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3C58162C" w:rsidR="00654E8F" w:rsidRDefault="00654E8F" w:rsidP="0001436A">
      <w:pPr>
        <w:pStyle w:val="SupplementaryMaterial"/>
      </w:pPr>
      <w:r w:rsidRPr="001549D3">
        <w:t>Supplementary Material</w:t>
      </w:r>
    </w:p>
    <w:p w14:paraId="509FD25C" w14:textId="77777777" w:rsidR="000E0F1A" w:rsidRPr="00376CC5" w:rsidRDefault="000E0F1A" w:rsidP="000E0F1A">
      <w:pPr>
        <w:pStyle w:val="Cm"/>
      </w:pPr>
      <w:r w:rsidRPr="002D26B9">
        <w:t>Chemometric Analysis of Monoterpenes and Sesquiterpenes of Conifers</w:t>
      </w:r>
    </w:p>
    <w:p w14:paraId="1E55E9F7" w14:textId="3A2EE725" w:rsidR="000E0F1A" w:rsidRPr="00376CC5" w:rsidRDefault="000E0F1A" w:rsidP="000E0F1A">
      <w:pPr>
        <w:pStyle w:val="AuthorList"/>
      </w:pPr>
      <w:r>
        <w:t>Eszter Bakó</w:t>
      </w:r>
      <w:r w:rsidRPr="00376CC5">
        <w:t xml:space="preserve">, </w:t>
      </w:r>
      <w:r w:rsidRPr="003F6C0B">
        <w:t xml:space="preserve">Andrea </w:t>
      </w:r>
      <w:proofErr w:type="spellStart"/>
      <w:r w:rsidRPr="003F6C0B">
        <w:t>Böszörményi</w:t>
      </w:r>
      <w:proofErr w:type="spellEnd"/>
      <w:r w:rsidRPr="00B47F5B">
        <w:t xml:space="preserve">, </w:t>
      </w:r>
      <w:r w:rsidR="004236E4" w:rsidRPr="00B47F5B">
        <w:t xml:space="preserve">Bettina </w:t>
      </w:r>
      <w:proofErr w:type="spellStart"/>
      <w:r w:rsidR="004236E4" w:rsidRPr="00B47F5B">
        <w:t>Szabó</w:t>
      </w:r>
      <w:proofErr w:type="spellEnd"/>
      <w:r w:rsidR="004236E4" w:rsidRPr="00B47F5B">
        <w:t xml:space="preserve"> </w:t>
      </w:r>
      <w:proofErr w:type="spellStart"/>
      <w:r w:rsidR="004236E4" w:rsidRPr="00B47F5B">
        <w:t>Vargáné</w:t>
      </w:r>
      <w:proofErr w:type="spellEnd"/>
      <w:r w:rsidR="004236E4" w:rsidRPr="00B47F5B">
        <w:t xml:space="preserve">, </w:t>
      </w:r>
      <w:r w:rsidRPr="00B47F5B">
        <w:t>Marie</w:t>
      </w:r>
      <w:r w:rsidRPr="003F6C0B">
        <w:t xml:space="preserve"> Anne </w:t>
      </w:r>
      <w:proofErr w:type="spellStart"/>
      <w:r w:rsidRPr="003F6C0B">
        <w:t>Engh</w:t>
      </w:r>
      <w:proofErr w:type="spellEnd"/>
      <w:r w:rsidRPr="003F6C0B">
        <w:t xml:space="preserve">, </w:t>
      </w:r>
      <w:proofErr w:type="spellStart"/>
      <w:r w:rsidRPr="003F6C0B">
        <w:t>Péter</w:t>
      </w:r>
      <w:proofErr w:type="spellEnd"/>
      <w:r w:rsidRPr="003F6C0B">
        <w:t xml:space="preserve"> </w:t>
      </w:r>
      <w:proofErr w:type="spellStart"/>
      <w:r w:rsidRPr="003F6C0B">
        <w:t>Hegyi</w:t>
      </w:r>
      <w:proofErr w:type="spellEnd"/>
      <w:r w:rsidRPr="003F6C0B">
        <w:t xml:space="preserve">, Attila </w:t>
      </w:r>
      <w:proofErr w:type="spellStart"/>
      <w:r w:rsidRPr="003F6C0B">
        <w:t>Ványolós</w:t>
      </w:r>
      <w:proofErr w:type="spellEnd"/>
      <w:r>
        <w:rPr>
          <w:vertAlign w:val="superscript"/>
        </w:rPr>
        <w:t>*</w:t>
      </w:r>
      <w:r w:rsidRPr="003F6C0B">
        <w:t xml:space="preserve">, </w:t>
      </w:r>
      <w:proofErr w:type="spellStart"/>
      <w:r w:rsidRPr="003F6C0B">
        <w:t>Dezső</w:t>
      </w:r>
      <w:proofErr w:type="spellEnd"/>
      <w:r w:rsidRPr="003F6C0B">
        <w:t xml:space="preserve"> </w:t>
      </w:r>
      <w:proofErr w:type="spellStart"/>
      <w:r w:rsidRPr="003F6C0B">
        <w:t>Csupor</w:t>
      </w:r>
      <w:proofErr w:type="spellEnd"/>
      <w:r w:rsidRPr="00A545C6">
        <w:rPr>
          <w:vertAlign w:val="superscript"/>
        </w:rPr>
        <w:t>*</w:t>
      </w:r>
    </w:p>
    <w:p w14:paraId="733B9CFD" w14:textId="77777777" w:rsidR="000E0F1A" w:rsidRDefault="000E0F1A" w:rsidP="000E0F1A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proofErr w:type="spellStart"/>
      <w:r w:rsidRPr="00CF5363">
        <w:rPr>
          <w:rFonts w:cs="Times New Roman"/>
          <w:szCs w:val="24"/>
        </w:rPr>
        <w:t>Dezső</w:t>
      </w:r>
      <w:proofErr w:type="spellEnd"/>
      <w:r w:rsidRPr="00CF5363">
        <w:rPr>
          <w:rFonts w:cs="Times New Roman"/>
          <w:szCs w:val="24"/>
        </w:rPr>
        <w:t xml:space="preserve"> </w:t>
      </w:r>
      <w:proofErr w:type="spellStart"/>
      <w:r w:rsidRPr="00CF5363">
        <w:rPr>
          <w:rFonts w:cs="Times New Roman"/>
          <w:szCs w:val="24"/>
        </w:rPr>
        <w:t>Csupor</w:t>
      </w:r>
      <w:proofErr w:type="spellEnd"/>
      <w:r w:rsidRPr="00376CC5">
        <w:rPr>
          <w:rFonts w:cs="Times New Roman"/>
          <w:szCs w:val="24"/>
        </w:rPr>
        <w:br/>
      </w:r>
      <w:r w:rsidRPr="006A5D59">
        <w:rPr>
          <w:rFonts w:cs="Times New Roman"/>
          <w:szCs w:val="24"/>
        </w:rPr>
        <w:t>csupor.dezso@szte.hu</w:t>
      </w:r>
    </w:p>
    <w:p w14:paraId="51029849" w14:textId="77777777" w:rsidR="000E0F1A" w:rsidRPr="006A5D59" w:rsidRDefault="000E0F1A" w:rsidP="000E0F1A">
      <w:pPr>
        <w:spacing w:before="240" w:after="0"/>
        <w:rPr>
          <w:rFonts w:cs="Times New Roman"/>
          <w:szCs w:val="24"/>
        </w:rPr>
      </w:pPr>
      <w:r w:rsidRPr="006A5D59">
        <w:rPr>
          <w:rFonts w:cs="Times New Roman"/>
          <w:szCs w:val="24"/>
        </w:rPr>
        <w:t xml:space="preserve">Attila </w:t>
      </w:r>
      <w:proofErr w:type="spellStart"/>
      <w:r w:rsidRPr="006A5D59">
        <w:rPr>
          <w:rFonts w:cs="Times New Roman"/>
          <w:szCs w:val="24"/>
        </w:rPr>
        <w:t>Ványolós</w:t>
      </w:r>
      <w:proofErr w:type="spellEnd"/>
      <w:r>
        <w:rPr>
          <w:rFonts w:cs="Times New Roman"/>
          <w:szCs w:val="24"/>
        </w:rPr>
        <w:br/>
        <w:t>vanyolos.attila@semmelweis.hu</w:t>
      </w:r>
    </w:p>
    <w:p w14:paraId="1A575A3F" w14:textId="77777777" w:rsidR="000E0F1A" w:rsidRPr="000E0F1A" w:rsidRDefault="000E0F1A" w:rsidP="00CE6CE6">
      <w:pPr>
        <w:pStyle w:val="Cm"/>
        <w:jc w:val="both"/>
      </w:pPr>
    </w:p>
    <w:p w14:paraId="5E584EE8" w14:textId="77777777" w:rsidR="00994A3D" w:rsidRPr="00994A3D" w:rsidRDefault="00654E8F" w:rsidP="00CE6CE6">
      <w:pPr>
        <w:pStyle w:val="Cmsor1"/>
        <w:jc w:val="both"/>
      </w:pPr>
      <w:r w:rsidRPr="00994A3D">
        <w:t>Supplementary Figures and Tables</w:t>
      </w:r>
    </w:p>
    <w:p w14:paraId="035F24B9" w14:textId="6F8630C2" w:rsidR="00EC3C9F" w:rsidRDefault="00EC3C9F" w:rsidP="00CE6CE6">
      <w:pPr>
        <w:pStyle w:val="Cmsor2"/>
        <w:jc w:val="both"/>
      </w:pPr>
      <w:r>
        <w:t>Supplementary Tables</w:t>
      </w:r>
    </w:p>
    <w:p w14:paraId="1F34AA9E" w14:textId="77777777" w:rsidR="004236E4" w:rsidRDefault="004236E4" w:rsidP="00F47C89">
      <w:pPr>
        <w:sectPr w:rsidR="004236E4" w:rsidSect="004236E4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A09672F" w14:textId="331DF45F" w:rsidR="00F47C89" w:rsidRDefault="00F47C89" w:rsidP="00F47C89"/>
    <w:p w14:paraId="52ED2BD2" w14:textId="64C0578E" w:rsidR="00F47C89" w:rsidRDefault="00F47C89" w:rsidP="00F47C89">
      <w:r w:rsidRPr="000E0F1A">
        <w:rPr>
          <w:b/>
        </w:rPr>
        <w:t>Supplementary Table S1</w:t>
      </w:r>
      <w:r>
        <w:rPr>
          <w:b/>
        </w:rPr>
        <w:t xml:space="preserve">. </w:t>
      </w:r>
      <w:r w:rsidRPr="3C6D0E12">
        <w:rPr>
          <w:rFonts w:cs="Times New Roman"/>
          <w:szCs w:val="24"/>
        </w:rPr>
        <w:t>Classification of conifer families</w:t>
      </w:r>
      <w:r>
        <w:rPr>
          <w:rFonts w:cs="Times New Roman"/>
          <w:szCs w:val="24"/>
        </w:rPr>
        <w:t xml:space="preserve"> (WFO</w:t>
      </w:r>
      <w:r w:rsidR="00C239A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F47C89">
        <w:rPr>
          <w:rFonts w:cs="Times New Roman"/>
          <w:szCs w:val="24"/>
        </w:rPr>
        <w:t>2024)</w:t>
      </w:r>
    </w:p>
    <w:tbl>
      <w:tblPr>
        <w:tblStyle w:val="Rcsostblzat"/>
        <w:tblW w:w="136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6"/>
        <w:gridCol w:w="3071"/>
        <w:gridCol w:w="4961"/>
        <w:gridCol w:w="3690"/>
      </w:tblGrid>
      <w:tr w:rsidR="00F47C89" w:rsidRPr="00695AF3" w14:paraId="72CE89B2" w14:textId="77777777" w:rsidTr="00C46828">
        <w:trPr>
          <w:tblHeader/>
          <w:jc w:val="center"/>
        </w:trPr>
        <w:tc>
          <w:tcPr>
            <w:tcW w:w="1886" w:type="dxa"/>
          </w:tcPr>
          <w:p w14:paraId="54AFEB1C" w14:textId="77777777" w:rsidR="00F47C89" w:rsidRPr="00F47C89" w:rsidRDefault="00F47C89" w:rsidP="00F47C89">
            <w:pPr>
              <w:spacing w:before="0" w:after="0"/>
              <w:jc w:val="center"/>
              <w:rPr>
                <w:rFonts w:cs="Times New Roman"/>
                <w:b/>
                <w:sz w:val="22"/>
              </w:rPr>
            </w:pPr>
            <w:r w:rsidRPr="00F47C89">
              <w:rPr>
                <w:rFonts w:cs="Times New Roman"/>
                <w:b/>
                <w:sz w:val="22"/>
              </w:rPr>
              <w:t>Family</w:t>
            </w:r>
          </w:p>
        </w:tc>
        <w:tc>
          <w:tcPr>
            <w:tcW w:w="3071" w:type="dxa"/>
          </w:tcPr>
          <w:p w14:paraId="7BDB64CA" w14:textId="77777777" w:rsidR="00F47C89" w:rsidRPr="00F47C89" w:rsidRDefault="00F47C89" w:rsidP="00F47C89">
            <w:pPr>
              <w:spacing w:before="0" w:after="0"/>
              <w:jc w:val="center"/>
              <w:rPr>
                <w:rFonts w:cs="Times New Roman"/>
                <w:b/>
                <w:sz w:val="22"/>
              </w:rPr>
            </w:pPr>
            <w:r w:rsidRPr="00F47C89">
              <w:rPr>
                <w:rFonts w:cs="Times New Roman"/>
                <w:b/>
                <w:sz w:val="22"/>
              </w:rPr>
              <w:t>Subfamily</w:t>
            </w:r>
          </w:p>
        </w:tc>
        <w:tc>
          <w:tcPr>
            <w:tcW w:w="4961" w:type="dxa"/>
          </w:tcPr>
          <w:p w14:paraId="2AB68E7F" w14:textId="5303D1EF" w:rsidR="00F47C89" w:rsidRPr="00F47C89" w:rsidRDefault="00F47C89" w:rsidP="00C239AB">
            <w:pPr>
              <w:spacing w:before="0" w:after="0"/>
              <w:jc w:val="center"/>
              <w:rPr>
                <w:rFonts w:cs="Times New Roman"/>
                <w:b/>
                <w:sz w:val="22"/>
              </w:rPr>
            </w:pPr>
            <w:r w:rsidRPr="00F47C89">
              <w:rPr>
                <w:rFonts w:cs="Times New Roman"/>
                <w:b/>
                <w:sz w:val="22"/>
              </w:rPr>
              <w:t>Genus</w:t>
            </w:r>
          </w:p>
        </w:tc>
        <w:tc>
          <w:tcPr>
            <w:tcW w:w="3690" w:type="dxa"/>
          </w:tcPr>
          <w:p w14:paraId="38857461" w14:textId="77777777" w:rsidR="00F47C89" w:rsidRPr="00F47C89" w:rsidRDefault="00F47C89" w:rsidP="00F47C89">
            <w:pPr>
              <w:spacing w:before="0" w:after="0"/>
              <w:jc w:val="center"/>
              <w:rPr>
                <w:rFonts w:cs="Times New Roman"/>
                <w:b/>
                <w:sz w:val="22"/>
              </w:rPr>
            </w:pPr>
            <w:r w:rsidRPr="00F47C89">
              <w:rPr>
                <w:rFonts w:cs="Times New Roman"/>
                <w:b/>
                <w:sz w:val="22"/>
              </w:rPr>
              <w:t>Habitat</w:t>
            </w:r>
          </w:p>
        </w:tc>
      </w:tr>
      <w:tr w:rsidR="00F47C89" w:rsidRPr="00695AF3" w14:paraId="2AE5E62E" w14:textId="77777777" w:rsidTr="00C46828">
        <w:trPr>
          <w:trHeight w:val="253"/>
          <w:jc w:val="center"/>
        </w:trPr>
        <w:tc>
          <w:tcPr>
            <w:tcW w:w="1886" w:type="dxa"/>
            <w:vMerge w:val="restart"/>
            <w:vAlign w:val="center"/>
          </w:tcPr>
          <w:p w14:paraId="78857768" w14:textId="77777777" w:rsidR="00F47C89" w:rsidRPr="00F47C89" w:rsidRDefault="00F47C89" w:rsidP="00F47C89">
            <w:pPr>
              <w:spacing w:before="0" w:after="0"/>
              <w:rPr>
                <w:rFonts w:cs="Times New Roman"/>
                <w:sz w:val="22"/>
              </w:rPr>
            </w:pPr>
            <w:r w:rsidRPr="00F47C89">
              <w:rPr>
                <w:rFonts w:cs="Times New Roman"/>
                <w:sz w:val="22"/>
              </w:rPr>
              <w:t xml:space="preserve">Cupressaceae </w:t>
            </w:r>
          </w:p>
          <w:p w14:paraId="3342D9D4" w14:textId="77777777" w:rsidR="00F47C89" w:rsidRPr="00F47C89" w:rsidRDefault="00F47C89" w:rsidP="00F47C89">
            <w:pPr>
              <w:spacing w:before="0" w:after="0"/>
              <w:rPr>
                <w:rFonts w:cs="Times New Roman"/>
                <w:sz w:val="22"/>
              </w:rPr>
            </w:pPr>
            <w:r w:rsidRPr="00F47C89">
              <w:rPr>
                <w:rFonts w:cs="Times New Roman"/>
                <w:sz w:val="22"/>
              </w:rPr>
              <w:t>(</w:t>
            </w:r>
            <w:r w:rsidRPr="00C239AB">
              <w:rPr>
                <w:rFonts w:cs="Times New Roman"/>
                <w:sz w:val="22"/>
              </w:rPr>
              <w:t>30 g</w:t>
            </w:r>
            <w:r w:rsidRPr="00F47C89">
              <w:rPr>
                <w:rFonts w:cs="Times New Roman"/>
                <w:sz w:val="22"/>
              </w:rPr>
              <w:t>enera, 169 species)</w:t>
            </w:r>
          </w:p>
        </w:tc>
        <w:tc>
          <w:tcPr>
            <w:tcW w:w="3071" w:type="dxa"/>
          </w:tcPr>
          <w:p w14:paraId="26AB5609" w14:textId="77777777" w:rsidR="00F47C89" w:rsidRPr="00F47C89" w:rsidRDefault="00F47C89" w:rsidP="00F47C89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F47C89">
              <w:rPr>
                <w:rFonts w:cs="Times New Roman"/>
                <w:sz w:val="22"/>
              </w:rPr>
              <w:t>Cunninghamioideae</w:t>
            </w:r>
            <w:proofErr w:type="spellEnd"/>
          </w:p>
        </w:tc>
        <w:tc>
          <w:tcPr>
            <w:tcW w:w="4961" w:type="dxa"/>
          </w:tcPr>
          <w:p w14:paraId="16105DB4" w14:textId="77777777" w:rsidR="00F47C89" w:rsidRPr="00F47C89" w:rsidRDefault="00F47C89" w:rsidP="00F47C89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F47C89">
              <w:rPr>
                <w:rFonts w:cs="Times New Roman"/>
                <w:i/>
                <w:sz w:val="22"/>
              </w:rPr>
              <w:t>Cunninghamia</w:t>
            </w:r>
            <w:proofErr w:type="spellEnd"/>
            <w:r w:rsidRPr="00F47C89">
              <w:rPr>
                <w:rFonts w:cs="Times New Roman"/>
                <w:sz w:val="22"/>
              </w:rPr>
              <w:t xml:space="preserve"> R.Br.</w:t>
            </w:r>
          </w:p>
        </w:tc>
        <w:tc>
          <w:tcPr>
            <w:tcW w:w="3690" w:type="dxa"/>
            <w:vAlign w:val="center"/>
          </w:tcPr>
          <w:p w14:paraId="0CE79258" w14:textId="77777777" w:rsidR="00F47C89" w:rsidRPr="00F47C89" w:rsidRDefault="00F47C89" w:rsidP="00F47C89">
            <w:pPr>
              <w:spacing w:before="0" w:after="0"/>
              <w:rPr>
                <w:rFonts w:cs="Times New Roman"/>
                <w:sz w:val="22"/>
              </w:rPr>
            </w:pPr>
            <w:r w:rsidRPr="00F47C89">
              <w:rPr>
                <w:rFonts w:cs="Times New Roman"/>
                <w:sz w:val="22"/>
              </w:rPr>
              <w:t>East and Southeast Asia</w:t>
            </w:r>
          </w:p>
        </w:tc>
      </w:tr>
      <w:tr w:rsidR="00F47C89" w:rsidRPr="00695AF3" w14:paraId="5555259E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50BC2CA1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</w:tcPr>
          <w:p w14:paraId="5E0905FC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sz w:val="22"/>
              </w:rPr>
              <w:t>Taiwanioideae</w:t>
            </w:r>
            <w:proofErr w:type="spellEnd"/>
          </w:p>
        </w:tc>
        <w:tc>
          <w:tcPr>
            <w:tcW w:w="4961" w:type="dxa"/>
          </w:tcPr>
          <w:p w14:paraId="1B378B29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Taiwania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Hayata</w:t>
            </w:r>
            <w:proofErr w:type="spellEnd"/>
          </w:p>
        </w:tc>
        <w:tc>
          <w:tcPr>
            <w:tcW w:w="3690" w:type="dxa"/>
            <w:vAlign w:val="center"/>
          </w:tcPr>
          <w:p w14:paraId="3CE26BFA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</w:t>
            </w:r>
          </w:p>
        </w:tc>
      </w:tr>
      <w:tr w:rsidR="00F47C89" w:rsidRPr="00695AF3" w14:paraId="54902AFF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3E910965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</w:tcPr>
          <w:p w14:paraId="5D225037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sz w:val="22"/>
              </w:rPr>
              <w:t>Athrotaxidoideae</w:t>
            </w:r>
            <w:proofErr w:type="spellEnd"/>
          </w:p>
        </w:tc>
        <w:tc>
          <w:tcPr>
            <w:tcW w:w="4961" w:type="dxa"/>
          </w:tcPr>
          <w:p w14:paraId="086C36BC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Athrotaxis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D.Don</w:t>
            </w:r>
            <w:proofErr w:type="spellEnd"/>
          </w:p>
        </w:tc>
        <w:tc>
          <w:tcPr>
            <w:tcW w:w="3690" w:type="dxa"/>
            <w:vAlign w:val="center"/>
          </w:tcPr>
          <w:p w14:paraId="3A7C7B3A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Tasmania</w:t>
            </w:r>
          </w:p>
        </w:tc>
      </w:tr>
      <w:tr w:rsidR="00F47C89" w:rsidRPr="00695AF3" w14:paraId="4F48AB54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39CE6B0E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 w:val="restart"/>
          </w:tcPr>
          <w:p w14:paraId="3EEDB99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sz w:val="22"/>
              </w:rPr>
              <w:t>Sequoioideae</w:t>
            </w:r>
            <w:proofErr w:type="spellEnd"/>
          </w:p>
        </w:tc>
        <w:tc>
          <w:tcPr>
            <w:tcW w:w="4961" w:type="dxa"/>
          </w:tcPr>
          <w:p w14:paraId="40F50CCD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Metasequoia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r w:rsidRPr="00C46828">
              <w:rPr>
                <w:rFonts w:cs="Times New Roman"/>
                <w:sz w:val="22"/>
              </w:rPr>
              <w:t xml:space="preserve">Hu &amp; </w:t>
            </w:r>
            <w:proofErr w:type="spellStart"/>
            <w:r w:rsidRPr="00C46828">
              <w:rPr>
                <w:rFonts w:cs="Times New Roman"/>
                <w:sz w:val="22"/>
              </w:rPr>
              <w:t>W.C.Cheng</w:t>
            </w:r>
            <w:proofErr w:type="spellEnd"/>
          </w:p>
        </w:tc>
        <w:tc>
          <w:tcPr>
            <w:tcW w:w="3690" w:type="dxa"/>
            <w:vAlign w:val="center"/>
          </w:tcPr>
          <w:p w14:paraId="13F8EA7E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</w:t>
            </w:r>
          </w:p>
        </w:tc>
      </w:tr>
      <w:tr w:rsidR="00F47C89" w:rsidRPr="00695AF3" w14:paraId="6B31062E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31E1A14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37F468D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36662631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Sequoia </w:t>
            </w:r>
            <w:proofErr w:type="spellStart"/>
            <w:r w:rsidRPr="00C46828">
              <w:rPr>
                <w:rFonts w:cs="Times New Roman"/>
                <w:sz w:val="22"/>
              </w:rPr>
              <w:t>Endl</w:t>
            </w:r>
            <w:proofErr w:type="spellEnd"/>
            <w:r w:rsidRPr="00C46828">
              <w:rPr>
                <w:rFonts w:cs="Times New Roman"/>
                <w:sz w:val="22"/>
              </w:rPr>
              <w:t>.</w:t>
            </w:r>
          </w:p>
        </w:tc>
        <w:tc>
          <w:tcPr>
            <w:tcW w:w="3690" w:type="dxa"/>
            <w:vAlign w:val="center"/>
          </w:tcPr>
          <w:p w14:paraId="07D400D8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Northwestern America</w:t>
            </w:r>
          </w:p>
        </w:tc>
      </w:tr>
      <w:tr w:rsidR="00F47C89" w:rsidRPr="00695AF3" w14:paraId="640891EF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52C6F6E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35FA5D2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60D3555D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Sequoiadendron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J.Buchholz</w:t>
            </w:r>
            <w:proofErr w:type="spellEnd"/>
          </w:p>
        </w:tc>
        <w:tc>
          <w:tcPr>
            <w:tcW w:w="3690" w:type="dxa"/>
            <w:vAlign w:val="center"/>
          </w:tcPr>
          <w:p w14:paraId="267EA83A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Northwestern America</w:t>
            </w:r>
          </w:p>
        </w:tc>
      </w:tr>
      <w:tr w:rsidR="00F47C89" w:rsidRPr="00695AF3" w14:paraId="1B5BACEE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37D3680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 w:val="restart"/>
          </w:tcPr>
          <w:p w14:paraId="44498A3D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sz w:val="22"/>
              </w:rPr>
              <w:t>Taxodioideae</w:t>
            </w:r>
            <w:proofErr w:type="spellEnd"/>
          </w:p>
        </w:tc>
        <w:tc>
          <w:tcPr>
            <w:tcW w:w="4961" w:type="dxa"/>
          </w:tcPr>
          <w:p w14:paraId="54490F8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Cryptomeria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D.Don</w:t>
            </w:r>
            <w:proofErr w:type="spellEnd"/>
          </w:p>
        </w:tc>
        <w:tc>
          <w:tcPr>
            <w:tcW w:w="3690" w:type="dxa"/>
            <w:vAlign w:val="center"/>
          </w:tcPr>
          <w:p w14:paraId="11E50E2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</w:t>
            </w:r>
          </w:p>
        </w:tc>
      </w:tr>
      <w:tr w:rsidR="00F47C89" w:rsidRPr="00695AF3" w14:paraId="53573252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2705EEFE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29AE5985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20AD1597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Glyptostrobus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Endl</w:t>
            </w:r>
            <w:proofErr w:type="spellEnd"/>
            <w:r w:rsidRPr="00C46828">
              <w:rPr>
                <w:rFonts w:cs="Times New Roman"/>
                <w:sz w:val="22"/>
              </w:rPr>
              <w:t>.</w:t>
            </w:r>
          </w:p>
        </w:tc>
        <w:tc>
          <w:tcPr>
            <w:tcW w:w="3690" w:type="dxa"/>
            <w:vAlign w:val="center"/>
          </w:tcPr>
          <w:p w14:paraId="2B22064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</w:t>
            </w:r>
          </w:p>
        </w:tc>
      </w:tr>
      <w:tr w:rsidR="00F47C89" w:rsidRPr="00695AF3" w14:paraId="52F3B074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533268E7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4FEF3C16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27E0ED7D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Taxodium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r w:rsidRPr="00C46828">
              <w:rPr>
                <w:rFonts w:cs="Times New Roman"/>
                <w:sz w:val="22"/>
              </w:rPr>
              <w:t>Rich.</w:t>
            </w:r>
          </w:p>
        </w:tc>
        <w:tc>
          <w:tcPr>
            <w:tcW w:w="3690" w:type="dxa"/>
            <w:vAlign w:val="center"/>
          </w:tcPr>
          <w:p w14:paraId="7B03918C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Northeast America, Mexico</w:t>
            </w:r>
          </w:p>
        </w:tc>
      </w:tr>
      <w:tr w:rsidR="00F47C89" w:rsidRPr="00695AF3" w14:paraId="169868B6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69C5311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 w:val="restart"/>
          </w:tcPr>
          <w:p w14:paraId="4CF8851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sz w:val="22"/>
              </w:rPr>
              <w:t>Callitroideae</w:t>
            </w:r>
            <w:proofErr w:type="spellEnd"/>
          </w:p>
        </w:tc>
        <w:tc>
          <w:tcPr>
            <w:tcW w:w="4961" w:type="dxa"/>
          </w:tcPr>
          <w:p w14:paraId="7515848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Austrocedrus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r w:rsidRPr="00C46828">
              <w:rPr>
                <w:rFonts w:cs="Times New Roman"/>
                <w:sz w:val="22"/>
              </w:rPr>
              <w:t xml:space="preserve">Florin &amp; </w:t>
            </w:r>
            <w:proofErr w:type="spellStart"/>
            <w:r w:rsidRPr="00C46828">
              <w:rPr>
                <w:rFonts w:cs="Times New Roman"/>
                <w:sz w:val="22"/>
              </w:rPr>
              <w:t>Boutelje</w:t>
            </w:r>
            <w:proofErr w:type="spellEnd"/>
          </w:p>
        </w:tc>
        <w:tc>
          <w:tcPr>
            <w:tcW w:w="3690" w:type="dxa"/>
            <w:vAlign w:val="center"/>
          </w:tcPr>
          <w:p w14:paraId="55897D4A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 America (Argentina, Chile)</w:t>
            </w:r>
          </w:p>
        </w:tc>
      </w:tr>
      <w:tr w:rsidR="00F47C89" w:rsidRPr="00695AF3" w14:paraId="1D339075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6FF5C60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42BA4E4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00592CD9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Callitris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r w:rsidRPr="00C46828">
              <w:rPr>
                <w:rFonts w:cs="Times New Roman"/>
                <w:sz w:val="22"/>
              </w:rPr>
              <w:t>Vent.</w:t>
            </w:r>
          </w:p>
        </w:tc>
        <w:tc>
          <w:tcPr>
            <w:tcW w:w="3690" w:type="dxa"/>
            <w:vAlign w:val="center"/>
          </w:tcPr>
          <w:p w14:paraId="781A1F66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Australia, New-Caledonia</w:t>
            </w:r>
          </w:p>
        </w:tc>
      </w:tr>
      <w:tr w:rsidR="00F47C89" w:rsidRPr="00695AF3" w14:paraId="2D924716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5E3998DE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62AA579C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3BEFE925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Diselma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Hook.f</w:t>
            </w:r>
            <w:proofErr w:type="spellEnd"/>
            <w:r w:rsidRPr="00C46828">
              <w:rPr>
                <w:rFonts w:cs="Times New Roman"/>
                <w:sz w:val="22"/>
              </w:rPr>
              <w:t>.</w:t>
            </w:r>
          </w:p>
        </w:tc>
        <w:tc>
          <w:tcPr>
            <w:tcW w:w="3690" w:type="dxa"/>
            <w:vAlign w:val="center"/>
          </w:tcPr>
          <w:p w14:paraId="7DCFF26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Tasmania</w:t>
            </w:r>
          </w:p>
        </w:tc>
      </w:tr>
      <w:tr w:rsidR="00F47C89" w:rsidRPr="00695AF3" w14:paraId="5CABEF5F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5FBDD45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10889E3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6429B6A9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Fitzroya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Hook.f</w:t>
            </w:r>
            <w:proofErr w:type="spellEnd"/>
            <w:r w:rsidRPr="00C46828">
              <w:rPr>
                <w:rFonts w:cs="Times New Roman"/>
                <w:sz w:val="22"/>
              </w:rPr>
              <w:t xml:space="preserve">. ex. </w:t>
            </w:r>
            <w:proofErr w:type="spellStart"/>
            <w:r w:rsidRPr="00C46828">
              <w:rPr>
                <w:rFonts w:cs="Times New Roman"/>
                <w:sz w:val="22"/>
              </w:rPr>
              <w:t>Lindl</w:t>
            </w:r>
            <w:proofErr w:type="spellEnd"/>
            <w:r w:rsidRPr="00C46828">
              <w:rPr>
                <w:rFonts w:cs="Times New Roman"/>
                <w:sz w:val="22"/>
              </w:rPr>
              <w:t>.</w:t>
            </w:r>
          </w:p>
        </w:tc>
        <w:tc>
          <w:tcPr>
            <w:tcW w:w="3690" w:type="dxa"/>
            <w:vAlign w:val="center"/>
          </w:tcPr>
          <w:p w14:paraId="2F514AB6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 America</w:t>
            </w:r>
          </w:p>
        </w:tc>
      </w:tr>
      <w:tr w:rsidR="00F47C89" w:rsidRPr="00695AF3" w14:paraId="607EEBA3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4B0B05C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00E8625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6E11FB19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Libocedrus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Endl</w:t>
            </w:r>
            <w:proofErr w:type="spellEnd"/>
            <w:r w:rsidRPr="00C46828">
              <w:rPr>
                <w:rFonts w:cs="Times New Roman"/>
                <w:sz w:val="22"/>
              </w:rPr>
              <w:t>.</w:t>
            </w:r>
          </w:p>
        </w:tc>
        <w:tc>
          <w:tcPr>
            <w:tcW w:w="3690" w:type="dxa"/>
            <w:vAlign w:val="center"/>
          </w:tcPr>
          <w:p w14:paraId="42DAD735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New Zealand, New Guinea</w:t>
            </w:r>
          </w:p>
        </w:tc>
      </w:tr>
      <w:tr w:rsidR="00F47C89" w:rsidRPr="00695AF3" w14:paraId="4FD7D778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0022AED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4D9989A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1641A91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Papuacedrus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H.L.Li</w:t>
            </w:r>
            <w:proofErr w:type="spellEnd"/>
          </w:p>
        </w:tc>
        <w:tc>
          <w:tcPr>
            <w:tcW w:w="3690" w:type="dxa"/>
            <w:vAlign w:val="center"/>
          </w:tcPr>
          <w:p w14:paraId="70001FF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New Guinea</w:t>
            </w:r>
          </w:p>
        </w:tc>
      </w:tr>
      <w:tr w:rsidR="00F47C89" w:rsidRPr="00695AF3" w14:paraId="4FC32AA9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2671F707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7D1E989D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19D1AD68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Pilgerodendron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r w:rsidRPr="00C46828">
              <w:rPr>
                <w:rFonts w:cs="Times New Roman"/>
                <w:sz w:val="22"/>
              </w:rPr>
              <w:t>Florin</w:t>
            </w:r>
          </w:p>
        </w:tc>
        <w:tc>
          <w:tcPr>
            <w:tcW w:w="3690" w:type="dxa"/>
            <w:vAlign w:val="center"/>
          </w:tcPr>
          <w:p w14:paraId="1BF637B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 America (Argentina, Chile)</w:t>
            </w:r>
          </w:p>
        </w:tc>
      </w:tr>
      <w:tr w:rsidR="00F47C89" w:rsidRPr="00695AF3" w14:paraId="482AACDE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0D48796D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306710E2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7CFF701C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Widdringtonia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Endl</w:t>
            </w:r>
            <w:proofErr w:type="spellEnd"/>
            <w:r w:rsidRPr="00C46828">
              <w:rPr>
                <w:rFonts w:cs="Times New Roman"/>
                <w:sz w:val="22"/>
              </w:rPr>
              <w:t>.</w:t>
            </w:r>
          </w:p>
        </w:tc>
        <w:tc>
          <w:tcPr>
            <w:tcW w:w="3690" w:type="dxa"/>
            <w:vAlign w:val="center"/>
          </w:tcPr>
          <w:p w14:paraId="6E7CE359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 Africa</w:t>
            </w:r>
          </w:p>
        </w:tc>
      </w:tr>
      <w:tr w:rsidR="00F47C89" w:rsidRPr="00695AF3" w14:paraId="5081BCFF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28368AE7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 w:val="restart"/>
          </w:tcPr>
          <w:p w14:paraId="4F7B99F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sz w:val="22"/>
              </w:rPr>
              <w:t>Cupressoideae</w:t>
            </w:r>
            <w:proofErr w:type="spellEnd"/>
          </w:p>
        </w:tc>
        <w:tc>
          <w:tcPr>
            <w:tcW w:w="4961" w:type="dxa"/>
          </w:tcPr>
          <w:p w14:paraId="53CF18C2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Callitropsis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Oerst</w:t>
            </w:r>
            <w:proofErr w:type="spellEnd"/>
            <w:r w:rsidRPr="00C46828">
              <w:rPr>
                <w:rFonts w:cs="Times New Roman"/>
                <w:sz w:val="22"/>
              </w:rPr>
              <w:t>.</w:t>
            </w:r>
          </w:p>
        </w:tc>
        <w:tc>
          <w:tcPr>
            <w:tcW w:w="3690" w:type="dxa"/>
            <w:vAlign w:val="center"/>
          </w:tcPr>
          <w:p w14:paraId="4AF5BDDE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Northwestern America</w:t>
            </w:r>
          </w:p>
        </w:tc>
      </w:tr>
      <w:tr w:rsidR="00F47C89" w:rsidRPr="00695AF3" w14:paraId="700AD8D3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1C3C6A31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54C28E5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46DAECA7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Calocedrus </w:t>
            </w:r>
            <w:proofErr w:type="spellStart"/>
            <w:r w:rsidRPr="00C46828">
              <w:rPr>
                <w:rFonts w:cs="Times New Roman"/>
                <w:sz w:val="22"/>
              </w:rPr>
              <w:t>Kurz</w:t>
            </w:r>
            <w:proofErr w:type="spellEnd"/>
          </w:p>
        </w:tc>
        <w:tc>
          <w:tcPr>
            <w:tcW w:w="3690" w:type="dxa"/>
            <w:vAlign w:val="center"/>
          </w:tcPr>
          <w:p w14:paraId="57B5AF17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Asia, Northwestern America</w:t>
            </w:r>
          </w:p>
        </w:tc>
      </w:tr>
      <w:tr w:rsidR="00F47C89" w:rsidRPr="00695AF3" w14:paraId="60EFD157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6B2CFDD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38128C8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3AA4E64A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Chamaecyparis </w:t>
            </w:r>
            <w:proofErr w:type="spellStart"/>
            <w:r w:rsidRPr="00C46828">
              <w:rPr>
                <w:rFonts w:cs="Times New Roman"/>
                <w:sz w:val="22"/>
              </w:rPr>
              <w:t>Spach</w:t>
            </w:r>
            <w:proofErr w:type="spellEnd"/>
          </w:p>
        </w:tc>
        <w:tc>
          <w:tcPr>
            <w:tcW w:w="3690" w:type="dxa"/>
            <w:vAlign w:val="center"/>
          </w:tcPr>
          <w:p w14:paraId="63236BEA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Asia, Northwestern America</w:t>
            </w:r>
          </w:p>
        </w:tc>
      </w:tr>
      <w:tr w:rsidR="00F47C89" w:rsidRPr="00695AF3" w14:paraId="344BBB6F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6B3ECE92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63879A51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6438093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Cupressus </w:t>
            </w:r>
            <w:r w:rsidRPr="00C46828">
              <w:rPr>
                <w:rFonts w:cs="Times New Roman"/>
                <w:sz w:val="22"/>
              </w:rPr>
              <w:t>L.</w:t>
            </w:r>
          </w:p>
        </w:tc>
        <w:tc>
          <w:tcPr>
            <w:tcW w:w="3690" w:type="dxa"/>
            <w:vAlign w:val="center"/>
          </w:tcPr>
          <w:p w14:paraId="54C568A1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Indo Mediterranean region</w:t>
            </w:r>
          </w:p>
        </w:tc>
      </w:tr>
      <w:tr w:rsidR="00F47C89" w:rsidRPr="00695AF3" w14:paraId="4E8C8174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58626E16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532616E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7748D495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Hesperocyparis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Bartel</w:t>
            </w:r>
            <w:proofErr w:type="spellEnd"/>
            <w:r w:rsidRPr="00C46828">
              <w:rPr>
                <w:rFonts w:cs="Times New Roman"/>
                <w:sz w:val="22"/>
              </w:rPr>
              <w:t xml:space="preserve"> &amp; </w:t>
            </w:r>
            <w:proofErr w:type="spellStart"/>
            <w:r w:rsidRPr="00C46828">
              <w:rPr>
                <w:rFonts w:cs="Times New Roman"/>
                <w:sz w:val="22"/>
              </w:rPr>
              <w:t>R.A.Price</w:t>
            </w:r>
            <w:proofErr w:type="spellEnd"/>
          </w:p>
        </w:tc>
        <w:tc>
          <w:tcPr>
            <w:tcW w:w="3690" w:type="dxa"/>
            <w:vAlign w:val="center"/>
          </w:tcPr>
          <w:p w14:paraId="40105B5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Northwestern America</w:t>
            </w:r>
          </w:p>
        </w:tc>
      </w:tr>
      <w:tr w:rsidR="00F47C89" w:rsidRPr="00695AF3" w14:paraId="47446B86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7F4F141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17C34F4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3AC49621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sz w:val="22"/>
              </w:rPr>
              <w:t>Hesperotropsis</w:t>
            </w:r>
            <w:proofErr w:type="spellEnd"/>
            <w:r w:rsidRPr="00C46828">
              <w:rPr>
                <w:rFonts w:cs="Times New Roman"/>
                <w:sz w:val="22"/>
              </w:rPr>
              <w:t xml:space="preserve"> Garland &amp; Gerry Moore</w:t>
            </w:r>
          </w:p>
        </w:tc>
        <w:tc>
          <w:tcPr>
            <w:tcW w:w="3690" w:type="dxa"/>
            <w:vAlign w:val="center"/>
          </w:tcPr>
          <w:p w14:paraId="22C05332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Northwestern America</w:t>
            </w:r>
          </w:p>
        </w:tc>
      </w:tr>
      <w:tr w:rsidR="00F47C89" w:rsidRPr="00695AF3" w14:paraId="30DC5142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26DDBCA9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239B7617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1E0E09E7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Juniperus </w:t>
            </w:r>
            <w:r w:rsidRPr="00C46828">
              <w:rPr>
                <w:rFonts w:cs="Times New Roman"/>
                <w:sz w:val="22"/>
              </w:rPr>
              <w:t>L.</w:t>
            </w:r>
          </w:p>
        </w:tc>
        <w:tc>
          <w:tcPr>
            <w:tcW w:w="3690" w:type="dxa"/>
            <w:vAlign w:val="center"/>
          </w:tcPr>
          <w:p w14:paraId="1B9EA99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Northern Hemisphere</w:t>
            </w:r>
          </w:p>
        </w:tc>
      </w:tr>
      <w:tr w:rsidR="00F47C89" w:rsidRPr="00695AF3" w14:paraId="6BBAEFA6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0F26173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4354477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1347189F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Microbiota </w:t>
            </w:r>
            <w:proofErr w:type="spellStart"/>
            <w:r w:rsidRPr="00C46828">
              <w:rPr>
                <w:rFonts w:cs="Times New Roman"/>
                <w:sz w:val="22"/>
              </w:rPr>
              <w:t>Kom</w:t>
            </w:r>
            <w:proofErr w:type="spellEnd"/>
            <w:r w:rsidRPr="00C46828">
              <w:rPr>
                <w:rFonts w:cs="Times New Roman"/>
                <w:sz w:val="22"/>
              </w:rPr>
              <w:t>.</w:t>
            </w:r>
          </w:p>
        </w:tc>
        <w:tc>
          <w:tcPr>
            <w:tcW w:w="3690" w:type="dxa"/>
            <w:vAlign w:val="center"/>
          </w:tcPr>
          <w:p w14:paraId="2988448F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East Asia</w:t>
            </w:r>
          </w:p>
        </w:tc>
      </w:tr>
      <w:tr w:rsidR="00F47C89" w:rsidRPr="00695AF3" w14:paraId="753E5A01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7D889B01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7CAF5E2F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6EBD35C5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Tetraclinis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r w:rsidRPr="00C46828">
              <w:rPr>
                <w:rFonts w:cs="Times New Roman"/>
                <w:sz w:val="22"/>
              </w:rPr>
              <w:t>Mast.</w:t>
            </w:r>
          </w:p>
        </w:tc>
        <w:tc>
          <w:tcPr>
            <w:tcW w:w="3690" w:type="dxa"/>
            <w:vAlign w:val="center"/>
          </w:tcPr>
          <w:p w14:paraId="6BC4BAC7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 xml:space="preserve">Southwestern Europe, North Africa </w:t>
            </w:r>
          </w:p>
        </w:tc>
      </w:tr>
      <w:tr w:rsidR="00F47C89" w:rsidRPr="00695AF3" w14:paraId="27853D24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740FBFFC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1B452ED8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4822D788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Thuja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r w:rsidRPr="00C46828">
              <w:rPr>
                <w:rFonts w:cs="Times New Roman"/>
                <w:sz w:val="22"/>
              </w:rPr>
              <w:t>L.</w:t>
            </w:r>
          </w:p>
        </w:tc>
        <w:tc>
          <w:tcPr>
            <w:tcW w:w="3690" w:type="dxa"/>
            <w:vAlign w:val="center"/>
          </w:tcPr>
          <w:p w14:paraId="7BB345AF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Asia, North America</w:t>
            </w:r>
          </w:p>
        </w:tc>
      </w:tr>
      <w:tr w:rsidR="00F47C89" w:rsidRPr="00695AF3" w14:paraId="3EDB99A2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3D875D9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0D1DC5E5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4A3D8E79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Thujopsis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Siebold</w:t>
            </w:r>
            <w:proofErr w:type="spellEnd"/>
            <w:r w:rsidRPr="00C46828">
              <w:rPr>
                <w:rFonts w:cs="Times New Roman"/>
                <w:sz w:val="22"/>
              </w:rPr>
              <w:t xml:space="preserve"> &amp; </w:t>
            </w:r>
            <w:proofErr w:type="spellStart"/>
            <w:r w:rsidRPr="00C46828">
              <w:rPr>
                <w:rFonts w:cs="Times New Roman"/>
                <w:sz w:val="22"/>
              </w:rPr>
              <w:t>Zucc</w:t>
            </w:r>
            <w:proofErr w:type="spellEnd"/>
            <w:r w:rsidRPr="00C46828">
              <w:rPr>
                <w:rFonts w:cs="Times New Roman"/>
                <w:sz w:val="22"/>
              </w:rPr>
              <w:t xml:space="preserve">. ex. </w:t>
            </w:r>
            <w:proofErr w:type="spellStart"/>
            <w:r w:rsidRPr="00C46828">
              <w:rPr>
                <w:rFonts w:cs="Times New Roman"/>
                <w:sz w:val="22"/>
              </w:rPr>
              <w:t>Endl</w:t>
            </w:r>
            <w:proofErr w:type="spellEnd"/>
            <w:r w:rsidRPr="00C46828">
              <w:rPr>
                <w:rFonts w:cs="Times New Roman"/>
                <w:sz w:val="22"/>
              </w:rPr>
              <w:t>.</w:t>
            </w:r>
          </w:p>
        </w:tc>
        <w:tc>
          <w:tcPr>
            <w:tcW w:w="3690" w:type="dxa"/>
            <w:vAlign w:val="center"/>
          </w:tcPr>
          <w:p w14:paraId="368F9F36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East Asia, Japan</w:t>
            </w:r>
          </w:p>
        </w:tc>
      </w:tr>
      <w:tr w:rsidR="00F47C89" w:rsidRPr="00695AF3" w14:paraId="04CC60D2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09A1AC7A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1A6288E2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512A014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Xanthocyparis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Farjon</w:t>
            </w:r>
            <w:proofErr w:type="spellEnd"/>
            <w:r w:rsidRPr="00C46828">
              <w:rPr>
                <w:rFonts w:cs="Times New Roman"/>
                <w:sz w:val="22"/>
              </w:rPr>
              <w:t xml:space="preserve"> &amp; </w:t>
            </w:r>
            <w:proofErr w:type="spellStart"/>
            <w:r w:rsidRPr="00C46828">
              <w:rPr>
                <w:rFonts w:cs="Times New Roman"/>
                <w:sz w:val="22"/>
              </w:rPr>
              <w:t>T.H.Nguyên</w:t>
            </w:r>
            <w:proofErr w:type="spellEnd"/>
          </w:p>
        </w:tc>
        <w:tc>
          <w:tcPr>
            <w:tcW w:w="3690" w:type="dxa"/>
            <w:vAlign w:val="center"/>
          </w:tcPr>
          <w:p w14:paraId="5380871E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</w:t>
            </w:r>
          </w:p>
        </w:tc>
      </w:tr>
      <w:tr w:rsidR="00F47C89" w:rsidRPr="00695AF3" w14:paraId="27B4E5A1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2FAB0061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4E3A4388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2C3D9E6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Platycladus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Spach</w:t>
            </w:r>
            <w:proofErr w:type="spellEnd"/>
          </w:p>
        </w:tc>
        <w:tc>
          <w:tcPr>
            <w:tcW w:w="3690" w:type="dxa"/>
            <w:vAlign w:val="center"/>
          </w:tcPr>
          <w:p w14:paraId="52F1F79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East and Southeast Asia</w:t>
            </w:r>
          </w:p>
        </w:tc>
      </w:tr>
      <w:tr w:rsidR="00F47C89" w:rsidRPr="00695AF3" w14:paraId="17D9514C" w14:textId="77777777" w:rsidTr="00C46828">
        <w:trPr>
          <w:trHeight w:val="260"/>
          <w:jc w:val="center"/>
        </w:trPr>
        <w:tc>
          <w:tcPr>
            <w:tcW w:w="1886" w:type="dxa"/>
            <w:vMerge w:val="restart"/>
            <w:vAlign w:val="center"/>
          </w:tcPr>
          <w:p w14:paraId="61DA0FAD" w14:textId="77777777" w:rsidR="00F47C89" w:rsidRPr="00F47C89" w:rsidRDefault="00F47C89" w:rsidP="00F47C89">
            <w:pPr>
              <w:spacing w:before="0" w:after="0"/>
              <w:rPr>
                <w:rFonts w:cs="Times New Roman"/>
                <w:sz w:val="22"/>
              </w:rPr>
            </w:pPr>
            <w:r w:rsidRPr="00F47C89">
              <w:rPr>
                <w:rFonts w:cs="Times New Roman"/>
                <w:sz w:val="22"/>
              </w:rPr>
              <w:lastRenderedPageBreak/>
              <w:t>Pinaceae</w:t>
            </w:r>
          </w:p>
          <w:p w14:paraId="059856EA" w14:textId="77777777" w:rsidR="00F47C89" w:rsidRPr="00F47C89" w:rsidRDefault="00F47C89" w:rsidP="00F47C89">
            <w:pPr>
              <w:spacing w:before="0" w:after="0"/>
              <w:rPr>
                <w:rFonts w:cs="Times New Roman"/>
                <w:sz w:val="22"/>
              </w:rPr>
            </w:pPr>
            <w:r w:rsidRPr="00F47C89">
              <w:rPr>
                <w:rFonts w:cs="Times New Roman"/>
                <w:sz w:val="22"/>
              </w:rPr>
              <w:t>(11 genera, 272 species)</w:t>
            </w:r>
          </w:p>
        </w:tc>
        <w:tc>
          <w:tcPr>
            <w:tcW w:w="3071" w:type="dxa"/>
            <w:vMerge w:val="restart"/>
          </w:tcPr>
          <w:p w14:paraId="404AF42C" w14:textId="77777777" w:rsidR="00F47C89" w:rsidRPr="00F47C89" w:rsidRDefault="00F47C89" w:rsidP="00F47C89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F47C89">
              <w:rPr>
                <w:rFonts w:cs="Times New Roman"/>
                <w:sz w:val="22"/>
              </w:rPr>
              <w:t>Pinoideae</w:t>
            </w:r>
            <w:proofErr w:type="spellEnd"/>
          </w:p>
        </w:tc>
        <w:tc>
          <w:tcPr>
            <w:tcW w:w="4961" w:type="dxa"/>
          </w:tcPr>
          <w:p w14:paraId="1686196C" w14:textId="77777777" w:rsidR="00F47C89" w:rsidRPr="00F47C89" w:rsidRDefault="00F47C89" w:rsidP="00F47C89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F47C89">
              <w:rPr>
                <w:rFonts w:cs="Times New Roman"/>
                <w:i/>
                <w:iCs/>
                <w:sz w:val="22"/>
              </w:rPr>
              <w:t>Cathaya</w:t>
            </w:r>
            <w:proofErr w:type="spellEnd"/>
            <w:r w:rsidRPr="00F47C89">
              <w:rPr>
                <w:rFonts w:cs="Times New Roman"/>
                <w:i/>
                <w:iCs/>
                <w:sz w:val="22"/>
              </w:rPr>
              <w:t xml:space="preserve"> </w:t>
            </w:r>
            <w:r w:rsidRPr="00F47C89">
              <w:rPr>
                <w:rFonts w:cs="Times New Roman"/>
                <w:sz w:val="22"/>
              </w:rPr>
              <w:t xml:space="preserve">Chun &amp; </w:t>
            </w:r>
            <w:proofErr w:type="spellStart"/>
            <w:r w:rsidRPr="00F47C89">
              <w:rPr>
                <w:rFonts w:cs="Times New Roman"/>
                <w:sz w:val="22"/>
              </w:rPr>
              <w:t>Kuang</w:t>
            </w:r>
            <w:proofErr w:type="spellEnd"/>
          </w:p>
        </w:tc>
        <w:tc>
          <w:tcPr>
            <w:tcW w:w="3690" w:type="dxa"/>
            <w:vAlign w:val="center"/>
          </w:tcPr>
          <w:p w14:paraId="318A0B1E" w14:textId="77777777" w:rsidR="00F47C89" w:rsidRPr="00F47C89" w:rsidRDefault="00F47C89" w:rsidP="00F47C89">
            <w:pPr>
              <w:spacing w:before="0" w:after="0"/>
              <w:rPr>
                <w:rFonts w:cs="Times New Roman"/>
                <w:sz w:val="22"/>
              </w:rPr>
            </w:pPr>
            <w:r w:rsidRPr="00F47C89">
              <w:rPr>
                <w:rFonts w:cs="Times New Roman"/>
                <w:sz w:val="22"/>
              </w:rPr>
              <w:t>Southeast Asia (China)</w:t>
            </w:r>
          </w:p>
        </w:tc>
      </w:tr>
      <w:tr w:rsidR="00F47C89" w:rsidRPr="00695AF3" w14:paraId="5B1C8106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07108A75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209C66AC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2B1BA8D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Larix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r w:rsidRPr="00C46828">
              <w:rPr>
                <w:rFonts w:cs="Times New Roman"/>
                <w:sz w:val="22"/>
              </w:rPr>
              <w:t>Mill.</w:t>
            </w:r>
          </w:p>
        </w:tc>
        <w:tc>
          <w:tcPr>
            <w:tcW w:w="3690" w:type="dxa"/>
            <w:vAlign w:val="center"/>
          </w:tcPr>
          <w:p w14:paraId="5F29A14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Northern Hemisphere</w:t>
            </w:r>
          </w:p>
        </w:tc>
      </w:tr>
      <w:tr w:rsidR="00F47C89" w:rsidRPr="00695AF3" w14:paraId="57959B9C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6F8E9C6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4D139B86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044237D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Picea </w:t>
            </w:r>
            <w:proofErr w:type="spellStart"/>
            <w:r w:rsidRPr="00C46828">
              <w:rPr>
                <w:rFonts w:cs="Times New Roman"/>
                <w:sz w:val="22"/>
              </w:rPr>
              <w:t>A.Dietr</w:t>
            </w:r>
            <w:proofErr w:type="spellEnd"/>
            <w:r w:rsidRPr="00C46828">
              <w:rPr>
                <w:rFonts w:cs="Times New Roman"/>
                <w:sz w:val="22"/>
              </w:rPr>
              <w:t>.</w:t>
            </w:r>
          </w:p>
        </w:tc>
        <w:tc>
          <w:tcPr>
            <w:tcW w:w="3690" w:type="dxa"/>
            <w:vAlign w:val="center"/>
          </w:tcPr>
          <w:p w14:paraId="7B6472D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Northern Hemisphere</w:t>
            </w:r>
          </w:p>
        </w:tc>
      </w:tr>
      <w:tr w:rsidR="00F47C89" w:rsidRPr="00695AF3" w14:paraId="71D4C5AD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217F87DD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348BFB1C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792D2222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Pinus </w:t>
            </w:r>
            <w:r w:rsidRPr="00C46828">
              <w:rPr>
                <w:rFonts w:cs="Times New Roman"/>
                <w:sz w:val="22"/>
              </w:rPr>
              <w:t>L.</w:t>
            </w:r>
          </w:p>
        </w:tc>
        <w:tc>
          <w:tcPr>
            <w:tcW w:w="3690" w:type="dxa"/>
            <w:vAlign w:val="center"/>
          </w:tcPr>
          <w:p w14:paraId="53835EB2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Northern Hemisphere</w:t>
            </w:r>
          </w:p>
        </w:tc>
      </w:tr>
      <w:tr w:rsidR="00F47C89" w:rsidRPr="00695AF3" w14:paraId="7B6CD566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0AB07716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2ED53693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449B65FE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Pseudotsuga </w:t>
            </w:r>
            <w:proofErr w:type="spellStart"/>
            <w:r w:rsidRPr="00C46828">
              <w:rPr>
                <w:rFonts w:cs="Times New Roman"/>
                <w:sz w:val="22"/>
              </w:rPr>
              <w:t>Carrière</w:t>
            </w:r>
            <w:proofErr w:type="spellEnd"/>
          </w:p>
        </w:tc>
        <w:tc>
          <w:tcPr>
            <w:tcW w:w="3690" w:type="dxa"/>
            <w:vAlign w:val="center"/>
          </w:tcPr>
          <w:p w14:paraId="18A48AC8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Asia, Taiwan, North America, Mexico</w:t>
            </w:r>
          </w:p>
        </w:tc>
      </w:tr>
      <w:tr w:rsidR="00F47C89" w:rsidRPr="00695AF3" w14:paraId="379F6CAF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1943937B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 w:val="restart"/>
          </w:tcPr>
          <w:p w14:paraId="507D9F0A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sz w:val="22"/>
              </w:rPr>
              <w:t>Abietoideae</w:t>
            </w:r>
            <w:proofErr w:type="spellEnd"/>
          </w:p>
        </w:tc>
        <w:tc>
          <w:tcPr>
            <w:tcW w:w="4961" w:type="dxa"/>
          </w:tcPr>
          <w:p w14:paraId="7E4B15CD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Abies </w:t>
            </w:r>
            <w:r w:rsidRPr="00C46828">
              <w:rPr>
                <w:rFonts w:cs="Times New Roman"/>
                <w:sz w:val="22"/>
              </w:rPr>
              <w:t>Mill.</w:t>
            </w:r>
          </w:p>
        </w:tc>
        <w:tc>
          <w:tcPr>
            <w:tcW w:w="3690" w:type="dxa"/>
            <w:vAlign w:val="center"/>
          </w:tcPr>
          <w:p w14:paraId="21904B2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Northern Hemisphere</w:t>
            </w:r>
          </w:p>
        </w:tc>
      </w:tr>
      <w:tr w:rsidR="00F47C89" w:rsidRPr="00695AF3" w14:paraId="1F9C68FA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7A194FC9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3816C689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5CCB3AA1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Cedrus </w:t>
            </w:r>
            <w:proofErr w:type="spellStart"/>
            <w:r w:rsidRPr="00C46828">
              <w:rPr>
                <w:rFonts w:cs="Times New Roman"/>
                <w:sz w:val="22"/>
              </w:rPr>
              <w:t>Trew</w:t>
            </w:r>
            <w:proofErr w:type="spellEnd"/>
          </w:p>
        </w:tc>
        <w:tc>
          <w:tcPr>
            <w:tcW w:w="3690" w:type="dxa"/>
            <w:vAlign w:val="center"/>
          </w:tcPr>
          <w:p w14:paraId="7B95098D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Indo Mediterranean region</w:t>
            </w:r>
          </w:p>
        </w:tc>
      </w:tr>
      <w:tr w:rsidR="00F47C89" w:rsidRPr="00695AF3" w14:paraId="6BAA8E1A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4E73F0F2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50EF619C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0A80748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Keteleeria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proofErr w:type="spellStart"/>
            <w:r w:rsidRPr="00C46828">
              <w:rPr>
                <w:rFonts w:cs="Times New Roman"/>
                <w:sz w:val="22"/>
              </w:rPr>
              <w:t>Carrière</w:t>
            </w:r>
            <w:proofErr w:type="spellEnd"/>
          </w:p>
        </w:tc>
        <w:tc>
          <w:tcPr>
            <w:tcW w:w="3690" w:type="dxa"/>
            <w:vAlign w:val="center"/>
          </w:tcPr>
          <w:p w14:paraId="7D02B36E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 (China, Taiwan, Vietnam, Laos)</w:t>
            </w:r>
          </w:p>
        </w:tc>
      </w:tr>
      <w:tr w:rsidR="00F47C89" w:rsidRPr="00695AF3" w14:paraId="67558ACC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091A612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540CCED5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0A67A2CA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Nothotsuga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r w:rsidRPr="00C46828">
              <w:rPr>
                <w:rFonts w:cs="Times New Roman"/>
                <w:sz w:val="22"/>
              </w:rPr>
              <w:t xml:space="preserve">Hu ex. </w:t>
            </w:r>
            <w:proofErr w:type="spellStart"/>
            <w:r w:rsidRPr="00C46828">
              <w:rPr>
                <w:rFonts w:cs="Times New Roman"/>
                <w:sz w:val="22"/>
              </w:rPr>
              <w:t>C.N.Page</w:t>
            </w:r>
            <w:proofErr w:type="spellEnd"/>
          </w:p>
        </w:tc>
        <w:tc>
          <w:tcPr>
            <w:tcW w:w="3690" w:type="dxa"/>
            <w:vAlign w:val="center"/>
          </w:tcPr>
          <w:p w14:paraId="44DCD7F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 (China)</w:t>
            </w:r>
          </w:p>
        </w:tc>
      </w:tr>
      <w:tr w:rsidR="00F47C89" w:rsidRPr="00695AF3" w14:paraId="5E856A3B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57BAA82C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2ED287B0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5DAC2D66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C46828">
              <w:rPr>
                <w:rFonts w:cs="Times New Roman"/>
                <w:i/>
                <w:iCs/>
                <w:sz w:val="22"/>
              </w:rPr>
              <w:t>Pseudolarix</w:t>
            </w:r>
            <w:proofErr w:type="spellEnd"/>
            <w:r w:rsidRPr="00C46828">
              <w:rPr>
                <w:rFonts w:cs="Times New Roman"/>
                <w:i/>
                <w:iCs/>
                <w:sz w:val="22"/>
              </w:rPr>
              <w:t xml:space="preserve"> </w:t>
            </w:r>
            <w:r w:rsidRPr="00C46828">
              <w:rPr>
                <w:rFonts w:cs="Times New Roman"/>
                <w:sz w:val="22"/>
              </w:rPr>
              <w:t>Gordon</w:t>
            </w:r>
          </w:p>
        </w:tc>
        <w:tc>
          <w:tcPr>
            <w:tcW w:w="3690" w:type="dxa"/>
            <w:vAlign w:val="center"/>
          </w:tcPr>
          <w:p w14:paraId="31568051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Southeast Asia (China)</w:t>
            </w:r>
          </w:p>
        </w:tc>
      </w:tr>
      <w:tr w:rsidR="00F47C89" w:rsidRPr="00695AF3" w14:paraId="79B63A76" w14:textId="77777777" w:rsidTr="00C46828">
        <w:trPr>
          <w:trHeight w:val="253"/>
          <w:jc w:val="center"/>
        </w:trPr>
        <w:tc>
          <w:tcPr>
            <w:tcW w:w="1886" w:type="dxa"/>
            <w:vMerge/>
            <w:vAlign w:val="center"/>
          </w:tcPr>
          <w:p w14:paraId="3F494C39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3071" w:type="dxa"/>
            <w:vMerge/>
          </w:tcPr>
          <w:p w14:paraId="79FE0B08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4961" w:type="dxa"/>
          </w:tcPr>
          <w:p w14:paraId="21FA3A6E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i/>
                <w:iCs/>
                <w:sz w:val="22"/>
              </w:rPr>
              <w:t xml:space="preserve">Tsuga </w:t>
            </w:r>
            <w:r w:rsidRPr="00C46828">
              <w:rPr>
                <w:rFonts w:cs="Times New Roman"/>
                <w:sz w:val="22"/>
              </w:rPr>
              <w:t>(</w:t>
            </w:r>
            <w:proofErr w:type="spellStart"/>
            <w:r w:rsidRPr="00C46828">
              <w:rPr>
                <w:rFonts w:cs="Times New Roman"/>
                <w:sz w:val="22"/>
              </w:rPr>
              <w:t>Endl</w:t>
            </w:r>
            <w:proofErr w:type="spellEnd"/>
            <w:r w:rsidRPr="00C46828">
              <w:rPr>
                <w:rFonts w:cs="Times New Roman"/>
                <w:sz w:val="22"/>
              </w:rPr>
              <w:t xml:space="preserve">.) </w:t>
            </w:r>
            <w:proofErr w:type="spellStart"/>
            <w:r w:rsidRPr="00C46828">
              <w:rPr>
                <w:rFonts w:cs="Times New Roman"/>
                <w:sz w:val="22"/>
              </w:rPr>
              <w:t>Carrière</w:t>
            </w:r>
            <w:proofErr w:type="spellEnd"/>
          </w:p>
        </w:tc>
        <w:tc>
          <w:tcPr>
            <w:tcW w:w="3690" w:type="dxa"/>
            <w:vAlign w:val="center"/>
          </w:tcPr>
          <w:p w14:paraId="17A03FA4" w14:textId="77777777" w:rsidR="00F47C89" w:rsidRPr="00C46828" w:rsidRDefault="00F47C89" w:rsidP="00C46828">
            <w:pPr>
              <w:spacing w:before="0" w:after="0"/>
              <w:rPr>
                <w:rFonts w:cs="Times New Roman"/>
                <w:sz w:val="22"/>
              </w:rPr>
            </w:pPr>
            <w:r w:rsidRPr="00C46828">
              <w:rPr>
                <w:rFonts w:cs="Times New Roman"/>
                <w:sz w:val="22"/>
              </w:rPr>
              <w:t>Middle- and Southeast Asia, North America</w:t>
            </w:r>
          </w:p>
        </w:tc>
      </w:tr>
    </w:tbl>
    <w:p w14:paraId="00594579" w14:textId="77777777" w:rsidR="00F47C89" w:rsidRDefault="00F47C89" w:rsidP="00F47C89">
      <w:pPr>
        <w:sectPr w:rsidR="00F47C89" w:rsidSect="004236E4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60897479" w14:textId="67BAB25B" w:rsidR="00F47C89" w:rsidRPr="00F47C89" w:rsidRDefault="00F47C89" w:rsidP="00F47C89"/>
    <w:p w14:paraId="54DB3CC0" w14:textId="29F6DC45" w:rsidR="00EC3C9F" w:rsidRDefault="00EC3C9F" w:rsidP="00CE6CE6">
      <w:pPr>
        <w:jc w:val="both"/>
      </w:pPr>
      <w:r w:rsidRPr="000E0F1A">
        <w:rPr>
          <w:b/>
        </w:rPr>
        <w:t>Supplementary Table S</w:t>
      </w:r>
      <w:r w:rsidR="004236E4">
        <w:rPr>
          <w:b/>
        </w:rPr>
        <w:t>2</w:t>
      </w:r>
      <w:r w:rsidRPr="000E0F1A">
        <w:rPr>
          <w:b/>
        </w:rPr>
        <w:t>.</w:t>
      </w:r>
      <w:r>
        <w:t xml:space="preserve"> </w:t>
      </w:r>
      <w:r>
        <w:rPr>
          <w:szCs w:val="24"/>
        </w:rPr>
        <w:t>C</w:t>
      </w:r>
      <w:r w:rsidRPr="001113E3">
        <w:rPr>
          <w:szCs w:val="24"/>
        </w:rPr>
        <w:t>ollected</w:t>
      </w:r>
      <w:r>
        <w:rPr>
          <w:szCs w:val="24"/>
        </w:rPr>
        <w:t xml:space="preserve"> plant organs</w:t>
      </w:r>
      <w:r w:rsidRPr="001113E3">
        <w:rPr>
          <w:szCs w:val="24"/>
        </w:rPr>
        <w:t xml:space="preserve"> of the </w:t>
      </w:r>
      <w:r>
        <w:rPr>
          <w:szCs w:val="24"/>
        </w:rPr>
        <w:t>species.</w:t>
      </w:r>
    </w:p>
    <w:tbl>
      <w:tblPr>
        <w:tblW w:w="7513" w:type="dxa"/>
        <w:jc w:val="center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35"/>
        <w:gridCol w:w="1169"/>
        <w:gridCol w:w="1170"/>
        <w:gridCol w:w="1169"/>
        <w:gridCol w:w="1170"/>
      </w:tblGrid>
      <w:tr w:rsidR="00EC3C9F" w:rsidRPr="001E498E" w14:paraId="37D0F3FB" w14:textId="77777777" w:rsidTr="00EC3C9F">
        <w:trPr>
          <w:trHeight w:val="234"/>
          <w:jc w:val="center"/>
        </w:trPr>
        <w:tc>
          <w:tcPr>
            <w:tcW w:w="7513" w:type="dxa"/>
            <w:gridSpan w:val="5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47CEB0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proofErr w:type="spellStart"/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Jeli</w:t>
            </w:r>
            <w:proofErr w:type="spellEnd"/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 xml:space="preserve"> Arboretum, 2020</w:t>
            </w:r>
          </w:p>
        </w:tc>
      </w:tr>
      <w:tr w:rsidR="00EC3C9F" w:rsidRPr="001E498E" w14:paraId="635FC960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2CA6F1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Pinaceae family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0D65A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needles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02C74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resin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A3234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cone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8CBDF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bark</w:t>
            </w:r>
          </w:p>
        </w:tc>
      </w:tr>
      <w:tr w:rsidR="00EC3C9F" w:rsidRPr="00BD1AFE" w14:paraId="13CB463F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BD4742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Abies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concolor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63919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AD4DC7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31AAB2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125D78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DF25F9B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529954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Abies firma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D11F6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8AF98C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85C22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75DED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0E24A8C7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4A890F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Pseudotsuga menziesii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478F6C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FA0844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FEF93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ABD55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31C325F0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6B8DEB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Tsuga canadensis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304FF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79215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0088D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8EFE6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6BCA8631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934493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Tsuga heterophylla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BA93D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C59FA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8AA4B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DD81D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6D31A5F2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8B0062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Pinus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heldreichii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69A8FB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88FAD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C0CA26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BF83D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1EAED071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B822C3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Pinus strobus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71A516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B1CFF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B83C74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981413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7F079F8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7F3826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Cedrus atlantica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299CD0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5AE9A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C32F7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FFF89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128898F0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83F303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Abies holophylla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0EA4B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0D1C63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AEF01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43EA69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70374F75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D5FF2A0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Picea omorika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4EBA9E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E1210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ABE341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DE1F31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05D10B1D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F02BC0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Abies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grandis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CCB1C1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702B40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C0E6B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604F5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DDD09DE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A3FBBA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Pinus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cembra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0FCDE2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E3078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3A4E14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763E1D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08A43861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D06C2E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Pinus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peuce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DD2F51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110EE5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1942C9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7E698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03F4AB5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138684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Pinus aristata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1C4AA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769094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395BCB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757CB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7F19F246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21D8BF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Picea sitchensis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884ECC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7D776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E595DD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572C5C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56EF5148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707439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Cupressaceae family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276DD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needles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AEE29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resin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36DDD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cone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EA7DF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bark</w:t>
            </w:r>
          </w:p>
        </w:tc>
      </w:tr>
      <w:tr w:rsidR="00EC3C9F" w:rsidRPr="00BD1AFE" w14:paraId="65C56867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0E2E5E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Cryptomeria</w:t>
            </w:r>
            <w:proofErr w:type="spellEnd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 japonica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915A59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7F4D3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C2981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50908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184AC994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431DB2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Thuja</w:t>
            </w:r>
            <w:proofErr w:type="spellEnd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koraiensis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D70D2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217D8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6DA238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9929AD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5AF0528E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23F156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Calocedrus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decurrens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5EE170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9F7515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F988D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02BBE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13979703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9BFB29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Sequoia sempervirens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AFF2B1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25BB7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96C75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769095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6E3D3563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890A42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Chamaecyparis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pisifera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95B5A5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A5D00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2AE2F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5183E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5E436874" w14:textId="77777777" w:rsidTr="00EC3C9F">
        <w:trPr>
          <w:trHeight w:val="224"/>
          <w:jc w:val="center"/>
        </w:trPr>
        <w:tc>
          <w:tcPr>
            <w:tcW w:w="7513" w:type="dxa"/>
            <w:gridSpan w:val="5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D361153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Folly Arboretum, 2021</w:t>
            </w:r>
          </w:p>
        </w:tc>
      </w:tr>
      <w:tr w:rsidR="00EC3C9F" w:rsidRPr="00BD1AFE" w14:paraId="25546916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B0B1908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Pinaceae family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3CC418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needles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DFA373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resin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325707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cone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E58F24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bark</w:t>
            </w:r>
          </w:p>
        </w:tc>
      </w:tr>
      <w:tr w:rsidR="00EC3C9F" w:rsidRPr="00BD1AFE" w14:paraId="7ED8E547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2504729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Abies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concolor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CC6C56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08F4A7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428BFD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A53E08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15D2C62E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1E0DBBD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Abies firma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A5AC0B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6A1261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F4038B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DCCD34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3E089776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0995B2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Pseudotsuga menziesii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4C0B65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01FF7E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577348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926514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B86669E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AA76A13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Tsuga canadensis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39D3D6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24A9FB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3DD375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8A20AD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2A8EEBAF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1BA20C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Tsuga heterophylla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524A0B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9367E2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A92405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7BAF67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A7CF9E5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7F45CFC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Pinus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heldreichii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4A0032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9A6576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D72ADA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37DC1B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D5241EF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78BA86C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Pinus strobus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3C9161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4616EE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8E8B27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213668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00E5FC8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7B83A53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Cedrus atlantica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1A26D7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F4DB2C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2D1ADD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10676F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78A978B9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27D6024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Pinus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coulteri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EDDE87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22B2D1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D6CB2E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E17231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2776896E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88955D5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Pinus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nigra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7AE935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F57249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D242A6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F7B479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DC3E221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9831A6E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Pinus pinaster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5999CC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120DF6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526589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B21764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B691689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EC6DF88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Cupressaceae family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5E7A528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needles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5BDC5A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resin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2C54C77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cone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B74659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bark</w:t>
            </w:r>
          </w:p>
        </w:tc>
      </w:tr>
      <w:tr w:rsidR="00EC3C9F" w:rsidRPr="00BD1AFE" w14:paraId="6B57714A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9925BB7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Calocedrus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decurrens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ED53C1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56E480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2CEAF1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E2061D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5A55195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4A2169A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Sequoia sempervirens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949C90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EB18BB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C49256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D2D807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1B57C8B5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237957F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Juniperus chinensis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96F173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5DA1FA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BFD038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47C9B1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5C873DAA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1BB966F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Juniperus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drupacea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486C92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1E0038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9F3755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BEA09C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699EA4F3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557926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Juniperus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rigida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915913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B704F0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E94C94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CF9E3A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4BDD83DF" w14:textId="77777777" w:rsidTr="00EC3C9F">
        <w:trPr>
          <w:trHeight w:val="224"/>
          <w:jc w:val="center"/>
        </w:trPr>
        <w:tc>
          <w:tcPr>
            <w:tcW w:w="2835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62AFC16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Cupressus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macnabiana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A158A7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76EEDF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5AB458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696A24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2E8964F5" w14:textId="77777777" w:rsidTr="00EC3C9F">
        <w:trPr>
          <w:trHeight w:val="207"/>
          <w:jc w:val="center"/>
        </w:trPr>
        <w:tc>
          <w:tcPr>
            <w:tcW w:w="7513" w:type="dxa"/>
            <w:gridSpan w:val="5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18CD51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en-GB"/>
              </w:rPr>
            </w:pPr>
            <w:proofErr w:type="spellStart"/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lastRenderedPageBreak/>
              <w:t>Jeli</w:t>
            </w:r>
            <w:proofErr w:type="spellEnd"/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 xml:space="preserve"> Arboretum, 2021</w:t>
            </w:r>
          </w:p>
        </w:tc>
      </w:tr>
      <w:tr w:rsidR="00EC3C9F" w:rsidRPr="00BD1AFE" w14:paraId="6737DB18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F2DE3F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Pinaceae family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450F8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needles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714C1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resin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80E20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cone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76CE27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bark</w:t>
            </w:r>
          </w:p>
        </w:tc>
      </w:tr>
      <w:tr w:rsidR="00EC3C9F" w:rsidRPr="00BD1AFE" w14:paraId="38A76073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DD23F3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Abies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concolor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2B9014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E7234F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E66C87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82543D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3B2246A5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2BE61C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Abies firma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7277AD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0A06C8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5719DB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2BC414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224267B8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FD04C7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Pseudotsuga menziesii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1AD222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A04268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C470C9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CBBF8B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6A8C8157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91B763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Tsuga canadensis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9353DF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A97D16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D4922A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9C2358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2ABC650D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4AC5C4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Tsuga heterophylla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E91BDE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82F2E9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51C4C3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9A504F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146AC7AA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7D7E17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Pinus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heldreichii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15AEE1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86C582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F7F60D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4B2A4D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16D5560A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7A8C63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Pinus strobus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68A4A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882849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224BB7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638A9C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4DEA12E3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5279F4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Cedrus atlantica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41D419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169D6F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468491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FC8301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13517BD7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E36635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Abies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grandis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9D4CDA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3E1732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B0C6F7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71C4A0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705E718D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0893B0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Pinus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cembra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C16A3B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B92DEE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C7ED5D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8DF0F6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366FD858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372295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Pinus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peuce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836B1C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54EFEA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28D157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97CDE7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557A55D0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CB82A1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Pinus aristata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95F5273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8EAD84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477CEB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3433CA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23B90E3C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3AFE87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Picea sitchensis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F43657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797AF8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13614E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2CCBE9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7A001D65" w14:textId="77777777" w:rsidTr="00EC3C9F">
        <w:trPr>
          <w:trHeight w:val="234"/>
          <w:jc w:val="center"/>
        </w:trPr>
        <w:tc>
          <w:tcPr>
            <w:tcW w:w="283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63EA0B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Cupressaceae family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165E18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needles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249E1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resin</w:t>
            </w:r>
          </w:p>
        </w:tc>
        <w:tc>
          <w:tcPr>
            <w:tcW w:w="116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D22E0E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cone</w:t>
            </w:r>
          </w:p>
        </w:tc>
        <w:tc>
          <w:tcPr>
            <w:tcW w:w="11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3D840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bark</w:t>
            </w:r>
          </w:p>
        </w:tc>
      </w:tr>
      <w:tr w:rsidR="00EC3C9F" w:rsidRPr="00BD1AFE" w14:paraId="686CFD53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74A5BF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Juniperus chinensis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3078C8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3A7899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D561834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AEB857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446D60DE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3F4F2A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Cryptomeria</w:t>
            </w:r>
            <w:proofErr w:type="spellEnd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 japonica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FCCDB5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106A33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6AF76E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47054A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049C8128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329ED54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Thuja</w:t>
            </w:r>
            <w:proofErr w:type="spellEnd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koraiensis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A8290B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F5ED0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E941D9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340B64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4FB01132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138F16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Calocedrus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decurrens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064F145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B88B95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73AFDD9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D292D0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7BA4A9E3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908DD9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Sequoia sempervirens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49E79C7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EB286C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1E8948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297910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</w:tr>
      <w:tr w:rsidR="00EC3C9F" w:rsidRPr="00BD1AFE" w14:paraId="6EAD40E3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166791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Juniperus communis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1901A7D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0550E2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A0C6806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8FF8C1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0CDF4FB1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9F4712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Juniperus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sabina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47621BC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2F8D282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EB09B5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843675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1E65946E" w14:textId="77777777" w:rsidTr="00EC3C9F">
        <w:trPr>
          <w:trHeight w:val="207"/>
          <w:jc w:val="center"/>
        </w:trPr>
        <w:tc>
          <w:tcPr>
            <w:tcW w:w="28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00F4CB" w14:textId="77777777" w:rsidR="00EC3C9F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i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 xml:space="preserve">Juniperus </w:t>
            </w:r>
            <w:proofErr w:type="spellStart"/>
            <w:r w:rsidRPr="00C46828">
              <w:rPr>
                <w:rFonts w:eastAsia="Times New Roman" w:cs="Times New Roman"/>
                <w:i/>
                <w:sz w:val="22"/>
                <w:lang w:eastAsia="en-GB"/>
              </w:rPr>
              <w:t>virginiana</w:t>
            </w:r>
            <w:proofErr w:type="spellEnd"/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5BBF221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644A280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  <w:tc>
          <w:tcPr>
            <w:tcW w:w="116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21AB90F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</w:t>
            </w:r>
          </w:p>
        </w:tc>
        <w:tc>
          <w:tcPr>
            <w:tcW w:w="117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63A1C8A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</w:t>
            </w:r>
          </w:p>
        </w:tc>
      </w:tr>
      <w:tr w:rsidR="00EC3C9F" w:rsidRPr="00BD1AFE" w14:paraId="13888C69" w14:textId="77777777" w:rsidTr="00EC3C9F">
        <w:trPr>
          <w:trHeight w:val="207"/>
          <w:jc w:val="center"/>
        </w:trPr>
        <w:tc>
          <w:tcPr>
            <w:tcW w:w="7513" w:type="dxa"/>
            <w:gridSpan w:val="5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3456A3D" w14:textId="2B490BB0" w:rsidR="00694F7D" w:rsidRPr="00C46828" w:rsidRDefault="00EC3C9F" w:rsidP="00C46828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x: part of the plant</w:t>
            </w:r>
            <w:r w:rsidR="00694F7D" w:rsidRPr="00C46828">
              <w:rPr>
                <w:rFonts w:eastAsia="Times New Roman" w:cs="Times New Roman"/>
                <w:sz w:val="22"/>
                <w:lang w:eastAsia="en-GB"/>
              </w:rPr>
              <w:t xml:space="preserve"> was collected (it does not represent the number of sample collected); </w:t>
            </w:r>
          </w:p>
          <w:p w14:paraId="39FBFF93" w14:textId="2A485083" w:rsidR="00EC3C9F" w:rsidRPr="00C46828" w:rsidRDefault="00694F7D" w:rsidP="00C46828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-: the part of the plant was not collected</w:t>
            </w:r>
          </w:p>
        </w:tc>
      </w:tr>
    </w:tbl>
    <w:p w14:paraId="3DFC5FF9" w14:textId="77777777" w:rsidR="000E0F1A" w:rsidRDefault="000E0F1A" w:rsidP="00C46828">
      <w:pPr>
        <w:spacing w:before="0" w:after="200" w:line="276" w:lineRule="auto"/>
        <w:rPr>
          <w:rFonts w:cs="Times New Roman"/>
          <w:szCs w:val="24"/>
          <w:u w:val="single"/>
        </w:rPr>
      </w:pPr>
    </w:p>
    <w:p w14:paraId="4924EDFF" w14:textId="0DAC829E" w:rsidR="009929A4" w:rsidRPr="00EC3C9F" w:rsidRDefault="00EC3C9F" w:rsidP="00CE6CE6">
      <w:pPr>
        <w:keepNext/>
        <w:jc w:val="both"/>
        <w:rPr>
          <w:rFonts w:cs="Times New Roman"/>
          <w:szCs w:val="24"/>
        </w:rPr>
      </w:pPr>
      <w:r w:rsidRPr="000E0F1A">
        <w:rPr>
          <w:b/>
        </w:rPr>
        <w:t>Supplementary Table S3.</w:t>
      </w:r>
      <w:r>
        <w:t xml:space="preserve"> </w:t>
      </w:r>
      <w:r w:rsidR="009929A4">
        <w:t>V</w:t>
      </w:r>
      <w:r w:rsidR="009929A4" w:rsidRPr="009929A4">
        <w:t xml:space="preserve">ariables (volatile components) </w:t>
      </w:r>
      <w:r w:rsidR="009929A4">
        <w:t>which</w:t>
      </w:r>
      <w:r w:rsidR="009929A4" w:rsidRPr="009929A4">
        <w:t xml:space="preserve"> showed the greatest variance (above 1%) </w:t>
      </w:r>
      <w:r w:rsidR="009929A4">
        <w:t xml:space="preserve">by </w:t>
      </w:r>
      <w:r w:rsidR="009929A4">
        <w:rPr>
          <w:szCs w:val="24"/>
        </w:rPr>
        <w:t>p</w:t>
      </w:r>
      <w:r w:rsidR="009929A4" w:rsidRPr="009929A4">
        <w:rPr>
          <w:szCs w:val="24"/>
        </w:rPr>
        <w:t xml:space="preserve">rincipal component analysis </w:t>
      </w:r>
      <w:r w:rsidR="009929A4">
        <w:rPr>
          <w:szCs w:val="24"/>
        </w:rPr>
        <w:t>for the calculation of r</w:t>
      </w:r>
      <w:r w:rsidR="009929A4" w:rsidRPr="009929A4">
        <w:rPr>
          <w:szCs w:val="24"/>
        </w:rPr>
        <w:t xml:space="preserve">elationships between </w:t>
      </w:r>
      <w:r w:rsidR="009929A4">
        <w:rPr>
          <w:szCs w:val="24"/>
        </w:rPr>
        <w:t>v</w:t>
      </w:r>
      <w:r w:rsidR="009929A4" w:rsidRPr="009929A4">
        <w:rPr>
          <w:szCs w:val="24"/>
        </w:rPr>
        <w:t xml:space="preserve">olatiles and </w:t>
      </w:r>
      <w:r w:rsidR="009929A4">
        <w:rPr>
          <w:szCs w:val="24"/>
        </w:rPr>
        <w:t>species</w:t>
      </w:r>
      <w:r w:rsidR="00095E01">
        <w:rPr>
          <w:szCs w:val="24"/>
        </w:rPr>
        <w:t>.</w:t>
      </w:r>
    </w:p>
    <w:p w14:paraId="3F426E01" w14:textId="6E8C68A3" w:rsidR="00EC3C9F" w:rsidRPr="00EC3C9F" w:rsidRDefault="00EC3C9F" w:rsidP="00CE6CE6">
      <w:pPr>
        <w:jc w:val="both"/>
      </w:pPr>
    </w:p>
    <w:tbl>
      <w:tblPr>
        <w:tblW w:w="6744" w:type="dxa"/>
        <w:jc w:val="center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48"/>
        <w:gridCol w:w="2248"/>
        <w:gridCol w:w="2248"/>
      </w:tblGrid>
      <w:tr w:rsidR="00EC3C9F" w:rsidRPr="00183D23" w14:paraId="4FFA2A98" w14:textId="77777777" w:rsidTr="00C46828">
        <w:trPr>
          <w:trHeight w:val="542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0895BB" w14:textId="77777777" w:rsidR="00EC3C9F" w:rsidRPr="00C46828" w:rsidRDefault="00EC3C9F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RRT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40C71D" w14:textId="68B5510D" w:rsidR="00EC3C9F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b/>
                <w:bCs/>
                <w:sz w:val="22"/>
                <w:lang w:eastAsia="en-GB"/>
              </w:rPr>
              <w:t>Volatile components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E2DC681" w14:textId="77777777" w:rsidR="00183D23" w:rsidRPr="00DF242D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b/>
                <w:bCs/>
                <w:sz w:val="22"/>
                <w:lang w:eastAsia="en-GB"/>
              </w:rPr>
              <w:t>Variance</w:t>
            </w:r>
          </w:p>
          <w:p w14:paraId="6B239AE5" w14:textId="0EF351C4" w:rsidR="00EC3C9F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b/>
                <w:bCs/>
                <w:sz w:val="22"/>
                <w:lang w:eastAsia="en-GB"/>
              </w:rPr>
              <w:t xml:space="preserve">(AS%) </w:t>
            </w:r>
          </w:p>
        </w:tc>
      </w:tr>
      <w:tr w:rsidR="00183D23" w:rsidRPr="00183D23" w14:paraId="21EC8005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B40D62B" w14:textId="2794913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5.1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1651E5E" w14:textId="0993A9A0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α-Pinene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F4AC174" w14:textId="00DF0CE9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22</w:t>
            </w:r>
          </w:p>
        </w:tc>
      </w:tr>
      <w:tr w:rsidR="00183D23" w:rsidRPr="00183D23" w14:paraId="0C4C3FDE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8F8037B" w14:textId="07FEF973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12.6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DAA39FC" w14:textId="5BB46A19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Bornyl acetate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67F4A24" w14:textId="335724B3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13</w:t>
            </w:r>
          </w:p>
        </w:tc>
      </w:tr>
      <w:tr w:rsidR="00183D23" w:rsidRPr="00183D23" w14:paraId="18152EF4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43AD3A1" w14:textId="3127C07E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6.8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FD5B93B" w14:textId="5D1076F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δ-3-Carene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52FDBF0" w14:textId="5BB0CFB9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8</w:t>
            </w:r>
          </w:p>
        </w:tc>
      </w:tr>
      <w:tr w:rsidR="00183D23" w:rsidRPr="00183D23" w14:paraId="1A493A77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FB6F2EB" w14:textId="291DDEED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15.0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8922EFD" w14:textId="79FDE118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Longifolene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B215F14" w14:textId="1BB13C00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6</w:t>
            </w:r>
          </w:p>
        </w:tc>
      </w:tr>
      <w:tr w:rsidR="00183D23" w:rsidRPr="00183D23" w14:paraId="130DA124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654A38D" w14:textId="79577D3A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7.3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813142A" w14:textId="2C6C00E0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Limonene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EF97517" w14:textId="466A4CF1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6</w:t>
            </w:r>
          </w:p>
        </w:tc>
      </w:tr>
      <w:tr w:rsidR="00183D23" w:rsidRPr="00183D23" w14:paraId="71F9458C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CEB94E2" w14:textId="7716A2E6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6.1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4BB5B6C" w14:textId="3A743A3B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β-Pinene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2AF1659" w14:textId="17EAB9D6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6</w:t>
            </w:r>
          </w:p>
        </w:tc>
      </w:tr>
      <w:tr w:rsidR="00183D23" w:rsidRPr="00183D23" w14:paraId="5A6A1A9B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2EDF750" w14:textId="22E7F666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15.1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E355774" w14:textId="34250291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bookmarkStart w:id="0" w:name="_GoBack"/>
            <w:bookmarkEnd w:id="0"/>
            <w:r w:rsidRPr="00C46828">
              <w:rPr>
                <w:sz w:val="22"/>
              </w:rPr>
              <w:t>β-Caryophyllene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F690177" w14:textId="5174426B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5</w:t>
            </w:r>
          </w:p>
        </w:tc>
      </w:tr>
      <w:tr w:rsidR="00183D23" w:rsidRPr="00183D23" w14:paraId="5CE69CFA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38B871F" w14:textId="7424E45A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7.3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ACB8FCD" w14:textId="46593699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β-Phellandrene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E584F4A" w14:textId="6790669E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4</w:t>
            </w:r>
          </w:p>
        </w:tc>
      </w:tr>
      <w:tr w:rsidR="00183D23" w:rsidRPr="00183D23" w14:paraId="1B93B087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6210D85" w14:textId="29BDAFD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6.3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D1073F9" w14:textId="6D0F88EB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β-Myrcene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B3DC3F7" w14:textId="080499F5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4</w:t>
            </w:r>
          </w:p>
        </w:tc>
      </w:tr>
      <w:tr w:rsidR="00183D23" w:rsidRPr="00183D23" w14:paraId="36E409F8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BE7DDB3" w14:textId="339305C6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6.0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930C769" w14:textId="2A51587E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Sabinene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F5EE781" w14:textId="0DBCB244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3</w:t>
            </w:r>
          </w:p>
        </w:tc>
      </w:tr>
      <w:tr w:rsidR="00183D23" w:rsidRPr="00183D23" w14:paraId="37740B2A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55F3B38" w14:textId="1B0FA20A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16.2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16FC22A" w14:textId="41C80A1D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Germacrene D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778918A" w14:textId="3238C205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3</w:t>
            </w:r>
          </w:p>
        </w:tc>
      </w:tr>
      <w:tr w:rsidR="00183D23" w:rsidRPr="00183D23" w14:paraId="28912CF5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9DD0E4A" w14:textId="4677F83B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16.4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07A2A64" w14:textId="7ADEFFC8" w:rsidR="009770F1" w:rsidRPr="009770F1" w:rsidRDefault="009770F1" w:rsidP="009770F1">
            <w:pPr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α-Farnesene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9B8FB65" w14:textId="1A4B9FCD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2</w:t>
            </w:r>
          </w:p>
        </w:tc>
      </w:tr>
      <w:tr w:rsidR="00183D23" w:rsidRPr="00183D23" w14:paraId="1A4C8CBE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4766F9E" w14:textId="623E33AB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7.2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EA4FE94" w14:textId="075109CE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p-Cymene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AC7491D" w14:textId="4AF1DFC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2</w:t>
            </w:r>
          </w:p>
        </w:tc>
      </w:tr>
      <w:tr w:rsidR="00183D23" w:rsidRPr="00183D23" w14:paraId="573EF31D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5C01923" w14:textId="3C22BB1F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lastRenderedPageBreak/>
              <w:t>5.5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5910B76" w14:textId="1B716855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Camphene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8718D1B" w14:textId="68BC5713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</w:t>
            </w:r>
          </w:p>
        </w:tc>
      </w:tr>
      <w:tr w:rsidR="00183D23" w:rsidRPr="00183D23" w14:paraId="6CE854D5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501831E" w14:textId="1C6557B6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12.7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60FD8BC" w14:textId="76E2927E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proofErr w:type="spellStart"/>
            <w:r w:rsidRPr="00C46828">
              <w:rPr>
                <w:sz w:val="22"/>
              </w:rPr>
              <w:t>Sabinyl</w:t>
            </w:r>
            <w:proofErr w:type="spellEnd"/>
            <w:r w:rsidRPr="00C46828">
              <w:rPr>
                <w:sz w:val="22"/>
              </w:rPr>
              <w:t xml:space="preserve"> acetate, trans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8FA7F08" w14:textId="6D1AE082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</w:t>
            </w:r>
          </w:p>
        </w:tc>
      </w:tr>
      <w:tr w:rsidR="00183D23" w:rsidRPr="00183D23" w14:paraId="73BFFC2C" w14:textId="77777777" w:rsidTr="00C46828">
        <w:trPr>
          <w:trHeight w:val="263"/>
          <w:jc w:val="center"/>
        </w:trPr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80B640B" w14:textId="3B23DB6E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18.9</w:t>
            </w:r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809CCCA" w14:textId="69A5DCB5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α-</w:t>
            </w:r>
            <w:proofErr w:type="spellStart"/>
            <w:r w:rsidRPr="00C46828">
              <w:rPr>
                <w:sz w:val="22"/>
              </w:rPr>
              <w:t>Cadinol</w:t>
            </w:r>
            <w:proofErr w:type="spellEnd"/>
          </w:p>
        </w:tc>
        <w:tc>
          <w:tcPr>
            <w:tcW w:w="224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B025693" w14:textId="1B10EC1D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sz w:val="22"/>
              </w:rPr>
              <w:t>1</w:t>
            </w:r>
          </w:p>
        </w:tc>
      </w:tr>
    </w:tbl>
    <w:p w14:paraId="1D768938" w14:textId="77777777" w:rsidR="00EC3C9F" w:rsidRPr="00EC3C9F" w:rsidRDefault="00EC3C9F" w:rsidP="00C46828">
      <w:pPr>
        <w:spacing w:before="0" w:after="200" w:line="276" w:lineRule="auto"/>
        <w:rPr>
          <w:rFonts w:cs="Times New Roman"/>
          <w:szCs w:val="24"/>
        </w:rPr>
      </w:pPr>
    </w:p>
    <w:p w14:paraId="67AFF8FA" w14:textId="55D31D3E" w:rsidR="00EC3C9F" w:rsidRDefault="00EC3C9F" w:rsidP="00CE6CE6">
      <w:pPr>
        <w:jc w:val="both"/>
        <w:rPr>
          <w:rFonts w:cs="Times New Roman"/>
          <w:szCs w:val="24"/>
        </w:rPr>
      </w:pPr>
      <w:r w:rsidRPr="000E0F1A">
        <w:rPr>
          <w:b/>
        </w:rPr>
        <w:t xml:space="preserve">Supplementary </w:t>
      </w:r>
      <w:r w:rsidRPr="000E0F1A">
        <w:rPr>
          <w:rFonts w:cs="Times New Roman"/>
          <w:b/>
          <w:szCs w:val="24"/>
        </w:rPr>
        <w:t>Table S4.</w:t>
      </w:r>
      <w:r w:rsidR="009929A4">
        <w:rPr>
          <w:rFonts w:cs="Times New Roman"/>
          <w:szCs w:val="24"/>
        </w:rPr>
        <w:t xml:space="preserve"> </w:t>
      </w:r>
      <w:r w:rsidR="009929A4">
        <w:t>V</w:t>
      </w:r>
      <w:r w:rsidR="009929A4" w:rsidRPr="009929A4">
        <w:t xml:space="preserve">ariables (volatile components) </w:t>
      </w:r>
      <w:r w:rsidR="009929A4">
        <w:t>which</w:t>
      </w:r>
      <w:r w:rsidR="009929A4" w:rsidRPr="009929A4">
        <w:t xml:space="preserve"> showed the greatest variance (above 1%) </w:t>
      </w:r>
      <w:r w:rsidR="009929A4">
        <w:t xml:space="preserve">by </w:t>
      </w:r>
      <w:r w:rsidR="009929A4">
        <w:rPr>
          <w:szCs w:val="24"/>
        </w:rPr>
        <w:t>p</w:t>
      </w:r>
      <w:r w:rsidR="009929A4" w:rsidRPr="009929A4">
        <w:rPr>
          <w:szCs w:val="24"/>
        </w:rPr>
        <w:t xml:space="preserve">rincipal component analysis </w:t>
      </w:r>
      <w:r w:rsidR="009929A4">
        <w:rPr>
          <w:szCs w:val="24"/>
        </w:rPr>
        <w:t>for the calculation of relationships between volatiles and collected plant organs of the P</w:t>
      </w:r>
      <w:r w:rsidR="009929A4" w:rsidRPr="009929A4">
        <w:rPr>
          <w:szCs w:val="24"/>
        </w:rPr>
        <w:t xml:space="preserve">inaceae </w:t>
      </w:r>
      <w:r w:rsidR="009929A4">
        <w:rPr>
          <w:szCs w:val="24"/>
        </w:rPr>
        <w:t>f</w:t>
      </w:r>
      <w:r w:rsidR="009929A4" w:rsidRPr="009929A4">
        <w:rPr>
          <w:szCs w:val="24"/>
        </w:rPr>
        <w:t>amily</w:t>
      </w:r>
      <w:r w:rsidR="00095E01">
        <w:rPr>
          <w:szCs w:val="24"/>
        </w:rPr>
        <w:t>.</w:t>
      </w:r>
    </w:p>
    <w:tbl>
      <w:tblPr>
        <w:tblW w:w="6602" w:type="dxa"/>
        <w:jc w:val="center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00"/>
        <w:gridCol w:w="2201"/>
        <w:gridCol w:w="2201"/>
      </w:tblGrid>
      <w:tr w:rsidR="00183D23" w:rsidRPr="00183D23" w14:paraId="311635D2" w14:textId="77777777" w:rsidTr="00C46828">
        <w:trPr>
          <w:trHeight w:val="542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75349B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RRT</w:t>
            </w:r>
          </w:p>
        </w:tc>
        <w:tc>
          <w:tcPr>
            <w:tcW w:w="2201" w:type="dxa"/>
            <w:vAlign w:val="center"/>
          </w:tcPr>
          <w:p w14:paraId="68C9BFF5" w14:textId="6001FC6A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b/>
                <w:bCs/>
                <w:sz w:val="22"/>
                <w:lang w:eastAsia="en-GB"/>
              </w:rPr>
              <w:t>Volatile components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6FF2C1" w14:textId="42D1FA1E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Variance</w:t>
            </w:r>
          </w:p>
          <w:p w14:paraId="76C0A4C9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b/>
                <w:bCs/>
                <w:sz w:val="22"/>
                <w:lang w:eastAsia="en-GB"/>
              </w:rPr>
              <w:t>(AS%)</w:t>
            </w:r>
          </w:p>
        </w:tc>
      </w:tr>
      <w:tr w:rsidR="00183D23" w:rsidRPr="00183D23" w14:paraId="10EB776F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1B7D06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5.1</w:t>
            </w:r>
          </w:p>
        </w:tc>
        <w:tc>
          <w:tcPr>
            <w:tcW w:w="2201" w:type="dxa"/>
            <w:vAlign w:val="center"/>
          </w:tcPr>
          <w:p w14:paraId="14A46CDB" w14:textId="473D59BB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α-Pinene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59830D1" w14:textId="4DF005B4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16</w:t>
            </w:r>
          </w:p>
        </w:tc>
      </w:tr>
      <w:tr w:rsidR="00183D23" w:rsidRPr="00183D23" w14:paraId="250A29CD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45185C9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12.6</w:t>
            </w:r>
          </w:p>
        </w:tc>
        <w:tc>
          <w:tcPr>
            <w:tcW w:w="2201" w:type="dxa"/>
            <w:vAlign w:val="center"/>
          </w:tcPr>
          <w:p w14:paraId="685E311F" w14:textId="17A83D78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Bornyl acetate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6864D28" w14:textId="0C17B93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</w:tr>
      <w:tr w:rsidR="00183D23" w:rsidRPr="00183D23" w14:paraId="71D00586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F255D2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  <w:tc>
          <w:tcPr>
            <w:tcW w:w="2201" w:type="dxa"/>
            <w:vAlign w:val="center"/>
          </w:tcPr>
          <w:p w14:paraId="17F0E163" w14:textId="2C4AD29A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Longifolene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D3238C" w14:textId="5C302EA2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9</w:t>
            </w:r>
          </w:p>
        </w:tc>
      </w:tr>
      <w:tr w:rsidR="00183D23" w:rsidRPr="00183D23" w14:paraId="7ED9706E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470D925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6.8</w:t>
            </w:r>
          </w:p>
        </w:tc>
        <w:tc>
          <w:tcPr>
            <w:tcW w:w="2201" w:type="dxa"/>
            <w:vAlign w:val="center"/>
          </w:tcPr>
          <w:p w14:paraId="0B33BFEB" w14:textId="4D7E25A7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δ-3-Carene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84736D6" w14:textId="052918E6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8</w:t>
            </w:r>
          </w:p>
        </w:tc>
      </w:tr>
      <w:tr w:rsidR="00183D23" w:rsidRPr="00183D23" w14:paraId="405F65D3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BB35AD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6.1</w:t>
            </w:r>
          </w:p>
        </w:tc>
        <w:tc>
          <w:tcPr>
            <w:tcW w:w="2201" w:type="dxa"/>
            <w:vAlign w:val="center"/>
          </w:tcPr>
          <w:p w14:paraId="1983991B" w14:textId="7B774AFC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β-Pinene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0728A9" w14:textId="14ACDF96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7</w:t>
            </w:r>
          </w:p>
        </w:tc>
      </w:tr>
      <w:tr w:rsidR="00183D23" w:rsidRPr="00183D23" w14:paraId="24424F4D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6D22526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15.1</w:t>
            </w:r>
          </w:p>
        </w:tc>
        <w:tc>
          <w:tcPr>
            <w:tcW w:w="2201" w:type="dxa"/>
            <w:vAlign w:val="center"/>
          </w:tcPr>
          <w:p w14:paraId="44C95AF1" w14:textId="2A84A527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β-Caryophyllene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6E7DFF2" w14:textId="470A418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7</w:t>
            </w:r>
          </w:p>
        </w:tc>
      </w:tr>
      <w:tr w:rsidR="00183D23" w:rsidRPr="00183D23" w14:paraId="4F6E4947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EE9152A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7.3</w:t>
            </w:r>
          </w:p>
        </w:tc>
        <w:tc>
          <w:tcPr>
            <w:tcW w:w="2201" w:type="dxa"/>
            <w:vAlign w:val="center"/>
          </w:tcPr>
          <w:p w14:paraId="0E0B2AAC" w14:textId="3DC08988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β-Phellandrene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EDDBE14" w14:textId="6F80AF2F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6</w:t>
            </w:r>
          </w:p>
        </w:tc>
      </w:tr>
      <w:tr w:rsidR="00183D23" w:rsidRPr="00183D23" w14:paraId="1C613788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4FDFC43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7.3</w:t>
            </w:r>
          </w:p>
        </w:tc>
        <w:tc>
          <w:tcPr>
            <w:tcW w:w="2201" w:type="dxa"/>
            <w:vAlign w:val="center"/>
          </w:tcPr>
          <w:p w14:paraId="46E23551" w14:textId="1E69015F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Limonene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C37D84" w14:textId="36CD816E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5</w:t>
            </w:r>
          </w:p>
        </w:tc>
      </w:tr>
      <w:tr w:rsidR="00183D23" w:rsidRPr="00183D23" w14:paraId="0C61F83C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9C2097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6.3</w:t>
            </w:r>
          </w:p>
        </w:tc>
        <w:tc>
          <w:tcPr>
            <w:tcW w:w="2201" w:type="dxa"/>
            <w:vAlign w:val="center"/>
          </w:tcPr>
          <w:p w14:paraId="5E52B2E8" w14:textId="3D66609F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β-Myrcene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9B25EE" w14:textId="04EB2D69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5</w:t>
            </w:r>
          </w:p>
        </w:tc>
      </w:tr>
      <w:tr w:rsidR="00183D23" w:rsidRPr="00183D23" w14:paraId="50982B00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7CCF92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16.2</w:t>
            </w:r>
          </w:p>
        </w:tc>
        <w:tc>
          <w:tcPr>
            <w:tcW w:w="2201" w:type="dxa"/>
            <w:vAlign w:val="center"/>
          </w:tcPr>
          <w:p w14:paraId="780F9496" w14:textId="1B9575B3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Germacrene D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33C93D" w14:textId="4D39BD75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3</w:t>
            </w:r>
          </w:p>
        </w:tc>
      </w:tr>
      <w:tr w:rsidR="00183D23" w:rsidRPr="00183D23" w14:paraId="6973C76E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B675D7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16.4</w:t>
            </w:r>
          </w:p>
        </w:tc>
        <w:tc>
          <w:tcPr>
            <w:tcW w:w="2201" w:type="dxa"/>
            <w:vAlign w:val="center"/>
          </w:tcPr>
          <w:p w14:paraId="682AEC80" w14:textId="4FD127DF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α-Farnesene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D3A6F4" w14:textId="3B2600B4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3</w:t>
            </w:r>
          </w:p>
        </w:tc>
      </w:tr>
      <w:tr w:rsidR="00183D23" w:rsidRPr="00183D23" w14:paraId="47A49156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9B6A466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7.2</w:t>
            </w:r>
          </w:p>
        </w:tc>
        <w:tc>
          <w:tcPr>
            <w:tcW w:w="2201" w:type="dxa"/>
            <w:vAlign w:val="center"/>
          </w:tcPr>
          <w:p w14:paraId="4790D01C" w14:textId="25F379AB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p-Cymene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ECDA3F1" w14:textId="3BF5D301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2</w:t>
            </w:r>
          </w:p>
        </w:tc>
      </w:tr>
      <w:tr w:rsidR="00183D23" w:rsidRPr="00183D23" w14:paraId="5E6C09F7" w14:textId="77777777" w:rsidTr="00C46828">
        <w:trPr>
          <w:trHeight w:val="263"/>
          <w:jc w:val="center"/>
        </w:trPr>
        <w:tc>
          <w:tcPr>
            <w:tcW w:w="220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F6872C7" w14:textId="77777777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C46828">
              <w:rPr>
                <w:rFonts w:eastAsia="Times New Roman" w:cs="Times New Roman"/>
                <w:sz w:val="22"/>
                <w:lang w:eastAsia="en-GB"/>
              </w:rPr>
              <w:t>5.5</w:t>
            </w:r>
          </w:p>
        </w:tc>
        <w:tc>
          <w:tcPr>
            <w:tcW w:w="2201" w:type="dxa"/>
            <w:vAlign w:val="center"/>
          </w:tcPr>
          <w:p w14:paraId="42DC8A2B" w14:textId="088F5EEE" w:rsidR="00183D23" w:rsidRPr="00183D23" w:rsidRDefault="00183D23" w:rsidP="00183D23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F242D">
              <w:rPr>
                <w:rFonts w:eastAsia="Times New Roman" w:cs="Times New Roman"/>
                <w:sz w:val="22"/>
                <w:lang w:eastAsia="en-GB"/>
              </w:rPr>
              <w:t>Camphene</w:t>
            </w:r>
          </w:p>
        </w:tc>
        <w:tc>
          <w:tcPr>
            <w:tcW w:w="2201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508014E" w14:textId="60ACB07E" w:rsidR="00183D23" w:rsidRPr="00C46828" w:rsidRDefault="00183D23" w:rsidP="00C46828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2</w:t>
            </w:r>
          </w:p>
        </w:tc>
      </w:tr>
    </w:tbl>
    <w:p w14:paraId="050B557F" w14:textId="46C5D0BE" w:rsidR="00B3230D" w:rsidRDefault="00B3230D" w:rsidP="00CE6CE6">
      <w:pPr>
        <w:jc w:val="both"/>
        <w:rPr>
          <w:rFonts w:cs="Times New Roman"/>
          <w:szCs w:val="24"/>
        </w:rPr>
      </w:pPr>
    </w:p>
    <w:p w14:paraId="01C9758A" w14:textId="723B6AAB" w:rsidR="0051093B" w:rsidRPr="000E0F1A" w:rsidRDefault="0051093B" w:rsidP="0051093B">
      <w:pPr>
        <w:jc w:val="both"/>
        <w:rPr>
          <w:b/>
        </w:rPr>
      </w:pPr>
      <w:r w:rsidRPr="000E0F1A">
        <w:rPr>
          <w:b/>
        </w:rPr>
        <w:t>Supplementary Table S</w:t>
      </w:r>
      <w:r>
        <w:rPr>
          <w:b/>
        </w:rPr>
        <w:t>5</w:t>
      </w:r>
      <w:r w:rsidRPr="000E0F1A">
        <w:rPr>
          <w:b/>
        </w:rPr>
        <w:t>.</w:t>
      </w:r>
    </w:p>
    <w:p w14:paraId="28AEEE87" w14:textId="0B1E5DF5" w:rsidR="0051093B" w:rsidRPr="000E0F1A" w:rsidRDefault="0051093B" w:rsidP="0051093B">
      <w:pPr>
        <w:jc w:val="both"/>
        <w:rPr>
          <w:i/>
        </w:rPr>
      </w:pPr>
      <w:r w:rsidRPr="000E0F1A">
        <w:rPr>
          <w:i/>
        </w:rPr>
        <w:t>Supplementary Table S</w:t>
      </w:r>
      <w:r>
        <w:rPr>
          <w:i/>
        </w:rPr>
        <w:t>5</w:t>
      </w:r>
      <w:r w:rsidRPr="000E0F1A">
        <w:rPr>
          <w:i/>
        </w:rPr>
        <w:t xml:space="preserve"> is uploaded separately.</w:t>
      </w:r>
    </w:p>
    <w:p w14:paraId="2DE5F12D" w14:textId="77777777" w:rsidR="0051093B" w:rsidRDefault="0051093B" w:rsidP="00CE6CE6">
      <w:pPr>
        <w:jc w:val="both"/>
        <w:rPr>
          <w:rFonts w:cs="Times New Roman"/>
          <w:szCs w:val="24"/>
        </w:rPr>
      </w:pPr>
    </w:p>
    <w:p w14:paraId="072965ED" w14:textId="77777777" w:rsidR="00B3230D" w:rsidRDefault="00B3230D" w:rsidP="00CE6CE6">
      <w:pPr>
        <w:spacing w:before="0" w:after="20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7970E94" w14:textId="3071314E" w:rsidR="00994A3D" w:rsidRDefault="00994A3D" w:rsidP="00CE6CE6">
      <w:pPr>
        <w:pStyle w:val="Cmsor2"/>
        <w:jc w:val="both"/>
      </w:pPr>
      <w:r w:rsidRPr="0001436A">
        <w:lastRenderedPageBreak/>
        <w:t>Supplementary</w:t>
      </w:r>
      <w:r w:rsidRPr="001549D3">
        <w:t xml:space="preserve"> Figures</w:t>
      </w:r>
    </w:p>
    <w:p w14:paraId="017D498B" w14:textId="77777777" w:rsidR="0083285A" w:rsidRPr="0083285A" w:rsidRDefault="0083285A" w:rsidP="0083285A"/>
    <w:p w14:paraId="29D6CEED" w14:textId="091D4A31" w:rsidR="00B47F5B" w:rsidRPr="00B47F5B" w:rsidRDefault="00B47F5B" w:rsidP="00B47F5B">
      <w:r>
        <w:rPr>
          <w:rFonts w:cs="Times New Roman"/>
          <w:noProof/>
          <w:szCs w:val="24"/>
        </w:rPr>
        <mc:AlternateContent>
          <mc:Choice Requires="wpc">
            <w:drawing>
              <wp:inline distT="0" distB="0" distL="0" distR="0" wp14:anchorId="43B3DF6A" wp14:editId="6BFA4550">
                <wp:extent cx="6141720" cy="3117215"/>
                <wp:effectExtent l="0" t="0" r="11430" b="6985"/>
                <wp:docPr id="1580" name="Vászon 1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8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885190" y="2607310"/>
                            <a:ext cx="51174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200"/>
                        <wps:cNvCnPr>
                          <a:cxnSpLocks noChangeShapeType="1"/>
                        </wps:cNvCnPr>
                        <wps:spPr bwMode="auto">
                          <a:xfrm flipV="1">
                            <a:off x="90868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201"/>
                        <wps:cNvCnPr>
                          <a:cxnSpLocks noChangeShapeType="1"/>
                        </wps:cNvCnPr>
                        <wps:spPr bwMode="auto">
                          <a:xfrm flipV="1">
                            <a:off x="99187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569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2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887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269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32588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0970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2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288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607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989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4307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626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008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2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326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2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708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2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027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409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2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727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2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1109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2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9428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57746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21"/>
                        <wps:cNvCnPr>
                          <a:cxnSpLocks noChangeShapeType="1"/>
                        </wps:cNvCnPr>
                        <wps:spPr bwMode="auto">
                          <a:xfrm flipV="1">
                            <a:off x="266065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2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447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2765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2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147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466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848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27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166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4548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867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3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249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231"/>
                        <wps:cNvCnPr>
                          <a:cxnSpLocks noChangeShapeType="1"/>
                        </wps:cNvCnPr>
                        <wps:spPr bwMode="auto">
                          <a:xfrm flipV="1">
                            <a:off x="349567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232"/>
                        <wps:cNvCnPr>
                          <a:cxnSpLocks noChangeShapeType="1"/>
                        </wps:cNvCnPr>
                        <wps:spPr bwMode="auto">
                          <a:xfrm flipV="1">
                            <a:off x="357886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33"/>
                        <wps:cNvCnPr>
                          <a:cxnSpLocks noChangeShapeType="1"/>
                        </wps:cNvCnPr>
                        <wps:spPr bwMode="auto">
                          <a:xfrm flipV="1">
                            <a:off x="366204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586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2905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23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1287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23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9605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2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987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6306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2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688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241"/>
                        <wps:cNvCnPr>
                          <a:cxnSpLocks noChangeShapeType="1"/>
                        </wps:cNvCnPr>
                        <wps:spPr bwMode="auto">
                          <a:xfrm flipV="1">
                            <a:off x="433006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2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41325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2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49707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025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344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24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4726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2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044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248"/>
                        <wps:cNvCnPr>
                          <a:cxnSpLocks noChangeShapeType="1"/>
                        </wps:cNvCnPr>
                        <wps:spPr bwMode="auto">
                          <a:xfrm flipV="1">
                            <a:off x="491426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2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99745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2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127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445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25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4827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253"/>
                        <wps:cNvCnPr>
                          <a:cxnSpLocks noChangeShapeType="1"/>
                        </wps:cNvCnPr>
                        <wps:spPr bwMode="auto">
                          <a:xfrm flipV="1">
                            <a:off x="533146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2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464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255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783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2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165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25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483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2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865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2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83184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26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15660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261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8845" y="2607310"/>
                            <a:ext cx="0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967740" y="2651125"/>
                            <a:ext cx="17335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207C0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4.00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384935" y="2651125"/>
                            <a:ext cx="17335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FF876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6.00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802130" y="2651125"/>
                            <a:ext cx="17335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BAB0C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8.00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195195" y="2651125"/>
                            <a:ext cx="22288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DBF94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10.00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612390" y="2651125"/>
                            <a:ext cx="22288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B70E7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12.00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029585" y="2651125"/>
                            <a:ext cx="22288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7031D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14.00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446780" y="2651125"/>
                            <a:ext cx="22288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F6E65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16.00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863975" y="2651125"/>
                            <a:ext cx="22288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AB9BC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18.00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281170" y="2651125"/>
                            <a:ext cx="22288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43F1C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20.00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698365" y="2651125"/>
                            <a:ext cx="22288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5EF8A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22.00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116195" y="2651125"/>
                            <a:ext cx="22288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336DA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24.00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5532755" y="2651125"/>
                            <a:ext cx="22288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C5277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26.00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4" name="Line 2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5690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27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2885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276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0080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277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7275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278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4470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2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1665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280"/>
                        <wps:cNvCnPr>
                          <a:cxnSpLocks noChangeShapeType="1"/>
                        </wps:cNvCnPr>
                        <wps:spPr bwMode="auto">
                          <a:xfrm flipV="1">
                            <a:off x="3578860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28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96055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2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413250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2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0445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28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48275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28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4835" y="26073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286"/>
                        <wps:cNvCnPr>
                          <a:cxnSpLocks noChangeShapeType="1"/>
                        </wps:cNvCnPr>
                        <wps:spPr bwMode="auto">
                          <a:xfrm flipV="1">
                            <a:off x="885190" y="348615"/>
                            <a:ext cx="0" cy="22586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876935" y="255714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876935" y="250761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876935" y="245745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876935" y="240728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876935" y="235712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876935" y="230695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876935" y="225679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876935" y="220726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876935" y="215709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76935" y="210693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876935" y="205676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876935" y="200660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876935" y="195707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876935" y="190627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876935" y="185674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876935" y="180657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876935" y="175641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876935" y="170624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876935" y="165608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876935" y="160591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876935" y="155638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876935" y="150622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876935" y="145605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876935" y="140589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876935" y="135572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876935" y="130619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76935" y="125539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876935" y="120586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876935" y="115570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876935" y="110553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6935" y="105537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76935" y="100520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76935" y="95504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876935" y="90551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876935" y="85534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876935" y="80518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876935" y="75501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876935" y="70485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876935" y="65468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876935" y="60452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876935" y="55499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876935" y="50482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76935" y="45466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876935" y="404495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876935" y="35433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868045" y="2357120"/>
                            <a:ext cx="171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464185" y="2313940"/>
                            <a:ext cx="34671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47014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1000000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4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68045" y="2106930"/>
                            <a:ext cx="171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464185" y="2063750"/>
                            <a:ext cx="34671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C88BB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2000000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6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868045" y="1856740"/>
                            <a:ext cx="171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464185" y="1812925"/>
                            <a:ext cx="34671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64320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3000000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8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868045" y="1605915"/>
                            <a:ext cx="171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464185" y="1562735"/>
                            <a:ext cx="34671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A109F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4000000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0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868045" y="1355725"/>
                            <a:ext cx="171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64185" y="1312545"/>
                            <a:ext cx="34671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C701C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5000000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2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868045" y="1105535"/>
                            <a:ext cx="171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464185" y="1061720"/>
                            <a:ext cx="34671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5E5E5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6000000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4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868045" y="855345"/>
                            <a:ext cx="171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64185" y="811530"/>
                            <a:ext cx="34671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1689E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7000000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6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868045" y="604520"/>
                            <a:ext cx="171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464185" y="561340"/>
                            <a:ext cx="34671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75AD9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8000000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868045" y="354330"/>
                            <a:ext cx="171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464185" y="311150"/>
                            <a:ext cx="34671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534C9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9000000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2786380"/>
                            <a:ext cx="30924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6E9D2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7F"/>
                                  <w:sz w:val="14"/>
                                  <w:szCs w:val="14"/>
                                </w:rPr>
                                <w:t>Time--&gt;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21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4FF38" w14:textId="77777777" w:rsidR="00B47F5B" w:rsidRDefault="00B47F5B" w:rsidP="00B47F5B">
                              <w:r>
                                <w:rPr>
                                  <w:rFonts w:ascii="MS Sans Serif" w:hAnsi="MS Sans Serif" w:cs="MS Sans Serif"/>
                                  <w:color w:val="00007F"/>
                                  <w:sz w:val="14"/>
                                  <w:szCs w:val="14"/>
                                </w:rPr>
                                <w:t>Abundance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870835" y="266065"/>
                            <a:ext cx="127127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FF0B1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 xml:space="preserve">TIC: 4166 </w:t>
                              </w:r>
                              <w:proofErr w:type="gramStart"/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>gyanta.D</w:t>
                              </w:r>
                              <w:proofErr w:type="gramEnd"/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>\data.ms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3" name="Freeform 353"/>
                        <wps:cNvSpPr>
                          <a:spLocks/>
                        </wps:cNvSpPr>
                        <wps:spPr bwMode="auto">
                          <a:xfrm flipV="1">
                            <a:off x="885190" y="348615"/>
                            <a:ext cx="4239260" cy="2258695"/>
                          </a:xfrm>
                          <a:custGeom>
                            <a:avLst/>
                            <a:gdLst>
                              <a:gd name="T0" fmla="*/ 146 w 9526"/>
                              <a:gd name="T1" fmla="*/ 0 h 8811"/>
                              <a:gd name="T2" fmla="*/ 295 w 9526"/>
                              <a:gd name="T3" fmla="*/ 0 h 8811"/>
                              <a:gd name="T4" fmla="*/ 444 w 9526"/>
                              <a:gd name="T5" fmla="*/ 0 h 8811"/>
                              <a:gd name="T6" fmla="*/ 593 w 9526"/>
                              <a:gd name="T7" fmla="*/ 0 h 8811"/>
                              <a:gd name="T8" fmla="*/ 742 w 9526"/>
                              <a:gd name="T9" fmla="*/ 0 h 8811"/>
                              <a:gd name="T10" fmla="*/ 891 w 9526"/>
                              <a:gd name="T11" fmla="*/ 53 h 8811"/>
                              <a:gd name="T12" fmla="*/ 1040 w 9526"/>
                              <a:gd name="T13" fmla="*/ 86 h 8811"/>
                              <a:gd name="T14" fmla="*/ 1188 w 9526"/>
                              <a:gd name="T15" fmla="*/ 105 h 8811"/>
                              <a:gd name="T16" fmla="*/ 1337 w 9526"/>
                              <a:gd name="T17" fmla="*/ 2 h 8811"/>
                              <a:gd name="T18" fmla="*/ 1486 w 9526"/>
                              <a:gd name="T19" fmla="*/ 6 h 8811"/>
                              <a:gd name="T20" fmla="*/ 1635 w 9526"/>
                              <a:gd name="T21" fmla="*/ 6 h 8811"/>
                              <a:gd name="T22" fmla="*/ 1784 w 9526"/>
                              <a:gd name="T23" fmla="*/ 40 h 8811"/>
                              <a:gd name="T24" fmla="*/ 1933 w 9526"/>
                              <a:gd name="T25" fmla="*/ 55 h 8811"/>
                              <a:gd name="T26" fmla="*/ 2082 w 9526"/>
                              <a:gd name="T27" fmla="*/ 6 h 8811"/>
                              <a:gd name="T28" fmla="*/ 2231 w 9526"/>
                              <a:gd name="T29" fmla="*/ 3 h 8811"/>
                              <a:gd name="T30" fmla="*/ 2380 w 9526"/>
                              <a:gd name="T31" fmla="*/ 1 h 8811"/>
                              <a:gd name="T32" fmla="*/ 2529 w 9526"/>
                              <a:gd name="T33" fmla="*/ 22 h 8811"/>
                              <a:gd name="T34" fmla="*/ 2678 w 9526"/>
                              <a:gd name="T35" fmla="*/ 12 h 8811"/>
                              <a:gd name="T36" fmla="*/ 2827 w 9526"/>
                              <a:gd name="T37" fmla="*/ 71 h 8811"/>
                              <a:gd name="T38" fmla="*/ 2976 w 9526"/>
                              <a:gd name="T39" fmla="*/ 122 h 8811"/>
                              <a:gd name="T40" fmla="*/ 3125 w 9526"/>
                              <a:gd name="T41" fmla="*/ 16 h 8811"/>
                              <a:gd name="T42" fmla="*/ 3273 w 9526"/>
                              <a:gd name="T43" fmla="*/ 20 h 8811"/>
                              <a:gd name="T44" fmla="*/ 3422 w 9526"/>
                              <a:gd name="T45" fmla="*/ 13 h 8811"/>
                              <a:gd name="T46" fmla="*/ 3571 w 9526"/>
                              <a:gd name="T47" fmla="*/ 36 h 8811"/>
                              <a:gd name="T48" fmla="*/ 3720 w 9526"/>
                              <a:gd name="T49" fmla="*/ 23 h 8811"/>
                              <a:gd name="T50" fmla="*/ 3869 w 9526"/>
                              <a:gd name="T51" fmla="*/ 11 h 8811"/>
                              <a:gd name="T52" fmla="*/ 4018 w 9526"/>
                              <a:gd name="T53" fmla="*/ 20 h 8811"/>
                              <a:gd name="T54" fmla="*/ 4167 w 9526"/>
                              <a:gd name="T55" fmla="*/ 28 h 8811"/>
                              <a:gd name="T56" fmla="*/ 4316 w 9526"/>
                              <a:gd name="T57" fmla="*/ 13 h 8811"/>
                              <a:gd name="T58" fmla="*/ 4465 w 9526"/>
                              <a:gd name="T59" fmla="*/ 23 h 8811"/>
                              <a:gd name="T60" fmla="*/ 4614 w 9526"/>
                              <a:gd name="T61" fmla="*/ 146 h 8811"/>
                              <a:gd name="T62" fmla="*/ 4763 w 9526"/>
                              <a:gd name="T63" fmla="*/ 20 h 8811"/>
                              <a:gd name="T64" fmla="*/ 4912 w 9526"/>
                              <a:gd name="T65" fmla="*/ 7 h 8811"/>
                              <a:gd name="T66" fmla="*/ 5061 w 9526"/>
                              <a:gd name="T67" fmla="*/ 7 h 8811"/>
                              <a:gd name="T68" fmla="*/ 5210 w 9526"/>
                              <a:gd name="T69" fmla="*/ 17 h 8811"/>
                              <a:gd name="T70" fmla="*/ 5359 w 9526"/>
                              <a:gd name="T71" fmla="*/ 11 h 8811"/>
                              <a:gd name="T72" fmla="*/ 5507 w 9526"/>
                              <a:gd name="T73" fmla="*/ 7 h 8811"/>
                              <a:gd name="T74" fmla="*/ 5656 w 9526"/>
                              <a:gd name="T75" fmla="*/ 8 h 8811"/>
                              <a:gd name="T76" fmla="*/ 5805 w 9526"/>
                              <a:gd name="T77" fmla="*/ 4 h 8811"/>
                              <a:gd name="T78" fmla="*/ 5954 w 9526"/>
                              <a:gd name="T79" fmla="*/ 4 h 8811"/>
                              <a:gd name="T80" fmla="*/ 6103 w 9526"/>
                              <a:gd name="T81" fmla="*/ 23 h 8811"/>
                              <a:gd name="T82" fmla="*/ 6252 w 9526"/>
                              <a:gd name="T83" fmla="*/ 15 h 8811"/>
                              <a:gd name="T84" fmla="*/ 6401 w 9526"/>
                              <a:gd name="T85" fmla="*/ 4 h 8811"/>
                              <a:gd name="T86" fmla="*/ 6550 w 9526"/>
                              <a:gd name="T87" fmla="*/ 2 h 8811"/>
                              <a:gd name="T88" fmla="*/ 6699 w 9526"/>
                              <a:gd name="T89" fmla="*/ 4 h 8811"/>
                              <a:gd name="T90" fmla="*/ 6848 w 9526"/>
                              <a:gd name="T91" fmla="*/ 1 h 8811"/>
                              <a:gd name="T92" fmla="*/ 6997 w 9526"/>
                              <a:gd name="T93" fmla="*/ 2 h 8811"/>
                              <a:gd name="T94" fmla="*/ 7146 w 9526"/>
                              <a:gd name="T95" fmla="*/ 4 h 8811"/>
                              <a:gd name="T96" fmla="*/ 7295 w 9526"/>
                              <a:gd name="T97" fmla="*/ 2 h 8811"/>
                              <a:gd name="T98" fmla="*/ 7444 w 9526"/>
                              <a:gd name="T99" fmla="*/ 2 h 8811"/>
                              <a:gd name="T100" fmla="*/ 7592 w 9526"/>
                              <a:gd name="T101" fmla="*/ 1 h 8811"/>
                              <a:gd name="T102" fmla="*/ 7741 w 9526"/>
                              <a:gd name="T103" fmla="*/ 0 h 8811"/>
                              <a:gd name="T104" fmla="*/ 7890 w 9526"/>
                              <a:gd name="T105" fmla="*/ 0 h 8811"/>
                              <a:gd name="T106" fmla="*/ 8039 w 9526"/>
                              <a:gd name="T107" fmla="*/ 0 h 8811"/>
                              <a:gd name="T108" fmla="*/ 8188 w 9526"/>
                              <a:gd name="T109" fmla="*/ 0 h 8811"/>
                              <a:gd name="T110" fmla="*/ 8337 w 9526"/>
                              <a:gd name="T111" fmla="*/ 5 h 8811"/>
                              <a:gd name="T112" fmla="*/ 8486 w 9526"/>
                              <a:gd name="T113" fmla="*/ 0 h 8811"/>
                              <a:gd name="T114" fmla="*/ 8635 w 9526"/>
                              <a:gd name="T115" fmla="*/ 0 h 8811"/>
                              <a:gd name="T116" fmla="*/ 8784 w 9526"/>
                              <a:gd name="T117" fmla="*/ 0 h 8811"/>
                              <a:gd name="T118" fmla="*/ 8933 w 9526"/>
                              <a:gd name="T119" fmla="*/ 2 h 8811"/>
                              <a:gd name="T120" fmla="*/ 9082 w 9526"/>
                              <a:gd name="T121" fmla="*/ 0 h 8811"/>
                              <a:gd name="T122" fmla="*/ 9231 w 9526"/>
                              <a:gd name="T123" fmla="*/ 4 h 8811"/>
                              <a:gd name="T124" fmla="*/ 9380 w 9526"/>
                              <a:gd name="T125" fmla="*/ 1 h 8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526" h="881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2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1"/>
                                </a:ln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64" y="0"/>
                                </a:lnTo>
                                <a:lnTo>
                                  <a:pt x="67" y="0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1"/>
                                </a:lnTo>
                                <a:lnTo>
                                  <a:pt x="79" y="1"/>
                                </a:lnTo>
                                <a:lnTo>
                                  <a:pt x="81" y="0"/>
                                </a:lnTo>
                                <a:lnTo>
                                  <a:pt x="84" y="0"/>
                                </a:lnTo>
                                <a:lnTo>
                                  <a:pt x="86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0"/>
                                </a:lnTo>
                                <a:lnTo>
                                  <a:pt x="109" y="0"/>
                                </a:lnTo>
                                <a:lnTo>
                                  <a:pt x="111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4" y="0"/>
                                </a:lnTo>
                                <a:lnTo>
                                  <a:pt x="126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0"/>
                                </a:lnTo>
                                <a:lnTo>
                                  <a:pt x="134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0"/>
                                </a:lnTo>
                                <a:lnTo>
                                  <a:pt x="141" y="0"/>
                                </a:lnTo>
                                <a:lnTo>
                                  <a:pt x="143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51" y="0"/>
                                </a:lnTo>
                                <a:lnTo>
                                  <a:pt x="153" y="0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6" y="0"/>
                                </a:lnTo>
                                <a:lnTo>
                                  <a:pt x="168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1" y="0"/>
                                </a:lnTo>
                                <a:lnTo>
                                  <a:pt x="183" y="0"/>
                                </a:lnTo>
                                <a:lnTo>
                                  <a:pt x="186" y="0"/>
                                </a:lnTo>
                                <a:lnTo>
                                  <a:pt x="188" y="0"/>
                                </a:lnTo>
                                <a:lnTo>
                                  <a:pt x="191" y="0"/>
                                </a:lnTo>
                                <a:lnTo>
                                  <a:pt x="193" y="0"/>
                                </a:lnTo>
                                <a:lnTo>
                                  <a:pt x="196" y="0"/>
                                </a:lnTo>
                                <a:lnTo>
                                  <a:pt x="198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0"/>
                                </a:lnTo>
                                <a:lnTo>
                                  <a:pt x="206" y="0"/>
                                </a:lnTo>
                                <a:lnTo>
                                  <a:pt x="208" y="0"/>
                                </a:lnTo>
                                <a:lnTo>
                                  <a:pt x="210" y="0"/>
                                </a:lnTo>
                                <a:lnTo>
                                  <a:pt x="213" y="0"/>
                                </a:lnTo>
                                <a:lnTo>
                                  <a:pt x="215" y="0"/>
                                </a:lnTo>
                                <a:lnTo>
                                  <a:pt x="218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5" y="0"/>
                                </a:lnTo>
                                <a:lnTo>
                                  <a:pt x="228" y="0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8" y="0"/>
                                </a:lnTo>
                                <a:lnTo>
                                  <a:pt x="240" y="0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0" y="0"/>
                                </a:lnTo>
                                <a:lnTo>
                                  <a:pt x="253" y="0"/>
                                </a:lnTo>
                                <a:lnTo>
                                  <a:pt x="255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263" y="0"/>
                                </a:lnTo>
                                <a:lnTo>
                                  <a:pt x="265" y="0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73" y="0"/>
                                </a:lnTo>
                                <a:lnTo>
                                  <a:pt x="275" y="0"/>
                                </a:lnTo>
                                <a:lnTo>
                                  <a:pt x="277" y="0"/>
                                </a:lnTo>
                                <a:lnTo>
                                  <a:pt x="280" y="0"/>
                                </a:lnTo>
                                <a:lnTo>
                                  <a:pt x="282" y="0"/>
                                </a:lnTo>
                                <a:lnTo>
                                  <a:pt x="285" y="0"/>
                                </a:lnTo>
                                <a:lnTo>
                                  <a:pt x="287" y="0"/>
                                </a:lnTo>
                                <a:lnTo>
                                  <a:pt x="290" y="0"/>
                                </a:lnTo>
                                <a:lnTo>
                                  <a:pt x="292" y="0"/>
                                </a:lnTo>
                                <a:lnTo>
                                  <a:pt x="295" y="0"/>
                                </a:lnTo>
                                <a:lnTo>
                                  <a:pt x="297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0"/>
                                </a:lnTo>
                                <a:lnTo>
                                  <a:pt x="305" y="0"/>
                                </a:lnTo>
                                <a:lnTo>
                                  <a:pt x="307" y="0"/>
                                </a:lnTo>
                                <a:lnTo>
                                  <a:pt x="310" y="0"/>
                                </a:lnTo>
                                <a:lnTo>
                                  <a:pt x="312" y="0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20" y="0"/>
                                </a:lnTo>
                                <a:lnTo>
                                  <a:pt x="322" y="0"/>
                                </a:lnTo>
                                <a:lnTo>
                                  <a:pt x="325" y="0"/>
                                </a:lnTo>
                                <a:lnTo>
                                  <a:pt x="327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35" y="0"/>
                                </a:lnTo>
                                <a:lnTo>
                                  <a:pt x="337" y="0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7" y="0"/>
                                </a:lnTo>
                                <a:lnTo>
                                  <a:pt x="349" y="0"/>
                                </a:lnTo>
                                <a:lnTo>
                                  <a:pt x="352" y="0"/>
                                </a:lnTo>
                                <a:lnTo>
                                  <a:pt x="354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2" y="0"/>
                                </a:lnTo>
                                <a:lnTo>
                                  <a:pt x="364" y="0"/>
                                </a:lnTo>
                                <a:lnTo>
                                  <a:pt x="367" y="0"/>
                                </a:lnTo>
                                <a:lnTo>
                                  <a:pt x="369" y="0"/>
                                </a:lnTo>
                                <a:lnTo>
                                  <a:pt x="372" y="0"/>
                                </a:lnTo>
                                <a:lnTo>
                                  <a:pt x="374" y="0"/>
                                </a:lnTo>
                                <a:lnTo>
                                  <a:pt x="377" y="0"/>
                                </a:lnTo>
                                <a:lnTo>
                                  <a:pt x="379" y="0"/>
                                </a:lnTo>
                                <a:lnTo>
                                  <a:pt x="382" y="0"/>
                                </a:lnTo>
                                <a:lnTo>
                                  <a:pt x="384" y="0"/>
                                </a:lnTo>
                                <a:lnTo>
                                  <a:pt x="387" y="0"/>
                                </a:lnTo>
                                <a:lnTo>
                                  <a:pt x="389" y="0"/>
                                </a:lnTo>
                                <a:lnTo>
                                  <a:pt x="392" y="0"/>
                                </a:lnTo>
                                <a:lnTo>
                                  <a:pt x="394" y="0"/>
                                </a:lnTo>
                                <a:lnTo>
                                  <a:pt x="397" y="0"/>
                                </a:lnTo>
                                <a:lnTo>
                                  <a:pt x="399" y="0"/>
                                </a:lnTo>
                                <a:lnTo>
                                  <a:pt x="402" y="0"/>
                                </a:lnTo>
                                <a:lnTo>
                                  <a:pt x="404" y="0"/>
                                </a:lnTo>
                                <a:lnTo>
                                  <a:pt x="407" y="0"/>
                                </a:lnTo>
                                <a:lnTo>
                                  <a:pt x="409" y="0"/>
                                </a:lnTo>
                                <a:lnTo>
                                  <a:pt x="412" y="0"/>
                                </a:lnTo>
                                <a:lnTo>
                                  <a:pt x="414" y="0"/>
                                </a:lnTo>
                                <a:lnTo>
                                  <a:pt x="417" y="0"/>
                                </a:lnTo>
                                <a:lnTo>
                                  <a:pt x="419" y="0"/>
                                </a:lnTo>
                                <a:lnTo>
                                  <a:pt x="421" y="0"/>
                                </a:lnTo>
                                <a:lnTo>
                                  <a:pt x="424" y="0"/>
                                </a:lnTo>
                                <a:lnTo>
                                  <a:pt x="426" y="0"/>
                                </a:lnTo>
                                <a:lnTo>
                                  <a:pt x="429" y="0"/>
                                </a:lnTo>
                                <a:lnTo>
                                  <a:pt x="431" y="0"/>
                                </a:lnTo>
                                <a:lnTo>
                                  <a:pt x="434" y="0"/>
                                </a:lnTo>
                                <a:lnTo>
                                  <a:pt x="436" y="0"/>
                                </a:lnTo>
                                <a:lnTo>
                                  <a:pt x="439" y="0"/>
                                </a:lnTo>
                                <a:lnTo>
                                  <a:pt x="441" y="0"/>
                                </a:lnTo>
                                <a:lnTo>
                                  <a:pt x="444" y="0"/>
                                </a:lnTo>
                                <a:lnTo>
                                  <a:pt x="446" y="0"/>
                                </a:lnTo>
                                <a:lnTo>
                                  <a:pt x="449" y="0"/>
                                </a:lnTo>
                                <a:lnTo>
                                  <a:pt x="451" y="0"/>
                                </a:lnTo>
                                <a:lnTo>
                                  <a:pt x="454" y="0"/>
                                </a:lnTo>
                                <a:lnTo>
                                  <a:pt x="456" y="0"/>
                                </a:lnTo>
                                <a:lnTo>
                                  <a:pt x="459" y="0"/>
                                </a:lnTo>
                                <a:lnTo>
                                  <a:pt x="461" y="0"/>
                                </a:lnTo>
                                <a:lnTo>
                                  <a:pt x="464" y="1"/>
                                </a:lnTo>
                                <a:lnTo>
                                  <a:pt x="466" y="1"/>
                                </a:lnTo>
                                <a:lnTo>
                                  <a:pt x="469" y="1"/>
                                </a:lnTo>
                                <a:lnTo>
                                  <a:pt x="471" y="1"/>
                                </a:lnTo>
                                <a:lnTo>
                                  <a:pt x="474" y="0"/>
                                </a:lnTo>
                                <a:lnTo>
                                  <a:pt x="476" y="0"/>
                                </a:lnTo>
                                <a:lnTo>
                                  <a:pt x="479" y="0"/>
                                </a:lnTo>
                                <a:lnTo>
                                  <a:pt x="481" y="0"/>
                                </a:lnTo>
                                <a:lnTo>
                                  <a:pt x="484" y="0"/>
                                </a:lnTo>
                                <a:lnTo>
                                  <a:pt x="486" y="0"/>
                                </a:lnTo>
                                <a:lnTo>
                                  <a:pt x="488" y="0"/>
                                </a:lnTo>
                                <a:lnTo>
                                  <a:pt x="491" y="0"/>
                                </a:lnTo>
                                <a:lnTo>
                                  <a:pt x="493" y="0"/>
                                </a:lnTo>
                                <a:lnTo>
                                  <a:pt x="496" y="0"/>
                                </a:lnTo>
                                <a:lnTo>
                                  <a:pt x="498" y="0"/>
                                </a:lnTo>
                                <a:lnTo>
                                  <a:pt x="501" y="0"/>
                                </a:lnTo>
                                <a:lnTo>
                                  <a:pt x="503" y="0"/>
                                </a:lnTo>
                                <a:lnTo>
                                  <a:pt x="506" y="0"/>
                                </a:lnTo>
                                <a:lnTo>
                                  <a:pt x="508" y="0"/>
                                </a:lnTo>
                                <a:lnTo>
                                  <a:pt x="511" y="0"/>
                                </a:lnTo>
                                <a:lnTo>
                                  <a:pt x="513" y="0"/>
                                </a:lnTo>
                                <a:lnTo>
                                  <a:pt x="516" y="0"/>
                                </a:lnTo>
                                <a:lnTo>
                                  <a:pt x="518" y="0"/>
                                </a:lnTo>
                                <a:lnTo>
                                  <a:pt x="521" y="0"/>
                                </a:lnTo>
                                <a:lnTo>
                                  <a:pt x="523" y="0"/>
                                </a:lnTo>
                                <a:lnTo>
                                  <a:pt x="526" y="0"/>
                                </a:lnTo>
                                <a:lnTo>
                                  <a:pt x="528" y="0"/>
                                </a:lnTo>
                                <a:lnTo>
                                  <a:pt x="531" y="0"/>
                                </a:lnTo>
                                <a:lnTo>
                                  <a:pt x="533" y="0"/>
                                </a:lnTo>
                                <a:lnTo>
                                  <a:pt x="536" y="0"/>
                                </a:lnTo>
                                <a:lnTo>
                                  <a:pt x="538" y="0"/>
                                </a:lnTo>
                                <a:lnTo>
                                  <a:pt x="541" y="0"/>
                                </a:lnTo>
                                <a:lnTo>
                                  <a:pt x="543" y="0"/>
                                </a:lnTo>
                                <a:lnTo>
                                  <a:pt x="546" y="0"/>
                                </a:lnTo>
                                <a:lnTo>
                                  <a:pt x="548" y="0"/>
                                </a:lnTo>
                                <a:lnTo>
                                  <a:pt x="551" y="0"/>
                                </a:lnTo>
                                <a:lnTo>
                                  <a:pt x="553" y="0"/>
                                </a:lnTo>
                                <a:lnTo>
                                  <a:pt x="556" y="0"/>
                                </a:lnTo>
                                <a:lnTo>
                                  <a:pt x="558" y="0"/>
                                </a:lnTo>
                                <a:lnTo>
                                  <a:pt x="560" y="0"/>
                                </a:lnTo>
                                <a:lnTo>
                                  <a:pt x="563" y="0"/>
                                </a:lnTo>
                                <a:lnTo>
                                  <a:pt x="565" y="0"/>
                                </a:lnTo>
                                <a:lnTo>
                                  <a:pt x="568" y="0"/>
                                </a:lnTo>
                                <a:lnTo>
                                  <a:pt x="570" y="0"/>
                                </a:lnTo>
                                <a:lnTo>
                                  <a:pt x="573" y="0"/>
                                </a:lnTo>
                                <a:lnTo>
                                  <a:pt x="575" y="0"/>
                                </a:lnTo>
                                <a:lnTo>
                                  <a:pt x="578" y="0"/>
                                </a:lnTo>
                                <a:lnTo>
                                  <a:pt x="580" y="0"/>
                                </a:lnTo>
                                <a:lnTo>
                                  <a:pt x="583" y="0"/>
                                </a:lnTo>
                                <a:lnTo>
                                  <a:pt x="585" y="0"/>
                                </a:lnTo>
                                <a:lnTo>
                                  <a:pt x="588" y="0"/>
                                </a:lnTo>
                                <a:lnTo>
                                  <a:pt x="590" y="0"/>
                                </a:lnTo>
                                <a:lnTo>
                                  <a:pt x="593" y="0"/>
                                </a:lnTo>
                                <a:lnTo>
                                  <a:pt x="595" y="0"/>
                                </a:lnTo>
                                <a:lnTo>
                                  <a:pt x="598" y="0"/>
                                </a:lnTo>
                                <a:lnTo>
                                  <a:pt x="600" y="0"/>
                                </a:lnTo>
                                <a:lnTo>
                                  <a:pt x="603" y="0"/>
                                </a:lnTo>
                                <a:lnTo>
                                  <a:pt x="605" y="0"/>
                                </a:lnTo>
                                <a:lnTo>
                                  <a:pt x="608" y="0"/>
                                </a:lnTo>
                                <a:lnTo>
                                  <a:pt x="610" y="0"/>
                                </a:lnTo>
                                <a:lnTo>
                                  <a:pt x="613" y="0"/>
                                </a:lnTo>
                                <a:lnTo>
                                  <a:pt x="615" y="0"/>
                                </a:lnTo>
                                <a:lnTo>
                                  <a:pt x="618" y="0"/>
                                </a:lnTo>
                                <a:lnTo>
                                  <a:pt x="620" y="0"/>
                                </a:lnTo>
                                <a:lnTo>
                                  <a:pt x="623" y="0"/>
                                </a:lnTo>
                                <a:lnTo>
                                  <a:pt x="625" y="0"/>
                                </a:lnTo>
                                <a:lnTo>
                                  <a:pt x="627" y="0"/>
                                </a:lnTo>
                                <a:lnTo>
                                  <a:pt x="630" y="0"/>
                                </a:lnTo>
                                <a:lnTo>
                                  <a:pt x="632" y="0"/>
                                </a:lnTo>
                                <a:lnTo>
                                  <a:pt x="635" y="0"/>
                                </a:lnTo>
                                <a:lnTo>
                                  <a:pt x="637" y="0"/>
                                </a:lnTo>
                                <a:lnTo>
                                  <a:pt x="640" y="0"/>
                                </a:lnTo>
                                <a:lnTo>
                                  <a:pt x="642" y="0"/>
                                </a:lnTo>
                                <a:lnTo>
                                  <a:pt x="645" y="0"/>
                                </a:lnTo>
                                <a:lnTo>
                                  <a:pt x="647" y="0"/>
                                </a:lnTo>
                                <a:lnTo>
                                  <a:pt x="650" y="0"/>
                                </a:lnTo>
                                <a:lnTo>
                                  <a:pt x="652" y="0"/>
                                </a:lnTo>
                                <a:lnTo>
                                  <a:pt x="655" y="0"/>
                                </a:lnTo>
                                <a:lnTo>
                                  <a:pt x="657" y="0"/>
                                </a:lnTo>
                                <a:lnTo>
                                  <a:pt x="660" y="0"/>
                                </a:lnTo>
                                <a:lnTo>
                                  <a:pt x="662" y="0"/>
                                </a:lnTo>
                                <a:lnTo>
                                  <a:pt x="665" y="0"/>
                                </a:lnTo>
                                <a:lnTo>
                                  <a:pt x="667" y="0"/>
                                </a:lnTo>
                                <a:lnTo>
                                  <a:pt x="670" y="0"/>
                                </a:lnTo>
                                <a:lnTo>
                                  <a:pt x="672" y="2"/>
                                </a:lnTo>
                                <a:lnTo>
                                  <a:pt x="675" y="4"/>
                                </a:lnTo>
                                <a:lnTo>
                                  <a:pt x="677" y="6"/>
                                </a:lnTo>
                                <a:lnTo>
                                  <a:pt x="680" y="7"/>
                                </a:lnTo>
                                <a:lnTo>
                                  <a:pt x="682" y="6"/>
                                </a:lnTo>
                                <a:lnTo>
                                  <a:pt x="685" y="5"/>
                                </a:lnTo>
                                <a:lnTo>
                                  <a:pt x="687" y="3"/>
                                </a:lnTo>
                                <a:lnTo>
                                  <a:pt x="690" y="2"/>
                                </a:lnTo>
                                <a:lnTo>
                                  <a:pt x="692" y="1"/>
                                </a:lnTo>
                                <a:lnTo>
                                  <a:pt x="695" y="0"/>
                                </a:lnTo>
                                <a:lnTo>
                                  <a:pt x="697" y="0"/>
                                </a:lnTo>
                                <a:lnTo>
                                  <a:pt x="699" y="0"/>
                                </a:lnTo>
                                <a:lnTo>
                                  <a:pt x="702" y="0"/>
                                </a:lnTo>
                                <a:lnTo>
                                  <a:pt x="704" y="0"/>
                                </a:lnTo>
                                <a:lnTo>
                                  <a:pt x="707" y="0"/>
                                </a:lnTo>
                                <a:lnTo>
                                  <a:pt x="709" y="0"/>
                                </a:lnTo>
                                <a:lnTo>
                                  <a:pt x="712" y="0"/>
                                </a:lnTo>
                                <a:lnTo>
                                  <a:pt x="714" y="0"/>
                                </a:lnTo>
                                <a:lnTo>
                                  <a:pt x="717" y="0"/>
                                </a:lnTo>
                                <a:lnTo>
                                  <a:pt x="719" y="0"/>
                                </a:lnTo>
                                <a:lnTo>
                                  <a:pt x="722" y="0"/>
                                </a:lnTo>
                                <a:lnTo>
                                  <a:pt x="724" y="0"/>
                                </a:lnTo>
                                <a:lnTo>
                                  <a:pt x="727" y="0"/>
                                </a:lnTo>
                                <a:lnTo>
                                  <a:pt x="729" y="0"/>
                                </a:lnTo>
                                <a:lnTo>
                                  <a:pt x="732" y="0"/>
                                </a:lnTo>
                                <a:lnTo>
                                  <a:pt x="734" y="0"/>
                                </a:lnTo>
                                <a:lnTo>
                                  <a:pt x="737" y="0"/>
                                </a:lnTo>
                                <a:lnTo>
                                  <a:pt x="739" y="0"/>
                                </a:lnTo>
                                <a:lnTo>
                                  <a:pt x="742" y="0"/>
                                </a:lnTo>
                                <a:lnTo>
                                  <a:pt x="744" y="0"/>
                                </a:lnTo>
                                <a:lnTo>
                                  <a:pt x="747" y="0"/>
                                </a:lnTo>
                                <a:lnTo>
                                  <a:pt x="749" y="0"/>
                                </a:lnTo>
                                <a:lnTo>
                                  <a:pt x="752" y="0"/>
                                </a:lnTo>
                                <a:lnTo>
                                  <a:pt x="754" y="0"/>
                                </a:lnTo>
                                <a:lnTo>
                                  <a:pt x="757" y="0"/>
                                </a:lnTo>
                                <a:lnTo>
                                  <a:pt x="759" y="0"/>
                                </a:lnTo>
                                <a:lnTo>
                                  <a:pt x="762" y="0"/>
                                </a:lnTo>
                                <a:lnTo>
                                  <a:pt x="764" y="0"/>
                                </a:lnTo>
                                <a:lnTo>
                                  <a:pt x="766" y="0"/>
                                </a:lnTo>
                                <a:lnTo>
                                  <a:pt x="769" y="0"/>
                                </a:lnTo>
                                <a:lnTo>
                                  <a:pt x="771" y="0"/>
                                </a:lnTo>
                                <a:lnTo>
                                  <a:pt x="774" y="0"/>
                                </a:lnTo>
                                <a:lnTo>
                                  <a:pt x="776" y="0"/>
                                </a:lnTo>
                                <a:lnTo>
                                  <a:pt x="779" y="0"/>
                                </a:lnTo>
                                <a:lnTo>
                                  <a:pt x="781" y="0"/>
                                </a:lnTo>
                                <a:lnTo>
                                  <a:pt x="784" y="0"/>
                                </a:lnTo>
                                <a:lnTo>
                                  <a:pt x="786" y="0"/>
                                </a:lnTo>
                                <a:lnTo>
                                  <a:pt x="789" y="0"/>
                                </a:lnTo>
                                <a:lnTo>
                                  <a:pt x="791" y="0"/>
                                </a:lnTo>
                                <a:lnTo>
                                  <a:pt x="794" y="0"/>
                                </a:lnTo>
                                <a:lnTo>
                                  <a:pt x="796" y="0"/>
                                </a:lnTo>
                                <a:lnTo>
                                  <a:pt x="799" y="0"/>
                                </a:lnTo>
                                <a:lnTo>
                                  <a:pt x="801" y="0"/>
                                </a:lnTo>
                                <a:lnTo>
                                  <a:pt x="804" y="0"/>
                                </a:lnTo>
                                <a:lnTo>
                                  <a:pt x="806" y="0"/>
                                </a:lnTo>
                                <a:lnTo>
                                  <a:pt x="809" y="0"/>
                                </a:lnTo>
                                <a:lnTo>
                                  <a:pt x="811" y="0"/>
                                </a:lnTo>
                                <a:lnTo>
                                  <a:pt x="814" y="0"/>
                                </a:lnTo>
                                <a:lnTo>
                                  <a:pt x="816" y="0"/>
                                </a:lnTo>
                                <a:lnTo>
                                  <a:pt x="819" y="0"/>
                                </a:lnTo>
                                <a:lnTo>
                                  <a:pt x="821" y="0"/>
                                </a:lnTo>
                                <a:lnTo>
                                  <a:pt x="824" y="0"/>
                                </a:lnTo>
                                <a:lnTo>
                                  <a:pt x="826" y="0"/>
                                </a:lnTo>
                                <a:lnTo>
                                  <a:pt x="829" y="0"/>
                                </a:lnTo>
                                <a:lnTo>
                                  <a:pt x="831" y="1"/>
                                </a:lnTo>
                                <a:lnTo>
                                  <a:pt x="834" y="1"/>
                                </a:lnTo>
                                <a:lnTo>
                                  <a:pt x="836" y="1"/>
                                </a:lnTo>
                                <a:lnTo>
                                  <a:pt x="838" y="1"/>
                                </a:lnTo>
                                <a:lnTo>
                                  <a:pt x="841" y="1"/>
                                </a:lnTo>
                                <a:lnTo>
                                  <a:pt x="843" y="0"/>
                                </a:lnTo>
                                <a:lnTo>
                                  <a:pt x="846" y="1"/>
                                </a:lnTo>
                                <a:lnTo>
                                  <a:pt x="848" y="1"/>
                                </a:lnTo>
                                <a:lnTo>
                                  <a:pt x="851" y="6"/>
                                </a:lnTo>
                                <a:lnTo>
                                  <a:pt x="853" y="17"/>
                                </a:lnTo>
                                <a:lnTo>
                                  <a:pt x="856" y="37"/>
                                </a:lnTo>
                                <a:lnTo>
                                  <a:pt x="858" y="64"/>
                                </a:lnTo>
                                <a:lnTo>
                                  <a:pt x="861" y="89"/>
                                </a:lnTo>
                                <a:lnTo>
                                  <a:pt x="863" y="99"/>
                                </a:lnTo>
                                <a:lnTo>
                                  <a:pt x="866" y="93"/>
                                </a:lnTo>
                                <a:lnTo>
                                  <a:pt x="868" y="75"/>
                                </a:lnTo>
                                <a:lnTo>
                                  <a:pt x="871" y="50"/>
                                </a:lnTo>
                                <a:lnTo>
                                  <a:pt x="873" y="33"/>
                                </a:lnTo>
                                <a:lnTo>
                                  <a:pt x="876" y="22"/>
                                </a:lnTo>
                                <a:lnTo>
                                  <a:pt x="878" y="18"/>
                                </a:lnTo>
                                <a:lnTo>
                                  <a:pt x="881" y="22"/>
                                </a:lnTo>
                                <a:lnTo>
                                  <a:pt x="883" y="32"/>
                                </a:lnTo>
                                <a:lnTo>
                                  <a:pt x="886" y="45"/>
                                </a:lnTo>
                                <a:lnTo>
                                  <a:pt x="888" y="52"/>
                                </a:lnTo>
                                <a:lnTo>
                                  <a:pt x="891" y="53"/>
                                </a:lnTo>
                                <a:lnTo>
                                  <a:pt x="893" y="46"/>
                                </a:lnTo>
                                <a:lnTo>
                                  <a:pt x="896" y="36"/>
                                </a:lnTo>
                                <a:lnTo>
                                  <a:pt x="898" y="27"/>
                                </a:lnTo>
                                <a:lnTo>
                                  <a:pt x="901" y="19"/>
                                </a:lnTo>
                                <a:lnTo>
                                  <a:pt x="903" y="13"/>
                                </a:lnTo>
                                <a:lnTo>
                                  <a:pt x="905" y="10"/>
                                </a:lnTo>
                                <a:lnTo>
                                  <a:pt x="908" y="6"/>
                                </a:lnTo>
                                <a:lnTo>
                                  <a:pt x="910" y="5"/>
                                </a:lnTo>
                                <a:lnTo>
                                  <a:pt x="913" y="4"/>
                                </a:lnTo>
                                <a:lnTo>
                                  <a:pt x="915" y="3"/>
                                </a:lnTo>
                                <a:lnTo>
                                  <a:pt x="918" y="2"/>
                                </a:lnTo>
                                <a:lnTo>
                                  <a:pt x="920" y="2"/>
                                </a:lnTo>
                                <a:lnTo>
                                  <a:pt x="923" y="1"/>
                                </a:lnTo>
                                <a:lnTo>
                                  <a:pt x="925" y="1"/>
                                </a:lnTo>
                                <a:lnTo>
                                  <a:pt x="928" y="1"/>
                                </a:lnTo>
                                <a:lnTo>
                                  <a:pt x="930" y="1"/>
                                </a:lnTo>
                                <a:lnTo>
                                  <a:pt x="933" y="1"/>
                                </a:lnTo>
                                <a:lnTo>
                                  <a:pt x="935" y="1"/>
                                </a:lnTo>
                                <a:lnTo>
                                  <a:pt x="938" y="0"/>
                                </a:lnTo>
                                <a:lnTo>
                                  <a:pt x="940" y="1"/>
                                </a:lnTo>
                                <a:lnTo>
                                  <a:pt x="943" y="1"/>
                                </a:lnTo>
                                <a:lnTo>
                                  <a:pt x="945" y="0"/>
                                </a:lnTo>
                                <a:lnTo>
                                  <a:pt x="948" y="1"/>
                                </a:lnTo>
                                <a:lnTo>
                                  <a:pt x="950" y="5"/>
                                </a:lnTo>
                                <a:lnTo>
                                  <a:pt x="953" y="26"/>
                                </a:lnTo>
                                <a:lnTo>
                                  <a:pt x="955" y="104"/>
                                </a:lnTo>
                                <a:lnTo>
                                  <a:pt x="958" y="341"/>
                                </a:lnTo>
                                <a:lnTo>
                                  <a:pt x="960" y="859"/>
                                </a:lnTo>
                                <a:lnTo>
                                  <a:pt x="963" y="1736"/>
                                </a:lnTo>
                                <a:lnTo>
                                  <a:pt x="965" y="2851"/>
                                </a:lnTo>
                                <a:lnTo>
                                  <a:pt x="968" y="4010"/>
                                </a:lnTo>
                                <a:lnTo>
                                  <a:pt x="970" y="5091"/>
                                </a:lnTo>
                                <a:lnTo>
                                  <a:pt x="973" y="6056"/>
                                </a:lnTo>
                                <a:lnTo>
                                  <a:pt x="975" y="6758"/>
                                </a:lnTo>
                                <a:lnTo>
                                  <a:pt x="977" y="7358"/>
                                </a:lnTo>
                                <a:lnTo>
                                  <a:pt x="980" y="7794"/>
                                </a:lnTo>
                                <a:lnTo>
                                  <a:pt x="982" y="8159"/>
                                </a:lnTo>
                                <a:lnTo>
                                  <a:pt x="985" y="8373"/>
                                </a:lnTo>
                                <a:lnTo>
                                  <a:pt x="987" y="8567"/>
                                </a:lnTo>
                                <a:lnTo>
                                  <a:pt x="990" y="8748"/>
                                </a:lnTo>
                                <a:lnTo>
                                  <a:pt x="992" y="8811"/>
                                </a:lnTo>
                                <a:lnTo>
                                  <a:pt x="995" y="8601"/>
                                </a:lnTo>
                                <a:lnTo>
                                  <a:pt x="997" y="5950"/>
                                </a:lnTo>
                                <a:lnTo>
                                  <a:pt x="1000" y="1211"/>
                                </a:lnTo>
                                <a:lnTo>
                                  <a:pt x="1002" y="302"/>
                                </a:lnTo>
                                <a:lnTo>
                                  <a:pt x="1005" y="198"/>
                                </a:lnTo>
                                <a:lnTo>
                                  <a:pt x="1007" y="164"/>
                                </a:lnTo>
                                <a:lnTo>
                                  <a:pt x="1010" y="148"/>
                                </a:lnTo>
                                <a:lnTo>
                                  <a:pt x="1012" y="138"/>
                                </a:lnTo>
                                <a:lnTo>
                                  <a:pt x="1015" y="132"/>
                                </a:lnTo>
                                <a:lnTo>
                                  <a:pt x="1017" y="121"/>
                                </a:lnTo>
                                <a:lnTo>
                                  <a:pt x="1020" y="116"/>
                                </a:lnTo>
                                <a:lnTo>
                                  <a:pt x="1022" y="111"/>
                                </a:lnTo>
                                <a:lnTo>
                                  <a:pt x="1025" y="107"/>
                                </a:lnTo>
                                <a:lnTo>
                                  <a:pt x="1027" y="102"/>
                                </a:lnTo>
                                <a:lnTo>
                                  <a:pt x="1030" y="99"/>
                                </a:lnTo>
                                <a:lnTo>
                                  <a:pt x="1032" y="98"/>
                                </a:lnTo>
                                <a:lnTo>
                                  <a:pt x="1035" y="93"/>
                                </a:lnTo>
                                <a:lnTo>
                                  <a:pt x="1037" y="91"/>
                                </a:lnTo>
                                <a:lnTo>
                                  <a:pt x="1040" y="86"/>
                                </a:lnTo>
                                <a:lnTo>
                                  <a:pt x="1042" y="85"/>
                                </a:lnTo>
                                <a:lnTo>
                                  <a:pt x="1044" y="85"/>
                                </a:lnTo>
                                <a:lnTo>
                                  <a:pt x="1047" y="84"/>
                                </a:lnTo>
                                <a:lnTo>
                                  <a:pt x="1049" y="82"/>
                                </a:lnTo>
                                <a:lnTo>
                                  <a:pt x="1052" y="77"/>
                                </a:lnTo>
                                <a:lnTo>
                                  <a:pt x="1054" y="75"/>
                                </a:lnTo>
                                <a:lnTo>
                                  <a:pt x="1057" y="75"/>
                                </a:lnTo>
                                <a:lnTo>
                                  <a:pt x="1059" y="75"/>
                                </a:lnTo>
                                <a:lnTo>
                                  <a:pt x="1062" y="71"/>
                                </a:lnTo>
                                <a:lnTo>
                                  <a:pt x="1064" y="73"/>
                                </a:lnTo>
                                <a:lnTo>
                                  <a:pt x="1067" y="70"/>
                                </a:lnTo>
                                <a:lnTo>
                                  <a:pt x="1069" y="68"/>
                                </a:lnTo>
                                <a:lnTo>
                                  <a:pt x="1072" y="67"/>
                                </a:lnTo>
                                <a:lnTo>
                                  <a:pt x="1074" y="67"/>
                                </a:lnTo>
                                <a:lnTo>
                                  <a:pt x="1077" y="68"/>
                                </a:lnTo>
                                <a:lnTo>
                                  <a:pt x="1079" y="64"/>
                                </a:lnTo>
                                <a:lnTo>
                                  <a:pt x="1082" y="63"/>
                                </a:lnTo>
                                <a:lnTo>
                                  <a:pt x="1084" y="61"/>
                                </a:lnTo>
                                <a:lnTo>
                                  <a:pt x="1087" y="60"/>
                                </a:lnTo>
                                <a:lnTo>
                                  <a:pt x="1089" y="59"/>
                                </a:lnTo>
                                <a:lnTo>
                                  <a:pt x="1092" y="58"/>
                                </a:lnTo>
                                <a:lnTo>
                                  <a:pt x="1094" y="56"/>
                                </a:lnTo>
                                <a:lnTo>
                                  <a:pt x="1097" y="56"/>
                                </a:lnTo>
                                <a:lnTo>
                                  <a:pt x="1099" y="56"/>
                                </a:lnTo>
                                <a:lnTo>
                                  <a:pt x="1102" y="57"/>
                                </a:lnTo>
                                <a:lnTo>
                                  <a:pt x="1104" y="53"/>
                                </a:lnTo>
                                <a:lnTo>
                                  <a:pt x="1107" y="54"/>
                                </a:lnTo>
                                <a:lnTo>
                                  <a:pt x="1109" y="55"/>
                                </a:lnTo>
                                <a:lnTo>
                                  <a:pt x="1112" y="59"/>
                                </a:lnTo>
                                <a:lnTo>
                                  <a:pt x="1114" y="76"/>
                                </a:lnTo>
                                <a:lnTo>
                                  <a:pt x="1116" y="107"/>
                                </a:lnTo>
                                <a:lnTo>
                                  <a:pt x="1119" y="151"/>
                                </a:lnTo>
                                <a:lnTo>
                                  <a:pt x="1121" y="197"/>
                                </a:lnTo>
                                <a:lnTo>
                                  <a:pt x="1124" y="223"/>
                                </a:lnTo>
                                <a:lnTo>
                                  <a:pt x="1126" y="214"/>
                                </a:lnTo>
                                <a:lnTo>
                                  <a:pt x="1129" y="175"/>
                                </a:lnTo>
                                <a:lnTo>
                                  <a:pt x="1131" y="136"/>
                                </a:lnTo>
                                <a:lnTo>
                                  <a:pt x="1134" y="121"/>
                                </a:lnTo>
                                <a:lnTo>
                                  <a:pt x="1136" y="137"/>
                                </a:lnTo>
                                <a:lnTo>
                                  <a:pt x="1139" y="173"/>
                                </a:lnTo>
                                <a:lnTo>
                                  <a:pt x="1141" y="207"/>
                                </a:lnTo>
                                <a:lnTo>
                                  <a:pt x="1144" y="215"/>
                                </a:lnTo>
                                <a:lnTo>
                                  <a:pt x="1146" y="192"/>
                                </a:lnTo>
                                <a:lnTo>
                                  <a:pt x="1149" y="147"/>
                                </a:lnTo>
                                <a:lnTo>
                                  <a:pt x="1151" y="107"/>
                                </a:lnTo>
                                <a:lnTo>
                                  <a:pt x="1154" y="78"/>
                                </a:lnTo>
                                <a:lnTo>
                                  <a:pt x="1156" y="63"/>
                                </a:lnTo>
                                <a:lnTo>
                                  <a:pt x="1159" y="54"/>
                                </a:lnTo>
                                <a:lnTo>
                                  <a:pt x="1161" y="49"/>
                                </a:lnTo>
                                <a:lnTo>
                                  <a:pt x="1164" y="45"/>
                                </a:lnTo>
                                <a:lnTo>
                                  <a:pt x="1166" y="44"/>
                                </a:lnTo>
                                <a:lnTo>
                                  <a:pt x="1169" y="46"/>
                                </a:lnTo>
                                <a:lnTo>
                                  <a:pt x="1171" y="51"/>
                                </a:lnTo>
                                <a:lnTo>
                                  <a:pt x="1174" y="61"/>
                                </a:lnTo>
                                <a:lnTo>
                                  <a:pt x="1176" y="83"/>
                                </a:lnTo>
                                <a:lnTo>
                                  <a:pt x="1179" y="112"/>
                                </a:lnTo>
                                <a:lnTo>
                                  <a:pt x="1181" y="134"/>
                                </a:lnTo>
                                <a:lnTo>
                                  <a:pt x="1183" y="139"/>
                                </a:lnTo>
                                <a:lnTo>
                                  <a:pt x="1186" y="127"/>
                                </a:lnTo>
                                <a:lnTo>
                                  <a:pt x="1188" y="105"/>
                                </a:lnTo>
                                <a:lnTo>
                                  <a:pt x="1191" y="80"/>
                                </a:lnTo>
                                <a:lnTo>
                                  <a:pt x="1193" y="63"/>
                                </a:lnTo>
                                <a:lnTo>
                                  <a:pt x="1196" y="52"/>
                                </a:lnTo>
                                <a:lnTo>
                                  <a:pt x="1198" y="45"/>
                                </a:lnTo>
                                <a:lnTo>
                                  <a:pt x="1201" y="43"/>
                                </a:lnTo>
                                <a:lnTo>
                                  <a:pt x="1203" y="42"/>
                                </a:lnTo>
                                <a:lnTo>
                                  <a:pt x="1206" y="40"/>
                                </a:lnTo>
                                <a:lnTo>
                                  <a:pt x="1208" y="37"/>
                                </a:lnTo>
                                <a:lnTo>
                                  <a:pt x="1211" y="36"/>
                                </a:lnTo>
                                <a:lnTo>
                                  <a:pt x="1213" y="35"/>
                                </a:lnTo>
                                <a:lnTo>
                                  <a:pt x="1216" y="35"/>
                                </a:lnTo>
                                <a:lnTo>
                                  <a:pt x="1218" y="34"/>
                                </a:lnTo>
                                <a:lnTo>
                                  <a:pt x="1221" y="33"/>
                                </a:lnTo>
                                <a:lnTo>
                                  <a:pt x="1223" y="33"/>
                                </a:lnTo>
                                <a:lnTo>
                                  <a:pt x="1226" y="33"/>
                                </a:lnTo>
                                <a:lnTo>
                                  <a:pt x="1228" y="32"/>
                                </a:lnTo>
                                <a:lnTo>
                                  <a:pt x="1231" y="31"/>
                                </a:lnTo>
                                <a:lnTo>
                                  <a:pt x="1233" y="31"/>
                                </a:lnTo>
                                <a:lnTo>
                                  <a:pt x="1236" y="30"/>
                                </a:lnTo>
                                <a:lnTo>
                                  <a:pt x="1238" y="29"/>
                                </a:lnTo>
                                <a:lnTo>
                                  <a:pt x="1241" y="28"/>
                                </a:lnTo>
                                <a:lnTo>
                                  <a:pt x="1243" y="25"/>
                                </a:lnTo>
                                <a:lnTo>
                                  <a:pt x="1246" y="21"/>
                                </a:lnTo>
                                <a:lnTo>
                                  <a:pt x="1248" y="17"/>
                                </a:lnTo>
                                <a:lnTo>
                                  <a:pt x="1251" y="11"/>
                                </a:lnTo>
                                <a:lnTo>
                                  <a:pt x="1253" y="7"/>
                                </a:lnTo>
                                <a:lnTo>
                                  <a:pt x="1255" y="6"/>
                                </a:lnTo>
                                <a:lnTo>
                                  <a:pt x="1258" y="4"/>
                                </a:lnTo>
                                <a:lnTo>
                                  <a:pt x="1260" y="3"/>
                                </a:lnTo>
                                <a:lnTo>
                                  <a:pt x="1263" y="4"/>
                                </a:lnTo>
                                <a:lnTo>
                                  <a:pt x="1265" y="3"/>
                                </a:lnTo>
                                <a:lnTo>
                                  <a:pt x="1268" y="2"/>
                                </a:lnTo>
                                <a:lnTo>
                                  <a:pt x="1270" y="3"/>
                                </a:lnTo>
                                <a:lnTo>
                                  <a:pt x="1273" y="2"/>
                                </a:lnTo>
                                <a:lnTo>
                                  <a:pt x="1275" y="2"/>
                                </a:lnTo>
                                <a:lnTo>
                                  <a:pt x="1278" y="2"/>
                                </a:lnTo>
                                <a:lnTo>
                                  <a:pt x="1280" y="2"/>
                                </a:lnTo>
                                <a:lnTo>
                                  <a:pt x="1283" y="2"/>
                                </a:lnTo>
                                <a:lnTo>
                                  <a:pt x="1285" y="2"/>
                                </a:lnTo>
                                <a:lnTo>
                                  <a:pt x="1288" y="2"/>
                                </a:lnTo>
                                <a:lnTo>
                                  <a:pt x="1290" y="2"/>
                                </a:lnTo>
                                <a:lnTo>
                                  <a:pt x="1293" y="1"/>
                                </a:lnTo>
                                <a:lnTo>
                                  <a:pt x="1295" y="2"/>
                                </a:lnTo>
                                <a:lnTo>
                                  <a:pt x="1298" y="1"/>
                                </a:lnTo>
                                <a:lnTo>
                                  <a:pt x="1300" y="1"/>
                                </a:lnTo>
                                <a:lnTo>
                                  <a:pt x="1303" y="2"/>
                                </a:lnTo>
                                <a:lnTo>
                                  <a:pt x="1305" y="1"/>
                                </a:lnTo>
                                <a:lnTo>
                                  <a:pt x="1308" y="2"/>
                                </a:lnTo>
                                <a:lnTo>
                                  <a:pt x="1310" y="1"/>
                                </a:lnTo>
                                <a:lnTo>
                                  <a:pt x="1313" y="1"/>
                                </a:lnTo>
                                <a:lnTo>
                                  <a:pt x="1315" y="1"/>
                                </a:lnTo>
                                <a:lnTo>
                                  <a:pt x="1318" y="1"/>
                                </a:lnTo>
                                <a:lnTo>
                                  <a:pt x="1320" y="1"/>
                                </a:lnTo>
                                <a:lnTo>
                                  <a:pt x="1322" y="1"/>
                                </a:lnTo>
                                <a:lnTo>
                                  <a:pt x="1325" y="2"/>
                                </a:lnTo>
                                <a:lnTo>
                                  <a:pt x="1327" y="1"/>
                                </a:lnTo>
                                <a:lnTo>
                                  <a:pt x="1330" y="2"/>
                                </a:lnTo>
                                <a:lnTo>
                                  <a:pt x="1332" y="2"/>
                                </a:lnTo>
                                <a:lnTo>
                                  <a:pt x="1335" y="1"/>
                                </a:lnTo>
                                <a:lnTo>
                                  <a:pt x="1337" y="2"/>
                                </a:lnTo>
                                <a:lnTo>
                                  <a:pt x="1340" y="1"/>
                                </a:lnTo>
                                <a:lnTo>
                                  <a:pt x="1342" y="2"/>
                                </a:lnTo>
                                <a:lnTo>
                                  <a:pt x="1345" y="2"/>
                                </a:lnTo>
                                <a:lnTo>
                                  <a:pt x="1347" y="3"/>
                                </a:lnTo>
                                <a:lnTo>
                                  <a:pt x="1350" y="7"/>
                                </a:lnTo>
                                <a:lnTo>
                                  <a:pt x="1352" y="18"/>
                                </a:lnTo>
                                <a:lnTo>
                                  <a:pt x="1355" y="37"/>
                                </a:lnTo>
                                <a:lnTo>
                                  <a:pt x="1357" y="64"/>
                                </a:lnTo>
                                <a:lnTo>
                                  <a:pt x="1360" y="87"/>
                                </a:lnTo>
                                <a:lnTo>
                                  <a:pt x="1362" y="101"/>
                                </a:lnTo>
                                <a:lnTo>
                                  <a:pt x="1365" y="102"/>
                                </a:lnTo>
                                <a:lnTo>
                                  <a:pt x="1367" y="102"/>
                                </a:lnTo>
                                <a:lnTo>
                                  <a:pt x="1370" y="107"/>
                                </a:lnTo>
                                <a:lnTo>
                                  <a:pt x="1372" y="111"/>
                                </a:lnTo>
                                <a:lnTo>
                                  <a:pt x="1375" y="109"/>
                                </a:lnTo>
                                <a:lnTo>
                                  <a:pt x="1377" y="95"/>
                                </a:lnTo>
                                <a:lnTo>
                                  <a:pt x="1380" y="74"/>
                                </a:lnTo>
                                <a:lnTo>
                                  <a:pt x="1382" y="53"/>
                                </a:lnTo>
                                <a:lnTo>
                                  <a:pt x="1385" y="35"/>
                                </a:lnTo>
                                <a:lnTo>
                                  <a:pt x="1387" y="24"/>
                                </a:lnTo>
                                <a:lnTo>
                                  <a:pt x="1390" y="17"/>
                                </a:lnTo>
                                <a:lnTo>
                                  <a:pt x="1392" y="13"/>
                                </a:lnTo>
                                <a:lnTo>
                                  <a:pt x="1394" y="9"/>
                                </a:lnTo>
                                <a:lnTo>
                                  <a:pt x="1397" y="8"/>
                                </a:lnTo>
                                <a:lnTo>
                                  <a:pt x="1399" y="7"/>
                                </a:lnTo>
                                <a:lnTo>
                                  <a:pt x="1402" y="6"/>
                                </a:lnTo>
                                <a:lnTo>
                                  <a:pt x="1404" y="6"/>
                                </a:lnTo>
                                <a:lnTo>
                                  <a:pt x="1407" y="5"/>
                                </a:lnTo>
                                <a:lnTo>
                                  <a:pt x="1409" y="5"/>
                                </a:lnTo>
                                <a:lnTo>
                                  <a:pt x="1412" y="6"/>
                                </a:lnTo>
                                <a:lnTo>
                                  <a:pt x="1414" y="9"/>
                                </a:lnTo>
                                <a:lnTo>
                                  <a:pt x="1417" y="22"/>
                                </a:lnTo>
                                <a:lnTo>
                                  <a:pt x="1419" y="62"/>
                                </a:lnTo>
                                <a:lnTo>
                                  <a:pt x="1422" y="164"/>
                                </a:lnTo>
                                <a:lnTo>
                                  <a:pt x="1424" y="344"/>
                                </a:lnTo>
                                <a:lnTo>
                                  <a:pt x="1427" y="592"/>
                                </a:lnTo>
                                <a:lnTo>
                                  <a:pt x="1429" y="804"/>
                                </a:lnTo>
                                <a:lnTo>
                                  <a:pt x="1432" y="910"/>
                                </a:lnTo>
                                <a:lnTo>
                                  <a:pt x="1434" y="845"/>
                                </a:lnTo>
                                <a:lnTo>
                                  <a:pt x="1437" y="633"/>
                                </a:lnTo>
                                <a:lnTo>
                                  <a:pt x="1439" y="399"/>
                                </a:lnTo>
                                <a:lnTo>
                                  <a:pt x="1442" y="223"/>
                                </a:lnTo>
                                <a:lnTo>
                                  <a:pt x="1444" y="117"/>
                                </a:lnTo>
                                <a:lnTo>
                                  <a:pt x="1447" y="66"/>
                                </a:lnTo>
                                <a:lnTo>
                                  <a:pt x="1449" y="42"/>
                                </a:lnTo>
                                <a:lnTo>
                                  <a:pt x="1452" y="29"/>
                                </a:lnTo>
                                <a:lnTo>
                                  <a:pt x="1454" y="23"/>
                                </a:lnTo>
                                <a:lnTo>
                                  <a:pt x="1457" y="18"/>
                                </a:lnTo>
                                <a:lnTo>
                                  <a:pt x="1459" y="16"/>
                                </a:lnTo>
                                <a:lnTo>
                                  <a:pt x="1461" y="14"/>
                                </a:lnTo>
                                <a:lnTo>
                                  <a:pt x="1464" y="13"/>
                                </a:lnTo>
                                <a:lnTo>
                                  <a:pt x="1466" y="10"/>
                                </a:lnTo>
                                <a:lnTo>
                                  <a:pt x="1469" y="9"/>
                                </a:lnTo>
                                <a:lnTo>
                                  <a:pt x="1471" y="9"/>
                                </a:lnTo>
                                <a:lnTo>
                                  <a:pt x="1474" y="8"/>
                                </a:lnTo>
                                <a:lnTo>
                                  <a:pt x="1476" y="7"/>
                                </a:lnTo>
                                <a:lnTo>
                                  <a:pt x="1479" y="6"/>
                                </a:lnTo>
                                <a:lnTo>
                                  <a:pt x="1481" y="6"/>
                                </a:lnTo>
                                <a:lnTo>
                                  <a:pt x="1484" y="6"/>
                                </a:lnTo>
                                <a:lnTo>
                                  <a:pt x="1486" y="6"/>
                                </a:lnTo>
                                <a:lnTo>
                                  <a:pt x="1489" y="6"/>
                                </a:lnTo>
                                <a:lnTo>
                                  <a:pt x="1491" y="6"/>
                                </a:lnTo>
                                <a:lnTo>
                                  <a:pt x="1494" y="5"/>
                                </a:lnTo>
                                <a:lnTo>
                                  <a:pt x="1496" y="5"/>
                                </a:lnTo>
                                <a:lnTo>
                                  <a:pt x="1499" y="5"/>
                                </a:lnTo>
                                <a:lnTo>
                                  <a:pt x="1501" y="4"/>
                                </a:lnTo>
                                <a:lnTo>
                                  <a:pt x="1504" y="4"/>
                                </a:lnTo>
                                <a:lnTo>
                                  <a:pt x="1506" y="5"/>
                                </a:lnTo>
                                <a:lnTo>
                                  <a:pt x="1509" y="4"/>
                                </a:lnTo>
                                <a:lnTo>
                                  <a:pt x="1511" y="4"/>
                                </a:lnTo>
                                <a:lnTo>
                                  <a:pt x="1514" y="5"/>
                                </a:lnTo>
                                <a:lnTo>
                                  <a:pt x="1516" y="6"/>
                                </a:lnTo>
                                <a:lnTo>
                                  <a:pt x="1519" y="11"/>
                                </a:lnTo>
                                <a:lnTo>
                                  <a:pt x="1521" y="25"/>
                                </a:lnTo>
                                <a:lnTo>
                                  <a:pt x="1524" y="64"/>
                                </a:lnTo>
                                <a:lnTo>
                                  <a:pt x="1526" y="154"/>
                                </a:lnTo>
                                <a:lnTo>
                                  <a:pt x="1529" y="290"/>
                                </a:lnTo>
                                <a:lnTo>
                                  <a:pt x="1531" y="439"/>
                                </a:lnTo>
                                <a:lnTo>
                                  <a:pt x="1533" y="536"/>
                                </a:lnTo>
                                <a:lnTo>
                                  <a:pt x="1536" y="528"/>
                                </a:lnTo>
                                <a:lnTo>
                                  <a:pt x="1538" y="420"/>
                                </a:lnTo>
                                <a:lnTo>
                                  <a:pt x="1541" y="297"/>
                                </a:lnTo>
                                <a:lnTo>
                                  <a:pt x="1543" y="187"/>
                                </a:lnTo>
                                <a:lnTo>
                                  <a:pt x="1546" y="124"/>
                                </a:lnTo>
                                <a:lnTo>
                                  <a:pt x="1548" y="85"/>
                                </a:lnTo>
                                <a:lnTo>
                                  <a:pt x="1551" y="64"/>
                                </a:lnTo>
                                <a:lnTo>
                                  <a:pt x="1553" y="57"/>
                                </a:lnTo>
                                <a:lnTo>
                                  <a:pt x="1556" y="54"/>
                                </a:lnTo>
                                <a:lnTo>
                                  <a:pt x="1558" y="48"/>
                                </a:lnTo>
                                <a:lnTo>
                                  <a:pt x="1561" y="45"/>
                                </a:lnTo>
                                <a:lnTo>
                                  <a:pt x="1563" y="39"/>
                                </a:lnTo>
                                <a:lnTo>
                                  <a:pt x="1566" y="32"/>
                                </a:lnTo>
                                <a:lnTo>
                                  <a:pt x="1568" y="29"/>
                                </a:lnTo>
                                <a:lnTo>
                                  <a:pt x="1571" y="26"/>
                                </a:lnTo>
                                <a:lnTo>
                                  <a:pt x="1573" y="22"/>
                                </a:lnTo>
                                <a:lnTo>
                                  <a:pt x="1576" y="21"/>
                                </a:lnTo>
                                <a:lnTo>
                                  <a:pt x="1578" y="20"/>
                                </a:lnTo>
                                <a:lnTo>
                                  <a:pt x="1581" y="19"/>
                                </a:lnTo>
                                <a:lnTo>
                                  <a:pt x="1583" y="18"/>
                                </a:lnTo>
                                <a:lnTo>
                                  <a:pt x="1586" y="17"/>
                                </a:lnTo>
                                <a:lnTo>
                                  <a:pt x="1588" y="15"/>
                                </a:lnTo>
                                <a:lnTo>
                                  <a:pt x="1591" y="14"/>
                                </a:lnTo>
                                <a:lnTo>
                                  <a:pt x="1593" y="13"/>
                                </a:lnTo>
                                <a:lnTo>
                                  <a:pt x="1596" y="12"/>
                                </a:lnTo>
                                <a:lnTo>
                                  <a:pt x="1598" y="12"/>
                                </a:lnTo>
                                <a:lnTo>
                                  <a:pt x="1600" y="11"/>
                                </a:lnTo>
                                <a:lnTo>
                                  <a:pt x="1603" y="11"/>
                                </a:lnTo>
                                <a:lnTo>
                                  <a:pt x="1605" y="10"/>
                                </a:lnTo>
                                <a:lnTo>
                                  <a:pt x="1608" y="9"/>
                                </a:lnTo>
                                <a:lnTo>
                                  <a:pt x="1610" y="9"/>
                                </a:lnTo>
                                <a:lnTo>
                                  <a:pt x="1613" y="9"/>
                                </a:lnTo>
                                <a:lnTo>
                                  <a:pt x="1615" y="8"/>
                                </a:lnTo>
                                <a:lnTo>
                                  <a:pt x="1618" y="8"/>
                                </a:lnTo>
                                <a:lnTo>
                                  <a:pt x="1620" y="7"/>
                                </a:lnTo>
                                <a:lnTo>
                                  <a:pt x="1623" y="8"/>
                                </a:lnTo>
                                <a:lnTo>
                                  <a:pt x="1625" y="7"/>
                                </a:lnTo>
                                <a:lnTo>
                                  <a:pt x="1628" y="7"/>
                                </a:lnTo>
                                <a:lnTo>
                                  <a:pt x="1630" y="6"/>
                                </a:lnTo>
                                <a:lnTo>
                                  <a:pt x="1633" y="6"/>
                                </a:lnTo>
                                <a:lnTo>
                                  <a:pt x="1635" y="6"/>
                                </a:lnTo>
                                <a:lnTo>
                                  <a:pt x="1638" y="7"/>
                                </a:lnTo>
                                <a:lnTo>
                                  <a:pt x="1640" y="7"/>
                                </a:lnTo>
                                <a:lnTo>
                                  <a:pt x="1643" y="7"/>
                                </a:lnTo>
                                <a:lnTo>
                                  <a:pt x="1645" y="6"/>
                                </a:lnTo>
                                <a:lnTo>
                                  <a:pt x="1648" y="6"/>
                                </a:lnTo>
                                <a:lnTo>
                                  <a:pt x="1650" y="6"/>
                                </a:lnTo>
                                <a:lnTo>
                                  <a:pt x="1653" y="5"/>
                                </a:lnTo>
                                <a:lnTo>
                                  <a:pt x="1655" y="5"/>
                                </a:lnTo>
                                <a:lnTo>
                                  <a:pt x="1658" y="5"/>
                                </a:lnTo>
                                <a:lnTo>
                                  <a:pt x="1660" y="4"/>
                                </a:lnTo>
                                <a:lnTo>
                                  <a:pt x="1663" y="4"/>
                                </a:lnTo>
                                <a:lnTo>
                                  <a:pt x="1665" y="4"/>
                                </a:lnTo>
                                <a:lnTo>
                                  <a:pt x="1668" y="5"/>
                                </a:lnTo>
                                <a:lnTo>
                                  <a:pt x="1670" y="5"/>
                                </a:lnTo>
                                <a:lnTo>
                                  <a:pt x="1672" y="7"/>
                                </a:lnTo>
                                <a:lnTo>
                                  <a:pt x="1675" y="9"/>
                                </a:lnTo>
                                <a:lnTo>
                                  <a:pt x="1677" y="13"/>
                                </a:lnTo>
                                <a:lnTo>
                                  <a:pt x="1680" y="16"/>
                                </a:lnTo>
                                <a:lnTo>
                                  <a:pt x="1682" y="16"/>
                                </a:lnTo>
                                <a:lnTo>
                                  <a:pt x="1685" y="15"/>
                                </a:lnTo>
                                <a:lnTo>
                                  <a:pt x="1687" y="15"/>
                                </a:lnTo>
                                <a:lnTo>
                                  <a:pt x="1690" y="12"/>
                                </a:lnTo>
                                <a:lnTo>
                                  <a:pt x="1692" y="11"/>
                                </a:lnTo>
                                <a:lnTo>
                                  <a:pt x="1695" y="8"/>
                                </a:lnTo>
                                <a:lnTo>
                                  <a:pt x="1697" y="8"/>
                                </a:lnTo>
                                <a:lnTo>
                                  <a:pt x="1700" y="8"/>
                                </a:lnTo>
                                <a:lnTo>
                                  <a:pt x="1702" y="8"/>
                                </a:lnTo>
                                <a:lnTo>
                                  <a:pt x="1705" y="10"/>
                                </a:lnTo>
                                <a:lnTo>
                                  <a:pt x="1707" y="14"/>
                                </a:lnTo>
                                <a:lnTo>
                                  <a:pt x="1710" y="22"/>
                                </a:lnTo>
                                <a:lnTo>
                                  <a:pt x="1712" y="30"/>
                                </a:lnTo>
                                <a:lnTo>
                                  <a:pt x="1715" y="35"/>
                                </a:lnTo>
                                <a:lnTo>
                                  <a:pt x="1717" y="38"/>
                                </a:lnTo>
                                <a:lnTo>
                                  <a:pt x="1720" y="36"/>
                                </a:lnTo>
                                <a:lnTo>
                                  <a:pt x="1722" y="29"/>
                                </a:lnTo>
                                <a:lnTo>
                                  <a:pt x="1725" y="25"/>
                                </a:lnTo>
                                <a:lnTo>
                                  <a:pt x="1727" y="21"/>
                                </a:lnTo>
                                <a:lnTo>
                                  <a:pt x="1730" y="16"/>
                                </a:lnTo>
                                <a:lnTo>
                                  <a:pt x="1732" y="13"/>
                                </a:lnTo>
                                <a:lnTo>
                                  <a:pt x="1735" y="9"/>
                                </a:lnTo>
                                <a:lnTo>
                                  <a:pt x="1737" y="8"/>
                                </a:lnTo>
                                <a:lnTo>
                                  <a:pt x="1739" y="13"/>
                                </a:lnTo>
                                <a:lnTo>
                                  <a:pt x="1742" y="32"/>
                                </a:lnTo>
                                <a:lnTo>
                                  <a:pt x="1744" y="99"/>
                                </a:lnTo>
                                <a:lnTo>
                                  <a:pt x="1747" y="270"/>
                                </a:lnTo>
                                <a:lnTo>
                                  <a:pt x="1749" y="598"/>
                                </a:lnTo>
                                <a:lnTo>
                                  <a:pt x="1752" y="1094"/>
                                </a:lnTo>
                                <a:lnTo>
                                  <a:pt x="1754" y="1636"/>
                                </a:lnTo>
                                <a:lnTo>
                                  <a:pt x="1757" y="2107"/>
                                </a:lnTo>
                                <a:lnTo>
                                  <a:pt x="1759" y="2190"/>
                                </a:lnTo>
                                <a:lnTo>
                                  <a:pt x="1762" y="1924"/>
                                </a:lnTo>
                                <a:lnTo>
                                  <a:pt x="1764" y="1331"/>
                                </a:lnTo>
                                <a:lnTo>
                                  <a:pt x="1767" y="771"/>
                                </a:lnTo>
                                <a:lnTo>
                                  <a:pt x="1769" y="393"/>
                                </a:lnTo>
                                <a:lnTo>
                                  <a:pt x="1772" y="197"/>
                                </a:lnTo>
                                <a:lnTo>
                                  <a:pt x="1774" y="118"/>
                                </a:lnTo>
                                <a:lnTo>
                                  <a:pt x="1777" y="79"/>
                                </a:lnTo>
                                <a:lnTo>
                                  <a:pt x="1779" y="60"/>
                                </a:lnTo>
                                <a:lnTo>
                                  <a:pt x="1782" y="47"/>
                                </a:lnTo>
                                <a:lnTo>
                                  <a:pt x="1784" y="40"/>
                                </a:lnTo>
                                <a:lnTo>
                                  <a:pt x="1787" y="35"/>
                                </a:lnTo>
                                <a:lnTo>
                                  <a:pt x="1789" y="32"/>
                                </a:lnTo>
                                <a:lnTo>
                                  <a:pt x="1792" y="27"/>
                                </a:lnTo>
                                <a:lnTo>
                                  <a:pt x="1794" y="26"/>
                                </a:lnTo>
                                <a:lnTo>
                                  <a:pt x="1797" y="24"/>
                                </a:lnTo>
                                <a:lnTo>
                                  <a:pt x="1799" y="21"/>
                                </a:lnTo>
                                <a:lnTo>
                                  <a:pt x="1802" y="20"/>
                                </a:lnTo>
                                <a:lnTo>
                                  <a:pt x="1804" y="18"/>
                                </a:lnTo>
                                <a:lnTo>
                                  <a:pt x="1807" y="16"/>
                                </a:lnTo>
                                <a:lnTo>
                                  <a:pt x="1809" y="16"/>
                                </a:lnTo>
                                <a:lnTo>
                                  <a:pt x="1811" y="15"/>
                                </a:lnTo>
                                <a:lnTo>
                                  <a:pt x="1814" y="14"/>
                                </a:lnTo>
                                <a:lnTo>
                                  <a:pt x="1816" y="13"/>
                                </a:lnTo>
                                <a:lnTo>
                                  <a:pt x="1819" y="12"/>
                                </a:lnTo>
                                <a:lnTo>
                                  <a:pt x="1821" y="12"/>
                                </a:lnTo>
                                <a:lnTo>
                                  <a:pt x="1824" y="10"/>
                                </a:lnTo>
                                <a:lnTo>
                                  <a:pt x="1826" y="10"/>
                                </a:lnTo>
                                <a:lnTo>
                                  <a:pt x="1829" y="11"/>
                                </a:lnTo>
                                <a:lnTo>
                                  <a:pt x="1831" y="11"/>
                                </a:lnTo>
                                <a:lnTo>
                                  <a:pt x="1834" y="15"/>
                                </a:lnTo>
                                <a:lnTo>
                                  <a:pt x="1836" y="15"/>
                                </a:lnTo>
                                <a:lnTo>
                                  <a:pt x="1839" y="17"/>
                                </a:lnTo>
                                <a:lnTo>
                                  <a:pt x="1841" y="16"/>
                                </a:lnTo>
                                <a:lnTo>
                                  <a:pt x="1844" y="15"/>
                                </a:lnTo>
                                <a:lnTo>
                                  <a:pt x="1846" y="14"/>
                                </a:lnTo>
                                <a:lnTo>
                                  <a:pt x="1849" y="13"/>
                                </a:lnTo>
                                <a:lnTo>
                                  <a:pt x="1851" y="10"/>
                                </a:lnTo>
                                <a:lnTo>
                                  <a:pt x="1854" y="10"/>
                                </a:lnTo>
                                <a:lnTo>
                                  <a:pt x="1856" y="10"/>
                                </a:lnTo>
                                <a:lnTo>
                                  <a:pt x="1859" y="11"/>
                                </a:lnTo>
                                <a:lnTo>
                                  <a:pt x="1861" y="12"/>
                                </a:lnTo>
                                <a:lnTo>
                                  <a:pt x="1864" y="16"/>
                                </a:lnTo>
                                <a:lnTo>
                                  <a:pt x="1866" y="21"/>
                                </a:lnTo>
                                <a:lnTo>
                                  <a:pt x="1869" y="21"/>
                                </a:lnTo>
                                <a:lnTo>
                                  <a:pt x="1871" y="21"/>
                                </a:lnTo>
                                <a:lnTo>
                                  <a:pt x="1874" y="21"/>
                                </a:lnTo>
                                <a:lnTo>
                                  <a:pt x="1876" y="20"/>
                                </a:lnTo>
                                <a:lnTo>
                                  <a:pt x="1879" y="15"/>
                                </a:lnTo>
                                <a:lnTo>
                                  <a:pt x="1881" y="13"/>
                                </a:lnTo>
                                <a:lnTo>
                                  <a:pt x="1883" y="12"/>
                                </a:lnTo>
                                <a:lnTo>
                                  <a:pt x="1886" y="11"/>
                                </a:lnTo>
                                <a:lnTo>
                                  <a:pt x="1888" y="9"/>
                                </a:lnTo>
                                <a:lnTo>
                                  <a:pt x="1891" y="10"/>
                                </a:lnTo>
                                <a:lnTo>
                                  <a:pt x="1893" y="9"/>
                                </a:lnTo>
                                <a:lnTo>
                                  <a:pt x="1896" y="8"/>
                                </a:lnTo>
                                <a:lnTo>
                                  <a:pt x="1898" y="7"/>
                                </a:lnTo>
                                <a:lnTo>
                                  <a:pt x="1901" y="7"/>
                                </a:lnTo>
                                <a:lnTo>
                                  <a:pt x="1903" y="7"/>
                                </a:lnTo>
                                <a:lnTo>
                                  <a:pt x="1906" y="7"/>
                                </a:lnTo>
                                <a:lnTo>
                                  <a:pt x="1908" y="10"/>
                                </a:lnTo>
                                <a:lnTo>
                                  <a:pt x="1911" y="20"/>
                                </a:lnTo>
                                <a:lnTo>
                                  <a:pt x="1913" y="39"/>
                                </a:lnTo>
                                <a:lnTo>
                                  <a:pt x="1916" y="67"/>
                                </a:lnTo>
                                <a:lnTo>
                                  <a:pt x="1918" y="93"/>
                                </a:lnTo>
                                <a:lnTo>
                                  <a:pt x="1921" y="117"/>
                                </a:lnTo>
                                <a:lnTo>
                                  <a:pt x="1923" y="120"/>
                                </a:lnTo>
                                <a:lnTo>
                                  <a:pt x="1926" y="108"/>
                                </a:lnTo>
                                <a:lnTo>
                                  <a:pt x="1928" y="89"/>
                                </a:lnTo>
                                <a:lnTo>
                                  <a:pt x="1931" y="69"/>
                                </a:lnTo>
                                <a:lnTo>
                                  <a:pt x="1933" y="55"/>
                                </a:lnTo>
                                <a:lnTo>
                                  <a:pt x="1936" y="40"/>
                                </a:lnTo>
                                <a:lnTo>
                                  <a:pt x="1938" y="31"/>
                                </a:lnTo>
                                <a:lnTo>
                                  <a:pt x="1941" y="22"/>
                                </a:lnTo>
                                <a:lnTo>
                                  <a:pt x="1943" y="18"/>
                                </a:lnTo>
                                <a:lnTo>
                                  <a:pt x="1946" y="16"/>
                                </a:lnTo>
                                <a:lnTo>
                                  <a:pt x="1948" y="12"/>
                                </a:lnTo>
                                <a:lnTo>
                                  <a:pt x="1950" y="11"/>
                                </a:lnTo>
                                <a:lnTo>
                                  <a:pt x="1953" y="10"/>
                                </a:lnTo>
                                <a:lnTo>
                                  <a:pt x="1955" y="13"/>
                                </a:lnTo>
                                <a:lnTo>
                                  <a:pt x="1958" y="24"/>
                                </a:lnTo>
                                <a:lnTo>
                                  <a:pt x="1960" y="55"/>
                                </a:lnTo>
                                <a:lnTo>
                                  <a:pt x="1963" y="125"/>
                                </a:lnTo>
                                <a:lnTo>
                                  <a:pt x="1965" y="241"/>
                                </a:lnTo>
                                <a:lnTo>
                                  <a:pt x="1968" y="393"/>
                                </a:lnTo>
                                <a:lnTo>
                                  <a:pt x="1970" y="512"/>
                                </a:lnTo>
                                <a:lnTo>
                                  <a:pt x="1973" y="553"/>
                                </a:lnTo>
                                <a:lnTo>
                                  <a:pt x="1975" y="486"/>
                                </a:lnTo>
                                <a:lnTo>
                                  <a:pt x="1978" y="378"/>
                                </a:lnTo>
                                <a:lnTo>
                                  <a:pt x="1980" y="283"/>
                                </a:lnTo>
                                <a:lnTo>
                                  <a:pt x="1983" y="235"/>
                                </a:lnTo>
                                <a:lnTo>
                                  <a:pt x="1985" y="235"/>
                                </a:lnTo>
                                <a:lnTo>
                                  <a:pt x="1988" y="252"/>
                                </a:lnTo>
                                <a:lnTo>
                                  <a:pt x="1990" y="253"/>
                                </a:lnTo>
                                <a:lnTo>
                                  <a:pt x="1993" y="211"/>
                                </a:lnTo>
                                <a:lnTo>
                                  <a:pt x="1995" y="163"/>
                                </a:lnTo>
                                <a:lnTo>
                                  <a:pt x="1998" y="113"/>
                                </a:lnTo>
                                <a:lnTo>
                                  <a:pt x="2000" y="80"/>
                                </a:lnTo>
                                <a:lnTo>
                                  <a:pt x="2003" y="56"/>
                                </a:lnTo>
                                <a:lnTo>
                                  <a:pt x="2005" y="43"/>
                                </a:lnTo>
                                <a:lnTo>
                                  <a:pt x="2008" y="35"/>
                                </a:lnTo>
                                <a:lnTo>
                                  <a:pt x="2010" y="31"/>
                                </a:lnTo>
                                <a:lnTo>
                                  <a:pt x="2013" y="25"/>
                                </a:lnTo>
                                <a:lnTo>
                                  <a:pt x="2015" y="23"/>
                                </a:lnTo>
                                <a:lnTo>
                                  <a:pt x="2018" y="20"/>
                                </a:lnTo>
                                <a:lnTo>
                                  <a:pt x="2020" y="20"/>
                                </a:lnTo>
                                <a:lnTo>
                                  <a:pt x="2022" y="20"/>
                                </a:lnTo>
                                <a:lnTo>
                                  <a:pt x="2025" y="19"/>
                                </a:lnTo>
                                <a:lnTo>
                                  <a:pt x="2027" y="20"/>
                                </a:lnTo>
                                <a:lnTo>
                                  <a:pt x="2030" y="21"/>
                                </a:lnTo>
                                <a:lnTo>
                                  <a:pt x="2032" y="19"/>
                                </a:lnTo>
                                <a:lnTo>
                                  <a:pt x="2035" y="18"/>
                                </a:lnTo>
                                <a:lnTo>
                                  <a:pt x="2037" y="16"/>
                                </a:lnTo>
                                <a:lnTo>
                                  <a:pt x="2040" y="15"/>
                                </a:lnTo>
                                <a:lnTo>
                                  <a:pt x="2042" y="13"/>
                                </a:lnTo>
                                <a:lnTo>
                                  <a:pt x="2045" y="12"/>
                                </a:lnTo>
                                <a:lnTo>
                                  <a:pt x="2047" y="12"/>
                                </a:lnTo>
                                <a:lnTo>
                                  <a:pt x="2050" y="11"/>
                                </a:lnTo>
                                <a:lnTo>
                                  <a:pt x="2052" y="10"/>
                                </a:lnTo>
                                <a:lnTo>
                                  <a:pt x="2055" y="9"/>
                                </a:lnTo>
                                <a:lnTo>
                                  <a:pt x="2057" y="9"/>
                                </a:lnTo>
                                <a:lnTo>
                                  <a:pt x="2060" y="9"/>
                                </a:lnTo>
                                <a:lnTo>
                                  <a:pt x="2062" y="9"/>
                                </a:lnTo>
                                <a:lnTo>
                                  <a:pt x="2065" y="8"/>
                                </a:lnTo>
                                <a:lnTo>
                                  <a:pt x="2067" y="8"/>
                                </a:lnTo>
                                <a:lnTo>
                                  <a:pt x="2070" y="8"/>
                                </a:lnTo>
                                <a:lnTo>
                                  <a:pt x="2072" y="7"/>
                                </a:lnTo>
                                <a:lnTo>
                                  <a:pt x="2075" y="7"/>
                                </a:lnTo>
                                <a:lnTo>
                                  <a:pt x="2077" y="6"/>
                                </a:lnTo>
                                <a:lnTo>
                                  <a:pt x="2080" y="6"/>
                                </a:lnTo>
                                <a:lnTo>
                                  <a:pt x="2082" y="6"/>
                                </a:lnTo>
                                <a:lnTo>
                                  <a:pt x="2085" y="6"/>
                                </a:lnTo>
                                <a:lnTo>
                                  <a:pt x="2087" y="6"/>
                                </a:lnTo>
                                <a:lnTo>
                                  <a:pt x="2089" y="5"/>
                                </a:lnTo>
                                <a:lnTo>
                                  <a:pt x="2092" y="5"/>
                                </a:lnTo>
                                <a:lnTo>
                                  <a:pt x="2094" y="6"/>
                                </a:lnTo>
                                <a:lnTo>
                                  <a:pt x="2097" y="7"/>
                                </a:lnTo>
                                <a:lnTo>
                                  <a:pt x="2099" y="7"/>
                                </a:lnTo>
                                <a:lnTo>
                                  <a:pt x="2102" y="7"/>
                                </a:lnTo>
                                <a:lnTo>
                                  <a:pt x="2104" y="6"/>
                                </a:lnTo>
                                <a:lnTo>
                                  <a:pt x="2107" y="6"/>
                                </a:lnTo>
                                <a:lnTo>
                                  <a:pt x="2109" y="6"/>
                                </a:lnTo>
                                <a:lnTo>
                                  <a:pt x="2112" y="5"/>
                                </a:lnTo>
                                <a:lnTo>
                                  <a:pt x="2114" y="5"/>
                                </a:lnTo>
                                <a:lnTo>
                                  <a:pt x="2117" y="5"/>
                                </a:lnTo>
                                <a:lnTo>
                                  <a:pt x="2119" y="4"/>
                                </a:lnTo>
                                <a:lnTo>
                                  <a:pt x="2122" y="5"/>
                                </a:lnTo>
                                <a:lnTo>
                                  <a:pt x="2124" y="5"/>
                                </a:lnTo>
                                <a:lnTo>
                                  <a:pt x="2127" y="4"/>
                                </a:lnTo>
                                <a:lnTo>
                                  <a:pt x="2129" y="4"/>
                                </a:lnTo>
                                <a:lnTo>
                                  <a:pt x="2132" y="4"/>
                                </a:lnTo>
                                <a:lnTo>
                                  <a:pt x="2134" y="3"/>
                                </a:lnTo>
                                <a:lnTo>
                                  <a:pt x="2137" y="4"/>
                                </a:lnTo>
                                <a:lnTo>
                                  <a:pt x="2139" y="3"/>
                                </a:lnTo>
                                <a:lnTo>
                                  <a:pt x="2142" y="4"/>
                                </a:lnTo>
                                <a:lnTo>
                                  <a:pt x="2144" y="4"/>
                                </a:lnTo>
                                <a:lnTo>
                                  <a:pt x="2147" y="4"/>
                                </a:lnTo>
                                <a:lnTo>
                                  <a:pt x="2149" y="4"/>
                                </a:lnTo>
                                <a:lnTo>
                                  <a:pt x="2152" y="3"/>
                                </a:lnTo>
                                <a:lnTo>
                                  <a:pt x="2154" y="4"/>
                                </a:lnTo>
                                <a:lnTo>
                                  <a:pt x="2157" y="3"/>
                                </a:lnTo>
                                <a:lnTo>
                                  <a:pt x="2159" y="3"/>
                                </a:lnTo>
                                <a:lnTo>
                                  <a:pt x="2161" y="3"/>
                                </a:lnTo>
                                <a:lnTo>
                                  <a:pt x="2164" y="3"/>
                                </a:lnTo>
                                <a:lnTo>
                                  <a:pt x="2166" y="2"/>
                                </a:lnTo>
                                <a:lnTo>
                                  <a:pt x="2169" y="2"/>
                                </a:lnTo>
                                <a:lnTo>
                                  <a:pt x="2171" y="3"/>
                                </a:lnTo>
                                <a:lnTo>
                                  <a:pt x="2174" y="2"/>
                                </a:lnTo>
                                <a:lnTo>
                                  <a:pt x="2176" y="2"/>
                                </a:lnTo>
                                <a:lnTo>
                                  <a:pt x="2179" y="3"/>
                                </a:lnTo>
                                <a:lnTo>
                                  <a:pt x="2181" y="2"/>
                                </a:lnTo>
                                <a:lnTo>
                                  <a:pt x="2184" y="2"/>
                                </a:lnTo>
                                <a:lnTo>
                                  <a:pt x="2186" y="2"/>
                                </a:lnTo>
                                <a:lnTo>
                                  <a:pt x="2189" y="2"/>
                                </a:lnTo>
                                <a:lnTo>
                                  <a:pt x="2191" y="2"/>
                                </a:lnTo>
                                <a:lnTo>
                                  <a:pt x="2194" y="2"/>
                                </a:lnTo>
                                <a:lnTo>
                                  <a:pt x="2196" y="2"/>
                                </a:lnTo>
                                <a:lnTo>
                                  <a:pt x="2199" y="2"/>
                                </a:lnTo>
                                <a:lnTo>
                                  <a:pt x="2201" y="3"/>
                                </a:lnTo>
                                <a:lnTo>
                                  <a:pt x="2204" y="3"/>
                                </a:lnTo>
                                <a:lnTo>
                                  <a:pt x="2206" y="2"/>
                                </a:lnTo>
                                <a:lnTo>
                                  <a:pt x="2209" y="2"/>
                                </a:lnTo>
                                <a:lnTo>
                                  <a:pt x="2211" y="2"/>
                                </a:lnTo>
                                <a:lnTo>
                                  <a:pt x="2214" y="2"/>
                                </a:lnTo>
                                <a:lnTo>
                                  <a:pt x="2216" y="2"/>
                                </a:lnTo>
                                <a:lnTo>
                                  <a:pt x="2219" y="2"/>
                                </a:lnTo>
                                <a:lnTo>
                                  <a:pt x="2221" y="2"/>
                                </a:lnTo>
                                <a:lnTo>
                                  <a:pt x="2224" y="3"/>
                                </a:lnTo>
                                <a:lnTo>
                                  <a:pt x="2226" y="3"/>
                                </a:lnTo>
                                <a:lnTo>
                                  <a:pt x="2228" y="3"/>
                                </a:lnTo>
                                <a:lnTo>
                                  <a:pt x="2231" y="3"/>
                                </a:lnTo>
                                <a:lnTo>
                                  <a:pt x="2233" y="2"/>
                                </a:lnTo>
                                <a:lnTo>
                                  <a:pt x="2236" y="2"/>
                                </a:lnTo>
                                <a:lnTo>
                                  <a:pt x="2238" y="1"/>
                                </a:lnTo>
                                <a:lnTo>
                                  <a:pt x="2241" y="1"/>
                                </a:lnTo>
                                <a:lnTo>
                                  <a:pt x="2243" y="2"/>
                                </a:lnTo>
                                <a:lnTo>
                                  <a:pt x="2246" y="1"/>
                                </a:lnTo>
                                <a:lnTo>
                                  <a:pt x="2248" y="2"/>
                                </a:lnTo>
                                <a:lnTo>
                                  <a:pt x="2251" y="2"/>
                                </a:lnTo>
                                <a:lnTo>
                                  <a:pt x="2253" y="1"/>
                                </a:lnTo>
                                <a:lnTo>
                                  <a:pt x="2256" y="2"/>
                                </a:lnTo>
                                <a:lnTo>
                                  <a:pt x="2258" y="2"/>
                                </a:lnTo>
                                <a:lnTo>
                                  <a:pt x="2261" y="1"/>
                                </a:lnTo>
                                <a:lnTo>
                                  <a:pt x="2263" y="2"/>
                                </a:lnTo>
                                <a:lnTo>
                                  <a:pt x="2266" y="3"/>
                                </a:lnTo>
                                <a:lnTo>
                                  <a:pt x="2268" y="4"/>
                                </a:lnTo>
                                <a:lnTo>
                                  <a:pt x="2271" y="6"/>
                                </a:lnTo>
                                <a:lnTo>
                                  <a:pt x="2273" y="10"/>
                                </a:lnTo>
                                <a:lnTo>
                                  <a:pt x="2276" y="12"/>
                                </a:lnTo>
                                <a:lnTo>
                                  <a:pt x="2278" y="14"/>
                                </a:lnTo>
                                <a:lnTo>
                                  <a:pt x="2281" y="13"/>
                                </a:lnTo>
                                <a:lnTo>
                                  <a:pt x="2283" y="12"/>
                                </a:lnTo>
                                <a:lnTo>
                                  <a:pt x="2286" y="10"/>
                                </a:lnTo>
                                <a:lnTo>
                                  <a:pt x="2288" y="8"/>
                                </a:lnTo>
                                <a:lnTo>
                                  <a:pt x="2291" y="7"/>
                                </a:lnTo>
                                <a:lnTo>
                                  <a:pt x="2293" y="7"/>
                                </a:lnTo>
                                <a:lnTo>
                                  <a:pt x="2296" y="6"/>
                                </a:lnTo>
                                <a:lnTo>
                                  <a:pt x="2298" y="6"/>
                                </a:lnTo>
                                <a:lnTo>
                                  <a:pt x="2300" y="6"/>
                                </a:lnTo>
                                <a:lnTo>
                                  <a:pt x="2303" y="6"/>
                                </a:lnTo>
                                <a:lnTo>
                                  <a:pt x="2305" y="5"/>
                                </a:lnTo>
                                <a:lnTo>
                                  <a:pt x="2308" y="4"/>
                                </a:lnTo>
                                <a:lnTo>
                                  <a:pt x="2310" y="3"/>
                                </a:lnTo>
                                <a:lnTo>
                                  <a:pt x="2313" y="3"/>
                                </a:lnTo>
                                <a:lnTo>
                                  <a:pt x="2315" y="3"/>
                                </a:lnTo>
                                <a:lnTo>
                                  <a:pt x="2318" y="3"/>
                                </a:lnTo>
                                <a:lnTo>
                                  <a:pt x="2320" y="2"/>
                                </a:lnTo>
                                <a:lnTo>
                                  <a:pt x="2323" y="3"/>
                                </a:lnTo>
                                <a:lnTo>
                                  <a:pt x="2325" y="2"/>
                                </a:lnTo>
                                <a:lnTo>
                                  <a:pt x="2328" y="2"/>
                                </a:lnTo>
                                <a:lnTo>
                                  <a:pt x="2330" y="2"/>
                                </a:lnTo>
                                <a:lnTo>
                                  <a:pt x="2333" y="2"/>
                                </a:lnTo>
                                <a:lnTo>
                                  <a:pt x="2335" y="2"/>
                                </a:lnTo>
                                <a:lnTo>
                                  <a:pt x="2338" y="2"/>
                                </a:lnTo>
                                <a:lnTo>
                                  <a:pt x="2340" y="2"/>
                                </a:lnTo>
                                <a:lnTo>
                                  <a:pt x="2343" y="1"/>
                                </a:lnTo>
                                <a:lnTo>
                                  <a:pt x="2345" y="2"/>
                                </a:lnTo>
                                <a:lnTo>
                                  <a:pt x="2348" y="1"/>
                                </a:lnTo>
                                <a:lnTo>
                                  <a:pt x="2350" y="2"/>
                                </a:lnTo>
                                <a:lnTo>
                                  <a:pt x="2353" y="2"/>
                                </a:lnTo>
                                <a:lnTo>
                                  <a:pt x="2355" y="2"/>
                                </a:lnTo>
                                <a:lnTo>
                                  <a:pt x="2358" y="2"/>
                                </a:lnTo>
                                <a:lnTo>
                                  <a:pt x="2360" y="2"/>
                                </a:lnTo>
                                <a:lnTo>
                                  <a:pt x="2363" y="1"/>
                                </a:lnTo>
                                <a:lnTo>
                                  <a:pt x="2365" y="1"/>
                                </a:lnTo>
                                <a:lnTo>
                                  <a:pt x="2367" y="1"/>
                                </a:lnTo>
                                <a:lnTo>
                                  <a:pt x="2370" y="1"/>
                                </a:lnTo>
                                <a:lnTo>
                                  <a:pt x="2372" y="1"/>
                                </a:lnTo>
                                <a:lnTo>
                                  <a:pt x="2375" y="1"/>
                                </a:lnTo>
                                <a:lnTo>
                                  <a:pt x="2377" y="1"/>
                                </a:lnTo>
                                <a:lnTo>
                                  <a:pt x="2380" y="1"/>
                                </a:lnTo>
                                <a:lnTo>
                                  <a:pt x="2382" y="2"/>
                                </a:lnTo>
                                <a:lnTo>
                                  <a:pt x="2385" y="1"/>
                                </a:lnTo>
                                <a:lnTo>
                                  <a:pt x="2387" y="1"/>
                                </a:lnTo>
                                <a:lnTo>
                                  <a:pt x="2390" y="2"/>
                                </a:lnTo>
                                <a:lnTo>
                                  <a:pt x="2392" y="2"/>
                                </a:lnTo>
                                <a:lnTo>
                                  <a:pt x="2395" y="4"/>
                                </a:lnTo>
                                <a:lnTo>
                                  <a:pt x="2397" y="6"/>
                                </a:lnTo>
                                <a:lnTo>
                                  <a:pt x="2400" y="9"/>
                                </a:lnTo>
                                <a:lnTo>
                                  <a:pt x="2402" y="11"/>
                                </a:lnTo>
                                <a:lnTo>
                                  <a:pt x="2405" y="13"/>
                                </a:lnTo>
                                <a:lnTo>
                                  <a:pt x="2407" y="12"/>
                                </a:lnTo>
                                <a:lnTo>
                                  <a:pt x="2410" y="10"/>
                                </a:lnTo>
                                <a:lnTo>
                                  <a:pt x="2412" y="8"/>
                                </a:lnTo>
                                <a:lnTo>
                                  <a:pt x="2415" y="6"/>
                                </a:lnTo>
                                <a:lnTo>
                                  <a:pt x="2417" y="5"/>
                                </a:lnTo>
                                <a:lnTo>
                                  <a:pt x="2420" y="5"/>
                                </a:lnTo>
                                <a:lnTo>
                                  <a:pt x="2422" y="5"/>
                                </a:lnTo>
                                <a:lnTo>
                                  <a:pt x="2425" y="5"/>
                                </a:lnTo>
                                <a:lnTo>
                                  <a:pt x="2427" y="5"/>
                                </a:lnTo>
                                <a:lnTo>
                                  <a:pt x="2430" y="5"/>
                                </a:lnTo>
                                <a:lnTo>
                                  <a:pt x="2432" y="5"/>
                                </a:lnTo>
                                <a:lnTo>
                                  <a:pt x="2435" y="4"/>
                                </a:lnTo>
                                <a:lnTo>
                                  <a:pt x="2437" y="3"/>
                                </a:lnTo>
                                <a:lnTo>
                                  <a:pt x="2439" y="3"/>
                                </a:lnTo>
                                <a:lnTo>
                                  <a:pt x="2442" y="2"/>
                                </a:lnTo>
                                <a:lnTo>
                                  <a:pt x="2444" y="2"/>
                                </a:lnTo>
                                <a:lnTo>
                                  <a:pt x="2447" y="2"/>
                                </a:lnTo>
                                <a:lnTo>
                                  <a:pt x="2449" y="2"/>
                                </a:lnTo>
                                <a:lnTo>
                                  <a:pt x="2452" y="2"/>
                                </a:lnTo>
                                <a:lnTo>
                                  <a:pt x="2454" y="2"/>
                                </a:lnTo>
                                <a:lnTo>
                                  <a:pt x="2457" y="2"/>
                                </a:lnTo>
                                <a:lnTo>
                                  <a:pt x="2459" y="2"/>
                                </a:lnTo>
                                <a:lnTo>
                                  <a:pt x="2462" y="1"/>
                                </a:lnTo>
                                <a:lnTo>
                                  <a:pt x="2464" y="1"/>
                                </a:lnTo>
                                <a:lnTo>
                                  <a:pt x="2467" y="2"/>
                                </a:lnTo>
                                <a:lnTo>
                                  <a:pt x="2469" y="2"/>
                                </a:lnTo>
                                <a:lnTo>
                                  <a:pt x="2472" y="2"/>
                                </a:lnTo>
                                <a:lnTo>
                                  <a:pt x="2474" y="3"/>
                                </a:lnTo>
                                <a:lnTo>
                                  <a:pt x="2477" y="2"/>
                                </a:lnTo>
                                <a:lnTo>
                                  <a:pt x="2479" y="3"/>
                                </a:lnTo>
                                <a:lnTo>
                                  <a:pt x="2482" y="3"/>
                                </a:lnTo>
                                <a:lnTo>
                                  <a:pt x="2484" y="3"/>
                                </a:lnTo>
                                <a:lnTo>
                                  <a:pt x="2487" y="3"/>
                                </a:lnTo>
                                <a:lnTo>
                                  <a:pt x="2489" y="3"/>
                                </a:lnTo>
                                <a:lnTo>
                                  <a:pt x="2492" y="3"/>
                                </a:lnTo>
                                <a:lnTo>
                                  <a:pt x="2494" y="3"/>
                                </a:lnTo>
                                <a:lnTo>
                                  <a:pt x="2497" y="3"/>
                                </a:lnTo>
                                <a:lnTo>
                                  <a:pt x="2499" y="2"/>
                                </a:lnTo>
                                <a:lnTo>
                                  <a:pt x="2502" y="2"/>
                                </a:lnTo>
                                <a:lnTo>
                                  <a:pt x="2504" y="3"/>
                                </a:lnTo>
                                <a:lnTo>
                                  <a:pt x="2506" y="3"/>
                                </a:lnTo>
                                <a:lnTo>
                                  <a:pt x="2509" y="4"/>
                                </a:lnTo>
                                <a:lnTo>
                                  <a:pt x="2511" y="4"/>
                                </a:lnTo>
                                <a:lnTo>
                                  <a:pt x="2514" y="5"/>
                                </a:lnTo>
                                <a:lnTo>
                                  <a:pt x="2516" y="8"/>
                                </a:lnTo>
                                <a:lnTo>
                                  <a:pt x="2519" y="12"/>
                                </a:lnTo>
                                <a:lnTo>
                                  <a:pt x="2521" y="17"/>
                                </a:lnTo>
                                <a:lnTo>
                                  <a:pt x="2524" y="21"/>
                                </a:lnTo>
                                <a:lnTo>
                                  <a:pt x="2526" y="23"/>
                                </a:lnTo>
                                <a:lnTo>
                                  <a:pt x="2529" y="22"/>
                                </a:lnTo>
                                <a:lnTo>
                                  <a:pt x="2531" y="19"/>
                                </a:lnTo>
                                <a:lnTo>
                                  <a:pt x="2534" y="15"/>
                                </a:lnTo>
                                <a:lnTo>
                                  <a:pt x="2536" y="13"/>
                                </a:lnTo>
                                <a:lnTo>
                                  <a:pt x="2539" y="10"/>
                                </a:lnTo>
                                <a:lnTo>
                                  <a:pt x="2541" y="9"/>
                                </a:lnTo>
                                <a:lnTo>
                                  <a:pt x="2544" y="8"/>
                                </a:lnTo>
                                <a:lnTo>
                                  <a:pt x="2546" y="8"/>
                                </a:lnTo>
                                <a:lnTo>
                                  <a:pt x="2549" y="12"/>
                                </a:lnTo>
                                <a:lnTo>
                                  <a:pt x="2551" y="26"/>
                                </a:lnTo>
                                <a:lnTo>
                                  <a:pt x="2554" y="62"/>
                                </a:lnTo>
                                <a:lnTo>
                                  <a:pt x="2556" y="131"/>
                                </a:lnTo>
                                <a:lnTo>
                                  <a:pt x="2559" y="228"/>
                                </a:lnTo>
                                <a:lnTo>
                                  <a:pt x="2561" y="329"/>
                                </a:lnTo>
                                <a:lnTo>
                                  <a:pt x="2564" y="391"/>
                                </a:lnTo>
                                <a:lnTo>
                                  <a:pt x="2566" y="382"/>
                                </a:lnTo>
                                <a:lnTo>
                                  <a:pt x="2569" y="327"/>
                                </a:lnTo>
                                <a:lnTo>
                                  <a:pt x="2571" y="254"/>
                                </a:lnTo>
                                <a:lnTo>
                                  <a:pt x="2574" y="183"/>
                                </a:lnTo>
                                <a:lnTo>
                                  <a:pt x="2576" y="134"/>
                                </a:lnTo>
                                <a:lnTo>
                                  <a:pt x="2578" y="102"/>
                                </a:lnTo>
                                <a:lnTo>
                                  <a:pt x="2581" y="81"/>
                                </a:lnTo>
                                <a:lnTo>
                                  <a:pt x="2583" y="62"/>
                                </a:lnTo>
                                <a:lnTo>
                                  <a:pt x="2586" y="50"/>
                                </a:lnTo>
                                <a:lnTo>
                                  <a:pt x="2588" y="47"/>
                                </a:lnTo>
                                <a:lnTo>
                                  <a:pt x="2591" y="54"/>
                                </a:lnTo>
                                <a:lnTo>
                                  <a:pt x="2593" y="62"/>
                                </a:lnTo>
                                <a:lnTo>
                                  <a:pt x="2596" y="79"/>
                                </a:lnTo>
                                <a:lnTo>
                                  <a:pt x="2598" y="90"/>
                                </a:lnTo>
                                <a:lnTo>
                                  <a:pt x="2601" y="91"/>
                                </a:lnTo>
                                <a:lnTo>
                                  <a:pt x="2603" y="87"/>
                                </a:lnTo>
                                <a:lnTo>
                                  <a:pt x="2606" y="80"/>
                                </a:lnTo>
                                <a:lnTo>
                                  <a:pt x="2608" y="82"/>
                                </a:lnTo>
                                <a:lnTo>
                                  <a:pt x="2611" y="81"/>
                                </a:lnTo>
                                <a:lnTo>
                                  <a:pt x="2613" y="88"/>
                                </a:lnTo>
                                <a:lnTo>
                                  <a:pt x="2616" y="91"/>
                                </a:lnTo>
                                <a:lnTo>
                                  <a:pt x="2618" y="86"/>
                                </a:lnTo>
                                <a:lnTo>
                                  <a:pt x="2621" y="75"/>
                                </a:lnTo>
                                <a:lnTo>
                                  <a:pt x="2623" y="63"/>
                                </a:lnTo>
                                <a:lnTo>
                                  <a:pt x="2626" y="53"/>
                                </a:lnTo>
                                <a:lnTo>
                                  <a:pt x="2628" y="44"/>
                                </a:lnTo>
                                <a:lnTo>
                                  <a:pt x="2631" y="39"/>
                                </a:lnTo>
                                <a:lnTo>
                                  <a:pt x="2633" y="34"/>
                                </a:lnTo>
                                <a:lnTo>
                                  <a:pt x="2636" y="29"/>
                                </a:lnTo>
                                <a:lnTo>
                                  <a:pt x="2638" y="26"/>
                                </a:lnTo>
                                <a:lnTo>
                                  <a:pt x="2641" y="24"/>
                                </a:lnTo>
                                <a:lnTo>
                                  <a:pt x="2643" y="22"/>
                                </a:lnTo>
                                <a:lnTo>
                                  <a:pt x="2645" y="20"/>
                                </a:lnTo>
                                <a:lnTo>
                                  <a:pt x="2648" y="19"/>
                                </a:lnTo>
                                <a:lnTo>
                                  <a:pt x="2650" y="17"/>
                                </a:lnTo>
                                <a:lnTo>
                                  <a:pt x="2653" y="16"/>
                                </a:lnTo>
                                <a:lnTo>
                                  <a:pt x="2655" y="16"/>
                                </a:lnTo>
                                <a:lnTo>
                                  <a:pt x="265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663" y="13"/>
                                </a:lnTo>
                                <a:lnTo>
                                  <a:pt x="2665" y="13"/>
                                </a:lnTo>
                                <a:lnTo>
                                  <a:pt x="2668" y="12"/>
                                </a:lnTo>
                                <a:lnTo>
                                  <a:pt x="2670" y="12"/>
                                </a:lnTo>
                                <a:lnTo>
                                  <a:pt x="2673" y="12"/>
                                </a:lnTo>
                                <a:lnTo>
                                  <a:pt x="2675" y="11"/>
                                </a:lnTo>
                                <a:lnTo>
                                  <a:pt x="2678" y="12"/>
                                </a:lnTo>
                                <a:lnTo>
                                  <a:pt x="2680" y="12"/>
                                </a:lnTo>
                                <a:lnTo>
                                  <a:pt x="2683" y="14"/>
                                </a:lnTo>
                                <a:lnTo>
                                  <a:pt x="2685" y="15"/>
                                </a:lnTo>
                                <a:lnTo>
                                  <a:pt x="2688" y="19"/>
                                </a:lnTo>
                                <a:lnTo>
                                  <a:pt x="2690" y="23"/>
                                </a:lnTo>
                                <a:lnTo>
                                  <a:pt x="2693" y="25"/>
                                </a:lnTo>
                                <a:lnTo>
                                  <a:pt x="2695" y="29"/>
                                </a:lnTo>
                                <a:lnTo>
                                  <a:pt x="2698" y="34"/>
                                </a:lnTo>
                                <a:lnTo>
                                  <a:pt x="2700" y="44"/>
                                </a:lnTo>
                                <a:lnTo>
                                  <a:pt x="2703" y="62"/>
                                </a:lnTo>
                                <a:lnTo>
                                  <a:pt x="2705" y="92"/>
                                </a:lnTo>
                                <a:lnTo>
                                  <a:pt x="2708" y="124"/>
                                </a:lnTo>
                                <a:lnTo>
                                  <a:pt x="2710" y="145"/>
                                </a:lnTo>
                                <a:lnTo>
                                  <a:pt x="2713" y="149"/>
                                </a:lnTo>
                                <a:lnTo>
                                  <a:pt x="2715" y="132"/>
                                </a:lnTo>
                                <a:lnTo>
                                  <a:pt x="2717" y="104"/>
                                </a:lnTo>
                                <a:lnTo>
                                  <a:pt x="2720" y="81"/>
                                </a:lnTo>
                                <a:lnTo>
                                  <a:pt x="2722" y="65"/>
                                </a:lnTo>
                                <a:lnTo>
                                  <a:pt x="2725" y="54"/>
                                </a:lnTo>
                                <a:lnTo>
                                  <a:pt x="2727" y="46"/>
                                </a:lnTo>
                                <a:lnTo>
                                  <a:pt x="2730" y="40"/>
                                </a:lnTo>
                                <a:lnTo>
                                  <a:pt x="2732" y="32"/>
                                </a:lnTo>
                                <a:lnTo>
                                  <a:pt x="2735" y="27"/>
                                </a:lnTo>
                                <a:lnTo>
                                  <a:pt x="2737" y="24"/>
                                </a:lnTo>
                                <a:lnTo>
                                  <a:pt x="2740" y="21"/>
                                </a:lnTo>
                                <a:lnTo>
                                  <a:pt x="2742" y="19"/>
                                </a:lnTo>
                                <a:lnTo>
                                  <a:pt x="2745" y="17"/>
                                </a:lnTo>
                                <a:lnTo>
                                  <a:pt x="2747" y="15"/>
                                </a:lnTo>
                                <a:lnTo>
                                  <a:pt x="2750" y="14"/>
                                </a:lnTo>
                                <a:lnTo>
                                  <a:pt x="2752" y="15"/>
                                </a:lnTo>
                                <a:lnTo>
                                  <a:pt x="2755" y="13"/>
                                </a:lnTo>
                                <a:lnTo>
                                  <a:pt x="2757" y="12"/>
                                </a:lnTo>
                                <a:lnTo>
                                  <a:pt x="2760" y="11"/>
                                </a:lnTo>
                                <a:lnTo>
                                  <a:pt x="2762" y="10"/>
                                </a:lnTo>
                                <a:lnTo>
                                  <a:pt x="2765" y="9"/>
                                </a:lnTo>
                                <a:lnTo>
                                  <a:pt x="2767" y="9"/>
                                </a:lnTo>
                                <a:lnTo>
                                  <a:pt x="2770" y="8"/>
                                </a:lnTo>
                                <a:lnTo>
                                  <a:pt x="2772" y="8"/>
                                </a:lnTo>
                                <a:lnTo>
                                  <a:pt x="2775" y="7"/>
                                </a:lnTo>
                                <a:lnTo>
                                  <a:pt x="2777" y="7"/>
                                </a:lnTo>
                                <a:lnTo>
                                  <a:pt x="2780" y="7"/>
                                </a:lnTo>
                                <a:lnTo>
                                  <a:pt x="2782" y="7"/>
                                </a:lnTo>
                                <a:lnTo>
                                  <a:pt x="2784" y="6"/>
                                </a:lnTo>
                                <a:lnTo>
                                  <a:pt x="2787" y="7"/>
                                </a:lnTo>
                                <a:lnTo>
                                  <a:pt x="2789" y="6"/>
                                </a:lnTo>
                                <a:lnTo>
                                  <a:pt x="2792" y="7"/>
                                </a:lnTo>
                                <a:lnTo>
                                  <a:pt x="2794" y="6"/>
                                </a:lnTo>
                                <a:lnTo>
                                  <a:pt x="2797" y="6"/>
                                </a:lnTo>
                                <a:lnTo>
                                  <a:pt x="2799" y="6"/>
                                </a:lnTo>
                                <a:lnTo>
                                  <a:pt x="2802" y="7"/>
                                </a:lnTo>
                                <a:lnTo>
                                  <a:pt x="2804" y="12"/>
                                </a:lnTo>
                                <a:lnTo>
                                  <a:pt x="2807" y="24"/>
                                </a:lnTo>
                                <a:lnTo>
                                  <a:pt x="2809" y="49"/>
                                </a:lnTo>
                                <a:lnTo>
                                  <a:pt x="2812" y="88"/>
                                </a:lnTo>
                                <a:lnTo>
                                  <a:pt x="2814" y="125"/>
                                </a:lnTo>
                                <a:lnTo>
                                  <a:pt x="2817" y="156"/>
                                </a:lnTo>
                                <a:lnTo>
                                  <a:pt x="2819" y="159"/>
                                </a:lnTo>
                                <a:lnTo>
                                  <a:pt x="2822" y="133"/>
                                </a:lnTo>
                                <a:lnTo>
                                  <a:pt x="2824" y="101"/>
                                </a:lnTo>
                                <a:lnTo>
                                  <a:pt x="2827" y="71"/>
                                </a:lnTo>
                                <a:lnTo>
                                  <a:pt x="2829" y="51"/>
                                </a:lnTo>
                                <a:lnTo>
                                  <a:pt x="2832" y="39"/>
                                </a:lnTo>
                                <a:lnTo>
                                  <a:pt x="2834" y="36"/>
                                </a:lnTo>
                                <a:lnTo>
                                  <a:pt x="2837" y="40"/>
                                </a:lnTo>
                                <a:lnTo>
                                  <a:pt x="2839" y="42"/>
                                </a:lnTo>
                                <a:lnTo>
                                  <a:pt x="2842" y="42"/>
                                </a:lnTo>
                                <a:lnTo>
                                  <a:pt x="2844" y="42"/>
                                </a:lnTo>
                                <a:lnTo>
                                  <a:pt x="2847" y="37"/>
                                </a:lnTo>
                                <a:lnTo>
                                  <a:pt x="2849" y="31"/>
                                </a:lnTo>
                                <a:lnTo>
                                  <a:pt x="2852" y="25"/>
                                </a:lnTo>
                                <a:lnTo>
                                  <a:pt x="2854" y="22"/>
                                </a:lnTo>
                                <a:lnTo>
                                  <a:pt x="2856" y="18"/>
                                </a:lnTo>
                                <a:lnTo>
                                  <a:pt x="2859" y="17"/>
                                </a:lnTo>
                                <a:lnTo>
                                  <a:pt x="2861" y="15"/>
                                </a:lnTo>
                                <a:lnTo>
                                  <a:pt x="2864" y="14"/>
                                </a:lnTo>
                                <a:lnTo>
                                  <a:pt x="2866" y="13"/>
                                </a:lnTo>
                                <a:lnTo>
                                  <a:pt x="2869" y="12"/>
                                </a:lnTo>
                                <a:lnTo>
                                  <a:pt x="2871" y="12"/>
                                </a:lnTo>
                                <a:lnTo>
                                  <a:pt x="2874" y="10"/>
                                </a:lnTo>
                                <a:lnTo>
                                  <a:pt x="2876" y="9"/>
                                </a:lnTo>
                                <a:lnTo>
                                  <a:pt x="2879" y="9"/>
                                </a:lnTo>
                                <a:lnTo>
                                  <a:pt x="2881" y="9"/>
                                </a:lnTo>
                                <a:lnTo>
                                  <a:pt x="2884" y="8"/>
                                </a:lnTo>
                                <a:lnTo>
                                  <a:pt x="2886" y="8"/>
                                </a:lnTo>
                                <a:lnTo>
                                  <a:pt x="2889" y="8"/>
                                </a:lnTo>
                                <a:lnTo>
                                  <a:pt x="2891" y="9"/>
                                </a:lnTo>
                                <a:lnTo>
                                  <a:pt x="2894" y="8"/>
                                </a:lnTo>
                                <a:lnTo>
                                  <a:pt x="2896" y="8"/>
                                </a:lnTo>
                                <a:lnTo>
                                  <a:pt x="2899" y="8"/>
                                </a:lnTo>
                                <a:lnTo>
                                  <a:pt x="2901" y="8"/>
                                </a:lnTo>
                                <a:lnTo>
                                  <a:pt x="2904" y="7"/>
                                </a:lnTo>
                                <a:lnTo>
                                  <a:pt x="2906" y="9"/>
                                </a:lnTo>
                                <a:lnTo>
                                  <a:pt x="2909" y="12"/>
                                </a:lnTo>
                                <a:lnTo>
                                  <a:pt x="2911" y="14"/>
                                </a:lnTo>
                                <a:lnTo>
                                  <a:pt x="2914" y="17"/>
                                </a:lnTo>
                                <a:lnTo>
                                  <a:pt x="2916" y="19"/>
                                </a:lnTo>
                                <a:lnTo>
                                  <a:pt x="2919" y="18"/>
                                </a:lnTo>
                                <a:lnTo>
                                  <a:pt x="2921" y="15"/>
                                </a:lnTo>
                                <a:lnTo>
                                  <a:pt x="2923" y="14"/>
                                </a:lnTo>
                                <a:lnTo>
                                  <a:pt x="2926" y="12"/>
                                </a:lnTo>
                                <a:lnTo>
                                  <a:pt x="2928" y="13"/>
                                </a:lnTo>
                                <a:lnTo>
                                  <a:pt x="2931" y="15"/>
                                </a:lnTo>
                                <a:lnTo>
                                  <a:pt x="2933" y="16"/>
                                </a:lnTo>
                                <a:lnTo>
                                  <a:pt x="2936" y="18"/>
                                </a:lnTo>
                                <a:lnTo>
                                  <a:pt x="2938" y="17"/>
                                </a:lnTo>
                                <a:lnTo>
                                  <a:pt x="2941" y="16"/>
                                </a:lnTo>
                                <a:lnTo>
                                  <a:pt x="2943" y="13"/>
                                </a:lnTo>
                                <a:lnTo>
                                  <a:pt x="2946" y="11"/>
                                </a:lnTo>
                                <a:lnTo>
                                  <a:pt x="2948" y="9"/>
                                </a:lnTo>
                                <a:lnTo>
                                  <a:pt x="2951" y="8"/>
                                </a:lnTo>
                                <a:lnTo>
                                  <a:pt x="2953" y="7"/>
                                </a:lnTo>
                                <a:lnTo>
                                  <a:pt x="2956" y="7"/>
                                </a:lnTo>
                                <a:lnTo>
                                  <a:pt x="2958" y="8"/>
                                </a:lnTo>
                                <a:lnTo>
                                  <a:pt x="2961" y="9"/>
                                </a:lnTo>
                                <a:lnTo>
                                  <a:pt x="2963" y="9"/>
                                </a:lnTo>
                                <a:lnTo>
                                  <a:pt x="2966" y="10"/>
                                </a:lnTo>
                                <a:lnTo>
                                  <a:pt x="2968" y="13"/>
                                </a:lnTo>
                                <a:lnTo>
                                  <a:pt x="2971" y="25"/>
                                </a:lnTo>
                                <a:lnTo>
                                  <a:pt x="2973" y="57"/>
                                </a:lnTo>
                                <a:lnTo>
                                  <a:pt x="2976" y="122"/>
                                </a:lnTo>
                                <a:lnTo>
                                  <a:pt x="2978" y="225"/>
                                </a:lnTo>
                                <a:lnTo>
                                  <a:pt x="2981" y="328"/>
                                </a:lnTo>
                                <a:lnTo>
                                  <a:pt x="2983" y="390"/>
                                </a:lnTo>
                                <a:lnTo>
                                  <a:pt x="2986" y="387"/>
                                </a:lnTo>
                                <a:lnTo>
                                  <a:pt x="2988" y="325"/>
                                </a:lnTo>
                                <a:lnTo>
                                  <a:pt x="2991" y="237"/>
                                </a:lnTo>
                                <a:lnTo>
                                  <a:pt x="2993" y="164"/>
                                </a:lnTo>
                                <a:lnTo>
                                  <a:pt x="2995" y="114"/>
                                </a:lnTo>
                                <a:lnTo>
                                  <a:pt x="2998" y="86"/>
                                </a:lnTo>
                                <a:lnTo>
                                  <a:pt x="3000" y="71"/>
                                </a:lnTo>
                                <a:lnTo>
                                  <a:pt x="3003" y="63"/>
                                </a:lnTo>
                                <a:lnTo>
                                  <a:pt x="3005" y="55"/>
                                </a:lnTo>
                                <a:lnTo>
                                  <a:pt x="3008" y="46"/>
                                </a:lnTo>
                                <a:lnTo>
                                  <a:pt x="3010" y="43"/>
                                </a:lnTo>
                                <a:lnTo>
                                  <a:pt x="3013" y="38"/>
                                </a:lnTo>
                                <a:lnTo>
                                  <a:pt x="3015" y="35"/>
                                </a:lnTo>
                                <a:lnTo>
                                  <a:pt x="3018" y="30"/>
                                </a:lnTo>
                                <a:lnTo>
                                  <a:pt x="3020" y="26"/>
                                </a:lnTo>
                                <a:lnTo>
                                  <a:pt x="3023" y="25"/>
                                </a:lnTo>
                                <a:lnTo>
                                  <a:pt x="3025" y="23"/>
                                </a:lnTo>
                                <a:lnTo>
                                  <a:pt x="3028" y="22"/>
                                </a:lnTo>
                                <a:lnTo>
                                  <a:pt x="3030" y="20"/>
                                </a:lnTo>
                                <a:lnTo>
                                  <a:pt x="3033" y="20"/>
                                </a:lnTo>
                                <a:lnTo>
                                  <a:pt x="3035" y="19"/>
                                </a:lnTo>
                                <a:lnTo>
                                  <a:pt x="3038" y="21"/>
                                </a:lnTo>
                                <a:lnTo>
                                  <a:pt x="3040" y="25"/>
                                </a:lnTo>
                                <a:lnTo>
                                  <a:pt x="3043" y="34"/>
                                </a:lnTo>
                                <a:lnTo>
                                  <a:pt x="3045" y="47"/>
                                </a:lnTo>
                                <a:lnTo>
                                  <a:pt x="3048" y="59"/>
                                </a:lnTo>
                                <a:lnTo>
                                  <a:pt x="3050" y="65"/>
                                </a:lnTo>
                                <a:lnTo>
                                  <a:pt x="3053" y="65"/>
                                </a:lnTo>
                                <a:lnTo>
                                  <a:pt x="3055" y="57"/>
                                </a:lnTo>
                                <a:lnTo>
                                  <a:pt x="3058" y="46"/>
                                </a:lnTo>
                                <a:lnTo>
                                  <a:pt x="3060" y="36"/>
                                </a:lnTo>
                                <a:lnTo>
                                  <a:pt x="3062" y="29"/>
                                </a:lnTo>
                                <a:lnTo>
                                  <a:pt x="3065" y="26"/>
                                </a:lnTo>
                                <a:lnTo>
                                  <a:pt x="3067" y="24"/>
                                </a:lnTo>
                                <a:lnTo>
                                  <a:pt x="3070" y="21"/>
                                </a:lnTo>
                                <a:lnTo>
                                  <a:pt x="3072" y="20"/>
                                </a:lnTo>
                                <a:lnTo>
                                  <a:pt x="3075" y="19"/>
                                </a:lnTo>
                                <a:lnTo>
                                  <a:pt x="3077" y="18"/>
                                </a:lnTo>
                                <a:lnTo>
                                  <a:pt x="3080" y="16"/>
                                </a:lnTo>
                                <a:lnTo>
                                  <a:pt x="3082" y="15"/>
                                </a:lnTo>
                                <a:lnTo>
                                  <a:pt x="3085" y="15"/>
                                </a:lnTo>
                                <a:lnTo>
                                  <a:pt x="3087" y="15"/>
                                </a:lnTo>
                                <a:lnTo>
                                  <a:pt x="3090" y="15"/>
                                </a:lnTo>
                                <a:lnTo>
                                  <a:pt x="3092" y="14"/>
                                </a:lnTo>
                                <a:lnTo>
                                  <a:pt x="3095" y="13"/>
                                </a:lnTo>
                                <a:lnTo>
                                  <a:pt x="3097" y="12"/>
                                </a:lnTo>
                                <a:lnTo>
                                  <a:pt x="3100" y="11"/>
                                </a:lnTo>
                                <a:lnTo>
                                  <a:pt x="3102" y="10"/>
                                </a:lnTo>
                                <a:lnTo>
                                  <a:pt x="3105" y="9"/>
                                </a:lnTo>
                                <a:lnTo>
                                  <a:pt x="3107" y="9"/>
                                </a:lnTo>
                                <a:lnTo>
                                  <a:pt x="3110" y="10"/>
                                </a:lnTo>
                                <a:lnTo>
                                  <a:pt x="3112" y="10"/>
                                </a:lnTo>
                                <a:lnTo>
                                  <a:pt x="3115" y="11"/>
                                </a:lnTo>
                                <a:lnTo>
                                  <a:pt x="3117" y="10"/>
                                </a:lnTo>
                                <a:lnTo>
                                  <a:pt x="3120" y="11"/>
                                </a:lnTo>
                                <a:lnTo>
                                  <a:pt x="3122" y="11"/>
                                </a:lnTo>
                                <a:lnTo>
                                  <a:pt x="3125" y="16"/>
                                </a:lnTo>
                                <a:lnTo>
                                  <a:pt x="3127" y="28"/>
                                </a:lnTo>
                                <a:lnTo>
                                  <a:pt x="3130" y="63"/>
                                </a:lnTo>
                                <a:lnTo>
                                  <a:pt x="3132" y="127"/>
                                </a:lnTo>
                                <a:lnTo>
                                  <a:pt x="3134" y="225"/>
                                </a:lnTo>
                                <a:lnTo>
                                  <a:pt x="3137" y="334"/>
                                </a:lnTo>
                                <a:lnTo>
                                  <a:pt x="3139" y="411"/>
                                </a:lnTo>
                                <a:lnTo>
                                  <a:pt x="3142" y="443"/>
                                </a:lnTo>
                                <a:lnTo>
                                  <a:pt x="3144" y="411"/>
                                </a:lnTo>
                                <a:lnTo>
                                  <a:pt x="3147" y="338"/>
                                </a:lnTo>
                                <a:lnTo>
                                  <a:pt x="3149" y="257"/>
                                </a:lnTo>
                                <a:lnTo>
                                  <a:pt x="3152" y="179"/>
                                </a:lnTo>
                                <a:lnTo>
                                  <a:pt x="3154" y="119"/>
                                </a:lnTo>
                                <a:lnTo>
                                  <a:pt x="3157" y="83"/>
                                </a:lnTo>
                                <a:lnTo>
                                  <a:pt x="3159" y="58"/>
                                </a:lnTo>
                                <a:lnTo>
                                  <a:pt x="3162" y="42"/>
                                </a:lnTo>
                                <a:lnTo>
                                  <a:pt x="3164" y="33"/>
                                </a:lnTo>
                                <a:lnTo>
                                  <a:pt x="3167" y="28"/>
                                </a:lnTo>
                                <a:lnTo>
                                  <a:pt x="3169" y="30"/>
                                </a:lnTo>
                                <a:lnTo>
                                  <a:pt x="3172" y="39"/>
                                </a:lnTo>
                                <a:lnTo>
                                  <a:pt x="3174" y="67"/>
                                </a:lnTo>
                                <a:lnTo>
                                  <a:pt x="3177" y="113"/>
                                </a:lnTo>
                                <a:lnTo>
                                  <a:pt x="3179" y="177"/>
                                </a:lnTo>
                                <a:lnTo>
                                  <a:pt x="3182" y="230"/>
                                </a:lnTo>
                                <a:lnTo>
                                  <a:pt x="3184" y="257"/>
                                </a:lnTo>
                                <a:lnTo>
                                  <a:pt x="3187" y="266"/>
                                </a:lnTo>
                                <a:lnTo>
                                  <a:pt x="3189" y="273"/>
                                </a:lnTo>
                                <a:lnTo>
                                  <a:pt x="3192" y="303"/>
                                </a:lnTo>
                                <a:lnTo>
                                  <a:pt x="3194" y="350"/>
                                </a:lnTo>
                                <a:lnTo>
                                  <a:pt x="3197" y="373"/>
                                </a:lnTo>
                                <a:lnTo>
                                  <a:pt x="3199" y="352"/>
                                </a:lnTo>
                                <a:lnTo>
                                  <a:pt x="3201" y="294"/>
                                </a:lnTo>
                                <a:lnTo>
                                  <a:pt x="3204" y="210"/>
                                </a:lnTo>
                                <a:lnTo>
                                  <a:pt x="3206" y="139"/>
                                </a:lnTo>
                                <a:lnTo>
                                  <a:pt x="3209" y="83"/>
                                </a:lnTo>
                                <a:lnTo>
                                  <a:pt x="3211" y="56"/>
                                </a:lnTo>
                                <a:lnTo>
                                  <a:pt x="3214" y="38"/>
                                </a:lnTo>
                                <a:lnTo>
                                  <a:pt x="3216" y="28"/>
                                </a:lnTo>
                                <a:lnTo>
                                  <a:pt x="3219" y="23"/>
                                </a:lnTo>
                                <a:lnTo>
                                  <a:pt x="3221" y="20"/>
                                </a:lnTo>
                                <a:lnTo>
                                  <a:pt x="3224" y="17"/>
                                </a:lnTo>
                                <a:lnTo>
                                  <a:pt x="3226" y="16"/>
                                </a:lnTo>
                                <a:lnTo>
                                  <a:pt x="3229" y="16"/>
                                </a:lnTo>
                                <a:lnTo>
                                  <a:pt x="3231" y="14"/>
                                </a:lnTo>
                                <a:lnTo>
                                  <a:pt x="3234" y="14"/>
                                </a:lnTo>
                                <a:lnTo>
                                  <a:pt x="3236" y="14"/>
                                </a:lnTo>
                                <a:lnTo>
                                  <a:pt x="3239" y="13"/>
                                </a:lnTo>
                                <a:lnTo>
                                  <a:pt x="3241" y="14"/>
                                </a:lnTo>
                                <a:lnTo>
                                  <a:pt x="3244" y="13"/>
                                </a:lnTo>
                                <a:lnTo>
                                  <a:pt x="3246" y="12"/>
                                </a:lnTo>
                                <a:lnTo>
                                  <a:pt x="3249" y="12"/>
                                </a:lnTo>
                                <a:lnTo>
                                  <a:pt x="3251" y="13"/>
                                </a:lnTo>
                                <a:lnTo>
                                  <a:pt x="3254" y="12"/>
                                </a:lnTo>
                                <a:lnTo>
                                  <a:pt x="3256" y="12"/>
                                </a:lnTo>
                                <a:lnTo>
                                  <a:pt x="3259" y="13"/>
                                </a:lnTo>
                                <a:lnTo>
                                  <a:pt x="3261" y="14"/>
                                </a:lnTo>
                                <a:lnTo>
                                  <a:pt x="3264" y="14"/>
                                </a:lnTo>
                                <a:lnTo>
                                  <a:pt x="3266" y="13"/>
                                </a:lnTo>
                                <a:lnTo>
                                  <a:pt x="3269" y="16"/>
                                </a:lnTo>
                                <a:lnTo>
                                  <a:pt x="3271" y="17"/>
                                </a:lnTo>
                                <a:lnTo>
                                  <a:pt x="3273" y="20"/>
                                </a:lnTo>
                                <a:lnTo>
                                  <a:pt x="3276" y="27"/>
                                </a:lnTo>
                                <a:lnTo>
                                  <a:pt x="3278" y="32"/>
                                </a:lnTo>
                                <a:lnTo>
                                  <a:pt x="3281" y="36"/>
                                </a:lnTo>
                                <a:lnTo>
                                  <a:pt x="3283" y="35"/>
                                </a:lnTo>
                                <a:lnTo>
                                  <a:pt x="3286" y="31"/>
                                </a:lnTo>
                                <a:lnTo>
                                  <a:pt x="3288" y="25"/>
                                </a:lnTo>
                                <a:lnTo>
                                  <a:pt x="3291" y="19"/>
                                </a:lnTo>
                                <a:lnTo>
                                  <a:pt x="3293" y="15"/>
                                </a:lnTo>
                                <a:lnTo>
                                  <a:pt x="3296" y="11"/>
                                </a:lnTo>
                                <a:lnTo>
                                  <a:pt x="3298" y="10"/>
                                </a:lnTo>
                                <a:lnTo>
                                  <a:pt x="3301" y="9"/>
                                </a:lnTo>
                                <a:lnTo>
                                  <a:pt x="3303" y="9"/>
                                </a:lnTo>
                                <a:lnTo>
                                  <a:pt x="3306" y="8"/>
                                </a:lnTo>
                                <a:lnTo>
                                  <a:pt x="3308" y="9"/>
                                </a:lnTo>
                                <a:lnTo>
                                  <a:pt x="3311" y="7"/>
                                </a:lnTo>
                                <a:lnTo>
                                  <a:pt x="3313" y="8"/>
                                </a:lnTo>
                                <a:lnTo>
                                  <a:pt x="3316" y="8"/>
                                </a:lnTo>
                                <a:lnTo>
                                  <a:pt x="3318" y="10"/>
                                </a:lnTo>
                                <a:lnTo>
                                  <a:pt x="3321" y="15"/>
                                </a:lnTo>
                                <a:lnTo>
                                  <a:pt x="3323" y="23"/>
                                </a:lnTo>
                                <a:lnTo>
                                  <a:pt x="3326" y="35"/>
                                </a:lnTo>
                                <a:lnTo>
                                  <a:pt x="3328" y="44"/>
                                </a:lnTo>
                                <a:lnTo>
                                  <a:pt x="3331" y="50"/>
                                </a:lnTo>
                                <a:lnTo>
                                  <a:pt x="3333" y="48"/>
                                </a:lnTo>
                                <a:lnTo>
                                  <a:pt x="3336" y="44"/>
                                </a:lnTo>
                                <a:lnTo>
                                  <a:pt x="3338" y="42"/>
                                </a:lnTo>
                                <a:lnTo>
                                  <a:pt x="3341" y="43"/>
                                </a:lnTo>
                                <a:lnTo>
                                  <a:pt x="3343" y="50"/>
                                </a:lnTo>
                                <a:lnTo>
                                  <a:pt x="3345" y="62"/>
                                </a:lnTo>
                                <a:lnTo>
                                  <a:pt x="3348" y="69"/>
                                </a:lnTo>
                                <a:lnTo>
                                  <a:pt x="3350" y="72"/>
                                </a:lnTo>
                                <a:lnTo>
                                  <a:pt x="3353" y="66"/>
                                </a:lnTo>
                                <a:lnTo>
                                  <a:pt x="3355" y="59"/>
                                </a:lnTo>
                                <a:lnTo>
                                  <a:pt x="3358" y="50"/>
                                </a:lnTo>
                                <a:lnTo>
                                  <a:pt x="3360" y="43"/>
                                </a:lnTo>
                                <a:lnTo>
                                  <a:pt x="3363" y="37"/>
                                </a:lnTo>
                                <a:lnTo>
                                  <a:pt x="3365" y="32"/>
                                </a:lnTo>
                                <a:lnTo>
                                  <a:pt x="3368" y="28"/>
                                </a:lnTo>
                                <a:lnTo>
                                  <a:pt x="3370" y="26"/>
                                </a:lnTo>
                                <a:lnTo>
                                  <a:pt x="3373" y="25"/>
                                </a:lnTo>
                                <a:lnTo>
                                  <a:pt x="3375" y="25"/>
                                </a:lnTo>
                                <a:lnTo>
                                  <a:pt x="3378" y="24"/>
                                </a:lnTo>
                                <a:lnTo>
                                  <a:pt x="3380" y="21"/>
                                </a:lnTo>
                                <a:lnTo>
                                  <a:pt x="3383" y="20"/>
                                </a:lnTo>
                                <a:lnTo>
                                  <a:pt x="3385" y="16"/>
                                </a:lnTo>
                                <a:lnTo>
                                  <a:pt x="3388" y="15"/>
                                </a:lnTo>
                                <a:lnTo>
                                  <a:pt x="3390" y="13"/>
                                </a:lnTo>
                                <a:lnTo>
                                  <a:pt x="3393" y="12"/>
                                </a:lnTo>
                                <a:lnTo>
                                  <a:pt x="3395" y="11"/>
                                </a:lnTo>
                                <a:lnTo>
                                  <a:pt x="3398" y="10"/>
                                </a:lnTo>
                                <a:lnTo>
                                  <a:pt x="3400" y="9"/>
                                </a:lnTo>
                                <a:lnTo>
                                  <a:pt x="3403" y="9"/>
                                </a:lnTo>
                                <a:lnTo>
                                  <a:pt x="3405" y="10"/>
                                </a:lnTo>
                                <a:lnTo>
                                  <a:pt x="3408" y="10"/>
                                </a:lnTo>
                                <a:lnTo>
                                  <a:pt x="3410" y="10"/>
                                </a:lnTo>
                                <a:lnTo>
                                  <a:pt x="3412" y="10"/>
                                </a:lnTo>
                                <a:lnTo>
                                  <a:pt x="3415" y="12"/>
                                </a:lnTo>
                                <a:lnTo>
                                  <a:pt x="3417" y="12"/>
                                </a:lnTo>
                                <a:lnTo>
                                  <a:pt x="3420" y="12"/>
                                </a:lnTo>
                                <a:lnTo>
                                  <a:pt x="3422" y="13"/>
                                </a:lnTo>
                                <a:lnTo>
                                  <a:pt x="3425" y="14"/>
                                </a:lnTo>
                                <a:lnTo>
                                  <a:pt x="3427" y="15"/>
                                </a:lnTo>
                                <a:lnTo>
                                  <a:pt x="3430" y="17"/>
                                </a:lnTo>
                                <a:lnTo>
                                  <a:pt x="3432" y="19"/>
                                </a:lnTo>
                                <a:lnTo>
                                  <a:pt x="3435" y="23"/>
                                </a:lnTo>
                                <a:lnTo>
                                  <a:pt x="3437" y="30"/>
                                </a:lnTo>
                                <a:lnTo>
                                  <a:pt x="3440" y="43"/>
                                </a:lnTo>
                                <a:lnTo>
                                  <a:pt x="3442" y="59"/>
                                </a:lnTo>
                                <a:lnTo>
                                  <a:pt x="3445" y="77"/>
                                </a:lnTo>
                                <a:lnTo>
                                  <a:pt x="3447" y="86"/>
                                </a:lnTo>
                                <a:lnTo>
                                  <a:pt x="3450" y="79"/>
                                </a:lnTo>
                                <a:lnTo>
                                  <a:pt x="3452" y="66"/>
                                </a:lnTo>
                                <a:lnTo>
                                  <a:pt x="3455" y="49"/>
                                </a:lnTo>
                                <a:lnTo>
                                  <a:pt x="3457" y="34"/>
                                </a:lnTo>
                                <a:lnTo>
                                  <a:pt x="3460" y="24"/>
                                </a:lnTo>
                                <a:lnTo>
                                  <a:pt x="3462" y="18"/>
                                </a:lnTo>
                                <a:lnTo>
                                  <a:pt x="3465" y="15"/>
                                </a:lnTo>
                                <a:lnTo>
                                  <a:pt x="3467" y="15"/>
                                </a:lnTo>
                                <a:lnTo>
                                  <a:pt x="3470" y="18"/>
                                </a:lnTo>
                                <a:lnTo>
                                  <a:pt x="3472" y="21"/>
                                </a:lnTo>
                                <a:lnTo>
                                  <a:pt x="3475" y="27"/>
                                </a:lnTo>
                                <a:lnTo>
                                  <a:pt x="3477" y="33"/>
                                </a:lnTo>
                                <a:lnTo>
                                  <a:pt x="3480" y="37"/>
                                </a:lnTo>
                                <a:lnTo>
                                  <a:pt x="3482" y="40"/>
                                </a:lnTo>
                                <a:lnTo>
                                  <a:pt x="3484" y="41"/>
                                </a:lnTo>
                                <a:lnTo>
                                  <a:pt x="3487" y="37"/>
                                </a:lnTo>
                                <a:lnTo>
                                  <a:pt x="3489" y="33"/>
                                </a:lnTo>
                                <a:lnTo>
                                  <a:pt x="3492" y="33"/>
                                </a:lnTo>
                                <a:lnTo>
                                  <a:pt x="3494" y="43"/>
                                </a:lnTo>
                                <a:lnTo>
                                  <a:pt x="3497" y="65"/>
                                </a:lnTo>
                                <a:lnTo>
                                  <a:pt x="3499" y="89"/>
                                </a:lnTo>
                                <a:lnTo>
                                  <a:pt x="3502" y="111"/>
                                </a:lnTo>
                                <a:lnTo>
                                  <a:pt x="3504" y="120"/>
                                </a:lnTo>
                                <a:lnTo>
                                  <a:pt x="3507" y="115"/>
                                </a:lnTo>
                                <a:lnTo>
                                  <a:pt x="3509" y="106"/>
                                </a:lnTo>
                                <a:lnTo>
                                  <a:pt x="3512" y="115"/>
                                </a:lnTo>
                                <a:lnTo>
                                  <a:pt x="3514" y="149"/>
                                </a:lnTo>
                                <a:lnTo>
                                  <a:pt x="3517" y="199"/>
                                </a:lnTo>
                                <a:lnTo>
                                  <a:pt x="3519" y="251"/>
                                </a:lnTo>
                                <a:lnTo>
                                  <a:pt x="3522" y="278"/>
                                </a:lnTo>
                                <a:lnTo>
                                  <a:pt x="3524" y="257"/>
                                </a:lnTo>
                                <a:lnTo>
                                  <a:pt x="3527" y="217"/>
                                </a:lnTo>
                                <a:lnTo>
                                  <a:pt x="3529" y="163"/>
                                </a:lnTo>
                                <a:lnTo>
                                  <a:pt x="3532" y="116"/>
                                </a:lnTo>
                                <a:lnTo>
                                  <a:pt x="3534" y="85"/>
                                </a:lnTo>
                                <a:lnTo>
                                  <a:pt x="3537" y="64"/>
                                </a:lnTo>
                                <a:lnTo>
                                  <a:pt x="3539" y="50"/>
                                </a:lnTo>
                                <a:lnTo>
                                  <a:pt x="3542" y="42"/>
                                </a:lnTo>
                                <a:lnTo>
                                  <a:pt x="3544" y="37"/>
                                </a:lnTo>
                                <a:lnTo>
                                  <a:pt x="3547" y="32"/>
                                </a:lnTo>
                                <a:lnTo>
                                  <a:pt x="3549" y="28"/>
                                </a:lnTo>
                                <a:lnTo>
                                  <a:pt x="3551" y="25"/>
                                </a:lnTo>
                                <a:lnTo>
                                  <a:pt x="3554" y="23"/>
                                </a:lnTo>
                                <a:lnTo>
                                  <a:pt x="3556" y="21"/>
                                </a:lnTo>
                                <a:lnTo>
                                  <a:pt x="3559" y="18"/>
                                </a:lnTo>
                                <a:lnTo>
                                  <a:pt x="3561" y="16"/>
                                </a:lnTo>
                                <a:lnTo>
                                  <a:pt x="3564" y="17"/>
                                </a:lnTo>
                                <a:lnTo>
                                  <a:pt x="3566" y="16"/>
                                </a:lnTo>
                                <a:lnTo>
                                  <a:pt x="3569" y="21"/>
                                </a:lnTo>
                                <a:lnTo>
                                  <a:pt x="3571" y="36"/>
                                </a:lnTo>
                                <a:lnTo>
                                  <a:pt x="3574" y="59"/>
                                </a:lnTo>
                                <a:lnTo>
                                  <a:pt x="3576" y="92"/>
                                </a:lnTo>
                                <a:lnTo>
                                  <a:pt x="3579" y="117"/>
                                </a:lnTo>
                                <a:lnTo>
                                  <a:pt x="3581" y="135"/>
                                </a:lnTo>
                                <a:lnTo>
                                  <a:pt x="3584" y="133"/>
                                </a:lnTo>
                                <a:lnTo>
                                  <a:pt x="3586" y="118"/>
                                </a:lnTo>
                                <a:lnTo>
                                  <a:pt x="3589" y="102"/>
                                </a:lnTo>
                                <a:lnTo>
                                  <a:pt x="3591" y="93"/>
                                </a:lnTo>
                                <a:lnTo>
                                  <a:pt x="3594" y="81"/>
                                </a:lnTo>
                                <a:lnTo>
                                  <a:pt x="3596" y="78"/>
                                </a:lnTo>
                                <a:lnTo>
                                  <a:pt x="3599" y="71"/>
                                </a:lnTo>
                                <a:lnTo>
                                  <a:pt x="3601" y="67"/>
                                </a:lnTo>
                                <a:lnTo>
                                  <a:pt x="3604" y="61"/>
                                </a:lnTo>
                                <a:lnTo>
                                  <a:pt x="3606" y="55"/>
                                </a:lnTo>
                                <a:lnTo>
                                  <a:pt x="3609" y="50"/>
                                </a:lnTo>
                                <a:lnTo>
                                  <a:pt x="3611" y="45"/>
                                </a:lnTo>
                                <a:lnTo>
                                  <a:pt x="3614" y="36"/>
                                </a:lnTo>
                                <a:lnTo>
                                  <a:pt x="3616" y="31"/>
                                </a:lnTo>
                                <a:lnTo>
                                  <a:pt x="3619" y="26"/>
                                </a:lnTo>
                                <a:lnTo>
                                  <a:pt x="3621" y="24"/>
                                </a:lnTo>
                                <a:lnTo>
                                  <a:pt x="3623" y="21"/>
                                </a:lnTo>
                                <a:lnTo>
                                  <a:pt x="3626" y="21"/>
                                </a:lnTo>
                                <a:lnTo>
                                  <a:pt x="3628" y="20"/>
                                </a:lnTo>
                                <a:lnTo>
                                  <a:pt x="3631" y="20"/>
                                </a:lnTo>
                                <a:lnTo>
                                  <a:pt x="3633" y="19"/>
                                </a:lnTo>
                                <a:lnTo>
                                  <a:pt x="3636" y="19"/>
                                </a:lnTo>
                                <a:lnTo>
                                  <a:pt x="3638" y="17"/>
                                </a:lnTo>
                                <a:lnTo>
                                  <a:pt x="3641" y="15"/>
                                </a:lnTo>
                                <a:lnTo>
                                  <a:pt x="3643" y="19"/>
                                </a:lnTo>
                                <a:lnTo>
                                  <a:pt x="3646" y="37"/>
                                </a:lnTo>
                                <a:lnTo>
                                  <a:pt x="3648" y="88"/>
                                </a:lnTo>
                                <a:lnTo>
                                  <a:pt x="3651" y="203"/>
                                </a:lnTo>
                                <a:lnTo>
                                  <a:pt x="3653" y="391"/>
                                </a:lnTo>
                                <a:lnTo>
                                  <a:pt x="3656" y="635"/>
                                </a:lnTo>
                                <a:lnTo>
                                  <a:pt x="3658" y="850"/>
                                </a:lnTo>
                                <a:lnTo>
                                  <a:pt x="3661" y="977"/>
                                </a:lnTo>
                                <a:lnTo>
                                  <a:pt x="3663" y="936"/>
                                </a:lnTo>
                                <a:lnTo>
                                  <a:pt x="3666" y="746"/>
                                </a:lnTo>
                                <a:lnTo>
                                  <a:pt x="3668" y="519"/>
                                </a:lnTo>
                                <a:lnTo>
                                  <a:pt x="3671" y="336"/>
                                </a:lnTo>
                                <a:lnTo>
                                  <a:pt x="3673" y="244"/>
                                </a:lnTo>
                                <a:lnTo>
                                  <a:pt x="3676" y="218"/>
                                </a:lnTo>
                                <a:lnTo>
                                  <a:pt x="3678" y="219"/>
                                </a:lnTo>
                                <a:lnTo>
                                  <a:pt x="3681" y="223"/>
                                </a:lnTo>
                                <a:lnTo>
                                  <a:pt x="3683" y="207"/>
                                </a:lnTo>
                                <a:lnTo>
                                  <a:pt x="3686" y="175"/>
                                </a:lnTo>
                                <a:lnTo>
                                  <a:pt x="3688" y="135"/>
                                </a:lnTo>
                                <a:lnTo>
                                  <a:pt x="3690" y="95"/>
                                </a:lnTo>
                                <a:lnTo>
                                  <a:pt x="3693" y="73"/>
                                </a:lnTo>
                                <a:lnTo>
                                  <a:pt x="3695" y="57"/>
                                </a:lnTo>
                                <a:lnTo>
                                  <a:pt x="3698" y="48"/>
                                </a:lnTo>
                                <a:lnTo>
                                  <a:pt x="3700" y="42"/>
                                </a:lnTo>
                                <a:lnTo>
                                  <a:pt x="3703" y="38"/>
                                </a:lnTo>
                                <a:lnTo>
                                  <a:pt x="3705" y="36"/>
                                </a:lnTo>
                                <a:lnTo>
                                  <a:pt x="3708" y="35"/>
                                </a:lnTo>
                                <a:lnTo>
                                  <a:pt x="3710" y="30"/>
                                </a:lnTo>
                                <a:lnTo>
                                  <a:pt x="3713" y="28"/>
                                </a:lnTo>
                                <a:lnTo>
                                  <a:pt x="3715" y="28"/>
                                </a:lnTo>
                                <a:lnTo>
                                  <a:pt x="3718" y="25"/>
                                </a:lnTo>
                                <a:lnTo>
                                  <a:pt x="3720" y="23"/>
                                </a:lnTo>
                                <a:lnTo>
                                  <a:pt x="3723" y="22"/>
                                </a:lnTo>
                                <a:lnTo>
                                  <a:pt x="3725" y="26"/>
                                </a:lnTo>
                                <a:lnTo>
                                  <a:pt x="3728" y="36"/>
                                </a:lnTo>
                                <a:lnTo>
                                  <a:pt x="3730" y="54"/>
                                </a:lnTo>
                                <a:lnTo>
                                  <a:pt x="3733" y="73"/>
                                </a:lnTo>
                                <a:lnTo>
                                  <a:pt x="3735" y="85"/>
                                </a:lnTo>
                                <a:lnTo>
                                  <a:pt x="3738" y="86"/>
                                </a:lnTo>
                                <a:lnTo>
                                  <a:pt x="3740" y="78"/>
                                </a:lnTo>
                                <a:lnTo>
                                  <a:pt x="3743" y="68"/>
                                </a:lnTo>
                                <a:lnTo>
                                  <a:pt x="3745" y="60"/>
                                </a:lnTo>
                                <a:lnTo>
                                  <a:pt x="3748" y="52"/>
                                </a:lnTo>
                                <a:lnTo>
                                  <a:pt x="3750" y="43"/>
                                </a:lnTo>
                                <a:lnTo>
                                  <a:pt x="3753" y="37"/>
                                </a:lnTo>
                                <a:lnTo>
                                  <a:pt x="3755" y="32"/>
                                </a:lnTo>
                                <a:lnTo>
                                  <a:pt x="3758" y="27"/>
                                </a:lnTo>
                                <a:lnTo>
                                  <a:pt x="3760" y="23"/>
                                </a:lnTo>
                                <a:lnTo>
                                  <a:pt x="3762" y="21"/>
                                </a:lnTo>
                                <a:lnTo>
                                  <a:pt x="3765" y="19"/>
                                </a:lnTo>
                                <a:lnTo>
                                  <a:pt x="3767" y="17"/>
                                </a:lnTo>
                                <a:lnTo>
                                  <a:pt x="3770" y="17"/>
                                </a:lnTo>
                                <a:lnTo>
                                  <a:pt x="3772" y="16"/>
                                </a:lnTo>
                                <a:lnTo>
                                  <a:pt x="3775" y="17"/>
                                </a:lnTo>
                                <a:lnTo>
                                  <a:pt x="3777" y="22"/>
                                </a:lnTo>
                                <a:lnTo>
                                  <a:pt x="3780" y="31"/>
                                </a:lnTo>
                                <a:lnTo>
                                  <a:pt x="3782" y="44"/>
                                </a:lnTo>
                                <a:lnTo>
                                  <a:pt x="3785" y="58"/>
                                </a:lnTo>
                                <a:lnTo>
                                  <a:pt x="3787" y="70"/>
                                </a:lnTo>
                                <a:lnTo>
                                  <a:pt x="3790" y="71"/>
                                </a:lnTo>
                                <a:lnTo>
                                  <a:pt x="3792" y="65"/>
                                </a:lnTo>
                                <a:lnTo>
                                  <a:pt x="3795" y="55"/>
                                </a:lnTo>
                                <a:lnTo>
                                  <a:pt x="3797" y="46"/>
                                </a:lnTo>
                                <a:lnTo>
                                  <a:pt x="3800" y="34"/>
                                </a:lnTo>
                                <a:lnTo>
                                  <a:pt x="3802" y="29"/>
                                </a:lnTo>
                                <a:lnTo>
                                  <a:pt x="3805" y="22"/>
                                </a:lnTo>
                                <a:lnTo>
                                  <a:pt x="3807" y="19"/>
                                </a:lnTo>
                                <a:lnTo>
                                  <a:pt x="3810" y="17"/>
                                </a:lnTo>
                                <a:lnTo>
                                  <a:pt x="3812" y="17"/>
                                </a:lnTo>
                                <a:lnTo>
                                  <a:pt x="3815" y="16"/>
                                </a:lnTo>
                                <a:lnTo>
                                  <a:pt x="3817" y="15"/>
                                </a:lnTo>
                                <a:lnTo>
                                  <a:pt x="3820" y="15"/>
                                </a:lnTo>
                                <a:lnTo>
                                  <a:pt x="3822" y="13"/>
                                </a:lnTo>
                                <a:lnTo>
                                  <a:pt x="3825" y="14"/>
                                </a:lnTo>
                                <a:lnTo>
                                  <a:pt x="3827" y="13"/>
                                </a:lnTo>
                                <a:lnTo>
                                  <a:pt x="3829" y="12"/>
                                </a:lnTo>
                                <a:lnTo>
                                  <a:pt x="3832" y="12"/>
                                </a:lnTo>
                                <a:lnTo>
                                  <a:pt x="3834" y="10"/>
                                </a:lnTo>
                                <a:lnTo>
                                  <a:pt x="3837" y="9"/>
                                </a:lnTo>
                                <a:lnTo>
                                  <a:pt x="3839" y="9"/>
                                </a:lnTo>
                                <a:lnTo>
                                  <a:pt x="3842" y="9"/>
                                </a:lnTo>
                                <a:lnTo>
                                  <a:pt x="3844" y="9"/>
                                </a:lnTo>
                                <a:lnTo>
                                  <a:pt x="3847" y="9"/>
                                </a:lnTo>
                                <a:lnTo>
                                  <a:pt x="3849" y="8"/>
                                </a:lnTo>
                                <a:lnTo>
                                  <a:pt x="3852" y="9"/>
                                </a:lnTo>
                                <a:lnTo>
                                  <a:pt x="3854" y="8"/>
                                </a:lnTo>
                                <a:lnTo>
                                  <a:pt x="3857" y="8"/>
                                </a:lnTo>
                                <a:lnTo>
                                  <a:pt x="3859" y="7"/>
                                </a:lnTo>
                                <a:lnTo>
                                  <a:pt x="3862" y="7"/>
                                </a:lnTo>
                                <a:lnTo>
                                  <a:pt x="3864" y="8"/>
                                </a:lnTo>
                                <a:lnTo>
                                  <a:pt x="3867" y="9"/>
                                </a:lnTo>
                                <a:lnTo>
                                  <a:pt x="3869" y="11"/>
                                </a:lnTo>
                                <a:lnTo>
                                  <a:pt x="3872" y="13"/>
                                </a:lnTo>
                                <a:lnTo>
                                  <a:pt x="3874" y="16"/>
                                </a:lnTo>
                                <a:lnTo>
                                  <a:pt x="3877" y="21"/>
                                </a:lnTo>
                                <a:lnTo>
                                  <a:pt x="3879" y="29"/>
                                </a:lnTo>
                                <a:lnTo>
                                  <a:pt x="3882" y="44"/>
                                </a:lnTo>
                                <a:lnTo>
                                  <a:pt x="3884" y="65"/>
                                </a:lnTo>
                                <a:lnTo>
                                  <a:pt x="3887" y="82"/>
                                </a:lnTo>
                                <a:lnTo>
                                  <a:pt x="3889" y="91"/>
                                </a:lnTo>
                                <a:lnTo>
                                  <a:pt x="3892" y="89"/>
                                </a:lnTo>
                                <a:lnTo>
                                  <a:pt x="3894" y="78"/>
                                </a:lnTo>
                                <a:lnTo>
                                  <a:pt x="3897" y="64"/>
                                </a:lnTo>
                                <a:lnTo>
                                  <a:pt x="3899" y="54"/>
                                </a:lnTo>
                                <a:lnTo>
                                  <a:pt x="3901" y="44"/>
                                </a:lnTo>
                                <a:lnTo>
                                  <a:pt x="3904" y="36"/>
                                </a:lnTo>
                                <a:lnTo>
                                  <a:pt x="3906" y="31"/>
                                </a:lnTo>
                                <a:lnTo>
                                  <a:pt x="3909" y="29"/>
                                </a:lnTo>
                                <a:lnTo>
                                  <a:pt x="3911" y="25"/>
                                </a:lnTo>
                                <a:lnTo>
                                  <a:pt x="3914" y="24"/>
                                </a:lnTo>
                                <a:lnTo>
                                  <a:pt x="3916" y="23"/>
                                </a:lnTo>
                                <a:lnTo>
                                  <a:pt x="3919" y="22"/>
                                </a:lnTo>
                                <a:lnTo>
                                  <a:pt x="3921" y="24"/>
                                </a:lnTo>
                                <a:lnTo>
                                  <a:pt x="3924" y="24"/>
                                </a:lnTo>
                                <a:lnTo>
                                  <a:pt x="3926" y="24"/>
                                </a:lnTo>
                                <a:lnTo>
                                  <a:pt x="3929" y="26"/>
                                </a:lnTo>
                                <a:lnTo>
                                  <a:pt x="3931" y="26"/>
                                </a:lnTo>
                                <a:lnTo>
                                  <a:pt x="3934" y="25"/>
                                </a:lnTo>
                                <a:lnTo>
                                  <a:pt x="3936" y="25"/>
                                </a:lnTo>
                                <a:lnTo>
                                  <a:pt x="3939" y="23"/>
                                </a:lnTo>
                                <a:lnTo>
                                  <a:pt x="3941" y="23"/>
                                </a:lnTo>
                                <a:lnTo>
                                  <a:pt x="3944" y="23"/>
                                </a:lnTo>
                                <a:lnTo>
                                  <a:pt x="3946" y="26"/>
                                </a:lnTo>
                                <a:lnTo>
                                  <a:pt x="3949" y="32"/>
                                </a:lnTo>
                                <a:lnTo>
                                  <a:pt x="3951" y="43"/>
                                </a:lnTo>
                                <a:lnTo>
                                  <a:pt x="3954" y="59"/>
                                </a:lnTo>
                                <a:lnTo>
                                  <a:pt x="3956" y="76"/>
                                </a:lnTo>
                                <a:lnTo>
                                  <a:pt x="3959" y="88"/>
                                </a:lnTo>
                                <a:lnTo>
                                  <a:pt x="3961" y="94"/>
                                </a:lnTo>
                                <a:lnTo>
                                  <a:pt x="3964" y="89"/>
                                </a:lnTo>
                                <a:lnTo>
                                  <a:pt x="3966" y="78"/>
                                </a:lnTo>
                                <a:lnTo>
                                  <a:pt x="3968" y="67"/>
                                </a:lnTo>
                                <a:lnTo>
                                  <a:pt x="3971" y="58"/>
                                </a:lnTo>
                                <a:lnTo>
                                  <a:pt x="3973" y="48"/>
                                </a:lnTo>
                                <a:lnTo>
                                  <a:pt x="3976" y="43"/>
                                </a:lnTo>
                                <a:lnTo>
                                  <a:pt x="3978" y="38"/>
                                </a:lnTo>
                                <a:lnTo>
                                  <a:pt x="3981" y="34"/>
                                </a:lnTo>
                                <a:lnTo>
                                  <a:pt x="3983" y="32"/>
                                </a:lnTo>
                                <a:lnTo>
                                  <a:pt x="3986" y="28"/>
                                </a:lnTo>
                                <a:lnTo>
                                  <a:pt x="3988" y="26"/>
                                </a:lnTo>
                                <a:lnTo>
                                  <a:pt x="3991" y="26"/>
                                </a:lnTo>
                                <a:lnTo>
                                  <a:pt x="3993" y="24"/>
                                </a:lnTo>
                                <a:lnTo>
                                  <a:pt x="3996" y="24"/>
                                </a:lnTo>
                                <a:lnTo>
                                  <a:pt x="3998" y="25"/>
                                </a:lnTo>
                                <a:lnTo>
                                  <a:pt x="4001" y="24"/>
                                </a:lnTo>
                                <a:lnTo>
                                  <a:pt x="4003" y="24"/>
                                </a:lnTo>
                                <a:lnTo>
                                  <a:pt x="4006" y="22"/>
                                </a:lnTo>
                                <a:lnTo>
                                  <a:pt x="4008" y="23"/>
                                </a:lnTo>
                                <a:lnTo>
                                  <a:pt x="4011" y="21"/>
                                </a:lnTo>
                                <a:lnTo>
                                  <a:pt x="4013" y="21"/>
                                </a:lnTo>
                                <a:lnTo>
                                  <a:pt x="4016" y="20"/>
                                </a:lnTo>
                                <a:lnTo>
                                  <a:pt x="4018" y="20"/>
                                </a:lnTo>
                                <a:lnTo>
                                  <a:pt x="4021" y="17"/>
                                </a:lnTo>
                                <a:lnTo>
                                  <a:pt x="4023" y="17"/>
                                </a:lnTo>
                                <a:lnTo>
                                  <a:pt x="4026" y="15"/>
                                </a:lnTo>
                                <a:lnTo>
                                  <a:pt x="4028" y="14"/>
                                </a:lnTo>
                                <a:lnTo>
                                  <a:pt x="4031" y="13"/>
                                </a:lnTo>
                                <a:lnTo>
                                  <a:pt x="4033" y="13"/>
                                </a:lnTo>
                                <a:lnTo>
                                  <a:pt x="4036" y="12"/>
                                </a:lnTo>
                                <a:lnTo>
                                  <a:pt x="4038" y="13"/>
                                </a:lnTo>
                                <a:lnTo>
                                  <a:pt x="4040" y="19"/>
                                </a:lnTo>
                                <a:lnTo>
                                  <a:pt x="4043" y="35"/>
                                </a:lnTo>
                                <a:lnTo>
                                  <a:pt x="4045" y="69"/>
                                </a:lnTo>
                                <a:lnTo>
                                  <a:pt x="4048" y="117"/>
                                </a:lnTo>
                                <a:lnTo>
                                  <a:pt x="4050" y="178"/>
                                </a:lnTo>
                                <a:lnTo>
                                  <a:pt x="4053" y="217"/>
                                </a:lnTo>
                                <a:lnTo>
                                  <a:pt x="4055" y="226"/>
                                </a:lnTo>
                                <a:lnTo>
                                  <a:pt x="4058" y="198"/>
                                </a:lnTo>
                                <a:lnTo>
                                  <a:pt x="4060" y="151"/>
                                </a:lnTo>
                                <a:lnTo>
                                  <a:pt x="4063" y="107"/>
                                </a:lnTo>
                                <a:lnTo>
                                  <a:pt x="4065" y="75"/>
                                </a:lnTo>
                                <a:lnTo>
                                  <a:pt x="4068" y="52"/>
                                </a:lnTo>
                                <a:lnTo>
                                  <a:pt x="4070" y="41"/>
                                </a:lnTo>
                                <a:lnTo>
                                  <a:pt x="4073" y="34"/>
                                </a:lnTo>
                                <a:lnTo>
                                  <a:pt x="4075" y="27"/>
                                </a:lnTo>
                                <a:lnTo>
                                  <a:pt x="4078" y="24"/>
                                </a:lnTo>
                                <a:lnTo>
                                  <a:pt x="4080" y="21"/>
                                </a:lnTo>
                                <a:lnTo>
                                  <a:pt x="4083" y="19"/>
                                </a:lnTo>
                                <a:lnTo>
                                  <a:pt x="4085" y="16"/>
                                </a:lnTo>
                                <a:lnTo>
                                  <a:pt x="4088" y="15"/>
                                </a:lnTo>
                                <a:lnTo>
                                  <a:pt x="4090" y="15"/>
                                </a:lnTo>
                                <a:lnTo>
                                  <a:pt x="4093" y="13"/>
                                </a:lnTo>
                                <a:lnTo>
                                  <a:pt x="4095" y="13"/>
                                </a:lnTo>
                                <a:lnTo>
                                  <a:pt x="4098" y="12"/>
                                </a:lnTo>
                                <a:lnTo>
                                  <a:pt x="4100" y="11"/>
                                </a:lnTo>
                                <a:lnTo>
                                  <a:pt x="4103" y="11"/>
                                </a:lnTo>
                                <a:lnTo>
                                  <a:pt x="4105" y="10"/>
                                </a:lnTo>
                                <a:lnTo>
                                  <a:pt x="4107" y="11"/>
                                </a:lnTo>
                                <a:lnTo>
                                  <a:pt x="4110" y="11"/>
                                </a:lnTo>
                                <a:lnTo>
                                  <a:pt x="4112" y="12"/>
                                </a:lnTo>
                                <a:lnTo>
                                  <a:pt x="4115" y="15"/>
                                </a:lnTo>
                                <a:lnTo>
                                  <a:pt x="4117" y="17"/>
                                </a:lnTo>
                                <a:lnTo>
                                  <a:pt x="4120" y="21"/>
                                </a:lnTo>
                                <a:lnTo>
                                  <a:pt x="4122" y="23"/>
                                </a:lnTo>
                                <a:lnTo>
                                  <a:pt x="4125" y="23"/>
                                </a:lnTo>
                                <a:lnTo>
                                  <a:pt x="4127" y="22"/>
                                </a:lnTo>
                                <a:lnTo>
                                  <a:pt x="4130" y="20"/>
                                </a:lnTo>
                                <a:lnTo>
                                  <a:pt x="4132" y="17"/>
                                </a:lnTo>
                                <a:lnTo>
                                  <a:pt x="4135" y="15"/>
                                </a:lnTo>
                                <a:lnTo>
                                  <a:pt x="4137" y="13"/>
                                </a:lnTo>
                                <a:lnTo>
                                  <a:pt x="4140" y="12"/>
                                </a:lnTo>
                                <a:lnTo>
                                  <a:pt x="4142" y="11"/>
                                </a:lnTo>
                                <a:lnTo>
                                  <a:pt x="4145" y="10"/>
                                </a:lnTo>
                                <a:lnTo>
                                  <a:pt x="4147" y="10"/>
                                </a:lnTo>
                                <a:lnTo>
                                  <a:pt x="4150" y="11"/>
                                </a:lnTo>
                                <a:lnTo>
                                  <a:pt x="4152" y="12"/>
                                </a:lnTo>
                                <a:lnTo>
                                  <a:pt x="4155" y="15"/>
                                </a:lnTo>
                                <a:lnTo>
                                  <a:pt x="4157" y="18"/>
                                </a:lnTo>
                                <a:lnTo>
                                  <a:pt x="4160" y="21"/>
                                </a:lnTo>
                                <a:lnTo>
                                  <a:pt x="4162" y="24"/>
                                </a:lnTo>
                                <a:lnTo>
                                  <a:pt x="4165" y="26"/>
                                </a:lnTo>
                                <a:lnTo>
                                  <a:pt x="4167" y="28"/>
                                </a:lnTo>
                                <a:lnTo>
                                  <a:pt x="4170" y="29"/>
                                </a:lnTo>
                                <a:lnTo>
                                  <a:pt x="4172" y="29"/>
                                </a:lnTo>
                                <a:lnTo>
                                  <a:pt x="4175" y="28"/>
                                </a:lnTo>
                                <a:lnTo>
                                  <a:pt x="4177" y="26"/>
                                </a:lnTo>
                                <a:lnTo>
                                  <a:pt x="4179" y="23"/>
                                </a:lnTo>
                                <a:lnTo>
                                  <a:pt x="4182" y="22"/>
                                </a:lnTo>
                                <a:lnTo>
                                  <a:pt x="4184" y="19"/>
                                </a:lnTo>
                                <a:lnTo>
                                  <a:pt x="4187" y="17"/>
                                </a:lnTo>
                                <a:lnTo>
                                  <a:pt x="4189" y="13"/>
                                </a:lnTo>
                                <a:lnTo>
                                  <a:pt x="4192" y="12"/>
                                </a:lnTo>
                                <a:lnTo>
                                  <a:pt x="4194" y="11"/>
                                </a:lnTo>
                                <a:lnTo>
                                  <a:pt x="4197" y="10"/>
                                </a:lnTo>
                                <a:lnTo>
                                  <a:pt x="4199" y="10"/>
                                </a:lnTo>
                                <a:lnTo>
                                  <a:pt x="4202" y="10"/>
                                </a:lnTo>
                                <a:lnTo>
                                  <a:pt x="4204" y="9"/>
                                </a:lnTo>
                                <a:lnTo>
                                  <a:pt x="4207" y="10"/>
                                </a:lnTo>
                                <a:lnTo>
                                  <a:pt x="4209" y="12"/>
                                </a:lnTo>
                                <a:lnTo>
                                  <a:pt x="4212" y="12"/>
                                </a:lnTo>
                                <a:lnTo>
                                  <a:pt x="4214" y="13"/>
                                </a:lnTo>
                                <a:lnTo>
                                  <a:pt x="4217" y="13"/>
                                </a:lnTo>
                                <a:lnTo>
                                  <a:pt x="4219" y="13"/>
                                </a:lnTo>
                                <a:lnTo>
                                  <a:pt x="4222" y="14"/>
                                </a:lnTo>
                                <a:lnTo>
                                  <a:pt x="4224" y="14"/>
                                </a:lnTo>
                                <a:lnTo>
                                  <a:pt x="4227" y="13"/>
                                </a:lnTo>
                                <a:lnTo>
                                  <a:pt x="4229" y="14"/>
                                </a:lnTo>
                                <a:lnTo>
                                  <a:pt x="4232" y="13"/>
                                </a:lnTo>
                                <a:lnTo>
                                  <a:pt x="4234" y="12"/>
                                </a:lnTo>
                                <a:lnTo>
                                  <a:pt x="4237" y="12"/>
                                </a:lnTo>
                                <a:lnTo>
                                  <a:pt x="4239" y="11"/>
                                </a:lnTo>
                                <a:lnTo>
                                  <a:pt x="4242" y="10"/>
                                </a:lnTo>
                                <a:lnTo>
                                  <a:pt x="4244" y="10"/>
                                </a:lnTo>
                                <a:lnTo>
                                  <a:pt x="4246" y="9"/>
                                </a:lnTo>
                                <a:lnTo>
                                  <a:pt x="4249" y="9"/>
                                </a:lnTo>
                                <a:lnTo>
                                  <a:pt x="4251" y="9"/>
                                </a:lnTo>
                                <a:lnTo>
                                  <a:pt x="4254" y="7"/>
                                </a:lnTo>
                                <a:lnTo>
                                  <a:pt x="4256" y="7"/>
                                </a:lnTo>
                                <a:lnTo>
                                  <a:pt x="4259" y="7"/>
                                </a:lnTo>
                                <a:lnTo>
                                  <a:pt x="4261" y="6"/>
                                </a:lnTo>
                                <a:lnTo>
                                  <a:pt x="4264" y="6"/>
                                </a:lnTo>
                                <a:lnTo>
                                  <a:pt x="4266" y="5"/>
                                </a:lnTo>
                                <a:lnTo>
                                  <a:pt x="4269" y="5"/>
                                </a:lnTo>
                                <a:lnTo>
                                  <a:pt x="4271" y="5"/>
                                </a:lnTo>
                                <a:lnTo>
                                  <a:pt x="4274" y="5"/>
                                </a:lnTo>
                                <a:lnTo>
                                  <a:pt x="4276" y="7"/>
                                </a:lnTo>
                                <a:lnTo>
                                  <a:pt x="4279" y="11"/>
                                </a:lnTo>
                                <a:lnTo>
                                  <a:pt x="4281" y="15"/>
                                </a:lnTo>
                                <a:lnTo>
                                  <a:pt x="4284" y="20"/>
                                </a:lnTo>
                                <a:lnTo>
                                  <a:pt x="4286" y="22"/>
                                </a:lnTo>
                                <a:lnTo>
                                  <a:pt x="4289" y="22"/>
                                </a:lnTo>
                                <a:lnTo>
                                  <a:pt x="4291" y="21"/>
                                </a:lnTo>
                                <a:lnTo>
                                  <a:pt x="4294" y="19"/>
                                </a:lnTo>
                                <a:lnTo>
                                  <a:pt x="4296" y="17"/>
                                </a:lnTo>
                                <a:lnTo>
                                  <a:pt x="4299" y="15"/>
                                </a:lnTo>
                                <a:lnTo>
                                  <a:pt x="4301" y="14"/>
                                </a:lnTo>
                                <a:lnTo>
                                  <a:pt x="4304" y="14"/>
                                </a:lnTo>
                                <a:lnTo>
                                  <a:pt x="4306" y="15"/>
                                </a:lnTo>
                                <a:lnTo>
                                  <a:pt x="4309" y="14"/>
                                </a:lnTo>
                                <a:lnTo>
                                  <a:pt x="4311" y="15"/>
                                </a:lnTo>
                                <a:lnTo>
                                  <a:pt x="4314" y="15"/>
                                </a:lnTo>
                                <a:lnTo>
                                  <a:pt x="4316" y="13"/>
                                </a:lnTo>
                                <a:lnTo>
                                  <a:pt x="4318" y="14"/>
                                </a:lnTo>
                                <a:lnTo>
                                  <a:pt x="4321" y="13"/>
                                </a:lnTo>
                                <a:lnTo>
                                  <a:pt x="4323" y="15"/>
                                </a:lnTo>
                                <a:lnTo>
                                  <a:pt x="4326" y="14"/>
                                </a:lnTo>
                                <a:lnTo>
                                  <a:pt x="4328" y="12"/>
                                </a:lnTo>
                                <a:lnTo>
                                  <a:pt x="4331" y="14"/>
                                </a:lnTo>
                                <a:lnTo>
                                  <a:pt x="4333" y="12"/>
                                </a:lnTo>
                                <a:lnTo>
                                  <a:pt x="4336" y="11"/>
                                </a:lnTo>
                                <a:lnTo>
                                  <a:pt x="4338" y="10"/>
                                </a:lnTo>
                                <a:lnTo>
                                  <a:pt x="4341" y="10"/>
                                </a:lnTo>
                                <a:lnTo>
                                  <a:pt x="4343" y="10"/>
                                </a:lnTo>
                                <a:lnTo>
                                  <a:pt x="4346" y="11"/>
                                </a:lnTo>
                                <a:lnTo>
                                  <a:pt x="4348" y="11"/>
                                </a:lnTo>
                                <a:lnTo>
                                  <a:pt x="4351" y="11"/>
                                </a:lnTo>
                                <a:lnTo>
                                  <a:pt x="4353" y="12"/>
                                </a:lnTo>
                                <a:lnTo>
                                  <a:pt x="4356" y="13"/>
                                </a:lnTo>
                                <a:lnTo>
                                  <a:pt x="4358" y="14"/>
                                </a:lnTo>
                                <a:lnTo>
                                  <a:pt x="4361" y="16"/>
                                </a:lnTo>
                                <a:lnTo>
                                  <a:pt x="4363" y="19"/>
                                </a:lnTo>
                                <a:lnTo>
                                  <a:pt x="4366" y="21"/>
                                </a:lnTo>
                                <a:lnTo>
                                  <a:pt x="4368" y="24"/>
                                </a:lnTo>
                                <a:lnTo>
                                  <a:pt x="4371" y="24"/>
                                </a:lnTo>
                                <a:lnTo>
                                  <a:pt x="4373" y="22"/>
                                </a:lnTo>
                                <a:lnTo>
                                  <a:pt x="4376" y="19"/>
                                </a:lnTo>
                                <a:lnTo>
                                  <a:pt x="4378" y="16"/>
                                </a:lnTo>
                                <a:lnTo>
                                  <a:pt x="4381" y="14"/>
                                </a:lnTo>
                                <a:lnTo>
                                  <a:pt x="4383" y="13"/>
                                </a:lnTo>
                                <a:lnTo>
                                  <a:pt x="4385" y="10"/>
                                </a:lnTo>
                                <a:lnTo>
                                  <a:pt x="4388" y="10"/>
                                </a:lnTo>
                                <a:lnTo>
                                  <a:pt x="4390" y="11"/>
                                </a:lnTo>
                                <a:lnTo>
                                  <a:pt x="4393" y="11"/>
                                </a:lnTo>
                                <a:lnTo>
                                  <a:pt x="4395" y="11"/>
                                </a:lnTo>
                                <a:lnTo>
                                  <a:pt x="4398" y="14"/>
                                </a:lnTo>
                                <a:lnTo>
                                  <a:pt x="4400" y="14"/>
                                </a:lnTo>
                                <a:lnTo>
                                  <a:pt x="4403" y="14"/>
                                </a:lnTo>
                                <a:lnTo>
                                  <a:pt x="4405" y="14"/>
                                </a:lnTo>
                                <a:lnTo>
                                  <a:pt x="4408" y="13"/>
                                </a:lnTo>
                                <a:lnTo>
                                  <a:pt x="4410" y="11"/>
                                </a:lnTo>
                                <a:lnTo>
                                  <a:pt x="4413" y="10"/>
                                </a:lnTo>
                                <a:lnTo>
                                  <a:pt x="4415" y="9"/>
                                </a:lnTo>
                                <a:lnTo>
                                  <a:pt x="4418" y="9"/>
                                </a:lnTo>
                                <a:lnTo>
                                  <a:pt x="4420" y="9"/>
                                </a:lnTo>
                                <a:lnTo>
                                  <a:pt x="4423" y="10"/>
                                </a:lnTo>
                                <a:lnTo>
                                  <a:pt x="4425" y="10"/>
                                </a:lnTo>
                                <a:lnTo>
                                  <a:pt x="4428" y="12"/>
                                </a:lnTo>
                                <a:lnTo>
                                  <a:pt x="4430" y="15"/>
                                </a:lnTo>
                                <a:lnTo>
                                  <a:pt x="4433" y="24"/>
                                </a:lnTo>
                                <a:lnTo>
                                  <a:pt x="4435" y="32"/>
                                </a:lnTo>
                                <a:lnTo>
                                  <a:pt x="4438" y="43"/>
                                </a:lnTo>
                                <a:lnTo>
                                  <a:pt x="4440" y="51"/>
                                </a:lnTo>
                                <a:lnTo>
                                  <a:pt x="4443" y="54"/>
                                </a:lnTo>
                                <a:lnTo>
                                  <a:pt x="4445" y="56"/>
                                </a:lnTo>
                                <a:lnTo>
                                  <a:pt x="4448" y="49"/>
                                </a:lnTo>
                                <a:lnTo>
                                  <a:pt x="4450" y="42"/>
                                </a:lnTo>
                                <a:lnTo>
                                  <a:pt x="4453" y="36"/>
                                </a:lnTo>
                                <a:lnTo>
                                  <a:pt x="4455" y="31"/>
                                </a:lnTo>
                                <a:lnTo>
                                  <a:pt x="4457" y="27"/>
                                </a:lnTo>
                                <a:lnTo>
                                  <a:pt x="4460" y="24"/>
                                </a:lnTo>
                                <a:lnTo>
                                  <a:pt x="4462" y="23"/>
                                </a:lnTo>
                                <a:lnTo>
                                  <a:pt x="4465" y="23"/>
                                </a:lnTo>
                                <a:lnTo>
                                  <a:pt x="4467" y="23"/>
                                </a:lnTo>
                                <a:lnTo>
                                  <a:pt x="4470" y="24"/>
                                </a:lnTo>
                                <a:lnTo>
                                  <a:pt x="4472" y="23"/>
                                </a:lnTo>
                                <a:lnTo>
                                  <a:pt x="4475" y="22"/>
                                </a:lnTo>
                                <a:lnTo>
                                  <a:pt x="4477" y="21"/>
                                </a:lnTo>
                                <a:lnTo>
                                  <a:pt x="4480" y="20"/>
                                </a:lnTo>
                                <a:lnTo>
                                  <a:pt x="4482" y="15"/>
                                </a:lnTo>
                                <a:lnTo>
                                  <a:pt x="4485" y="14"/>
                                </a:lnTo>
                                <a:lnTo>
                                  <a:pt x="4487" y="13"/>
                                </a:lnTo>
                                <a:lnTo>
                                  <a:pt x="4490" y="13"/>
                                </a:lnTo>
                                <a:lnTo>
                                  <a:pt x="4492" y="12"/>
                                </a:lnTo>
                                <a:lnTo>
                                  <a:pt x="4495" y="11"/>
                                </a:lnTo>
                                <a:lnTo>
                                  <a:pt x="4497" y="12"/>
                                </a:lnTo>
                                <a:lnTo>
                                  <a:pt x="4500" y="11"/>
                                </a:lnTo>
                                <a:lnTo>
                                  <a:pt x="4502" y="10"/>
                                </a:lnTo>
                                <a:lnTo>
                                  <a:pt x="4505" y="9"/>
                                </a:lnTo>
                                <a:lnTo>
                                  <a:pt x="4507" y="9"/>
                                </a:lnTo>
                                <a:lnTo>
                                  <a:pt x="4510" y="10"/>
                                </a:lnTo>
                                <a:lnTo>
                                  <a:pt x="4512" y="10"/>
                                </a:lnTo>
                                <a:lnTo>
                                  <a:pt x="4515" y="10"/>
                                </a:lnTo>
                                <a:lnTo>
                                  <a:pt x="4517" y="10"/>
                                </a:lnTo>
                                <a:lnTo>
                                  <a:pt x="4520" y="9"/>
                                </a:lnTo>
                                <a:lnTo>
                                  <a:pt x="4522" y="10"/>
                                </a:lnTo>
                                <a:lnTo>
                                  <a:pt x="4524" y="9"/>
                                </a:lnTo>
                                <a:lnTo>
                                  <a:pt x="4527" y="9"/>
                                </a:lnTo>
                                <a:lnTo>
                                  <a:pt x="4529" y="10"/>
                                </a:lnTo>
                                <a:lnTo>
                                  <a:pt x="4532" y="9"/>
                                </a:lnTo>
                                <a:lnTo>
                                  <a:pt x="4534" y="9"/>
                                </a:lnTo>
                                <a:lnTo>
                                  <a:pt x="4537" y="10"/>
                                </a:lnTo>
                                <a:lnTo>
                                  <a:pt x="4539" y="9"/>
                                </a:lnTo>
                                <a:lnTo>
                                  <a:pt x="4542" y="9"/>
                                </a:lnTo>
                                <a:lnTo>
                                  <a:pt x="4544" y="9"/>
                                </a:lnTo>
                                <a:lnTo>
                                  <a:pt x="4547" y="9"/>
                                </a:lnTo>
                                <a:lnTo>
                                  <a:pt x="4549" y="11"/>
                                </a:lnTo>
                                <a:lnTo>
                                  <a:pt x="4552" y="14"/>
                                </a:lnTo>
                                <a:lnTo>
                                  <a:pt x="4554" y="17"/>
                                </a:lnTo>
                                <a:lnTo>
                                  <a:pt x="4557" y="19"/>
                                </a:lnTo>
                                <a:lnTo>
                                  <a:pt x="4559" y="19"/>
                                </a:lnTo>
                                <a:lnTo>
                                  <a:pt x="4562" y="19"/>
                                </a:lnTo>
                                <a:lnTo>
                                  <a:pt x="4564" y="17"/>
                                </a:lnTo>
                                <a:lnTo>
                                  <a:pt x="4567" y="16"/>
                                </a:lnTo>
                                <a:lnTo>
                                  <a:pt x="4569" y="15"/>
                                </a:lnTo>
                                <a:lnTo>
                                  <a:pt x="4572" y="13"/>
                                </a:lnTo>
                                <a:lnTo>
                                  <a:pt x="4574" y="14"/>
                                </a:lnTo>
                                <a:lnTo>
                                  <a:pt x="4577" y="14"/>
                                </a:lnTo>
                                <a:lnTo>
                                  <a:pt x="4579" y="12"/>
                                </a:lnTo>
                                <a:lnTo>
                                  <a:pt x="4582" y="12"/>
                                </a:lnTo>
                                <a:lnTo>
                                  <a:pt x="4584" y="10"/>
                                </a:lnTo>
                                <a:lnTo>
                                  <a:pt x="4587" y="11"/>
                                </a:lnTo>
                                <a:lnTo>
                                  <a:pt x="4589" y="8"/>
                                </a:lnTo>
                                <a:lnTo>
                                  <a:pt x="4592" y="8"/>
                                </a:lnTo>
                                <a:lnTo>
                                  <a:pt x="4594" y="9"/>
                                </a:lnTo>
                                <a:lnTo>
                                  <a:pt x="4596" y="9"/>
                                </a:lnTo>
                                <a:lnTo>
                                  <a:pt x="4599" y="8"/>
                                </a:lnTo>
                                <a:lnTo>
                                  <a:pt x="4601" y="10"/>
                                </a:lnTo>
                                <a:lnTo>
                                  <a:pt x="4604" y="19"/>
                                </a:lnTo>
                                <a:lnTo>
                                  <a:pt x="4606" y="35"/>
                                </a:lnTo>
                                <a:lnTo>
                                  <a:pt x="4609" y="63"/>
                                </a:lnTo>
                                <a:lnTo>
                                  <a:pt x="4611" y="107"/>
                                </a:lnTo>
                                <a:lnTo>
                                  <a:pt x="4614" y="146"/>
                                </a:lnTo>
                                <a:lnTo>
                                  <a:pt x="4616" y="169"/>
                                </a:lnTo>
                                <a:lnTo>
                                  <a:pt x="4619" y="170"/>
                                </a:lnTo>
                                <a:lnTo>
                                  <a:pt x="4621" y="151"/>
                                </a:lnTo>
                                <a:lnTo>
                                  <a:pt x="4624" y="125"/>
                                </a:lnTo>
                                <a:lnTo>
                                  <a:pt x="4626" y="103"/>
                                </a:lnTo>
                                <a:lnTo>
                                  <a:pt x="4629" y="82"/>
                                </a:lnTo>
                                <a:lnTo>
                                  <a:pt x="4631" y="69"/>
                                </a:lnTo>
                                <a:lnTo>
                                  <a:pt x="4634" y="59"/>
                                </a:lnTo>
                                <a:lnTo>
                                  <a:pt x="4636" y="55"/>
                                </a:lnTo>
                                <a:lnTo>
                                  <a:pt x="4639" y="50"/>
                                </a:lnTo>
                                <a:lnTo>
                                  <a:pt x="4641" y="49"/>
                                </a:lnTo>
                                <a:lnTo>
                                  <a:pt x="4644" y="49"/>
                                </a:lnTo>
                                <a:lnTo>
                                  <a:pt x="4646" y="46"/>
                                </a:lnTo>
                                <a:lnTo>
                                  <a:pt x="4649" y="43"/>
                                </a:lnTo>
                                <a:lnTo>
                                  <a:pt x="4651" y="40"/>
                                </a:lnTo>
                                <a:lnTo>
                                  <a:pt x="4654" y="37"/>
                                </a:lnTo>
                                <a:lnTo>
                                  <a:pt x="4656" y="34"/>
                                </a:lnTo>
                                <a:lnTo>
                                  <a:pt x="4659" y="31"/>
                                </a:lnTo>
                                <a:lnTo>
                                  <a:pt x="4661" y="30"/>
                                </a:lnTo>
                                <a:lnTo>
                                  <a:pt x="4663" y="28"/>
                                </a:lnTo>
                                <a:lnTo>
                                  <a:pt x="4666" y="26"/>
                                </a:lnTo>
                                <a:lnTo>
                                  <a:pt x="4668" y="24"/>
                                </a:lnTo>
                                <a:lnTo>
                                  <a:pt x="4671" y="22"/>
                                </a:lnTo>
                                <a:lnTo>
                                  <a:pt x="4673" y="22"/>
                                </a:lnTo>
                                <a:lnTo>
                                  <a:pt x="4676" y="20"/>
                                </a:lnTo>
                                <a:lnTo>
                                  <a:pt x="4678" y="18"/>
                                </a:lnTo>
                                <a:lnTo>
                                  <a:pt x="4681" y="19"/>
                                </a:lnTo>
                                <a:lnTo>
                                  <a:pt x="4683" y="17"/>
                                </a:lnTo>
                                <a:lnTo>
                                  <a:pt x="4686" y="17"/>
                                </a:lnTo>
                                <a:lnTo>
                                  <a:pt x="4688" y="17"/>
                                </a:lnTo>
                                <a:lnTo>
                                  <a:pt x="4691" y="18"/>
                                </a:lnTo>
                                <a:lnTo>
                                  <a:pt x="4693" y="18"/>
                                </a:lnTo>
                                <a:lnTo>
                                  <a:pt x="4696" y="18"/>
                                </a:lnTo>
                                <a:lnTo>
                                  <a:pt x="4698" y="19"/>
                                </a:lnTo>
                                <a:lnTo>
                                  <a:pt x="4701" y="18"/>
                                </a:lnTo>
                                <a:lnTo>
                                  <a:pt x="4703" y="18"/>
                                </a:lnTo>
                                <a:lnTo>
                                  <a:pt x="4706" y="18"/>
                                </a:lnTo>
                                <a:lnTo>
                                  <a:pt x="4708" y="20"/>
                                </a:lnTo>
                                <a:lnTo>
                                  <a:pt x="4711" y="23"/>
                                </a:lnTo>
                                <a:lnTo>
                                  <a:pt x="4713" y="26"/>
                                </a:lnTo>
                                <a:lnTo>
                                  <a:pt x="4716" y="26"/>
                                </a:lnTo>
                                <a:lnTo>
                                  <a:pt x="4718" y="28"/>
                                </a:lnTo>
                                <a:lnTo>
                                  <a:pt x="4721" y="26"/>
                                </a:lnTo>
                                <a:lnTo>
                                  <a:pt x="4723" y="24"/>
                                </a:lnTo>
                                <a:lnTo>
                                  <a:pt x="4726" y="21"/>
                                </a:lnTo>
                                <a:lnTo>
                                  <a:pt x="4728" y="18"/>
                                </a:lnTo>
                                <a:lnTo>
                                  <a:pt x="4731" y="17"/>
                                </a:lnTo>
                                <a:lnTo>
                                  <a:pt x="4733" y="15"/>
                                </a:lnTo>
                                <a:lnTo>
                                  <a:pt x="4735" y="15"/>
                                </a:lnTo>
                                <a:lnTo>
                                  <a:pt x="4738" y="12"/>
                                </a:lnTo>
                                <a:lnTo>
                                  <a:pt x="4740" y="11"/>
                                </a:lnTo>
                                <a:lnTo>
                                  <a:pt x="4743" y="11"/>
                                </a:lnTo>
                                <a:lnTo>
                                  <a:pt x="4745" y="12"/>
                                </a:lnTo>
                                <a:lnTo>
                                  <a:pt x="4748" y="13"/>
                                </a:lnTo>
                                <a:lnTo>
                                  <a:pt x="4750" y="14"/>
                                </a:lnTo>
                                <a:lnTo>
                                  <a:pt x="4753" y="15"/>
                                </a:lnTo>
                                <a:lnTo>
                                  <a:pt x="4755" y="18"/>
                                </a:lnTo>
                                <a:lnTo>
                                  <a:pt x="4758" y="19"/>
                                </a:lnTo>
                                <a:lnTo>
                                  <a:pt x="4760" y="20"/>
                                </a:lnTo>
                                <a:lnTo>
                                  <a:pt x="4763" y="20"/>
                                </a:lnTo>
                                <a:lnTo>
                                  <a:pt x="4765" y="19"/>
                                </a:lnTo>
                                <a:lnTo>
                                  <a:pt x="4768" y="17"/>
                                </a:lnTo>
                                <a:lnTo>
                                  <a:pt x="4770" y="16"/>
                                </a:lnTo>
                                <a:lnTo>
                                  <a:pt x="4773" y="15"/>
                                </a:lnTo>
                                <a:lnTo>
                                  <a:pt x="4775" y="15"/>
                                </a:lnTo>
                                <a:lnTo>
                                  <a:pt x="4778" y="15"/>
                                </a:lnTo>
                                <a:lnTo>
                                  <a:pt x="4780" y="13"/>
                                </a:lnTo>
                                <a:lnTo>
                                  <a:pt x="4783" y="14"/>
                                </a:lnTo>
                                <a:lnTo>
                                  <a:pt x="4785" y="13"/>
                                </a:lnTo>
                                <a:lnTo>
                                  <a:pt x="4788" y="12"/>
                                </a:lnTo>
                                <a:lnTo>
                                  <a:pt x="4790" y="12"/>
                                </a:lnTo>
                                <a:lnTo>
                                  <a:pt x="4793" y="11"/>
                                </a:lnTo>
                                <a:lnTo>
                                  <a:pt x="4795" y="10"/>
                                </a:lnTo>
                                <a:lnTo>
                                  <a:pt x="4798" y="10"/>
                                </a:lnTo>
                                <a:lnTo>
                                  <a:pt x="4800" y="10"/>
                                </a:lnTo>
                                <a:lnTo>
                                  <a:pt x="4803" y="8"/>
                                </a:lnTo>
                                <a:lnTo>
                                  <a:pt x="4805" y="8"/>
                                </a:lnTo>
                                <a:lnTo>
                                  <a:pt x="4807" y="9"/>
                                </a:lnTo>
                                <a:lnTo>
                                  <a:pt x="4810" y="8"/>
                                </a:lnTo>
                                <a:lnTo>
                                  <a:pt x="4812" y="8"/>
                                </a:lnTo>
                                <a:lnTo>
                                  <a:pt x="4815" y="9"/>
                                </a:lnTo>
                                <a:lnTo>
                                  <a:pt x="4817" y="11"/>
                                </a:lnTo>
                                <a:lnTo>
                                  <a:pt x="4820" y="12"/>
                                </a:lnTo>
                                <a:lnTo>
                                  <a:pt x="4822" y="16"/>
                                </a:lnTo>
                                <a:lnTo>
                                  <a:pt x="4825" y="20"/>
                                </a:lnTo>
                                <a:lnTo>
                                  <a:pt x="4827" y="24"/>
                                </a:lnTo>
                                <a:lnTo>
                                  <a:pt x="4830" y="26"/>
                                </a:lnTo>
                                <a:lnTo>
                                  <a:pt x="4832" y="25"/>
                                </a:lnTo>
                                <a:lnTo>
                                  <a:pt x="4835" y="24"/>
                                </a:lnTo>
                                <a:lnTo>
                                  <a:pt x="4837" y="22"/>
                                </a:lnTo>
                                <a:lnTo>
                                  <a:pt x="4840" y="20"/>
                                </a:lnTo>
                                <a:lnTo>
                                  <a:pt x="4842" y="17"/>
                                </a:lnTo>
                                <a:lnTo>
                                  <a:pt x="4845" y="16"/>
                                </a:lnTo>
                                <a:lnTo>
                                  <a:pt x="4847" y="14"/>
                                </a:lnTo>
                                <a:lnTo>
                                  <a:pt x="4850" y="13"/>
                                </a:lnTo>
                                <a:lnTo>
                                  <a:pt x="4852" y="11"/>
                                </a:lnTo>
                                <a:lnTo>
                                  <a:pt x="4855" y="11"/>
                                </a:lnTo>
                                <a:lnTo>
                                  <a:pt x="4857" y="10"/>
                                </a:lnTo>
                                <a:lnTo>
                                  <a:pt x="4860" y="9"/>
                                </a:lnTo>
                                <a:lnTo>
                                  <a:pt x="4862" y="8"/>
                                </a:lnTo>
                                <a:lnTo>
                                  <a:pt x="4865" y="9"/>
                                </a:lnTo>
                                <a:lnTo>
                                  <a:pt x="4867" y="8"/>
                                </a:lnTo>
                                <a:lnTo>
                                  <a:pt x="4870" y="8"/>
                                </a:lnTo>
                                <a:lnTo>
                                  <a:pt x="4872" y="8"/>
                                </a:lnTo>
                                <a:lnTo>
                                  <a:pt x="4874" y="8"/>
                                </a:lnTo>
                                <a:lnTo>
                                  <a:pt x="4877" y="8"/>
                                </a:lnTo>
                                <a:lnTo>
                                  <a:pt x="4879" y="9"/>
                                </a:lnTo>
                                <a:lnTo>
                                  <a:pt x="4882" y="9"/>
                                </a:lnTo>
                                <a:lnTo>
                                  <a:pt x="4884" y="8"/>
                                </a:lnTo>
                                <a:lnTo>
                                  <a:pt x="4887" y="8"/>
                                </a:lnTo>
                                <a:lnTo>
                                  <a:pt x="4889" y="8"/>
                                </a:lnTo>
                                <a:lnTo>
                                  <a:pt x="4892" y="7"/>
                                </a:lnTo>
                                <a:lnTo>
                                  <a:pt x="4894" y="8"/>
                                </a:lnTo>
                                <a:lnTo>
                                  <a:pt x="4897" y="9"/>
                                </a:lnTo>
                                <a:lnTo>
                                  <a:pt x="4899" y="9"/>
                                </a:lnTo>
                                <a:lnTo>
                                  <a:pt x="4902" y="9"/>
                                </a:lnTo>
                                <a:lnTo>
                                  <a:pt x="4904" y="9"/>
                                </a:lnTo>
                                <a:lnTo>
                                  <a:pt x="4907" y="7"/>
                                </a:lnTo>
                                <a:lnTo>
                                  <a:pt x="4909" y="7"/>
                                </a:lnTo>
                                <a:lnTo>
                                  <a:pt x="4912" y="7"/>
                                </a:lnTo>
                                <a:lnTo>
                                  <a:pt x="4914" y="7"/>
                                </a:lnTo>
                                <a:lnTo>
                                  <a:pt x="4917" y="9"/>
                                </a:lnTo>
                                <a:lnTo>
                                  <a:pt x="4919" y="10"/>
                                </a:lnTo>
                                <a:lnTo>
                                  <a:pt x="4922" y="12"/>
                                </a:lnTo>
                                <a:lnTo>
                                  <a:pt x="4924" y="14"/>
                                </a:lnTo>
                                <a:lnTo>
                                  <a:pt x="4927" y="15"/>
                                </a:lnTo>
                                <a:lnTo>
                                  <a:pt x="4929" y="15"/>
                                </a:lnTo>
                                <a:lnTo>
                                  <a:pt x="4932" y="13"/>
                                </a:lnTo>
                                <a:lnTo>
                                  <a:pt x="4934" y="12"/>
                                </a:lnTo>
                                <a:lnTo>
                                  <a:pt x="4937" y="10"/>
                                </a:lnTo>
                                <a:lnTo>
                                  <a:pt x="4939" y="9"/>
                                </a:lnTo>
                                <a:lnTo>
                                  <a:pt x="4942" y="8"/>
                                </a:lnTo>
                                <a:lnTo>
                                  <a:pt x="4944" y="8"/>
                                </a:lnTo>
                                <a:lnTo>
                                  <a:pt x="4946" y="8"/>
                                </a:lnTo>
                                <a:lnTo>
                                  <a:pt x="4949" y="8"/>
                                </a:lnTo>
                                <a:lnTo>
                                  <a:pt x="4951" y="9"/>
                                </a:lnTo>
                                <a:lnTo>
                                  <a:pt x="4954" y="10"/>
                                </a:lnTo>
                                <a:lnTo>
                                  <a:pt x="4956" y="14"/>
                                </a:lnTo>
                                <a:lnTo>
                                  <a:pt x="4959" y="17"/>
                                </a:lnTo>
                                <a:lnTo>
                                  <a:pt x="4961" y="21"/>
                                </a:lnTo>
                                <a:lnTo>
                                  <a:pt x="4964" y="23"/>
                                </a:lnTo>
                                <a:lnTo>
                                  <a:pt x="4966" y="23"/>
                                </a:lnTo>
                                <a:lnTo>
                                  <a:pt x="4969" y="21"/>
                                </a:lnTo>
                                <a:lnTo>
                                  <a:pt x="4971" y="20"/>
                                </a:lnTo>
                                <a:lnTo>
                                  <a:pt x="4974" y="19"/>
                                </a:lnTo>
                                <a:lnTo>
                                  <a:pt x="4976" y="18"/>
                                </a:lnTo>
                                <a:lnTo>
                                  <a:pt x="4979" y="17"/>
                                </a:lnTo>
                                <a:lnTo>
                                  <a:pt x="4981" y="16"/>
                                </a:lnTo>
                                <a:lnTo>
                                  <a:pt x="4984" y="15"/>
                                </a:lnTo>
                                <a:lnTo>
                                  <a:pt x="4986" y="14"/>
                                </a:lnTo>
                                <a:lnTo>
                                  <a:pt x="4989" y="12"/>
                                </a:lnTo>
                                <a:lnTo>
                                  <a:pt x="4991" y="12"/>
                                </a:lnTo>
                                <a:lnTo>
                                  <a:pt x="4994" y="11"/>
                                </a:lnTo>
                                <a:lnTo>
                                  <a:pt x="4996" y="10"/>
                                </a:lnTo>
                                <a:lnTo>
                                  <a:pt x="4999" y="10"/>
                                </a:lnTo>
                                <a:lnTo>
                                  <a:pt x="5001" y="9"/>
                                </a:lnTo>
                                <a:lnTo>
                                  <a:pt x="5004" y="9"/>
                                </a:lnTo>
                                <a:lnTo>
                                  <a:pt x="5006" y="9"/>
                                </a:lnTo>
                                <a:lnTo>
                                  <a:pt x="5009" y="9"/>
                                </a:lnTo>
                                <a:lnTo>
                                  <a:pt x="5011" y="10"/>
                                </a:lnTo>
                                <a:lnTo>
                                  <a:pt x="5013" y="13"/>
                                </a:lnTo>
                                <a:lnTo>
                                  <a:pt x="5016" y="21"/>
                                </a:lnTo>
                                <a:lnTo>
                                  <a:pt x="5018" y="33"/>
                                </a:lnTo>
                                <a:lnTo>
                                  <a:pt x="5021" y="52"/>
                                </a:lnTo>
                                <a:lnTo>
                                  <a:pt x="5023" y="70"/>
                                </a:lnTo>
                                <a:lnTo>
                                  <a:pt x="5026" y="83"/>
                                </a:lnTo>
                                <a:lnTo>
                                  <a:pt x="5028" y="81"/>
                                </a:lnTo>
                                <a:lnTo>
                                  <a:pt x="5031" y="70"/>
                                </a:lnTo>
                                <a:lnTo>
                                  <a:pt x="5033" y="53"/>
                                </a:lnTo>
                                <a:lnTo>
                                  <a:pt x="5036" y="37"/>
                                </a:lnTo>
                                <a:lnTo>
                                  <a:pt x="5038" y="23"/>
                                </a:lnTo>
                                <a:lnTo>
                                  <a:pt x="5041" y="17"/>
                                </a:lnTo>
                                <a:lnTo>
                                  <a:pt x="5043" y="12"/>
                                </a:lnTo>
                                <a:lnTo>
                                  <a:pt x="5046" y="10"/>
                                </a:lnTo>
                                <a:lnTo>
                                  <a:pt x="5048" y="9"/>
                                </a:lnTo>
                                <a:lnTo>
                                  <a:pt x="5051" y="8"/>
                                </a:lnTo>
                                <a:lnTo>
                                  <a:pt x="5053" y="8"/>
                                </a:lnTo>
                                <a:lnTo>
                                  <a:pt x="5056" y="7"/>
                                </a:lnTo>
                                <a:lnTo>
                                  <a:pt x="5058" y="8"/>
                                </a:lnTo>
                                <a:lnTo>
                                  <a:pt x="5061" y="7"/>
                                </a:lnTo>
                                <a:lnTo>
                                  <a:pt x="5063" y="6"/>
                                </a:lnTo>
                                <a:lnTo>
                                  <a:pt x="5066" y="6"/>
                                </a:lnTo>
                                <a:lnTo>
                                  <a:pt x="5068" y="6"/>
                                </a:lnTo>
                                <a:lnTo>
                                  <a:pt x="5071" y="5"/>
                                </a:lnTo>
                                <a:lnTo>
                                  <a:pt x="5073" y="5"/>
                                </a:lnTo>
                                <a:lnTo>
                                  <a:pt x="5076" y="6"/>
                                </a:lnTo>
                                <a:lnTo>
                                  <a:pt x="5078" y="5"/>
                                </a:lnTo>
                                <a:lnTo>
                                  <a:pt x="5081" y="5"/>
                                </a:lnTo>
                                <a:lnTo>
                                  <a:pt x="5083" y="6"/>
                                </a:lnTo>
                                <a:lnTo>
                                  <a:pt x="5085" y="6"/>
                                </a:lnTo>
                                <a:lnTo>
                                  <a:pt x="5088" y="6"/>
                                </a:lnTo>
                                <a:lnTo>
                                  <a:pt x="5090" y="5"/>
                                </a:lnTo>
                                <a:lnTo>
                                  <a:pt x="5093" y="5"/>
                                </a:lnTo>
                                <a:lnTo>
                                  <a:pt x="5095" y="5"/>
                                </a:lnTo>
                                <a:lnTo>
                                  <a:pt x="5098" y="5"/>
                                </a:lnTo>
                                <a:lnTo>
                                  <a:pt x="5100" y="5"/>
                                </a:lnTo>
                                <a:lnTo>
                                  <a:pt x="5103" y="4"/>
                                </a:lnTo>
                                <a:lnTo>
                                  <a:pt x="5105" y="4"/>
                                </a:lnTo>
                                <a:lnTo>
                                  <a:pt x="5108" y="4"/>
                                </a:lnTo>
                                <a:lnTo>
                                  <a:pt x="5110" y="4"/>
                                </a:lnTo>
                                <a:lnTo>
                                  <a:pt x="5113" y="3"/>
                                </a:lnTo>
                                <a:lnTo>
                                  <a:pt x="5115" y="3"/>
                                </a:lnTo>
                                <a:lnTo>
                                  <a:pt x="5118" y="4"/>
                                </a:lnTo>
                                <a:lnTo>
                                  <a:pt x="5120" y="4"/>
                                </a:lnTo>
                                <a:lnTo>
                                  <a:pt x="5123" y="4"/>
                                </a:lnTo>
                                <a:lnTo>
                                  <a:pt x="5125" y="3"/>
                                </a:lnTo>
                                <a:lnTo>
                                  <a:pt x="5128" y="3"/>
                                </a:lnTo>
                                <a:lnTo>
                                  <a:pt x="5130" y="3"/>
                                </a:lnTo>
                                <a:lnTo>
                                  <a:pt x="5133" y="3"/>
                                </a:lnTo>
                                <a:lnTo>
                                  <a:pt x="5135" y="4"/>
                                </a:lnTo>
                                <a:lnTo>
                                  <a:pt x="5138" y="4"/>
                                </a:lnTo>
                                <a:lnTo>
                                  <a:pt x="5140" y="3"/>
                                </a:lnTo>
                                <a:lnTo>
                                  <a:pt x="5143" y="4"/>
                                </a:lnTo>
                                <a:lnTo>
                                  <a:pt x="5145" y="4"/>
                                </a:lnTo>
                                <a:lnTo>
                                  <a:pt x="5148" y="4"/>
                                </a:lnTo>
                                <a:lnTo>
                                  <a:pt x="5150" y="4"/>
                                </a:lnTo>
                                <a:lnTo>
                                  <a:pt x="5152" y="5"/>
                                </a:lnTo>
                                <a:lnTo>
                                  <a:pt x="5155" y="4"/>
                                </a:lnTo>
                                <a:lnTo>
                                  <a:pt x="5157" y="4"/>
                                </a:lnTo>
                                <a:lnTo>
                                  <a:pt x="5160" y="4"/>
                                </a:lnTo>
                                <a:lnTo>
                                  <a:pt x="5162" y="4"/>
                                </a:lnTo>
                                <a:lnTo>
                                  <a:pt x="5165" y="5"/>
                                </a:lnTo>
                                <a:lnTo>
                                  <a:pt x="5167" y="4"/>
                                </a:lnTo>
                                <a:lnTo>
                                  <a:pt x="5170" y="4"/>
                                </a:lnTo>
                                <a:lnTo>
                                  <a:pt x="5172" y="4"/>
                                </a:lnTo>
                                <a:lnTo>
                                  <a:pt x="5175" y="6"/>
                                </a:lnTo>
                                <a:lnTo>
                                  <a:pt x="5177" y="7"/>
                                </a:lnTo>
                                <a:lnTo>
                                  <a:pt x="5180" y="7"/>
                                </a:lnTo>
                                <a:lnTo>
                                  <a:pt x="5182" y="11"/>
                                </a:lnTo>
                                <a:lnTo>
                                  <a:pt x="5185" y="12"/>
                                </a:lnTo>
                                <a:lnTo>
                                  <a:pt x="5187" y="14"/>
                                </a:lnTo>
                                <a:lnTo>
                                  <a:pt x="5190" y="15"/>
                                </a:lnTo>
                                <a:lnTo>
                                  <a:pt x="5192" y="15"/>
                                </a:lnTo>
                                <a:lnTo>
                                  <a:pt x="5195" y="13"/>
                                </a:lnTo>
                                <a:lnTo>
                                  <a:pt x="5197" y="12"/>
                                </a:lnTo>
                                <a:lnTo>
                                  <a:pt x="5200" y="12"/>
                                </a:lnTo>
                                <a:lnTo>
                                  <a:pt x="5202" y="12"/>
                                </a:lnTo>
                                <a:lnTo>
                                  <a:pt x="5205" y="13"/>
                                </a:lnTo>
                                <a:lnTo>
                                  <a:pt x="5207" y="14"/>
                                </a:lnTo>
                                <a:lnTo>
                                  <a:pt x="5210" y="17"/>
                                </a:lnTo>
                                <a:lnTo>
                                  <a:pt x="5212" y="19"/>
                                </a:lnTo>
                                <a:lnTo>
                                  <a:pt x="5215" y="22"/>
                                </a:lnTo>
                                <a:lnTo>
                                  <a:pt x="5217" y="22"/>
                                </a:lnTo>
                                <a:lnTo>
                                  <a:pt x="5220" y="19"/>
                                </a:lnTo>
                                <a:lnTo>
                                  <a:pt x="5222" y="18"/>
                                </a:lnTo>
                                <a:lnTo>
                                  <a:pt x="5224" y="15"/>
                                </a:lnTo>
                                <a:lnTo>
                                  <a:pt x="5227" y="13"/>
                                </a:lnTo>
                                <a:lnTo>
                                  <a:pt x="5229" y="13"/>
                                </a:lnTo>
                                <a:lnTo>
                                  <a:pt x="5232" y="11"/>
                                </a:lnTo>
                                <a:lnTo>
                                  <a:pt x="5234" y="10"/>
                                </a:lnTo>
                                <a:lnTo>
                                  <a:pt x="5237" y="10"/>
                                </a:lnTo>
                                <a:lnTo>
                                  <a:pt x="5239" y="10"/>
                                </a:lnTo>
                                <a:lnTo>
                                  <a:pt x="5242" y="10"/>
                                </a:lnTo>
                                <a:lnTo>
                                  <a:pt x="5244" y="10"/>
                                </a:lnTo>
                                <a:lnTo>
                                  <a:pt x="5247" y="12"/>
                                </a:lnTo>
                                <a:lnTo>
                                  <a:pt x="5249" y="13"/>
                                </a:lnTo>
                                <a:lnTo>
                                  <a:pt x="5252" y="12"/>
                                </a:lnTo>
                                <a:lnTo>
                                  <a:pt x="5254" y="14"/>
                                </a:lnTo>
                                <a:lnTo>
                                  <a:pt x="5257" y="14"/>
                                </a:lnTo>
                                <a:lnTo>
                                  <a:pt x="5259" y="14"/>
                                </a:lnTo>
                                <a:lnTo>
                                  <a:pt x="5262" y="14"/>
                                </a:lnTo>
                                <a:lnTo>
                                  <a:pt x="5264" y="14"/>
                                </a:lnTo>
                                <a:lnTo>
                                  <a:pt x="5267" y="15"/>
                                </a:lnTo>
                                <a:lnTo>
                                  <a:pt x="5269" y="18"/>
                                </a:lnTo>
                                <a:lnTo>
                                  <a:pt x="5272" y="26"/>
                                </a:lnTo>
                                <a:lnTo>
                                  <a:pt x="5274" y="40"/>
                                </a:lnTo>
                                <a:lnTo>
                                  <a:pt x="5277" y="64"/>
                                </a:lnTo>
                                <a:lnTo>
                                  <a:pt x="5279" y="96"/>
                                </a:lnTo>
                                <a:lnTo>
                                  <a:pt x="5282" y="123"/>
                                </a:lnTo>
                                <a:lnTo>
                                  <a:pt x="5284" y="139"/>
                                </a:lnTo>
                                <a:lnTo>
                                  <a:pt x="5287" y="135"/>
                                </a:lnTo>
                                <a:lnTo>
                                  <a:pt x="5289" y="110"/>
                                </a:lnTo>
                                <a:lnTo>
                                  <a:pt x="5291" y="83"/>
                                </a:lnTo>
                                <a:lnTo>
                                  <a:pt x="5294" y="56"/>
                                </a:lnTo>
                                <a:lnTo>
                                  <a:pt x="5296" y="39"/>
                                </a:lnTo>
                                <a:lnTo>
                                  <a:pt x="5299" y="28"/>
                                </a:lnTo>
                                <a:lnTo>
                                  <a:pt x="5301" y="21"/>
                                </a:lnTo>
                                <a:lnTo>
                                  <a:pt x="5304" y="18"/>
                                </a:lnTo>
                                <a:lnTo>
                                  <a:pt x="5306" y="16"/>
                                </a:lnTo>
                                <a:lnTo>
                                  <a:pt x="5309" y="14"/>
                                </a:lnTo>
                                <a:lnTo>
                                  <a:pt x="5311" y="13"/>
                                </a:lnTo>
                                <a:lnTo>
                                  <a:pt x="5314" y="12"/>
                                </a:lnTo>
                                <a:lnTo>
                                  <a:pt x="5316" y="11"/>
                                </a:lnTo>
                                <a:lnTo>
                                  <a:pt x="5319" y="11"/>
                                </a:lnTo>
                                <a:lnTo>
                                  <a:pt x="5321" y="11"/>
                                </a:lnTo>
                                <a:lnTo>
                                  <a:pt x="5324" y="14"/>
                                </a:lnTo>
                                <a:lnTo>
                                  <a:pt x="5326" y="17"/>
                                </a:lnTo>
                                <a:lnTo>
                                  <a:pt x="5329" y="19"/>
                                </a:lnTo>
                                <a:lnTo>
                                  <a:pt x="5331" y="20"/>
                                </a:lnTo>
                                <a:lnTo>
                                  <a:pt x="5334" y="21"/>
                                </a:lnTo>
                                <a:lnTo>
                                  <a:pt x="5336" y="20"/>
                                </a:lnTo>
                                <a:lnTo>
                                  <a:pt x="5339" y="17"/>
                                </a:lnTo>
                                <a:lnTo>
                                  <a:pt x="5341" y="17"/>
                                </a:lnTo>
                                <a:lnTo>
                                  <a:pt x="5344" y="14"/>
                                </a:lnTo>
                                <a:lnTo>
                                  <a:pt x="5346" y="14"/>
                                </a:lnTo>
                                <a:lnTo>
                                  <a:pt x="5349" y="13"/>
                                </a:lnTo>
                                <a:lnTo>
                                  <a:pt x="5351" y="12"/>
                                </a:lnTo>
                                <a:lnTo>
                                  <a:pt x="5354" y="13"/>
                                </a:lnTo>
                                <a:lnTo>
                                  <a:pt x="5356" y="13"/>
                                </a:lnTo>
                                <a:lnTo>
                                  <a:pt x="5359" y="11"/>
                                </a:lnTo>
                                <a:lnTo>
                                  <a:pt x="5361" y="13"/>
                                </a:lnTo>
                                <a:lnTo>
                                  <a:pt x="5363" y="11"/>
                                </a:lnTo>
                                <a:lnTo>
                                  <a:pt x="5366" y="12"/>
                                </a:lnTo>
                                <a:lnTo>
                                  <a:pt x="5368" y="14"/>
                                </a:lnTo>
                                <a:lnTo>
                                  <a:pt x="5371" y="19"/>
                                </a:lnTo>
                                <a:lnTo>
                                  <a:pt x="5373" y="27"/>
                                </a:lnTo>
                                <a:lnTo>
                                  <a:pt x="5376" y="38"/>
                                </a:lnTo>
                                <a:lnTo>
                                  <a:pt x="5378" y="46"/>
                                </a:lnTo>
                                <a:lnTo>
                                  <a:pt x="5381" y="50"/>
                                </a:lnTo>
                                <a:lnTo>
                                  <a:pt x="5383" y="49"/>
                                </a:lnTo>
                                <a:lnTo>
                                  <a:pt x="5386" y="45"/>
                                </a:lnTo>
                                <a:lnTo>
                                  <a:pt x="5388" y="38"/>
                                </a:lnTo>
                                <a:lnTo>
                                  <a:pt x="5391" y="33"/>
                                </a:lnTo>
                                <a:lnTo>
                                  <a:pt x="5393" y="28"/>
                                </a:lnTo>
                                <a:lnTo>
                                  <a:pt x="5396" y="23"/>
                                </a:lnTo>
                                <a:lnTo>
                                  <a:pt x="5398" y="18"/>
                                </a:lnTo>
                                <a:lnTo>
                                  <a:pt x="5401" y="16"/>
                                </a:lnTo>
                                <a:lnTo>
                                  <a:pt x="5403" y="15"/>
                                </a:lnTo>
                                <a:lnTo>
                                  <a:pt x="5406" y="14"/>
                                </a:lnTo>
                                <a:lnTo>
                                  <a:pt x="5408" y="13"/>
                                </a:lnTo>
                                <a:lnTo>
                                  <a:pt x="5411" y="12"/>
                                </a:lnTo>
                                <a:lnTo>
                                  <a:pt x="5413" y="11"/>
                                </a:lnTo>
                                <a:lnTo>
                                  <a:pt x="5416" y="11"/>
                                </a:lnTo>
                                <a:lnTo>
                                  <a:pt x="5418" y="12"/>
                                </a:lnTo>
                                <a:lnTo>
                                  <a:pt x="5421" y="11"/>
                                </a:lnTo>
                                <a:lnTo>
                                  <a:pt x="5423" y="11"/>
                                </a:lnTo>
                                <a:lnTo>
                                  <a:pt x="5426" y="11"/>
                                </a:lnTo>
                                <a:lnTo>
                                  <a:pt x="5428" y="11"/>
                                </a:lnTo>
                                <a:lnTo>
                                  <a:pt x="5430" y="10"/>
                                </a:lnTo>
                                <a:lnTo>
                                  <a:pt x="5433" y="9"/>
                                </a:lnTo>
                                <a:lnTo>
                                  <a:pt x="5435" y="9"/>
                                </a:lnTo>
                                <a:lnTo>
                                  <a:pt x="5438" y="9"/>
                                </a:lnTo>
                                <a:lnTo>
                                  <a:pt x="5440" y="8"/>
                                </a:lnTo>
                                <a:lnTo>
                                  <a:pt x="5443" y="7"/>
                                </a:lnTo>
                                <a:lnTo>
                                  <a:pt x="5445" y="7"/>
                                </a:lnTo>
                                <a:lnTo>
                                  <a:pt x="5448" y="7"/>
                                </a:lnTo>
                                <a:lnTo>
                                  <a:pt x="5450" y="8"/>
                                </a:lnTo>
                                <a:lnTo>
                                  <a:pt x="5453" y="8"/>
                                </a:lnTo>
                                <a:lnTo>
                                  <a:pt x="5455" y="9"/>
                                </a:lnTo>
                                <a:lnTo>
                                  <a:pt x="5458" y="12"/>
                                </a:lnTo>
                                <a:lnTo>
                                  <a:pt x="5460" y="14"/>
                                </a:lnTo>
                                <a:lnTo>
                                  <a:pt x="5463" y="15"/>
                                </a:lnTo>
                                <a:lnTo>
                                  <a:pt x="5465" y="16"/>
                                </a:lnTo>
                                <a:lnTo>
                                  <a:pt x="5468" y="15"/>
                                </a:lnTo>
                                <a:lnTo>
                                  <a:pt x="5470" y="13"/>
                                </a:lnTo>
                                <a:lnTo>
                                  <a:pt x="5473" y="12"/>
                                </a:lnTo>
                                <a:lnTo>
                                  <a:pt x="5475" y="11"/>
                                </a:lnTo>
                                <a:lnTo>
                                  <a:pt x="5478" y="10"/>
                                </a:lnTo>
                                <a:lnTo>
                                  <a:pt x="5480" y="10"/>
                                </a:lnTo>
                                <a:lnTo>
                                  <a:pt x="5483" y="9"/>
                                </a:lnTo>
                                <a:lnTo>
                                  <a:pt x="5485" y="8"/>
                                </a:lnTo>
                                <a:lnTo>
                                  <a:pt x="5488" y="8"/>
                                </a:lnTo>
                                <a:lnTo>
                                  <a:pt x="5490" y="8"/>
                                </a:lnTo>
                                <a:lnTo>
                                  <a:pt x="5493" y="7"/>
                                </a:lnTo>
                                <a:lnTo>
                                  <a:pt x="5495" y="7"/>
                                </a:lnTo>
                                <a:lnTo>
                                  <a:pt x="5498" y="7"/>
                                </a:lnTo>
                                <a:lnTo>
                                  <a:pt x="5500" y="7"/>
                                </a:lnTo>
                                <a:lnTo>
                                  <a:pt x="5502" y="7"/>
                                </a:lnTo>
                                <a:lnTo>
                                  <a:pt x="5505" y="7"/>
                                </a:lnTo>
                                <a:lnTo>
                                  <a:pt x="5507" y="7"/>
                                </a:lnTo>
                                <a:lnTo>
                                  <a:pt x="5510" y="7"/>
                                </a:lnTo>
                                <a:lnTo>
                                  <a:pt x="5512" y="7"/>
                                </a:lnTo>
                                <a:lnTo>
                                  <a:pt x="5515" y="8"/>
                                </a:lnTo>
                                <a:lnTo>
                                  <a:pt x="5517" y="8"/>
                                </a:lnTo>
                                <a:lnTo>
                                  <a:pt x="5520" y="8"/>
                                </a:lnTo>
                                <a:lnTo>
                                  <a:pt x="5522" y="7"/>
                                </a:lnTo>
                                <a:lnTo>
                                  <a:pt x="5525" y="6"/>
                                </a:lnTo>
                                <a:lnTo>
                                  <a:pt x="5527" y="6"/>
                                </a:lnTo>
                                <a:lnTo>
                                  <a:pt x="5530" y="6"/>
                                </a:lnTo>
                                <a:lnTo>
                                  <a:pt x="5532" y="7"/>
                                </a:lnTo>
                                <a:lnTo>
                                  <a:pt x="5535" y="6"/>
                                </a:lnTo>
                                <a:lnTo>
                                  <a:pt x="5537" y="6"/>
                                </a:lnTo>
                                <a:lnTo>
                                  <a:pt x="5540" y="5"/>
                                </a:lnTo>
                                <a:lnTo>
                                  <a:pt x="5542" y="5"/>
                                </a:lnTo>
                                <a:lnTo>
                                  <a:pt x="5545" y="5"/>
                                </a:lnTo>
                                <a:lnTo>
                                  <a:pt x="5547" y="5"/>
                                </a:lnTo>
                                <a:lnTo>
                                  <a:pt x="5550" y="6"/>
                                </a:lnTo>
                                <a:lnTo>
                                  <a:pt x="5552" y="8"/>
                                </a:lnTo>
                                <a:lnTo>
                                  <a:pt x="5555" y="8"/>
                                </a:lnTo>
                                <a:lnTo>
                                  <a:pt x="5557" y="10"/>
                                </a:lnTo>
                                <a:lnTo>
                                  <a:pt x="5560" y="11"/>
                                </a:lnTo>
                                <a:lnTo>
                                  <a:pt x="5562" y="11"/>
                                </a:lnTo>
                                <a:lnTo>
                                  <a:pt x="5565" y="10"/>
                                </a:lnTo>
                                <a:lnTo>
                                  <a:pt x="5567" y="11"/>
                                </a:lnTo>
                                <a:lnTo>
                                  <a:pt x="5569" y="10"/>
                                </a:lnTo>
                                <a:lnTo>
                                  <a:pt x="5572" y="9"/>
                                </a:lnTo>
                                <a:lnTo>
                                  <a:pt x="5574" y="8"/>
                                </a:lnTo>
                                <a:lnTo>
                                  <a:pt x="5577" y="8"/>
                                </a:lnTo>
                                <a:lnTo>
                                  <a:pt x="5579" y="7"/>
                                </a:lnTo>
                                <a:lnTo>
                                  <a:pt x="5582" y="7"/>
                                </a:lnTo>
                                <a:lnTo>
                                  <a:pt x="5584" y="6"/>
                                </a:lnTo>
                                <a:lnTo>
                                  <a:pt x="5587" y="7"/>
                                </a:lnTo>
                                <a:lnTo>
                                  <a:pt x="5589" y="8"/>
                                </a:lnTo>
                                <a:lnTo>
                                  <a:pt x="5592" y="10"/>
                                </a:lnTo>
                                <a:lnTo>
                                  <a:pt x="5594" y="11"/>
                                </a:lnTo>
                                <a:lnTo>
                                  <a:pt x="5597" y="11"/>
                                </a:lnTo>
                                <a:lnTo>
                                  <a:pt x="5599" y="11"/>
                                </a:lnTo>
                                <a:lnTo>
                                  <a:pt x="5602" y="10"/>
                                </a:lnTo>
                                <a:lnTo>
                                  <a:pt x="5604" y="9"/>
                                </a:lnTo>
                                <a:lnTo>
                                  <a:pt x="5607" y="7"/>
                                </a:lnTo>
                                <a:lnTo>
                                  <a:pt x="5609" y="6"/>
                                </a:lnTo>
                                <a:lnTo>
                                  <a:pt x="5612" y="5"/>
                                </a:lnTo>
                                <a:lnTo>
                                  <a:pt x="5614" y="4"/>
                                </a:lnTo>
                                <a:lnTo>
                                  <a:pt x="5617" y="4"/>
                                </a:lnTo>
                                <a:lnTo>
                                  <a:pt x="5619" y="4"/>
                                </a:lnTo>
                                <a:lnTo>
                                  <a:pt x="5622" y="4"/>
                                </a:lnTo>
                                <a:lnTo>
                                  <a:pt x="5624" y="5"/>
                                </a:lnTo>
                                <a:lnTo>
                                  <a:pt x="5627" y="6"/>
                                </a:lnTo>
                                <a:lnTo>
                                  <a:pt x="5629" y="9"/>
                                </a:lnTo>
                                <a:lnTo>
                                  <a:pt x="5632" y="12"/>
                                </a:lnTo>
                                <a:lnTo>
                                  <a:pt x="5634" y="16"/>
                                </a:lnTo>
                                <a:lnTo>
                                  <a:pt x="5637" y="20"/>
                                </a:lnTo>
                                <a:lnTo>
                                  <a:pt x="5639" y="19"/>
                                </a:lnTo>
                                <a:lnTo>
                                  <a:pt x="5641" y="18"/>
                                </a:lnTo>
                                <a:lnTo>
                                  <a:pt x="5644" y="15"/>
                                </a:lnTo>
                                <a:lnTo>
                                  <a:pt x="5646" y="12"/>
                                </a:lnTo>
                                <a:lnTo>
                                  <a:pt x="5649" y="11"/>
                                </a:lnTo>
                                <a:lnTo>
                                  <a:pt x="5651" y="10"/>
                                </a:lnTo>
                                <a:lnTo>
                                  <a:pt x="5654" y="9"/>
                                </a:lnTo>
                                <a:lnTo>
                                  <a:pt x="5656" y="8"/>
                                </a:lnTo>
                                <a:lnTo>
                                  <a:pt x="5659" y="9"/>
                                </a:lnTo>
                                <a:lnTo>
                                  <a:pt x="5661" y="8"/>
                                </a:lnTo>
                                <a:lnTo>
                                  <a:pt x="5664" y="8"/>
                                </a:lnTo>
                                <a:lnTo>
                                  <a:pt x="5666" y="6"/>
                                </a:lnTo>
                                <a:lnTo>
                                  <a:pt x="5669" y="5"/>
                                </a:lnTo>
                                <a:lnTo>
                                  <a:pt x="5671" y="5"/>
                                </a:lnTo>
                                <a:lnTo>
                                  <a:pt x="5674" y="5"/>
                                </a:lnTo>
                                <a:lnTo>
                                  <a:pt x="5676" y="5"/>
                                </a:lnTo>
                                <a:lnTo>
                                  <a:pt x="5679" y="4"/>
                                </a:lnTo>
                                <a:lnTo>
                                  <a:pt x="5681" y="4"/>
                                </a:lnTo>
                                <a:lnTo>
                                  <a:pt x="5684" y="4"/>
                                </a:lnTo>
                                <a:lnTo>
                                  <a:pt x="5686" y="3"/>
                                </a:lnTo>
                                <a:lnTo>
                                  <a:pt x="5689" y="2"/>
                                </a:lnTo>
                                <a:lnTo>
                                  <a:pt x="5691" y="2"/>
                                </a:lnTo>
                                <a:lnTo>
                                  <a:pt x="5694" y="2"/>
                                </a:lnTo>
                                <a:lnTo>
                                  <a:pt x="5696" y="3"/>
                                </a:lnTo>
                                <a:lnTo>
                                  <a:pt x="5699" y="3"/>
                                </a:lnTo>
                                <a:lnTo>
                                  <a:pt x="5701" y="3"/>
                                </a:lnTo>
                                <a:lnTo>
                                  <a:pt x="5704" y="3"/>
                                </a:lnTo>
                                <a:lnTo>
                                  <a:pt x="5706" y="3"/>
                                </a:lnTo>
                                <a:lnTo>
                                  <a:pt x="5708" y="4"/>
                                </a:lnTo>
                                <a:lnTo>
                                  <a:pt x="5711" y="4"/>
                                </a:lnTo>
                                <a:lnTo>
                                  <a:pt x="5713" y="6"/>
                                </a:lnTo>
                                <a:lnTo>
                                  <a:pt x="5716" y="9"/>
                                </a:lnTo>
                                <a:lnTo>
                                  <a:pt x="5718" y="12"/>
                                </a:lnTo>
                                <a:lnTo>
                                  <a:pt x="5721" y="17"/>
                                </a:lnTo>
                                <a:lnTo>
                                  <a:pt x="5723" y="20"/>
                                </a:lnTo>
                                <a:lnTo>
                                  <a:pt x="5726" y="22"/>
                                </a:lnTo>
                                <a:lnTo>
                                  <a:pt x="5728" y="23"/>
                                </a:lnTo>
                                <a:lnTo>
                                  <a:pt x="5731" y="21"/>
                                </a:lnTo>
                                <a:lnTo>
                                  <a:pt x="5733" y="20"/>
                                </a:lnTo>
                                <a:lnTo>
                                  <a:pt x="5736" y="18"/>
                                </a:lnTo>
                                <a:lnTo>
                                  <a:pt x="5738" y="17"/>
                                </a:lnTo>
                                <a:lnTo>
                                  <a:pt x="5741" y="14"/>
                                </a:lnTo>
                                <a:lnTo>
                                  <a:pt x="5743" y="14"/>
                                </a:lnTo>
                                <a:lnTo>
                                  <a:pt x="5746" y="12"/>
                                </a:lnTo>
                                <a:lnTo>
                                  <a:pt x="5748" y="11"/>
                                </a:lnTo>
                                <a:lnTo>
                                  <a:pt x="5751" y="11"/>
                                </a:lnTo>
                                <a:lnTo>
                                  <a:pt x="5753" y="9"/>
                                </a:lnTo>
                                <a:lnTo>
                                  <a:pt x="5756" y="8"/>
                                </a:lnTo>
                                <a:lnTo>
                                  <a:pt x="5758" y="7"/>
                                </a:lnTo>
                                <a:lnTo>
                                  <a:pt x="5761" y="7"/>
                                </a:lnTo>
                                <a:lnTo>
                                  <a:pt x="5763" y="6"/>
                                </a:lnTo>
                                <a:lnTo>
                                  <a:pt x="5766" y="6"/>
                                </a:lnTo>
                                <a:lnTo>
                                  <a:pt x="5768" y="5"/>
                                </a:lnTo>
                                <a:lnTo>
                                  <a:pt x="5771" y="5"/>
                                </a:lnTo>
                                <a:lnTo>
                                  <a:pt x="5773" y="5"/>
                                </a:lnTo>
                                <a:lnTo>
                                  <a:pt x="5776" y="5"/>
                                </a:lnTo>
                                <a:lnTo>
                                  <a:pt x="5778" y="5"/>
                                </a:lnTo>
                                <a:lnTo>
                                  <a:pt x="5780" y="4"/>
                                </a:lnTo>
                                <a:lnTo>
                                  <a:pt x="5783" y="5"/>
                                </a:lnTo>
                                <a:lnTo>
                                  <a:pt x="5785" y="5"/>
                                </a:lnTo>
                                <a:lnTo>
                                  <a:pt x="5788" y="5"/>
                                </a:lnTo>
                                <a:lnTo>
                                  <a:pt x="5790" y="6"/>
                                </a:lnTo>
                                <a:lnTo>
                                  <a:pt x="5793" y="4"/>
                                </a:lnTo>
                                <a:lnTo>
                                  <a:pt x="5795" y="4"/>
                                </a:lnTo>
                                <a:lnTo>
                                  <a:pt x="5798" y="4"/>
                                </a:lnTo>
                                <a:lnTo>
                                  <a:pt x="5800" y="4"/>
                                </a:lnTo>
                                <a:lnTo>
                                  <a:pt x="5803" y="3"/>
                                </a:lnTo>
                                <a:lnTo>
                                  <a:pt x="5805" y="4"/>
                                </a:lnTo>
                                <a:lnTo>
                                  <a:pt x="5808" y="3"/>
                                </a:lnTo>
                                <a:lnTo>
                                  <a:pt x="5810" y="4"/>
                                </a:lnTo>
                                <a:lnTo>
                                  <a:pt x="5813" y="3"/>
                                </a:lnTo>
                                <a:lnTo>
                                  <a:pt x="5815" y="3"/>
                                </a:lnTo>
                                <a:lnTo>
                                  <a:pt x="5818" y="4"/>
                                </a:lnTo>
                                <a:lnTo>
                                  <a:pt x="5820" y="3"/>
                                </a:lnTo>
                                <a:lnTo>
                                  <a:pt x="5823" y="3"/>
                                </a:lnTo>
                                <a:lnTo>
                                  <a:pt x="5825" y="3"/>
                                </a:lnTo>
                                <a:lnTo>
                                  <a:pt x="5828" y="3"/>
                                </a:lnTo>
                                <a:lnTo>
                                  <a:pt x="5830" y="2"/>
                                </a:lnTo>
                                <a:lnTo>
                                  <a:pt x="5833" y="3"/>
                                </a:lnTo>
                                <a:lnTo>
                                  <a:pt x="5835" y="3"/>
                                </a:lnTo>
                                <a:lnTo>
                                  <a:pt x="5838" y="3"/>
                                </a:lnTo>
                                <a:lnTo>
                                  <a:pt x="5840" y="3"/>
                                </a:lnTo>
                                <a:lnTo>
                                  <a:pt x="5843" y="3"/>
                                </a:lnTo>
                                <a:lnTo>
                                  <a:pt x="5845" y="3"/>
                                </a:lnTo>
                                <a:lnTo>
                                  <a:pt x="5847" y="3"/>
                                </a:lnTo>
                                <a:lnTo>
                                  <a:pt x="5850" y="3"/>
                                </a:lnTo>
                                <a:lnTo>
                                  <a:pt x="5852" y="5"/>
                                </a:lnTo>
                                <a:lnTo>
                                  <a:pt x="5855" y="5"/>
                                </a:lnTo>
                                <a:lnTo>
                                  <a:pt x="5857" y="6"/>
                                </a:lnTo>
                                <a:lnTo>
                                  <a:pt x="5860" y="5"/>
                                </a:lnTo>
                                <a:lnTo>
                                  <a:pt x="5862" y="7"/>
                                </a:lnTo>
                                <a:lnTo>
                                  <a:pt x="5865" y="5"/>
                                </a:lnTo>
                                <a:lnTo>
                                  <a:pt x="5867" y="5"/>
                                </a:lnTo>
                                <a:lnTo>
                                  <a:pt x="5870" y="5"/>
                                </a:lnTo>
                                <a:lnTo>
                                  <a:pt x="5872" y="4"/>
                                </a:lnTo>
                                <a:lnTo>
                                  <a:pt x="5875" y="4"/>
                                </a:lnTo>
                                <a:lnTo>
                                  <a:pt x="5877" y="3"/>
                                </a:lnTo>
                                <a:lnTo>
                                  <a:pt x="5880" y="3"/>
                                </a:lnTo>
                                <a:lnTo>
                                  <a:pt x="5882" y="4"/>
                                </a:lnTo>
                                <a:lnTo>
                                  <a:pt x="5885" y="4"/>
                                </a:lnTo>
                                <a:lnTo>
                                  <a:pt x="5887" y="5"/>
                                </a:lnTo>
                                <a:lnTo>
                                  <a:pt x="5890" y="5"/>
                                </a:lnTo>
                                <a:lnTo>
                                  <a:pt x="5892" y="6"/>
                                </a:lnTo>
                                <a:lnTo>
                                  <a:pt x="5895" y="6"/>
                                </a:lnTo>
                                <a:lnTo>
                                  <a:pt x="5897" y="6"/>
                                </a:lnTo>
                                <a:lnTo>
                                  <a:pt x="5900" y="5"/>
                                </a:lnTo>
                                <a:lnTo>
                                  <a:pt x="5902" y="5"/>
                                </a:lnTo>
                                <a:lnTo>
                                  <a:pt x="5905" y="5"/>
                                </a:lnTo>
                                <a:lnTo>
                                  <a:pt x="5907" y="5"/>
                                </a:lnTo>
                                <a:lnTo>
                                  <a:pt x="5910" y="6"/>
                                </a:lnTo>
                                <a:lnTo>
                                  <a:pt x="5912" y="7"/>
                                </a:lnTo>
                                <a:lnTo>
                                  <a:pt x="5915" y="9"/>
                                </a:lnTo>
                                <a:lnTo>
                                  <a:pt x="5917" y="9"/>
                                </a:lnTo>
                                <a:lnTo>
                                  <a:pt x="5919" y="11"/>
                                </a:lnTo>
                                <a:lnTo>
                                  <a:pt x="5922" y="9"/>
                                </a:lnTo>
                                <a:lnTo>
                                  <a:pt x="5924" y="7"/>
                                </a:lnTo>
                                <a:lnTo>
                                  <a:pt x="5927" y="5"/>
                                </a:lnTo>
                                <a:lnTo>
                                  <a:pt x="5929" y="4"/>
                                </a:lnTo>
                                <a:lnTo>
                                  <a:pt x="5932" y="4"/>
                                </a:lnTo>
                                <a:lnTo>
                                  <a:pt x="5934" y="3"/>
                                </a:lnTo>
                                <a:lnTo>
                                  <a:pt x="5937" y="2"/>
                                </a:lnTo>
                                <a:lnTo>
                                  <a:pt x="5939" y="3"/>
                                </a:lnTo>
                                <a:lnTo>
                                  <a:pt x="5942" y="2"/>
                                </a:lnTo>
                                <a:lnTo>
                                  <a:pt x="5944" y="3"/>
                                </a:lnTo>
                                <a:lnTo>
                                  <a:pt x="5947" y="4"/>
                                </a:lnTo>
                                <a:lnTo>
                                  <a:pt x="5949" y="4"/>
                                </a:lnTo>
                                <a:lnTo>
                                  <a:pt x="5952" y="4"/>
                                </a:lnTo>
                                <a:lnTo>
                                  <a:pt x="5954" y="4"/>
                                </a:lnTo>
                                <a:lnTo>
                                  <a:pt x="5957" y="4"/>
                                </a:lnTo>
                                <a:lnTo>
                                  <a:pt x="5959" y="3"/>
                                </a:lnTo>
                                <a:lnTo>
                                  <a:pt x="5962" y="3"/>
                                </a:lnTo>
                                <a:lnTo>
                                  <a:pt x="5964" y="2"/>
                                </a:lnTo>
                                <a:lnTo>
                                  <a:pt x="5967" y="2"/>
                                </a:lnTo>
                                <a:lnTo>
                                  <a:pt x="5969" y="1"/>
                                </a:lnTo>
                                <a:lnTo>
                                  <a:pt x="5972" y="2"/>
                                </a:lnTo>
                                <a:lnTo>
                                  <a:pt x="5974" y="2"/>
                                </a:lnTo>
                                <a:lnTo>
                                  <a:pt x="5977" y="2"/>
                                </a:lnTo>
                                <a:lnTo>
                                  <a:pt x="5979" y="1"/>
                                </a:lnTo>
                                <a:lnTo>
                                  <a:pt x="5982" y="1"/>
                                </a:lnTo>
                                <a:lnTo>
                                  <a:pt x="5984" y="1"/>
                                </a:lnTo>
                                <a:lnTo>
                                  <a:pt x="5986" y="2"/>
                                </a:lnTo>
                                <a:lnTo>
                                  <a:pt x="5989" y="2"/>
                                </a:lnTo>
                                <a:lnTo>
                                  <a:pt x="5991" y="2"/>
                                </a:lnTo>
                                <a:lnTo>
                                  <a:pt x="5994" y="2"/>
                                </a:lnTo>
                                <a:lnTo>
                                  <a:pt x="5996" y="3"/>
                                </a:lnTo>
                                <a:lnTo>
                                  <a:pt x="5999" y="3"/>
                                </a:lnTo>
                                <a:lnTo>
                                  <a:pt x="6001" y="4"/>
                                </a:lnTo>
                                <a:lnTo>
                                  <a:pt x="6004" y="4"/>
                                </a:lnTo>
                                <a:lnTo>
                                  <a:pt x="6006" y="4"/>
                                </a:lnTo>
                                <a:lnTo>
                                  <a:pt x="6009" y="5"/>
                                </a:lnTo>
                                <a:lnTo>
                                  <a:pt x="6011" y="5"/>
                                </a:lnTo>
                                <a:lnTo>
                                  <a:pt x="6014" y="5"/>
                                </a:lnTo>
                                <a:lnTo>
                                  <a:pt x="6016" y="7"/>
                                </a:lnTo>
                                <a:lnTo>
                                  <a:pt x="6019" y="6"/>
                                </a:lnTo>
                                <a:lnTo>
                                  <a:pt x="6021" y="7"/>
                                </a:lnTo>
                                <a:lnTo>
                                  <a:pt x="6024" y="9"/>
                                </a:lnTo>
                                <a:lnTo>
                                  <a:pt x="6026" y="11"/>
                                </a:lnTo>
                                <a:lnTo>
                                  <a:pt x="6029" y="13"/>
                                </a:lnTo>
                                <a:lnTo>
                                  <a:pt x="6031" y="13"/>
                                </a:lnTo>
                                <a:lnTo>
                                  <a:pt x="6034" y="14"/>
                                </a:lnTo>
                                <a:lnTo>
                                  <a:pt x="6036" y="12"/>
                                </a:lnTo>
                                <a:lnTo>
                                  <a:pt x="6039" y="10"/>
                                </a:lnTo>
                                <a:lnTo>
                                  <a:pt x="6041" y="8"/>
                                </a:lnTo>
                                <a:lnTo>
                                  <a:pt x="6044" y="6"/>
                                </a:lnTo>
                                <a:lnTo>
                                  <a:pt x="6046" y="5"/>
                                </a:lnTo>
                                <a:lnTo>
                                  <a:pt x="6049" y="5"/>
                                </a:lnTo>
                                <a:lnTo>
                                  <a:pt x="6051" y="5"/>
                                </a:lnTo>
                                <a:lnTo>
                                  <a:pt x="6054" y="4"/>
                                </a:lnTo>
                                <a:lnTo>
                                  <a:pt x="6056" y="4"/>
                                </a:lnTo>
                                <a:lnTo>
                                  <a:pt x="6058" y="4"/>
                                </a:lnTo>
                                <a:lnTo>
                                  <a:pt x="6061" y="5"/>
                                </a:lnTo>
                                <a:lnTo>
                                  <a:pt x="6063" y="5"/>
                                </a:lnTo>
                                <a:lnTo>
                                  <a:pt x="6066" y="5"/>
                                </a:lnTo>
                                <a:lnTo>
                                  <a:pt x="6068" y="5"/>
                                </a:lnTo>
                                <a:lnTo>
                                  <a:pt x="6071" y="6"/>
                                </a:lnTo>
                                <a:lnTo>
                                  <a:pt x="6073" y="7"/>
                                </a:lnTo>
                                <a:lnTo>
                                  <a:pt x="6076" y="7"/>
                                </a:lnTo>
                                <a:lnTo>
                                  <a:pt x="6078" y="9"/>
                                </a:lnTo>
                                <a:lnTo>
                                  <a:pt x="6081" y="11"/>
                                </a:lnTo>
                                <a:lnTo>
                                  <a:pt x="6083" y="12"/>
                                </a:lnTo>
                                <a:lnTo>
                                  <a:pt x="6086" y="12"/>
                                </a:lnTo>
                                <a:lnTo>
                                  <a:pt x="6088" y="11"/>
                                </a:lnTo>
                                <a:lnTo>
                                  <a:pt x="6091" y="10"/>
                                </a:lnTo>
                                <a:lnTo>
                                  <a:pt x="6093" y="9"/>
                                </a:lnTo>
                                <a:lnTo>
                                  <a:pt x="6096" y="11"/>
                                </a:lnTo>
                                <a:lnTo>
                                  <a:pt x="6098" y="13"/>
                                </a:lnTo>
                                <a:lnTo>
                                  <a:pt x="6101" y="17"/>
                                </a:lnTo>
                                <a:lnTo>
                                  <a:pt x="6103" y="23"/>
                                </a:lnTo>
                                <a:lnTo>
                                  <a:pt x="6106" y="25"/>
                                </a:lnTo>
                                <a:lnTo>
                                  <a:pt x="6108" y="26"/>
                                </a:lnTo>
                                <a:lnTo>
                                  <a:pt x="6111" y="25"/>
                                </a:lnTo>
                                <a:lnTo>
                                  <a:pt x="6113" y="22"/>
                                </a:lnTo>
                                <a:lnTo>
                                  <a:pt x="6116" y="18"/>
                                </a:lnTo>
                                <a:lnTo>
                                  <a:pt x="6118" y="13"/>
                                </a:lnTo>
                                <a:lnTo>
                                  <a:pt x="6121" y="11"/>
                                </a:lnTo>
                                <a:lnTo>
                                  <a:pt x="6123" y="9"/>
                                </a:lnTo>
                                <a:lnTo>
                                  <a:pt x="6125" y="8"/>
                                </a:lnTo>
                                <a:lnTo>
                                  <a:pt x="6128" y="6"/>
                                </a:lnTo>
                                <a:lnTo>
                                  <a:pt x="6130" y="6"/>
                                </a:lnTo>
                                <a:lnTo>
                                  <a:pt x="6133" y="6"/>
                                </a:lnTo>
                                <a:lnTo>
                                  <a:pt x="6135" y="4"/>
                                </a:lnTo>
                                <a:lnTo>
                                  <a:pt x="6138" y="5"/>
                                </a:lnTo>
                                <a:lnTo>
                                  <a:pt x="6140" y="4"/>
                                </a:lnTo>
                                <a:lnTo>
                                  <a:pt x="6143" y="3"/>
                                </a:lnTo>
                                <a:lnTo>
                                  <a:pt x="6145" y="4"/>
                                </a:lnTo>
                                <a:lnTo>
                                  <a:pt x="6148" y="5"/>
                                </a:lnTo>
                                <a:lnTo>
                                  <a:pt x="6150" y="4"/>
                                </a:lnTo>
                                <a:lnTo>
                                  <a:pt x="6153" y="4"/>
                                </a:lnTo>
                                <a:lnTo>
                                  <a:pt x="6155" y="4"/>
                                </a:lnTo>
                                <a:lnTo>
                                  <a:pt x="6158" y="3"/>
                                </a:lnTo>
                                <a:lnTo>
                                  <a:pt x="6160" y="4"/>
                                </a:lnTo>
                                <a:lnTo>
                                  <a:pt x="6163" y="4"/>
                                </a:lnTo>
                                <a:lnTo>
                                  <a:pt x="6165" y="4"/>
                                </a:lnTo>
                                <a:lnTo>
                                  <a:pt x="6168" y="3"/>
                                </a:lnTo>
                                <a:lnTo>
                                  <a:pt x="6170" y="4"/>
                                </a:lnTo>
                                <a:lnTo>
                                  <a:pt x="6173" y="3"/>
                                </a:lnTo>
                                <a:lnTo>
                                  <a:pt x="6175" y="3"/>
                                </a:lnTo>
                                <a:lnTo>
                                  <a:pt x="6178" y="2"/>
                                </a:lnTo>
                                <a:lnTo>
                                  <a:pt x="6180" y="2"/>
                                </a:lnTo>
                                <a:lnTo>
                                  <a:pt x="6183" y="3"/>
                                </a:lnTo>
                                <a:lnTo>
                                  <a:pt x="6185" y="2"/>
                                </a:lnTo>
                                <a:lnTo>
                                  <a:pt x="6188" y="2"/>
                                </a:lnTo>
                                <a:lnTo>
                                  <a:pt x="6190" y="2"/>
                                </a:lnTo>
                                <a:lnTo>
                                  <a:pt x="6193" y="3"/>
                                </a:lnTo>
                                <a:lnTo>
                                  <a:pt x="6195" y="4"/>
                                </a:lnTo>
                                <a:lnTo>
                                  <a:pt x="6197" y="4"/>
                                </a:lnTo>
                                <a:lnTo>
                                  <a:pt x="6200" y="5"/>
                                </a:lnTo>
                                <a:lnTo>
                                  <a:pt x="6202" y="7"/>
                                </a:lnTo>
                                <a:lnTo>
                                  <a:pt x="6205" y="10"/>
                                </a:lnTo>
                                <a:lnTo>
                                  <a:pt x="6207" y="16"/>
                                </a:lnTo>
                                <a:lnTo>
                                  <a:pt x="6210" y="28"/>
                                </a:lnTo>
                                <a:lnTo>
                                  <a:pt x="6212" y="43"/>
                                </a:lnTo>
                                <a:lnTo>
                                  <a:pt x="6215" y="59"/>
                                </a:lnTo>
                                <a:lnTo>
                                  <a:pt x="6217" y="70"/>
                                </a:lnTo>
                                <a:lnTo>
                                  <a:pt x="6220" y="73"/>
                                </a:lnTo>
                                <a:lnTo>
                                  <a:pt x="6222" y="67"/>
                                </a:lnTo>
                                <a:lnTo>
                                  <a:pt x="6225" y="53"/>
                                </a:lnTo>
                                <a:lnTo>
                                  <a:pt x="6227" y="39"/>
                                </a:lnTo>
                                <a:lnTo>
                                  <a:pt x="6230" y="26"/>
                                </a:lnTo>
                                <a:lnTo>
                                  <a:pt x="6232" y="17"/>
                                </a:lnTo>
                                <a:lnTo>
                                  <a:pt x="6235" y="11"/>
                                </a:lnTo>
                                <a:lnTo>
                                  <a:pt x="6237" y="11"/>
                                </a:lnTo>
                                <a:lnTo>
                                  <a:pt x="6240" y="10"/>
                                </a:lnTo>
                                <a:lnTo>
                                  <a:pt x="6242" y="10"/>
                                </a:lnTo>
                                <a:lnTo>
                                  <a:pt x="6245" y="12"/>
                                </a:lnTo>
                                <a:lnTo>
                                  <a:pt x="6247" y="13"/>
                                </a:lnTo>
                                <a:lnTo>
                                  <a:pt x="6250" y="15"/>
                                </a:lnTo>
                                <a:lnTo>
                                  <a:pt x="6252" y="15"/>
                                </a:lnTo>
                                <a:lnTo>
                                  <a:pt x="6255" y="16"/>
                                </a:lnTo>
                                <a:lnTo>
                                  <a:pt x="6257" y="15"/>
                                </a:lnTo>
                                <a:lnTo>
                                  <a:pt x="6260" y="17"/>
                                </a:lnTo>
                                <a:lnTo>
                                  <a:pt x="6262" y="21"/>
                                </a:lnTo>
                                <a:lnTo>
                                  <a:pt x="6265" y="32"/>
                                </a:lnTo>
                                <a:lnTo>
                                  <a:pt x="6267" y="50"/>
                                </a:lnTo>
                                <a:lnTo>
                                  <a:pt x="6269" y="71"/>
                                </a:lnTo>
                                <a:lnTo>
                                  <a:pt x="6272" y="85"/>
                                </a:lnTo>
                                <a:lnTo>
                                  <a:pt x="6274" y="88"/>
                                </a:lnTo>
                                <a:lnTo>
                                  <a:pt x="6277" y="78"/>
                                </a:lnTo>
                                <a:lnTo>
                                  <a:pt x="6279" y="59"/>
                                </a:lnTo>
                                <a:lnTo>
                                  <a:pt x="6282" y="42"/>
                                </a:lnTo>
                                <a:lnTo>
                                  <a:pt x="6284" y="27"/>
                                </a:lnTo>
                                <a:lnTo>
                                  <a:pt x="6287" y="18"/>
                                </a:lnTo>
                                <a:lnTo>
                                  <a:pt x="6289" y="12"/>
                                </a:lnTo>
                                <a:lnTo>
                                  <a:pt x="6292" y="8"/>
                                </a:lnTo>
                                <a:lnTo>
                                  <a:pt x="6294" y="6"/>
                                </a:lnTo>
                                <a:lnTo>
                                  <a:pt x="6297" y="6"/>
                                </a:lnTo>
                                <a:lnTo>
                                  <a:pt x="6299" y="5"/>
                                </a:lnTo>
                                <a:lnTo>
                                  <a:pt x="6302" y="7"/>
                                </a:lnTo>
                                <a:lnTo>
                                  <a:pt x="6304" y="11"/>
                                </a:lnTo>
                                <a:lnTo>
                                  <a:pt x="6307" y="22"/>
                                </a:lnTo>
                                <a:lnTo>
                                  <a:pt x="6309" y="42"/>
                                </a:lnTo>
                                <a:lnTo>
                                  <a:pt x="6312" y="69"/>
                                </a:lnTo>
                                <a:lnTo>
                                  <a:pt x="6314" y="97"/>
                                </a:lnTo>
                                <a:lnTo>
                                  <a:pt x="6317" y="115"/>
                                </a:lnTo>
                                <a:lnTo>
                                  <a:pt x="6319" y="112"/>
                                </a:lnTo>
                                <a:lnTo>
                                  <a:pt x="6322" y="99"/>
                                </a:lnTo>
                                <a:lnTo>
                                  <a:pt x="6324" y="77"/>
                                </a:lnTo>
                                <a:lnTo>
                                  <a:pt x="6327" y="52"/>
                                </a:lnTo>
                                <a:lnTo>
                                  <a:pt x="6329" y="36"/>
                                </a:lnTo>
                                <a:lnTo>
                                  <a:pt x="6332" y="25"/>
                                </a:lnTo>
                                <a:lnTo>
                                  <a:pt x="6334" y="19"/>
                                </a:lnTo>
                                <a:lnTo>
                                  <a:pt x="6336" y="14"/>
                                </a:lnTo>
                                <a:lnTo>
                                  <a:pt x="6339" y="11"/>
                                </a:lnTo>
                                <a:lnTo>
                                  <a:pt x="6341" y="9"/>
                                </a:lnTo>
                                <a:lnTo>
                                  <a:pt x="6344" y="8"/>
                                </a:lnTo>
                                <a:lnTo>
                                  <a:pt x="6346" y="7"/>
                                </a:lnTo>
                                <a:lnTo>
                                  <a:pt x="6349" y="8"/>
                                </a:lnTo>
                                <a:lnTo>
                                  <a:pt x="6351" y="7"/>
                                </a:lnTo>
                                <a:lnTo>
                                  <a:pt x="6354" y="6"/>
                                </a:lnTo>
                                <a:lnTo>
                                  <a:pt x="6356" y="6"/>
                                </a:lnTo>
                                <a:lnTo>
                                  <a:pt x="6359" y="5"/>
                                </a:lnTo>
                                <a:lnTo>
                                  <a:pt x="6361" y="5"/>
                                </a:lnTo>
                                <a:lnTo>
                                  <a:pt x="6364" y="5"/>
                                </a:lnTo>
                                <a:lnTo>
                                  <a:pt x="6366" y="4"/>
                                </a:lnTo>
                                <a:lnTo>
                                  <a:pt x="6369" y="4"/>
                                </a:lnTo>
                                <a:lnTo>
                                  <a:pt x="6371" y="5"/>
                                </a:lnTo>
                                <a:lnTo>
                                  <a:pt x="6374" y="5"/>
                                </a:lnTo>
                                <a:lnTo>
                                  <a:pt x="6376" y="5"/>
                                </a:lnTo>
                                <a:lnTo>
                                  <a:pt x="6379" y="7"/>
                                </a:lnTo>
                                <a:lnTo>
                                  <a:pt x="6381" y="5"/>
                                </a:lnTo>
                                <a:lnTo>
                                  <a:pt x="6384" y="6"/>
                                </a:lnTo>
                                <a:lnTo>
                                  <a:pt x="6386" y="5"/>
                                </a:lnTo>
                                <a:lnTo>
                                  <a:pt x="6389" y="4"/>
                                </a:lnTo>
                                <a:lnTo>
                                  <a:pt x="6391" y="5"/>
                                </a:lnTo>
                                <a:lnTo>
                                  <a:pt x="6394" y="4"/>
                                </a:lnTo>
                                <a:lnTo>
                                  <a:pt x="6396" y="4"/>
                                </a:lnTo>
                                <a:lnTo>
                                  <a:pt x="6399" y="4"/>
                                </a:lnTo>
                                <a:lnTo>
                                  <a:pt x="6401" y="4"/>
                                </a:lnTo>
                                <a:lnTo>
                                  <a:pt x="6404" y="5"/>
                                </a:lnTo>
                                <a:lnTo>
                                  <a:pt x="6406" y="7"/>
                                </a:lnTo>
                                <a:lnTo>
                                  <a:pt x="6408" y="9"/>
                                </a:lnTo>
                                <a:lnTo>
                                  <a:pt x="6411" y="13"/>
                                </a:lnTo>
                                <a:lnTo>
                                  <a:pt x="6413" y="19"/>
                                </a:lnTo>
                                <a:lnTo>
                                  <a:pt x="6416" y="27"/>
                                </a:lnTo>
                                <a:lnTo>
                                  <a:pt x="6418" y="35"/>
                                </a:lnTo>
                                <a:lnTo>
                                  <a:pt x="6421" y="41"/>
                                </a:lnTo>
                                <a:lnTo>
                                  <a:pt x="6423" y="45"/>
                                </a:lnTo>
                                <a:lnTo>
                                  <a:pt x="6426" y="37"/>
                                </a:lnTo>
                                <a:lnTo>
                                  <a:pt x="6428" y="31"/>
                                </a:lnTo>
                                <a:lnTo>
                                  <a:pt x="6431" y="21"/>
                                </a:lnTo>
                                <a:lnTo>
                                  <a:pt x="6433" y="14"/>
                                </a:lnTo>
                                <a:lnTo>
                                  <a:pt x="6436" y="10"/>
                                </a:lnTo>
                                <a:lnTo>
                                  <a:pt x="6438" y="8"/>
                                </a:lnTo>
                                <a:lnTo>
                                  <a:pt x="6441" y="6"/>
                                </a:lnTo>
                                <a:lnTo>
                                  <a:pt x="6443" y="6"/>
                                </a:lnTo>
                                <a:lnTo>
                                  <a:pt x="6446" y="7"/>
                                </a:lnTo>
                                <a:lnTo>
                                  <a:pt x="6448" y="7"/>
                                </a:lnTo>
                                <a:lnTo>
                                  <a:pt x="6451" y="7"/>
                                </a:lnTo>
                                <a:lnTo>
                                  <a:pt x="6453" y="7"/>
                                </a:lnTo>
                                <a:lnTo>
                                  <a:pt x="6456" y="8"/>
                                </a:lnTo>
                                <a:lnTo>
                                  <a:pt x="6458" y="9"/>
                                </a:lnTo>
                                <a:lnTo>
                                  <a:pt x="6461" y="11"/>
                                </a:lnTo>
                                <a:lnTo>
                                  <a:pt x="6463" y="16"/>
                                </a:lnTo>
                                <a:lnTo>
                                  <a:pt x="6466" y="22"/>
                                </a:lnTo>
                                <a:lnTo>
                                  <a:pt x="6468" y="28"/>
                                </a:lnTo>
                                <a:lnTo>
                                  <a:pt x="6471" y="29"/>
                                </a:lnTo>
                                <a:lnTo>
                                  <a:pt x="6473" y="29"/>
                                </a:lnTo>
                                <a:lnTo>
                                  <a:pt x="6475" y="25"/>
                                </a:lnTo>
                                <a:lnTo>
                                  <a:pt x="6478" y="20"/>
                                </a:lnTo>
                                <a:lnTo>
                                  <a:pt x="6480" y="16"/>
                                </a:lnTo>
                                <a:lnTo>
                                  <a:pt x="6483" y="13"/>
                                </a:lnTo>
                                <a:lnTo>
                                  <a:pt x="6485" y="10"/>
                                </a:lnTo>
                                <a:lnTo>
                                  <a:pt x="6488" y="7"/>
                                </a:lnTo>
                                <a:lnTo>
                                  <a:pt x="6490" y="7"/>
                                </a:lnTo>
                                <a:lnTo>
                                  <a:pt x="6493" y="5"/>
                                </a:lnTo>
                                <a:lnTo>
                                  <a:pt x="6495" y="4"/>
                                </a:lnTo>
                                <a:lnTo>
                                  <a:pt x="6498" y="3"/>
                                </a:lnTo>
                                <a:lnTo>
                                  <a:pt x="6500" y="2"/>
                                </a:lnTo>
                                <a:lnTo>
                                  <a:pt x="6503" y="3"/>
                                </a:lnTo>
                                <a:lnTo>
                                  <a:pt x="6505" y="2"/>
                                </a:lnTo>
                                <a:lnTo>
                                  <a:pt x="6508" y="2"/>
                                </a:lnTo>
                                <a:lnTo>
                                  <a:pt x="6510" y="2"/>
                                </a:lnTo>
                                <a:lnTo>
                                  <a:pt x="6513" y="2"/>
                                </a:lnTo>
                                <a:lnTo>
                                  <a:pt x="6515" y="2"/>
                                </a:lnTo>
                                <a:lnTo>
                                  <a:pt x="6518" y="1"/>
                                </a:lnTo>
                                <a:lnTo>
                                  <a:pt x="6520" y="1"/>
                                </a:lnTo>
                                <a:lnTo>
                                  <a:pt x="6523" y="1"/>
                                </a:lnTo>
                                <a:lnTo>
                                  <a:pt x="6525" y="2"/>
                                </a:lnTo>
                                <a:lnTo>
                                  <a:pt x="6528" y="1"/>
                                </a:lnTo>
                                <a:lnTo>
                                  <a:pt x="6530" y="1"/>
                                </a:lnTo>
                                <a:lnTo>
                                  <a:pt x="6533" y="2"/>
                                </a:lnTo>
                                <a:lnTo>
                                  <a:pt x="6535" y="2"/>
                                </a:lnTo>
                                <a:lnTo>
                                  <a:pt x="6538" y="3"/>
                                </a:lnTo>
                                <a:lnTo>
                                  <a:pt x="6540" y="3"/>
                                </a:lnTo>
                                <a:lnTo>
                                  <a:pt x="6543" y="3"/>
                                </a:lnTo>
                                <a:lnTo>
                                  <a:pt x="6545" y="2"/>
                                </a:lnTo>
                                <a:lnTo>
                                  <a:pt x="6547" y="2"/>
                                </a:lnTo>
                                <a:lnTo>
                                  <a:pt x="6550" y="2"/>
                                </a:lnTo>
                                <a:lnTo>
                                  <a:pt x="6552" y="2"/>
                                </a:lnTo>
                                <a:lnTo>
                                  <a:pt x="6555" y="3"/>
                                </a:lnTo>
                                <a:lnTo>
                                  <a:pt x="6557" y="2"/>
                                </a:lnTo>
                                <a:lnTo>
                                  <a:pt x="6560" y="3"/>
                                </a:lnTo>
                                <a:lnTo>
                                  <a:pt x="6562" y="3"/>
                                </a:lnTo>
                                <a:lnTo>
                                  <a:pt x="6565" y="4"/>
                                </a:lnTo>
                                <a:lnTo>
                                  <a:pt x="6567" y="3"/>
                                </a:lnTo>
                                <a:lnTo>
                                  <a:pt x="6570" y="3"/>
                                </a:lnTo>
                                <a:lnTo>
                                  <a:pt x="6572" y="2"/>
                                </a:lnTo>
                                <a:lnTo>
                                  <a:pt x="6575" y="2"/>
                                </a:lnTo>
                                <a:lnTo>
                                  <a:pt x="6577" y="1"/>
                                </a:lnTo>
                                <a:lnTo>
                                  <a:pt x="6580" y="1"/>
                                </a:lnTo>
                                <a:lnTo>
                                  <a:pt x="6582" y="1"/>
                                </a:lnTo>
                                <a:lnTo>
                                  <a:pt x="6585" y="1"/>
                                </a:lnTo>
                                <a:lnTo>
                                  <a:pt x="6587" y="1"/>
                                </a:lnTo>
                                <a:lnTo>
                                  <a:pt x="6590" y="1"/>
                                </a:lnTo>
                                <a:lnTo>
                                  <a:pt x="6592" y="2"/>
                                </a:lnTo>
                                <a:lnTo>
                                  <a:pt x="6595" y="2"/>
                                </a:lnTo>
                                <a:lnTo>
                                  <a:pt x="6597" y="1"/>
                                </a:lnTo>
                                <a:lnTo>
                                  <a:pt x="6600" y="1"/>
                                </a:lnTo>
                                <a:lnTo>
                                  <a:pt x="6602" y="1"/>
                                </a:lnTo>
                                <a:lnTo>
                                  <a:pt x="6605" y="1"/>
                                </a:lnTo>
                                <a:lnTo>
                                  <a:pt x="6607" y="1"/>
                                </a:lnTo>
                                <a:lnTo>
                                  <a:pt x="6610" y="1"/>
                                </a:lnTo>
                                <a:lnTo>
                                  <a:pt x="6612" y="1"/>
                                </a:lnTo>
                                <a:lnTo>
                                  <a:pt x="6614" y="1"/>
                                </a:lnTo>
                                <a:lnTo>
                                  <a:pt x="6617" y="1"/>
                                </a:lnTo>
                                <a:lnTo>
                                  <a:pt x="6619" y="1"/>
                                </a:lnTo>
                                <a:lnTo>
                                  <a:pt x="6622" y="1"/>
                                </a:lnTo>
                                <a:lnTo>
                                  <a:pt x="6624" y="1"/>
                                </a:lnTo>
                                <a:lnTo>
                                  <a:pt x="6627" y="0"/>
                                </a:lnTo>
                                <a:lnTo>
                                  <a:pt x="6629" y="1"/>
                                </a:lnTo>
                                <a:lnTo>
                                  <a:pt x="6632" y="1"/>
                                </a:lnTo>
                                <a:lnTo>
                                  <a:pt x="6634" y="0"/>
                                </a:lnTo>
                                <a:lnTo>
                                  <a:pt x="6637" y="1"/>
                                </a:lnTo>
                                <a:lnTo>
                                  <a:pt x="6639" y="0"/>
                                </a:lnTo>
                                <a:lnTo>
                                  <a:pt x="6642" y="1"/>
                                </a:lnTo>
                                <a:lnTo>
                                  <a:pt x="6644" y="1"/>
                                </a:lnTo>
                                <a:lnTo>
                                  <a:pt x="6647" y="0"/>
                                </a:lnTo>
                                <a:lnTo>
                                  <a:pt x="6649" y="1"/>
                                </a:lnTo>
                                <a:lnTo>
                                  <a:pt x="6652" y="0"/>
                                </a:lnTo>
                                <a:lnTo>
                                  <a:pt x="6654" y="0"/>
                                </a:lnTo>
                                <a:lnTo>
                                  <a:pt x="6657" y="0"/>
                                </a:lnTo>
                                <a:lnTo>
                                  <a:pt x="6659" y="0"/>
                                </a:lnTo>
                                <a:lnTo>
                                  <a:pt x="6662" y="1"/>
                                </a:lnTo>
                                <a:lnTo>
                                  <a:pt x="6664" y="2"/>
                                </a:lnTo>
                                <a:lnTo>
                                  <a:pt x="6667" y="2"/>
                                </a:lnTo>
                                <a:lnTo>
                                  <a:pt x="6669" y="2"/>
                                </a:lnTo>
                                <a:lnTo>
                                  <a:pt x="6672" y="3"/>
                                </a:lnTo>
                                <a:lnTo>
                                  <a:pt x="6674" y="3"/>
                                </a:lnTo>
                                <a:lnTo>
                                  <a:pt x="6677" y="3"/>
                                </a:lnTo>
                                <a:lnTo>
                                  <a:pt x="6679" y="3"/>
                                </a:lnTo>
                                <a:lnTo>
                                  <a:pt x="6682" y="2"/>
                                </a:lnTo>
                                <a:lnTo>
                                  <a:pt x="6684" y="2"/>
                                </a:lnTo>
                                <a:lnTo>
                                  <a:pt x="6686" y="1"/>
                                </a:lnTo>
                                <a:lnTo>
                                  <a:pt x="6689" y="2"/>
                                </a:lnTo>
                                <a:lnTo>
                                  <a:pt x="6691" y="2"/>
                                </a:lnTo>
                                <a:lnTo>
                                  <a:pt x="6694" y="2"/>
                                </a:lnTo>
                                <a:lnTo>
                                  <a:pt x="6696" y="3"/>
                                </a:lnTo>
                                <a:lnTo>
                                  <a:pt x="6699" y="4"/>
                                </a:lnTo>
                                <a:lnTo>
                                  <a:pt x="6701" y="4"/>
                                </a:lnTo>
                                <a:lnTo>
                                  <a:pt x="6704" y="4"/>
                                </a:lnTo>
                                <a:lnTo>
                                  <a:pt x="6706" y="3"/>
                                </a:lnTo>
                                <a:lnTo>
                                  <a:pt x="6709" y="2"/>
                                </a:lnTo>
                                <a:lnTo>
                                  <a:pt x="6711" y="1"/>
                                </a:lnTo>
                                <a:lnTo>
                                  <a:pt x="6714" y="2"/>
                                </a:lnTo>
                                <a:lnTo>
                                  <a:pt x="6716" y="2"/>
                                </a:lnTo>
                                <a:lnTo>
                                  <a:pt x="6719" y="1"/>
                                </a:lnTo>
                                <a:lnTo>
                                  <a:pt x="6721" y="1"/>
                                </a:lnTo>
                                <a:lnTo>
                                  <a:pt x="6724" y="2"/>
                                </a:lnTo>
                                <a:lnTo>
                                  <a:pt x="6726" y="1"/>
                                </a:lnTo>
                                <a:lnTo>
                                  <a:pt x="6729" y="1"/>
                                </a:lnTo>
                                <a:lnTo>
                                  <a:pt x="6731" y="1"/>
                                </a:lnTo>
                                <a:lnTo>
                                  <a:pt x="6734" y="1"/>
                                </a:lnTo>
                                <a:lnTo>
                                  <a:pt x="6736" y="1"/>
                                </a:lnTo>
                                <a:lnTo>
                                  <a:pt x="6739" y="1"/>
                                </a:lnTo>
                                <a:lnTo>
                                  <a:pt x="6741" y="1"/>
                                </a:lnTo>
                                <a:lnTo>
                                  <a:pt x="6744" y="1"/>
                                </a:lnTo>
                                <a:lnTo>
                                  <a:pt x="6746" y="2"/>
                                </a:lnTo>
                                <a:lnTo>
                                  <a:pt x="6749" y="2"/>
                                </a:lnTo>
                                <a:lnTo>
                                  <a:pt x="6751" y="2"/>
                                </a:lnTo>
                                <a:lnTo>
                                  <a:pt x="6753" y="1"/>
                                </a:lnTo>
                                <a:lnTo>
                                  <a:pt x="6756" y="2"/>
                                </a:lnTo>
                                <a:lnTo>
                                  <a:pt x="6758" y="2"/>
                                </a:lnTo>
                                <a:lnTo>
                                  <a:pt x="6761" y="2"/>
                                </a:lnTo>
                                <a:lnTo>
                                  <a:pt x="6763" y="2"/>
                                </a:lnTo>
                                <a:lnTo>
                                  <a:pt x="6766" y="3"/>
                                </a:lnTo>
                                <a:lnTo>
                                  <a:pt x="6768" y="2"/>
                                </a:lnTo>
                                <a:lnTo>
                                  <a:pt x="6771" y="3"/>
                                </a:lnTo>
                                <a:lnTo>
                                  <a:pt x="6773" y="2"/>
                                </a:lnTo>
                                <a:lnTo>
                                  <a:pt x="6776" y="2"/>
                                </a:lnTo>
                                <a:lnTo>
                                  <a:pt x="6778" y="1"/>
                                </a:lnTo>
                                <a:lnTo>
                                  <a:pt x="6781" y="1"/>
                                </a:lnTo>
                                <a:lnTo>
                                  <a:pt x="6783" y="1"/>
                                </a:lnTo>
                                <a:lnTo>
                                  <a:pt x="6786" y="1"/>
                                </a:lnTo>
                                <a:lnTo>
                                  <a:pt x="6788" y="1"/>
                                </a:lnTo>
                                <a:lnTo>
                                  <a:pt x="6791" y="1"/>
                                </a:lnTo>
                                <a:lnTo>
                                  <a:pt x="6793" y="1"/>
                                </a:lnTo>
                                <a:lnTo>
                                  <a:pt x="6796" y="1"/>
                                </a:lnTo>
                                <a:lnTo>
                                  <a:pt x="6798" y="0"/>
                                </a:lnTo>
                                <a:lnTo>
                                  <a:pt x="6801" y="1"/>
                                </a:lnTo>
                                <a:lnTo>
                                  <a:pt x="6803" y="1"/>
                                </a:lnTo>
                                <a:lnTo>
                                  <a:pt x="6806" y="1"/>
                                </a:lnTo>
                                <a:lnTo>
                                  <a:pt x="6808" y="1"/>
                                </a:lnTo>
                                <a:lnTo>
                                  <a:pt x="6811" y="1"/>
                                </a:lnTo>
                                <a:lnTo>
                                  <a:pt x="6813" y="1"/>
                                </a:lnTo>
                                <a:lnTo>
                                  <a:pt x="6816" y="1"/>
                                </a:lnTo>
                                <a:lnTo>
                                  <a:pt x="6818" y="1"/>
                                </a:lnTo>
                                <a:lnTo>
                                  <a:pt x="6821" y="1"/>
                                </a:lnTo>
                                <a:lnTo>
                                  <a:pt x="6823" y="1"/>
                                </a:lnTo>
                                <a:lnTo>
                                  <a:pt x="6825" y="1"/>
                                </a:lnTo>
                                <a:lnTo>
                                  <a:pt x="6828" y="1"/>
                                </a:lnTo>
                                <a:lnTo>
                                  <a:pt x="6830" y="1"/>
                                </a:lnTo>
                                <a:lnTo>
                                  <a:pt x="6833" y="1"/>
                                </a:lnTo>
                                <a:lnTo>
                                  <a:pt x="6835" y="0"/>
                                </a:lnTo>
                                <a:lnTo>
                                  <a:pt x="6838" y="1"/>
                                </a:lnTo>
                                <a:lnTo>
                                  <a:pt x="6840" y="0"/>
                                </a:lnTo>
                                <a:lnTo>
                                  <a:pt x="6843" y="1"/>
                                </a:lnTo>
                                <a:lnTo>
                                  <a:pt x="6845" y="1"/>
                                </a:lnTo>
                                <a:lnTo>
                                  <a:pt x="6848" y="1"/>
                                </a:lnTo>
                                <a:lnTo>
                                  <a:pt x="6850" y="0"/>
                                </a:lnTo>
                                <a:lnTo>
                                  <a:pt x="6853" y="1"/>
                                </a:lnTo>
                                <a:lnTo>
                                  <a:pt x="6855" y="1"/>
                                </a:lnTo>
                                <a:lnTo>
                                  <a:pt x="6858" y="0"/>
                                </a:lnTo>
                                <a:lnTo>
                                  <a:pt x="6860" y="0"/>
                                </a:lnTo>
                                <a:lnTo>
                                  <a:pt x="6863" y="0"/>
                                </a:lnTo>
                                <a:lnTo>
                                  <a:pt x="6865" y="0"/>
                                </a:lnTo>
                                <a:lnTo>
                                  <a:pt x="6868" y="0"/>
                                </a:lnTo>
                                <a:lnTo>
                                  <a:pt x="6870" y="1"/>
                                </a:lnTo>
                                <a:lnTo>
                                  <a:pt x="6873" y="1"/>
                                </a:lnTo>
                                <a:lnTo>
                                  <a:pt x="6875" y="1"/>
                                </a:lnTo>
                                <a:lnTo>
                                  <a:pt x="6878" y="1"/>
                                </a:lnTo>
                                <a:lnTo>
                                  <a:pt x="6880" y="2"/>
                                </a:lnTo>
                                <a:lnTo>
                                  <a:pt x="6883" y="2"/>
                                </a:lnTo>
                                <a:lnTo>
                                  <a:pt x="6885" y="2"/>
                                </a:lnTo>
                                <a:lnTo>
                                  <a:pt x="6888" y="2"/>
                                </a:lnTo>
                                <a:lnTo>
                                  <a:pt x="6890" y="2"/>
                                </a:lnTo>
                                <a:lnTo>
                                  <a:pt x="6892" y="1"/>
                                </a:lnTo>
                                <a:lnTo>
                                  <a:pt x="6895" y="1"/>
                                </a:lnTo>
                                <a:lnTo>
                                  <a:pt x="6897" y="1"/>
                                </a:lnTo>
                                <a:lnTo>
                                  <a:pt x="6900" y="1"/>
                                </a:lnTo>
                                <a:lnTo>
                                  <a:pt x="6902" y="2"/>
                                </a:lnTo>
                                <a:lnTo>
                                  <a:pt x="6905" y="4"/>
                                </a:lnTo>
                                <a:lnTo>
                                  <a:pt x="6907" y="7"/>
                                </a:lnTo>
                                <a:lnTo>
                                  <a:pt x="6910" y="12"/>
                                </a:lnTo>
                                <a:lnTo>
                                  <a:pt x="6912" y="18"/>
                                </a:lnTo>
                                <a:lnTo>
                                  <a:pt x="6915" y="21"/>
                                </a:lnTo>
                                <a:lnTo>
                                  <a:pt x="6917" y="24"/>
                                </a:lnTo>
                                <a:lnTo>
                                  <a:pt x="6920" y="24"/>
                                </a:lnTo>
                                <a:lnTo>
                                  <a:pt x="6922" y="21"/>
                                </a:lnTo>
                                <a:lnTo>
                                  <a:pt x="6925" y="19"/>
                                </a:lnTo>
                                <a:lnTo>
                                  <a:pt x="6927" y="15"/>
                                </a:lnTo>
                                <a:lnTo>
                                  <a:pt x="6930" y="13"/>
                                </a:lnTo>
                                <a:lnTo>
                                  <a:pt x="6932" y="11"/>
                                </a:lnTo>
                                <a:lnTo>
                                  <a:pt x="6935" y="10"/>
                                </a:lnTo>
                                <a:lnTo>
                                  <a:pt x="6937" y="9"/>
                                </a:lnTo>
                                <a:lnTo>
                                  <a:pt x="6940" y="8"/>
                                </a:lnTo>
                                <a:lnTo>
                                  <a:pt x="6942" y="7"/>
                                </a:lnTo>
                                <a:lnTo>
                                  <a:pt x="6945" y="7"/>
                                </a:lnTo>
                                <a:lnTo>
                                  <a:pt x="6947" y="6"/>
                                </a:lnTo>
                                <a:lnTo>
                                  <a:pt x="6950" y="6"/>
                                </a:lnTo>
                                <a:lnTo>
                                  <a:pt x="6952" y="5"/>
                                </a:lnTo>
                                <a:lnTo>
                                  <a:pt x="6955" y="5"/>
                                </a:lnTo>
                                <a:lnTo>
                                  <a:pt x="6957" y="5"/>
                                </a:lnTo>
                                <a:lnTo>
                                  <a:pt x="6960" y="5"/>
                                </a:lnTo>
                                <a:lnTo>
                                  <a:pt x="6962" y="5"/>
                                </a:lnTo>
                                <a:lnTo>
                                  <a:pt x="6964" y="6"/>
                                </a:lnTo>
                                <a:lnTo>
                                  <a:pt x="6967" y="4"/>
                                </a:lnTo>
                                <a:lnTo>
                                  <a:pt x="6969" y="4"/>
                                </a:lnTo>
                                <a:lnTo>
                                  <a:pt x="6972" y="4"/>
                                </a:lnTo>
                                <a:lnTo>
                                  <a:pt x="6974" y="3"/>
                                </a:lnTo>
                                <a:lnTo>
                                  <a:pt x="6977" y="3"/>
                                </a:lnTo>
                                <a:lnTo>
                                  <a:pt x="6979" y="3"/>
                                </a:lnTo>
                                <a:lnTo>
                                  <a:pt x="6982" y="3"/>
                                </a:lnTo>
                                <a:lnTo>
                                  <a:pt x="6984" y="2"/>
                                </a:lnTo>
                                <a:lnTo>
                                  <a:pt x="6987" y="2"/>
                                </a:lnTo>
                                <a:lnTo>
                                  <a:pt x="6989" y="2"/>
                                </a:lnTo>
                                <a:lnTo>
                                  <a:pt x="6992" y="2"/>
                                </a:lnTo>
                                <a:lnTo>
                                  <a:pt x="6994" y="1"/>
                                </a:lnTo>
                                <a:lnTo>
                                  <a:pt x="6997" y="2"/>
                                </a:lnTo>
                                <a:lnTo>
                                  <a:pt x="6999" y="1"/>
                                </a:lnTo>
                                <a:lnTo>
                                  <a:pt x="7002" y="1"/>
                                </a:lnTo>
                                <a:lnTo>
                                  <a:pt x="7004" y="1"/>
                                </a:lnTo>
                                <a:lnTo>
                                  <a:pt x="7007" y="1"/>
                                </a:lnTo>
                                <a:lnTo>
                                  <a:pt x="7009" y="1"/>
                                </a:lnTo>
                                <a:lnTo>
                                  <a:pt x="7012" y="1"/>
                                </a:lnTo>
                                <a:lnTo>
                                  <a:pt x="7014" y="1"/>
                                </a:lnTo>
                                <a:lnTo>
                                  <a:pt x="7017" y="1"/>
                                </a:lnTo>
                                <a:lnTo>
                                  <a:pt x="7019" y="1"/>
                                </a:lnTo>
                                <a:lnTo>
                                  <a:pt x="7022" y="1"/>
                                </a:lnTo>
                                <a:lnTo>
                                  <a:pt x="7024" y="1"/>
                                </a:lnTo>
                                <a:lnTo>
                                  <a:pt x="7027" y="1"/>
                                </a:lnTo>
                                <a:lnTo>
                                  <a:pt x="7029" y="1"/>
                                </a:lnTo>
                                <a:lnTo>
                                  <a:pt x="7031" y="1"/>
                                </a:lnTo>
                                <a:lnTo>
                                  <a:pt x="7034" y="1"/>
                                </a:lnTo>
                                <a:lnTo>
                                  <a:pt x="7036" y="1"/>
                                </a:lnTo>
                                <a:lnTo>
                                  <a:pt x="7039" y="0"/>
                                </a:lnTo>
                                <a:lnTo>
                                  <a:pt x="7041" y="1"/>
                                </a:lnTo>
                                <a:lnTo>
                                  <a:pt x="7044" y="0"/>
                                </a:lnTo>
                                <a:lnTo>
                                  <a:pt x="7046" y="1"/>
                                </a:lnTo>
                                <a:lnTo>
                                  <a:pt x="7049" y="0"/>
                                </a:lnTo>
                                <a:lnTo>
                                  <a:pt x="7051" y="1"/>
                                </a:lnTo>
                                <a:lnTo>
                                  <a:pt x="7054" y="1"/>
                                </a:lnTo>
                                <a:lnTo>
                                  <a:pt x="7056" y="1"/>
                                </a:lnTo>
                                <a:lnTo>
                                  <a:pt x="7059" y="1"/>
                                </a:lnTo>
                                <a:lnTo>
                                  <a:pt x="7061" y="2"/>
                                </a:lnTo>
                                <a:lnTo>
                                  <a:pt x="7064" y="2"/>
                                </a:lnTo>
                                <a:lnTo>
                                  <a:pt x="7066" y="1"/>
                                </a:lnTo>
                                <a:lnTo>
                                  <a:pt x="7069" y="1"/>
                                </a:lnTo>
                                <a:lnTo>
                                  <a:pt x="7071" y="1"/>
                                </a:lnTo>
                                <a:lnTo>
                                  <a:pt x="7074" y="1"/>
                                </a:lnTo>
                                <a:lnTo>
                                  <a:pt x="7076" y="1"/>
                                </a:lnTo>
                                <a:lnTo>
                                  <a:pt x="7079" y="1"/>
                                </a:lnTo>
                                <a:lnTo>
                                  <a:pt x="7081" y="1"/>
                                </a:lnTo>
                                <a:lnTo>
                                  <a:pt x="7084" y="1"/>
                                </a:lnTo>
                                <a:lnTo>
                                  <a:pt x="7086" y="1"/>
                                </a:lnTo>
                                <a:lnTo>
                                  <a:pt x="7089" y="1"/>
                                </a:lnTo>
                                <a:lnTo>
                                  <a:pt x="7091" y="1"/>
                                </a:lnTo>
                                <a:lnTo>
                                  <a:pt x="7094" y="0"/>
                                </a:lnTo>
                                <a:lnTo>
                                  <a:pt x="7096" y="1"/>
                                </a:lnTo>
                                <a:lnTo>
                                  <a:pt x="7099" y="1"/>
                                </a:lnTo>
                                <a:lnTo>
                                  <a:pt x="7101" y="1"/>
                                </a:lnTo>
                                <a:lnTo>
                                  <a:pt x="7103" y="1"/>
                                </a:lnTo>
                                <a:lnTo>
                                  <a:pt x="7106" y="0"/>
                                </a:lnTo>
                                <a:lnTo>
                                  <a:pt x="7108" y="1"/>
                                </a:lnTo>
                                <a:lnTo>
                                  <a:pt x="7111" y="2"/>
                                </a:lnTo>
                                <a:lnTo>
                                  <a:pt x="7113" y="3"/>
                                </a:lnTo>
                                <a:lnTo>
                                  <a:pt x="7116" y="3"/>
                                </a:lnTo>
                                <a:lnTo>
                                  <a:pt x="7118" y="5"/>
                                </a:lnTo>
                                <a:lnTo>
                                  <a:pt x="7121" y="6"/>
                                </a:lnTo>
                                <a:lnTo>
                                  <a:pt x="7123" y="6"/>
                                </a:lnTo>
                                <a:lnTo>
                                  <a:pt x="7126" y="5"/>
                                </a:lnTo>
                                <a:lnTo>
                                  <a:pt x="7128" y="4"/>
                                </a:lnTo>
                                <a:lnTo>
                                  <a:pt x="7131" y="3"/>
                                </a:lnTo>
                                <a:lnTo>
                                  <a:pt x="7133" y="2"/>
                                </a:lnTo>
                                <a:lnTo>
                                  <a:pt x="7136" y="1"/>
                                </a:lnTo>
                                <a:lnTo>
                                  <a:pt x="7138" y="1"/>
                                </a:lnTo>
                                <a:lnTo>
                                  <a:pt x="7141" y="2"/>
                                </a:lnTo>
                                <a:lnTo>
                                  <a:pt x="7143" y="3"/>
                                </a:lnTo>
                                <a:lnTo>
                                  <a:pt x="7146" y="4"/>
                                </a:lnTo>
                                <a:lnTo>
                                  <a:pt x="7148" y="7"/>
                                </a:lnTo>
                                <a:lnTo>
                                  <a:pt x="7151" y="7"/>
                                </a:lnTo>
                                <a:lnTo>
                                  <a:pt x="7153" y="8"/>
                                </a:lnTo>
                                <a:lnTo>
                                  <a:pt x="7156" y="10"/>
                                </a:lnTo>
                                <a:lnTo>
                                  <a:pt x="7158" y="9"/>
                                </a:lnTo>
                                <a:lnTo>
                                  <a:pt x="7161" y="8"/>
                                </a:lnTo>
                                <a:lnTo>
                                  <a:pt x="7163" y="6"/>
                                </a:lnTo>
                                <a:lnTo>
                                  <a:pt x="7166" y="6"/>
                                </a:lnTo>
                                <a:lnTo>
                                  <a:pt x="7168" y="5"/>
                                </a:lnTo>
                                <a:lnTo>
                                  <a:pt x="7170" y="4"/>
                                </a:lnTo>
                                <a:lnTo>
                                  <a:pt x="7173" y="4"/>
                                </a:lnTo>
                                <a:lnTo>
                                  <a:pt x="7175" y="3"/>
                                </a:lnTo>
                                <a:lnTo>
                                  <a:pt x="7178" y="2"/>
                                </a:lnTo>
                                <a:lnTo>
                                  <a:pt x="7180" y="1"/>
                                </a:lnTo>
                                <a:lnTo>
                                  <a:pt x="7183" y="1"/>
                                </a:lnTo>
                                <a:lnTo>
                                  <a:pt x="7185" y="2"/>
                                </a:lnTo>
                                <a:lnTo>
                                  <a:pt x="7188" y="1"/>
                                </a:lnTo>
                                <a:lnTo>
                                  <a:pt x="7190" y="2"/>
                                </a:lnTo>
                                <a:lnTo>
                                  <a:pt x="7193" y="1"/>
                                </a:lnTo>
                                <a:lnTo>
                                  <a:pt x="7195" y="1"/>
                                </a:lnTo>
                                <a:lnTo>
                                  <a:pt x="7198" y="1"/>
                                </a:lnTo>
                                <a:lnTo>
                                  <a:pt x="7200" y="1"/>
                                </a:lnTo>
                                <a:lnTo>
                                  <a:pt x="7203" y="1"/>
                                </a:lnTo>
                                <a:lnTo>
                                  <a:pt x="7205" y="0"/>
                                </a:lnTo>
                                <a:lnTo>
                                  <a:pt x="7208" y="1"/>
                                </a:lnTo>
                                <a:lnTo>
                                  <a:pt x="7210" y="1"/>
                                </a:lnTo>
                                <a:lnTo>
                                  <a:pt x="7213" y="0"/>
                                </a:lnTo>
                                <a:lnTo>
                                  <a:pt x="7215" y="1"/>
                                </a:lnTo>
                                <a:lnTo>
                                  <a:pt x="7218" y="0"/>
                                </a:lnTo>
                                <a:lnTo>
                                  <a:pt x="7220" y="0"/>
                                </a:lnTo>
                                <a:lnTo>
                                  <a:pt x="7223" y="0"/>
                                </a:lnTo>
                                <a:lnTo>
                                  <a:pt x="7225" y="0"/>
                                </a:lnTo>
                                <a:lnTo>
                                  <a:pt x="7228" y="1"/>
                                </a:lnTo>
                                <a:lnTo>
                                  <a:pt x="7230" y="0"/>
                                </a:lnTo>
                                <a:lnTo>
                                  <a:pt x="7233" y="0"/>
                                </a:lnTo>
                                <a:lnTo>
                                  <a:pt x="7235" y="0"/>
                                </a:lnTo>
                                <a:lnTo>
                                  <a:pt x="7238" y="1"/>
                                </a:lnTo>
                                <a:lnTo>
                                  <a:pt x="7240" y="1"/>
                                </a:lnTo>
                                <a:lnTo>
                                  <a:pt x="7242" y="1"/>
                                </a:lnTo>
                                <a:lnTo>
                                  <a:pt x="7245" y="1"/>
                                </a:lnTo>
                                <a:lnTo>
                                  <a:pt x="7247" y="2"/>
                                </a:lnTo>
                                <a:lnTo>
                                  <a:pt x="7250" y="1"/>
                                </a:lnTo>
                                <a:lnTo>
                                  <a:pt x="7252" y="2"/>
                                </a:lnTo>
                                <a:lnTo>
                                  <a:pt x="7255" y="2"/>
                                </a:lnTo>
                                <a:lnTo>
                                  <a:pt x="7257" y="3"/>
                                </a:lnTo>
                                <a:lnTo>
                                  <a:pt x="7260" y="2"/>
                                </a:lnTo>
                                <a:lnTo>
                                  <a:pt x="7262" y="2"/>
                                </a:lnTo>
                                <a:lnTo>
                                  <a:pt x="7265" y="2"/>
                                </a:lnTo>
                                <a:lnTo>
                                  <a:pt x="7267" y="2"/>
                                </a:lnTo>
                                <a:lnTo>
                                  <a:pt x="7270" y="1"/>
                                </a:lnTo>
                                <a:lnTo>
                                  <a:pt x="7272" y="1"/>
                                </a:lnTo>
                                <a:lnTo>
                                  <a:pt x="7275" y="0"/>
                                </a:lnTo>
                                <a:lnTo>
                                  <a:pt x="7277" y="1"/>
                                </a:lnTo>
                                <a:lnTo>
                                  <a:pt x="7280" y="0"/>
                                </a:lnTo>
                                <a:lnTo>
                                  <a:pt x="7282" y="1"/>
                                </a:lnTo>
                                <a:lnTo>
                                  <a:pt x="7285" y="1"/>
                                </a:lnTo>
                                <a:lnTo>
                                  <a:pt x="7287" y="1"/>
                                </a:lnTo>
                                <a:lnTo>
                                  <a:pt x="7290" y="1"/>
                                </a:lnTo>
                                <a:lnTo>
                                  <a:pt x="7292" y="1"/>
                                </a:lnTo>
                                <a:lnTo>
                                  <a:pt x="7295" y="2"/>
                                </a:lnTo>
                                <a:lnTo>
                                  <a:pt x="7297" y="3"/>
                                </a:lnTo>
                                <a:lnTo>
                                  <a:pt x="7300" y="3"/>
                                </a:lnTo>
                                <a:lnTo>
                                  <a:pt x="7302" y="3"/>
                                </a:lnTo>
                                <a:lnTo>
                                  <a:pt x="7305" y="3"/>
                                </a:lnTo>
                                <a:lnTo>
                                  <a:pt x="7307" y="3"/>
                                </a:lnTo>
                                <a:lnTo>
                                  <a:pt x="7309" y="1"/>
                                </a:lnTo>
                                <a:lnTo>
                                  <a:pt x="7312" y="2"/>
                                </a:lnTo>
                                <a:lnTo>
                                  <a:pt x="7314" y="1"/>
                                </a:lnTo>
                                <a:lnTo>
                                  <a:pt x="7317" y="1"/>
                                </a:lnTo>
                                <a:lnTo>
                                  <a:pt x="7319" y="1"/>
                                </a:lnTo>
                                <a:lnTo>
                                  <a:pt x="7322" y="2"/>
                                </a:lnTo>
                                <a:lnTo>
                                  <a:pt x="7324" y="2"/>
                                </a:lnTo>
                                <a:lnTo>
                                  <a:pt x="7327" y="2"/>
                                </a:lnTo>
                                <a:lnTo>
                                  <a:pt x="7329" y="2"/>
                                </a:lnTo>
                                <a:lnTo>
                                  <a:pt x="7332" y="3"/>
                                </a:lnTo>
                                <a:lnTo>
                                  <a:pt x="7334" y="4"/>
                                </a:lnTo>
                                <a:lnTo>
                                  <a:pt x="7337" y="3"/>
                                </a:lnTo>
                                <a:lnTo>
                                  <a:pt x="7339" y="3"/>
                                </a:lnTo>
                                <a:lnTo>
                                  <a:pt x="7342" y="2"/>
                                </a:lnTo>
                                <a:lnTo>
                                  <a:pt x="7344" y="2"/>
                                </a:lnTo>
                                <a:lnTo>
                                  <a:pt x="7347" y="2"/>
                                </a:lnTo>
                                <a:lnTo>
                                  <a:pt x="7349" y="1"/>
                                </a:lnTo>
                                <a:lnTo>
                                  <a:pt x="7352" y="1"/>
                                </a:lnTo>
                                <a:lnTo>
                                  <a:pt x="7354" y="1"/>
                                </a:lnTo>
                                <a:lnTo>
                                  <a:pt x="7357" y="1"/>
                                </a:lnTo>
                                <a:lnTo>
                                  <a:pt x="7359" y="1"/>
                                </a:lnTo>
                                <a:lnTo>
                                  <a:pt x="7362" y="2"/>
                                </a:lnTo>
                                <a:lnTo>
                                  <a:pt x="7364" y="2"/>
                                </a:lnTo>
                                <a:lnTo>
                                  <a:pt x="7367" y="3"/>
                                </a:lnTo>
                                <a:lnTo>
                                  <a:pt x="7369" y="3"/>
                                </a:lnTo>
                                <a:lnTo>
                                  <a:pt x="7372" y="3"/>
                                </a:lnTo>
                                <a:lnTo>
                                  <a:pt x="7374" y="2"/>
                                </a:lnTo>
                                <a:lnTo>
                                  <a:pt x="7377" y="2"/>
                                </a:lnTo>
                                <a:lnTo>
                                  <a:pt x="7379" y="2"/>
                                </a:lnTo>
                                <a:lnTo>
                                  <a:pt x="7381" y="2"/>
                                </a:lnTo>
                                <a:lnTo>
                                  <a:pt x="7384" y="2"/>
                                </a:lnTo>
                                <a:lnTo>
                                  <a:pt x="7386" y="2"/>
                                </a:lnTo>
                                <a:lnTo>
                                  <a:pt x="7389" y="2"/>
                                </a:lnTo>
                                <a:lnTo>
                                  <a:pt x="7391" y="2"/>
                                </a:lnTo>
                                <a:lnTo>
                                  <a:pt x="7394" y="1"/>
                                </a:lnTo>
                                <a:lnTo>
                                  <a:pt x="7396" y="1"/>
                                </a:lnTo>
                                <a:lnTo>
                                  <a:pt x="7399" y="1"/>
                                </a:lnTo>
                                <a:lnTo>
                                  <a:pt x="7401" y="1"/>
                                </a:lnTo>
                                <a:lnTo>
                                  <a:pt x="7404" y="1"/>
                                </a:lnTo>
                                <a:lnTo>
                                  <a:pt x="7406" y="1"/>
                                </a:lnTo>
                                <a:lnTo>
                                  <a:pt x="7409" y="0"/>
                                </a:lnTo>
                                <a:lnTo>
                                  <a:pt x="7411" y="1"/>
                                </a:lnTo>
                                <a:lnTo>
                                  <a:pt x="7414" y="0"/>
                                </a:lnTo>
                                <a:lnTo>
                                  <a:pt x="7416" y="0"/>
                                </a:lnTo>
                                <a:lnTo>
                                  <a:pt x="7419" y="1"/>
                                </a:lnTo>
                                <a:lnTo>
                                  <a:pt x="7421" y="0"/>
                                </a:lnTo>
                                <a:lnTo>
                                  <a:pt x="7424" y="1"/>
                                </a:lnTo>
                                <a:lnTo>
                                  <a:pt x="7426" y="0"/>
                                </a:lnTo>
                                <a:lnTo>
                                  <a:pt x="7429" y="0"/>
                                </a:lnTo>
                                <a:lnTo>
                                  <a:pt x="7431" y="0"/>
                                </a:lnTo>
                                <a:lnTo>
                                  <a:pt x="7434" y="1"/>
                                </a:lnTo>
                                <a:lnTo>
                                  <a:pt x="7436" y="1"/>
                                </a:lnTo>
                                <a:lnTo>
                                  <a:pt x="7439" y="2"/>
                                </a:lnTo>
                                <a:lnTo>
                                  <a:pt x="7441" y="1"/>
                                </a:lnTo>
                                <a:lnTo>
                                  <a:pt x="7444" y="2"/>
                                </a:lnTo>
                                <a:lnTo>
                                  <a:pt x="7446" y="2"/>
                                </a:lnTo>
                                <a:lnTo>
                                  <a:pt x="7448" y="1"/>
                                </a:lnTo>
                                <a:lnTo>
                                  <a:pt x="7451" y="1"/>
                                </a:lnTo>
                                <a:lnTo>
                                  <a:pt x="7453" y="2"/>
                                </a:lnTo>
                                <a:lnTo>
                                  <a:pt x="7456" y="2"/>
                                </a:lnTo>
                                <a:lnTo>
                                  <a:pt x="7458" y="3"/>
                                </a:lnTo>
                                <a:lnTo>
                                  <a:pt x="7461" y="3"/>
                                </a:lnTo>
                                <a:lnTo>
                                  <a:pt x="7463" y="3"/>
                                </a:lnTo>
                                <a:lnTo>
                                  <a:pt x="7466" y="4"/>
                                </a:lnTo>
                                <a:lnTo>
                                  <a:pt x="7468" y="5"/>
                                </a:lnTo>
                                <a:lnTo>
                                  <a:pt x="7471" y="4"/>
                                </a:lnTo>
                                <a:lnTo>
                                  <a:pt x="7473" y="4"/>
                                </a:lnTo>
                                <a:lnTo>
                                  <a:pt x="7476" y="4"/>
                                </a:lnTo>
                                <a:lnTo>
                                  <a:pt x="7478" y="4"/>
                                </a:lnTo>
                                <a:lnTo>
                                  <a:pt x="7481" y="4"/>
                                </a:lnTo>
                                <a:lnTo>
                                  <a:pt x="7483" y="4"/>
                                </a:lnTo>
                                <a:lnTo>
                                  <a:pt x="7486" y="4"/>
                                </a:lnTo>
                                <a:lnTo>
                                  <a:pt x="7488" y="4"/>
                                </a:lnTo>
                                <a:lnTo>
                                  <a:pt x="7491" y="4"/>
                                </a:lnTo>
                                <a:lnTo>
                                  <a:pt x="7493" y="3"/>
                                </a:lnTo>
                                <a:lnTo>
                                  <a:pt x="7496" y="3"/>
                                </a:lnTo>
                                <a:lnTo>
                                  <a:pt x="7498" y="3"/>
                                </a:lnTo>
                                <a:lnTo>
                                  <a:pt x="7501" y="3"/>
                                </a:lnTo>
                                <a:lnTo>
                                  <a:pt x="7503" y="3"/>
                                </a:lnTo>
                                <a:lnTo>
                                  <a:pt x="7506" y="3"/>
                                </a:lnTo>
                                <a:lnTo>
                                  <a:pt x="7508" y="3"/>
                                </a:lnTo>
                                <a:lnTo>
                                  <a:pt x="7511" y="3"/>
                                </a:lnTo>
                                <a:lnTo>
                                  <a:pt x="7513" y="4"/>
                                </a:lnTo>
                                <a:lnTo>
                                  <a:pt x="7516" y="4"/>
                                </a:lnTo>
                                <a:lnTo>
                                  <a:pt x="7518" y="4"/>
                                </a:lnTo>
                                <a:lnTo>
                                  <a:pt x="7520" y="3"/>
                                </a:lnTo>
                                <a:lnTo>
                                  <a:pt x="7523" y="3"/>
                                </a:lnTo>
                                <a:lnTo>
                                  <a:pt x="7525" y="3"/>
                                </a:lnTo>
                                <a:lnTo>
                                  <a:pt x="7528" y="2"/>
                                </a:lnTo>
                                <a:lnTo>
                                  <a:pt x="7530" y="2"/>
                                </a:lnTo>
                                <a:lnTo>
                                  <a:pt x="7533" y="2"/>
                                </a:lnTo>
                                <a:lnTo>
                                  <a:pt x="7535" y="2"/>
                                </a:lnTo>
                                <a:lnTo>
                                  <a:pt x="7538" y="2"/>
                                </a:lnTo>
                                <a:lnTo>
                                  <a:pt x="7540" y="2"/>
                                </a:lnTo>
                                <a:lnTo>
                                  <a:pt x="7543" y="2"/>
                                </a:lnTo>
                                <a:lnTo>
                                  <a:pt x="7545" y="2"/>
                                </a:lnTo>
                                <a:lnTo>
                                  <a:pt x="7548" y="2"/>
                                </a:lnTo>
                                <a:lnTo>
                                  <a:pt x="7550" y="2"/>
                                </a:lnTo>
                                <a:lnTo>
                                  <a:pt x="7553" y="3"/>
                                </a:lnTo>
                                <a:lnTo>
                                  <a:pt x="7555" y="2"/>
                                </a:lnTo>
                                <a:lnTo>
                                  <a:pt x="7558" y="2"/>
                                </a:lnTo>
                                <a:lnTo>
                                  <a:pt x="7560" y="2"/>
                                </a:lnTo>
                                <a:lnTo>
                                  <a:pt x="7563" y="2"/>
                                </a:lnTo>
                                <a:lnTo>
                                  <a:pt x="7565" y="2"/>
                                </a:lnTo>
                                <a:lnTo>
                                  <a:pt x="7568" y="2"/>
                                </a:lnTo>
                                <a:lnTo>
                                  <a:pt x="7570" y="1"/>
                                </a:lnTo>
                                <a:lnTo>
                                  <a:pt x="7573" y="1"/>
                                </a:lnTo>
                                <a:lnTo>
                                  <a:pt x="7575" y="1"/>
                                </a:lnTo>
                                <a:lnTo>
                                  <a:pt x="7578" y="1"/>
                                </a:lnTo>
                                <a:lnTo>
                                  <a:pt x="7580" y="2"/>
                                </a:lnTo>
                                <a:lnTo>
                                  <a:pt x="7583" y="2"/>
                                </a:lnTo>
                                <a:lnTo>
                                  <a:pt x="7585" y="2"/>
                                </a:lnTo>
                                <a:lnTo>
                                  <a:pt x="7588" y="2"/>
                                </a:lnTo>
                                <a:lnTo>
                                  <a:pt x="7590" y="2"/>
                                </a:lnTo>
                                <a:lnTo>
                                  <a:pt x="7592" y="1"/>
                                </a:lnTo>
                                <a:lnTo>
                                  <a:pt x="7595" y="1"/>
                                </a:lnTo>
                                <a:lnTo>
                                  <a:pt x="7597" y="1"/>
                                </a:lnTo>
                                <a:lnTo>
                                  <a:pt x="7600" y="1"/>
                                </a:lnTo>
                                <a:lnTo>
                                  <a:pt x="7602" y="0"/>
                                </a:lnTo>
                                <a:lnTo>
                                  <a:pt x="7605" y="0"/>
                                </a:lnTo>
                                <a:lnTo>
                                  <a:pt x="7607" y="0"/>
                                </a:lnTo>
                                <a:lnTo>
                                  <a:pt x="7610" y="0"/>
                                </a:lnTo>
                                <a:lnTo>
                                  <a:pt x="7612" y="1"/>
                                </a:lnTo>
                                <a:lnTo>
                                  <a:pt x="7615" y="1"/>
                                </a:lnTo>
                                <a:lnTo>
                                  <a:pt x="7617" y="0"/>
                                </a:lnTo>
                                <a:lnTo>
                                  <a:pt x="7620" y="1"/>
                                </a:lnTo>
                                <a:lnTo>
                                  <a:pt x="7622" y="1"/>
                                </a:lnTo>
                                <a:lnTo>
                                  <a:pt x="7625" y="1"/>
                                </a:lnTo>
                                <a:lnTo>
                                  <a:pt x="7627" y="1"/>
                                </a:lnTo>
                                <a:lnTo>
                                  <a:pt x="7630" y="2"/>
                                </a:lnTo>
                                <a:lnTo>
                                  <a:pt x="7632" y="3"/>
                                </a:lnTo>
                                <a:lnTo>
                                  <a:pt x="7635" y="4"/>
                                </a:lnTo>
                                <a:lnTo>
                                  <a:pt x="7637" y="8"/>
                                </a:lnTo>
                                <a:lnTo>
                                  <a:pt x="7640" y="11"/>
                                </a:lnTo>
                                <a:lnTo>
                                  <a:pt x="7642" y="17"/>
                                </a:lnTo>
                                <a:lnTo>
                                  <a:pt x="7645" y="26"/>
                                </a:lnTo>
                                <a:lnTo>
                                  <a:pt x="7647" y="32"/>
                                </a:lnTo>
                                <a:lnTo>
                                  <a:pt x="7650" y="35"/>
                                </a:lnTo>
                                <a:lnTo>
                                  <a:pt x="7652" y="33"/>
                                </a:lnTo>
                                <a:lnTo>
                                  <a:pt x="7655" y="27"/>
                                </a:lnTo>
                                <a:lnTo>
                                  <a:pt x="7657" y="21"/>
                                </a:lnTo>
                                <a:lnTo>
                                  <a:pt x="7659" y="16"/>
                                </a:lnTo>
                                <a:lnTo>
                                  <a:pt x="7662" y="12"/>
                                </a:lnTo>
                                <a:lnTo>
                                  <a:pt x="7664" y="10"/>
                                </a:lnTo>
                                <a:lnTo>
                                  <a:pt x="7667" y="8"/>
                                </a:lnTo>
                                <a:lnTo>
                                  <a:pt x="7669" y="7"/>
                                </a:lnTo>
                                <a:lnTo>
                                  <a:pt x="7672" y="6"/>
                                </a:lnTo>
                                <a:lnTo>
                                  <a:pt x="7674" y="5"/>
                                </a:lnTo>
                                <a:lnTo>
                                  <a:pt x="7677" y="5"/>
                                </a:lnTo>
                                <a:lnTo>
                                  <a:pt x="7679" y="4"/>
                                </a:lnTo>
                                <a:lnTo>
                                  <a:pt x="7682" y="4"/>
                                </a:lnTo>
                                <a:lnTo>
                                  <a:pt x="7684" y="3"/>
                                </a:lnTo>
                                <a:lnTo>
                                  <a:pt x="7687" y="3"/>
                                </a:lnTo>
                                <a:lnTo>
                                  <a:pt x="7689" y="3"/>
                                </a:lnTo>
                                <a:lnTo>
                                  <a:pt x="7692" y="2"/>
                                </a:lnTo>
                                <a:lnTo>
                                  <a:pt x="7694" y="2"/>
                                </a:lnTo>
                                <a:lnTo>
                                  <a:pt x="7697" y="2"/>
                                </a:lnTo>
                                <a:lnTo>
                                  <a:pt x="7699" y="2"/>
                                </a:lnTo>
                                <a:lnTo>
                                  <a:pt x="7702" y="2"/>
                                </a:lnTo>
                                <a:lnTo>
                                  <a:pt x="7704" y="2"/>
                                </a:lnTo>
                                <a:lnTo>
                                  <a:pt x="7707" y="2"/>
                                </a:lnTo>
                                <a:lnTo>
                                  <a:pt x="7709" y="1"/>
                                </a:lnTo>
                                <a:lnTo>
                                  <a:pt x="7712" y="1"/>
                                </a:lnTo>
                                <a:lnTo>
                                  <a:pt x="7714" y="1"/>
                                </a:lnTo>
                                <a:lnTo>
                                  <a:pt x="7717" y="1"/>
                                </a:lnTo>
                                <a:lnTo>
                                  <a:pt x="7719" y="1"/>
                                </a:lnTo>
                                <a:lnTo>
                                  <a:pt x="7722" y="1"/>
                                </a:lnTo>
                                <a:lnTo>
                                  <a:pt x="7724" y="1"/>
                                </a:lnTo>
                                <a:lnTo>
                                  <a:pt x="7727" y="1"/>
                                </a:lnTo>
                                <a:lnTo>
                                  <a:pt x="7729" y="1"/>
                                </a:lnTo>
                                <a:lnTo>
                                  <a:pt x="7731" y="1"/>
                                </a:lnTo>
                                <a:lnTo>
                                  <a:pt x="7734" y="1"/>
                                </a:lnTo>
                                <a:lnTo>
                                  <a:pt x="7736" y="1"/>
                                </a:lnTo>
                                <a:lnTo>
                                  <a:pt x="7739" y="1"/>
                                </a:lnTo>
                                <a:lnTo>
                                  <a:pt x="7741" y="0"/>
                                </a:lnTo>
                                <a:lnTo>
                                  <a:pt x="7744" y="0"/>
                                </a:lnTo>
                                <a:lnTo>
                                  <a:pt x="7746" y="1"/>
                                </a:lnTo>
                                <a:lnTo>
                                  <a:pt x="7749" y="0"/>
                                </a:lnTo>
                                <a:lnTo>
                                  <a:pt x="7751" y="1"/>
                                </a:lnTo>
                                <a:lnTo>
                                  <a:pt x="7754" y="0"/>
                                </a:lnTo>
                                <a:lnTo>
                                  <a:pt x="7756" y="1"/>
                                </a:lnTo>
                                <a:lnTo>
                                  <a:pt x="7759" y="1"/>
                                </a:lnTo>
                                <a:lnTo>
                                  <a:pt x="7761" y="1"/>
                                </a:lnTo>
                                <a:lnTo>
                                  <a:pt x="7764" y="0"/>
                                </a:lnTo>
                                <a:lnTo>
                                  <a:pt x="7766" y="0"/>
                                </a:lnTo>
                                <a:lnTo>
                                  <a:pt x="7769" y="0"/>
                                </a:lnTo>
                                <a:lnTo>
                                  <a:pt x="7771" y="1"/>
                                </a:lnTo>
                                <a:lnTo>
                                  <a:pt x="7774" y="0"/>
                                </a:lnTo>
                                <a:lnTo>
                                  <a:pt x="7776" y="0"/>
                                </a:lnTo>
                                <a:lnTo>
                                  <a:pt x="7779" y="0"/>
                                </a:lnTo>
                                <a:lnTo>
                                  <a:pt x="7781" y="0"/>
                                </a:lnTo>
                                <a:lnTo>
                                  <a:pt x="7784" y="0"/>
                                </a:lnTo>
                                <a:lnTo>
                                  <a:pt x="7786" y="0"/>
                                </a:lnTo>
                                <a:lnTo>
                                  <a:pt x="7789" y="1"/>
                                </a:lnTo>
                                <a:lnTo>
                                  <a:pt x="7791" y="0"/>
                                </a:lnTo>
                                <a:lnTo>
                                  <a:pt x="7794" y="1"/>
                                </a:lnTo>
                                <a:lnTo>
                                  <a:pt x="7796" y="0"/>
                                </a:lnTo>
                                <a:lnTo>
                                  <a:pt x="7798" y="0"/>
                                </a:lnTo>
                                <a:lnTo>
                                  <a:pt x="7801" y="0"/>
                                </a:lnTo>
                                <a:lnTo>
                                  <a:pt x="7803" y="0"/>
                                </a:lnTo>
                                <a:lnTo>
                                  <a:pt x="7806" y="0"/>
                                </a:lnTo>
                                <a:lnTo>
                                  <a:pt x="7808" y="1"/>
                                </a:lnTo>
                                <a:lnTo>
                                  <a:pt x="7811" y="0"/>
                                </a:lnTo>
                                <a:lnTo>
                                  <a:pt x="7813" y="0"/>
                                </a:lnTo>
                                <a:lnTo>
                                  <a:pt x="7816" y="0"/>
                                </a:lnTo>
                                <a:lnTo>
                                  <a:pt x="7818" y="1"/>
                                </a:lnTo>
                                <a:lnTo>
                                  <a:pt x="7821" y="1"/>
                                </a:lnTo>
                                <a:lnTo>
                                  <a:pt x="7823" y="1"/>
                                </a:lnTo>
                                <a:lnTo>
                                  <a:pt x="7826" y="1"/>
                                </a:lnTo>
                                <a:lnTo>
                                  <a:pt x="7828" y="1"/>
                                </a:lnTo>
                                <a:lnTo>
                                  <a:pt x="7831" y="1"/>
                                </a:lnTo>
                                <a:lnTo>
                                  <a:pt x="7833" y="1"/>
                                </a:lnTo>
                                <a:lnTo>
                                  <a:pt x="7836" y="1"/>
                                </a:lnTo>
                                <a:lnTo>
                                  <a:pt x="7838" y="2"/>
                                </a:lnTo>
                                <a:lnTo>
                                  <a:pt x="7841" y="1"/>
                                </a:lnTo>
                                <a:lnTo>
                                  <a:pt x="7843" y="1"/>
                                </a:lnTo>
                                <a:lnTo>
                                  <a:pt x="7846" y="1"/>
                                </a:lnTo>
                                <a:lnTo>
                                  <a:pt x="7848" y="0"/>
                                </a:lnTo>
                                <a:lnTo>
                                  <a:pt x="7851" y="0"/>
                                </a:lnTo>
                                <a:lnTo>
                                  <a:pt x="7853" y="1"/>
                                </a:lnTo>
                                <a:lnTo>
                                  <a:pt x="7856" y="1"/>
                                </a:lnTo>
                                <a:lnTo>
                                  <a:pt x="7858" y="1"/>
                                </a:lnTo>
                                <a:lnTo>
                                  <a:pt x="7861" y="1"/>
                                </a:lnTo>
                                <a:lnTo>
                                  <a:pt x="7863" y="1"/>
                                </a:lnTo>
                                <a:lnTo>
                                  <a:pt x="7866" y="0"/>
                                </a:lnTo>
                                <a:lnTo>
                                  <a:pt x="7868" y="0"/>
                                </a:lnTo>
                                <a:lnTo>
                                  <a:pt x="7870" y="0"/>
                                </a:lnTo>
                                <a:lnTo>
                                  <a:pt x="7873" y="0"/>
                                </a:lnTo>
                                <a:lnTo>
                                  <a:pt x="7875" y="1"/>
                                </a:lnTo>
                                <a:lnTo>
                                  <a:pt x="7878" y="1"/>
                                </a:lnTo>
                                <a:lnTo>
                                  <a:pt x="7880" y="1"/>
                                </a:lnTo>
                                <a:lnTo>
                                  <a:pt x="7883" y="0"/>
                                </a:lnTo>
                                <a:lnTo>
                                  <a:pt x="7885" y="0"/>
                                </a:lnTo>
                                <a:lnTo>
                                  <a:pt x="7888" y="0"/>
                                </a:lnTo>
                                <a:lnTo>
                                  <a:pt x="7890" y="0"/>
                                </a:lnTo>
                                <a:lnTo>
                                  <a:pt x="7893" y="0"/>
                                </a:lnTo>
                                <a:lnTo>
                                  <a:pt x="7895" y="0"/>
                                </a:lnTo>
                                <a:lnTo>
                                  <a:pt x="7898" y="0"/>
                                </a:lnTo>
                                <a:lnTo>
                                  <a:pt x="7900" y="0"/>
                                </a:lnTo>
                                <a:lnTo>
                                  <a:pt x="7903" y="0"/>
                                </a:lnTo>
                                <a:lnTo>
                                  <a:pt x="7905" y="0"/>
                                </a:lnTo>
                                <a:lnTo>
                                  <a:pt x="7908" y="0"/>
                                </a:lnTo>
                                <a:lnTo>
                                  <a:pt x="7910" y="1"/>
                                </a:lnTo>
                                <a:lnTo>
                                  <a:pt x="7913" y="0"/>
                                </a:lnTo>
                                <a:lnTo>
                                  <a:pt x="7915" y="1"/>
                                </a:lnTo>
                                <a:lnTo>
                                  <a:pt x="7918" y="0"/>
                                </a:lnTo>
                                <a:lnTo>
                                  <a:pt x="7920" y="0"/>
                                </a:lnTo>
                                <a:lnTo>
                                  <a:pt x="7923" y="0"/>
                                </a:lnTo>
                                <a:lnTo>
                                  <a:pt x="7925" y="0"/>
                                </a:lnTo>
                                <a:lnTo>
                                  <a:pt x="7928" y="1"/>
                                </a:lnTo>
                                <a:lnTo>
                                  <a:pt x="7930" y="0"/>
                                </a:lnTo>
                                <a:lnTo>
                                  <a:pt x="7933" y="0"/>
                                </a:lnTo>
                                <a:lnTo>
                                  <a:pt x="7935" y="1"/>
                                </a:lnTo>
                                <a:lnTo>
                                  <a:pt x="7937" y="0"/>
                                </a:lnTo>
                                <a:lnTo>
                                  <a:pt x="7940" y="0"/>
                                </a:lnTo>
                                <a:lnTo>
                                  <a:pt x="7942" y="0"/>
                                </a:lnTo>
                                <a:lnTo>
                                  <a:pt x="7945" y="0"/>
                                </a:lnTo>
                                <a:lnTo>
                                  <a:pt x="7947" y="1"/>
                                </a:lnTo>
                                <a:lnTo>
                                  <a:pt x="7950" y="1"/>
                                </a:lnTo>
                                <a:lnTo>
                                  <a:pt x="7952" y="1"/>
                                </a:lnTo>
                                <a:lnTo>
                                  <a:pt x="7955" y="1"/>
                                </a:lnTo>
                                <a:lnTo>
                                  <a:pt x="7957" y="2"/>
                                </a:lnTo>
                                <a:lnTo>
                                  <a:pt x="7960" y="2"/>
                                </a:lnTo>
                                <a:lnTo>
                                  <a:pt x="7962" y="1"/>
                                </a:lnTo>
                                <a:lnTo>
                                  <a:pt x="7965" y="1"/>
                                </a:lnTo>
                                <a:lnTo>
                                  <a:pt x="7967" y="1"/>
                                </a:lnTo>
                                <a:lnTo>
                                  <a:pt x="7970" y="1"/>
                                </a:lnTo>
                                <a:lnTo>
                                  <a:pt x="7972" y="1"/>
                                </a:lnTo>
                                <a:lnTo>
                                  <a:pt x="7975" y="1"/>
                                </a:lnTo>
                                <a:lnTo>
                                  <a:pt x="7977" y="0"/>
                                </a:lnTo>
                                <a:lnTo>
                                  <a:pt x="7980" y="1"/>
                                </a:lnTo>
                                <a:lnTo>
                                  <a:pt x="7982" y="0"/>
                                </a:lnTo>
                                <a:lnTo>
                                  <a:pt x="7985" y="0"/>
                                </a:lnTo>
                                <a:lnTo>
                                  <a:pt x="7987" y="0"/>
                                </a:lnTo>
                                <a:lnTo>
                                  <a:pt x="7990" y="0"/>
                                </a:lnTo>
                                <a:lnTo>
                                  <a:pt x="7992" y="0"/>
                                </a:lnTo>
                                <a:lnTo>
                                  <a:pt x="7995" y="0"/>
                                </a:lnTo>
                                <a:lnTo>
                                  <a:pt x="7997" y="0"/>
                                </a:lnTo>
                                <a:lnTo>
                                  <a:pt x="8000" y="0"/>
                                </a:lnTo>
                                <a:lnTo>
                                  <a:pt x="8002" y="1"/>
                                </a:lnTo>
                                <a:lnTo>
                                  <a:pt x="8005" y="0"/>
                                </a:lnTo>
                                <a:lnTo>
                                  <a:pt x="8007" y="0"/>
                                </a:lnTo>
                                <a:lnTo>
                                  <a:pt x="8009" y="0"/>
                                </a:lnTo>
                                <a:lnTo>
                                  <a:pt x="8012" y="0"/>
                                </a:lnTo>
                                <a:lnTo>
                                  <a:pt x="8014" y="0"/>
                                </a:lnTo>
                                <a:lnTo>
                                  <a:pt x="8017" y="0"/>
                                </a:lnTo>
                                <a:lnTo>
                                  <a:pt x="8019" y="0"/>
                                </a:lnTo>
                                <a:lnTo>
                                  <a:pt x="8022" y="0"/>
                                </a:lnTo>
                                <a:lnTo>
                                  <a:pt x="8024" y="1"/>
                                </a:lnTo>
                                <a:lnTo>
                                  <a:pt x="8027" y="0"/>
                                </a:lnTo>
                                <a:lnTo>
                                  <a:pt x="8029" y="0"/>
                                </a:lnTo>
                                <a:lnTo>
                                  <a:pt x="8032" y="0"/>
                                </a:lnTo>
                                <a:lnTo>
                                  <a:pt x="8034" y="0"/>
                                </a:lnTo>
                                <a:lnTo>
                                  <a:pt x="8037" y="0"/>
                                </a:lnTo>
                                <a:lnTo>
                                  <a:pt x="8039" y="0"/>
                                </a:lnTo>
                                <a:lnTo>
                                  <a:pt x="8042" y="0"/>
                                </a:lnTo>
                                <a:lnTo>
                                  <a:pt x="8044" y="0"/>
                                </a:lnTo>
                                <a:lnTo>
                                  <a:pt x="8047" y="0"/>
                                </a:lnTo>
                                <a:lnTo>
                                  <a:pt x="8049" y="0"/>
                                </a:lnTo>
                                <a:lnTo>
                                  <a:pt x="8052" y="0"/>
                                </a:lnTo>
                                <a:lnTo>
                                  <a:pt x="8054" y="0"/>
                                </a:lnTo>
                                <a:lnTo>
                                  <a:pt x="8057" y="0"/>
                                </a:lnTo>
                                <a:lnTo>
                                  <a:pt x="8059" y="0"/>
                                </a:lnTo>
                                <a:lnTo>
                                  <a:pt x="8062" y="0"/>
                                </a:lnTo>
                                <a:lnTo>
                                  <a:pt x="8064" y="0"/>
                                </a:lnTo>
                                <a:lnTo>
                                  <a:pt x="8067" y="0"/>
                                </a:lnTo>
                                <a:lnTo>
                                  <a:pt x="8069" y="0"/>
                                </a:lnTo>
                                <a:lnTo>
                                  <a:pt x="8072" y="0"/>
                                </a:lnTo>
                                <a:lnTo>
                                  <a:pt x="8074" y="0"/>
                                </a:lnTo>
                                <a:lnTo>
                                  <a:pt x="8076" y="0"/>
                                </a:lnTo>
                                <a:lnTo>
                                  <a:pt x="8079" y="0"/>
                                </a:lnTo>
                                <a:lnTo>
                                  <a:pt x="8081" y="0"/>
                                </a:lnTo>
                                <a:lnTo>
                                  <a:pt x="8084" y="0"/>
                                </a:lnTo>
                                <a:lnTo>
                                  <a:pt x="8086" y="0"/>
                                </a:lnTo>
                                <a:lnTo>
                                  <a:pt x="8089" y="0"/>
                                </a:lnTo>
                                <a:lnTo>
                                  <a:pt x="8091" y="0"/>
                                </a:lnTo>
                                <a:lnTo>
                                  <a:pt x="8094" y="0"/>
                                </a:lnTo>
                                <a:lnTo>
                                  <a:pt x="8096" y="0"/>
                                </a:lnTo>
                                <a:lnTo>
                                  <a:pt x="8099" y="0"/>
                                </a:lnTo>
                                <a:lnTo>
                                  <a:pt x="8101" y="0"/>
                                </a:lnTo>
                                <a:lnTo>
                                  <a:pt x="8104" y="0"/>
                                </a:lnTo>
                                <a:lnTo>
                                  <a:pt x="8106" y="0"/>
                                </a:lnTo>
                                <a:lnTo>
                                  <a:pt x="8109" y="0"/>
                                </a:lnTo>
                                <a:lnTo>
                                  <a:pt x="8111" y="1"/>
                                </a:lnTo>
                                <a:lnTo>
                                  <a:pt x="8114" y="0"/>
                                </a:lnTo>
                                <a:lnTo>
                                  <a:pt x="8116" y="0"/>
                                </a:lnTo>
                                <a:lnTo>
                                  <a:pt x="8119" y="0"/>
                                </a:lnTo>
                                <a:lnTo>
                                  <a:pt x="8121" y="0"/>
                                </a:lnTo>
                                <a:lnTo>
                                  <a:pt x="8124" y="0"/>
                                </a:lnTo>
                                <a:lnTo>
                                  <a:pt x="8126" y="0"/>
                                </a:lnTo>
                                <a:lnTo>
                                  <a:pt x="8129" y="0"/>
                                </a:lnTo>
                                <a:lnTo>
                                  <a:pt x="8131" y="0"/>
                                </a:lnTo>
                                <a:lnTo>
                                  <a:pt x="8134" y="0"/>
                                </a:lnTo>
                                <a:lnTo>
                                  <a:pt x="8136" y="1"/>
                                </a:lnTo>
                                <a:lnTo>
                                  <a:pt x="8139" y="0"/>
                                </a:lnTo>
                                <a:lnTo>
                                  <a:pt x="8141" y="0"/>
                                </a:lnTo>
                                <a:lnTo>
                                  <a:pt x="8144" y="1"/>
                                </a:lnTo>
                                <a:lnTo>
                                  <a:pt x="8146" y="1"/>
                                </a:lnTo>
                                <a:lnTo>
                                  <a:pt x="8148" y="1"/>
                                </a:lnTo>
                                <a:lnTo>
                                  <a:pt x="8151" y="2"/>
                                </a:lnTo>
                                <a:lnTo>
                                  <a:pt x="8153" y="2"/>
                                </a:lnTo>
                                <a:lnTo>
                                  <a:pt x="8156" y="3"/>
                                </a:lnTo>
                                <a:lnTo>
                                  <a:pt x="8158" y="3"/>
                                </a:lnTo>
                                <a:lnTo>
                                  <a:pt x="8161" y="2"/>
                                </a:lnTo>
                                <a:lnTo>
                                  <a:pt x="8163" y="1"/>
                                </a:lnTo>
                                <a:lnTo>
                                  <a:pt x="8166" y="1"/>
                                </a:lnTo>
                                <a:lnTo>
                                  <a:pt x="8168" y="0"/>
                                </a:lnTo>
                                <a:lnTo>
                                  <a:pt x="8171" y="1"/>
                                </a:lnTo>
                                <a:lnTo>
                                  <a:pt x="8173" y="0"/>
                                </a:lnTo>
                                <a:lnTo>
                                  <a:pt x="8176" y="0"/>
                                </a:lnTo>
                                <a:lnTo>
                                  <a:pt x="8178" y="0"/>
                                </a:lnTo>
                                <a:lnTo>
                                  <a:pt x="8181" y="0"/>
                                </a:lnTo>
                                <a:lnTo>
                                  <a:pt x="8183" y="0"/>
                                </a:lnTo>
                                <a:lnTo>
                                  <a:pt x="8186" y="0"/>
                                </a:lnTo>
                                <a:lnTo>
                                  <a:pt x="8188" y="0"/>
                                </a:lnTo>
                                <a:lnTo>
                                  <a:pt x="8191" y="1"/>
                                </a:lnTo>
                                <a:lnTo>
                                  <a:pt x="8193" y="1"/>
                                </a:lnTo>
                                <a:lnTo>
                                  <a:pt x="8196" y="2"/>
                                </a:lnTo>
                                <a:lnTo>
                                  <a:pt x="8198" y="3"/>
                                </a:lnTo>
                                <a:lnTo>
                                  <a:pt x="8201" y="4"/>
                                </a:lnTo>
                                <a:lnTo>
                                  <a:pt x="8203" y="5"/>
                                </a:lnTo>
                                <a:lnTo>
                                  <a:pt x="8206" y="7"/>
                                </a:lnTo>
                                <a:lnTo>
                                  <a:pt x="8208" y="7"/>
                                </a:lnTo>
                                <a:lnTo>
                                  <a:pt x="8211" y="8"/>
                                </a:lnTo>
                                <a:lnTo>
                                  <a:pt x="8213" y="7"/>
                                </a:lnTo>
                                <a:lnTo>
                                  <a:pt x="8215" y="6"/>
                                </a:lnTo>
                                <a:lnTo>
                                  <a:pt x="8218" y="6"/>
                                </a:lnTo>
                                <a:lnTo>
                                  <a:pt x="8220" y="4"/>
                                </a:lnTo>
                                <a:lnTo>
                                  <a:pt x="8223" y="5"/>
                                </a:lnTo>
                                <a:lnTo>
                                  <a:pt x="8225" y="4"/>
                                </a:lnTo>
                                <a:lnTo>
                                  <a:pt x="8228" y="3"/>
                                </a:lnTo>
                                <a:lnTo>
                                  <a:pt x="8230" y="3"/>
                                </a:lnTo>
                                <a:lnTo>
                                  <a:pt x="8233" y="3"/>
                                </a:lnTo>
                                <a:lnTo>
                                  <a:pt x="8235" y="2"/>
                                </a:lnTo>
                                <a:lnTo>
                                  <a:pt x="8238" y="2"/>
                                </a:lnTo>
                                <a:lnTo>
                                  <a:pt x="8240" y="2"/>
                                </a:lnTo>
                                <a:lnTo>
                                  <a:pt x="8243" y="2"/>
                                </a:lnTo>
                                <a:lnTo>
                                  <a:pt x="8245" y="2"/>
                                </a:lnTo>
                                <a:lnTo>
                                  <a:pt x="8248" y="2"/>
                                </a:lnTo>
                                <a:lnTo>
                                  <a:pt x="8250" y="2"/>
                                </a:lnTo>
                                <a:lnTo>
                                  <a:pt x="8253" y="1"/>
                                </a:lnTo>
                                <a:lnTo>
                                  <a:pt x="8255" y="1"/>
                                </a:lnTo>
                                <a:lnTo>
                                  <a:pt x="8258" y="2"/>
                                </a:lnTo>
                                <a:lnTo>
                                  <a:pt x="8260" y="1"/>
                                </a:lnTo>
                                <a:lnTo>
                                  <a:pt x="8263" y="1"/>
                                </a:lnTo>
                                <a:lnTo>
                                  <a:pt x="8265" y="1"/>
                                </a:lnTo>
                                <a:lnTo>
                                  <a:pt x="8268" y="1"/>
                                </a:lnTo>
                                <a:lnTo>
                                  <a:pt x="8270" y="1"/>
                                </a:lnTo>
                                <a:lnTo>
                                  <a:pt x="8273" y="1"/>
                                </a:lnTo>
                                <a:lnTo>
                                  <a:pt x="8275" y="0"/>
                                </a:lnTo>
                                <a:lnTo>
                                  <a:pt x="8278" y="1"/>
                                </a:lnTo>
                                <a:lnTo>
                                  <a:pt x="8280" y="0"/>
                                </a:lnTo>
                                <a:lnTo>
                                  <a:pt x="8283" y="0"/>
                                </a:lnTo>
                                <a:lnTo>
                                  <a:pt x="8285" y="1"/>
                                </a:lnTo>
                                <a:lnTo>
                                  <a:pt x="8287" y="0"/>
                                </a:lnTo>
                                <a:lnTo>
                                  <a:pt x="8290" y="0"/>
                                </a:lnTo>
                                <a:lnTo>
                                  <a:pt x="8292" y="0"/>
                                </a:lnTo>
                                <a:lnTo>
                                  <a:pt x="8295" y="0"/>
                                </a:lnTo>
                                <a:lnTo>
                                  <a:pt x="8297" y="1"/>
                                </a:lnTo>
                                <a:lnTo>
                                  <a:pt x="8300" y="0"/>
                                </a:lnTo>
                                <a:lnTo>
                                  <a:pt x="8302" y="1"/>
                                </a:lnTo>
                                <a:lnTo>
                                  <a:pt x="8305" y="1"/>
                                </a:lnTo>
                                <a:lnTo>
                                  <a:pt x="8307" y="2"/>
                                </a:lnTo>
                                <a:lnTo>
                                  <a:pt x="8310" y="2"/>
                                </a:lnTo>
                                <a:lnTo>
                                  <a:pt x="8312" y="4"/>
                                </a:lnTo>
                                <a:lnTo>
                                  <a:pt x="8315" y="4"/>
                                </a:lnTo>
                                <a:lnTo>
                                  <a:pt x="8317" y="5"/>
                                </a:lnTo>
                                <a:lnTo>
                                  <a:pt x="8320" y="5"/>
                                </a:lnTo>
                                <a:lnTo>
                                  <a:pt x="8322" y="6"/>
                                </a:lnTo>
                                <a:lnTo>
                                  <a:pt x="8325" y="5"/>
                                </a:lnTo>
                                <a:lnTo>
                                  <a:pt x="8327" y="5"/>
                                </a:lnTo>
                                <a:lnTo>
                                  <a:pt x="8330" y="5"/>
                                </a:lnTo>
                                <a:lnTo>
                                  <a:pt x="8332" y="5"/>
                                </a:lnTo>
                                <a:lnTo>
                                  <a:pt x="8335" y="5"/>
                                </a:lnTo>
                                <a:lnTo>
                                  <a:pt x="8337" y="5"/>
                                </a:lnTo>
                                <a:lnTo>
                                  <a:pt x="8340" y="5"/>
                                </a:lnTo>
                                <a:lnTo>
                                  <a:pt x="8342" y="5"/>
                                </a:lnTo>
                                <a:lnTo>
                                  <a:pt x="8345" y="4"/>
                                </a:lnTo>
                                <a:lnTo>
                                  <a:pt x="8347" y="3"/>
                                </a:lnTo>
                                <a:lnTo>
                                  <a:pt x="8350" y="3"/>
                                </a:lnTo>
                                <a:lnTo>
                                  <a:pt x="8352" y="3"/>
                                </a:lnTo>
                                <a:lnTo>
                                  <a:pt x="8354" y="2"/>
                                </a:lnTo>
                                <a:lnTo>
                                  <a:pt x="8357" y="2"/>
                                </a:lnTo>
                                <a:lnTo>
                                  <a:pt x="8359" y="2"/>
                                </a:lnTo>
                                <a:lnTo>
                                  <a:pt x="8362" y="2"/>
                                </a:lnTo>
                                <a:lnTo>
                                  <a:pt x="8364" y="2"/>
                                </a:lnTo>
                                <a:lnTo>
                                  <a:pt x="8367" y="2"/>
                                </a:lnTo>
                                <a:lnTo>
                                  <a:pt x="8369" y="1"/>
                                </a:lnTo>
                                <a:lnTo>
                                  <a:pt x="8372" y="1"/>
                                </a:lnTo>
                                <a:lnTo>
                                  <a:pt x="8374" y="1"/>
                                </a:lnTo>
                                <a:lnTo>
                                  <a:pt x="8377" y="1"/>
                                </a:lnTo>
                                <a:lnTo>
                                  <a:pt x="8379" y="1"/>
                                </a:lnTo>
                                <a:lnTo>
                                  <a:pt x="8382" y="1"/>
                                </a:lnTo>
                                <a:lnTo>
                                  <a:pt x="8384" y="1"/>
                                </a:lnTo>
                                <a:lnTo>
                                  <a:pt x="8387" y="0"/>
                                </a:lnTo>
                                <a:lnTo>
                                  <a:pt x="8389" y="1"/>
                                </a:lnTo>
                                <a:lnTo>
                                  <a:pt x="8392" y="0"/>
                                </a:lnTo>
                                <a:lnTo>
                                  <a:pt x="8394" y="1"/>
                                </a:lnTo>
                                <a:lnTo>
                                  <a:pt x="8397" y="1"/>
                                </a:lnTo>
                                <a:lnTo>
                                  <a:pt x="8399" y="0"/>
                                </a:lnTo>
                                <a:lnTo>
                                  <a:pt x="8402" y="1"/>
                                </a:lnTo>
                                <a:lnTo>
                                  <a:pt x="8404" y="0"/>
                                </a:lnTo>
                                <a:lnTo>
                                  <a:pt x="8407" y="1"/>
                                </a:lnTo>
                                <a:lnTo>
                                  <a:pt x="8409" y="0"/>
                                </a:lnTo>
                                <a:lnTo>
                                  <a:pt x="8412" y="1"/>
                                </a:lnTo>
                                <a:lnTo>
                                  <a:pt x="8414" y="1"/>
                                </a:lnTo>
                                <a:lnTo>
                                  <a:pt x="8417" y="0"/>
                                </a:lnTo>
                                <a:lnTo>
                                  <a:pt x="8419" y="1"/>
                                </a:lnTo>
                                <a:lnTo>
                                  <a:pt x="8422" y="1"/>
                                </a:lnTo>
                                <a:lnTo>
                                  <a:pt x="8424" y="1"/>
                                </a:lnTo>
                                <a:lnTo>
                                  <a:pt x="8426" y="1"/>
                                </a:lnTo>
                                <a:lnTo>
                                  <a:pt x="8429" y="1"/>
                                </a:lnTo>
                                <a:lnTo>
                                  <a:pt x="8431" y="0"/>
                                </a:lnTo>
                                <a:lnTo>
                                  <a:pt x="8434" y="1"/>
                                </a:lnTo>
                                <a:lnTo>
                                  <a:pt x="8436" y="1"/>
                                </a:lnTo>
                                <a:lnTo>
                                  <a:pt x="8439" y="0"/>
                                </a:lnTo>
                                <a:lnTo>
                                  <a:pt x="8441" y="1"/>
                                </a:lnTo>
                                <a:lnTo>
                                  <a:pt x="8444" y="1"/>
                                </a:lnTo>
                                <a:lnTo>
                                  <a:pt x="8446" y="0"/>
                                </a:lnTo>
                                <a:lnTo>
                                  <a:pt x="8449" y="1"/>
                                </a:lnTo>
                                <a:lnTo>
                                  <a:pt x="8451" y="1"/>
                                </a:lnTo>
                                <a:lnTo>
                                  <a:pt x="8454" y="1"/>
                                </a:lnTo>
                                <a:lnTo>
                                  <a:pt x="8456" y="0"/>
                                </a:lnTo>
                                <a:lnTo>
                                  <a:pt x="8459" y="1"/>
                                </a:lnTo>
                                <a:lnTo>
                                  <a:pt x="8461" y="0"/>
                                </a:lnTo>
                                <a:lnTo>
                                  <a:pt x="8464" y="0"/>
                                </a:lnTo>
                                <a:lnTo>
                                  <a:pt x="8466" y="0"/>
                                </a:lnTo>
                                <a:lnTo>
                                  <a:pt x="8469" y="0"/>
                                </a:lnTo>
                                <a:lnTo>
                                  <a:pt x="8471" y="0"/>
                                </a:lnTo>
                                <a:lnTo>
                                  <a:pt x="8474" y="0"/>
                                </a:lnTo>
                                <a:lnTo>
                                  <a:pt x="8476" y="1"/>
                                </a:lnTo>
                                <a:lnTo>
                                  <a:pt x="8479" y="0"/>
                                </a:lnTo>
                                <a:lnTo>
                                  <a:pt x="8481" y="1"/>
                                </a:lnTo>
                                <a:lnTo>
                                  <a:pt x="8484" y="0"/>
                                </a:lnTo>
                                <a:lnTo>
                                  <a:pt x="8486" y="0"/>
                                </a:lnTo>
                                <a:lnTo>
                                  <a:pt x="8489" y="1"/>
                                </a:lnTo>
                                <a:lnTo>
                                  <a:pt x="8491" y="0"/>
                                </a:lnTo>
                                <a:lnTo>
                                  <a:pt x="8493" y="0"/>
                                </a:lnTo>
                                <a:lnTo>
                                  <a:pt x="8496" y="1"/>
                                </a:lnTo>
                                <a:lnTo>
                                  <a:pt x="8498" y="1"/>
                                </a:lnTo>
                                <a:lnTo>
                                  <a:pt x="8501" y="0"/>
                                </a:lnTo>
                                <a:lnTo>
                                  <a:pt x="8503" y="1"/>
                                </a:lnTo>
                                <a:lnTo>
                                  <a:pt x="8506" y="0"/>
                                </a:lnTo>
                                <a:lnTo>
                                  <a:pt x="8508" y="0"/>
                                </a:lnTo>
                                <a:lnTo>
                                  <a:pt x="8511" y="0"/>
                                </a:lnTo>
                                <a:lnTo>
                                  <a:pt x="8513" y="0"/>
                                </a:lnTo>
                                <a:lnTo>
                                  <a:pt x="8516" y="0"/>
                                </a:lnTo>
                                <a:lnTo>
                                  <a:pt x="8518" y="0"/>
                                </a:lnTo>
                                <a:lnTo>
                                  <a:pt x="8521" y="0"/>
                                </a:lnTo>
                                <a:lnTo>
                                  <a:pt x="8523" y="0"/>
                                </a:lnTo>
                                <a:lnTo>
                                  <a:pt x="8526" y="0"/>
                                </a:lnTo>
                                <a:lnTo>
                                  <a:pt x="8528" y="0"/>
                                </a:lnTo>
                                <a:lnTo>
                                  <a:pt x="8531" y="0"/>
                                </a:lnTo>
                                <a:lnTo>
                                  <a:pt x="8533" y="0"/>
                                </a:lnTo>
                                <a:lnTo>
                                  <a:pt x="8536" y="0"/>
                                </a:lnTo>
                                <a:lnTo>
                                  <a:pt x="8538" y="0"/>
                                </a:lnTo>
                                <a:lnTo>
                                  <a:pt x="8541" y="0"/>
                                </a:lnTo>
                                <a:lnTo>
                                  <a:pt x="8543" y="0"/>
                                </a:lnTo>
                                <a:lnTo>
                                  <a:pt x="8546" y="0"/>
                                </a:lnTo>
                                <a:lnTo>
                                  <a:pt x="8548" y="0"/>
                                </a:lnTo>
                                <a:lnTo>
                                  <a:pt x="8551" y="0"/>
                                </a:lnTo>
                                <a:lnTo>
                                  <a:pt x="8553" y="0"/>
                                </a:lnTo>
                                <a:lnTo>
                                  <a:pt x="8556" y="0"/>
                                </a:lnTo>
                                <a:lnTo>
                                  <a:pt x="8558" y="0"/>
                                </a:lnTo>
                                <a:lnTo>
                                  <a:pt x="8561" y="0"/>
                                </a:lnTo>
                                <a:lnTo>
                                  <a:pt x="8563" y="0"/>
                                </a:lnTo>
                                <a:lnTo>
                                  <a:pt x="8565" y="1"/>
                                </a:lnTo>
                                <a:lnTo>
                                  <a:pt x="8568" y="0"/>
                                </a:lnTo>
                                <a:lnTo>
                                  <a:pt x="8570" y="0"/>
                                </a:lnTo>
                                <a:lnTo>
                                  <a:pt x="8573" y="0"/>
                                </a:lnTo>
                                <a:lnTo>
                                  <a:pt x="8575" y="0"/>
                                </a:lnTo>
                                <a:lnTo>
                                  <a:pt x="8578" y="0"/>
                                </a:lnTo>
                                <a:lnTo>
                                  <a:pt x="8580" y="0"/>
                                </a:lnTo>
                                <a:lnTo>
                                  <a:pt x="8583" y="0"/>
                                </a:lnTo>
                                <a:lnTo>
                                  <a:pt x="8585" y="0"/>
                                </a:lnTo>
                                <a:lnTo>
                                  <a:pt x="8588" y="0"/>
                                </a:lnTo>
                                <a:lnTo>
                                  <a:pt x="8590" y="0"/>
                                </a:lnTo>
                                <a:lnTo>
                                  <a:pt x="8593" y="0"/>
                                </a:lnTo>
                                <a:lnTo>
                                  <a:pt x="8595" y="0"/>
                                </a:lnTo>
                                <a:lnTo>
                                  <a:pt x="8598" y="0"/>
                                </a:lnTo>
                                <a:lnTo>
                                  <a:pt x="8600" y="0"/>
                                </a:lnTo>
                                <a:lnTo>
                                  <a:pt x="8603" y="0"/>
                                </a:lnTo>
                                <a:lnTo>
                                  <a:pt x="8605" y="0"/>
                                </a:lnTo>
                                <a:lnTo>
                                  <a:pt x="8608" y="0"/>
                                </a:lnTo>
                                <a:lnTo>
                                  <a:pt x="8610" y="0"/>
                                </a:lnTo>
                                <a:lnTo>
                                  <a:pt x="8613" y="0"/>
                                </a:lnTo>
                                <a:lnTo>
                                  <a:pt x="8615" y="0"/>
                                </a:lnTo>
                                <a:lnTo>
                                  <a:pt x="8618" y="0"/>
                                </a:lnTo>
                                <a:lnTo>
                                  <a:pt x="8620" y="0"/>
                                </a:lnTo>
                                <a:lnTo>
                                  <a:pt x="8623" y="0"/>
                                </a:lnTo>
                                <a:lnTo>
                                  <a:pt x="8625" y="0"/>
                                </a:lnTo>
                                <a:lnTo>
                                  <a:pt x="8628" y="0"/>
                                </a:lnTo>
                                <a:lnTo>
                                  <a:pt x="8630" y="0"/>
                                </a:lnTo>
                                <a:lnTo>
                                  <a:pt x="8632" y="0"/>
                                </a:lnTo>
                                <a:lnTo>
                                  <a:pt x="8635" y="0"/>
                                </a:lnTo>
                                <a:lnTo>
                                  <a:pt x="8637" y="0"/>
                                </a:lnTo>
                                <a:lnTo>
                                  <a:pt x="8640" y="0"/>
                                </a:lnTo>
                                <a:lnTo>
                                  <a:pt x="8642" y="0"/>
                                </a:lnTo>
                                <a:lnTo>
                                  <a:pt x="8645" y="0"/>
                                </a:lnTo>
                                <a:lnTo>
                                  <a:pt x="8647" y="0"/>
                                </a:lnTo>
                                <a:lnTo>
                                  <a:pt x="8650" y="0"/>
                                </a:lnTo>
                                <a:lnTo>
                                  <a:pt x="8652" y="0"/>
                                </a:lnTo>
                                <a:lnTo>
                                  <a:pt x="8655" y="0"/>
                                </a:lnTo>
                                <a:lnTo>
                                  <a:pt x="8657" y="0"/>
                                </a:lnTo>
                                <a:lnTo>
                                  <a:pt x="8660" y="0"/>
                                </a:lnTo>
                                <a:lnTo>
                                  <a:pt x="8662" y="0"/>
                                </a:lnTo>
                                <a:lnTo>
                                  <a:pt x="8665" y="0"/>
                                </a:lnTo>
                                <a:lnTo>
                                  <a:pt x="8667" y="0"/>
                                </a:lnTo>
                                <a:lnTo>
                                  <a:pt x="8670" y="0"/>
                                </a:lnTo>
                                <a:lnTo>
                                  <a:pt x="8672" y="0"/>
                                </a:lnTo>
                                <a:lnTo>
                                  <a:pt x="8675" y="0"/>
                                </a:lnTo>
                                <a:lnTo>
                                  <a:pt x="8677" y="0"/>
                                </a:lnTo>
                                <a:lnTo>
                                  <a:pt x="8680" y="0"/>
                                </a:lnTo>
                                <a:lnTo>
                                  <a:pt x="8682" y="0"/>
                                </a:lnTo>
                                <a:lnTo>
                                  <a:pt x="8685" y="0"/>
                                </a:lnTo>
                                <a:lnTo>
                                  <a:pt x="8687" y="0"/>
                                </a:lnTo>
                                <a:lnTo>
                                  <a:pt x="8690" y="0"/>
                                </a:lnTo>
                                <a:lnTo>
                                  <a:pt x="8692" y="0"/>
                                </a:lnTo>
                                <a:lnTo>
                                  <a:pt x="8695" y="0"/>
                                </a:lnTo>
                                <a:lnTo>
                                  <a:pt x="8697" y="0"/>
                                </a:lnTo>
                                <a:lnTo>
                                  <a:pt x="8700" y="0"/>
                                </a:lnTo>
                                <a:lnTo>
                                  <a:pt x="8702" y="0"/>
                                </a:lnTo>
                                <a:lnTo>
                                  <a:pt x="8704" y="0"/>
                                </a:lnTo>
                                <a:lnTo>
                                  <a:pt x="8707" y="0"/>
                                </a:lnTo>
                                <a:lnTo>
                                  <a:pt x="8709" y="0"/>
                                </a:lnTo>
                                <a:lnTo>
                                  <a:pt x="8712" y="0"/>
                                </a:lnTo>
                                <a:lnTo>
                                  <a:pt x="8714" y="0"/>
                                </a:lnTo>
                                <a:lnTo>
                                  <a:pt x="8717" y="0"/>
                                </a:lnTo>
                                <a:lnTo>
                                  <a:pt x="8719" y="0"/>
                                </a:lnTo>
                                <a:lnTo>
                                  <a:pt x="8722" y="0"/>
                                </a:lnTo>
                                <a:lnTo>
                                  <a:pt x="8724" y="0"/>
                                </a:lnTo>
                                <a:lnTo>
                                  <a:pt x="8727" y="0"/>
                                </a:lnTo>
                                <a:lnTo>
                                  <a:pt x="8729" y="0"/>
                                </a:lnTo>
                                <a:lnTo>
                                  <a:pt x="8732" y="0"/>
                                </a:lnTo>
                                <a:lnTo>
                                  <a:pt x="8734" y="0"/>
                                </a:lnTo>
                                <a:lnTo>
                                  <a:pt x="8737" y="0"/>
                                </a:lnTo>
                                <a:lnTo>
                                  <a:pt x="8739" y="0"/>
                                </a:lnTo>
                                <a:lnTo>
                                  <a:pt x="8742" y="0"/>
                                </a:lnTo>
                                <a:lnTo>
                                  <a:pt x="8744" y="0"/>
                                </a:lnTo>
                                <a:lnTo>
                                  <a:pt x="8747" y="0"/>
                                </a:lnTo>
                                <a:lnTo>
                                  <a:pt x="8749" y="0"/>
                                </a:lnTo>
                                <a:lnTo>
                                  <a:pt x="8752" y="0"/>
                                </a:lnTo>
                                <a:lnTo>
                                  <a:pt x="8754" y="0"/>
                                </a:lnTo>
                                <a:lnTo>
                                  <a:pt x="8757" y="0"/>
                                </a:lnTo>
                                <a:lnTo>
                                  <a:pt x="8759" y="0"/>
                                </a:lnTo>
                                <a:lnTo>
                                  <a:pt x="8762" y="0"/>
                                </a:lnTo>
                                <a:lnTo>
                                  <a:pt x="8764" y="0"/>
                                </a:lnTo>
                                <a:lnTo>
                                  <a:pt x="8767" y="0"/>
                                </a:lnTo>
                                <a:lnTo>
                                  <a:pt x="8769" y="1"/>
                                </a:lnTo>
                                <a:lnTo>
                                  <a:pt x="8771" y="0"/>
                                </a:lnTo>
                                <a:lnTo>
                                  <a:pt x="8774" y="0"/>
                                </a:lnTo>
                                <a:lnTo>
                                  <a:pt x="8776" y="0"/>
                                </a:lnTo>
                                <a:lnTo>
                                  <a:pt x="8779" y="0"/>
                                </a:lnTo>
                                <a:lnTo>
                                  <a:pt x="8781" y="0"/>
                                </a:lnTo>
                                <a:lnTo>
                                  <a:pt x="8784" y="0"/>
                                </a:lnTo>
                                <a:lnTo>
                                  <a:pt x="8786" y="0"/>
                                </a:lnTo>
                                <a:lnTo>
                                  <a:pt x="8789" y="0"/>
                                </a:lnTo>
                                <a:lnTo>
                                  <a:pt x="8791" y="0"/>
                                </a:lnTo>
                                <a:lnTo>
                                  <a:pt x="8794" y="0"/>
                                </a:lnTo>
                                <a:lnTo>
                                  <a:pt x="8796" y="0"/>
                                </a:lnTo>
                                <a:lnTo>
                                  <a:pt x="8799" y="0"/>
                                </a:lnTo>
                                <a:lnTo>
                                  <a:pt x="8801" y="0"/>
                                </a:lnTo>
                                <a:lnTo>
                                  <a:pt x="8804" y="0"/>
                                </a:lnTo>
                                <a:lnTo>
                                  <a:pt x="8806" y="0"/>
                                </a:lnTo>
                                <a:lnTo>
                                  <a:pt x="8809" y="0"/>
                                </a:lnTo>
                                <a:lnTo>
                                  <a:pt x="8811" y="0"/>
                                </a:lnTo>
                                <a:lnTo>
                                  <a:pt x="8814" y="0"/>
                                </a:lnTo>
                                <a:lnTo>
                                  <a:pt x="8816" y="0"/>
                                </a:lnTo>
                                <a:lnTo>
                                  <a:pt x="8819" y="0"/>
                                </a:lnTo>
                                <a:lnTo>
                                  <a:pt x="8821" y="0"/>
                                </a:lnTo>
                                <a:lnTo>
                                  <a:pt x="8824" y="0"/>
                                </a:lnTo>
                                <a:lnTo>
                                  <a:pt x="8826" y="0"/>
                                </a:lnTo>
                                <a:lnTo>
                                  <a:pt x="8829" y="0"/>
                                </a:lnTo>
                                <a:lnTo>
                                  <a:pt x="8831" y="0"/>
                                </a:lnTo>
                                <a:lnTo>
                                  <a:pt x="8834" y="0"/>
                                </a:lnTo>
                                <a:lnTo>
                                  <a:pt x="8836" y="0"/>
                                </a:lnTo>
                                <a:lnTo>
                                  <a:pt x="8839" y="0"/>
                                </a:lnTo>
                                <a:lnTo>
                                  <a:pt x="8841" y="0"/>
                                </a:lnTo>
                                <a:lnTo>
                                  <a:pt x="8843" y="0"/>
                                </a:lnTo>
                                <a:lnTo>
                                  <a:pt x="8846" y="0"/>
                                </a:lnTo>
                                <a:lnTo>
                                  <a:pt x="8848" y="0"/>
                                </a:lnTo>
                                <a:lnTo>
                                  <a:pt x="8851" y="0"/>
                                </a:lnTo>
                                <a:lnTo>
                                  <a:pt x="8853" y="0"/>
                                </a:lnTo>
                                <a:lnTo>
                                  <a:pt x="8856" y="0"/>
                                </a:lnTo>
                                <a:lnTo>
                                  <a:pt x="8858" y="0"/>
                                </a:lnTo>
                                <a:lnTo>
                                  <a:pt x="8861" y="0"/>
                                </a:lnTo>
                                <a:lnTo>
                                  <a:pt x="8863" y="0"/>
                                </a:lnTo>
                                <a:lnTo>
                                  <a:pt x="8866" y="0"/>
                                </a:lnTo>
                                <a:lnTo>
                                  <a:pt x="8868" y="0"/>
                                </a:lnTo>
                                <a:lnTo>
                                  <a:pt x="8871" y="0"/>
                                </a:lnTo>
                                <a:lnTo>
                                  <a:pt x="8873" y="0"/>
                                </a:lnTo>
                                <a:lnTo>
                                  <a:pt x="8876" y="0"/>
                                </a:lnTo>
                                <a:lnTo>
                                  <a:pt x="8878" y="0"/>
                                </a:lnTo>
                                <a:lnTo>
                                  <a:pt x="8881" y="0"/>
                                </a:lnTo>
                                <a:lnTo>
                                  <a:pt x="8883" y="0"/>
                                </a:lnTo>
                                <a:lnTo>
                                  <a:pt x="8886" y="0"/>
                                </a:lnTo>
                                <a:lnTo>
                                  <a:pt x="8888" y="0"/>
                                </a:lnTo>
                                <a:lnTo>
                                  <a:pt x="8891" y="0"/>
                                </a:lnTo>
                                <a:lnTo>
                                  <a:pt x="8893" y="0"/>
                                </a:lnTo>
                                <a:lnTo>
                                  <a:pt x="8896" y="0"/>
                                </a:lnTo>
                                <a:lnTo>
                                  <a:pt x="8898" y="0"/>
                                </a:lnTo>
                                <a:lnTo>
                                  <a:pt x="8901" y="0"/>
                                </a:lnTo>
                                <a:lnTo>
                                  <a:pt x="8903" y="0"/>
                                </a:lnTo>
                                <a:lnTo>
                                  <a:pt x="8906" y="0"/>
                                </a:lnTo>
                                <a:lnTo>
                                  <a:pt x="8908" y="0"/>
                                </a:lnTo>
                                <a:lnTo>
                                  <a:pt x="8910" y="0"/>
                                </a:lnTo>
                                <a:lnTo>
                                  <a:pt x="8913" y="0"/>
                                </a:lnTo>
                                <a:lnTo>
                                  <a:pt x="8915" y="0"/>
                                </a:lnTo>
                                <a:lnTo>
                                  <a:pt x="8918" y="0"/>
                                </a:lnTo>
                                <a:lnTo>
                                  <a:pt x="8920" y="0"/>
                                </a:lnTo>
                                <a:lnTo>
                                  <a:pt x="8923" y="0"/>
                                </a:lnTo>
                                <a:lnTo>
                                  <a:pt x="8925" y="0"/>
                                </a:lnTo>
                                <a:lnTo>
                                  <a:pt x="8928" y="1"/>
                                </a:lnTo>
                                <a:lnTo>
                                  <a:pt x="8930" y="1"/>
                                </a:lnTo>
                                <a:lnTo>
                                  <a:pt x="8933" y="2"/>
                                </a:lnTo>
                                <a:lnTo>
                                  <a:pt x="8935" y="2"/>
                                </a:lnTo>
                                <a:lnTo>
                                  <a:pt x="8938" y="2"/>
                                </a:lnTo>
                                <a:lnTo>
                                  <a:pt x="8940" y="2"/>
                                </a:lnTo>
                                <a:lnTo>
                                  <a:pt x="8943" y="3"/>
                                </a:lnTo>
                                <a:lnTo>
                                  <a:pt x="8945" y="2"/>
                                </a:lnTo>
                                <a:lnTo>
                                  <a:pt x="8948" y="2"/>
                                </a:lnTo>
                                <a:lnTo>
                                  <a:pt x="8950" y="2"/>
                                </a:lnTo>
                                <a:lnTo>
                                  <a:pt x="8953" y="1"/>
                                </a:lnTo>
                                <a:lnTo>
                                  <a:pt x="8955" y="1"/>
                                </a:lnTo>
                                <a:lnTo>
                                  <a:pt x="8958" y="0"/>
                                </a:lnTo>
                                <a:lnTo>
                                  <a:pt x="8960" y="0"/>
                                </a:lnTo>
                                <a:lnTo>
                                  <a:pt x="8963" y="1"/>
                                </a:lnTo>
                                <a:lnTo>
                                  <a:pt x="8965" y="1"/>
                                </a:lnTo>
                                <a:lnTo>
                                  <a:pt x="8968" y="0"/>
                                </a:lnTo>
                                <a:lnTo>
                                  <a:pt x="8970" y="0"/>
                                </a:lnTo>
                                <a:lnTo>
                                  <a:pt x="8973" y="0"/>
                                </a:lnTo>
                                <a:lnTo>
                                  <a:pt x="8975" y="0"/>
                                </a:lnTo>
                                <a:lnTo>
                                  <a:pt x="8978" y="0"/>
                                </a:lnTo>
                                <a:lnTo>
                                  <a:pt x="8980" y="0"/>
                                </a:lnTo>
                                <a:lnTo>
                                  <a:pt x="8982" y="0"/>
                                </a:lnTo>
                                <a:lnTo>
                                  <a:pt x="8985" y="0"/>
                                </a:lnTo>
                                <a:lnTo>
                                  <a:pt x="8987" y="0"/>
                                </a:lnTo>
                                <a:lnTo>
                                  <a:pt x="8990" y="0"/>
                                </a:lnTo>
                                <a:lnTo>
                                  <a:pt x="8992" y="0"/>
                                </a:lnTo>
                                <a:lnTo>
                                  <a:pt x="8995" y="0"/>
                                </a:lnTo>
                                <a:lnTo>
                                  <a:pt x="8997" y="0"/>
                                </a:lnTo>
                                <a:lnTo>
                                  <a:pt x="9000" y="0"/>
                                </a:lnTo>
                                <a:lnTo>
                                  <a:pt x="9002" y="0"/>
                                </a:lnTo>
                                <a:lnTo>
                                  <a:pt x="9005" y="0"/>
                                </a:lnTo>
                                <a:lnTo>
                                  <a:pt x="9007" y="0"/>
                                </a:lnTo>
                                <a:lnTo>
                                  <a:pt x="9010" y="0"/>
                                </a:lnTo>
                                <a:lnTo>
                                  <a:pt x="9012" y="0"/>
                                </a:lnTo>
                                <a:lnTo>
                                  <a:pt x="9015" y="0"/>
                                </a:lnTo>
                                <a:lnTo>
                                  <a:pt x="9017" y="0"/>
                                </a:lnTo>
                                <a:lnTo>
                                  <a:pt x="9020" y="0"/>
                                </a:lnTo>
                                <a:lnTo>
                                  <a:pt x="9022" y="0"/>
                                </a:lnTo>
                                <a:lnTo>
                                  <a:pt x="9025" y="0"/>
                                </a:lnTo>
                                <a:lnTo>
                                  <a:pt x="9027" y="0"/>
                                </a:lnTo>
                                <a:lnTo>
                                  <a:pt x="9030" y="0"/>
                                </a:lnTo>
                                <a:lnTo>
                                  <a:pt x="9032" y="0"/>
                                </a:lnTo>
                                <a:lnTo>
                                  <a:pt x="9035" y="0"/>
                                </a:lnTo>
                                <a:lnTo>
                                  <a:pt x="9037" y="0"/>
                                </a:lnTo>
                                <a:lnTo>
                                  <a:pt x="9040" y="0"/>
                                </a:lnTo>
                                <a:lnTo>
                                  <a:pt x="9042" y="0"/>
                                </a:lnTo>
                                <a:lnTo>
                                  <a:pt x="9045" y="0"/>
                                </a:lnTo>
                                <a:lnTo>
                                  <a:pt x="9047" y="0"/>
                                </a:lnTo>
                                <a:lnTo>
                                  <a:pt x="9050" y="0"/>
                                </a:lnTo>
                                <a:lnTo>
                                  <a:pt x="9052" y="0"/>
                                </a:lnTo>
                                <a:lnTo>
                                  <a:pt x="9054" y="1"/>
                                </a:lnTo>
                                <a:lnTo>
                                  <a:pt x="9057" y="2"/>
                                </a:lnTo>
                                <a:lnTo>
                                  <a:pt x="9059" y="5"/>
                                </a:lnTo>
                                <a:lnTo>
                                  <a:pt x="9062" y="6"/>
                                </a:lnTo>
                                <a:lnTo>
                                  <a:pt x="9064" y="8"/>
                                </a:lnTo>
                                <a:lnTo>
                                  <a:pt x="9067" y="8"/>
                                </a:lnTo>
                                <a:lnTo>
                                  <a:pt x="9069" y="6"/>
                                </a:lnTo>
                                <a:lnTo>
                                  <a:pt x="9072" y="4"/>
                                </a:lnTo>
                                <a:lnTo>
                                  <a:pt x="9074" y="3"/>
                                </a:lnTo>
                                <a:lnTo>
                                  <a:pt x="9077" y="1"/>
                                </a:lnTo>
                                <a:lnTo>
                                  <a:pt x="9079" y="1"/>
                                </a:lnTo>
                                <a:lnTo>
                                  <a:pt x="9082" y="0"/>
                                </a:lnTo>
                                <a:lnTo>
                                  <a:pt x="9084" y="1"/>
                                </a:lnTo>
                                <a:lnTo>
                                  <a:pt x="9087" y="0"/>
                                </a:lnTo>
                                <a:lnTo>
                                  <a:pt x="9089" y="0"/>
                                </a:lnTo>
                                <a:lnTo>
                                  <a:pt x="9092" y="0"/>
                                </a:lnTo>
                                <a:lnTo>
                                  <a:pt x="9094" y="0"/>
                                </a:lnTo>
                                <a:lnTo>
                                  <a:pt x="9097" y="0"/>
                                </a:lnTo>
                                <a:lnTo>
                                  <a:pt x="9099" y="0"/>
                                </a:lnTo>
                                <a:lnTo>
                                  <a:pt x="9102" y="0"/>
                                </a:lnTo>
                                <a:lnTo>
                                  <a:pt x="9104" y="0"/>
                                </a:lnTo>
                                <a:lnTo>
                                  <a:pt x="9107" y="0"/>
                                </a:lnTo>
                                <a:lnTo>
                                  <a:pt x="9109" y="1"/>
                                </a:lnTo>
                                <a:lnTo>
                                  <a:pt x="9112" y="0"/>
                                </a:lnTo>
                                <a:lnTo>
                                  <a:pt x="9114" y="1"/>
                                </a:lnTo>
                                <a:lnTo>
                                  <a:pt x="9117" y="1"/>
                                </a:lnTo>
                                <a:lnTo>
                                  <a:pt x="9119" y="1"/>
                                </a:lnTo>
                                <a:lnTo>
                                  <a:pt x="9121" y="1"/>
                                </a:lnTo>
                                <a:lnTo>
                                  <a:pt x="9124" y="1"/>
                                </a:lnTo>
                                <a:lnTo>
                                  <a:pt x="9126" y="2"/>
                                </a:lnTo>
                                <a:lnTo>
                                  <a:pt x="9129" y="3"/>
                                </a:lnTo>
                                <a:lnTo>
                                  <a:pt x="9131" y="4"/>
                                </a:lnTo>
                                <a:lnTo>
                                  <a:pt x="9134" y="7"/>
                                </a:lnTo>
                                <a:lnTo>
                                  <a:pt x="9136" y="8"/>
                                </a:lnTo>
                                <a:lnTo>
                                  <a:pt x="9139" y="9"/>
                                </a:lnTo>
                                <a:lnTo>
                                  <a:pt x="9141" y="8"/>
                                </a:lnTo>
                                <a:lnTo>
                                  <a:pt x="9144" y="7"/>
                                </a:lnTo>
                                <a:lnTo>
                                  <a:pt x="9146" y="4"/>
                                </a:lnTo>
                                <a:lnTo>
                                  <a:pt x="9149" y="3"/>
                                </a:lnTo>
                                <a:lnTo>
                                  <a:pt x="9151" y="2"/>
                                </a:lnTo>
                                <a:lnTo>
                                  <a:pt x="9154" y="1"/>
                                </a:lnTo>
                                <a:lnTo>
                                  <a:pt x="9156" y="0"/>
                                </a:lnTo>
                                <a:lnTo>
                                  <a:pt x="9159" y="1"/>
                                </a:lnTo>
                                <a:lnTo>
                                  <a:pt x="9161" y="1"/>
                                </a:lnTo>
                                <a:lnTo>
                                  <a:pt x="9164" y="1"/>
                                </a:lnTo>
                                <a:lnTo>
                                  <a:pt x="9166" y="1"/>
                                </a:lnTo>
                                <a:lnTo>
                                  <a:pt x="9169" y="1"/>
                                </a:lnTo>
                                <a:lnTo>
                                  <a:pt x="9171" y="0"/>
                                </a:lnTo>
                                <a:lnTo>
                                  <a:pt x="9174" y="0"/>
                                </a:lnTo>
                                <a:lnTo>
                                  <a:pt x="9176" y="0"/>
                                </a:lnTo>
                                <a:lnTo>
                                  <a:pt x="9179" y="0"/>
                                </a:lnTo>
                                <a:lnTo>
                                  <a:pt x="9181" y="0"/>
                                </a:lnTo>
                                <a:lnTo>
                                  <a:pt x="9184" y="0"/>
                                </a:lnTo>
                                <a:lnTo>
                                  <a:pt x="9186" y="0"/>
                                </a:lnTo>
                                <a:lnTo>
                                  <a:pt x="9189" y="0"/>
                                </a:lnTo>
                                <a:lnTo>
                                  <a:pt x="9191" y="1"/>
                                </a:lnTo>
                                <a:lnTo>
                                  <a:pt x="9193" y="2"/>
                                </a:lnTo>
                                <a:lnTo>
                                  <a:pt x="9196" y="2"/>
                                </a:lnTo>
                                <a:lnTo>
                                  <a:pt x="9198" y="3"/>
                                </a:lnTo>
                                <a:lnTo>
                                  <a:pt x="9201" y="3"/>
                                </a:lnTo>
                                <a:lnTo>
                                  <a:pt x="9203" y="2"/>
                                </a:lnTo>
                                <a:lnTo>
                                  <a:pt x="9206" y="1"/>
                                </a:lnTo>
                                <a:lnTo>
                                  <a:pt x="9208" y="1"/>
                                </a:lnTo>
                                <a:lnTo>
                                  <a:pt x="9211" y="0"/>
                                </a:lnTo>
                                <a:lnTo>
                                  <a:pt x="9213" y="0"/>
                                </a:lnTo>
                                <a:lnTo>
                                  <a:pt x="9216" y="0"/>
                                </a:lnTo>
                                <a:lnTo>
                                  <a:pt x="9218" y="0"/>
                                </a:lnTo>
                                <a:lnTo>
                                  <a:pt x="9221" y="0"/>
                                </a:lnTo>
                                <a:lnTo>
                                  <a:pt x="9223" y="1"/>
                                </a:lnTo>
                                <a:lnTo>
                                  <a:pt x="9226" y="2"/>
                                </a:lnTo>
                                <a:lnTo>
                                  <a:pt x="9228" y="2"/>
                                </a:lnTo>
                                <a:lnTo>
                                  <a:pt x="9231" y="4"/>
                                </a:lnTo>
                                <a:lnTo>
                                  <a:pt x="9233" y="5"/>
                                </a:lnTo>
                                <a:lnTo>
                                  <a:pt x="9236" y="4"/>
                                </a:lnTo>
                                <a:lnTo>
                                  <a:pt x="9238" y="5"/>
                                </a:lnTo>
                                <a:lnTo>
                                  <a:pt x="9241" y="3"/>
                                </a:lnTo>
                                <a:lnTo>
                                  <a:pt x="9243" y="2"/>
                                </a:lnTo>
                                <a:lnTo>
                                  <a:pt x="9246" y="1"/>
                                </a:lnTo>
                                <a:lnTo>
                                  <a:pt x="9248" y="1"/>
                                </a:lnTo>
                                <a:lnTo>
                                  <a:pt x="9251" y="0"/>
                                </a:lnTo>
                                <a:lnTo>
                                  <a:pt x="9253" y="0"/>
                                </a:lnTo>
                                <a:lnTo>
                                  <a:pt x="9256" y="0"/>
                                </a:lnTo>
                                <a:lnTo>
                                  <a:pt x="9258" y="1"/>
                                </a:lnTo>
                                <a:lnTo>
                                  <a:pt x="9260" y="2"/>
                                </a:lnTo>
                                <a:lnTo>
                                  <a:pt x="9263" y="4"/>
                                </a:lnTo>
                                <a:lnTo>
                                  <a:pt x="9265" y="7"/>
                                </a:lnTo>
                                <a:lnTo>
                                  <a:pt x="9268" y="12"/>
                                </a:lnTo>
                                <a:lnTo>
                                  <a:pt x="9270" y="19"/>
                                </a:lnTo>
                                <a:lnTo>
                                  <a:pt x="9273" y="23"/>
                                </a:lnTo>
                                <a:lnTo>
                                  <a:pt x="9275" y="27"/>
                                </a:lnTo>
                                <a:lnTo>
                                  <a:pt x="9278" y="26"/>
                                </a:lnTo>
                                <a:lnTo>
                                  <a:pt x="9280" y="22"/>
                                </a:lnTo>
                                <a:lnTo>
                                  <a:pt x="9283" y="18"/>
                                </a:lnTo>
                                <a:lnTo>
                                  <a:pt x="9285" y="13"/>
                                </a:lnTo>
                                <a:lnTo>
                                  <a:pt x="9288" y="11"/>
                                </a:lnTo>
                                <a:lnTo>
                                  <a:pt x="9290" y="11"/>
                                </a:lnTo>
                                <a:lnTo>
                                  <a:pt x="9293" y="11"/>
                                </a:lnTo>
                                <a:lnTo>
                                  <a:pt x="9295" y="11"/>
                                </a:lnTo>
                                <a:lnTo>
                                  <a:pt x="9298" y="11"/>
                                </a:lnTo>
                                <a:lnTo>
                                  <a:pt x="9300" y="9"/>
                                </a:lnTo>
                                <a:lnTo>
                                  <a:pt x="9303" y="7"/>
                                </a:lnTo>
                                <a:lnTo>
                                  <a:pt x="9305" y="5"/>
                                </a:lnTo>
                                <a:lnTo>
                                  <a:pt x="9308" y="4"/>
                                </a:lnTo>
                                <a:lnTo>
                                  <a:pt x="9310" y="2"/>
                                </a:lnTo>
                                <a:lnTo>
                                  <a:pt x="9313" y="2"/>
                                </a:lnTo>
                                <a:lnTo>
                                  <a:pt x="9315" y="2"/>
                                </a:lnTo>
                                <a:lnTo>
                                  <a:pt x="9318" y="2"/>
                                </a:lnTo>
                                <a:lnTo>
                                  <a:pt x="9320" y="2"/>
                                </a:lnTo>
                                <a:lnTo>
                                  <a:pt x="9323" y="1"/>
                                </a:lnTo>
                                <a:lnTo>
                                  <a:pt x="9325" y="2"/>
                                </a:lnTo>
                                <a:lnTo>
                                  <a:pt x="9328" y="1"/>
                                </a:lnTo>
                                <a:lnTo>
                                  <a:pt x="9330" y="1"/>
                                </a:lnTo>
                                <a:lnTo>
                                  <a:pt x="9332" y="0"/>
                                </a:lnTo>
                                <a:lnTo>
                                  <a:pt x="9335" y="1"/>
                                </a:lnTo>
                                <a:lnTo>
                                  <a:pt x="9337" y="1"/>
                                </a:lnTo>
                                <a:lnTo>
                                  <a:pt x="9340" y="1"/>
                                </a:lnTo>
                                <a:lnTo>
                                  <a:pt x="9342" y="0"/>
                                </a:lnTo>
                                <a:lnTo>
                                  <a:pt x="9345" y="0"/>
                                </a:lnTo>
                                <a:lnTo>
                                  <a:pt x="9347" y="0"/>
                                </a:lnTo>
                                <a:lnTo>
                                  <a:pt x="9350" y="0"/>
                                </a:lnTo>
                                <a:lnTo>
                                  <a:pt x="9352" y="0"/>
                                </a:lnTo>
                                <a:lnTo>
                                  <a:pt x="9355" y="1"/>
                                </a:lnTo>
                                <a:lnTo>
                                  <a:pt x="9357" y="2"/>
                                </a:lnTo>
                                <a:lnTo>
                                  <a:pt x="9360" y="2"/>
                                </a:lnTo>
                                <a:lnTo>
                                  <a:pt x="9362" y="3"/>
                                </a:lnTo>
                                <a:lnTo>
                                  <a:pt x="9365" y="4"/>
                                </a:lnTo>
                                <a:lnTo>
                                  <a:pt x="9367" y="3"/>
                                </a:lnTo>
                                <a:lnTo>
                                  <a:pt x="9370" y="2"/>
                                </a:lnTo>
                                <a:lnTo>
                                  <a:pt x="9372" y="2"/>
                                </a:lnTo>
                                <a:lnTo>
                                  <a:pt x="9375" y="1"/>
                                </a:lnTo>
                                <a:lnTo>
                                  <a:pt x="9377" y="1"/>
                                </a:lnTo>
                                <a:lnTo>
                                  <a:pt x="9380" y="1"/>
                                </a:lnTo>
                                <a:lnTo>
                                  <a:pt x="9382" y="0"/>
                                </a:lnTo>
                                <a:lnTo>
                                  <a:pt x="9385" y="1"/>
                                </a:lnTo>
                                <a:lnTo>
                                  <a:pt x="9387" y="1"/>
                                </a:lnTo>
                                <a:lnTo>
                                  <a:pt x="9390" y="1"/>
                                </a:lnTo>
                                <a:lnTo>
                                  <a:pt x="9392" y="0"/>
                                </a:lnTo>
                                <a:lnTo>
                                  <a:pt x="9395" y="0"/>
                                </a:lnTo>
                                <a:lnTo>
                                  <a:pt x="9397" y="0"/>
                                </a:lnTo>
                                <a:lnTo>
                                  <a:pt x="9399" y="0"/>
                                </a:lnTo>
                                <a:lnTo>
                                  <a:pt x="9402" y="1"/>
                                </a:lnTo>
                                <a:lnTo>
                                  <a:pt x="9404" y="1"/>
                                </a:lnTo>
                                <a:lnTo>
                                  <a:pt x="9407" y="4"/>
                                </a:lnTo>
                                <a:lnTo>
                                  <a:pt x="9409" y="6"/>
                                </a:lnTo>
                                <a:lnTo>
                                  <a:pt x="9412" y="9"/>
                                </a:lnTo>
                                <a:lnTo>
                                  <a:pt x="9414" y="11"/>
                                </a:lnTo>
                                <a:lnTo>
                                  <a:pt x="9417" y="13"/>
                                </a:lnTo>
                                <a:lnTo>
                                  <a:pt x="9419" y="14"/>
                                </a:lnTo>
                                <a:lnTo>
                                  <a:pt x="9422" y="14"/>
                                </a:lnTo>
                                <a:lnTo>
                                  <a:pt x="9424" y="15"/>
                                </a:lnTo>
                                <a:lnTo>
                                  <a:pt x="9427" y="14"/>
                                </a:lnTo>
                                <a:lnTo>
                                  <a:pt x="9429" y="14"/>
                                </a:lnTo>
                                <a:lnTo>
                                  <a:pt x="9432" y="13"/>
                                </a:lnTo>
                                <a:lnTo>
                                  <a:pt x="9434" y="11"/>
                                </a:lnTo>
                                <a:lnTo>
                                  <a:pt x="9437" y="8"/>
                                </a:lnTo>
                                <a:lnTo>
                                  <a:pt x="9439" y="6"/>
                                </a:lnTo>
                                <a:lnTo>
                                  <a:pt x="9442" y="3"/>
                                </a:lnTo>
                                <a:lnTo>
                                  <a:pt x="9444" y="2"/>
                                </a:lnTo>
                                <a:lnTo>
                                  <a:pt x="9447" y="1"/>
                                </a:lnTo>
                                <a:lnTo>
                                  <a:pt x="9449" y="1"/>
                                </a:lnTo>
                                <a:lnTo>
                                  <a:pt x="9452" y="1"/>
                                </a:lnTo>
                                <a:lnTo>
                                  <a:pt x="9454" y="1"/>
                                </a:lnTo>
                                <a:lnTo>
                                  <a:pt x="9457" y="1"/>
                                </a:lnTo>
                                <a:lnTo>
                                  <a:pt x="9459" y="1"/>
                                </a:lnTo>
                                <a:lnTo>
                                  <a:pt x="9462" y="0"/>
                                </a:lnTo>
                                <a:lnTo>
                                  <a:pt x="9464" y="1"/>
                                </a:lnTo>
                                <a:lnTo>
                                  <a:pt x="9467" y="2"/>
                                </a:lnTo>
                                <a:lnTo>
                                  <a:pt x="9469" y="1"/>
                                </a:lnTo>
                                <a:lnTo>
                                  <a:pt x="9471" y="1"/>
                                </a:lnTo>
                                <a:lnTo>
                                  <a:pt x="9474" y="1"/>
                                </a:lnTo>
                                <a:lnTo>
                                  <a:pt x="9476" y="1"/>
                                </a:lnTo>
                                <a:lnTo>
                                  <a:pt x="9479" y="2"/>
                                </a:lnTo>
                                <a:lnTo>
                                  <a:pt x="9481" y="2"/>
                                </a:lnTo>
                                <a:lnTo>
                                  <a:pt x="9484" y="2"/>
                                </a:lnTo>
                                <a:lnTo>
                                  <a:pt x="9486" y="3"/>
                                </a:lnTo>
                                <a:lnTo>
                                  <a:pt x="9489" y="2"/>
                                </a:lnTo>
                                <a:lnTo>
                                  <a:pt x="9491" y="2"/>
                                </a:lnTo>
                                <a:lnTo>
                                  <a:pt x="9494" y="1"/>
                                </a:lnTo>
                                <a:lnTo>
                                  <a:pt x="9496" y="0"/>
                                </a:lnTo>
                                <a:lnTo>
                                  <a:pt x="9499" y="0"/>
                                </a:lnTo>
                                <a:lnTo>
                                  <a:pt x="9501" y="0"/>
                                </a:lnTo>
                                <a:lnTo>
                                  <a:pt x="9504" y="1"/>
                                </a:lnTo>
                                <a:lnTo>
                                  <a:pt x="9506" y="0"/>
                                </a:lnTo>
                                <a:lnTo>
                                  <a:pt x="9509" y="1"/>
                                </a:lnTo>
                                <a:lnTo>
                                  <a:pt x="9511" y="0"/>
                                </a:lnTo>
                                <a:lnTo>
                                  <a:pt x="9514" y="1"/>
                                </a:lnTo>
                                <a:lnTo>
                                  <a:pt x="9516" y="2"/>
                                </a:lnTo>
                                <a:lnTo>
                                  <a:pt x="9519" y="2"/>
                                </a:lnTo>
                                <a:lnTo>
                                  <a:pt x="9521" y="4"/>
                                </a:lnTo>
                                <a:lnTo>
                                  <a:pt x="9524" y="6"/>
                                </a:lnTo>
                                <a:lnTo>
                                  <a:pt x="9526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354"/>
                        <wps:cNvSpPr>
                          <a:spLocks/>
                        </wps:cNvSpPr>
                        <wps:spPr bwMode="auto">
                          <a:xfrm flipV="1">
                            <a:off x="5123815" y="2403475"/>
                            <a:ext cx="878840" cy="203835"/>
                          </a:xfrm>
                          <a:custGeom>
                            <a:avLst/>
                            <a:gdLst>
                              <a:gd name="T0" fmla="*/ 29 w 1974"/>
                              <a:gd name="T1" fmla="*/ 4 h 795"/>
                              <a:gd name="T2" fmla="*/ 62 w 1974"/>
                              <a:gd name="T3" fmla="*/ 8 h 795"/>
                              <a:gd name="T4" fmla="*/ 94 w 1974"/>
                              <a:gd name="T5" fmla="*/ 49 h 795"/>
                              <a:gd name="T6" fmla="*/ 126 w 1974"/>
                              <a:gd name="T7" fmla="*/ 1 h 795"/>
                              <a:gd name="T8" fmla="*/ 158 w 1974"/>
                              <a:gd name="T9" fmla="*/ 9 h 795"/>
                              <a:gd name="T10" fmla="*/ 191 w 1974"/>
                              <a:gd name="T11" fmla="*/ 4 h 795"/>
                              <a:gd name="T12" fmla="*/ 223 w 1974"/>
                              <a:gd name="T13" fmla="*/ 1 h 795"/>
                              <a:gd name="T14" fmla="*/ 255 w 1974"/>
                              <a:gd name="T15" fmla="*/ 48 h 795"/>
                              <a:gd name="T16" fmla="*/ 288 w 1974"/>
                              <a:gd name="T17" fmla="*/ 3 h 795"/>
                              <a:gd name="T18" fmla="*/ 320 w 1974"/>
                              <a:gd name="T19" fmla="*/ 0 h 795"/>
                              <a:gd name="T20" fmla="*/ 352 w 1974"/>
                              <a:gd name="T21" fmla="*/ 0 h 795"/>
                              <a:gd name="T22" fmla="*/ 384 w 1974"/>
                              <a:gd name="T23" fmla="*/ 1 h 795"/>
                              <a:gd name="T24" fmla="*/ 417 w 1974"/>
                              <a:gd name="T25" fmla="*/ 1 h 795"/>
                              <a:gd name="T26" fmla="*/ 449 w 1974"/>
                              <a:gd name="T27" fmla="*/ 0 h 795"/>
                              <a:gd name="T28" fmla="*/ 481 w 1974"/>
                              <a:gd name="T29" fmla="*/ 1 h 795"/>
                              <a:gd name="T30" fmla="*/ 513 w 1974"/>
                              <a:gd name="T31" fmla="*/ 785 h 795"/>
                              <a:gd name="T32" fmla="*/ 546 w 1974"/>
                              <a:gd name="T33" fmla="*/ 5 h 795"/>
                              <a:gd name="T34" fmla="*/ 578 w 1974"/>
                              <a:gd name="T35" fmla="*/ 0 h 795"/>
                              <a:gd name="T36" fmla="*/ 610 w 1974"/>
                              <a:gd name="T37" fmla="*/ 0 h 795"/>
                              <a:gd name="T38" fmla="*/ 642 w 1974"/>
                              <a:gd name="T39" fmla="*/ 0 h 795"/>
                              <a:gd name="T40" fmla="*/ 675 w 1974"/>
                              <a:gd name="T41" fmla="*/ 0 h 795"/>
                              <a:gd name="T42" fmla="*/ 707 w 1974"/>
                              <a:gd name="T43" fmla="*/ 14 h 795"/>
                              <a:gd name="T44" fmla="*/ 739 w 1974"/>
                              <a:gd name="T45" fmla="*/ 0 h 795"/>
                              <a:gd name="T46" fmla="*/ 772 w 1974"/>
                              <a:gd name="T47" fmla="*/ 0 h 795"/>
                              <a:gd name="T48" fmla="*/ 804 w 1974"/>
                              <a:gd name="T49" fmla="*/ 1 h 795"/>
                              <a:gd name="T50" fmla="*/ 836 w 1974"/>
                              <a:gd name="T51" fmla="*/ 0 h 795"/>
                              <a:gd name="T52" fmla="*/ 868 w 1974"/>
                              <a:gd name="T53" fmla="*/ 0 h 795"/>
                              <a:gd name="T54" fmla="*/ 901 w 1974"/>
                              <a:gd name="T55" fmla="*/ 0 h 795"/>
                              <a:gd name="T56" fmla="*/ 933 w 1974"/>
                              <a:gd name="T57" fmla="*/ 0 h 795"/>
                              <a:gd name="T58" fmla="*/ 965 w 1974"/>
                              <a:gd name="T59" fmla="*/ 7 h 795"/>
                              <a:gd name="T60" fmla="*/ 997 w 1974"/>
                              <a:gd name="T61" fmla="*/ 1 h 795"/>
                              <a:gd name="T62" fmla="*/ 1030 w 1974"/>
                              <a:gd name="T63" fmla="*/ 1 h 795"/>
                              <a:gd name="T64" fmla="*/ 1062 w 1974"/>
                              <a:gd name="T65" fmla="*/ 0 h 795"/>
                              <a:gd name="T66" fmla="*/ 1094 w 1974"/>
                              <a:gd name="T67" fmla="*/ 7 h 795"/>
                              <a:gd name="T68" fmla="*/ 1127 w 1974"/>
                              <a:gd name="T69" fmla="*/ 1 h 795"/>
                              <a:gd name="T70" fmla="*/ 1159 w 1974"/>
                              <a:gd name="T71" fmla="*/ 16 h 795"/>
                              <a:gd name="T72" fmla="*/ 1191 w 1974"/>
                              <a:gd name="T73" fmla="*/ 59 h 795"/>
                              <a:gd name="T74" fmla="*/ 1223 w 1974"/>
                              <a:gd name="T75" fmla="*/ 96 h 795"/>
                              <a:gd name="T76" fmla="*/ 1256 w 1974"/>
                              <a:gd name="T77" fmla="*/ 146 h 795"/>
                              <a:gd name="T78" fmla="*/ 1288 w 1974"/>
                              <a:gd name="T79" fmla="*/ 40 h 795"/>
                              <a:gd name="T80" fmla="*/ 1320 w 1974"/>
                              <a:gd name="T81" fmla="*/ 4 h 795"/>
                              <a:gd name="T82" fmla="*/ 1352 w 1974"/>
                              <a:gd name="T83" fmla="*/ 15 h 795"/>
                              <a:gd name="T84" fmla="*/ 1385 w 1974"/>
                              <a:gd name="T85" fmla="*/ 1 h 795"/>
                              <a:gd name="T86" fmla="*/ 1417 w 1974"/>
                              <a:gd name="T87" fmla="*/ 133 h 795"/>
                              <a:gd name="T88" fmla="*/ 1449 w 1974"/>
                              <a:gd name="T89" fmla="*/ 3 h 795"/>
                              <a:gd name="T90" fmla="*/ 1481 w 1974"/>
                              <a:gd name="T91" fmla="*/ 10 h 795"/>
                              <a:gd name="T92" fmla="*/ 1514 w 1974"/>
                              <a:gd name="T93" fmla="*/ 8 h 795"/>
                              <a:gd name="T94" fmla="*/ 1546 w 1974"/>
                              <a:gd name="T95" fmla="*/ 2 h 795"/>
                              <a:gd name="T96" fmla="*/ 1578 w 1974"/>
                              <a:gd name="T97" fmla="*/ 1 h 795"/>
                              <a:gd name="T98" fmla="*/ 1611 w 1974"/>
                              <a:gd name="T99" fmla="*/ 1 h 795"/>
                              <a:gd name="T100" fmla="*/ 1643 w 1974"/>
                              <a:gd name="T101" fmla="*/ 1 h 795"/>
                              <a:gd name="T102" fmla="*/ 1675 w 1974"/>
                              <a:gd name="T103" fmla="*/ 0 h 795"/>
                              <a:gd name="T104" fmla="*/ 1707 w 1974"/>
                              <a:gd name="T105" fmla="*/ 10 h 795"/>
                              <a:gd name="T106" fmla="*/ 1740 w 1974"/>
                              <a:gd name="T107" fmla="*/ 3 h 795"/>
                              <a:gd name="T108" fmla="*/ 1772 w 1974"/>
                              <a:gd name="T109" fmla="*/ 3 h 795"/>
                              <a:gd name="T110" fmla="*/ 1804 w 1974"/>
                              <a:gd name="T111" fmla="*/ 1 h 795"/>
                              <a:gd name="T112" fmla="*/ 1836 w 1974"/>
                              <a:gd name="T113" fmla="*/ 1 h 795"/>
                              <a:gd name="T114" fmla="*/ 1869 w 1974"/>
                              <a:gd name="T115" fmla="*/ 1 h 795"/>
                              <a:gd name="T116" fmla="*/ 1901 w 1974"/>
                              <a:gd name="T117" fmla="*/ 1 h 795"/>
                              <a:gd name="T118" fmla="*/ 1933 w 1974"/>
                              <a:gd name="T119" fmla="*/ 520 h 795"/>
                              <a:gd name="T120" fmla="*/ 1965 w 1974"/>
                              <a:gd name="T121" fmla="*/ 11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74" h="795">
                                <a:moveTo>
                                  <a:pt x="0" y="6"/>
                                </a:moveTo>
                                <a:lnTo>
                                  <a:pt x="2" y="7"/>
                                </a:lnTo>
                                <a:lnTo>
                                  <a:pt x="5" y="10"/>
                                </a:ln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lnTo>
                                  <a:pt x="12" y="10"/>
                                </a:lnTo>
                                <a:lnTo>
                                  <a:pt x="14" y="8"/>
                                </a:lnTo>
                                <a:lnTo>
                                  <a:pt x="17" y="7"/>
                                </a:lnTo>
                                <a:lnTo>
                                  <a:pt x="19" y="5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7" y="6"/>
                                </a:lnTo>
                                <a:lnTo>
                                  <a:pt x="39" y="8"/>
                                </a:lnTo>
                                <a:lnTo>
                                  <a:pt x="42" y="8"/>
                                </a:lnTo>
                                <a:lnTo>
                                  <a:pt x="44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9"/>
                                </a:lnTo>
                                <a:lnTo>
                                  <a:pt x="52" y="8"/>
                                </a:lnTo>
                                <a:lnTo>
                                  <a:pt x="54" y="9"/>
                                </a:lnTo>
                                <a:lnTo>
                                  <a:pt x="57" y="9"/>
                                </a:lnTo>
                                <a:lnTo>
                                  <a:pt x="59" y="9"/>
                                </a:lnTo>
                                <a:lnTo>
                                  <a:pt x="62" y="8"/>
                                </a:lnTo>
                                <a:lnTo>
                                  <a:pt x="64" y="10"/>
                                </a:lnTo>
                                <a:lnTo>
                                  <a:pt x="67" y="11"/>
                                </a:lnTo>
                                <a:lnTo>
                                  <a:pt x="69" y="13"/>
                                </a:lnTo>
                                <a:lnTo>
                                  <a:pt x="72" y="18"/>
                                </a:lnTo>
                                <a:lnTo>
                                  <a:pt x="74" y="28"/>
                                </a:lnTo>
                                <a:lnTo>
                                  <a:pt x="77" y="46"/>
                                </a:lnTo>
                                <a:lnTo>
                                  <a:pt x="79" y="71"/>
                                </a:lnTo>
                                <a:lnTo>
                                  <a:pt x="82" y="96"/>
                                </a:lnTo>
                                <a:lnTo>
                                  <a:pt x="84" y="116"/>
                                </a:lnTo>
                                <a:lnTo>
                                  <a:pt x="86" y="116"/>
                                </a:lnTo>
                                <a:lnTo>
                                  <a:pt x="89" y="104"/>
                                </a:lnTo>
                                <a:lnTo>
                                  <a:pt x="91" y="76"/>
                                </a:lnTo>
                                <a:lnTo>
                                  <a:pt x="94" y="49"/>
                                </a:lnTo>
                                <a:lnTo>
                                  <a:pt x="96" y="29"/>
                                </a:lnTo>
                                <a:lnTo>
                                  <a:pt x="99" y="15"/>
                                </a:lnTo>
                                <a:lnTo>
                                  <a:pt x="101" y="8"/>
                                </a:lnTo>
                                <a:lnTo>
                                  <a:pt x="104" y="4"/>
                                </a:lnTo>
                                <a:lnTo>
                                  <a:pt x="106" y="3"/>
                                </a:lnTo>
                                <a:lnTo>
                                  <a:pt x="109" y="2"/>
                                </a:lnTo>
                                <a:lnTo>
                                  <a:pt x="111" y="2"/>
                                </a:lnTo>
                                <a:lnTo>
                                  <a:pt x="114" y="1"/>
                                </a:lnTo>
                                <a:lnTo>
                                  <a:pt x="116" y="1"/>
                                </a:lnTo>
                                <a:lnTo>
                                  <a:pt x="119" y="1"/>
                                </a:lnTo>
                                <a:lnTo>
                                  <a:pt x="121" y="1"/>
                                </a:lnTo>
                                <a:lnTo>
                                  <a:pt x="124" y="0"/>
                                </a:lnTo>
                                <a:lnTo>
                                  <a:pt x="126" y="1"/>
                                </a:lnTo>
                                <a:lnTo>
                                  <a:pt x="129" y="0"/>
                                </a:lnTo>
                                <a:lnTo>
                                  <a:pt x="131" y="1"/>
                                </a:lnTo>
                                <a:lnTo>
                                  <a:pt x="134" y="1"/>
                                </a:lnTo>
                                <a:lnTo>
                                  <a:pt x="136" y="0"/>
                                </a:lnTo>
                                <a:lnTo>
                                  <a:pt x="139" y="0"/>
                                </a:lnTo>
                                <a:lnTo>
                                  <a:pt x="141" y="0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49" y="0"/>
                                </a:lnTo>
                                <a:lnTo>
                                  <a:pt x="151" y="0"/>
                                </a:lnTo>
                                <a:lnTo>
                                  <a:pt x="153" y="1"/>
                                </a:lnTo>
                                <a:lnTo>
                                  <a:pt x="156" y="3"/>
                                </a:lnTo>
                                <a:lnTo>
                                  <a:pt x="158" y="9"/>
                                </a:lnTo>
                                <a:lnTo>
                                  <a:pt x="161" y="19"/>
                                </a:lnTo>
                                <a:lnTo>
                                  <a:pt x="163" y="40"/>
                                </a:lnTo>
                                <a:lnTo>
                                  <a:pt x="166" y="69"/>
                                </a:lnTo>
                                <a:lnTo>
                                  <a:pt x="168" y="95"/>
                                </a:lnTo>
                                <a:lnTo>
                                  <a:pt x="171" y="114"/>
                                </a:lnTo>
                                <a:lnTo>
                                  <a:pt x="173" y="117"/>
                                </a:lnTo>
                                <a:lnTo>
                                  <a:pt x="176" y="101"/>
                                </a:lnTo>
                                <a:lnTo>
                                  <a:pt x="178" y="77"/>
                                </a:lnTo>
                                <a:lnTo>
                                  <a:pt x="181" y="50"/>
                                </a:lnTo>
                                <a:lnTo>
                                  <a:pt x="183" y="30"/>
                                </a:lnTo>
                                <a:lnTo>
                                  <a:pt x="186" y="15"/>
                                </a:lnTo>
                                <a:lnTo>
                                  <a:pt x="188" y="8"/>
                                </a:lnTo>
                                <a:lnTo>
                                  <a:pt x="191" y="4"/>
                                </a:lnTo>
                                <a:lnTo>
                                  <a:pt x="193" y="3"/>
                                </a:lnTo>
                                <a:lnTo>
                                  <a:pt x="196" y="2"/>
                                </a:lnTo>
                                <a:lnTo>
                                  <a:pt x="198" y="1"/>
                                </a:lnTo>
                                <a:lnTo>
                                  <a:pt x="201" y="1"/>
                                </a:lnTo>
                                <a:lnTo>
                                  <a:pt x="203" y="1"/>
                                </a:lnTo>
                                <a:lnTo>
                                  <a:pt x="206" y="1"/>
                                </a:lnTo>
                                <a:lnTo>
                                  <a:pt x="208" y="1"/>
                                </a:lnTo>
                                <a:lnTo>
                                  <a:pt x="211" y="1"/>
                                </a:lnTo>
                                <a:lnTo>
                                  <a:pt x="213" y="1"/>
                                </a:lnTo>
                                <a:lnTo>
                                  <a:pt x="216" y="1"/>
                                </a:lnTo>
                                <a:lnTo>
                                  <a:pt x="218" y="2"/>
                                </a:lnTo>
                                <a:lnTo>
                                  <a:pt x="221" y="1"/>
                                </a:lnTo>
                                <a:lnTo>
                                  <a:pt x="223" y="1"/>
                                </a:lnTo>
                                <a:lnTo>
                                  <a:pt x="225" y="1"/>
                                </a:lnTo>
                                <a:lnTo>
                                  <a:pt x="228" y="3"/>
                                </a:lnTo>
                                <a:lnTo>
                                  <a:pt x="230" y="7"/>
                                </a:lnTo>
                                <a:lnTo>
                                  <a:pt x="233" y="14"/>
                                </a:lnTo>
                                <a:lnTo>
                                  <a:pt x="235" y="30"/>
                                </a:lnTo>
                                <a:lnTo>
                                  <a:pt x="238" y="57"/>
                                </a:lnTo>
                                <a:lnTo>
                                  <a:pt x="240" y="91"/>
                                </a:lnTo>
                                <a:lnTo>
                                  <a:pt x="243" y="122"/>
                                </a:lnTo>
                                <a:lnTo>
                                  <a:pt x="245" y="136"/>
                                </a:lnTo>
                                <a:lnTo>
                                  <a:pt x="248" y="128"/>
                                </a:lnTo>
                                <a:lnTo>
                                  <a:pt x="250" y="102"/>
                                </a:lnTo>
                                <a:lnTo>
                                  <a:pt x="253" y="76"/>
                                </a:lnTo>
                                <a:lnTo>
                                  <a:pt x="255" y="48"/>
                                </a:lnTo>
                                <a:lnTo>
                                  <a:pt x="258" y="29"/>
                                </a:lnTo>
                                <a:lnTo>
                                  <a:pt x="260" y="17"/>
                                </a:lnTo>
                                <a:lnTo>
                                  <a:pt x="263" y="12"/>
                                </a:lnTo>
                                <a:lnTo>
                                  <a:pt x="265" y="9"/>
                                </a:lnTo>
                                <a:lnTo>
                                  <a:pt x="268" y="9"/>
                                </a:lnTo>
                                <a:lnTo>
                                  <a:pt x="270" y="7"/>
                                </a:lnTo>
                                <a:lnTo>
                                  <a:pt x="273" y="6"/>
                                </a:lnTo>
                                <a:lnTo>
                                  <a:pt x="275" y="4"/>
                                </a:lnTo>
                                <a:lnTo>
                                  <a:pt x="278" y="3"/>
                                </a:lnTo>
                                <a:lnTo>
                                  <a:pt x="280" y="4"/>
                                </a:lnTo>
                                <a:lnTo>
                                  <a:pt x="283" y="3"/>
                                </a:lnTo>
                                <a:lnTo>
                                  <a:pt x="285" y="3"/>
                                </a:lnTo>
                                <a:lnTo>
                                  <a:pt x="288" y="3"/>
                                </a:lnTo>
                                <a:lnTo>
                                  <a:pt x="290" y="3"/>
                                </a:lnTo>
                                <a:lnTo>
                                  <a:pt x="292" y="3"/>
                                </a:lnTo>
                                <a:lnTo>
                                  <a:pt x="295" y="2"/>
                                </a:lnTo>
                                <a:lnTo>
                                  <a:pt x="297" y="2"/>
                                </a:lnTo>
                                <a:lnTo>
                                  <a:pt x="300" y="2"/>
                                </a:lnTo>
                                <a:lnTo>
                                  <a:pt x="302" y="1"/>
                                </a:lnTo>
                                <a:lnTo>
                                  <a:pt x="305" y="2"/>
                                </a:lnTo>
                                <a:lnTo>
                                  <a:pt x="307" y="1"/>
                                </a:lnTo>
                                <a:lnTo>
                                  <a:pt x="310" y="1"/>
                                </a:lnTo>
                                <a:lnTo>
                                  <a:pt x="312" y="0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20" y="0"/>
                                </a:lnTo>
                                <a:lnTo>
                                  <a:pt x="322" y="1"/>
                                </a:lnTo>
                                <a:lnTo>
                                  <a:pt x="325" y="2"/>
                                </a:lnTo>
                                <a:lnTo>
                                  <a:pt x="327" y="2"/>
                                </a:lnTo>
                                <a:lnTo>
                                  <a:pt x="330" y="2"/>
                                </a:lnTo>
                                <a:lnTo>
                                  <a:pt x="332" y="2"/>
                                </a:lnTo>
                                <a:lnTo>
                                  <a:pt x="335" y="2"/>
                                </a:lnTo>
                                <a:lnTo>
                                  <a:pt x="337" y="1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7" y="0"/>
                                </a:lnTo>
                                <a:lnTo>
                                  <a:pt x="350" y="0"/>
                                </a:lnTo>
                                <a:lnTo>
                                  <a:pt x="352" y="0"/>
                                </a:lnTo>
                                <a:lnTo>
                                  <a:pt x="355" y="0"/>
                                </a:lnTo>
                                <a:lnTo>
                                  <a:pt x="357" y="0"/>
                                </a:lnTo>
                                <a:lnTo>
                                  <a:pt x="360" y="0"/>
                                </a:lnTo>
                                <a:lnTo>
                                  <a:pt x="362" y="0"/>
                                </a:lnTo>
                                <a:lnTo>
                                  <a:pt x="364" y="0"/>
                                </a:lnTo>
                                <a:lnTo>
                                  <a:pt x="367" y="0"/>
                                </a:lnTo>
                                <a:lnTo>
                                  <a:pt x="369" y="0"/>
                                </a:lnTo>
                                <a:lnTo>
                                  <a:pt x="372" y="0"/>
                                </a:lnTo>
                                <a:lnTo>
                                  <a:pt x="374" y="0"/>
                                </a:lnTo>
                                <a:lnTo>
                                  <a:pt x="377" y="0"/>
                                </a:lnTo>
                                <a:lnTo>
                                  <a:pt x="379" y="1"/>
                                </a:lnTo>
                                <a:lnTo>
                                  <a:pt x="382" y="0"/>
                                </a:lnTo>
                                <a:lnTo>
                                  <a:pt x="384" y="1"/>
                                </a:lnTo>
                                <a:lnTo>
                                  <a:pt x="387" y="0"/>
                                </a:lnTo>
                                <a:lnTo>
                                  <a:pt x="389" y="1"/>
                                </a:lnTo>
                                <a:lnTo>
                                  <a:pt x="392" y="0"/>
                                </a:lnTo>
                                <a:lnTo>
                                  <a:pt x="394" y="0"/>
                                </a:lnTo>
                                <a:lnTo>
                                  <a:pt x="397" y="0"/>
                                </a:lnTo>
                                <a:lnTo>
                                  <a:pt x="399" y="0"/>
                                </a:lnTo>
                                <a:lnTo>
                                  <a:pt x="402" y="0"/>
                                </a:lnTo>
                                <a:lnTo>
                                  <a:pt x="404" y="0"/>
                                </a:lnTo>
                                <a:lnTo>
                                  <a:pt x="407" y="0"/>
                                </a:lnTo>
                                <a:lnTo>
                                  <a:pt x="409" y="0"/>
                                </a:lnTo>
                                <a:lnTo>
                                  <a:pt x="412" y="0"/>
                                </a:lnTo>
                                <a:lnTo>
                                  <a:pt x="414" y="0"/>
                                </a:lnTo>
                                <a:lnTo>
                                  <a:pt x="417" y="1"/>
                                </a:lnTo>
                                <a:lnTo>
                                  <a:pt x="419" y="0"/>
                                </a:lnTo>
                                <a:lnTo>
                                  <a:pt x="422" y="0"/>
                                </a:lnTo>
                                <a:lnTo>
                                  <a:pt x="424" y="1"/>
                                </a:lnTo>
                                <a:lnTo>
                                  <a:pt x="427" y="0"/>
                                </a:lnTo>
                                <a:lnTo>
                                  <a:pt x="429" y="2"/>
                                </a:lnTo>
                                <a:lnTo>
                                  <a:pt x="431" y="2"/>
                                </a:lnTo>
                                <a:lnTo>
                                  <a:pt x="434" y="2"/>
                                </a:lnTo>
                                <a:lnTo>
                                  <a:pt x="436" y="3"/>
                                </a:lnTo>
                                <a:lnTo>
                                  <a:pt x="439" y="2"/>
                                </a:lnTo>
                                <a:lnTo>
                                  <a:pt x="441" y="1"/>
                                </a:lnTo>
                                <a:lnTo>
                                  <a:pt x="444" y="1"/>
                                </a:lnTo>
                                <a:lnTo>
                                  <a:pt x="446" y="1"/>
                                </a:lnTo>
                                <a:lnTo>
                                  <a:pt x="449" y="0"/>
                                </a:lnTo>
                                <a:lnTo>
                                  <a:pt x="451" y="0"/>
                                </a:lnTo>
                                <a:lnTo>
                                  <a:pt x="454" y="0"/>
                                </a:lnTo>
                                <a:lnTo>
                                  <a:pt x="456" y="0"/>
                                </a:lnTo>
                                <a:lnTo>
                                  <a:pt x="459" y="0"/>
                                </a:lnTo>
                                <a:lnTo>
                                  <a:pt x="461" y="0"/>
                                </a:lnTo>
                                <a:lnTo>
                                  <a:pt x="464" y="0"/>
                                </a:lnTo>
                                <a:lnTo>
                                  <a:pt x="466" y="0"/>
                                </a:lnTo>
                                <a:lnTo>
                                  <a:pt x="469" y="0"/>
                                </a:lnTo>
                                <a:lnTo>
                                  <a:pt x="471" y="0"/>
                                </a:lnTo>
                                <a:lnTo>
                                  <a:pt x="474" y="0"/>
                                </a:lnTo>
                                <a:lnTo>
                                  <a:pt x="476" y="0"/>
                                </a:lnTo>
                                <a:lnTo>
                                  <a:pt x="479" y="0"/>
                                </a:lnTo>
                                <a:lnTo>
                                  <a:pt x="481" y="1"/>
                                </a:lnTo>
                                <a:lnTo>
                                  <a:pt x="484" y="1"/>
                                </a:lnTo>
                                <a:lnTo>
                                  <a:pt x="486" y="2"/>
                                </a:lnTo>
                                <a:lnTo>
                                  <a:pt x="489" y="5"/>
                                </a:lnTo>
                                <a:lnTo>
                                  <a:pt x="491" y="8"/>
                                </a:lnTo>
                                <a:lnTo>
                                  <a:pt x="494" y="17"/>
                                </a:lnTo>
                                <a:lnTo>
                                  <a:pt x="496" y="38"/>
                                </a:lnTo>
                                <a:lnTo>
                                  <a:pt x="499" y="82"/>
                                </a:lnTo>
                                <a:lnTo>
                                  <a:pt x="501" y="169"/>
                                </a:lnTo>
                                <a:lnTo>
                                  <a:pt x="503" y="304"/>
                                </a:lnTo>
                                <a:lnTo>
                                  <a:pt x="506" y="494"/>
                                </a:lnTo>
                                <a:lnTo>
                                  <a:pt x="508" y="669"/>
                                </a:lnTo>
                                <a:lnTo>
                                  <a:pt x="511" y="795"/>
                                </a:lnTo>
                                <a:lnTo>
                                  <a:pt x="513" y="785"/>
                                </a:lnTo>
                                <a:lnTo>
                                  <a:pt x="516" y="674"/>
                                </a:lnTo>
                                <a:lnTo>
                                  <a:pt x="518" y="504"/>
                                </a:lnTo>
                                <a:lnTo>
                                  <a:pt x="521" y="321"/>
                                </a:lnTo>
                                <a:lnTo>
                                  <a:pt x="523" y="181"/>
                                </a:lnTo>
                                <a:lnTo>
                                  <a:pt x="526" y="96"/>
                                </a:lnTo>
                                <a:lnTo>
                                  <a:pt x="528" y="51"/>
                                </a:lnTo>
                                <a:lnTo>
                                  <a:pt x="531" y="27"/>
                                </a:lnTo>
                                <a:lnTo>
                                  <a:pt x="533" y="17"/>
                                </a:lnTo>
                                <a:lnTo>
                                  <a:pt x="536" y="10"/>
                                </a:lnTo>
                                <a:lnTo>
                                  <a:pt x="538" y="8"/>
                                </a:lnTo>
                                <a:lnTo>
                                  <a:pt x="541" y="7"/>
                                </a:lnTo>
                                <a:lnTo>
                                  <a:pt x="543" y="6"/>
                                </a:lnTo>
                                <a:lnTo>
                                  <a:pt x="546" y="5"/>
                                </a:lnTo>
                                <a:lnTo>
                                  <a:pt x="548" y="4"/>
                                </a:lnTo>
                                <a:lnTo>
                                  <a:pt x="551" y="3"/>
                                </a:lnTo>
                                <a:lnTo>
                                  <a:pt x="553" y="3"/>
                                </a:lnTo>
                                <a:lnTo>
                                  <a:pt x="556" y="2"/>
                                </a:lnTo>
                                <a:lnTo>
                                  <a:pt x="558" y="2"/>
                                </a:lnTo>
                                <a:lnTo>
                                  <a:pt x="561" y="1"/>
                                </a:lnTo>
                                <a:lnTo>
                                  <a:pt x="563" y="1"/>
                                </a:lnTo>
                                <a:lnTo>
                                  <a:pt x="566" y="1"/>
                                </a:lnTo>
                                <a:lnTo>
                                  <a:pt x="568" y="1"/>
                                </a:lnTo>
                                <a:lnTo>
                                  <a:pt x="570" y="1"/>
                                </a:lnTo>
                                <a:lnTo>
                                  <a:pt x="573" y="0"/>
                                </a:lnTo>
                                <a:lnTo>
                                  <a:pt x="575" y="1"/>
                                </a:lnTo>
                                <a:lnTo>
                                  <a:pt x="578" y="0"/>
                                </a:lnTo>
                                <a:lnTo>
                                  <a:pt x="580" y="0"/>
                                </a:lnTo>
                                <a:lnTo>
                                  <a:pt x="583" y="1"/>
                                </a:lnTo>
                                <a:lnTo>
                                  <a:pt x="585" y="0"/>
                                </a:lnTo>
                                <a:lnTo>
                                  <a:pt x="588" y="0"/>
                                </a:lnTo>
                                <a:lnTo>
                                  <a:pt x="590" y="0"/>
                                </a:lnTo>
                                <a:lnTo>
                                  <a:pt x="593" y="0"/>
                                </a:lnTo>
                                <a:lnTo>
                                  <a:pt x="595" y="0"/>
                                </a:lnTo>
                                <a:lnTo>
                                  <a:pt x="598" y="0"/>
                                </a:lnTo>
                                <a:lnTo>
                                  <a:pt x="600" y="1"/>
                                </a:lnTo>
                                <a:lnTo>
                                  <a:pt x="603" y="1"/>
                                </a:lnTo>
                                <a:lnTo>
                                  <a:pt x="605" y="0"/>
                                </a:lnTo>
                                <a:lnTo>
                                  <a:pt x="608" y="1"/>
                                </a:lnTo>
                                <a:lnTo>
                                  <a:pt x="610" y="0"/>
                                </a:lnTo>
                                <a:lnTo>
                                  <a:pt x="613" y="1"/>
                                </a:lnTo>
                                <a:lnTo>
                                  <a:pt x="615" y="0"/>
                                </a:lnTo>
                                <a:lnTo>
                                  <a:pt x="618" y="0"/>
                                </a:lnTo>
                                <a:lnTo>
                                  <a:pt x="620" y="0"/>
                                </a:lnTo>
                                <a:lnTo>
                                  <a:pt x="623" y="0"/>
                                </a:lnTo>
                                <a:lnTo>
                                  <a:pt x="625" y="0"/>
                                </a:lnTo>
                                <a:lnTo>
                                  <a:pt x="628" y="1"/>
                                </a:lnTo>
                                <a:lnTo>
                                  <a:pt x="630" y="0"/>
                                </a:lnTo>
                                <a:lnTo>
                                  <a:pt x="633" y="0"/>
                                </a:lnTo>
                                <a:lnTo>
                                  <a:pt x="635" y="0"/>
                                </a:lnTo>
                                <a:lnTo>
                                  <a:pt x="638" y="0"/>
                                </a:lnTo>
                                <a:lnTo>
                                  <a:pt x="640" y="1"/>
                                </a:lnTo>
                                <a:lnTo>
                                  <a:pt x="642" y="0"/>
                                </a:lnTo>
                                <a:lnTo>
                                  <a:pt x="645" y="0"/>
                                </a:lnTo>
                                <a:lnTo>
                                  <a:pt x="647" y="0"/>
                                </a:lnTo>
                                <a:lnTo>
                                  <a:pt x="650" y="1"/>
                                </a:lnTo>
                                <a:lnTo>
                                  <a:pt x="652" y="0"/>
                                </a:lnTo>
                                <a:lnTo>
                                  <a:pt x="655" y="1"/>
                                </a:lnTo>
                                <a:lnTo>
                                  <a:pt x="657" y="1"/>
                                </a:lnTo>
                                <a:lnTo>
                                  <a:pt x="660" y="0"/>
                                </a:lnTo>
                                <a:lnTo>
                                  <a:pt x="662" y="0"/>
                                </a:lnTo>
                                <a:lnTo>
                                  <a:pt x="665" y="1"/>
                                </a:lnTo>
                                <a:lnTo>
                                  <a:pt x="667" y="1"/>
                                </a:lnTo>
                                <a:lnTo>
                                  <a:pt x="670" y="0"/>
                                </a:lnTo>
                                <a:lnTo>
                                  <a:pt x="672" y="0"/>
                                </a:lnTo>
                                <a:lnTo>
                                  <a:pt x="675" y="0"/>
                                </a:lnTo>
                                <a:lnTo>
                                  <a:pt x="677" y="0"/>
                                </a:lnTo>
                                <a:lnTo>
                                  <a:pt x="680" y="0"/>
                                </a:lnTo>
                                <a:lnTo>
                                  <a:pt x="682" y="1"/>
                                </a:lnTo>
                                <a:lnTo>
                                  <a:pt x="685" y="0"/>
                                </a:lnTo>
                                <a:lnTo>
                                  <a:pt x="687" y="0"/>
                                </a:lnTo>
                                <a:lnTo>
                                  <a:pt x="690" y="0"/>
                                </a:lnTo>
                                <a:lnTo>
                                  <a:pt x="692" y="0"/>
                                </a:lnTo>
                                <a:lnTo>
                                  <a:pt x="695" y="1"/>
                                </a:lnTo>
                                <a:lnTo>
                                  <a:pt x="697" y="1"/>
                                </a:lnTo>
                                <a:lnTo>
                                  <a:pt x="700" y="2"/>
                                </a:lnTo>
                                <a:lnTo>
                                  <a:pt x="702" y="4"/>
                                </a:lnTo>
                                <a:lnTo>
                                  <a:pt x="705" y="8"/>
                                </a:lnTo>
                                <a:lnTo>
                                  <a:pt x="707" y="14"/>
                                </a:lnTo>
                                <a:lnTo>
                                  <a:pt x="709" y="20"/>
                                </a:lnTo>
                                <a:lnTo>
                                  <a:pt x="712" y="29"/>
                                </a:lnTo>
                                <a:lnTo>
                                  <a:pt x="714" y="33"/>
                                </a:lnTo>
                                <a:lnTo>
                                  <a:pt x="717" y="31"/>
                                </a:lnTo>
                                <a:lnTo>
                                  <a:pt x="719" y="28"/>
                                </a:lnTo>
                                <a:lnTo>
                                  <a:pt x="722" y="22"/>
                                </a:lnTo>
                                <a:lnTo>
                                  <a:pt x="724" y="14"/>
                                </a:lnTo>
                                <a:lnTo>
                                  <a:pt x="727" y="10"/>
                                </a:lnTo>
                                <a:lnTo>
                                  <a:pt x="729" y="5"/>
                                </a:lnTo>
                                <a:lnTo>
                                  <a:pt x="732" y="2"/>
                                </a:lnTo>
                                <a:lnTo>
                                  <a:pt x="734" y="1"/>
                                </a:lnTo>
                                <a:lnTo>
                                  <a:pt x="737" y="1"/>
                                </a:lnTo>
                                <a:lnTo>
                                  <a:pt x="739" y="0"/>
                                </a:lnTo>
                                <a:lnTo>
                                  <a:pt x="742" y="1"/>
                                </a:lnTo>
                                <a:lnTo>
                                  <a:pt x="744" y="1"/>
                                </a:lnTo>
                                <a:lnTo>
                                  <a:pt x="747" y="1"/>
                                </a:lnTo>
                                <a:lnTo>
                                  <a:pt x="749" y="0"/>
                                </a:lnTo>
                                <a:lnTo>
                                  <a:pt x="752" y="1"/>
                                </a:lnTo>
                                <a:lnTo>
                                  <a:pt x="754" y="0"/>
                                </a:lnTo>
                                <a:lnTo>
                                  <a:pt x="757" y="0"/>
                                </a:lnTo>
                                <a:lnTo>
                                  <a:pt x="759" y="0"/>
                                </a:lnTo>
                                <a:lnTo>
                                  <a:pt x="762" y="0"/>
                                </a:lnTo>
                                <a:lnTo>
                                  <a:pt x="764" y="0"/>
                                </a:lnTo>
                                <a:lnTo>
                                  <a:pt x="767" y="0"/>
                                </a:lnTo>
                                <a:lnTo>
                                  <a:pt x="769" y="0"/>
                                </a:lnTo>
                                <a:lnTo>
                                  <a:pt x="772" y="0"/>
                                </a:lnTo>
                                <a:lnTo>
                                  <a:pt x="774" y="1"/>
                                </a:lnTo>
                                <a:lnTo>
                                  <a:pt x="777" y="0"/>
                                </a:lnTo>
                                <a:lnTo>
                                  <a:pt x="779" y="0"/>
                                </a:lnTo>
                                <a:lnTo>
                                  <a:pt x="781" y="1"/>
                                </a:lnTo>
                                <a:lnTo>
                                  <a:pt x="784" y="1"/>
                                </a:lnTo>
                                <a:lnTo>
                                  <a:pt x="786" y="0"/>
                                </a:lnTo>
                                <a:lnTo>
                                  <a:pt x="789" y="1"/>
                                </a:lnTo>
                                <a:lnTo>
                                  <a:pt x="791" y="1"/>
                                </a:lnTo>
                                <a:lnTo>
                                  <a:pt x="794" y="0"/>
                                </a:lnTo>
                                <a:lnTo>
                                  <a:pt x="796" y="0"/>
                                </a:lnTo>
                                <a:lnTo>
                                  <a:pt x="799" y="0"/>
                                </a:lnTo>
                                <a:lnTo>
                                  <a:pt x="801" y="0"/>
                                </a:lnTo>
                                <a:lnTo>
                                  <a:pt x="804" y="1"/>
                                </a:lnTo>
                                <a:lnTo>
                                  <a:pt x="806" y="0"/>
                                </a:lnTo>
                                <a:lnTo>
                                  <a:pt x="809" y="1"/>
                                </a:lnTo>
                                <a:lnTo>
                                  <a:pt x="811" y="1"/>
                                </a:lnTo>
                                <a:lnTo>
                                  <a:pt x="814" y="1"/>
                                </a:lnTo>
                                <a:lnTo>
                                  <a:pt x="816" y="1"/>
                                </a:lnTo>
                                <a:lnTo>
                                  <a:pt x="819" y="1"/>
                                </a:lnTo>
                                <a:lnTo>
                                  <a:pt x="821" y="1"/>
                                </a:lnTo>
                                <a:lnTo>
                                  <a:pt x="824" y="1"/>
                                </a:lnTo>
                                <a:lnTo>
                                  <a:pt x="826" y="1"/>
                                </a:lnTo>
                                <a:lnTo>
                                  <a:pt x="829" y="0"/>
                                </a:lnTo>
                                <a:lnTo>
                                  <a:pt x="831" y="0"/>
                                </a:lnTo>
                                <a:lnTo>
                                  <a:pt x="834" y="1"/>
                                </a:lnTo>
                                <a:lnTo>
                                  <a:pt x="836" y="0"/>
                                </a:lnTo>
                                <a:lnTo>
                                  <a:pt x="839" y="0"/>
                                </a:lnTo>
                                <a:lnTo>
                                  <a:pt x="841" y="1"/>
                                </a:lnTo>
                                <a:lnTo>
                                  <a:pt x="844" y="0"/>
                                </a:lnTo>
                                <a:lnTo>
                                  <a:pt x="846" y="1"/>
                                </a:lnTo>
                                <a:lnTo>
                                  <a:pt x="848" y="0"/>
                                </a:lnTo>
                                <a:lnTo>
                                  <a:pt x="851" y="0"/>
                                </a:lnTo>
                                <a:lnTo>
                                  <a:pt x="853" y="0"/>
                                </a:lnTo>
                                <a:lnTo>
                                  <a:pt x="856" y="0"/>
                                </a:lnTo>
                                <a:lnTo>
                                  <a:pt x="858" y="0"/>
                                </a:lnTo>
                                <a:lnTo>
                                  <a:pt x="861" y="0"/>
                                </a:lnTo>
                                <a:lnTo>
                                  <a:pt x="863" y="0"/>
                                </a:lnTo>
                                <a:lnTo>
                                  <a:pt x="866" y="0"/>
                                </a:lnTo>
                                <a:lnTo>
                                  <a:pt x="868" y="0"/>
                                </a:lnTo>
                                <a:lnTo>
                                  <a:pt x="871" y="0"/>
                                </a:lnTo>
                                <a:lnTo>
                                  <a:pt x="873" y="0"/>
                                </a:lnTo>
                                <a:lnTo>
                                  <a:pt x="876" y="0"/>
                                </a:lnTo>
                                <a:lnTo>
                                  <a:pt x="878" y="0"/>
                                </a:lnTo>
                                <a:lnTo>
                                  <a:pt x="881" y="0"/>
                                </a:lnTo>
                                <a:lnTo>
                                  <a:pt x="883" y="0"/>
                                </a:lnTo>
                                <a:lnTo>
                                  <a:pt x="886" y="0"/>
                                </a:lnTo>
                                <a:lnTo>
                                  <a:pt x="888" y="0"/>
                                </a:lnTo>
                                <a:lnTo>
                                  <a:pt x="891" y="0"/>
                                </a:lnTo>
                                <a:lnTo>
                                  <a:pt x="893" y="0"/>
                                </a:lnTo>
                                <a:lnTo>
                                  <a:pt x="896" y="0"/>
                                </a:lnTo>
                                <a:lnTo>
                                  <a:pt x="898" y="0"/>
                                </a:lnTo>
                                <a:lnTo>
                                  <a:pt x="901" y="0"/>
                                </a:lnTo>
                                <a:lnTo>
                                  <a:pt x="903" y="0"/>
                                </a:lnTo>
                                <a:lnTo>
                                  <a:pt x="906" y="1"/>
                                </a:lnTo>
                                <a:lnTo>
                                  <a:pt x="908" y="1"/>
                                </a:lnTo>
                                <a:lnTo>
                                  <a:pt x="911" y="0"/>
                                </a:lnTo>
                                <a:lnTo>
                                  <a:pt x="913" y="0"/>
                                </a:lnTo>
                                <a:lnTo>
                                  <a:pt x="916" y="1"/>
                                </a:lnTo>
                                <a:lnTo>
                                  <a:pt x="918" y="1"/>
                                </a:lnTo>
                                <a:lnTo>
                                  <a:pt x="920" y="0"/>
                                </a:lnTo>
                                <a:lnTo>
                                  <a:pt x="923" y="0"/>
                                </a:lnTo>
                                <a:lnTo>
                                  <a:pt x="925" y="1"/>
                                </a:lnTo>
                                <a:lnTo>
                                  <a:pt x="928" y="0"/>
                                </a:lnTo>
                                <a:lnTo>
                                  <a:pt x="930" y="1"/>
                                </a:lnTo>
                                <a:lnTo>
                                  <a:pt x="933" y="0"/>
                                </a:lnTo>
                                <a:lnTo>
                                  <a:pt x="935" y="0"/>
                                </a:lnTo>
                                <a:lnTo>
                                  <a:pt x="938" y="0"/>
                                </a:lnTo>
                                <a:lnTo>
                                  <a:pt x="940" y="0"/>
                                </a:lnTo>
                                <a:lnTo>
                                  <a:pt x="943" y="0"/>
                                </a:lnTo>
                                <a:lnTo>
                                  <a:pt x="945" y="1"/>
                                </a:lnTo>
                                <a:lnTo>
                                  <a:pt x="948" y="0"/>
                                </a:lnTo>
                                <a:lnTo>
                                  <a:pt x="950" y="1"/>
                                </a:lnTo>
                                <a:lnTo>
                                  <a:pt x="953" y="2"/>
                                </a:lnTo>
                                <a:lnTo>
                                  <a:pt x="955" y="3"/>
                                </a:lnTo>
                                <a:lnTo>
                                  <a:pt x="958" y="4"/>
                                </a:lnTo>
                                <a:lnTo>
                                  <a:pt x="960" y="6"/>
                                </a:lnTo>
                                <a:lnTo>
                                  <a:pt x="963" y="7"/>
                                </a:lnTo>
                                <a:lnTo>
                                  <a:pt x="965" y="7"/>
                                </a:lnTo>
                                <a:lnTo>
                                  <a:pt x="968" y="7"/>
                                </a:lnTo>
                                <a:lnTo>
                                  <a:pt x="970" y="5"/>
                                </a:lnTo>
                                <a:lnTo>
                                  <a:pt x="973" y="5"/>
                                </a:lnTo>
                                <a:lnTo>
                                  <a:pt x="975" y="3"/>
                                </a:lnTo>
                                <a:lnTo>
                                  <a:pt x="978" y="2"/>
                                </a:lnTo>
                                <a:lnTo>
                                  <a:pt x="980" y="1"/>
                                </a:lnTo>
                                <a:lnTo>
                                  <a:pt x="983" y="1"/>
                                </a:lnTo>
                                <a:lnTo>
                                  <a:pt x="985" y="1"/>
                                </a:lnTo>
                                <a:lnTo>
                                  <a:pt x="988" y="1"/>
                                </a:lnTo>
                                <a:lnTo>
                                  <a:pt x="990" y="1"/>
                                </a:lnTo>
                                <a:lnTo>
                                  <a:pt x="992" y="1"/>
                                </a:lnTo>
                                <a:lnTo>
                                  <a:pt x="995" y="1"/>
                                </a:lnTo>
                                <a:lnTo>
                                  <a:pt x="997" y="1"/>
                                </a:lnTo>
                                <a:lnTo>
                                  <a:pt x="1000" y="1"/>
                                </a:lnTo>
                                <a:lnTo>
                                  <a:pt x="1002" y="1"/>
                                </a:lnTo>
                                <a:lnTo>
                                  <a:pt x="1005" y="2"/>
                                </a:lnTo>
                                <a:lnTo>
                                  <a:pt x="1007" y="1"/>
                                </a:lnTo>
                                <a:lnTo>
                                  <a:pt x="1010" y="1"/>
                                </a:lnTo>
                                <a:lnTo>
                                  <a:pt x="1012" y="1"/>
                                </a:lnTo>
                                <a:lnTo>
                                  <a:pt x="1015" y="0"/>
                                </a:lnTo>
                                <a:lnTo>
                                  <a:pt x="1017" y="1"/>
                                </a:lnTo>
                                <a:lnTo>
                                  <a:pt x="1020" y="1"/>
                                </a:lnTo>
                                <a:lnTo>
                                  <a:pt x="1022" y="1"/>
                                </a:lnTo>
                                <a:lnTo>
                                  <a:pt x="1025" y="1"/>
                                </a:lnTo>
                                <a:lnTo>
                                  <a:pt x="1027" y="0"/>
                                </a:lnTo>
                                <a:lnTo>
                                  <a:pt x="1030" y="1"/>
                                </a:lnTo>
                                <a:lnTo>
                                  <a:pt x="1032" y="2"/>
                                </a:lnTo>
                                <a:lnTo>
                                  <a:pt x="1035" y="2"/>
                                </a:lnTo>
                                <a:lnTo>
                                  <a:pt x="1037" y="2"/>
                                </a:lnTo>
                                <a:lnTo>
                                  <a:pt x="1040" y="1"/>
                                </a:lnTo>
                                <a:lnTo>
                                  <a:pt x="1042" y="1"/>
                                </a:lnTo>
                                <a:lnTo>
                                  <a:pt x="1045" y="1"/>
                                </a:lnTo>
                                <a:lnTo>
                                  <a:pt x="1047" y="0"/>
                                </a:lnTo>
                                <a:lnTo>
                                  <a:pt x="1050" y="0"/>
                                </a:lnTo>
                                <a:lnTo>
                                  <a:pt x="1052" y="0"/>
                                </a:lnTo>
                                <a:lnTo>
                                  <a:pt x="1055" y="0"/>
                                </a:lnTo>
                                <a:lnTo>
                                  <a:pt x="1057" y="0"/>
                                </a:lnTo>
                                <a:lnTo>
                                  <a:pt x="1059" y="0"/>
                                </a:lnTo>
                                <a:lnTo>
                                  <a:pt x="1062" y="0"/>
                                </a:lnTo>
                                <a:lnTo>
                                  <a:pt x="1064" y="1"/>
                                </a:lnTo>
                                <a:lnTo>
                                  <a:pt x="1067" y="1"/>
                                </a:lnTo>
                                <a:lnTo>
                                  <a:pt x="1069" y="1"/>
                                </a:lnTo>
                                <a:lnTo>
                                  <a:pt x="1072" y="2"/>
                                </a:lnTo>
                                <a:lnTo>
                                  <a:pt x="1074" y="2"/>
                                </a:lnTo>
                                <a:lnTo>
                                  <a:pt x="1077" y="4"/>
                                </a:lnTo>
                                <a:lnTo>
                                  <a:pt x="1079" y="5"/>
                                </a:lnTo>
                                <a:lnTo>
                                  <a:pt x="1082" y="7"/>
                                </a:lnTo>
                                <a:lnTo>
                                  <a:pt x="1084" y="9"/>
                                </a:lnTo>
                                <a:lnTo>
                                  <a:pt x="1087" y="10"/>
                                </a:lnTo>
                                <a:lnTo>
                                  <a:pt x="1089" y="9"/>
                                </a:lnTo>
                                <a:lnTo>
                                  <a:pt x="1092" y="9"/>
                                </a:lnTo>
                                <a:lnTo>
                                  <a:pt x="1094" y="7"/>
                                </a:lnTo>
                                <a:lnTo>
                                  <a:pt x="1097" y="6"/>
                                </a:lnTo>
                                <a:lnTo>
                                  <a:pt x="1099" y="5"/>
                                </a:lnTo>
                                <a:lnTo>
                                  <a:pt x="1102" y="3"/>
                                </a:lnTo>
                                <a:lnTo>
                                  <a:pt x="1104" y="2"/>
                                </a:lnTo>
                                <a:lnTo>
                                  <a:pt x="1107" y="2"/>
                                </a:lnTo>
                                <a:lnTo>
                                  <a:pt x="1109" y="2"/>
                                </a:lnTo>
                                <a:lnTo>
                                  <a:pt x="1112" y="1"/>
                                </a:lnTo>
                                <a:lnTo>
                                  <a:pt x="1114" y="2"/>
                                </a:lnTo>
                                <a:lnTo>
                                  <a:pt x="1117" y="2"/>
                                </a:lnTo>
                                <a:lnTo>
                                  <a:pt x="1119" y="2"/>
                                </a:lnTo>
                                <a:lnTo>
                                  <a:pt x="1122" y="1"/>
                                </a:lnTo>
                                <a:lnTo>
                                  <a:pt x="1124" y="1"/>
                                </a:lnTo>
                                <a:lnTo>
                                  <a:pt x="1127" y="1"/>
                                </a:lnTo>
                                <a:lnTo>
                                  <a:pt x="1129" y="2"/>
                                </a:lnTo>
                                <a:lnTo>
                                  <a:pt x="1131" y="2"/>
                                </a:lnTo>
                                <a:lnTo>
                                  <a:pt x="1134" y="3"/>
                                </a:lnTo>
                                <a:lnTo>
                                  <a:pt x="1136" y="4"/>
                                </a:lnTo>
                                <a:lnTo>
                                  <a:pt x="1139" y="5"/>
                                </a:lnTo>
                                <a:lnTo>
                                  <a:pt x="1141" y="6"/>
                                </a:lnTo>
                                <a:lnTo>
                                  <a:pt x="1144" y="7"/>
                                </a:lnTo>
                                <a:lnTo>
                                  <a:pt x="1146" y="8"/>
                                </a:lnTo>
                                <a:lnTo>
                                  <a:pt x="1149" y="10"/>
                                </a:lnTo>
                                <a:lnTo>
                                  <a:pt x="1151" y="11"/>
                                </a:lnTo>
                                <a:lnTo>
                                  <a:pt x="1154" y="12"/>
                                </a:lnTo>
                                <a:lnTo>
                                  <a:pt x="1156" y="14"/>
                                </a:lnTo>
                                <a:lnTo>
                                  <a:pt x="1159" y="16"/>
                                </a:lnTo>
                                <a:lnTo>
                                  <a:pt x="1161" y="19"/>
                                </a:lnTo>
                                <a:lnTo>
                                  <a:pt x="1164" y="21"/>
                                </a:lnTo>
                                <a:lnTo>
                                  <a:pt x="1166" y="23"/>
                                </a:lnTo>
                                <a:lnTo>
                                  <a:pt x="1169" y="26"/>
                                </a:lnTo>
                                <a:lnTo>
                                  <a:pt x="1171" y="30"/>
                                </a:lnTo>
                                <a:lnTo>
                                  <a:pt x="1174" y="32"/>
                                </a:lnTo>
                                <a:lnTo>
                                  <a:pt x="1176" y="36"/>
                                </a:lnTo>
                                <a:lnTo>
                                  <a:pt x="1179" y="41"/>
                                </a:lnTo>
                                <a:lnTo>
                                  <a:pt x="1181" y="44"/>
                                </a:lnTo>
                                <a:lnTo>
                                  <a:pt x="1184" y="50"/>
                                </a:lnTo>
                                <a:lnTo>
                                  <a:pt x="1186" y="54"/>
                                </a:lnTo>
                                <a:lnTo>
                                  <a:pt x="1189" y="57"/>
                                </a:lnTo>
                                <a:lnTo>
                                  <a:pt x="1191" y="59"/>
                                </a:lnTo>
                                <a:lnTo>
                                  <a:pt x="1194" y="63"/>
                                </a:lnTo>
                                <a:lnTo>
                                  <a:pt x="1196" y="66"/>
                                </a:lnTo>
                                <a:lnTo>
                                  <a:pt x="1198" y="70"/>
                                </a:lnTo>
                                <a:lnTo>
                                  <a:pt x="1201" y="72"/>
                                </a:lnTo>
                                <a:lnTo>
                                  <a:pt x="1203" y="76"/>
                                </a:lnTo>
                                <a:lnTo>
                                  <a:pt x="1206" y="78"/>
                                </a:lnTo>
                                <a:lnTo>
                                  <a:pt x="1208" y="83"/>
                                </a:lnTo>
                                <a:lnTo>
                                  <a:pt x="1211" y="85"/>
                                </a:lnTo>
                                <a:lnTo>
                                  <a:pt x="1213" y="88"/>
                                </a:lnTo>
                                <a:lnTo>
                                  <a:pt x="1216" y="89"/>
                                </a:lnTo>
                                <a:lnTo>
                                  <a:pt x="1218" y="88"/>
                                </a:lnTo>
                                <a:lnTo>
                                  <a:pt x="1221" y="94"/>
                                </a:lnTo>
                                <a:lnTo>
                                  <a:pt x="1223" y="96"/>
                                </a:lnTo>
                                <a:lnTo>
                                  <a:pt x="1226" y="98"/>
                                </a:lnTo>
                                <a:lnTo>
                                  <a:pt x="1228" y="101"/>
                                </a:lnTo>
                                <a:lnTo>
                                  <a:pt x="1231" y="103"/>
                                </a:lnTo>
                                <a:lnTo>
                                  <a:pt x="1233" y="112"/>
                                </a:lnTo>
                                <a:lnTo>
                                  <a:pt x="1236" y="123"/>
                                </a:lnTo>
                                <a:lnTo>
                                  <a:pt x="1238" y="145"/>
                                </a:lnTo>
                                <a:lnTo>
                                  <a:pt x="1241" y="175"/>
                                </a:lnTo>
                                <a:lnTo>
                                  <a:pt x="1243" y="202"/>
                                </a:lnTo>
                                <a:lnTo>
                                  <a:pt x="1246" y="233"/>
                                </a:lnTo>
                                <a:lnTo>
                                  <a:pt x="1248" y="244"/>
                                </a:lnTo>
                                <a:lnTo>
                                  <a:pt x="1251" y="233"/>
                                </a:lnTo>
                                <a:lnTo>
                                  <a:pt x="1253" y="196"/>
                                </a:lnTo>
                                <a:lnTo>
                                  <a:pt x="1256" y="146"/>
                                </a:lnTo>
                                <a:lnTo>
                                  <a:pt x="1258" y="102"/>
                                </a:lnTo>
                                <a:lnTo>
                                  <a:pt x="1261" y="63"/>
                                </a:lnTo>
                                <a:lnTo>
                                  <a:pt x="1263" y="39"/>
                                </a:lnTo>
                                <a:lnTo>
                                  <a:pt x="1266" y="25"/>
                                </a:lnTo>
                                <a:lnTo>
                                  <a:pt x="1268" y="15"/>
                                </a:lnTo>
                                <a:lnTo>
                                  <a:pt x="1270" y="11"/>
                                </a:lnTo>
                                <a:lnTo>
                                  <a:pt x="1273" y="8"/>
                                </a:lnTo>
                                <a:lnTo>
                                  <a:pt x="1275" y="8"/>
                                </a:lnTo>
                                <a:lnTo>
                                  <a:pt x="1278" y="9"/>
                                </a:lnTo>
                                <a:lnTo>
                                  <a:pt x="1280" y="14"/>
                                </a:lnTo>
                                <a:lnTo>
                                  <a:pt x="1283" y="21"/>
                                </a:lnTo>
                                <a:lnTo>
                                  <a:pt x="1285" y="31"/>
                                </a:lnTo>
                                <a:lnTo>
                                  <a:pt x="1288" y="40"/>
                                </a:lnTo>
                                <a:lnTo>
                                  <a:pt x="1290" y="51"/>
                                </a:lnTo>
                                <a:lnTo>
                                  <a:pt x="1293" y="54"/>
                                </a:lnTo>
                                <a:lnTo>
                                  <a:pt x="1295" y="51"/>
                                </a:lnTo>
                                <a:lnTo>
                                  <a:pt x="1298" y="42"/>
                                </a:lnTo>
                                <a:lnTo>
                                  <a:pt x="1300" y="32"/>
                                </a:lnTo>
                                <a:lnTo>
                                  <a:pt x="1303" y="25"/>
                                </a:lnTo>
                                <a:lnTo>
                                  <a:pt x="1305" y="18"/>
                                </a:lnTo>
                                <a:lnTo>
                                  <a:pt x="1308" y="14"/>
                                </a:lnTo>
                                <a:lnTo>
                                  <a:pt x="1310" y="10"/>
                                </a:lnTo>
                                <a:lnTo>
                                  <a:pt x="1313" y="7"/>
                                </a:lnTo>
                                <a:lnTo>
                                  <a:pt x="1315" y="6"/>
                                </a:lnTo>
                                <a:lnTo>
                                  <a:pt x="1318" y="4"/>
                                </a:lnTo>
                                <a:lnTo>
                                  <a:pt x="1320" y="4"/>
                                </a:lnTo>
                                <a:lnTo>
                                  <a:pt x="1323" y="5"/>
                                </a:lnTo>
                                <a:lnTo>
                                  <a:pt x="1325" y="7"/>
                                </a:lnTo>
                                <a:lnTo>
                                  <a:pt x="1328" y="12"/>
                                </a:lnTo>
                                <a:lnTo>
                                  <a:pt x="1330" y="22"/>
                                </a:lnTo>
                                <a:lnTo>
                                  <a:pt x="1333" y="36"/>
                                </a:lnTo>
                                <a:lnTo>
                                  <a:pt x="1335" y="56"/>
                                </a:lnTo>
                                <a:lnTo>
                                  <a:pt x="1337" y="70"/>
                                </a:lnTo>
                                <a:lnTo>
                                  <a:pt x="1340" y="76"/>
                                </a:lnTo>
                                <a:lnTo>
                                  <a:pt x="1342" y="73"/>
                                </a:lnTo>
                                <a:lnTo>
                                  <a:pt x="1345" y="57"/>
                                </a:lnTo>
                                <a:lnTo>
                                  <a:pt x="1347" y="42"/>
                                </a:lnTo>
                                <a:lnTo>
                                  <a:pt x="1350" y="26"/>
                                </a:lnTo>
                                <a:lnTo>
                                  <a:pt x="1352" y="15"/>
                                </a:lnTo>
                                <a:lnTo>
                                  <a:pt x="1355" y="7"/>
                                </a:lnTo>
                                <a:lnTo>
                                  <a:pt x="1357" y="6"/>
                                </a:lnTo>
                                <a:lnTo>
                                  <a:pt x="1360" y="3"/>
                                </a:lnTo>
                                <a:lnTo>
                                  <a:pt x="1362" y="2"/>
                                </a:lnTo>
                                <a:lnTo>
                                  <a:pt x="1365" y="2"/>
                                </a:lnTo>
                                <a:lnTo>
                                  <a:pt x="1367" y="2"/>
                                </a:lnTo>
                                <a:lnTo>
                                  <a:pt x="1370" y="1"/>
                                </a:lnTo>
                                <a:lnTo>
                                  <a:pt x="1372" y="1"/>
                                </a:lnTo>
                                <a:lnTo>
                                  <a:pt x="1375" y="2"/>
                                </a:lnTo>
                                <a:lnTo>
                                  <a:pt x="1377" y="1"/>
                                </a:lnTo>
                                <a:lnTo>
                                  <a:pt x="1380" y="2"/>
                                </a:lnTo>
                                <a:lnTo>
                                  <a:pt x="1382" y="2"/>
                                </a:lnTo>
                                <a:lnTo>
                                  <a:pt x="1385" y="1"/>
                                </a:lnTo>
                                <a:lnTo>
                                  <a:pt x="1387" y="2"/>
                                </a:lnTo>
                                <a:lnTo>
                                  <a:pt x="1390" y="4"/>
                                </a:lnTo>
                                <a:lnTo>
                                  <a:pt x="1392" y="11"/>
                                </a:lnTo>
                                <a:lnTo>
                                  <a:pt x="1395" y="30"/>
                                </a:lnTo>
                                <a:lnTo>
                                  <a:pt x="1397" y="62"/>
                                </a:lnTo>
                                <a:lnTo>
                                  <a:pt x="1400" y="120"/>
                                </a:lnTo>
                                <a:lnTo>
                                  <a:pt x="1402" y="190"/>
                                </a:lnTo>
                                <a:lnTo>
                                  <a:pt x="1405" y="262"/>
                                </a:lnTo>
                                <a:lnTo>
                                  <a:pt x="1407" y="307"/>
                                </a:lnTo>
                                <a:lnTo>
                                  <a:pt x="1409" y="305"/>
                                </a:lnTo>
                                <a:lnTo>
                                  <a:pt x="1412" y="263"/>
                                </a:lnTo>
                                <a:lnTo>
                                  <a:pt x="1414" y="199"/>
                                </a:lnTo>
                                <a:lnTo>
                                  <a:pt x="1417" y="133"/>
                                </a:lnTo>
                                <a:lnTo>
                                  <a:pt x="1419" y="87"/>
                                </a:lnTo>
                                <a:lnTo>
                                  <a:pt x="1422" y="52"/>
                                </a:lnTo>
                                <a:lnTo>
                                  <a:pt x="1424" y="34"/>
                                </a:lnTo>
                                <a:lnTo>
                                  <a:pt x="1427" y="22"/>
                                </a:lnTo>
                                <a:lnTo>
                                  <a:pt x="1429" y="15"/>
                                </a:lnTo>
                                <a:lnTo>
                                  <a:pt x="1432" y="11"/>
                                </a:lnTo>
                                <a:lnTo>
                                  <a:pt x="1434" y="9"/>
                                </a:lnTo>
                                <a:lnTo>
                                  <a:pt x="1437" y="6"/>
                                </a:lnTo>
                                <a:lnTo>
                                  <a:pt x="1439" y="6"/>
                                </a:lnTo>
                                <a:lnTo>
                                  <a:pt x="1442" y="5"/>
                                </a:lnTo>
                                <a:lnTo>
                                  <a:pt x="1444" y="4"/>
                                </a:lnTo>
                                <a:lnTo>
                                  <a:pt x="1447" y="4"/>
                                </a:lnTo>
                                <a:lnTo>
                                  <a:pt x="1449" y="3"/>
                                </a:lnTo>
                                <a:lnTo>
                                  <a:pt x="1452" y="2"/>
                                </a:lnTo>
                                <a:lnTo>
                                  <a:pt x="1454" y="2"/>
                                </a:lnTo>
                                <a:lnTo>
                                  <a:pt x="1457" y="2"/>
                                </a:lnTo>
                                <a:lnTo>
                                  <a:pt x="1459" y="2"/>
                                </a:lnTo>
                                <a:lnTo>
                                  <a:pt x="1462" y="2"/>
                                </a:lnTo>
                                <a:lnTo>
                                  <a:pt x="1464" y="2"/>
                                </a:lnTo>
                                <a:lnTo>
                                  <a:pt x="1467" y="2"/>
                                </a:lnTo>
                                <a:lnTo>
                                  <a:pt x="1469" y="3"/>
                                </a:lnTo>
                                <a:lnTo>
                                  <a:pt x="1472" y="5"/>
                                </a:lnTo>
                                <a:lnTo>
                                  <a:pt x="1474" y="7"/>
                                </a:lnTo>
                                <a:lnTo>
                                  <a:pt x="1476" y="8"/>
                                </a:lnTo>
                                <a:lnTo>
                                  <a:pt x="1479" y="10"/>
                                </a:lnTo>
                                <a:lnTo>
                                  <a:pt x="1481" y="10"/>
                                </a:lnTo>
                                <a:lnTo>
                                  <a:pt x="1484" y="10"/>
                                </a:lnTo>
                                <a:lnTo>
                                  <a:pt x="1486" y="8"/>
                                </a:lnTo>
                                <a:lnTo>
                                  <a:pt x="1489" y="5"/>
                                </a:lnTo>
                                <a:lnTo>
                                  <a:pt x="1491" y="4"/>
                                </a:lnTo>
                                <a:lnTo>
                                  <a:pt x="1494" y="3"/>
                                </a:lnTo>
                                <a:lnTo>
                                  <a:pt x="1496" y="3"/>
                                </a:lnTo>
                                <a:lnTo>
                                  <a:pt x="1499" y="2"/>
                                </a:lnTo>
                                <a:lnTo>
                                  <a:pt x="1501" y="4"/>
                                </a:lnTo>
                                <a:lnTo>
                                  <a:pt x="1504" y="5"/>
                                </a:lnTo>
                                <a:lnTo>
                                  <a:pt x="1506" y="7"/>
                                </a:lnTo>
                                <a:lnTo>
                                  <a:pt x="1509" y="8"/>
                                </a:lnTo>
                                <a:lnTo>
                                  <a:pt x="1511" y="8"/>
                                </a:lnTo>
                                <a:lnTo>
                                  <a:pt x="1514" y="8"/>
                                </a:lnTo>
                                <a:lnTo>
                                  <a:pt x="1516" y="7"/>
                                </a:lnTo>
                                <a:lnTo>
                                  <a:pt x="1519" y="6"/>
                                </a:lnTo>
                                <a:lnTo>
                                  <a:pt x="1521" y="4"/>
                                </a:lnTo>
                                <a:lnTo>
                                  <a:pt x="1524" y="4"/>
                                </a:lnTo>
                                <a:lnTo>
                                  <a:pt x="1526" y="4"/>
                                </a:lnTo>
                                <a:lnTo>
                                  <a:pt x="1529" y="3"/>
                                </a:lnTo>
                                <a:lnTo>
                                  <a:pt x="1531" y="3"/>
                                </a:lnTo>
                                <a:lnTo>
                                  <a:pt x="1534" y="2"/>
                                </a:lnTo>
                                <a:lnTo>
                                  <a:pt x="1536" y="2"/>
                                </a:lnTo>
                                <a:lnTo>
                                  <a:pt x="1539" y="2"/>
                                </a:lnTo>
                                <a:lnTo>
                                  <a:pt x="1541" y="2"/>
                                </a:lnTo>
                                <a:lnTo>
                                  <a:pt x="1544" y="2"/>
                                </a:lnTo>
                                <a:lnTo>
                                  <a:pt x="1546" y="2"/>
                                </a:lnTo>
                                <a:lnTo>
                                  <a:pt x="1548" y="2"/>
                                </a:lnTo>
                                <a:lnTo>
                                  <a:pt x="1551" y="1"/>
                                </a:lnTo>
                                <a:lnTo>
                                  <a:pt x="1553" y="1"/>
                                </a:lnTo>
                                <a:lnTo>
                                  <a:pt x="1556" y="1"/>
                                </a:lnTo>
                                <a:lnTo>
                                  <a:pt x="1558" y="1"/>
                                </a:lnTo>
                                <a:lnTo>
                                  <a:pt x="1561" y="1"/>
                                </a:lnTo>
                                <a:lnTo>
                                  <a:pt x="1563" y="1"/>
                                </a:lnTo>
                                <a:lnTo>
                                  <a:pt x="1566" y="1"/>
                                </a:lnTo>
                                <a:lnTo>
                                  <a:pt x="1568" y="1"/>
                                </a:lnTo>
                                <a:lnTo>
                                  <a:pt x="1571" y="1"/>
                                </a:lnTo>
                                <a:lnTo>
                                  <a:pt x="1573" y="0"/>
                                </a:lnTo>
                                <a:lnTo>
                                  <a:pt x="1576" y="1"/>
                                </a:lnTo>
                                <a:lnTo>
                                  <a:pt x="1578" y="1"/>
                                </a:lnTo>
                                <a:lnTo>
                                  <a:pt x="1581" y="1"/>
                                </a:lnTo>
                                <a:lnTo>
                                  <a:pt x="1583" y="1"/>
                                </a:lnTo>
                                <a:lnTo>
                                  <a:pt x="1586" y="1"/>
                                </a:lnTo>
                                <a:lnTo>
                                  <a:pt x="1588" y="1"/>
                                </a:lnTo>
                                <a:lnTo>
                                  <a:pt x="1591" y="1"/>
                                </a:lnTo>
                                <a:lnTo>
                                  <a:pt x="1593" y="1"/>
                                </a:lnTo>
                                <a:lnTo>
                                  <a:pt x="1596" y="1"/>
                                </a:lnTo>
                                <a:lnTo>
                                  <a:pt x="1598" y="1"/>
                                </a:lnTo>
                                <a:lnTo>
                                  <a:pt x="1601" y="1"/>
                                </a:lnTo>
                                <a:lnTo>
                                  <a:pt x="1603" y="1"/>
                                </a:lnTo>
                                <a:lnTo>
                                  <a:pt x="1606" y="0"/>
                                </a:lnTo>
                                <a:lnTo>
                                  <a:pt x="1608" y="0"/>
                                </a:lnTo>
                                <a:lnTo>
                                  <a:pt x="1611" y="1"/>
                                </a:lnTo>
                                <a:lnTo>
                                  <a:pt x="1613" y="1"/>
                                </a:lnTo>
                                <a:lnTo>
                                  <a:pt x="1615" y="1"/>
                                </a:lnTo>
                                <a:lnTo>
                                  <a:pt x="1618" y="1"/>
                                </a:lnTo>
                                <a:lnTo>
                                  <a:pt x="1620" y="1"/>
                                </a:lnTo>
                                <a:lnTo>
                                  <a:pt x="1623" y="1"/>
                                </a:lnTo>
                                <a:lnTo>
                                  <a:pt x="1625" y="1"/>
                                </a:lnTo>
                                <a:lnTo>
                                  <a:pt x="1628" y="1"/>
                                </a:lnTo>
                                <a:lnTo>
                                  <a:pt x="1630" y="1"/>
                                </a:lnTo>
                                <a:lnTo>
                                  <a:pt x="1633" y="1"/>
                                </a:lnTo>
                                <a:lnTo>
                                  <a:pt x="1635" y="1"/>
                                </a:lnTo>
                                <a:lnTo>
                                  <a:pt x="1638" y="1"/>
                                </a:lnTo>
                                <a:lnTo>
                                  <a:pt x="1640" y="0"/>
                                </a:lnTo>
                                <a:lnTo>
                                  <a:pt x="1643" y="1"/>
                                </a:lnTo>
                                <a:lnTo>
                                  <a:pt x="1645" y="1"/>
                                </a:lnTo>
                                <a:lnTo>
                                  <a:pt x="1648" y="0"/>
                                </a:lnTo>
                                <a:lnTo>
                                  <a:pt x="1650" y="1"/>
                                </a:lnTo>
                                <a:lnTo>
                                  <a:pt x="1653" y="0"/>
                                </a:lnTo>
                                <a:lnTo>
                                  <a:pt x="1655" y="1"/>
                                </a:lnTo>
                                <a:lnTo>
                                  <a:pt x="1658" y="1"/>
                                </a:lnTo>
                                <a:lnTo>
                                  <a:pt x="1660" y="1"/>
                                </a:lnTo>
                                <a:lnTo>
                                  <a:pt x="1663" y="1"/>
                                </a:lnTo>
                                <a:lnTo>
                                  <a:pt x="1665" y="1"/>
                                </a:lnTo>
                                <a:lnTo>
                                  <a:pt x="1668" y="1"/>
                                </a:lnTo>
                                <a:lnTo>
                                  <a:pt x="1670" y="1"/>
                                </a:lnTo>
                                <a:lnTo>
                                  <a:pt x="1673" y="1"/>
                                </a:lnTo>
                                <a:lnTo>
                                  <a:pt x="1675" y="0"/>
                                </a:lnTo>
                                <a:lnTo>
                                  <a:pt x="1678" y="1"/>
                                </a:lnTo>
                                <a:lnTo>
                                  <a:pt x="1680" y="1"/>
                                </a:lnTo>
                                <a:lnTo>
                                  <a:pt x="1683" y="1"/>
                                </a:lnTo>
                                <a:lnTo>
                                  <a:pt x="1685" y="2"/>
                                </a:lnTo>
                                <a:lnTo>
                                  <a:pt x="1687" y="1"/>
                                </a:lnTo>
                                <a:lnTo>
                                  <a:pt x="1690" y="1"/>
                                </a:lnTo>
                                <a:lnTo>
                                  <a:pt x="1692" y="2"/>
                                </a:lnTo>
                                <a:lnTo>
                                  <a:pt x="1695" y="3"/>
                                </a:lnTo>
                                <a:lnTo>
                                  <a:pt x="1697" y="4"/>
                                </a:lnTo>
                                <a:lnTo>
                                  <a:pt x="1700" y="6"/>
                                </a:lnTo>
                                <a:lnTo>
                                  <a:pt x="1702" y="8"/>
                                </a:lnTo>
                                <a:lnTo>
                                  <a:pt x="1705" y="8"/>
                                </a:lnTo>
                                <a:lnTo>
                                  <a:pt x="1707" y="10"/>
                                </a:lnTo>
                                <a:lnTo>
                                  <a:pt x="1710" y="9"/>
                                </a:lnTo>
                                <a:lnTo>
                                  <a:pt x="1712" y="9"/>
                                </a:lnTo>
                                <a:lnTo>
                                  <a:pt x="1715" y="6"/>
                                </a:lnTo>
                                <a:lnTo>
                                  <a:pt x="1717" y="4"/>
                                </a:lnTo>
                                <a:lnTo>
                                  <a:pt x="1720" y="4"/>
                                </a:lnTo>
                                <a:lnTo>
                                  <a:pt x="1722" y="4"/>
                                </a:lnTo>
                                <a:lnTo>
                                  <a:pt x="1725" y="3"/>
                                </a:lnTo>
                                <a:lnTo>
                                  <a:pt x="1727" y="3"/>
                                </a:lnTo>
                                <a:lnTo>
                                  <a:pt x="1730" y="4"/>
                                </a:lnTo>
                                <a:lnTo>
                                  <a:pt x="1732" y="3"/>
                                </a:lnTo>
                                <a:lnTo>
                                  <a:pt x="1735" y="2"/>
                                </a:lnTo>
                                <a:lnTo>
                                  <a:pt x="1737" y="2"/>
                                </a:lnTo>
                                <a:lnTo>
                                  <a:pt x="1740" y="3"/>
                                </a:lnTo>
                                <a:lnTo>
                                  <a:pt x="1742" y="2"/>
                                </a:lnTo>
                                <a:lnTo>
                                  <a:pt x="1745" y="3"/>
                                </a:lnTo>
                                <a:lnTo>
                                  <a:pt x="1747" y="4"/>
                                </a:lnTo>
                                <a:lnTo>
                                  <a:pt x="1750" y="4"/>
                                </a:lnTo>
                                <a:lnTo>
                                  <a:pt x="1752" y="5"/>
                                </a:lnTo>
                                <a:lnTo>
                                  <a:pt x="1754" y="6"/>
                                </a:lnTo>
                                <a:lnTo>
                                  <a:pt x="1757" y="6"/>
                                </a:lnTo>
                                <a:lnTo>
                                  <a:pt x="1759" y="6"/>
                                </a:lnTo>
                                <a:lnTo>
                                  <a:pt x="1762" y="5"/>
                                </a:lnTo>
                                <a:lnTo>
                                  <a:pt x="1764" y="5"/>
                                </a:lnTo>
                                <a:lnTo>
                                  <a:pt x="1767" y="4"/>
                                </a:lnTo>
                                <a:lnTo>
                                  <a:pt x="1769" y="4"/>
                                </a:lnTo>
                                <a:lnTo>
                                  <a:pt x="1772" y="3"/>
                                </a:lnTo>
                                <a:lnTo>
                                  <a:pt x="1774" y="3"/>
                                </a:lnTo>
                                <a:lnTo>
                                  <a:pt x="1777" y="3"/>
                                </a:lnTo>
                                <a:lnTo>
                                  <a:pt x="1779" y="3"/>
                                </a:lnTo>
                                <a:lnTo>
                                  <a:pt x="1782" y="3"/>
                                </a:lnTo>
                                <a:lnTo>
                                  <a:pt x="1784" y="3"/>
                                </a:lnTo>
                                <a:lnTo>
                                  <a:pt x="1787" y="2"/>
                                </a:lnTo>
                                <a:lnTo>
                                  <a:pt x="1789" y="1"/>
                                </a:lnTo>
                                <a:lnTo>
                                  <a:pt x="1792" y="1"/>
                                </a:lnTo>
                                <a:lnTo>
                                  <a:pt x="1794" y="1"/>
                                </a:lnTo>
                                <a:lnTo>
                                  <a:pt x="1797" y="1"/>
                                </a:lnTo>
                                <a:lnTo>
                                  <a:pt x="1799" y="1"/>
                                </a:lnTo>
                                <a:lnTo>
                                  <a:pt x="1802" y="1"/>
                                </a:lnTo>
                                <a:lnTo>
                                  <a:pt x="1804" y="1"/>
                                </a:lnTo>
                                <a:lnTo>
                                  <a:pt x="1807" y="1"/>
                                </a:lnTo>
                                <a:lnTo>
                                  <a:pt x="1809" y="1"/>
                                </a:lnTo>
                                <a:lnTo>
                                  <a:pt x="1812" y="1"/>
                                </a:lnTo>
                                <a:lnTo>
                                  <a:pt x="1814" y="1"/>
                                </a:lnTo>
                                <a:lnTo>
                                  <a:pt x="1817" y="1"/>
                                </a:lnTo>
                                <a:lnTo>
                                  <a:pt x="1819" y="1"/>
                                </a:lnTo>
                                <a:lnTo>
                                  <a:pt x="1822" y="1"/>
                                </a:lnTo>
                                <a:lnTo>
                                  <a:pt x="1824" y="1"/>
                                </a:lnTo>
                                <a:lnTo>
                                  <a:pt x="1826" y="1"/>
                                </a:lnTo>
                                <a:lnTo>
                                  <a:pt x="1829" y="1"/>
                                </a:lnTo>
                                <a:lnTo>
                                  <a:pt x="1831" y="1"/>
                                </a:lnTo>
                                <a:lnTo>
                                  <a:pt x="1834" y="1"/>
                                </a:lnTo>
                                <a:lnTo>
                                  <a:pt x="1836" y="1"/>
                                </a:lnTo>
                                <a:lnTo>
                                  <a:pt x="1839" y="1"/>
                                </a:lnTo>
                                <a:lnTo>
                                  <a:pt x="1841" y="1"/>
                                </a:lnTo>
                                <a:lnTo>
                                  <a:pt x="1844" y="1"/>
                                </a:lnTo>
                                <a:lnTo>
                                  <a:pt x="1846" y="1"/>
                                </a:lnTo>
                                <a:lnTo>
                                  <a:pt x="1849" y="1"/>
                                </a:lnTo>
                                <a:lnTo>
                                  <a:pt x="1851" y="1"/>
                                </a:lnTo>
                                <a:lnTo>
                                  <a:pt x="1854" y="0"/>
                                </a:lnTo>
                                <a:lnTo>
                                  <a:pt x="1856" y="1"/>
                                </a:lnTo>
                                <a:lnTo>
                                  <a:pt x="1859" y="1"/>
                                </a:lnTo>
                                <a:lnTo>
                                  <a:pt x="1861" y="1"/>
                                </a:lnTo>
                                <a:lnTo>
                                  <a:pt x="1864" y="1"/>
                                </a:lnTo>
                                <a:lnTo>
                                  <a:pt x="1866" y="1"/>
                                </a:lnTo>
                                <a:lnTo>
                                  <a:pt x="1869" y="1"/>
                                </a:lnTo>
                                <a:lnTo>
                                  <a:pt x="1871" y="1"/>
                                </a:lnTo>
                                <a:lnTo>
                                  <a:pt x="1874" y="1"/>
                                </a:lnTo>
                                <a:lnTo>
                                  <a:pt x="1876" y="1"/>
                                </a:lnTo>
                                <a:lnTo>
                                  <a:pt x="1879" y="0"/>
                                </a:lnTo>
                                <a:lnTo>
                                  <a:pt x="1881" y="1"/>
                                </a:lnTo>
                                <a:lnTo>
                                  <a:pt x="1884" y="1"/>
                                </a:lnTo>
                                <a:lnTo>
                                  <a:pt x="1886" y="1"/>
                                </a:lnTo>
                                <a:lnTo>
                                  <a:pt x="1889" y="1"/>
                                </a:lnTo>
                                <a:lnTo>
                                  <a:pt x="1891" y="0"/>
                                </a:lnTo>
                                <a:lnTo>
                                  <a:pt x="1893" y="0"/>
                                </a:lnTo>
                                <a:lnTo>
                                  <a:pt x="1896" y="1"/>
                                </a:lnTo>
                                <a:lnTo>
                                  <a:pt x="1898" y="1"/>
                                </a:lnTo>
                                <a:lnTo>
                                  <a:pt x="1901" y="1"/>
                                </a:lnTo>
                                <a:lnTo>
                                  <a:pt x="1903" y="1"/>
                                </a:lnTo>
                                <a:lnTo>
                                  <a:pt x="1906" y="1"/>
                                </a:lnTo>
                                <a:lnTo>
                                  <a:pt x="1908" y="1"/>
                                </a:lnTo>
                                <a:lnTo>
                                  <a:pt x="1911" y="3"/>
                                </a:lnTo>
                                <a:lnTo>
                                  <a:pt x="1913" y="7"/>
                                </a:lnTo>
                                <a:lnTo>
                                  <a:pt x="1916" y="18"/>
                                </a:lnTo>
                                <a:lnTo>
                                  <a:pt x="1918" y="47"/>
                                </a:lnTo>
                                <a:lnTo>
                                  <a:pt x="1921" y="99"/>
                                </a:lnTo>
                                <a:lnTo>
                                  <a:pt x="1923" y="177"/>
                                </a:lnTo>
                                <a:lnTo>
                                  <a:pt x="1926" y="286"/>
                                </a:lnTo>
                                <a:lnTo>
                                  <a:pt x="1928" y="398"/>
                                </a:lnTo>
                                <a:lnTo>
                                  <a:pt x="1931" y="489"/>
                                </a:lnTo>
                                <a:lnTo>
                                  <a:pt x="1933" y="520"/>
                                </a:lnTo>
                                <a:lnTo>
                                  <a:pt x="1936" y="493"/>
                                </a:lnTo>
                                <a:lnTo>
                                  <a:pt x="1938" y="421"/>
                                </a:lnTo>
                                <a:lnTo>
                                  <a:pt x="1941" y="315"/>
                                </a:lnTo>
                                <a:lnTo>
                                  <a:pt x="1943" y="216"/>
                                </a:lnTo>
                                <a:lnTo>
                                  <a:pt x="1946" y="138"/>
                                </a:lnTo>
                                <a:lnTo>
                                  <a:pt x="1948" y="87"/>
                                </a:lnTo>
                                <a:lnTo>
                                  <a:pt x="1951" y="55"/>
                                </a:lnTo>
                                <a:lnTo>
                                  <a:pt x="1953" y="35"/>
                                </a:lnTo>
                                <a:lnTo>
                                  <a:pt x="1956" y="24"/>
                                </a:lnTo>
                                <a:lnTo>
                                  <a:pt x="1958" y="17"/>
                                </a:lnTo>
                                <a:lnTo>
                                  <a:pt x="1961" y="14"/>
                                </a:lnTo>
                                <a:lnTo>
                                  <a:pt x="1963" y="11"/>
                                </a:lnTo>
                                <a:lnTo>
                                  <a:pt x="1965" y="11"/>
                                </a:lnTo>
                                <a:lnTo>
                                  <a:pt x="1968" y="7"/>
                                </a:lnTo>
                                <a:lnTo>
                                  <a:pt x="1970" y="7"/>
                                </a:lnTo>
                                <a:lnTo>
                                  <a:pt x="1973" y="7"/>
                                </a:lnTo>
                                <a:lnTo>
                                  <a:pt x="1974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355"/>
                        <wps:cNvSpPr>
                          <a:spLocks/>
                        </wps:cNvSpPr>
                        <wps:spPr bwMode="auto">
                          <a:xfrm flipV="1">
                            <a:off x="1303020" y="2591435"/>
                            <a:ext cx="63500" cy="15875"/>
                          </a:xfrm>
                          <a:custGeom>
                            <a:avLst/>
                            <a:gdLst>
                              <a:gd name="T0" fmla="*/ 0 w 143"/>
                              <a:gd name="T1" fmla="*/ 1 h 63"/>
                              <a:gd name="T2" fmla="*/ 0 w 143"/>
                              <a:gd name="T3" fmla="*/ 0 h 63"/>
                              <a:gd name="T4" fmla="*/ 143 w 143"/>
                              <a:gd name="T5" fmla="*/ 63 h 63"/>
                              <a:gd name="T6" fmla="*/ 143 w 143"/>
                              <a:gd name="T7" fmla="*/ 6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3" h="63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43" y="63"/>
                                </a:lnTo>
                                <a:lnTo>
                                  <a:pt x="143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356"/>
                        <wps:cNvSpPr>
                          <a:spLocks/>
                        </wps:cNvSpPr>
                        <wps:spPr bwMode="auto">
                          <a:xfrm flipV="1">
                            <a:off x="1366520" y="2574925"/>
                            <a:ext cx="23495" cy="17145"/>
                          </a:xfrm>
                          <a:custGeom>
                            <a:avLst/>
                            <a:gdLst>
                              <a:gd name="T0" fmla="*/ 0 w 53"/>
                              <a:gd name="T1" fmla="*/ 1 h 66"/>
                              <a:gd name="T2" fmla="*/ 0 w 53"/>
                              <a:gd name="T3" fmla="*/ 0 h 66"/>
                              <a:gd name="T4" fmla="*/ 53 w 53"/>
                              <a:gd name="T5" fmla="*/ 63 h 66"/>
                              <a:gd name="T6" fmla="*/ 53 w 53"/>
                              <a:gd name="T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3" h="66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53" y="63"/>
                                </a:lnTo>
                                <a:lnTo>
                                  <a:pt x="53" y="6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357"/>
                        <wps:cNvSpPr>
                          <a:spLocks/>
                        </wps:cNvSpPr>
                        <wps:spPr bwMode="auto">
                          <a:xfrm>
                            <a:off x="1512570" y="2606040"/>
                            <a:ext cx="32385" cy="0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1"/>
                              <a:gd name="T2" fmla="*/ 0 w 73"/>
                              <a:gd name="T3" fmla="*/ 0 h 1"/>
                              <a:gd name="T4" fmla="*/ 73 w 73"/>
                              <a:gd name="T5" fmla="*/ 1 h 1"/>
                              <a:gd name="T6" fmla="*/ 73 w 73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3" y="1"/>
                                </a:lnTo>
                                <a:lnTo>
                                  <a:pt x="73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358"/>
                        <wps:cNvSpPr>
                          <a:spLocks/>
                        </wps:cNvSpPr>
                        <wps:spPr bwMode="auto">
                          <a:xfrm flipV="1">
                            <a:off x="1557655" y="2604135"/>
                            <a:ext cx="36195" cy="254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10"/>
                              <a:gd name="T2" fmla="*/ 0 w 81"/>
                              <a:gd name="T3" fmla="*/ 0 h 10"/>
                              <a:gd name="T4" fmla="*/ 81 w 81"/>
                              <a:gd name="T5" fmla="*/ 10 h 10"/>
                              <a:gd name="T6" fmla="*/ 81 w 81"/>
                              <a:gd name="T7" fmla="*/ 9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1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1" y="10"/>
                                </a:lnTo>
                                <a:lnTo>
                                  <a:pt x="81" y="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359"/>
                        <wps:cNvSpPr>
                          <a:spLocks/>
                        </wps:cNvSpPr>
                        <wps:spPr bwMode="auto">
                          <a:xfrm flipV="1">
                            <a:off x="1657985" y="2604770"/>
                            <a:ext cx="38735" cy="635"/>
                          </a:xfrm>
                          <a:custGeom>
                            <a:avLst/>
                            <a:gdLst>
                              <a:gd name="T0" fmla="*/ 0 w 86"/>
                              <a:gd name="T1" fmla="*/ 1 h 4"/>
                              <a:gd name="T2" fmla="*/ 0 w 86"/>
                              <a:gd name="T3" fmla="*/ 0 h 4"/>
                              <a:gd name="T4" fmla="*/ 86 w 86"/>
                              <a:gd name="T5" fmla="*/ 4 h 4"/>
                              <a:gd name="T6" fmla="*/ 86 w 86"/>
                              <a:gd name="T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4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86" y="4"/>
                                </a:lnTo>
                                <a:lnTo>
                                  <a:pt x="86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360"/>
                        <wps:cNvSpPr>
                          <a:spLocks/>
                        </wps:cNvSpPr>
                        <wps:spPr bwMode="auto">
                          <a:xfrm flipV="1">
                            <a:off x="1755140" y="2602865"/>
                            <a:ext cx="31750" cy="1905"/>
                          </a:xfrm>
                          <a:custGeom>
                            <a:avLst/>
                            <a:gdLst>
                              <a:gd name="T0" fmla="*/ 0 w 72"/>
                              <a:gd name="T1" fmla="*/ 1 h 9"/>
                              <a:gd name="T2" fmla="*/ 0 w 72"/>
                              <a:gd name="T3" fmla="*/ 0 h 9"/>
                              <a:gd name="T4" fmla="*/ 72 w 72"/>
                              <a:gd name="T5" fmla="*/ 9 h 9"/>
                              <a:gd name="T6" fmla="*/ 72 w 72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9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72" y="9"/>
                                </a:lnTo>
                                <a:lnTo>
                                  <a:pt x="72" y="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361"/>
                        <wps:cNvSpPr>
                          <a:spLocks/>
                        </wps:cNvSpPr>
                        <wps:spPr bwMode="auto">
                          <a:xfrm flipV="1">
                            <a:off x="2018030" y="2594610"/>
                            <a:ext cx="19685" cy="1079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41"/>
                              <a:gd name="T2" fmla="*/ 0 w 43"/>
                              <a:gd name="T3" fmla="*/ 0 h 41"/>
                              <a:gd name="T4" fmla="*/ 43 w 43"/>
                              <a:gd name="T5" fmla="*/ 40 h 41"/>
                              <a:gd name="T6" fmla="*/ 43 w 43"/>
                              <a:gd name="T7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40"/>
                                </a:lnTo>
                                <a:lnTo>
                                  <a:pt x="43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362"/>
                        <wps:cNvSpPr>
                          <a:spLocks/>
                        </wps:cNvSpPr>
                        <wps:spPr bwMode="auto">
                          <a:xfrm flipV="1">
                            <a:off x="2200910" y="2602230"/>
                            <a:ext cx="34925" cy="317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13"/>
                              <a:gd name="T2" fmla="*/ 0 w 79"/>
                              <a:gd name="T3" fmla="*/ 0 h 13"/>
                              <a:gd name="T4" fmla="*/ 79 w 79"/>
                              <a:gd name="T5" fmla="*/ 13 h 13"/>
                              <a:gd name="T6" fmla="*/ 79 w 79"/>
                              <a:gd name="T7" fmla="*/ 12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9" y="13"/>
                                </a:lnTo>
                                <a:lnTo>
                                  <a:pt x="79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363"/>
                        <wps:cNvSpPr>
                          <a:spLocks/>
                        </wps:cNvSpPr>
                        <wps:spPr bwMode="auto">
                          <a:xfrm flipV="1">
                            <a:off x="2264410" y="2600325"/>
                            <a:ext cx="30480" cy="444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18"/>
                              <a:gd name="T2" fmla="*/ 0 w 69"/>
                              <a:gd name="T3" fmla="*/ 1 h 18"/>
                              <a:gd name="T4" fmla="*/ 69 w 69"/>
                              <a:gd name="T5" fmla="*/ 1 h 18"/>
                              <a:gd name="T6" fmla="*/ 69 w 69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" h="1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1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364"/>
                        <wps:cNvSpPr>
                          <a:spLocks/>
                        </wps:cNvSpPr>
                        <wps:spPr bwMode="auto">
                          <a:xfrm flipV="1">
                            <a:off x="2294890" y="2600325"/>
                            <a:ext cx="34290" cy="3810"/>
                          </a:xfrm>
                          <a:custGeom>
                            <a:avLst/>
                            <a:gdLst>
                              <a:gd name="T0" fmla="*/ 0 w 76"/>
                              <a:gd name="T1" fmla="*/ 17 h 17"/>
                              <a:gd name="T2" fmla="*/ 0 w 76"/>
                              <a:gd name="T3" fmla="*/ 0 h 17"/>
                              <a:gd name="T4" fmla="*/ 76 w 76"/>
                              <a:gd name="T5" fmla="*/ 1 h 17"/>
                              <a:gd name="T6" fmla="*/ 76 w 76"/>
                              <a:gd name="T7" fmla="*/ 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  <a:lnTo>
                                  <a:pt x="76" y="1"/>
                                </a:lnTo>
                                <a:lnTo>
                                  <a:pt x="76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365"/>
                        <wps:cNvSpPr>
                          <a:spLocks/>
                        </wps:cNvSpPr>
                        <wps:spPr bwMode="auto">
                          <a:xfrm flipV="1">
                            <a:off x="2428240" y="2602865"/>
                            <a:ext cx="44450" cy="1270"/>
                          </a:xfrm>
                          <a:custGeom>
                            <a:avLst/>
                            <a:gdLst>
                              <a:gd name="T0" fmla="*/ 0 w 100"/>
                              <a:gd name="T1" fmla="*/ 3 h 5"/>
                              <a:gd name="T2" fmla="*/ 0 w 100"/>
                              <a:gd name="T3" fmla="*/ 0 h 5"/>
                              <a:gd name="T4" fmla="*/ 100 w 100"/>
                              <a:gd name="T5" fmla="*/ 4 h 5"/>
                              <a:gd name="T6" fmla="*/ 100 w 100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5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100" y="4"/>
                                </a:lnTo>
                                <a:lnTo>
                                  <a:pt x="10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366"/>
                        <wps:cNvSpPr>
                          <a:spLocks/>
                        </wps:cNvSpPr>
                        <wps:spPr bwMode="auto">
                          <a:xfrm flipV="1">
                            <a:off x="2503805" y="2601595"/>
                            <a:ext cx="38735" cy="1270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6"/>
                              <a:gd name="T2" fmla="*/ 0 w 87"/>
                              <a:gd name="T3" fmla="*/ 0 h 6"/>
                              <a:gd name="T4" fmla="*/ 87 w 87"/>
                              <a:gd name="T5" fmla="*/ 4 h 6"/>
                              <a:gd name="T6" fmla="*/ 87 w 87"/>
                              <a:gd name="T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4"/>
                                </a:lnTo>
                                <a:lnTo>
                                  <a:pt x="87" y="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367"/>
                        <wps:cNvSpPr>
                          <a:spLocks/>
                        </wps:cNvSpPr>
                        <wps:spPr bwMode="auto">
                          <a:xfrm flipV="1">
                            <a:off x="2670810" y="2602230"/>
                            <a:ext cx="40640" cy="2540"/>
                          </a:xfrm>
                          <a:custGeom>
                            <a:avLst/>
                            <a:gdLst>
                              <a:gd name="T0" fmla="*/ 0 w 91"/>
                              <a:gd name="T1" fmla="*/ 10 h 10"/>
                              <a:gd name="T2" fmla="*/ 0 w 91"/>
                              <a:gd name="T3" fmla="*/ 10 h 10"/>
                              <a:gd name="T4" fmla="*/ 91 w 91"/>
                              <a:gd name="T5" fmla="*/ 0 h 10"/>
                              <a:gd name="T6" fmla="*/ 91 w 91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1" h="10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368"/>
                        <wps:cNvSpPr>
                          <a:spLocks/>
                        </wps:cNvSpPr>
                        <wps:spPr bwMode="auto">
                          <a:xfrm flipV="1">
                            <a:off x="2907665" y="2602865"/>
                            <a:ext cx="59690" cy="254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0"/>
                              <a:gd name="T2" fmla="*/ 0 w 134"/>
                              <a:gd name="T3" fmla="*/ 0 h 10"/>
                              <a:gd name="T4" fmla="*/ 134 w 134"/>
                              <a:gd name="T5" fmla="*/ 10 h 10"/>
                              <a:gd name="T6" fmla="*/ 134 w 134"/>
                              <a:gd name="T7" fmla="*/ 9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4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0"/>
                                </a:lnTo>
                                <a:lnTo>
                                  <a:pt x="134" y="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369"/>
                        <wps:cNvSpPr>
                          <a:spLocks/>
                        </wps:cNvSpPr>
                        <wps:spPr bwMode="auto">
                          <a:xfrm flipV="1">
                            <a:off x="5332730" y="2606675"/>
                            <a:ext cx="40640" cy="635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2"/>
                              <a:gd name="T2" fmla="*/ 0 w 91"/>
                              <a:gd name="T3" fmla="*/ 0 h 2"/>
                              <a:gd name="T4" fmla="*/ 91 w 91"/>
                              <a:gd name="T5" fmla="*/ 2 h 2"/>
                              <a:gd name="T6" fmla="*/ 91 w 91"/>
                              <a:gd name="T7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91" y="2"/>
                                </a:lnTo>
                                <a:lnTo>
                                  <a:pt x="91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370"/>
                        <wps:cNvSpPr>
                          <a:spLocks/>
                        </wps:cNvSpPr>
                        <wps:spPr bwMode="auto">
                          <a:xfrm flipV="1">
                            <a:off x="5624830" y="2605405"/>
                            <a:ext cx="66675" cy="1905"/>
                          </a:xfrm>
                          <a:custGeom>
                            <a:avLst/>
                            <a:gdLst>
                              <a:gd name="T0" fmla="*/ 0 w 151"/>
                              <a:gd name="T1" fmla="*/ 0 h 7"/>
                              <a:gd name="T2" fmla="*/ 0 w 151"/>
                              <a:gd name="T3" fmla="*/ 1 h 7"/>
                              <a:gd name="T4" fmla="*/ 151 w 151"/>
                              <a:gd name="T5" fmla="*/ 7 h 7"/>
                              <a:gd name="T6" fmla="*/ 151 w 151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1" h="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51" y="7"/>
                                </a:lnTo>
                                <a:lnTo>
                                  <a:pt x="151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371"/>
                        <wps:cNvSpPr>
                          <a:spLocks/>
                        </wps:cNvSpPr>
                        <wps:spPr bwMode="auto">
                          <a:xfrm flipV="1">
                            <a:off x="5739765" y="2606675"/>
                            <a:ext cx="31750" cy="635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"/>
                              <a:gd name="T2" fmla="*/ 0 w 72"/>
                              <a:gd name="T3" fmla="*/ 0 h 1"/>
                              <a:gd name="T4" fmla="*/ 72 w 72"/>
                              <a:gd name="T5" fmla="*/ 1 h 1"/>
                              <a:gd name="T6" fmla="*/ 72 w 72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2" y="1"/>
                                </a:lnTo>
                                <a:lnTo>
                                  <a:pt x="72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148715" y="133985"/>
                            <a:ext cx="28257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19EFA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 xml:space="preserve"> 5.205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370965" y="2095974"/>
                            <a:ext cx="28257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E135C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 xml:space="preserve"> 6.145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530350" y="1812925"/>
                            <a:ext cx="28257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C5B6D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 xml:space="preserve"> 6.842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696720" y="2260307"/>
                            <a:ext cx="28257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C4D0C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 xml:space="preserve"> 7.298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912620" y="2335881"/>
                            <a:ext cx="28257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4A725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 xml:space="preserve"> 8.562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0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2225372" y="2298700"/>
                            <a:ext cx="28257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5EB33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 xml:space="preserve"> 9.793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2386965" y="2136140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F56AC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>10.901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5229689" y="2189707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7BEFD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>24.501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8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5635293" y="2343662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CA6F4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>26.412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9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5830570" y="2211705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DD33B" w14:textId="77777777" w:rsidR="00B47F5B" w:rsidRPr="00B47F5B" w:rsidRDefault="00B47F5B" w:rsidP="00B47F5B">
                              <w:pPr>
                                <w:rPr>
                                  <w:sz w:val="28"/>
                                </w:rPr>
                              </w:pPr>
                              <w:r w:rsidRPr="00B47F5B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4"/>
                                </w:rPr>
                                <w:t>27.533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3B3DF6A" id="Vászon 1580" o:spid="_x0000_s1026" editas="canvas" style="width:483.6pt;height:245.45pt;mso-position-horizontal-relative:char;mso-position-vertical-relative:line" coordsize="61417,3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417;height:31172;visibility:visible;mso-wrap-style:square">
                  <v:fill o:detectmouseclick="t"/>
                  <v:path o:connecttype="none"/>
                </v:shape>
                <v:line id="Line 199" o:spid="_x0000_s1028" style="position:absolute;visibility:visible;mso-wrap-style:square" from="8851,26073" to="60026,2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H4xAAAAN0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e/pnO4fRNPkMs/AAAA//8DAFBLAQItABQABgAIAAAAIQDb4fbL7gAAAIUBAAATAAAAAAAAAAAA&#10;AAAAAAAAAABbQ29udGVudF9UeXBlc10ueG1sUEsBAi0AFAAGAAgAAAAhAFr0LFu/AAAAFQEAAAsA&#10;AAAAAAAAAAAAAAAAHwEAAF9yZWxzLy5yZWxzUEsBAi0AFAAGAAgAAAAhALk3EfjEAAAA3QAAAA8A&#10;AAAAAAAAAAAAAAAABwIAAGRycy9kb3ducmV2LnhtbFBLBQYAAAAAAwADALcAAAD4AgAAAAA=&#10;" strokeweight="0"/>
                <v:line id="Line 200" o:spid="_x0000_s1029" style="position:absolute;flip:y;visibility:visible;mso-wrap-style:square" from="9086,26073" to="908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" strokeweight="0"/>
                <v:line id="Line 201" o:spid="_x0000_s1030" style="position:absolute;flip:y;visibility:visible;mso-wrap-style:square" from="9918,26073" to="991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" strokeweight="0"/>
                <v:line id="Line 202" o:spid="_x0000_s1031" style="position:absolute;flip:y;visibility:visible;mso-wrap-style:square" from="10756,26073" to="1075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" strokeweight="0"/>
                <v:line id="Line 203" o:spid="_x0000_s1032" style="position:absolute;flip:y;visibility:visible;mso-wrap-style:square" from="11588,26073" to="1158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" strokeweight="0"/>
                <v:line id="Line 204" o:spid="_x0000_s1033" style="position:absolute;flip:y;visibility:visible;mso-wrap-style:square" from="12426,26073" to="1242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" strokeweight="0"/>
                <v:line id="Line 205" o:spid="_x0000_s1034" style="position:absolute;flip:y;visibility:visible;mso-wrap-style:square" from="13258,26073" to="1325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" strokeweight="0"/>
                <v:line id="Line 206" o:spid="_x0000_s1035" style="position:absolute;flip:y;visibility:visible;mso-wrap-style:square" from="14097,26073" to="14097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" strokeweight="0"/>
                <v:line id="Line 207" o:spid="_x0000_s1036" style="position:absolute;flip:y;visibility:visible;mso-wrap-style:square" from="14928,26073" to="1492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" strokeweight="0"/>
                <v:line id="Line 208" o:spid="_x0000_s1037" style="position:absolute;flip:y;visibility:visible;mso-wrap-style:square" from="15760,26073" to="1576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" strokeweight="0"/>
                <v:line id="Line 209" o:spid="_x0000_s1038" style="position:absolute;flip:y;visibility:visible;mso-wrap-style:square" from="16598,26073" to="1659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" strokeweight="0"/>
                <v:line id="Line 210" o:spid="_x0000_s1039" style="position:absolute;flip:y;visibility:visible;mso-wrap-style:square" from="17430,26073" to="1743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" strokeweight="0"/>
                <v:line id="Line 211" o:spid="_x0000_s1040" style="position:absolute;flip:y;visibility:visible;mso-wrap-style:square" from="18262,26073" to="1826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" strokeweight="0"/>
                <v:line id="Line 212" o:spid="_x0000_s1041" style="position:absolute;flip:y;visibility:visible;mso-wrap-style:square" from="19100,26073" to="1910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" strokeweight="0"/>
                <v:line id="Line 213" o:spid="_x0000_s1042" style="position:absolute;flip:y;visibility:visible;mso-wrap-style:square" from="19932,26073" to="1993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" strokeweight="0"/>
                <v:line id="Line 214" o:spid="_x0000_s1043" style="position:absolute;flip:y;visibility:visible;mso-wrap-style:square" from="20770,26073" to="2077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" strokeweight="0"/>
                <v:line id="Line 215" o:spid="_x0000_s1044" style="position:absolute;flip:y;visibility:visible;mso-wrap-style:square" from="21602,26073" to="2160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" strokeweight="0"/>
                <v:line id="Line 216" o:spid="_x0000_s1045" style="position:absolute;flip:y;visibility:visible;mso-wrap-style:square" from="22440,26073" to="2244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TzyxAAAAN0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x9kE/r5JJ8j5DQAA//8DAFBLAQItABQABgAIAAAAIQDb4fbL7gAAAIUBAAATAAAAAAAAAAAA&#10;AAAAAAAAAABbQ29udGVudF9UeXBlc10ueG1sUEsBAi0AFAAGAAgAAAAhAFr0LFu/AAAAFQEAAAsA&#10;AAAAAAAAAAAAAAAAHwEAAF9yZWxzLy5yZWxzUEsBAi0AFAAGAAgAAAAhAP4tPPLEAAAA3QAAAA8A&#10;AAAAAAAAAAAAAAAABwIAAGRycy9kb3ducmV2LnhtbFBLBQYAAAAAAwADALcAAAD4AgAAAAA=&#10;" strokeweight="0"/>
                <v:line id="Line 217" o:spid="_x0000_s1046" style="position:absolute;flip:y;visibility:visible;mso-wrap-style:square" from="23272,26073" to="2327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" strokeweight="0"/>
                <v:line id="Line 218" o:spid="_x0000_s1047" style="position:absolute;flip:y;visibility:visible;mso-wrap-style:square" from="24110,26073" to="2411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" strokeweight="0"/>
                <v:line id="Line 219" o:spid="_x0000_s1048" style="position:absolute;flip:y;visibility:visible;mso-wrap-style:square" from="24942,26073" to="2494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" strokeweight="0"/>
                <v:line id="Line 220" o:spid="_x0000_s1049" style="position:absolute;flip:y;visibility:visible;mso-wrap-style:square" from="25774,26073" to="2577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" strokeweight="0"/>
                <v:line id="Line 221" o:spid="_x0000_s1050" style="position:absolute;flip:y;visibility:visible;mso-wrap-style:square" from="26606,26073" to="2660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" strokeweight="0"/>
                <v:line id="Line 222" o:spid="_x0000_s1051" style="position:absolute;flip:y;visibility:visible;mso-wrap-style:square" from="27444,26073" to="2744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" strokeweight="0"/>
                <v:line id="Line 223" o:spid="_x0000_s1052" style="position:absolute;flip:y;visibility:visible;mso-wrap-style:square" from="28276,26073" to="2827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" strokeweight="0"/>
                <v:line id="Line 224" o:spid="_x0000_s1053" style="position:absolute;flip:y;visibility:visible;mso-wrap-style:square" from="29114,26073" to="2911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" strokeweight="0"/>
                <v:line id="Line 225" o:spid="_x0000_s1054" style="position:absolute;flip:y;visibility:visible;mso-wrap-style:square" from="29946,26073" to="2994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" strokeweight="0"/>
                <v:line id="Line 226" o:spid="_x0000_s1055" style="position:absolute;flip:y;visibility:visible;mso-wrap-style:square" from="30784,26073" to="3078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" strokeweight="0"/>
                <v:line id="Line 227" o:spid="_x0000_s1056" style="position:absolute;flip:y;visibility:visible;mso-wrap-style:square" from="31616,26073" to="3161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" strokeweight="0"/>
                <v:line id="Line 228" o:spid="_x0000_s1057" style="position:absolute;flip:y;visibility:visible;mso-wrap-style:square" from="32454,26073" to="3245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" strokeweight="0"/>
                <v:line id="Line 229" o:spid="_x0000_s1058" style="position:absolute;flip:y;visibility:visible;mso-wrap-style:square" from="33286,26073" to="3328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" strokeweight="0"/>
                <v:line id="Line 230" o:spid="_x0000_s1059" style="position:absolute;flip:y;visibility:visible;mso-wrap-style:square" from="34124,26073" to="3412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" strokeweight="0"/>
                <v:line id="Line 231" o:spid="_x0000_s1060" style="position:absolute;flip:y;visibility:visible;mso-wrap-style:square" from="34956,26073" to="3495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" strokeweight="0"/>
                <v:line id="Line 232" o:spid="_x0000_s1061" style="position:absolute;flip:y;visibility:visible;mso-wrap-style:square" from="35788,26073" to="3578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" strokeweight="0"/>
                <v:line id="Line 233" o:spid="_x0000_s1062" style="position:absolute;flip:y;visibility:visible;mso-wrap-style:square" from="36620,26073" to="3662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" strokeweight="0"/>
                <v:line id="Line 234" o:spid="_x0000_s1063" style="position:absolute;flip:y;visibility:visible;mso-wrap-style:square" from="37458,26073" to="3745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" strokeweight="0"/>
                <v:line id="Line 235" o:spid="_x0000_s1064" style="position:absolute;flip:y;visibility:visible;mso-wrap-style:square" from="38290,26073" to="3829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" strokeweight="0"/>
                <v:line id="Line 236" o:spid="_x0000_s1065" style="position:absolute;flip:y;visibility:visible;mso-wrap-style:square" from="39128,26073" to="3912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" strokeweight="0"/>
                <v:line id="Line 237" o:spid="_x0000_s1066" style="position:absolute;flip:y;visibility:visible;mso-wrap-style:square" from="39960,26073" to="3996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" strokeweight="0"/>
                <v:line id="Line 238" o:spid="_x0000_s1067" style="position:absolute;flip:y;visibility:visible;mso-wrap-style:square" from="40798,26073" to="4079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" strokeweight="0"/>
                <v:line id="Line 239" o:spid="_x0000_s1068" style="position:absolute;flip:y;visibility:visible;mso-wrap-style:square" from="41630,26073" to="4163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" strokeweight="0"/>
                <v:line id="Line 240" o:spid="_x0000_s1069" style="position:absolute;flip:y;visibility:visible;mso-wrap-style:square" from="42468,26073" to="4246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" strokeweight="0"/>
                <v:line id="Line 241" o:spid="_x0000_s1070" style="position:absolute;flip:y;visibility:visible;mso-wrap-style:square" from="43300,26073" to="4330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" strokeweight="0"/>
                <v:line id="Line 242" o:spid="_x0000_s1071" style="position:absolute;flip:y;visibility:visible;mso-wrap-style:square" from="44132,26073" to="4413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" strokeweight="0"/>
                <v:line id="Line 243" o:spid="_x0000_s1072" style="position:absolute;flip:y;visibility:visible;mso-wrap-style:square" from="44970,26073" to="44970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" strokeweight="0"/>
                <v:line id="Line 244" o:spid="_x0000_s1073" style="position:absolute;flip:y;visibility:visible;mso-wrap-style:square" from="45802,26073" to="4580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" strokeweight="0"/>
                <v:line id="Line 245" o:spid="_x0000_s1074" style="position:absolute;flip:y;visibility:visible;mso-wrap-style:square" from="46634,26073" to="4663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" strokeweight="0"/>
                <v:line id="Line 246" o:spid="_x0000_s1075" style="position:absolute;flip:y;visibility:visible;mso-wrap-style:square" from="47472,26073" to="4747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" strokeweight="0"/>
                <v:line id="Line 247" o:spid="_x0000_s1076" style="position:absolute;flip:y;visibility:visible;mso-wrap-style:square" from="48304,26073" to="4830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" strokeweight="0"/>
                <v:line id="Line 248" o:spid="_x0000_s1077" style="position:absolute;flip:y;visibility:visible;mso-wrap-style:square" from="49142,26073" to="4914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" strokeweight="0"/>
                <v:line id="Line 249" o:spid="_x0000_s1078" style="position:absolute;flip:y;visibility:visible;mso-wrap-style:square" from="49974,26073" to="4997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" strokeweight="0"/>
                <v:line id="Line 250" o:spid="_x0000_s1079" style="position:absolute;flip:y;visibility:visible;mso-wrap-style:square" from="50812,26073" to="5081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" strokeweight="0"/>
                <v:line id="Line 251" o:spid="_x0000_s1080" style="position:absolute;flip:y;visibility:visible;mso-wrap-style:square" from="51644,26073" to="5164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" strokeweight="0"/>
                <v:line id="Line 252" o:spid="_x0000_s1081" style="position:absolute;flip:y;visibility:visible;mso-wrap-style:square" from="52482,26073" to="52482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" strokeweight="0"/>
                <v:line id="Line 253" o:spid="_x0000_s1082" style="position:absolute;flip:y;visibility:visible;mso-wrap-style:square" from="53314,26073" to="53314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" strokeweight="0"/>
                <v:line id="Line 254" o:spid="_x0000_s1083" style="position:absolute;flip:y;visibility:visible;mso-wrap-style:square" from="54146,26073" to="5414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" strokeweight="0"/>
                <v:line id="Line 255" o:spid="_x0000_s1084" style="position:absolute;flip:y;visibility:visible;mso-wrap-style:square" from="54978,26073" to="5497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" strokeweight="0"/>
                <v:line id="Line 256" o:spid="_x0000_s1085" style="position:absolute;flip:y;visibility:visible;mso-wrap-style:square" from="55816,26073" to="5581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" strokeweight="0"/>
                <v:line id="Line 257" o:spid="_x0000_s1086" style="position:absolute;flip:y;visibility:visible;mso-wrap-style:square" from="56648,26073" to="5664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" strokeweight="0"/>
                <v:line id="Line 258" o:spid="_x0000_s1087" style="position:absolute;flip:y;visibility:visible;mso-wrap-style:square" from="57486,26073" to="5748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" strokeweight="0"/>
                <v:line id="Line 259" o:spid="_x0000_s1088" style="position:absolute;flip:y;visibility:visible;mso-wrap-style:square" from="58318,26073" to="5831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" strokeweight="0"/>
                <v:line id="Line 260" o:spid="_x0000_s1089" style="position:absolute;flip:y;visibility:visible;mso-wrap-style:square" from="59156,26073" to="59156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" strokeweight="0"/>
                <v:line id="Line 261" o:spid="_x0000_s1090" style="position:absolute;flip:y;visibility:visible;mso-wrap-style:square" from="59988,26073" to="59988,2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" strokeweight="0"/>
                <v:rect id="Rectangle 262" o:spid="_x0000_s1091" style="position:absolute;left:9677;top:26511;width:1733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" filled="f" stroked="f">
                  <v:textbox style="mso-fit-shape-to-text:t" inset="0,0,0,0">
                    <w:txbxContent>
                      <w:p w14:paraId="058207C0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4.00</w:t>
                        </w:r>
                      </w:p>
                    </w:txbxContent>
                  </v:textbox>
                </v:rect>
                <v:rect id="Rectangle 263" o:spid="_x0000_s1092" style="position:absolute;left:13849;top:26511;width:1733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" filled="f" stroked="f">
                  <v:textbox style="mso-fit-shape-to-text:t" inset="0,0,0,0">
                    <w:txbxContent>
                      <w:p w14:paraId="686FF876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6.00</w:t>
                        </w:r>
                      </w:p>
                    </w:txbxContent>
                  </v:textbox>
                </v:rect>
                <v:rect id="Rectangle 264" o:spid="_x0000_s1093" style="position:absolute;left:18021;top:26511;width:1733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" filled="f" stroked="f">
                  <v:textbox style="mso-fit-shape-to-text:t" inset="0,0,0,0">
                    <w:txbxContent>
                      <w:p w14:paraId="2A9BAB0C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8.00</w:t>
                        </w:r>
                      </w:p>
                    </w:txbxContent>
                  </v:textbox>
                </v:rect>
                <v:rect id="Rectangle 265" o:spid="_x0000_s1094" style="position:absolute;left:21951;top:26511;width:222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" filled="f" stroked="f">
                  <v:textbox style="mso-fit-shape-to-text:t" inset="0,0,0,0">
                    <w:txbxContent>
                      <w:p w14:paraId="30FDBF94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10.00</w:t>
                        </w:r>
                      </w:p>
                    </w:txbxContent>
                  </v:textbox>
                </v:rect>
                <v:rect id="Rectangle 266" o:spid="_x0000_s1095" style="position:absolute;left:26123;top:26511;width:222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" filled="f" stroked="f">
                  <v:textbox style="mso-fit-shape-to-text:t" inset="0,0,0,0">
                    <w:txbxContent>
                      <w:p w14:paraId="11AB70E7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12.00</w:t>
                        </w:r>
                      </w:p>
                    </w:txbxContent>
                  </v:textbox>
                </v:rect>
                <v:rect id="Rectangle 267" o:spid="_x0000_s1096" style="position:absolute;left:30295;top:26511;width:222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" filled="f" stroked="f">
                  <v:textbox style="mso-fit-shape-to-text:t" inset="0,0,0,0">
                    <w:txbxContent>
                      <w:p w14:paraId="7917031D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14.00</w:t>
                        </w:r>
                      </w:p>
                    </w:txbxContent>
                  </v:textbox>
                </v:rect>
                <v:rect id="Rectangle 268" o:spid="_x0000_s1097" style="position:absolute;left:34467;top:26511;width:222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" filled="f" stroked="f">
                  <v:textbox style="mso-fit-shape-to-text:t" inset="0,0,0,0">
                    <w:txbxContent>
                      <w:p w14:paraId="02DF6E65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16.00</w:t>
                        </w:r>
                      </w:p>
                    </w:txbxContent>
                  </v:textbox>
                </v:rect>
                <v:rect id="Rectangle 269" o:spid="_x0000_s1098" style="position:absolute;left:38639;top:26511;width:222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" filled="f" stroked="f">
                  <v:textbox style="mso-fit-shape-to-text:t" inset="0,0,0,0">
                    <w:txbxContent>
                      <w:p w14:paraId="509AB9BC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18.00</w:t>
                        </w:r>
                      </w:p>
                    </w:txbxContent>
                  </v:textbox>
                </v:rect>
                <v:rect id="Rectangle 270" o:spid="_x0000_s1099" style="position:absolute;left:42811;top:26511;width:222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" filled="f" stroked="f">
                  <v:textbox style="mso-fit-shape-to-text:t" inset="0,0,0,0">
                    <w:txbxContent>
                      <w:p w14:paraId="5AD43F1C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20.00</w:t>
                        </w:r>
                      </w:p>
                    </w:txbxContent>
                  </v:textbox>
                </v:rect>
                <v:rect id="Rectangle 271" o:spid="_x0000_s1100" style="position:absolute;left:46983;top:26511;width:222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" filled="f" stroked="f">
                  <v:textbox style="mso-fit-shape-to-text:t" inset="0,0,0,0">
                    <w:txbxContent>
                      <w:p w14:paraId="1B85EF8A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22.00</w:t>
                        </w:r>
                      </w:p>
                    </w:txbxContent>
                  </v:textbox>
                </v:rect>
                <v:rect id="Rectangle 272" o:spid="_x0000_s1101" style="position:absolute;left:51161;top:26511;width:222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" filled="f" stroked="f">
                  <v:textbox style="mso-fit-shape-to-text:t" inset="0,0,0,0">
                    <w:txbxContent>
                      <w:p w14:paraId="7C4336DA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24.00</w:t>
                        </w:r>
                      </w:p>
                    </w:txbxContent>
                  </v:textbox>
                </v:rect>
                <v:rect id="Rectangle 273" o:spid="_x0000_s1102" style="position:absolute;left:55327;top:26511;width:222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" filled="f" stroked="f">
                  <v:textbox style="mso-fit-shape-to-text:t" inset="0,0,0,0">
                    <w:txbxContent>
                      <w:p w14:paraId="399C5277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26.00</w:t>
                        </w:r>
                      </w:p>
                    </w:txbxContent>
                  </v:textbox>
                </v:rect>
                <v:line id="Line 274" o:spid="_x0000_s1103" style="position:absolute;flip:y;visibility:visible;mso-wrap-style:square" from="10756,26073" to="10756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" strokeweight="0"/>
                <v:line id="Line 275" o:spid="_x0000_s1104" style="position:absolute;flip:y;visibility:visible;mso-wrap-style:square" from="14928,26073" to="14928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" strokeweight="0"/>
                <v:line id="Line 276" o:spid="_x0000_s1105" style="position:absolute;flip:y;visibility:visible;mso-wrap-style:square" from="19100,26073" to="19100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" strokeweight="0"/>
                <v:line id="Line 277" o:spid="_x0000_s1106" style="position:absolute;flip:y;visibility:visible;mso-wrap-style:square" from="23272,26073" to="23272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" strokeweight="0"/>
                <v:line id="Line 278" o:spid="_x0000_s1107" style="position:absolute;flip:y;visibility:visible;mso-wrap-style:square" from="27444,26073" to="27444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" strokeweight="0"/>
                <v:line id="Line 279" o:spid="_x0000_s1108" style="position:absolute;flip:y;visibility:visible;mso-wrap-style:square" from="31616,26073" to="31616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" strokeweight="0"/>
                <v:line id="Line 280" o:spid="_x0000_s1109" style="position:absolute;flip:y;visibility:visible;mso-wrap-style:square" from="35788,26073" to="35788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" strokeweight="0"/>
                <v:line id="Line 281" o:spid="_x0000_s1110" style="position:absolute;flip:y;visibility:visible;mso-wrap-style:square" from="39960,26073" to="39960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" strokeweight="0"/>
                <v:line id="Line 282" o:spid="_x0000_s1111" style="position:absolute;flip:y;visibility:visible;mso-wrap-style:square" from="44132,26073" to="44132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" strokeweight="0"/>
                <v:line id="Line 283" o:spid="_x0000_s1112" style="position:absolute;flip:y;visibility:visible;mso-wrap-style:square" from="48304,26073" to="48304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" strokeweight="0"/>
                <v:line id="Line 284" o:spid="_x0000_s1113" style="position:absolute;flip:y;visibility:visible;mso-wrap-style:square" from="52482,26073" to="52482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" strokeweight="0"/>
                <v:line id="Line 285" o:spid="_x0000_s1114" style="position:absolute;flip:y;visibility:visible;mso-wrap-style:square" from="56648,26073" to="56648,2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" strokeweight="0"/>
                <v:line id="Line 286" o:spid="_x0000_s1115" style="position:absolute;flip:y;visibility:visible;mso-wrap-style:square" from="8851,3486" to="8851,2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" strokeweight="0"/>
                <v:line id="Line 287" o:spid="_x0000_s1116" style="position:absolute;visibility:visible;mso-wrap-style:square" from="8769,25571" to="8851,2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" strokeweight="0"/>
                <v:line id="Line 288" o:spid="_x0000_s1117" style="position:absolute;visibility:visible;mso-wrap-style:square" from="8769,25076" to="8851,2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" strokeweight="0"/>
                <v:line id="Line 289" o:spid="_x0000_s1118" style="position:absolute;visibility:visible;mso-wrap-style:square" from="8769,24574" to="8851,2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" strokeweight="0"/>
                <v:line id="Line 290" o:spid="_x0000_s1119" style="position:absolute;visibility:visible;mso-wrap-style:square" from="8769,24072" to="8851,24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" strokeweight="0"/>
                <v:line id="Line 291" o:spid="_x0000_s1120" style="position:absolute;visibility:visible;mso-wrap-style:square" from="8769,23571" to="8851,2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" strokeweight="0"/>
                <v:line id="Line 292" o:spid="_x0000_s1121" style="position:absolute;visibility:visible;mso-wrap-style:square" from="8769,23069" to="8851,23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" strokeweight="0"/>
                <v:line id="Line 293" o:spid="_x0000_s1122" style="position:absolute;visibility:visible;mso-wrap-style:square" from="8769,22567" to="8851,2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" strokeweight="0"/>
                <v:line id="Line 294" o:spid="_x0000_s1123" style="position:absolute;visibility:visible;mso-wrap-style:square" from="8769,22072" to="8851,2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" strokeweight="0"/>
                <v:line id="Line 295" o:spid="_x0000_s1124" style="position:absolute;visibility:visible;mso-wrap-style:square" from="8769,21570" to="8851,2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" strokeweight="0"/>
                <v:line id="Line 296" o:spid="_x0000_s1125" style="position:absolute;visibility:visible;mso-wrap-style:square" from="8769,21069" to="8851,2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" strokeweight="0"/>
                <v:line id="Line 297" o:spid="_x0000_s1126" style="position:absolute;visibility:visible;mso-wrap-style:square" from="8769,20567" to="8851,20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" strokeweight="0"/>
                <v:line id="Line 298" o:spid="_x0000_s1127" style="position:absolute;visibility:visible;mso-wrap-style:square" from="8769,20066" to="8851,20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" strokeweight="0"/>
                <v:line id="Line 299" o:spid="_x0000_s1128" style="position:absolute;visibility:visible;mso-wrap-style:square" from="8769,19570" to="8851,19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" strokeweight="0"/>
                <v:line id="Line 300" o:spid="_x0000_s1129" style="position:absolute;visibility:visible;mso-wrap-style:square" from="8769,19062" to="8851,19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" strokeweight="0"/>
                <v:line id="Line 301" o:spid="_x0000_s1130" style="position:absolute;visibility:visible;mso-wrap-style:square" from="8769,18567" to="8851,1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" strokeweight="0"/>
                <v:line id="Line 302" o:spid="_x0000_s1131" style="position:absolute;visibility:visible;mso-wrap-style:square" from="8769,18065" to="8851,18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" strokeweight="0"/>
                <v:line id="Line 303" o:spid="_x0000_s1132" style="position:absolute;visibility:visible;mso-wrap-style:square" from="8769,17564" to="8851,17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" strokeweight="0"/>
                <v:line id="Line 304" o:spid="_x0000_s1133" style="position:absolute;visibility:visible;mso-wrap-style:square" from="8769,17062" to="8851,17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" strokeweight="0"/>
                <v:line id="Line 305" o:spid="_x0000_s1134" style="position:absolute;visibility:visible;mso-wrap-style:square" from="8769,16560" to="8851,16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" strokeweight="0"/>
                <v:line id="Line 306" o:spid="_x0000_s1135" style="position:absolute;visibility:visible;mso-wrap-style:square" from="8769,16059" to="8851,16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" strokeweight="0"/>
                <v:line id="Line 307" o:spid="_x0000_s1136" style="position:absolute;visibility:visible;mso-wrap-style:square" from="8769,15563" to="8851,1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" strokeweight="0"/>
                <v:line id="Line 308" o:spid="_x0000_s1137" style="position:absolute;visibility:visible;mso-wrap-style:square" from="8769,15062" to="8851,1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" strokeweight="0"/>
                <v:line id="Line 309" o:spid="_x0000_s1138" style="position:absolute;visibility:visible;mso-wrap-style:square" from="8769,14560" to="8851,1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" strokeweight="0"/>
                <v:line id="Line 310" o:spid="_x0000_s1139" style="position:absolute;visibility:visible;mso-wrap-style:square" from="8769,14058" to="8851,14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" strokeweight="0"/>
                <v:line id="Line 311" o:spid="_x0000_s1140" style="position:absolute;visibility:visible;mso-wrap-style:square" from="8769,13557" to="8851,1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" strokeweight="0"/>
                <v:line id="Line 312" o:spid="_x0000_s1141" style="position:absolute;visibility:visible;mso-wrap-style:square" from="8769,13061" to="8851,1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" strokeweight="0"/>
                <v:line id="Line 313" o:spid="_x0000_s1142" style="position:absolute;visibility:visible;mso-wrap-style:square" from="8769,12553" to="8851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" strokeweight="0"/>
                <v:line id="Line 314" o:spid="_x0000_s1143" style="position:absolute;visibility:visible;mso-wrap-style:square" from="8769,12058" to="885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" strokeweight="0"/>
                <v:line id="Line 315" o:spid="_x0000_s1144" style="position:absolute;visibility:visible;mso-wrap-style:square" from="8769,11557" to="8851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" strokeweight="0"/>
                <v:line id="Line 316" o:spid="_x0000_s1145" style="position:absolute;visibility:visible;mso-wrap-style:square" from="8769,11055" to="8851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" strokeweight="0"/>
                <v:line id="Line 317" o:spid="_x0000_s1146" style="position:absolute;visibility:visible;mso-wrap-style:square" from="8769,10553" to="8851,1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" strokeweight="0"/>
                <v:line id="Line 318" o:spid="_x0000_s1147" style="position:absolute;visibility:visible;mso-wrap-style:square" from="8769,10052" to="8851,1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" strokeweight="0"/>
                <v:line id="Line 319" o:spid="_x0000_s1148" style="position:absolute;visibility:visible;mso-wrap-style:square" from="8769,9550" to="8851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" strokeweight="0"/>
                <v:line id="Line 320" o:spid="_x0000_s1149" style="position:absolute;visibility:visible;mso-wrap-style:square" from="8769,9055" to="8851,9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" strokeweight="0"/>
                <v:line id="Line 321" o:spid="_x0000_s1150" style="position:absolute;visibility:visible;mso-wrap-style:square" from="8769,8553" to="8851,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" strokeweight="0"/>
                <v:line id="Line 322" o:spid="_x0000_s1151" style="position:absolute;visibility:visible;mso-wrap-style:square" from="8769,8051" to="8851,8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T2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" strokeweight="0"/>
                <v:line id="Line 323" o:spid="_x0000_s1152" style="position:absolute;visibility:visible;mso-wrap-style:square" from="8769,7550" to="8851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" strokeweight="0"/>
                <v:line id="Line 324" o:spid="_x0000_s1153" style="position:absolute;visibility:visible;mso-wrap-style:square" from="8769,7048" to="8851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" strokeweight="0"/>
                <v:line id="Line 325" o:spid="_x0000_s1154" style="position:absolute;visibility:visible;mso-wrap-style:square" from="8769,6546" to="8851,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" strokeweight="0"/>
                <v:line id="Line 326" o:spid="_x0000_s1155" style="position:absolute;visibility:visible;mso-wrap-style:square" from="8769,6045" to="8851,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" strokeweight="0"/>
                <v:line id="Line 327" o:spid="_x0000_s1156" style="position:absolute;visibility:visible;mso-wrap-style:square" from="8769,5549" to="8851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" strokeweight="0"/>
                <v:line id="Line 328" o:spid="_x0000_s1157" style="position:absolute;visibility:visible;mso-wrap-style:square" from="8769,5048" to="8851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" strokeweight="0"/>
                <v:line id="Line 329" o:spid="_x0000_s1158" style="position:absolute;visibility:visible;mso-wrap-style:square" from="8769,4546" to="8851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" strokeweight="0"/>
                <v:line id="Line 330" o:spid="_x0000_s1159" style="position:absolute;visibility:visible;mso-wrap-style:square" from="8769,4044" to="8851,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" strokeweight="0"/>
                <v:line id="Line 331" o:spid="_x0000_s1160" style="position:absolute;visibility:visible;mso-wrap-style:square" from="8769,3543" to="8851,3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A8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" strokeweight="0"/>
                <v:line id="Line 332" o:spid="_x0000_s1161" style="position:absolute;visibility:visible;mso-wrap-style:square" from="8680,23571" to="8851,2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" strokeweight="0"/>
                <v:rect id="Rectangle 333" o:spid="_x0000_s1162" style="position:absolute;left:4641;top:23139;width:3467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" filled="f" stroked="f">
                  <v:textbox style="mso-fit-shape-to-text:t" inset="0,0,0,0">
                    <w:txbxContent>
                      <w:p w14:paraId="3D147014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1000000</w:t>
                        </w:r>
                      </w:p>
                    </w:txbxContent>
                  </v:textbox>
                </v:rect>
                <v:line id="Line 334" o:spid="_x0000_s1163" style="position:absolute;visibility:visible;mso-wrap-style:square" from="8680,21069" to="8851,2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" strokeweight="0"/>
                <v:rect id="Rectangle 335" o:spid="_x0000_s1164" style="position:absolute;left:4641;top:20637;width:3467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" filled="f" stroked="f">
                  <v:textbox style="mso-fit-shape-to-text:t" inset="0,0,0,0">
                    <w:txbxContent>
                      <w:p w14:paraId="541C88BB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2000000</w:t>
                        </w:r>
                      </w:p>
                    </w:txbxContent>
                  </v:textbox>
                </v:rect>
                <v:line id="Line 336" o:spid="_x0000_s1165" style="position:absolute;visibility:visible;mso-wrap-style:square" from="8680,18567" to="8851,1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" strokeweight="0"/>
                <v:rect id="Rectangle 337" o:spid="_x0000_s1166" style="position:absolute;left:4641;top:18129;width:3467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" filled="f" stroked="f">
                  <v:textbox style="mso-fit-shape-to-text:t" inset="0,0,0,0">
                    <w:txbxContent>
                      <w:p w14:paraId="65B64320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3000000</w:t>
                        </w:r>
                      </w:p>
                    </w:txbxContent>
                  </v:textbox>
                </v:rect>
                <v:line id="Line 338" o:spid="_x0000_s1167" style="position:absolute;visibility:visible;mso-wrap-style:square" from="8680,16059" to="8851,16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" strokeweight="0"/>
                <v:rect id="Rectangle 339" o:spid="_x0000_s1168" style="position:absolute;left:4641;top:15627;width:3467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" filled="f" stroked="f">
                  <v:textbox style="mso-fit-shape-to-text:t" inset="0,0,0,0">
                    <w:txbxContent>
                      <w:p w14:paraId="1C3A109F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4000000</w:t>
                        </w:r>
                      </w:p>
                    </w:txbxContent>
                  </v:textbox>
                </v:rect>
                <v:line id="Line 340" o:spid="_x0000_s1169" style="position:absolute;visibility:visible;mso-wrap-style:square" from="8680,13557" to="8851,1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" strokeweight="0"/>
                <v:rect id="Rectangle 341" o:spid="_x0000_s1170" style="position:absolute;left:4641;top:13125;width:3467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" filled="f" stroked="f">
                  <v:textbox style="mso-fit-shape-to-text:t" inset="0,0,0,0">
                    <w:txbxContent>
                      <w:p w14:paraId="7A9C701C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5000000</w:t>
                        </w:r>
                      </w:p>
                    </w:txbxContent>
                  </v:textbox>
                </v:rect>
                <v:line id="Line 342" o:spid="_x0000_s1171" style="position:absolute;visibility:visible;mso-wrap-style:square" from="8680,11055" to="8851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" strokeweight="0"/>
                <v:rect id="Rectangle 343" o:spid="_x0000_s1172" style="position:absolute;left:4641;top:10617;width:3467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" filled="f" stroked="f">
                  <v:textbox style="mso-fit-shape-to-text:t" inset="0,0,0,0">
                    <w:txbxContent>
                      <w:p w14:paraId="5E85E5E5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6000000</w:t>
                        </w:r>
                      </w:p>
                    </w:txbxContent>
                  </v:textbox>
                </v:rect>
                <v:line id="Line 344" o:spid="_x0000_s1173" style="position:absolute;visibility:visible;mso-wrap-style:square" from="8680,8553" to="8851,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" strokeweight="0"/>
                <v:rect id="Rectangle 345" o:spid="_x0000_s1174" style="position:absolute;left:4641;top:8115;width:3467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" filled="f" stroked="f">
                  <v:textbox style="mso-fit-shape-to-text:t" inset="0,0,0,0">
                    <w:txbxContent>
                      <w:p w14:paraId="51D1689E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7000000</w:t>
                        </w:r>
                      </w:p>
                    </w:txbxContent>
                  </v:textbox>
                </v:rect>
                <v:line id="Line 346" o:spid="_x0000_s1175" style="position:absolute;visibility:visible;mso-wrap-style:square" from="8680,6045" to="8851,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" strokeweight="0"/>
                <v:rect id="Rectangle 347" o:spid="_x0000_s1176" style="position:absolute;left:4641;top:5613;width:3467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" filled="f" stroked="f">
                  <v:textbox style="mso-fit-shape-to-text:t" inset="0,0,0,0">
                    <w:txbxContent>
                      <w:p w14:paraId="69A75AD9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8000000</w:t>
                        </w:r>
                      </w:p>
                    </w:txbxContent>
                  </v:textbox>
                </v:rect>
                <v:line id="Line 348" o:spid="_x0000_s1177" style="position:absolute;visibility:visible;mso-wrap-style:square" from="8680,3543" to="8851,3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" strokeweight="0"/>
                <v:rect id="Rectangle 349" o:spid="_x0000_s1178" style="position:absolute;left:4641;top:3111;width:3467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" filled="f" stroked="f">
                  <v:textbox style="mso-fit-shape-to-text:t" inset="0,0,0,0">
                    <w:txbxContent>
                      <w:p w14:paraId="545534C9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9000000</w:t>
                        </w:r>
                      </w:p>
                    </w:txbxContent>
                  </v:textbox>
                </v:rect>
                <v:rect id="Rectangle 350" o:spid="_x0000_s1179" style="position:absolute;top:27863;width:3092;height:3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" filled="f" stroked="f">
                  <v:textbox style="mso-fit-shape-to-text:t" inset="0,0,0,0">
                    <w:txbxContent>
                      <w:p w14:paraId="63D6E9D2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7F"/>
                            <w:sz w:val="14"/>
                            <w:szCs w:val="14"/>
                          </w:rPr>
                          <w:t>Time--&gt;</w:t>
                        </w:r>
                      </w:p>
                    </w:txbxContent>
                  </v:textbox>
                </v:rect>
                <v:rect id="Rectangle 351" o:spid="_x0000_s1180" style="position:absolute;width:4502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" filled="f" stroked="f">
                  <v:textbox style="mso-fit-shape-to-text:t" inset="0,0,0,0">
                    <w:txbxContent>
                      <w:p w14:paraId="46D4FF38" w14:textId="77777777" w:rsidR="00B47F5B" w:rsidRDefault="00B47F5B" w:rsidP="00B47F5B">
                        <w:r>
                          <w:rPr>
                            <w:rFonts w:ascii="MS Sans Serif" w:hAnsi="MS Sans Serif" w:cs="MS Sans Serif"/>
                            <w:color w:val="00007F"/>
                            <w:sz w:val="14"/>
                            <w:szCs w:val="14"/>
                          </w:rPr>
                          <w:t>Abundance</w:t>
                        </w:r>
                      </w:p>
                    </w:txbxContent>
                  </v:textbox>
                </v:rect>
                <v:rect id="Rectangle 352" o:spid="_x0000_s1181" style="position:absolute;left:28708;top:2660;width:12713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" filled="f" stroked="f">
                  <v:textbox style="mso-fit-shape-to-text:t" inset="0,0,0,0">
                    <w:txbxContent>
                      <w:p w14:paraId="744FF0B1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 xml:space="preserve">TIC: 4166 </w:t>
                        </w:r>
                        <w:proofErr w:type="gramStart"/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>gyanta.D</w:t>
                        </w:r>
                        <w:proofErr w:type="gramEnd"/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>\data.ms</w:t>
                        </w:r>
                      </w:p>
                    </w:txbxContent>
                  </v:textbox>
                </v:rect>
                <v:shape id="Freeform 353" o:spid="_x0000_s1182" style="position:absolute;left:8851;top:3486;width:42393;height:22587;flip:y;visibility:visible;mso-wrap-style:square;v-text-anchor:top" coordsize="9526,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" path="m,l2,,4,,7,,9,r3,l14,r3,l19,r3,l24,r3,l29,r3,l34,r3,l39,r3,l44,r3,l49,r3,l54,r3,1l59,r3,l64,r3,l69,r2,l74,r2,1l79,1,81,r3,l86,r3,l91,r3,l96,r3,l101,r3,l106,r3,l111,r3,l116,r3,l121,r3,l126,r3,l131,r3,l136,r2,l141,r2,l146,r2,l151,r2,l156,r2,l161,r2,l166,r2,l171,r2,l176,r2,l181,r2,l186,r2,l191,r2,l196,r2,l201,r2,l206,r2,l210,r3,l215,r3,l220,r3,l225,r3,l230,r3,l235,r3,l240,r3,l245,r3,l250,r3,l255,r3,l260,r3,l265,r3,l270,r3,l275,r2,l280,r2,l285,r2,l290,r2,l295,r2,l300,r2,l305,r2,l310,r2,l315,r2,l320,r2,l325,r2,l330,r2,l335,r2,l340,r2,l345,r2,l349,r3,l354,r3,l359,r3,l364,r3,l369,r3,l374,r3,l379,r3,l384,r3,l389,r3,l394,r3,l399,r3,l404,r3,l409,r3,l414,r3,l419,r2,l424,r2,l429,r2,l434,r2,l439,r2,l444,r2,l449,r2,l454,r2,l459,r2,l464,1r2,l469,1r2,l474,r2,l479,r2,l484,r2,l488,r3,l493,r3,l498,r3,l503,r3,l508,r3,l513,r3,l518,r3,l523,r3,l528,r3,l533,r3,l538,r3,l543,r3,l548,r3,l553,r3,l558,r2,l563,r2,l568,r2,l573,r2,l578,r2,l583,r2,l588,r2,l593,r2,l598,r2,l603,r2,l608,r2,l613,r2,l618,r2,l623,r2,l627,r3,l632,r3,l637,r3,l642,r3,l647,r3,l652,r3,l657,r3,l662,r3,l667,r3,l672,2r3,2l677,6r3,1l682,6r3,-1l687,3r3,-1l692,1,695,r2,l699,r3,l704,r3,l709,r3,l714,r3,l719,r3,l724,r3,l729,r3,l734,r3,l739,r3,l744,r3,l749,r3,l754,r3,l759,r3,l764,r2,l769,r2,l774,r2,l779,r2,l784,r2,l789,r2,l794,r2,l799,r2,l804,r2,l809,r2,l814,r2,l819,r2,l824,r2,l829,r2,1l834,1r2,l838,1r3,l843,r3,1l848,1r3,5l853,17r3,20l858,64r3,25l863,99r3,-6l868,75r3,-25l873,33r3,-11l878,18r3,4l883,32r3,13l888,52r3,1l893,46r3,-10l898,27r3,-8l903,13r2,-3l908,6r2,-1l913,4r2,-1l918,2r2,l923,1r2,l928,1r2,l933,1r2,l938,r2,1l943,1,945,r3,1l950,5r3,21l955,104r3,237l960,859r3,877l965,2851r3,1159l970,5091r3,965l975,6758r2,600l980,7794r2,365l985,8373r2,194l990,8748r2,63l995,8601r2,-2651l1000,1211r2,-909l1005,198r2,-34l1010,148r2,-10l1015,132r2,-11l1020,116r2,-5l1025,107r2,-5l1030,99r2,-1l1035,93r2,-2l1040,86r2,-1l1044,85r3,-1l1049,82r3,-5l1054,75r3,l1059,75r3,-4l1064,73r3,-3l1069,68r3,-1l1074,67r3,1l1079,64r3,-1l1084,61r3,-1l1089,59r3,-1l1094,56r3,l1099,56r3,1l1104,53r3,1l1109,55r3,4l1114,76r2,31l1119,151r2,46l1124,223r2,-9l1129,175r2,-39l1134,121r2,16l1139,173r2,34l1144,215r2,-23l1149,147r2,-40l1154,78r2,-15l1159,54r2,-5l1164,45r2,-1l1169,46r2,5l1174,61r2,22l1179,112r2,22l1183,139r3,-12l1188,105r3,-25l1193,63r3,-11l1198,45r3,-2l1203,42r3,-2l1208,37r3,-1l1213,35r3,l1218,34r3,-1l1223,33r3,l1228,32r3,-1l1233,31r3,-1l1238,29r3,-1l1243,25r3,-4l1248,17r3,-6l1253,7r2,-1l1258,4r2,-1l1263,4r2,-1l1268,2r2,1l1273,2r2,l1278,2r2,l1283,2r2,l1288,2r2,l1293,1r2,1l1298,1r2,l1303,2r2,-1l1308,2r2,-1l1313,1r2,l1318,1r2,l1322,1r3,1l1327,1r3,1l1332,2r3,-1l1337,2r3,-1l1342,2r3,l1347,3r3,4l1352,18r3,19l1357,64r3,23l1362,101r3,1l1367,102r3,5l1372,111r3,-2l1377,95r3,-21l1382,53r3,-18l1387,24r3,-7l1392,13r2,-4l1397,8r2,-1l1402,6r2,l1407,5r2,l1412,6r2,3l1417,22r2,40l1422,164r2,180l1427,592r2,212l1432,910r2,-65l1437,633r2,-234l1442,223r2,-106l1447,66r2,-24l1452,29r2,-6l1457,18r2,-2l1461,14r3,-1l1466,10r3,-1l1471,9r3,-1l1476,7r3,-1l1481,6r3,l1486,6r3,l1491,6r3,-1l1496,5r3,l1501,4r3,l1506,5r3,-1l1511,4r3,1l1516,6r3,5l1521,25r3,39l1526,154r3,136l1531,439r2,97l1536,528r2,-108l1541,297r2,-110l1546,124r2,-39l1551,64r2,-7l1556,54r2,-6l1561,45r2,-6l1566,32r2,-3l1571,26r2,-4l1576,21r2,-1l1581,19r2,-1l1586,17r2,-2l1591,14r2,-1l1596,12r2,l1600,11r3,l1605,10r3,-1l1610,9r3,l1615,8r3,l1620,7r3,1l1625,7r3,l1630,6r3,l1635,6r3,1l1640,7r3,l1645,6r3,l1650,6r3,-1l1655,5r3,l1660,4r3,l1665,4r3,1l1670,5r2,2l1675,9r2,4l1680,16r2,l1685,15r2,l1690,12r2,-1l1695,8r2,l1700,8r2,l1705,10r2,4l1710,22r2,8l1715,35r2,3l1720,36r2,-7l1725,25r2,-4l1730,16r2,-3l1735,9r2,-1l1739,13r3,19l1744,99r3,171l1749,598r3,496l1754,1636r3,471l1759,2190r3,-266l1764,1331r3,-560l1769,393r3,-196l1774,118r3,-39l1779,60r3,-13l1784,40r3,-5l1789,32r3,-5l1794,26r3,-2l1799,21r3,-1l1804,18r3,-2l1809,16r2,-1l1814,14r2,-1l1819,12r2,l1824,10r2,l1829,11r2,l1834,15r2,l1839,17r2,-1l1844,15r2,-1l1849,13r2,-3l1854,10r2,l1859,11r2,1l1864,16r2,5l1869,21r2,l1874,21r2,-1l1879,15r2,-2l1883,12r3,-1l1888,9r3,1l1893,9r3,-1l1898,7r3,l1903,7r3,l1908,10r3,10l1913,39r3,28l1918,93r3,24l1923,120r3,-12l1928,89r3,-20l1933,55r3,-15l1938,31r3,-9l1943,18r3,-2l1948,12r2,-1l1953,10r2,3l1958,24r2,31l1963,125r2,116l1968,393r2,119l1973,553r2,-67l1978,378r2,-95l1983,235r2,l1988,252r2,1l1993,211r2,-48l1998,113r2,-33l2003,56r2,-13l2008,35r2,-4l2013,25r2,-2l2018,20r2,l2022,20r3,-1l2027,20r3,1l2032,19r3,-1l2037,16r3,-1l2042,13r3,-1l2047,12r3,-1l2052,10r3,-1l2057,9r3,l2062,9r3,-1l2067,8r3,l2072,7r3,l2077,6r3,l2082,6r3,l2087,6r2,-1l2092,5r2,1l2097,7r2,l2102,7r2,-1l2107,6r2,l2112,5r2,l2117,5r2,-1l2122,5r2,l2127,4r2,l2132,4r2,-1l2137,4r2,-1l2142,4r2,l2147,4r2,l2152,3r2,1l2157,3r2,l2161,3r3,l2166,2r3,l2171,3r3,-1l2176,2r3,1l2181,2r3,l2186,2r3,l2191,2r3,l2196,2r3,l2201,3r3,l2206,2r3,l2211,2r3,l2216,2r3,l2221,2r3,1l2226,3r2,l2231,3r2,-1l2236,2r2,-1l2241,1r2,1l2246,1r2,1l2251,2r2,-1l2256,2r2,l2261,1r2,1l2266,3r2,1l2271,6r2,4l2276,12r2,2l2281,13r2,-1l2286,10r2,-2l2291,7r2,l2296,6r2,l2300,6r3,l2305,5r3,-1l2310,3r3,l2315,3r3,l2320,2r3,1l2325,2r3,l2330,2r3,l2335,2r3,l2340,2r3,-1l2345,2r3,-1l2350,2r3,l2355,2r3,l2360,2r3,-1l2365,1r2,l2370,1r2,l2375,1r2,l2380,1r2,1l2385,1r2,l2390,2r2,l2395,4r2,2l2400,9r2,2l2405,13r2,-1l2410,10r2,-2l2415,6r2,-1l2420,5r2,l2425,5r2,l2430,5r2,l2435,4r2,-1l2439,3r3,-1l2444,2r3,l2449,2r3,l2454,2r3,l2459,2r3,-1l2464,1r3,1l2469,2r3,l2474,3r3,-1l2479,3r3,l2484,3r3,l2489,3r3,l2494,3r3,l2499,2r3,l2504,3r2,l2509,4r2,l2514,5r2,3l2519,12r2,5l2524,21r2,2l2529,22r2,-3l2534,15r2,-2l2539,10r2,-1l2544,8r2,l2549,12r2,14l2554,62r2,69l2559,228r2,101l2564,391r2,-9l2569,327r2,-73l2574,183r2,-49l2578,102r3,-21l2583,62r3,-12l2588,47r3,7l2593,62r3,17l2598,90r3,1l2603,87r3,-7l2608,82r3,-1l2613,88r3,3l2618,86r3,-11l2623,63r3,-10l2628,44r3,-5l2633,34r3,-5l2638,26r3,-2l2643,22r2,-2l2648,19r2,-2l2653,16r2,l2658,15r2,l2663,13r2,l2668,12r2,l2673,12r2,-1l2678,12r2,l2683,14r2,1l2688,19r2,4l2693,25r2,4l2698,34r2,10l2703,62r2,30l2708,124r2,21l2713,149r2,-17l2717,104r3,-23l2722,65r3,-11l2727,46r3,-6l2732,32r3,-5l2737,24r3,-3l2742,19r3,-2l2747,15r3,-1l2752,15r3,-2l2757,12r3,-1l2762,10r3,-1l2767,9r3,-1l2772,8r3,-1l2777,7r3,l2782,7r2,-1l2787,7r2,-1l2792,7r2,-1l2797,6r2,l2802,7r2,5l2807,24r2,25l2812,88r2,37l2817,156r2,3l2822,133r2,-32l2827,71r2,-20l2832,39r2,-3l2837,40r2,2l2842,42r2,l2847,37r2,-6l2852,25r2,-3l2856,18r3,-1l2861,15r3,-1l2866,13r3,-1l2871,12r3,-2l2876,9r3,l2881,9r3,-1l2886,8r3,l2891,9r3,-1l2896,8r3,l2901,8r3,-1l2906,9r3,3l2911,14r3,3l2916,19r3,-1l2921,15r2,-1l2926,12r2,1l2931,15r2,1l2936,18r2,-1l2941,16r2,-3l2946,11r2,-2l2951,8r2,-1l2956,7r2,1l2961,9r2,l2966,10r2,3l2971,25r2,32l2976,122r2,103l2981,328r2,62l2986,387r2,-62l2991,237r2,-73l2995,114r3,-28l3000,71r3,-8l3005,55r3,-9l3010,43r3,-5l3015,35r3,-5l3020,26r3,-1l3025,23r3,-1l3030,20r3,l3035,19r3,2l3040,25r3,9l3045,47r3,12l3050,65r3,l3055,57r3,-11l3060,36r2,-7l3065,26r2,-2l3070,21r2,-1l3075,19r2,-1l3080,16r2,-1l3085,15r2,l3090,15r2,-1l3095,13r2,-1l3100,11r2,-1l3105,9r2,l3110,10r2,l3115,11r2,-1l3120,11r2,l3125,16r2,12l3130,63r2,64l3134,225r3,109l3139,411r3,32l3144,411r3,-73l3149,257r3,-78l3154,119r3,-36l3159,58r3,-16l3164,33r3,-5l3169,30r3,9l3174,67r3,46l3179,177r3,53l3184,257r3,9l3189,273r3,30l3194,350r3,23l3199,352r2,-58l3204,210r2,-71l3209,83r2,-27l3214,38r2,-10l3219,23r2,-3l3224,17r2,-1l3229,16r2,-2l3234,14r2,l3239,13r2,1l3244,13r2,-1l3249,12r2,1l3254,12r2,l3259,13r2,1l3264,14r2,-1l3269,16r2,1l3273,20r3,7l3278,32r3,4l3283,35r3,-4l3288,25r3,-6l3293,15r3,-4l3298,10r3,-1l3303,9r3,-1l3308,9r3,-2l3313,8r3,l3318,10r3,5l3323,23r3,12l3328,44r3,6l3333,48r3,-4l3338,42r3,1l3343,50r2,12l3348,69r2,3l3353,66r2,-7l3358,50r2,-7l3363,37r2,-5l3368,28r2,-2l3373,25r2,l3378,24r2,-3l3383,20r2,-4l3388,15r2,-2l3393,12r2,-1l3398,10r2,-1l3403,9r2,1l3408,10r2,l3412,10r3,2l3417,12r3,l3422,13r3,1l3427,15r3,2l3432,19r3,4l3437,30r3,13l3442,59r3,18l3447,86r3,-7l3452,66r3,-17l3457,34r3,-10l3462,18r3,-3l3467,15r3,3l3472,21r3,6l3477,33r3,4l3482,40r2,1l3487,37r2,-4l3492,33r2,10l3497,65r2,24l3502,111r2,9l3507,115r2,-9l3512,115r2,34l3517,199r2,52l3522,278r2,-21l3527,217r2,-54l3532,116r2,-31l3537,64r2,-14l3542,42r2,-5l3547,32r2,-4l3551,25r3,-2l3556,21r3,-3l3561,16r3,1l3566,16r3,5l3571,36r3,23l3576,92r3,25l3581,135r3,-2l3586,118r3,-16l3591,93r3,-12l3596,78r3,-7l3601,67r3,-6l3606,55r3,-5l3611,45r3,-9l3616,31r3,-5l3621,24r2,-3l3626,21r2,-1l3631,20r2,-1l3636,19r2,-2l3641,15r2,4l3646,37r2,51l3651,203r2,188l3656,635r2,215l3661,977r2,-41l3666,746r2,-227l3671,336r2,-92l3676,218r2,1l3681,223r2,-16l3686,175r2,-40l3690,95r3,-22l3695,57r3,-9l3700,42r3,-4l3705,36r3,-1l3710,30r3,-2l3715,28r3,-3l3720,23r3,-1l3725,26r3,10l3730,54r3,19l3735,85r3,1l3740,78r3,-10l3745,60r3,-8l3750,43r3,-6l3755,32r3,-5l3760,23r2,-2l3765,19r2,-2l3770,17r2,-1l3775,17r2,5l3780,31r2,13l3785,58r2,12l3790,71r2,-6l3795,55r2,-9l3800,34r2,-5l3805,22r2,-3l3810,17r2,l3815,16r2,-1l3820,15r2,-2l3825,14r2,-1l3829,12r3,l3834,10r3,-1l3839,9r3,l3844,9r3,l3849,8r3,1l3854,8r3,l3859,7r3,l3864,8r3,1l3869,11r3,2l3874,16r3,5l3879,29r3,15l3884,65r3,17l3889,91r3,-2l3894,78r3,-14l3899,54r2,-10l3904,36r2,-5l3909,29r2,-4l3914,24r2,-1l3919,22r2,2l3924,24r2,l3929,26r2,l3934,25r2,l3939,23r2,l3944,23r2,3l3949,32r2,11l3954,59r2,17l3959,88r2,6l3964,89r2,-11l3968,67r3,-9l3973,48r3,-5l3978,38r3,-4l3983,32r3,-4l3988,26r3,l3993,24r3,l3998,25r3,-1l4003,24r3,-2l4008,23r3,-2l4013,21r3,-1l4018,20r3,-3l4023,17r3,-2l4028,14r3,-1l4033,13r3,-1l4038,13r2,6l4043,35r2,34l4048,117r2,61l4053,217r2,9l4058,198r2,-47l4063,107r2,-32l4068,52r2,-11l4073,34r2,-7l4078,24r2,-3l4083,19r2,-3l4088,15r2,l4093,13r2,l4098,12r2,-1l4103,11r2,-1l4107,11r3,l4112,12r3,3l4117,17r3,4l4122,23r3,l4127,22r3,-2l4132,17r3,-2l4137,13r3,-1l4142,11r3,-1l4147,10r3,1l4152,12r3,3l4157,18r3,3l4162,24r3,2l4167,28r3,1l4172,29r3,-1l4177,26r2,-3l4182,22r2,-3l4187,17r2,-4l4192,12r2,-1l4197,10r2,l4202,10r2,-1l4207,10r2,2l4212,12r2,1l4217,13r2,l4222,14r2,l4227,13r2,1l4232,13r2,-1l4237,12r2,-1l4242,10r2,l4246,9r3,l4251,9r3,-2l4256,7r3,l4261,6r3,l4266,5r3,l4271,5r3,l4276,7r3,4l4281,15r3,5l4286,22r3,l4291,21r3,-2l4296,17r3,-2l4301,14r3,l4306,15r3,-1l4311,15r3,l4316,13r2,1l4321,13r2,2l4326,14r2,-2l4331,14r2,-2l4336,11r2,-1l4341,10r2,l4346,11r2,l4351,11r2,1l4356,13r2,1l4361,16r2,3l4366,21r2,3l4371,24r2,-2l4376,19r2,-3l4381,14r2,-1l4385,10r3,l4390,11r3,l4395,11r3,3l4400,14r3,l4405,14r3,-1l4410,11r3,-1l4415,9r3,l4420,9r3,1l4425,10r3,2l4430,15r3,9l4435,32r3,11l4440,51r3,3l4445,56r3,-7l4450,42r3,-6l4455,31r2,-4l4460,24r2,-1l4465,23r2,l4470,24r2,-1l4475,22r2,-1l4480,20r2,-5l4485,14r2,-1l4490,13r2,-1l4495,11r2,1l4500,11r2,-1l4505,9r2,l4510,10r2,l4515,10r2,l4520,9r2,1l4524,9r3,l4529,10r3,-1l4534,9r3,1l4539,9r3,l4544,9r3,l4549,11r3,3l4554,17r3,2l4559,19r3,l4564,17r3,-1l4569,15r3,-2l4574,14r3,l4579,12r3,l4584,10r3,1l4589,8r3,l4594,9r2,l4599,8r2,2l4604,19r2,16l4609,63r2,44l4614,146r2,23l4619,170r2,-19l4624,125r2,-22l4629,82r2,-13l4634,59r2,-4l4639,50r2,-1l4644,49r2,-3l4649,43r2,-3l4654,37r2,-3l4659,31r2,-1l4663,28r3,-2l4668,24r3,-2l4673,22r3,-2l4678,18r3,1l4683,17r3,l4688,17r3,1l4693,18r3,l4698,19r3,-1l4703,18r3,l4708,20r3,3l4713,26r3,l4718,28r3,-2l4723,24r3,-3l4728,18r3,-1l4733,15r2,l4738,12r2,-1l4743,11r2,1l4748,13r2,1l4753,15r2,3l4758,19r2,1l4763,20r2,-1l4768,17r2,-1l4773,15r2,l4778,15r2,-2l4783,14r2,-1l4788,12r2,l4793,11r2,-1l4798,10r2,l4803,8r2,l4807,9r3,-1l4812,8r3,1l4817,11r3,1l4822,16r3,4l4827,24r3,2l4832,25r3,-1l4837,22r3,-2l4842,17r3,-1l4847,14r3,-1l4852,11r3,l4857,10r3,-1l4862,8r3,1l4867,8r3,l4872,8r2,l4877,8r2,1l4882,9r2,-1l4887,8r2,l4892,7r2,1l4897,9r2,l4902,9r2,l4907,7r2,l4912,7r2,l4917,9r2,1l4922,12r2,2l4927,15r2,l4932,13r2,-1l4937,10r2,-1l4942,8r2,l4946,8r3,l4951,9r3,1l4956,14r3,3l4961,21r3,2l4966,23r3,-2l4971,20r3,-1l4976,18r3,-1l4981,16r3,-1l4986,14r3,-2l4991,12r3,-1l4996,10r3,l5001,9r3,l5006,9r3,l5011,10r2,3l5016,21r2,12l5021,52r2,18l5026,83r2,-2l5031,70r2,-17l5036,37r2,-14l5041,17r2,-5l5046,10r2,-1l5051,8r2,l5056,7r2,1l5061,7r2,-1l5066,6r2,l5071,5r2,l5076,6r2,-1l5081,5r2,1l5085,6r3,l5090,5r3,l5095,5r3,l5100,5r3,-1l5105,4r3,l5110,4r3,-1l5115,3r3,1l5120,4r3,l5125,3r3,l5130,3r3,l5135,4r3,l5140,3r3,1l5145,4r3,l5150,4r2,1l5155,4r2,l5160,4r2,l5165,5r2,-1l5170,4r2,l5175,6r2,1l5180,7r2,4l5185,12r2,2l5190,15r2,l5195,13r2,-1l5200,12r2,l5205,13r2,1l5210,17r2,2l5215,22r2,l5220,19r2,-1l5224,15r3,-2l5229,13r3,-2l5234,10r3,l5239,10r3,l5244,10r3,2l5249,13r3,-1l5254,14r3,l5259,14r3,l5264,14r3,1l5269,18r3,8l5274,40r3,24l5279,96r3,27l5284,139r3,-4l5289,110r2,-27l5294,56r2,-17l5299,28r2,-7l5304,18r2,-2l5309,14r2,-1l5314,12r2,-1l5319,11r2,l5324,14r2,3l5329,19r2,1l5334,21r2,-1l5339,17r2,l5344,14r2,l5349,13r2,-1l5354,13r2,l5359,11r2,2l5363,11r3,1l5368,14r3,5l5373,27r3,11l5378,46r3,4l5383,49r3,-4l5388,38r3,-5l5393,28r3,-5l5398,18r3,-2l5403,15r3,-1l5408,13r3,-1l5413,11r3,l5418,12r3,-1l5423,11r3,l5428,11r2,-1l5433,9r2,l5438,9r2,-1l5443,7r2,l5448,7r2,1l5453,8r2,1l5458,12r2,2l5463,15r2,1l5468,15r2,-2l5473,12r2,-1l5478,10r2,l5483,9r2,-1l5488,8r2,l5493,7r2,l5498,7r2,l5502,7r3,l5507,7r3,l5512,7r3,1l5517,8r3,l5522,7r3,-1l5527,6r3,l5532,7r3,-1l5537,6r3,-1l5542,5r3,l5547,5r3,1l5552,8r3,l5557,10r3,1l5562,11r3,-1l5567,11r2,-1l5572,9r2,-1l5577,8r2,-1l5582,7r2,-1l5587,7r2,1l5592,10r2,1l5597,11r2,l5602,10r2,-1l5607,7r2,-1l5612,5r2,-1l5617,4r2,l5622,4r2,1l5627,6r2,3l5632,12r2,4l5637,20r2,-1l5641,18r3,-3l5646,12r3,-1l5651,10r3,-1l5656,8r3,1l5661,8r3,l5666,6r3,-1l5671,5r3,l5676,5r3,-1l5681,4r3,l5686,3r3,-1l5691,2r3,l5696,3r3,l5701,3r3,l5706,3r2,1l5711,4r2,2l5716,9r2,3l5721,17r2,3l5726,22r2,1l5731,21r2,-1l5736,18r2,-1l5741,14r2,l5746,12r2,-1l5751,11r2,-2l5756,8r2,-1l5761,7r2,-1l5766,6r2,-1l5771,5r2,l5776,5r2,l5780,4r3,1l5785,5r3,l5790,6r3,-2l5795,4r3,l5800,4r3,-1l5805,4r3,-1l5810,4r3,-1l5815,3r3,1l5820,3r3,l5825,3r3,l5830,2r3,1l5835,3r3,l5840,3r3,l5845,3r2,l5850,3r2,2l5855,5r2,1l5860,5r2,2l5865,5r2,l5870,5r2,-1l5875,4r2,-1l5880,3r2,1l5885,4r2,1l5890,5r2,1l5895,6r2,l5900,5r2,l5905,5r2,l5910,6r2,1l5915,9r2,l5919,11r3,-2l5924,7r3,-2l5929,4r3,l5934,3r3,-1l5939,3r3,-1l5944,3r3,1l5949,4r3,l5954,4r3,l5959,3r3,l5964,2r3,l5969,1r3,1l5974,2r3,l5979,1r3,l5984,1r2,1l5989,2r2,l5994,2r2,1l5999,3r2,1l6004,4r2,l6009,5r2,l6014,5r2,2l6019,6r2,1l6024,9r2,2l6029,13r2,l6034,14r2,-2l6039,10r2,-2l6044,6r2,-1l6049,5r2,l6054,4r2,l6058,4r3,1l6063,5r3,l6068,5r3,1l6073,7r3,l6078,9r3,2l6083,12r3,l6088,11r3,-1l6093,9r3,2l6098,13r3,4l6103,23r3,2l6108,26r3,-1l6113,22r3,-4l6118,13r3,-2l6123,9r2,-1l6128,6r2,l6133,6r2,-2l6138,5r2,-1l6143,3r2,1l6148,5r2,-1l6153,4r2,l6158,3r2,1l6163,4r2,l6168,3r2,1l6173,3r2,l6178,2r2,l6183,3r2,-1l6188,2r2,l6193,3r2,1l6197,4r3,1l6202,7r3,3l6207,16r3,12l6212,43r3,16l6217,70r3,3l6222,67r3,-14l6227,39r3,-13l6232,17r3,-6l6237,11r3,-1l6242,10r3,2l6247,13r3,2l6252,15r3,1l6257,15r3,2l6262,21r3,11l6267,50r2,21l6272,85r2,3l6277,78r2,-19l6282,42r2,-15l6287,18r2,-6l6292,8r2,-2l6297,6r2,-1l6302,7r2,4l6307,22r2,20l6312,69r2,28l6317,115r2,-3l6322,99r2,-22l6327,52r2,-16l6332,25r2,-6l6336,14r3,-3l6341,9r3,-1l6346,7r3,1l6351,7r3,-1l6356,6r3,-1l6361,5r3,l6366,4r3,l6371,5r3,l6376,5r3,2l6381,5r3,1l6386,5r3,-1l6391,5r3,-1l6396,4r3,l6401,4r3,1l6406,7r2,2l6411,13r2,6l6416,27r2,8l6421,41r2,4l6426,37r2,-6l6431,21r2,-7l6436,10r2,-2l6441,6r2,l6446,7r2,l6451,7r2,l6456,8r2,1l6461,11r2,5l6466,22r2,6l6471,29r2,l6475,25r3,-5l6480,16r3,-3l6485,10r3,-3l6490,7r3,-2l6495,4r3,-1l6500,2r3,1l6505,2r3,l6510,2r3,l6515,2r3,-1l6520,1r3,l6525,2r3,-1l6530,1r3,1l6535,2r3,1l6540,3r3,l6545,2r2,l6550,2r2,l6555,3r2,-1l6560,3r2,l6565,4r2,-1l6570,3r2,-1l6575,2r2,-1l6580,1r2,l6585,1r2,l6590,1r2,1l6595,2r2,-1l6600,1r2,l6605,1r2,l6610,1r2,l6614,1r3,l6619,1r3,l6624,1r3,-1l6629,1r3,l6634,r3,1l6639,r3,1l6644,1r3,-1l6649,1r3,-1l6654,r3,l6659,r3,1l6664,2r3,l6669,2r3,1l6674,3r3,l6679,3r3,-1l6684,2r2,-1l6689,2r2,l6694,2r2,1l6699,4r2,l6704,4r2,-1l6709,2r2,-1l6714,2r2,l6719,1r2,l6724,2r2,-1l6729,1r2,l6734,1r2,l6739,1r2,l6744,1r2,1l6749,2r2,l6753,1r3,1l6758,2r3,l6763,2r3,1l6768,2r3,1l6773,2r3,l6778,1r3,l6783,1r3,l6788,1r3,l6793,1r3,l6798,r3,1l6803,1r3,l6808,1r3,l6813,1r3,l6818,1r3,l6823,1r2,l6828,1r2,l6833,1r2,-1l6838,1r2,-1l6843,1r2,l6848,1r2,-1l6853,1r2,l6858,r2,l6863,r2,l6868,r2,1l6873,1r2,l6878,1r2,1l6883,2r2,l6888,2r2,l6892,1r3,l6897,1r3,l6902,2r3,2l6907,7r3,5l6912,18r3,3l6917,24r3,l6922,21r3,-2l6927,15r3,-2l6932,11r3,-1l6937,9r3,-1l6942,7r3,l6947,6r3,l6952,5r3,l6957,5r3,l6962,5r2,1l6967,4r2,l6972,4r2,-1l6977,3r2,l6982,3r2,-1l6987,2r2,l6992,2r2,-1l6997,2r2,-1l7002,1r2,l7007,1r2,l7012,1r2,l7017,1r2,l7022,1r2,l7027,1r2,l7031,1r3,l7036,1r3,-1l7041,1r3,-1l7046,1r3,-1l7051,1r3,l7056,1r3,l7061,2r3,l7066,1r3,l7071,1r3,l7076,1r3,l7081,1r3,l7086,1r3,l7091,1r3,-1l7096,1r3,l7101,1r2,l7106,r2,1l7111,2r2,1l7116,3r2,2l7121,6r2,l7126,5r2,-1l7131,3r2,-1l7136,1r2,l7141,2r2,1l7146,4r2,3l7151,7r2,1l7156,10r2,-1l7161,8r2,-2l7166,6r2,-1l7170,4r3,l7175,3r3,-1l7180,1r3,l7185,2r3,-1l7190,2r3,-1l7195,1r3,l7200,1r3,l7205,r3,1l7210,1r3,-1l7215,1r3,-1l7220,r3,l7225,r3,1l7230,r3,l7235,r3,1l7240,1r2,l7245,1r2,1l7250,1r2,1l7255,2r2,1l7260,2r2,l7265,2r2,l7270,1r2,l7275,r2,1l7280,r2,1l7285,1r2,l7290,1r2,l7295,2r2,1l7300,3r2,l7305,3r2,l7309,1r3,1l7314,1r3,l7319,1r3,1l7324,2r3,l7329,2r3,1l7334,4r3,-1l7339,3r3,-1l7344,2r3,l7349,1r3,l7354,1r3,l7359,1r3,1l7364,2r3,1l7369,3r3,l7374,2r3,l7379,2r2,l7384,2r2,l7389,2r2,l7394,1r2,l7399,1r2,l7404,1r2,l7409,r2,1l7414,r2,l7419,1r2,-1l7424,1r2,-1l7429,r2,l7434,1r2,l7439,2r2,-1l7444,2r2,l7448,1r3,l7453,2r3,l7458,3r3,l7463,3r3,1l7468,5r3,-1l7473,4r3,l7478,4r3,l7483,4r3,l7488,4r3,l7493,3r3,l7498,3r3,l7503,3r3,l7508,3r3,l7513,4r3,l7518,4r2,-1l7523,3r2,l7528,2r2,l7533,2r2,l7538,2r2,l7543,2r2,l7548,2r2,l7553,3r2,-1l7558,2r2,l7563,2r2,l7568,2r2,-1l7573,1r2,l7578,1r2,1l7583,2r2,l7588,2r2,l7592,1r3,l7597,1r3,l7602,r3,l7607,r3,l7612,1r3,l7617,r3,1l7622,1r3,l7627,1r3,1l7632,3r3,1l7637,8r3,3l7642,17r3,9l7647,32r3,3l7652,33r3,-6l7657,21r2,-5l7662,12r2,-2l7667,8r2,-1l7672,6r2,-1l7677,5r2,-1l7682,4r2,-1l7687,3r2,l7692,2r2,l7697,2r2,l7702,2r2,l7707,2r2,-1l7712,1r2,l7717,1r2,l7722,1r2,l7727,1r2,l7731,1r3,l7736,1r3,l7741,r3,l7746,1r3,-1l7751,1r3,-1l7756,1r3,l7761,1r3,-1l7766,r3,l7771,1r3,-1l7776,r3,l7781,r3,l7786,r3,1l7791,r3,1l7796,r2,l7801,r2,l7806,r2,1l7811,r2,l7816,r2,1l7821,1r2,l7826,1r2,l7831,1r2,l7836,1r2,1l7841,1r2,l7846,1r2,-1l7851,r2,1l7856,1r2,l7861,1r2,l7866,r2,l7870,r3,l7875,1r3,l7880,1r3,-1l7885,r3,l7890,r3,l7895,r3,l7900,r3,l7905,r3,l7910,1r3,-1l7915,1r3,-1l7920,r3,l7925,r3,1l7930,r3,l7935,1r2,-1l7940,r2,l7945,r2,1l7950,1r2,l7955,1r2,1l7960,2r2,-1l7965,1r2,l7970,1r2,l7975,1r2,-1l7980,1r2,-1l7985,r2,l7990,r2,l7995,r2,l8000,r2,1l8005,r2,l8009,r3,l8014,r3,l8019,r3,l8024,1r3,-1l8029,r3,l8034,r3,l8039,r3,l8044,r3,l8049,r3,l8054,r3,l8059,r3,l8064,r3,l8069,r3,l8074,r2,l8079,r2,l8084,r2,l8089,r2,l8094,r2,l8099,r2,l8104,r2,l8109,r2,1l8114,r2,l8119,r2,l8124,r2,l8129,r2,l8134,r2,1l8139,r2,l8144,1r2,l8148,1r3,1l8153,2r3,1l8158,3r3,-1l8163,1r3,l8168,r3,1l8173,r3,l8178,r3,l8183,r3,l8188,r3,1l8193,1r3,1l8198,3r3,1l8203,5r3,2l8208,7r3,1l8213,7r2,-1l8218,6r2,-2l8223,5r2,-1l8228,3r2,l8233,3r2,-1l8238,2r2,l8243,2r2,l8248,2r2,l8253,1r2,l8258,2r2,-1l8263,1r2,l8268,1r2,l8273,1r2,-1l8278,1r2,-1l8283,r2,1l8287,r3,l8292,r3,l8297,1r3,-1l8302,1r3,l8307,2r3,l8312,4r3,l8317,5r3,l8322,6r3,-1l8327,5r3,l8332,5r3,l8337,5r3,l8342,5r3,-1l8347,3r3,l8352,3r2,-1l8357,2r2,l8362,2r2,l8367,2r2,-1l8372,1r2,l8377,1r2,l8382,1r2,l8387,r2,1l8392,r2,1l8397,1r2,-1l8402,1r2,-1l8407,1r2,-1l8412,1r2,l8417,r2,1l8422,1r2,l8426,1r3,l8431,r3,1l8436,1r3,-1l8441,1r3,l8446,r3,1l8451,1r3,l8456,r3,1l8461,r3,l8466,r3,l8471,r3,l8476,1r3,-1l8481,1r3,-1l8486,r3,1l8491,r2,l8496,1r2,l8501,r2,1l8506,r2,l8511,r2,l8516,r2,l8521,r2,l8526,r2,l8531,r2,l8536,r2,l8541,r2,l8546,r2,l8551,r2,l8556,r2,l8561,r2,l8565,1r3,-1l8570,r3,l8575,r3,l8580,r3,l8585,r3,l8590,r3,l8595,r3,l8600,r3,l8605,r3,l8610,r3,l8615,r3,l8620,r3,l8625,r3,l8630,r2,l8635,r2,l8640,r2,l8645,r2,l8650,r2,l8655,r2,l8660,r2,l8665,r2,l8670,r2,l8675,r2,l8680,r2,l8685,r2,l8690,r2,l8695,r2,l8700,r2,l8704,r3,l8709,r3,l8714,r3,l8719,r3,l8724,r3,l8729,r3,l8734,r3,l8739,r3,l8744,r3,l8749,r3,l8754,r3,l8759,r3,l8764,r3,l8769,1r2,-1l8774,r2,l8779,r2,l8784,r2,l8789,r2,l8794,r2,l8799,r2,l8804,r2,l8809,r2,l8814,r2,l8819,r2,l8824,r2,l8829,r2,l8834,r2,l8839,r2,l8843,r3,l8848,r3,l8853,r3,l8858,r3,l8863,r3,l8868,r3,l8873,r3,l8878,r3,l8883,r3,l8888,r3,l8893,r3,l8898,r3,l8903,r3,l8908,r2,l8913,r2,l8918,r2,l8923,r2,l8928,1r2,l8933,2r2,l8938,2r2,l8943,3r2,-1l8948,2r2,l8953,1r2,l8958,r2,l8963,1r2,l8968,r2,l8973,r2,l8978,r2,l8982,r3,l8987,r3,l8992,r3,l8997,r3,l9002,r3,l9007,r3,l9012,r3,l9017,r3,l9022,r3,l9027,r3,l9032,r3,l9037,r3,l9042,r3,l9047,r3,l9052,r2,1l9057,2r2,3l9062,6r2,2l9067,8r2,-2l9072,4r2,-1l9077,1r2,l9082,r2,1l9087,r2,l9092,r2,l9097,r2,l9102,r2,l9107,r2,1l9112,r2,1l9117,1r2,l9121,1r3,l9126,2r3,1l9131,4r3,3l9136,8r3,1l9141,8r3,-1l9146,4r3,-1l9151,2r3,-1l9156,r3,1l9161,1r3,l9166,1r3,l9171,r3,l9176,r3,l9181,r3,l9186,r3,l9191,1r2,1l9196,2r2,1l9201,3r2,-1l9206,1r2,l9211,r2,l9216,r2,l9221,r2,1l9226,2r2,l9231,4r2,1l9236,4r2,1l9241,3r2,-1l9246,1r2,l9251,r2,l9256,r2,1l9260,2r3,2l9265,7r3,5l9270,19r3,4l9275,27r3,-1l9280,22r3,-4l9285,13r3,-2l9290,11r3,l9295,11r3,l9300,9r3,-2l9305,5r3,-1l9310,2r3,l9315,2r3,l9320,2r3,-1l9325,2r3,-1l9330,1r2,-1l9335,1r2,l9340,1r2,-1l9345,r2,l9350,r2,l9355,1r2,1l9360,2r2,1l9365,4r2,-1l9370,2r2,l9375,1r2,l9380,1r2,-1l9385,1r2,l9390,1r2,-1l9395,r2,l9399,r3,1l9404,1r3,3l9409,6r3,3l9414,11r3,2l9419,14r3,l9424,15r3,-1l9429,14r3,-1l9434,11r3,-3l9439,6r3,-3l9444,2r3,-1l9449,1r3,l9454,1r3,l9459,1r3,-1l9464,1r3,1l9469,1r2,l9474,1r2,l9479,2r2,l9484,2r2,1l9489,2r2,l9494,1r2,-1l9499,r2,l9504,1r2,-1l9509,1r2,-1l9514,1r2,1l9519,2r2,2l9524,6r2,1e" filled="f" strokeweight="0">
                  <v:path arrowok="t" o:connecttype="custom" o:connectlocs="64973,0;131281,0;197589,0;263897,0;330205,0;396513,13587;462821,22046;528684,26917;594992,513;661300,1538;727608,1538;793916,10254;860224,14099;926532,1538;992839,769;1059147,256;1125455,5640;1191763,3076;1258071,18201;1324379,31275;1390687,4102;1456550,5127;1522858,3333;1589166,9229;1655474,5896;1721782,2820;1788090,5127;1854398,7178;1920706,3333;1987014,5896;2053322,37427;2119630,5127;2185938,1794;2252246,1794;2318554,4358;2384862,2820;2450725,1794;2517033,2051;2583341,1025;2649649,1025;2715957,5896;2782265,3845;2848573,1025;2914881,513;2981189,1025;3047497,256;3113805,513;3180113,1025;3246421,513;3312728,513;3378591,256;3444899,0;3511207,0;3577515,0;3643823,0;3710131,1282;3776439,0;3842747,0;3909055,0;3975363,513;4041671,0;4107979,1025;4174287,256" o:connectangles="0,0,0,0,0,0,0,0,0,0,0,0,0,0,0,0,0,0,0,0,0,0,0,0,0,0,0,0,0,0,0,0,0,0,0,0,0,0,0,0,0,0,0,0,0,0,0,0,0,0,0,0,0,0,0,0,0,0,0,0,0,0,0"/>
                </v:shape>
                <v:shape id="Freeform 354" o:spid="_x0000_s1183" style="position:absolute;left:51238;top:24034;width:8788;height:2039;flip:y;visibility:visible;mso-wrap-style:square;v-text-anchor:top" coordsize="197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" path="m,6l2,7r3,3l7,11r3,l12,10,14,8,17,7,19,5,22,4r2,l27,4r2,l32,5r2,l37,6r2,2l42,8r2,1l47,9r2,l52,8r2,1l57,9r2,l62,8r2,2l67,11r2,2l72,18r2,10l77,46r2,25l82,96r2,20l86,116r3,-12l91,76,94,49,96,29,99,15r2,-7l104,4r2,-1l109,2r2,l114,1r2,l119,1r2,l124,r2,1l129,r2,1l134,1,136,r3,l141,r3,l146,r3,l151,r2,1l156,3r2,6l161,19r2,21l166,69r2,26l171,114r2,3l176,101r2,-24l181,50r2,-20l186,15r2,-7l191,4r2,-1l196,2r2,-1l201,1r2,l206,1r2,l211,1r2,l216,1r2,1l221,1r2,l225,1r3,2l230,7r3,7l235,30r3,27l240,91r3,31l245,136r3,-8l250,102r3,-26l255,48r3,-19l260,17r3,-5l265,9r3,l270,7r3,-1l275,4r3,-1l280,4r3,-1l285,3r3,l290,3r2,l295,2r2,l300,2r2,-1l305,2r2,-1l310,1,312,r3,l317,r3,l322,1r3,1l327,2r3,l332,2r3,l337,1,340,r2,l345,r2,l350,r2,l355,r2,l360,r2,l364,r3,l369,r3,l374,r3,l379,1,382,r2,1l387,r2,1l392,r2,l397,r2,l402,r2,l407,r2,l412,r2,l417,1,419,r3,l424,1,427,r2,2l431,2r3,l436,3r3,-1l441,1r3,l446,1,449,r2,l454,r2,l459,r2,l464,r2,l469,r2,l474,r2,l479,r2,1l484,1r2,1l489,5r2,3l494,17r2,21l499,82r2,87l503,304r3,190l508,669r3,126l513,785r3,-111l518,504r3,-183l523,181r3,-85l528,51r3,-24l533,17r3,-7l538,8r3,-1l543,6r3,-1l548,4r3,-1l553,3r3,-1l558,2r3,-1l563,1r3,l568,1r2,l573,r2,1l578,r2,l583,1,585,r3,l590,r3,l595,r3,l600,1r3,l605,r3,1l610,r3,1l615,r3,l620,r3,l625,r3,1l630,r3,l635,r3,l640,1,642,r3,l647,r3,1l652,r3,1l657,1,660,r2,l665,1r2,l670,r2,l675,r2,l680,r2,1l685,r2,l690,r2,l695,1r2,l700,2r2,2l705,8r2,6l709,20r3,9l714,33r3,-2l719,28r3,-6l724,14r3,-4l729,5r3,-3l734,1r3,l739,r3,1l744,1r3,l749,r3,1l754,r3,l759,r3,l764,r3,l769,r3,l774,1,777,r2,l781,1r3,l786,r3,1l791,1,794,r2,l799,r2,l804,1,806,r3,1l811,1r3,l816,1r3,l821,1r3,l826,1,829,r2,l834,1,836,r3,l841,1,844,r2,1l848,r3,l853,r3,l858,r3,l863,r3,l868,r3,l873,r3,l878,r3,l883,r3,l888,r3,l893,r3,l898,r3,l903,r3,1l908,1,911,r2,l916,1r2,l920,r3,l925,1,928,r2,1l933,r2,l938,r2,l943,r2,1l948,r2,1l953,2r2,1l958,4r2,2l963,7r2,l968,7r2,-2l973,5r2,-2l978,2r2,-1l983,1r2,l988,1r2,l992,1r3,l997,1r3,l1002,1r3,1l1007,1r3,l1012,1r3,-1l1017,1r3,l1022,1r3,l1027,r3,1l1032,2r3,l1037,2r3,-1l1042,1r3,l1047,r3,l1052,r3,l1057,r2,l1062,r2,1l1067,1r2,l1072,2r2,l1077,4r2,1l1082,7r2,2l1087,10r2,-1l1092,9r2,-2l1097,6r2,-1l1102,3r2,-1l1107,2r2,l1112,1r2,1l1117,2r2,l1122,1r2,l1127,1r2,1l1131,2r3,1l1136,4r3,1l1141,6r3,1l1146,8r3,2l1151,11r3,1l1156,14r3,2l1161,19r3,2l1166,23r3,3l1171,30r3,2l1176,36r3,5l1181,44r3,6l1186,54r3,3l1191,59r3,4l1196,66r2,4l1201,72r2,4l1206,78r2,5l1211,85r2,3l1216,89r2,-1l1221,94r2,2l1226,98r2,3l1231,103r2,9l1236,123r2,22l1241,175r2,27l1246,233r2,11l1251,233r2,-37l1256,146r2,-44l1261,63r2,-24l1266,25r2,-10l1270,11r3,-3l1275,8r3,1l1280,14r3,7l1285,31r3,9l1290,51r3,3l1295,51r3,-9l1300,32r3,-7l1305,18r3,-4l1310,10r3,-3l1315,6r3,-2l1320,4r3,1l1325,7r3,5l1330,22r3,14l1335,56r2,14l1340,76r2,-3l1345,57r2,-15l1350,26r2,-11l1355,7r2,-1l1360,3r2,-1l1365,2r2,l1370,1r2,l1375,2r2,-1l1380,2r2,l1385,1r2,1l1390,4r2,7l1395,30r2,32l1400,120r2,70l1405,262r2,45l1409,305r3,-42l1414,199r3,-66l1419,87r3,-35l1424,34r3,-12l1429,15r3,-4l1434,9r3,-3l1439,6r3,-1l1444,4r3,l1449,3r3,-1l1454,2r3,l1459,2r3,l1464,2r3,l1469,3r3,2l1474,7r2,1l1479,10r2,l1484,10r2,-2l1489,5r2,-1l1494,3r2,l1499,2r2,2l1504,5r2,2l1509,8r2,l1514,8r2,-1l1519,6r2,-2l1524,4r2,l1529,3r2,l1534,2r2,l1539,2r2,l1544,2r2,l1548,2r3,-1l1553,1r3,l1558,1r3,l1563,1r3,l1568,1r3,l1573,r3,1l1578,1r3,l1583,1r3,l1588,1r3,l1593,1r3,l1598,1r3,l1603,1r3,-1l1608,r3,1l1613,1r2,l1618,1r2,l1623,1r2,l1628,1r2,l1633,1r2,l1638,1r2,-1l1643,1r2,l1648,r2,1l1653,r2,1l1658,1r2,l1663,1r2,l1668,1r2,l1673,1r2,-1l1678,1r2,l1683,1r2,1l1687,1r3,l1692,2r3,1l1697,4r3,2l1702,8r3,l1707,10r3,-1l1712,9r3,-3l1717,4r3,l1722,4r3,-1l1727,3r3,1l1732,3r3,-1l1737,2r3,1l1742,2r3,1l1747,4r3,l1752,5r2,1l1757,6r2,l1762,5r2,l1767,4r2,l1772,3r2,l1777,3r2,l1782,3r2,l1787,2r2,-1l1792,1r2,l1797,1r2,l1802,1r2,l1807,1r2,l1812,1r2,l1817,1r2,l1822,1r2,l1826,1r3,l1831,1r3,l1836,1r3,l1841,1r3,l1846,1r3,l1851,1r3,-1l1856,1r3,l1861,1r3,l1866,1r3,l1871,1r3,l1876,1r3,-1l1881,1r3,l1886,1r3,l1891,r2,l1896,1r2,l1901,1r2,l1906,1r2,l1911,3r2,4l1916,18r2,29l1921,99r2,78l1926,286r2,112l1931,489r2,31l1936,493r2,-72l1941,315r2,-99l1946,138r2,-51l1951,55r2,-20l1956,24r2,-7l1961,14r2,-3l1965,11r3,-4l1970,7r3,l1974,6e" filled="f" strokeweight="0">
                  <v:path arrowok="t" o:connecttype="custom" o:connectlocs="12911,1026;27603,2051;41850,12563;56096,256;70343,2308;85035,1026;99281,256;113528,12307;128220,769;142466,0;156713,0;170960,256;185652,256;199898,0;214145,256;228392,201271;243083,1282;257330,0;271577,0;285823,0;300515,0;314762,3590;329008,0;343700,0;357947,256;372194,0;386440,0;401132,0;415379,0;429625,1795;443872,256;458564,256;472811,0;487057,1795;501749,256;515996,4102;530242,15127;544489,24614;559181,37434;573428,10256;587674,1026;601921,3846;616613,256;630859,34101;645106,769;659353,2564;674044,2051;688291,513;702538,256;717230,256;731476,256;745723,0;759970,2564;774661,769;788908,769;803155,256;817401,256;832093,256;846340,256;860586,133326;874833,2820" o:connectangles="0,0,0,0,0,0,0,0,0,0,0,0,0,0,0,0,0,0,0,0,0,0,0,0,0,0,0,0,0,0,0,0,0,0,0,0,0,0,0,0,0,0,0,0,0,0,0,0,0,0,0,0,0,0,0,0,0,0,0,0,0"/>
                </v:shape>
                <v:shape id="Freeform 355" o:spid="_x0000_s1184" style="position:absolute;left:13030;top:25914;width:635;height:159;flip:y;visibility:visible;mso-wrap-style:square;v-text-anchor:top" coordsize="1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" path="m,1l,,143,63r,-1e" filled="f" strokecolor="#7f0000" strokeweight="0">
                  <v:path arrowok="t" o:connecttype="custom" o:connectlocs="0,252;0,0;63500,15875;63500,15623" o:connectangles="0,0,0,0"/>
                </v:shape>
                <v:shape id="Freeform 356" o:spid="_x0000_s1185" style="position:absolute;left:13665;top:25749;width:235;height:171;flip:y;visibility:visible;mso-wrap-style:square;v-text-anchor:top" coordsize="5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" path="m,1l,,53,63r,3e" filled="f" strokecolor="#7f0000" strokeweight="0">
                  <v:path arrowok="t" o:connecttype="custom" o:connectlocs="0,260;0,0;23495,16366;23495,17145" o:connectangles="0,0,0,0"/>
                </v:shape>
                <v:shape id="Freeform 357" o:spid="_x0000_s1186" style="position:absolute;left:15125;top:26060;width:324;height:0;visibility:visible;mso-wrap-style:square;v-text-anchor:top" coordsize="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" path="m,l,,73,1r,e" filled="f" strokecolor="#7f0000" strokeweight="0">
                  <v:path arrowok="t" o:connecttype="custom" o:connectlocs="0,0;0,0;32385,1;32385,1" o:connectangles="0,0,0,0"/>
                </v:shape>
                <v:shape id="Freeform 358" o:spid="_x0000_s1187" style="position:absolute;left:15576;top:26041;width:362;height:25;flip:y;visibility:visible;mso-wrap-style:square;v-text-anchor:top" coordsize="8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" path="m,l,,81,10r,-1e" filled="f" strokecolor="#7f0000" strokeweight="0">
                  <v:path arrowok="t" o:connecttype="custom" o:connectlocs="0,0;0,0;36195,2540;36195,2286" o:connectangles="0,0,0,0"/>
                </v:shape>
                <v:shape id="Freeform 359" o:spid="_x0000_s1188" style="position:absolute;left:16579;top:26047;width:388;height:7;flip:y;visibility:visible;mso-wrap-style:square;v-text-anchor:top" coordsize="8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" path="m,1l,,86,4r,-1e" filled="f" strokecolor="#7f0000" strokeweight="0">
                  <v:path arrowok="t" o:connecttype="custom" o:connectlocs="0,159;0,0;38735,635;38735,476" o:connectangles="0,0,0,0"/>
                </v:shape>
                <v:shape id="Freeform 360" o:spid="_x0000_s1189" style="position:absolute;left:17551;top:26028;width:317;height:19;flip:y;visibility:visible;mso-wrap-style:square;v-text-anchor:top" coordsize="7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" path="m,1l,,72,9r,e" filled="f" strokecolor="#7f0000" strokeweight="0">
                  <v:path arrowok="t" o:connecttype="custom" o:connectlocs="0,212;0,0;31750,1905;31750,1905" o:connectangles="0,0,0,0"/>
                </v:shape>
                <v:shape id="Freeform 361" o:spid="_x0000_s1190" style="position:absolute;left:20180;top:25946;width:197;height:108;flip:y;visibility:visible;mso-wrap-style:square;v-text-anchor:top" coordsize="4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" path="m,l,,43,40r,1e" filled="f" strokecolor="#7f0000" strokeweight="0">
                  <v:path arrowok="t" o:connecttype="custom" o:connectlocs="0,0;0,0;19685,10532;19685,10795" o:connectangles="0,0,0,0"/>
                </v:shape>
                <v:shape id="Freeform 362" o:spid="_x0000_s1191" style="position:absolute;left:22009;top:26022;width:349;height:32;flip:y;visibility:visible;mso-wrap-style:square;v-text-anchor:top" coordsize="7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" path="m,l,,79,13r,-1e" filled="f" strokecolor="#7f0000" strokeweight="0">
                  <v:path arrowok="t" o:connecttype="custom" o:connectlocs="0,0;0,0;34925,3175;34925,2931" o:connectangles="0,0,0,0"/>
                </v:shape>
                <v:shape id="Freeform 363" o:spid="_x0000_s1192" style="position:absolute;left:22644;top:26003;width:304;height:44;flip:y;visibility:visible;mso-wrap-style:square;v-text-anchor:top" coordsize="6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" path="m,l,1r69,l69,18e" filled="f" strokecolor="#7f0000" strokeweight="0">
                  <v:path arrowok="t" o:connecttype="custom" o:connectlocs="0,0;0,247;30480,247;30480,4445" o:connectangles="0,0,0,0"/>
                </v:shape>
                <v:shape id="Freeform 364" o:spid="_x0000_s1193" style="position:absolute;left:22948;top:26003;width:343;height:38;flip:y;visibility:visible;mso-wrap-style:square;v-text-anchor:top" coordsize="7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" path="m,17l,,76,1r,e" filled="f" strokecolor="#7f0000" strokeweight="0">
                  <v:path arrowok="t" o:connecttype="custom" o:connectlocs="0,3810;0,0;34290,224;34290,224" o:connectangles="0,0,0,0"/>
                </v:shape>
                <v:shape id="Freeform 365" o:spid="_x0000_s1194" style="position:absolute;left:24282;top:26028;width:444;height:13;flip:y;visibility:visible;mso-wrap-style:square;v-text-anchor:top" coordsize="10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" path="m,3l,,100,4r,1e" filled="f" strokecolor="#7f0000" strokeweight="0">
                  <v:path arrowok="t" o:connecttype="custom" o:connectlocs="0,762;0,0;44450,1016;44450,1270" o:connectangles="0,0,0,0"/>
                </v:shape>
                <v:shape id="Freeform 366" o:spid="_x0000_s1195" style="position:absolute;left:25038;top:26015;width:387;height:13;flip:y;visibility:visible;mso-wrap-style:square;v-text-anchor:top" coordsize="8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" path="m,l,,87,4r,2e" filled="f" strokecolor="#7f0000" strokeweight="0">
                  <v:path arrowok="t" o:connecttype="custom" o:connectlocs="0,0;0,0;38735,847;38735,1270" o:connectangles="0,0,0,0"/>
                </v:shape>
                <v:shape id="Freeform 367" o:spid="_x0000_s1196" style="position:absolute;left:26708;top:26022;width:406;height:25;flip:y;visibility:visible;mso-wrap-style:square;v-text-anchor:top" coordsize="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" path="m,10r,l91,r,e" filled="f" strokecolor="#7f0000" strokeweight="0">
                  <v:path arrowok="t" o:connecttype="custom" o:connectlocs="0,2540;0,2540;40640,0;40640,0" o:connectangles="0,0,0,0"/>
                </v:shape>
                <v:shape id="Freeform 368" o:spid="_x0000_s1197" style="position:absolute;left:29076;top:26028;width:597;height:26;flip:y;visibility:visible;mso-wrap-style:square;v-text-anchor:top" coordsize="13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" path="m,l,,134,10r,-1e" filled="f" strokecolor="#7f0000" strokeweight="0">
                  <v:path arrowok="t" o:connecttype="custom" o:connectlocs="0,0;0,0;59690,2540;59690,2286" o:connectangles="0,0,0,0"/>
                </v:shape>
                <v:shape id="Freeform 369" o:spid="_x0000_s1198" style="position:absolute;left:53327;top:26066;width:406;height:7;flip:y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" path="m,l,,91,2r,-1e" filled="f" strokecolor="#7f0000" strokeweight="0">
                  <v:path arrowok="t" o:connecttype="custom" o:connectlocs="0,0;0,0;40640,635;40640,318" o:connectangles="0,0,0,0"/>
                </v:shape>
                <v:shape id="Freeform 370" o:spid="_x0000_s1199" style="position:absolute;left:56248;top:26054;width:667;height:19;flip:y;visibility:visible;mso-wrap-style:square;v-text-anchor:top" coordsize="15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" path="m,l,1,151,7r,e" filled="f" strokecolor="#7f0000" strokeweight="0">
                  <v:path arrowok="t" o:connecttype="custom" o:connectlocs="0,0;0,272;66675,1905;66675,1905" o:connectangles="0,0,0,0"/>
                </v:shape>
                <v:shape id="Freeform 371" o:spid="_x0000_s1200" style="position:absolute;left:57397;top:26066;width:318;height:7;flip:y;visibility:visible;mso-wrap-style:square;v-text-anchor:top" coordsize="7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" path="m,l,,72,1r,e" filled="f" strokecolor="#7f0000" strokeweight="0">
                  <v:path arrowok="t" o:connecttype="custom" o:connectlocs="0,0;0,0;31750,635;31750,635" o:connectangles="0,0,0,0"/>
                </v:shape>
                <v:rect id="Rectangle 372" o:spid="_x0000_s1201" style="position:absolute;left:11487;top:1339;width:2825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" filled="f" stroked="f">
                  <v:textbox style="mso-fit-shape-to-text:t" inset="0,0,0,0">
                    <w:txbxContent>
                      <w:p w14:paraId="39D19EFA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 xml:space="preserve"> 5.205</w:t>
                        </w:r>
                      </w:p>
                    </w:txbxContent>
                  </v:textbox>
                </v:rect>
                <v:rect id="Rectangle 374" o:spid="_x0000_s1202" style="position:absolute;left:13709;top:20959;width:2826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" filled="f" stroked="f">
                  <v:textbox style="mso-fit-shape-to-text:t" inset="0,0,0,0">
                    <w:txbxContent>
                      <w:p w14:paraId="7C1E135C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 xml:space="preserve"> 6.145</w:t>
                        </w:r>
                      </w:p>
                    </w:txbxContent>
                  </v:textbox>
                </v:rect>
                <v:rect id="Rectangle 376" o:spid="_x0000_s1203" style="position:absolute;left:15303;top:18129;width:2826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" filled="f" stroked="f">
                  <v:textbox style="mso-fit-shape-to-text:t" inset="0,0,0,0">
                    <w:txbxContent>
                      <w:p w14:paraId="3F9C5B6D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 xml:space="preserve"> 6.842</w:t>
                        </w:r>
                      </w:p>
                    </w:txbxContent>
                  </v:textbox>
                </v:rect>
                <v:rect id="Rectangle 377" o:spid="_x0000_s1204" style="position:absolute;left:16967;top:22603;width:2825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" filled="f" stroked="f">
                  <v:textbox style="mso-fit-shape-to-text:t" inset="0,0,0,0">
                    <w:txbxContent>
                      <w:p w14:paraId="6C6C4D0C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 xml:space="preserve"> 7.298</w:t>
                        </w:r>
                      </w:p>
                    </w:txbxContent>
                  </v:textbox>
                </v:rect>
                <v:rect id="Rectangle 378" o:spid="_x0000_s1205" style="position:absolute;left:19126;top:23358;width:2825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" filled="f" stroked="f">
                  <v:textbox style="mso-fit-shape-to-text:t" inset="0,0,0,0">
                    <w:txbxContent>
                      <w:p w14:paraId="11D4A725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 xml:space="preserve"> 8.562</w:t>
                        </w:r>
                      </w:p>
                    </w:txbxContent>
                  </v:textbox>
                </v:rect>
                <v:rect id="Rectangle 380" o:spid="_x0000_s1206" style="position:absolute;left:22253;top:22987;width:2826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" filled="f" stroked="f">
                  <v:textbox style="mso-fit-shape-to-text:t" inset="0,0,0,0">
                    <w:txbxContent>
                      <w:p w14:paraId="3E85EB33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 xml:space="preserve"> 9.793</w:t>
                        </w:r>
                      </w:p>
                    </w:txbxContent>
                  </v:textbox>
                </v:rect>
                <v:rect id="Rectangle 383" o:spid="_x0000_s1207" style="position:absolute;left:23869;top:21361;width:3112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" filled="f" stroked="f">
                  <v:textbox style="mso-fit-shape-to-text:t" inset="0,0,0,0">
                    <w:txbxContent>
                      <w:p w14:paraId="2CBF56AC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>10.901</w:t>
                        </w:r>
                      </w:p>
                    </w:txbxContent>
                  </v:textbox>
                </v:rect>
                <v:rect id="Rectangle 386" o:spid="_x0000_s1208" style="position:absolute;left:52296;top:21897;width:3112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" filled="f" stroked="f">
                  <v:textbox style="mso-fit-shape-to-text:t" inset="0,0,0,0">
                    <w:txbxContent>
                      <w:p w14:paraId="7257BEFD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>24.501</w:t>
                        </w:r>
                      </w:p>
                    </w:txbxContent>
                  </v:textbox>
                </v:rect>
                <v:rect id="Rectangle 388" o:spid="_x0000_s1209" style="position:absolute;left:56352;top:23436;width:3112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" filled="f" stroked="f">
                  <v:textbox style="mso-fit-shape-to-text:t" inset="0,0,0,0">
                    <w:txbxContent>
                      <w:p w14:paraId="5A5CA6F4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>26.412</w:t>
                        </w:r>
                      </w:p>
                    </w:txbxContent>
                  </v:textbox>
                </v:rect>
                <v:rect id="Rectangle 389" o:spid="_x0000_s1210" style="position:absolute;left:58305;top:22117;width:3112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" filled="f" stroked="f">
                  <v:textbox style="mso-fit-shape-to-text:t" inset="0,0,0,0">
                    <w:txbxContent>
                      <w:p w14:paraId="2F7DD33B" w14:textId="77777777" w:rsidR="00B47F5B" w:rsidRPr="00B47F5B" w:rsidRDefault="00B47F5B" w:rsidP="00B47F5B">
                        <w:pPr>
                          <w:rPr>
                            <w:sz w:val="28"/>
                          </w:rPr>
                        </w:pPr>
                        <w:r w:rsidRPr="00B47F5B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4"/>
                          </w:rPr>
                          <w:t>27.533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5F50AD" w14:textId="6D6FAE55" w:rsidR="00E06A25" w:rsidRDefault="00E06A25" w:rsidP="00E06A25">
      <w:pPr>
        <w:spacing w:before="240"/>
        <w:jc w:val="both"/>
      </w:pPr>
      <w:r w:rsidRPr="00CE6CE6">
        <w:rPr>
          <w:b/>
        </w:rPr>
        <w:t xml:space="preserve">Supplementary Figure </w:t>
      </w:r>
      <w:r w:rsidR="000C29C1">
        <w:rPr>
          <w:b/>
        </w:rPr>
        <w:t>S1</w:t>
      </w:r>
      <w:r w:rsidRPr="00CE6CE6">
        <w:rPr>
          <w:b/>
        </w:rPr>
        <w:t>.</w:t>
      </w:r>
      <w:r>
        <w:rPr>
          <w:b/>
        </w:rPr>
        <w:t xml:space="preserve"> </w:t>
      </w:r>
      <w:r w:rsidRPr="0083285A">
        <w:t xml:space="preserve">Representative chromatogram of the </w:t>
      </w:r>
      <w:r w:rsidR="00B47F5B" w:rsidRPr="0083285A">
        <w:t>resin</w:t>
      </w:r>
      <w:r w:rsidRPr="0083285A">
        <w:t xml:space="preserve"> of </w:t>
      </w:r>
      <w:r w:rsidRPr="0083285A">
        <w:rPr>
          <w:i/>
        </w:rPr>
        <w:t xml:space="preserve">Cupressus </w:t>
      </w:r>
      <w:proofErr w:type="spellStart"/>
      <w:r w:rsidRPr="0083285A">
        <w:rPr>
          <w:i/>
        </w:rPr>
        <w:t>macnabiana</w:t>
      </w:r>
      <w:proofErr w:type="spellEnd"/>
      <w:r w:rsidRPr="0083285A">
        <w:rPr>
          <w:i/>
        </w:rPr>
        <w:t xml:space="preserve"> </w:t>
      </w:r>
      <w:r w:rsidRPr="0083285A">
        <w:t xml:space="preserve">(measured by GC/MS). Most abundant volatile organic components: </w:t>
      </w:r>
      <w:r w:rsidR="00B47F5B" w:rsidRPr="0083285A">
        <w:t>61.3</w:t>
      </w:r>
      <w:r w:rsidRPr="0083285A">
        <w:t xml:space="preserve">% </w:t>
      </w:r>
      <w:r w:rsidR="00053303" w:rsidRPr="0083285A">
        <w:t xml:space="preserve">of </w:t>
      </w:r>
      <w:r w:rsidRPr="0083285A">
        <w:rPr>
          <w:rFonts w:cs="Times New Roman"/>
        </w:rPr>
        <w:t>α</w:t>
      </w:r>
      <w:r w:rsidR="00053303" w:rsidRPr="0083285A">
        <w:t>-pinene (RRT=5.2</w:t>
      </w:r>
      <w:r w:rsidRPr="0083285A">
        <w:t xml:space="preserve">), </w:t>
      </w:r>
      <w:r w:rsidR="00B47F5B" w:rsidRPr="0083285A">
        <w:t>7.7</w:t>
      </w:r>
      <w:r w:rsidRPr="0083285A">
        <w:t xml:space="preserve">% </w:t>
      </w:r>
      <w:r w:rsidR="00053303" w:rsidRPr="0083285A">
        <w:t xml:space="preserve">of </w:t>
      </w:r>
      <w:r w:rsidR="00B47F5B" w:rsidRPr="0083285A">
        <w:t xml:space="preserve">δ-3-carene </w:t>
      </w:r>
      <w:r w:rsidR="00053303" w:rsidRPr="0083285A">
        <w:t>(RRT=</w:t>
      </w:r>
      <w:r w:rsidRPr="0083285A">
        <w:t>6</w:t>
      </w:r>
      <w:r w:rsidR="00053303" w:rsidRPr="0083285A">
        <w:t>.8</w:t>
      </w:r>
      <w:r w:rsidRPr="0083285A">
        <w:t xml:space="preserve">), </w:t>
      </w:r>
      <w:r w:rsidR="00053303" w:rsidRPr="0083285A">
        <w:t>4.2%</w:t>
      </w:r>
      <w:r w:rsidR="00053303">
        <w:t xml:space="preserve"> of </w:t>
      </w:r>
      <w:r w:rsidR="00053303" w:rsidRPr="00053303">
        <w:rPr>
          <w:rFonts w:cs="Times New Roman"/>
        </w:rPr>
        <w:t>α</w:t>
      </w:r>
      <w:r w:rsidR="00053303">
        <w:t xml:space="preserve">-terpineol (RRT=10.9), </w:t>
      </w:r>
      <w:r w:rsidRPr="00053303">
        <w:t xml:space="preserve">and </w:t>
      </w:r>
      <w:r w:rsidR="00053303" w:rsidRPr="00053303">
        <w:t>3.1</w:t>
      </w:r>
      <w:r w:rsidRPr="00053303">
        <w:t>%</w:t>
      </w:r>
      <w:r w:rsidR="00053303">
        <w:t xml:space="preserve"> of</w:t>
      </w:r>
      <w:r w:rsidRPr="00053303">
        <w:t xml:space="preserve"> β</w:t>
      </w:r>
      <w:r w:rsidR="00053303">
        <w:t xml:space="preserve">-pinene </w:t>
      </w:r>
      <w:r w:rsidRPr="00053303">
        <w:t>(RRT=</w:t>
      </w:r>
      <w:r w:rsidR="00053303" w:rsidRPr="00053303">
        <w:t>6.1).</w:t>
      </w:r>
    </w:p>
    <w:p w14:paraId="5929C7A6" w14:textId="65069B36" w:rsidR="0083285A" w:rsidRDefault="0083285A">
      <w:pPr>
        <w:spacing w:before="0" w:after="200" w:line="276" w:lineRule="auto"/>
      </w:pPr>
      <w:r>
        <w:br w:type="page"/>
      </w:r>
    </w:p>
    <w:p w14:paraId="497D5F40" w14:textId="77777777" w:rsidR="0083285A" w:rsidRDefault="0083285A" w:rsidP="00E06A25">
      <w:pPr>
        <w:spacing w:before="240"/>
        <w:jc w:val="both"/>
      </w:pPr>
    </w:p>
    <w:p w14:paraId="6C4EBF95" w14:textId="77777777" w:rsidR="00694F7D" w:rsidRDefault="00694F7D" w:rsidP="00694F7D">
      <w:pPr>
        <w:spacing w:before="240"/>
        <w:jc w:val="both"/>
      </w:pPr>
      <w:r>
        <w:rPr>
          <w:b/>
          <w:noProof/>
        </w:rPr>
        <mc:AlternateContent>
          <mc:Choice Requires="wpc">
            <w:drawing>
              <wp:inline distT="0" distB="0" distL="0" distR="0" wp14:anchorId="7D73F3E2" wp14:editId="245E0C6D">
                <wp:extent cx="5857875" cy="3005045"/>
                <wp:effectExtent l="0" t="0" r="0" b="5080"/>
                <wp:docPr id="215" name="Vászon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8" name="Group 205"/>
                        <wpg:cNvGrpSpPr>
                          <a:grpSpLocks/>
                        </wpg:cNvGrpSpPr>
                        <wpg:grpSpPr bwMode="auto">
                          <a:xfrm>
                            <a:off x="0" y="234540"/>
                            <a:ext cx="5280660" cy="2770505"/>
                            <a:chOff x="0" y="0"/>
                            <a:chExt cx="8316" cy="4363"/>
                          </a:xfrm>
                        </wpg:grpSpPr>
                        <wps:wsp>
                          <wps:cNvPr id="9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8" y="3551"/>
                              <a:ext cx="70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0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5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0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5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20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35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0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80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9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0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40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5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70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8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9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1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0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1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3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4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7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0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2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3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4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4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5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7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0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19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3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48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6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8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9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08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8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5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68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8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98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1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28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58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73" y="3551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2" y="3622"/>
                              <a:ext cx="273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A480FF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4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6" y="3622"/>
                              <a:ext cx="273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F5A634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5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2" y="3622"/>
                              <a:ext cx="273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F6047C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8.00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6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2" y="3622"/>
                              <a:ext cx="351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1702F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10.00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7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7" y="3622"/>
                              <a:ext cx="351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938DC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12.00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8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2" y="3622"/>
                              <a:ext cx="351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7312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9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3622"/>
                              <a:ext cx="351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D682B6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0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1" y="3622"/>
                              <a:ext cx="351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614127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18.00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1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7" y="3622"/>
                              <a:ext cx="351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0D687B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20.00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2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1" y="3622"/>
                              <a:ext cx="351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6E258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22.00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6" y="3622"/>
                              <a:ext cx="351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A1922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24.00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4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1" y="3622"/>
                              <a:ext cx="351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704578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26.00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" name="Line 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0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4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40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14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9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4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39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13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9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63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8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13" y="3551"/>
                              <a:ext cx="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8" y="565"/>
                              <a:ext cx="0" cy="29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3470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3390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3309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3228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3148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3067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987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90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825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744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663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583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502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421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341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260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179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099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2018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937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857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77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695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614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534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453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372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292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211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130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1050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969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888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807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727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6" y="64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4" y="3148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" y="3077"/>
                              <a:ext cx="546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25F6F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2000000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6" name="Line 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4" y="2744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" y="2674"/>
                              <a:ext cx="546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81456A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4000000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8" name="Line 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4" y="2341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" y="2270"/>
                              <a:ext cx="546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50D6DD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6000000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0" name="Lin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4" y="1937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" y="1866"/>
                              <a:ext cx="546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4FB09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8000000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2" name="Line 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4" y="1534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" y="1463"/>
                              <a:ext cx="510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3604DF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  1e+07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4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4" y="1130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" y="1059"/>
                              <a:ext cx="549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659017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1.2e+07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6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4" y="727"/>
                              <a:ext cx="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" y="656"/>
                              <a:ext cx="549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559B3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1.4e+07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8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842"/>
                              <a:ext cx="487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309D8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7F"/>
                                    <w:sz w:val="14"/>
                                    <w:szCs w:val="14"/>
                                  </w:rPr>
                                  <w:t>Time--&gt;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9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7B98D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7F"/>
                                    <w:sz w:val="14"/>
                                    <w:szCs w:val="14"/>
                                  </w:rPr>
                                  <w:t>Abundance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5" y="432"/>
                              <a:ext cx="1448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645F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TIC: 9936 </w:t>
                                </w:r>
                                <w:proofErr w:type="gramStart"/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tu.D</w:t>
                                </w:r>
                                <w:proofErr w:type="gramEnd"/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\data.ms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1" name="Freeform 146"/>
                          <wps:cNvSpPr>
                            <a:spLocks/>
                          </wps:cNvSpPr>
                          <wps:spPr bwMode="auto">
                            <a:xfrm flipV="1">
                              <a:off x="1228" y="1979"/>
                              <a:ext cx="5840" cy="1572"/>
                            </a:xfrm>
                            <a:custGeom>
                              <a:avLst/>
                              <a:gdLst>
                                <a:gd name="T0" fmla="*/ 146 w 9526"/>
                                <a:gd name="T1" fmla="*/ 0 h 3804"/>
                                <a:gd name="T2" fmla="*/ 295 w 9526"/>
                                <a:gd name="T3" fmla="*/ 0 h 3804"/>
                                <a:gd name="T4" fmla="*/ 444 w 9526"/>
                                <a:gd name="T5" fmla="*/ 0 h 3804"/>
                                <a:gd name="T6" fmla="*/ 593 w 9526"/>
                                <a:gd name="T7" fmla="*/ 0 h 3804"/>
                                <a:gd name="T8" fmla="*/ 742 w 9526"/>
                                <a:gd name="T9" fmla="*/ 0 h 3804"/>
                                <a:gd name="T10" fmla="*/ 891 w 9526"/>
                                <a:gd name="T11" fmla="*/ 692 h 3804"/>
                                <a:gd name="T12" fmla="*/ 1040 w 9526"/>
                                <a:gd name="T13" fmla="*/ 25 h 3804"/>
                                <a:gd name="T14" fmla="*/ 1188 w 9526"/>
                                <a:gd name="T15" fmla="*/ 16 h 3804"/>
                                <a:gd name="T16" fmla="*/ 1337 w 9526"/>
                                <a:gd name="T17" fmla="*/ 0 h 3804"/>
                                <a:gd name="T18" fmla="*/ 1486 w 9526"/>
                                <a:gd name="T19" fmla="*/ 17 h 3804"/>
                                <a:gd name="T20" fmla="*/ 1635 w 9526"/>
                                <a:gd name="T21" fmla="*/ 8 h 3804"/>
                                <a:gd name="T22" fmla="*/ 1784 w 9526"/>
                                <a:gd name="T23" fmla="*/ 9 h 3804"/>
                                <a:gd name="T24" fmla="*/ 1933 w 9526"/>
                                <a:gd name="T25" fmla="*/ 119 h 3804"/>
                                <a:gd name="T26" fmla="*/ 2082 w 9526"/>
                                <a:gd name="T27" fmla="*/ 6 h 3804"/>
                                <a:gd name="T28" fmla="*/ 2231 w 9526"/>
                                <a:gd name="T29" fmla="*/ 1 h 3804"/>
                                <a:gd name="T30" fmla="*/ 2380 w 9526"/>
                                <a:gd name="T31" fmla="*/ 6 h 3804"/>
                                <a:gd name="T32" fmla="*/ 2529 w 9526"/>
                                <a:gd name="T33" fmla="*/ 4 h 3804"/>
                                <a:gd name="T34" fmla="*/ 2678 w 9526"/>
                                <a:gd name="T35" fmla="*/ 4 h 3804"/>
                                <a:gd name="T36" fmla="*/ 2827 w 9526"/>
                                <a:gd name="T37" fmla="*/ 2 h 3804"/>
                                <a:gd name="T38" fmla="*/ 2976 w 9526"/>
                                <a:gd name="T39" fmla="*/ 20 h 3804"/>
                                <a:gd name="T40" fmla="*/ 3125 w 9526"/>
                                <a:gd name="T41" fmla="*/ 4 h 3804"/>
                                <a:gd name="T42" fmla="*/ 3273 w 9526"/>
                                <a:gd name="T43" fmla="*/ 3 h 3804"/>
                                <a:gd name="T44" fmla="*/ 3422 w 9526"/>
                                <a:gd name="T45" fmla="*/ 1 h 3804"/>
                                <a:gd name="T46" fmla="*/ 3571 w 9526"/>
                                <a:gd name="T47" fmla="*/ 25 h 3804"/>
                                <a:gd name="T48" fmla="*/ 3720 w 9526"/>
                                <a:gd name="T49" fmla="*/ 6 h 3804"/>
                                <a:gd name="T50" fmla="*/ 3869 w 9526"/>
                                <a:gd name="T51" fmla="*/ 2 h 3804"/>
                                <a:gd name="T52" fmla="*/ 4018 w 9526"/>
                                <a:gd name="T53" fmla="*/ 1 h 3804"/>
                                <a:gd name="T54" fmla="*/ 4167 w 9526"/>
                                <a:gd name="T55" fmla="*/ 1 h 3804"/>
                                <a:gd name="T56" fmla="*/ 4316 w 9526"/>
                                <a:gd name="T57" fmla="*/ 1 h 3804"/>
                                <a:gd name="T58" fmla="*/ 4465 w 9526"/>
                                <a:gd name="T59" fmla="*/ 39 h 3804"/>
                                <a:gd name="T60" fmla="*/ 4614 w 9526"/>
                                <a:gd name="T61" fmla="*/ 3 h 3804"/>
                                <a:gd name="T62" fmla="*/ 4763 w 9526"/>
                                <a:gd name="T63" fmla="*/ 2 h 3804"/>
                                <a:gd name="T64" fmla="*/ 4912 w 9526"/>
                                <a:gd name="T65" fmla="*/ 3 h 3804"/>
                                <a:gd name="T66" fmla="*/ 5061 w 9526"/>
                                <a:gd name="T67" fmla="*/ 3 h 3804"/>
                                <a:gd name="T68" fmla="*/ 5210 w 9526"/>
                                <a:gd name="T69" fmla="*/ 0 h 3804"/>
                                <a:gd name="T70" fmla="*/ 5359 w 9526"/>
                                <a:gd name="T71" fmla="*/ 1 h 3804"/>
                                <a:gd name="T72" fmla="*/ 5507 w 9526"/>
                                <a:gd name="T73" fmla="*/ 1 h 3804"/>
                                <a:gd name="T74" fmla="*/ 5656 w 9526"/>
                                <a:gd name="T75" fmla="*/ 32 h 3804"/>
                                <a:gd name="T76" fmla="*/ 5805 w 9526"/>
                                <a:gd name="T77" fmla="*/ 1 h 3804"/>
                                <a:gd name="T78" fmla="*/ 5954 w 9526"/>
                                <a:gd name="T79" fmla="*/ 31 h 3804"/>
                                <a:gd name="T80" fmla="*/ 6103 w 9526"/>
                                <a:gd name="T81" fmla="*/ 14 h 3804"/>
                                <a:gd name="T82" fmla="*/ 6252 w 9526"/>
                                <a:gd name="T83" fmla="*/ 36 h 3804"/>
                                <a:gd name="T84" fmla="*/ 6401 w 9526"/>
                                <a:gd name="T85" fmla="*/ 145 h 3804"/>
                                <a:gd name="T86" fmla="*/ 6550 w 9526"/>
                                <a:gd name="T87" fmla="*/ 9 h 3804"/>
                                <a:gd name="T88" fmla="*/ 6699 w 9526"/>
                                <a:gd name="T89" fmla="*/ 76 h 3804"/>
                                <a:gd name="T90" fmla="*/ 6848 w 9526"/>
                                <a:gd name="T91" fmla="*/ 35 h 3804"/>
                                <a:gd name="T92" fmla="*/ 6997 w 9526"/>
                                <a:gd name="T93" fmla="*/ 67 h 3804"/>
                                <a:gd name="T94" fmla="*/ 7146 w 9526"/>
                                <a:gd name="T95" fmla="*/ 91 h 3804"/>
                                <a:gd name="T96" fmla="*/ 7295 w 9526"/>
                                <a:gd name="T97" fmla="*/ 894 h 3804"/>
                                <a:gd name="T98" fmla="*/ 7444 w 9526"/>
                                <a:gd name="T99" fmla="*/ 61 h 3804"/>
                                <a:gd name="T100" fmla="*/ 7592 w 9526"/>
                                <a:gd name="T101" fmla="*/ 11 h 3804"/>
                                <a:gd name="T102" fmla="*/ 7741 w 9526"/>
                                <a:gd name="T103" fmla="*/ 2 h 3804"/>
                                <a:gd name="T104" fmla="*/ 7890 w 9526"/>
                                <a:gd name="T105" fmla="*/ 1 h 3804"/>
                                <a:gd name="T106" fmla="*/ 8039 w 9526"/>
                                <a:gd name="T107" fmla="*/ 1 h 3804"/>
                                <a:gd name="T108" fmla="*/ 8188 w 9526"/>
                                <a:gd name="T109" fmla="*/ 0 h 3804"/>
                                <a:gd name="T110" fmla="*/ 8337 w 9526"/>
                                <a:gd name="T111" fmla="*/ 5 h 3804"/>
                                <a:gd name="T112" fmla="*/ 8486 w 9526"/>
                                <a:gd name="T113" fmla="*/ 1 h 3804"/>
                                <a:gd name="T114" fmla="*/ 8635 w 9526"/>
                                <a:gd name="T115" fmla="*/ 6 h 3804"/>
                                <a:gd name="T116" fmla="*/ 8784 w 9526"/>
                                <a:gd name="T117" fmla="*/ 0 h 3804"/>
                                <a:gd name="T118" fmla="*/ 8933 w 9526"/>
                                <a:gd name="T119" fmla="*/ 0 h 3804"/>
                                <a:gd name="T120" fmla="*/ 9082 w 9526"/>
                                <a:gd name="T121" fmla="*/ 0 h 3804"/>
                                <a:gd name="T122" fmla="*/ 9231 w 9526"/>
                                <a:gd name="T123" fmla="*/ 1 h 3804"/>
                                <a:gd name="T124" fmla="*/ 9380 w 9526"/>
                                <a:gd name="T125" fmla="*/ 552 h 38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526" h="380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3" y="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32" y="0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699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04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09" y="0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59" y="0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764" y="0"/>
                                  </a:lnTo>
                                  <a:lnTo>
                                    <a:pt x="766" y="0"/>
                                  </a:lnTo>
                                  <a:lnTo>
                                    <a:pt x="769" y="0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89" y="0"/>
                                  </a:lnTo>
                                  <a:lnTo>
                                    <a:pt x="791" y="0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9" y="0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29" y="0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4" y="0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3" y="0"/>
                                  </a:lnTo>
                                  <a:lnTo>
                                    <a:pt x="846" y="0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51" y="1"/>
                                  </a:lnTo>
                                  <a:lnTo>
                                    <a:pt x="853" y="3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8" y="17"/>
                                  </a:lnTo>
                                  <a:lnTo>
                                    <a:pt x="861" y="25"/>
                                  </a:lnTo>
                                  <a:lnTo>
                                    <a:pt x="863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8" y="24"/>
                                  </a:lnTo>
                                  <a:lnTo>
                                    <a:pt x="871" y="17"/>
                                  </a:lnTo>
                                  <a:lnTo>
                                    <a:pt x="873" y="17"/>
                                  </a:lnTo>
                                  <a:lnTo>
                                    <a:pt x="876" y="32"/>
                                  </a:lnTo>
                                  <a:lnTo>
                                    <a:pt x="878" y="85"/>
                                  </a:lnTo>
                                  <a:lnTo>
                                    <a:pt x="881" y="198"/>
                                  </a:lnTo>
                                  <a:lnTo>
                                    <a:pt x="883" y="369"/>
                                  </a:lnTo>
                                  <a:lnTo>
                                    <a:pt x="886" y="556"/>
                                  </a:lnTo>
                                  <a:lnTo>
                                    <a:pt x="888" y="688"/>
                                  </a:lnTo>
                                  <a:lnTo>
                                    <a:pt x="891" y="692"/>
                                  </a:lnTo>
                                  <a:lnTo>
                                    <a:pt x="893" y="583"/>
                                  </a:lnTo>
                                  <a:lnTo>
                                    <a:pt x="896" y="405"/>
                                  </a:lnTo>
                                  <a:lnTo>
                                    <a:pt x="898" y="253"/>
                                  </a:lnTo>
                                  <a:lnTo>
                                    <a:pt x="901" y="146"/>
                                  </a:lnTo>
                                  <a:lnTo>
                                    <a:pt x="903" y="90"/>
                                  </a:lnTo>
                                  <a:lnTo>
                                    <a:pt x="905" y="56"/>
                                  </a:lnTo>
                                  <a:lnTo>
                                    <a:pt x="908" y="39"/>
                                  </a:lnTo>
                                  <a:lnTo>
                                    <a:pt x="910" y="28"/>
                                  </a:lnTo>
                                  <a:lnTo>
                                    <a:pt x="913" y="20"/>
                                  </a:lnTo>
                                  <a:lnTo>
                                    <a:pt x="915" y="16"/>
                                  </a:lnTo>
                                  <a:lnTo>
                                    <a:pt x="918" y="12"/>
                                  </a:lnTo>
                                  <a:lnTo>
                                    <a:pt x="920" y="10"/>
                                  </a:lnTo>
                                  <a:lnTo>
                                    <a:pt x="923" y="9"/>
                                  </a:lnTo>
                                  <a:lnTo>
                                    <a:pt x="925" y="8"/>
                                  </a:lnTo>
                                  <a:lnTo>
                                    <a:pt x="928" y="7"/>
                                  </a:lnTo>
                                  <a:lnTo>
                                    <a:pt x="930" y="6"/>
                                  </a:lnTo>
                                  <a:lnTo>
                                    <a:pt x="933" y="6"/>
                                  </a:lnTo>
                                  <a:lnTo>
                                    <a:pt x="935" y="5"/>
                                  </a:lnTo>
                                  <a:lnTo>
                                    <a:pt x="938" y="5"/>
                                  </a:lnTo>
                                  <a:lnTo>
                                    <a:pt x="940" y="5"/>
                                  </a:lnTo>
                                  <a:lnTo>
                                    <a:pt x="943" y="5"/>
                                  </a:lnTo>
                                  <a:lnTo>
                                    <a:pt x="945" y="4"/>
                                  </a:lnTo>
                                  <a:lnTo>
                                    <a:pt x="948" y="4"/>
                                  </a:lnTo>
                                  <a:lnTo>
                                    <a:pt x="950" y="5"/>
                                  </a:lnTo>
                                  <a:lnTo>
                                    <a:pt x="953" y="8"/>
                                  </a:lnTo>
                                  <a:lnTo>
                                    <a:pt x="955" y="24"/>
                                  </a:lnTo>
                                  <a:lnTo>
                                    <a:pt x="958" y="74"/>
                                  </a:lnTo>
                                  <a:lnTo>
                                    <a:pt x="960" y="207"/>
                                  </a:lnTo>
                                  <a:lnTo>
                                    <a:pt x="963" y="477"/>
                                  </a:lnTo>
                                  <a:lnTo>
                                    <a:pt x="965" y="876"/>
                                  </a:lnTo>
                                  <a:lnTo>
                                    <a:pt x="968" y="1362"/>
                                  </a:lnTo>
                                  <a:lnTo>
                                    <a:pt x="970" y="1847"/>
                                  </a:lnTo>
                                  <a:lnTo>
                                    <a:pt x="973" y="2289"/>
                                  </a:lnTo>
                                  <a:lnTo>
                                    <a:pt x="975" y="2641"/>
                                  </a:lnTo>
                                  <a:lnTo>
                                    <a:pt x="977" y="2932"/>
                                  </a:lnTo>
                                  <a:lnTo>
                                    <a:pt x="980" y="3094"/>
                                  </a:lnTo>
                                  <a:lnTo>
                                    <a:pt x="982" y="2761"/>
                                  </a:lnTo>
                                  <a:lnTo>
                                    <a:pt x="985" y="1726"/>
                                  </a:lnTo>
                                  <a:lnTo>
                                    <a:pt x="987" y="655"/>
                                  </a:lnTo>
                                  <a:lnTo>
                                    <a:pt x="990" y="222"/>
                                  </a:lnTo>
                                  <a:lnTo>
                                    <a:pt x="992" y="111"/>
                                  </a:lnTo>
                                  <a:lnTo>
                                    <a:pt x="995" y="75"/>
                                  </a:lnTo>
                                  <a:lnTo>
                                    <a:pt x="997" y="58"/>
                                  </a:lnTo>
                                  <a:lnTo>
                                    <a:pt x="1000" y="50"/>
                                  </a:lnTo>
                                  <a:lnTo>
                                    <a:pt x="1002" y="45"/>
                                  </a:lnTo>
                                  <a:lnTo>
                                    <a:pt x="1005" y="40"/>
                                  </a:lnTo>
                                  <a:lnTo>
                                    <a:pt x="1007" y="38"/>
                                  </a:lnTo>
                                  <a:lnTo>
                                    <a:pt x="1010" y="34"/>
                                  </a:lnTo>
                                  <a:lnTo>
                                    <a:pt x="1012" y="33"/>
                                  </a:lnTo>
                                  <a:lnTo>
                                    <a:pt x="1015" y="32"/>
                                  </a:lnTo>
                                  <a:lnTo>
                                    <a:pt x="1017" y="30"/>
                                  </a:lnTo>
                                  <a:lnTo>
                                    <a:pt x="1020" y="29"/>
                                  </a:lnTo>
                                  <a:lnTo>
                                    <a:pt x="1022" y="28"/>
                                  </a:lnTo>
                                  <a:lnTo>
                                    <a:pt x="1025" y="29"/>
                                  </a:lnTo>
                                  <a:lnTo>
                                    <a:pt x="1027" y="27"/>
                                  </a:lnTo>
                                  <a:lnTo>
                                    <a:pt x="1030" y="27"/>
                                  </a:lnTo>
                                  <a:lnTo>
                                    <a:pt x="1032" y="26"/>
                                  </a:lnTo>
                                  <a:lnTo>
                                    <a:pt x="1035" y="25"/>
                                  </a:lnTo>
                                  <a:lnTo>
                                    <a:pt x="1037" y="25"/>
                                  </a:lnTo>
                                  <a:lnTo>
                                    <a:pt x="1040" y="25"/>
                                  </a:lnTo>
                                  <a:lnTo>
                                    <a:pt x="1042" y="24"/>
                                  </a:lnTo>
                                  <a:lnTo>
                                    <a:pt x="1044" y="24"/>
                                  </a:lnTo>
                                  <a:lnTo>
                                    <a:pt x="1047" y="23"/>
                                  </a:lnTo>
                                  <a:lnTo>
                                    <a:pt x="1049" y="23"/>
                                  </a:lnTo>
                                  <a:lnTo>
                                    <a:pt x="1052" y="23"/>
                                  </a:lnTo>
                                  <a:lnTo>
                                    <a:pt x="1054" y="22"/>
                                  </a:lnTo>
                                  <a:lnTo>
                                    <a:pt x="1057" y="22"/>
                                  </a:lnTo>
                                  <a:lnTo>
                                    <a:pt x="1059" y="23"/>
                                  </a:lnTo>
                                  <a:lnTo>
                                    <a:pt x="1062" y="23"/>
                                  </a:lnTo>
                                  <a:lnTo>
                                    <a:pt x="1064" y="23"/>
                                  </a:lnTo>
                                  <a:lnTo>
                                    <a:pt x="1067" y="24"/>
                                  </a:lnTo>
                                  <a:lnTo>
                                    <a:pt x="1069" y="23"/>
                                  </a:lnTo>
                                  <a:lnTo>
                                    <a:pt x="1072" y="23"/>
                                  </a:lnTo>
                                  <a:lnTo>
                                    <a:pt x="1074" y="22"/>
                                  </a:lnTo>
                                  <a:lnTo>
                                    <a:pt x="1077" y="22"/>
                                  </a:lnTo>
                                  <a:lnTo>
                                    <a:pt x="1079" y="21"/>
                                  </a:lnTo>
                                  <a:lnTo>
                                    <a:pt x="1082" y="20"/>
                                  </a:lnTo>
                                  <a:lnTo>
                                    <a:pt x="1084" y="20"/>
                                  </a:lnTo>
                                  <a:lnTo>
                                    <a:pt x="1087" y="20"/>
                                  </a:lnTo>
                                  <a:lnTo>
                                    <a:pt x="1089" y="19"/>
                                  </a:lnTo>
                                  <a:lnTo>
                                    <a:pt x="1092" y="19"/>
                                  </a:lnTo>
                                  <a:lnTo>
                                    <a:pt x="1094" y="19"/>
                                  </a:lnTo>
                                  <a:lnTo>
                                    <a:pt x="1097" y="19"/>
                                  </a:lnTo>
                                  <a:lnTo>
                                    <a:pt x="1099" y="19"/>
                                  </a:lnTo>
                                  <a:lnTo>
                                    <a:pt x="1102" y="18"/>
                                  </a:lnTo>
                                  <a:lnTo>
                                    <a:pt x="1104" y="19"/>
                                  </a:lnTo>
                                  <a:lnTo>
                                    <a:pt x="1107" y="17"/>
                                  </a:lnTo>
                                  <a:lnTo>
                                    <a:pt x="1109" y="17"/>
                                  </a:lnTo>
                                  <a:lnTo>
                                    <a:pt x="1112" y="19"/>
                                  </a:lnTo>
                                  <a:lnTo>
                                    <a:pt x="1114" y="20"/>
                                  </a:lnTo>
                                  <a:lnTo>
                                    <a:pt x="1116" y="23"/>
                                  </a:lnTo>
                                  <a:lnTo>
                                    <a:pt x="1119" y="26"/>
                                  </a:lnTo>
                                  <a:lnTo>
                                    <a:pt x="1121" y="31"/>
                                  </a:lnTo>
                                  <a:lnTo>
                                    <a:pt x="1124" y="33"/>
                                  </a:lnTo>
                                  <a:lnTo>
                                    <a:pt x="1126" y="32"/>
                                  </a:lnTo>
                                  <a:lnTo>
                                    <a:pt x="1129" y="31"/>
                                  </a:lnTo>
                                  <a:lnTo>
                                    <a:pt x="1131" y="34"/>
                                  </a:lnTo>
                                  <a:lnTo>
                                    <a:pt x="1134" y="48"/>
                                  </a:lnTo>
                                  <a:lnTo>
                                    <a:pt x="1136" y="75"/>
                                  </a:lnTo>
                                  <a:lnTo>
                                    <a:pt x="1139" y="115"/>
                                  </a:lnTo>
                                  <a:lnTo>
                                    <a:pt x="1141" y="152"/>
                                  </a:lnTo>
                                  <a:lnTo>
                                    <a:pt x="1144" y="169"/>
                                  </a:lnTo>
                                  <a:lnTo>
                                    <a:pt x="1146" y="155"/>
                                  </a:lnTo>
                                  <a:lnTo>
                                    <a:pt x="1149" y="122"/>
                                  </a:lnTo>
                                  <a:lnTo>
                                    <a:pt x="1151" y="87"/>
                                  </a:lnTo>
                                  <a:lnTo>
                                    <a:pt x="1154" y="59"/>
                                  </a:lnTo>
                                  <a:lnTo>
                                    <a:pt x="1156" y="40"/>
                                  </a:lnTo>
                                  <a:lnTo>
                                    <a:pt x="1159" y="31"/>
                                  </a:lnTo>
                                  <a:lnTo>
                                    <a:pt x="1161" y="25"/>
                                  </a:lnTo>
                                  <a:lnTo>
                                    <a:pt x="1164" y="22"/>
                                  </a:lnTo>
                                  <a:lnTo>
                                    <a:pt x="1166" y="20"/>
                                  </a:lnTo>
                                  <a:lnTo>
                                    <a:pt x="1169" y="19"/>
                                  </a:lnTo>
                                  <a:lnTo>
                                    <a:pt x="1171" y="18"/>
                                  </a:lnTo>
                                  <a:lnTo>
                                    <a:pt x="1174" y="17"/>
                                  </a:lnTo>
                                  <a:lnTo>
                                    <a:pt x="1176" y="18"/>
                                  </a:lnTo>
                                  <a:lnTo>
                                    <a:pt x="1179" y="18"/>
                                  </a:lnTo>
                                  <a:lnTo>
                                    <a:pt x="1181" y="17"/>
                                  </a:lnTo>
                                  <a:lnTo>
                                    <a:pt x="1184" y="17"/>
                                  </a:lnTo>
                                  <a:lnTo>
                                    <a:pt x="1186" y="17"/>
                                  </a:lnTo>
                                  <a:lnTo>
                                    <a:pt x="1188" y="16"/>
                                  </a:lnTo>
                                  <a:lnTo>
                                    <a:pt x="1191" y="16"/>
                                  </a:lnTo>
                                  <a:lnTo>
                                    <a:pt x="1193" y="15"/>
                                  </a:lnTo>
                                  <a:lnTo>
                                    <a:pt x="1196" y="15"/>
                                  </a:lnTo>
                                  <a:lnTo>
                                    <a:pt x="1198" y="16"/>
                                  </a:lnTo>
                                  <a:lnTo>
                                    <a:pt x="1201" y="15"/>
                                  </a:lnTo>
                                  <a:lnTo>
                                    <a:pt x="1203" y="15"/>
                                  </a:lnTo>
                                  <a:lnTo>
                                    <a:pt x="1206" y="15"/>
                                  </a:lnTo>
                                  <a:lnTo>
                                    <a:pt x="1208" y="14"/>
                                  </a:lnTo>
                                  <a:lnTo>
                                    <a:pt x="1211" y="15"/>
                                  </a:lnTo>
                                  <a:lnTo>
                                    <a:pt x="1213" y="15"/>
                                  </a:lnTo>
                                  <a:lnTo>
                                    <a:pt x="1216" y="14"/>
                                  </a:lnTo>
                                  <a:lnTo>
                                    <a:pt x="1218" y="15"/>
                                  </a:lnTo>
                                  <a:lnTo>
                                    <a:pt x="1221" y="14"/>
                                  </a:lnTo>
                                  <a:lnTo>
                                    <a:pt x="1223" y="15"/>
                                  </a:lnTo>
                                  <a:lnTo>
                                    <a:pt x="1226" y="14"/>
                                  </a:lnTo>
                                  <a:lnTo>
                                    <a:pt x="1228" y="14"/>
                                  </a:lnTo>
                                  <a:lnTo>
                                    <a:pt x="1231" y="13"/>
                                  </a:lnTo>
                                  <a:lnTo>
                                    <a:pt x="1233" y="14"/>
                                  </a:lnTo>
                                  <a:lnTo>
                                    <a:pt x="1236" y="14"/>
                                  </a:lnTo>
                                  <a:lnTo>
                                    <a:pt x="1238" y="13"/>
                                  </a:lnTo>
                                  <a:lnTo>
                                    <a:pt x="1241" y="13"/>
                                  </a:lnTo>
                                  <a:lnTo>
                                    <a:pt x="1243" y="12"/>
                                  </a:lnTo>
                                  <a:lnTo>
                                    <a:pt x="1246" y="10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51" y="5"/>
                                  </a:lnTo>
                                  <a:lnTo>
                                    <a:pt x="1253" y="3"/>
                                  </a:lnTo>
                                  <a:lnTo>
                                    <a:pt x="1255" y="2"/>
                                  </a:lnTo>
                                  <a:lnTo>
                                    <a:pt x="1258" y="1"/>
                                  </a:lnTo>
                                  <a:lnTo>
                                    <a:pt x="1260" y="1"/>
                                  </a:lnTo>
                                  <a:lnTo>
                                    <a:pt x="1263" y="1"/>
                                  </a:lnTo>
                                  <a:lnTo>
                                    <a:pt x="1265" y="1"/>
                                  </a:lnTo>
                                  <a:lnTo>
                                    <a:pt x="1268" y="1"/>
                                  </a:lnTo>
                                  <a:lnTo>
                                    <a:pt x="1270" y="1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278" y="0"/>
                                  </a:lnTo>
                                  <a:lnTo>
                                    <a:pt x="1280" y="1"/>
                                  </a:lnTo>
                                  <a:lnTo>
                                    <a:pt x="1283" y="1"/>
                                  </a:lnTo>
                                  <a:lnTo>
                                    <a:pt x="1285" y="1"/>
                                  </a:lnTo>
                                  <a:lnTo>
                                    <a:pt x="1288" y="0"/>
                                  </a:lnTo>
                                  <a:lnTo>
                                    <a:pt x="1290" y="0"/>
                                  </a:lnTo>
                                  <a:lnTo>
                                    <a:pt x="1293" y="0"/>
                                  </a:lnTo>
                                  <a:lnTo>
                                    <a:pt x="1295" y="0"/>
                                  </a:lnTo>
                                  <a:lnTo>
                                    <a:pt x="1298" y="1"/>
                                  </a:lnTo>
                                  <a:lnTo>
                                    <a:pt x="1300" y="0"/>
                                  </a:lnTo>
                                  <a:lnTo>
                                    <a:pt x="1303" y="1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1310" y="0"/>
                                  </a:lnTo>
                                  <a:lnTo>
                                    <a:pt x="1313" y="0"/>
                                  </a:lnTo>
                                  <a:lnTo>
                                    <a:pt x="1315" y="0"/>
                                  </a:lnTo>
                                  <a:lnTo>
                                    <a:pt x="1318" y="0"/>
                                  </a:lnTo>
                                  <a:lnTo>
                                    <a:pt x="1320" y="0"/>
                                  </a:lnTo>
                                  <a:lnTo>
                                    <a:pt x="1323" y="1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27" y="0"/>
                                  </a:lnTo>
                                  <a:lnTo>
                                    <a:pt x="1330" y="0"/>
                                  </a:lnTo>
                                  <a:lnTo>
                                    <a:pt x="1332" y="1"/>
                                  </a:lnTo>
                                  <a:lnTo>
                                    <a:pt x="1335" y="1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1340" y="1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1345" y="1"/>
                                  </a:lnTo>
                                  <a:lnTo>
                                    <a:pt x="1347" y="1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1352" y="0"/>
                                  </a:lnTo>
                                  <a:lnTo>
                                    <a:pt x="1355" y="1"/>
                                  </a:lnTo>
                                  <a:lnTo>
                                    <a:pt x="1357" y="4"/>
                                  </a:lnTo>
                                  <a:lnTo>
                                    <a:pt x="1360" y="18"/>
                                  </a:lnTo>
                                  <a:lnTo>
                                    <a:pt x="1362" y="63"/>
                                  </a:lnTo>
                                  <a:lnTo>
                                    <a:pt x="1365" y="186"/>
                                  </a:lnTo>
                                  <a:lnTo>
                                    <a:pt x="1367" y="430"/>
                                  </a:lnTo>
                                  <a:lnTo>
                                    <a:pt x="1370" y="789"/>
                                  </a:lnTo>
                                  <a:lnTo>
                                    <a:pt x="1372" y="1230"/>
                                  </a:lnTo>
                                  <a:lnTo>
                                    <a:pt x="1375" y="1662"/>
                                  </a:lnTo>
                                  <a:lnTo>
                                    <a:pt x="1377" y="2097"/>
                                  </a:lnTo>
                                  <a:lnTo>
                                    <a:pt x="1380" y="2467"/>
                                  </a:lnTo>
                                  <a:lnTo>
                                    <a:pt x="1382" y="2811"/>
                                  </a:lnTo>
                                  <a:lnTo>
                                    <a:pt x="1385" y="3106"/>
                                  </a:lnTo>
                                  <a:lnTo>
                                    <a:pt x="1387" y="3392"/>
                                  </a:lnTo>
                                  <a:lnTo>
                                    <a:pt x="1390" y="3654"/>
                                  </a:lnTo>
                                  <a:lnTo>
                                    <a:pt x="1392" y="3804"/>
                                  </a:lnTo>
                                  <a:lnTo>
                                    <a:pt x="1394" y="3711"/>
                                  </a:lnTo>
                                  <a:lnTo>
                                    <a:pt x="1397" y="2525"/>
                                  </a:lnTo>
                                  <a:lnTo>
                                    <a:pt x="1399" y="788"/>
                                  </a:lnTo>
                                  <a:lnTo>
                                    <a:pt x="1402" y="189"/>
                                  </a:lnTo>
                                  <a:lnTo>
                                    <a:pt x="1404" y="95"/>
                                  </a:lnTo>
                                  <a:lnTo>
                                    <a:pt x="1407" y="73"/>
                                  </a:lnTo>
                                  <a:lnTo>
                                    <a:pt x="1409" y="63"/>
                                  </a:lnTo>
                                  <a:lnTo>
                                    <a:pt x="1412" y="57"/>
                                  </a:lnTo>
                                  <a:lnTo>
                                    <a:pt x="1414" y="52"/>
                                  </a:lnTo>
                                  <a:lnTo>
                                    <a:pt x="1417" y="48"/>
                                  </a:lnTo>
                                  <a:lnTo>
                                    <a:pt x="1419" y="45"/>
                                  </a:lnTo>
                                  <a:lnTo>
                                    <a:pt x="1422" y="44"/>
                                  </a:lnTo>
                                  <a:lnTo>
                                    <a:pt x="1424" y="49"/>
                                  </a:lnTo>
                                  <a:lnTo>
                                    <a:pt x="1427" y="71"/>
                                  </a:lnTo>
                                  <a:lnTo>
                                    <a:pt x="1429" y="130"/>
                                  </a:lnTo>
                                  <a:lnTo>
                                    <a:pt x="1432" y="217"/>
                                  </a:lnTo>
                                  <a:lnTo>
                                    <a:pt x="1434" y="315"/>
                                  </a:lnTo>
                                  <a:lnTo>
                                    <a:pt x="1437" y="358"/>
                                  </a:lnTo>
                                  <a:lnTo>
                                    <a:pt x="1439" y="327"/>
                                  </a:lnTo>
                                  <a:lnTo>
                                    <a:pt x="1442" y="240"/>
                                  </a:lnTo>
                                  <a:lnTo>
                                    <a:pt x="1444" y="148"/>
                                  </a:lnTo>
                                  <a:lnTo>
                                    <a:pt x="1447" y="83"/>
                                  </a:lnTo>
                                  <a:lnTo>
                                    <a:pt x="1449" y="51"/>
                                  </a:lnTo>
                                  <a:lnTo>
                                    <a:pt x="1452" y="36"/>
                                  </a:lnTo>
                                  <a:lnTo>
                                    <a:pt x="1454" y="29"/>
                                  </a:lnTo>
                                  <a:lnTo>
                                    <a:pt x="1457" y="26"/>
                                  </a:lnTo>
                                  <a:lnTo>
                                    <a:pt x="1459" y="24"/>
                                  </a:lnTo>
                                  <a:lnTo>
                                    <a:pt x="1462" y="23"/>
                                  </a:lnTo>
                                  <a:lnTo>
                                    <a:pt x="1464" y="23"/>
                                  </a:lnTo>
                                  <a:lnTo>
                                    <a:pt x="1466" y="22"/>
                                  </a:lnTo>
                                  <a:lnTo>
                                    <a:pt x="1469" y="21"/>
                                  </a:lnTo>
                                  <a:lnTo>
                                    <a:pt x="1471" y="20"/>
                                  </a:lnTo>
                                  <a:lnTo>
                                    <a:pt x="1474" y="19"/>
                                  </a:lnTo>
                                  <a:lnTo>
                                    <a:pt x="1476" y="18"/>
                                  </a:lnTo>
                                  <a:lnTo>
                                    <a:pt x="1479" y="18"/>
                                  </a:lnTo>
                                  <a:lnTo>
                                    <a:pt x="1481" y="17"/>
                                  </a:lnTo>
                                  <a:lnTo>
                                    <a:pt x="1484" y="17"/>
                                  </a:lnTo>
                                  <a:lnTo>
                                    <a:pt x="1486" y="17"/>
                                  </a:lnTo>
                                  <a:lnTo>
                                    <a:pt x="1489" y="17"/>
                                  </a:lnTo>
                                  <a:lnTo>
                                    <a:pt x="1491" y="17"/>
                                  </a:lnTo>
                                  <a:lnTo>
                                    <a:pt x="1494" y="17"/>
                                  </a:lnTo>
                                  <a:lnTo>
                                    <a:pt x="1496" y="18"/>
                                  </a:lnTo>
                                  <a:lnTo>
                                    <a:pt x="1499" y="17"/>
                                  </a:lnTo>
                                  <a:lnTo>
                                    <a:pt x="1501" y="17"/>
                                  </a:lnTo>
                                  <a:lnTo>
                                    <a:pt x="1504" y="16"/>
                                  </a:lnTo>
                                  <a:lnTo>
                                    <a:pt x="1506" y="16"/>
                                  </a:lnTo>
                                  <a:lnTo>
                                    <a:pt x="1509" y="14"/>
                                  </a:lnTo>
                                  <a:lnTo>
                                    <a:pt x="1511" y="14"/>
                                  </a:lnTo>
                                  <a:lnTo>
                                    <a:pt x="1514" y="14"/>
                                  </a:lnTo>
                                  <a:lnTo>
                                    <a:pt x="1516" y="14"/>
                                  </a:lnTo>
                                  <a:lnTo>
                                    <a:pt x="1519" y="16"/>
                                  </a:lnTo>
                                  <a:lnTo>
                                    <a:pt x="1521" y="23"/>
                                  </a:lnTo>
                                  <a:lnTo>
                                    <a:pt x="1524" y="49"/>
                                  </a:lnTo>
                                  <a:lnTo>
                                    <a:pt x="1526" y="125"/>
                                  </a:lnTo>
                                  <a:lnTo>
                                    <a:pt x="1529" y="277"/>
                                  </a:lnTo>
                                  <a:lnTo>
                                    <a:pt x="1531" y="507"/>
                                  </a:lnTo>
                                  <a:lnTo>
                                    <a:pt x="1533" y="826"/>
                                  </a:lnTo>
                                  <a:lnTo>
                                    <a:pt x="1536" y="1121"/>
                                  </a:lnTo>
                                  <a:lnTo>
                                    <a:pt x="1538" y="1356"/>
                                  </a:lnTo>
                                  <a:lnTo>
                                    <a:pt x="1541" y="1484"/>
                                  </a:lnTo>
                                  <a:lnTo>
                                    <a:pt x="1543" y="1352"/>
                                  </a:lnTo>
                                  <a:lnTo>
                                    <a:pt x="1546" y="923"/>
                                  </a:lnTo>
                                  <a:lnTo>
                                    <a:pt x="1548" y="456"/>
                                  </a:lnTo>
                                  <a:lnTo>
                                    <a:pt x="1551" y="207"/>
                                  </a:lnTo>
                                  <a:lnTo>
                                    <a:pt x="1553" y="111"/>
                                  </a:lnTo>
                                  <a:lnTo>
                                    <a:pt x="1556" y="79"/>
                                  </a:lnTo>
                                  <a:lnTo>
                                    <a:pt x="1558" y="62"/>
                                  </a:lnTo>
                                  <a:lnTo>
                                    <a:pt x="1561" y="53"/>
                                  </a:lnTo>
                                  <a:lnTo>
                                    <a:pt x="1563" y="45"/>
                                  </a:lnTo>
                                  <a:lnTo>
                                    <a:pt x="1566" y="42"/>
                                  </a:lnTo>
                                  <a:lnTo>
                                    <a:pt x="1568" y="38"/>
                                  </a:lnTo>
                                  <a:lnTo>
                                    <a:pt x="1571" y="37"/>
                                  </a:lnTo>
                                  <a:lnTo>
                                    <a:pt x="1573" y="34"/>
                                  </a:lnTo>
                                  <a:lnTo>
                                    <a:pt x="1576" y="32"/>
                                  </a:lnTo>
                                  <a:lnTo>
                                    <a:pt x="1578" y="31"/>
                                  </a:lnTo>
                                  <a:lnTo>
                                    <a:pt x="1581" y="30"/>
                                  </a:lnTo>
                                  <a:lnTo>
                                    <a:pt x="1583" y="28"/>
                                  </a:lnTo>
                                  <a:lnTo>
                                    <a:pt x="1586" y="27"/>
                                  </a:lnTo>
                                  <a:lnTo>
                                    <a:pt x="1588" y="26"/>
                                  </a:lnTo>
                                  <a:lnTo>
                                    <a:pt x="1591" y="24"/>
                                  </a:lnTo>
                                  <a:lnTo>
                                    <a:pt x="1593" y="22"/>
                                  </a:lnTo>
                                  <a:lnTo>
                                    <a:pt x="1596" y="20"/>
                                  </a:lnTo>
                                  <a:lnTo>
                                    <a:pt x="1598" y="18"/>
                                  </a:lnTo>
                                  <a:lnTo>
                                    <a:pt x="1601" y="17"/>
                                  </a:lnTo>
                                  <a:lnTo>
                                    <a:pt x="1603" y="16"/>
                                  </a:lnTo>
                                  <a:lnTo>
                                    <a:pt x="1605" y="15"/>
                                  </a:lnTo>
                                  <a:lnTo>
                                    <a:pt x="1608" y="14"/>
                                  </a:lnTo>
                                  <a:lnTo>
                                    <a:pt x="1610" y="13"/>
                                  </a:lnTo>
                                  <a:lnTo>
                                    <a:pt x="1613" y="11"/>
                                  </a:lnTo>
                                  <a:lnTo>
                                    <a:pt x="1615" y="10"/>
                                  </a:lnTo>
                                  <a:lnTo>
                                    <a:pt x="1618" y="9"/>
                                  </a:lnTo>
                                  <a:lnTo>
                                    <a:pt x="1620" y="9"/>
                                  </a:lnTo>
                                  <a:lnTo>
                                    <a:pt x="1623" y="9"/>
                                  </a:lnTo>
                                  <a:lnTo>
                                    <a:pt x="1625" y="9"/>
                                  </a:lnTo>
                                  <a:lnTo>
                                    <a:pt x="1628" y="9"/>
                                  </a:lnTo>
                                  <a:lnTo>
                                    <a:pt x="1630" y="8"/>
                                  </a:lnTo>
                                  <a:lnTo>
                                    <a:pt x="1633" y="8"/>
                                  </a:lnTo>
                                  <a:lnTo>
                                    <a:pt x="1635" y="8"/>
                                  </a:lnTo>
                                  <a:lnTo>
                                    <a:pt x="1638" y="8"/>
                                  </a:lnTo>
                                  <a:lnTo>
                                    <a:pt x="1640" y="8"/>
                                  </a:lnTo>
                                  <a:lnTo>
                                    <a:pt x="1643" y="8"/>
                                  </a:lnTo>
                                  <a:lnTo>
                                    <a:pt x="1645" y="7"/>
                                  </a:lnTo>
                                  <a:lnTo>
                                    <a:pt x="1648" y="7"/>
                                  </a:lnTo>
                                  <a:lnTo>
                                    <a:pt x="1650" y="6"/>
                                  </a:lnTo>
                                  <a:lnTo>
                                    <a:pt x="1653" y="6"/>
                                  </a:lnTo>
                                  <a:lnTo>
                                    <a:pt x="1655" y="6"/>
                                  </a:lnTo>
                                  <a:lnTo>
                                    <a:pt x="1658" y="6"/>
                                  </a:lnTo>
                                  <a:lnTo>
                                    <a:pt x="1660" y="5"/>
                                  </a:lnTo>
                                  <a:lnTo>
                                    <a:pt x="1663" y="5"/>
                                  </a:lnTo>
                                  <a:lnTo>
                                    <a:pt x="1665" y="5"/>
                                  </a:lnTo>
                                  <a:lnTo>
                                    <a:pt x="1668" y="5"/>
                                  </a:lnTo>
                                  <a:lnTo>
                                    <a:pt x="1670" y="4"/>
                                  </a:lnTo>
                                  <a:lnTo>
                                    <a:pt x="1672" y="4"/>
                                  </a:lnTo>
                                  <a:lnTo>
                                    <a:pt x="1675" y="4"/>
                                  </a:lnTo>
                                  <a:lnTo>
                                    <a:pt x="1677" y="4"/>
                                  </a:lnTo>
                                  <a:lnTo>
                                    <a:pt x="1680" y="4"/>
                                  </a:lnTo>
                                  <a:lnTo>
                                    <a:pt x="1682" y="4"/>
                                  </a:lnTo>
                                  <a:lnTo>
                                    <a:pt x="1685" y="4"/>
                                  </a:lnTo>
                                  <a:lnTo>
                                    <a:pt x="1687" y="4"/>
                                  </a:lnTo>
                                  <a:lnTo>
                                    <a:pt x="1690" y="4"/>
                                  </a:lnTo>
                                  <a:lnTo>
                                    <a:pt x="1692" y="3"/>
                                  </a:lnTo>
                                  <a:lnTo>
                                    <a:pt x="1695" y="4"/>
                                  </a:lnTo>
                                  <a:lnTo>
                                    <a:pt x="1697" y="4"/>
                                  </a:lnTo>
                                  <a:lnTo>
                                    <a:pt x="1700" y="3"/>
                                  </a:lnTo>
                                  <a:lnTo>
                                    <a:pt x="1702" y="3"/>
                                  </a:lnTo>
                                  <a:lnTo>
                                    <a:pt x="1705" y="3"/>
                                  </a:lnTo>
                                  <a:lnTo>
                                    <a:pt x="1707" y="3"/>
                                  </a:lnTo>
                                  <a:lnTo>
                                    <a:pt x="1710" y="3"/>
                                  </a:lnTo>
                                  <a:lnTo>
                                    <a:pt x="1712" y="4"/>
                                  </a:lnTo>
                                  <a:lnTo>
                                    <a:pt x="1715" y="5"/>
                                  </a:lnTo>
                                  <a:lnTo>
                                    <a:pt x="1717" y="10"/>
                                  </a:lnTo>
                                  <a:lnTo>
                                    <a:pt x="1720" y="19"/>
                                  </a:lnTo>
                                  <a:lnTo>
                                    <a:pt x="1722" y="34"/>
                                  </a:lnTo>
                                  <a:lnTo>
                                    <a:pt x="1725" y="51"/>
                                  </a:lnTo>
                                  <a:lnTo>
                                    <a:pt x="1727" y="60"/>
                                  </a:lnTo>
                                  <a:lnTo>
                                    <a:pt x="1730" y="60"/>
                                  </a:lnTo>
                                  <a:lnTo>
                                    <a:pt x="1732" y="53"/>
                                  </a:lnTo>
                                  <a:lnTo>
                                    <a:pt x="1735" y="40"/>
                                  </a:lnTo>
                                  <a:lnTo>
                                    <a:pt x="1737" y="29"/>
                                  </a:lnTo>
                                  <a:lnTo>
                                    <a:pt x="1740" y="20"/>
                                  </a:lnTo>
                                  <a:lnTo>
                                    <a:pt x="1742" y="17"/>
                                  </a:lnTo>
                                  <a:lnTo>
                                    <a:pt x="1744" y="16"/>
                                  </a:lnTo>
                                  <a:lnTo>
                                    <a:pt x="1747" y="23"/>
                                  </a:lnTo>
                                  <a:lnTo>
                                    <a:pt x="1749" y="44"/>
                                  </a:lnTo>
                                  <a:lnTo>
                                    <a:pt x="1752" y="82"/>
                                  </a:lnTo>
                                  <a:lnTo>
                                    <a:pt x="1754" y="135"/>
                                  </a:lnTo>
                                  <a:lnTo>
                                    <a:pt x="1757" y="181"/>
                                  </a:lnTo>
                                  <a:lnTo>
                                    <a:pt x="1759" y="203"/>
                                  </a:lnTo>
                                  <a:lnTo>
                                    <a:pt x="1762" y="191"/>
                                  </a:lnTo>
                                  <a:lnTo>
                                    <a:pt x="1764" y="146"/>
                                  </a:lnTo>
                                  <a:lnTo>
                                    <a:pt x="1767" y="100"/>
                                  </a:lnTo>
                                  <a:lnTo>
                                    <a:pt x="1769" y="65"/>
                                  </a:lnTo>
                                  <a:lnTo>
                                    <a:pt x="1772" y="40"/>
                                  </a:lnTo>
                                  <a:lnTo>
                                    <a:pt x="1774" y="27"/>
                                  </a:lnTo>
                                  <a:lnTo>
                                    <a:pt x="1777" y="19"/>
                                  </a:lnTo>
                                  <a:lnTo>
                                    <a:pt x="1779" y="14"/>
                                  </a:lnTo>
                                  <a:lnTo>
                                    <a:pt x="1782" y="12"/>
                                  </a:lnTo>
                                  <a:lnTo>
                                    <a:pt x="1784" y="9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9" y="6"/>
                                  </a:lnTo>
                                  <a:lnTo>
                                    <a:pt x="1792" y="5"/>
                                  </a:lnTo>
                                  <a:lnTo>
                                    <a:pt x="1794" y="4"/>
                                  </a:lnTo>
                                  <a:lnTo>
                                    <a:pt x="1797" y="4"/>
                                  </a:lnTo>
                                  <a:lnTo>
                                    <a:pt x="1799" y="3"/>
                                  </a:lnTo>
                                  <a:lnTo>
                                    <a:pt x="1802" y="3"/>
                                  </a:lnTo>
                                  <a:lnTo>
                                    <a:pt x="1804" y="3"/>
                                  </a:lnTo>
                                  <a:lnTo>
                                    <a:pt x="1807" y="3"/>
                                  </a:lnTo>
                                  <a:lnTo>
                                    <a:pt x="1809" y="3"/>
                                  </a:lnTo>
                                  <a:lnTo>
                                    <a:pt x="1811" y="4"/>
                                  </a:lnTo>
                                  <a:lnTo>
                                    <a:pt x="1814" y="4"/>
                                  </a:lnTo>
                                  <a:lnTo>
                                    <a:pt x="1816" y="5"/>
                                  </a:lnTo>
                                  <a:lnTo>
                                    <a:pt x="1819" y="5"/>
                                  </a:lnTo>
                                  <a:lnTo>
                                    <a:pt x="1821" y="5"/>
                                  </a:lnTo>
                                  <a:lnTo>
                                    <a:pt x="1824" y="9"/>
                                  </a:lnTo>
                                  <a:lnTo>
                                    <a:pt x="1826" y="23"/>
                                  </a:lnTo>
                                  <a:lnTo>
                                    <a:pt x="1829" y="74"/>
                                  </a:lnTo>
                                  <a:lnTo>
                                    <a:pt x="1831" y="191"/>
                                  </a:lnTo>
                                  <a:lnTo>
                                    <a:pt x="1834" y="392"/>
                                  </a:lnTo>
                                  <a:lnTo>
                                    <a:pt x="1836" y="679"/>
                                  </a:lnTo>
                                  <a:lnTo>
                                    <a:pt x="1839" y="970"/>
                                  </a:lnTo>
                                  <a:lnTo>
                                    <a:pt x="1841" y="1173"/>
                                  </a:lnTo>
                                  <a:lnTo>
                                    <a:pt x="1844" y="1191"/>
                                  </a:lnTo>
                                  <a:lnTo>
                                    <a:pt x="1846" y="982"/>
                                  </a:lnTo>
                                  <a:lnTo>
                                    <a:pt x="1849" y="656"/>
                                  </a:lnTo>
                                  <a:lnTo>
                                    <a:pt x="1851" y="375"/>
                                  </a:lnTo>
                                  <a:lnTo>
                                    <a:pt x="1854" y="206"/>
                                  </a:lnTo>
                                  <a:lnTo>
                                    <a:pt x="1856" y="125"/>
                                  </a:lnTo>
                                  <a:lnTo>
                                    <a:pt x="1859" y="86"/>
                                  </a:lnTo>
                                  <a:lnTo>
                                    <a:pt x="1861" y="66"/>
                                  </a:lnTo>
                                  <a:lnTo>
                                    <a:pt x="1864" y="53"/>
                                  </a:lnTo>
                                  <a:lnTo>
                                    <a:pt x="1866" y="44"/>
                                  </a:lnTo>
                                  <a:lnTo>
                                    <a:pt x="1869" y="36"/>
                                  </a:lnTo>
                                  <a:lnTo>
                                    <a:pt x="1871" y="31"/>
                                  </a:lnTo>
                                  <a:lnTo>
                                    <a:pt x="1874" y="26"/>
                                  </a:lnTo>
                                  <a:lnTo>
                                    <a:pt x="1876" y="22"/>
                                  </a:lnTo>
                                  <a:lnTo>
                                    <a:pt x="1879" y="18"/>
                                  </a:lnTo>
                                  <a:lnTo>
                                    <a:pt x="1881" y="15"/>
                                  </a:lnTo>
                                  <a:lnTo>
                                    <a:pt x="1883" y="14"/>
                                  </a:lnTo>
                                  <a:lnTo>
                                    <a:pt x="1886" y="12"/>
                                  </a:lnTo>
                                  <a:lnTo>
                                    <a:pt x="1888" y="11"/>
                                  </a:lnTo>
                                  <a:lnTo>
                                    <a:pt x="1891" y="10"/>
                                  </a:lnTo>
                                  <a:lnTo>
                                    <a:pt x="1893" y="8"/>
                                  </a:lnTo>
                                  <a:lnTo>
                                    <a:pt x="1896" y="8"/>
                                  </a:lnTo>
                                  <a:lnTo>
                                    <a:pt x="1898" y="8"/>
                                  </a:lnTo>
                                  <a:lnTo>
                                    <a:pt x="1901" y="7"/>
                                  </a:lnTo>
                                  <a:lnTo>
                                    <a:pt x="1903" y="7"/>
                                  </a:lnTo>
                                  <a:lnTo>
                                    <a:pt x="1906" y="7"/>
                                  </a:lnTo>
                                  <a:lnTo>
                                    <a:pt x="1908" y="10"/>
                                  </a:lnTo>
                                  <a:lnTo>
                                    <a:pt x="1911" y="20"/>
                                  </a:lnTo>
                                  <a:lnTo>
                                    <a:pt x="1913" y="45"/>
                                  </a:lnTo>
                                  <a:lnTo>
                                    <a:pt x="1916" y="93"/>
                                  </a:lnTo>
                                  <a:lnTo>
                                    <a:pt x="1918" y="156"/>
                                  </a:lnTo>
                                  <a:lnTo>
                                    <a:pt x="1921" y="223"/>
                                  </a:lnTo>
                                  <a:lnTo>
                                    <a:pt x="1923" y="259"/>
                                  </a:lnTo>
                                  <a:lnTo>
                                    <a:pt x="1926" y="256"/>
                                  </a:lnTo>
                                  <a:lnTo>
                                    <a:pt x="1928" y="218"/>
                                  </a:lnTo>
                                  <a:lnTo>
                                    <a:pt x="1931" y="165"/>
                                  </a:lnTo>
                                  <a:lnTo>
                                    <a:pt x="1933" y="119"/>
                                  </a:lnTo>
                                  <a:lnTo>
                                    <a:pt x="1936" y="83"/>
                                  </a:lnTo>
                                  <a:lnTo>
                                    <a:pt x="1938" y="57"/>
                                  </a:lnTo>
                                  <a:lnTo>
                                    <a:pt x="1941" y="39"/>
                                  </a:lnTo>
                                  <a:lnTo>
                                    <a:pt x="1943" y="28"/>
                                  </a:lnTo>
                                  <a:lnTo>
                                    <a:pt x="1946" y="20"/>
                                  </a:lnTo>
                                  <a:lnTo>
                                    <a:pt x="1948" y="15"/>
                                  </a:lnTo>
                                  <a:lnTo>
                                    <a:pt x="1950" y="13"/>
                                  </a:lnTo>
                                  <a:lnTo>
                                    <a:pt x="1953" y="11"/>
                                  </a:lnTo>
                                  <a:lnTo>
                                    <a:pt x="1955" y="11"/>
                                  </a:lnTo>
                                  <a:lnTo>
                                    <a:pt x="1958" y="18"/>
                                  </a:lnTo>
                                  <a:lnTo>
                                    <a:pt x="1960" y="39"/>
                                  </a:lnTo>
                                  <a:lnTo>
                                    <a:pt x="1963" y="97"/>
                                  </a:lnTo>
                                  <a:lnTo>
                                    <a:pt x="1965" y="224"/>
                                  </a:lnTo>
                                  <a:lnTo>
                                    <a:pt x="1968" y="430"/>
                                  </a:lnTo>
                                  <a:lnTo>
                                    <a:pt x="1970" y="698"/>
                                  </a:lnTo>
                                  <a:lnTo>
                                    <a:pt x="1973" y="999"/>
                                  </a:lnTo>
                                  <a:lnTo>
                                    <a:pt x="1975" y="1242"/>
                                  </a:lnTo>
                                  <a:lnTo>
                                    <a:pt x="1978" y="1363"/>
                                  </a:lnTo>
                                  <a:lnTo>
                                    <a:pt x="1980" y="1256"/>
                                  </a:lnTo>
                                  <a:lnTo>
                                    <a:pt x="1983" y="950"/>
                                  </a:lnTo>
                                  <a:lnTo>
                                    <a:pt x="1985" y="608"/>
                                  </a:lnTo>
                                  <a:lnTo>
                                    <a:pt x="1988" y="414"/>
                                  </a:lnTo>
                                  <a:lnTo>
                                    <a:pt x="1990" y="388"/>
                                  </a:lnTo>
                                  <a:lnTo>
                                    <a:pt x="1993" y="418"/>
                                  </a:lnTo>
                                  <a:lnTo>
                                    <a:pt x="1995" y="402"/>
                                  </a:lnTo>
                                  <a:lnTo>
                                    <a:pt x="1998" y="309"/>
                                  </a:lnTo>
                                  <a:lnTo>
                                    <a:pt x="2000" y="200"/>
                                  </a:lnTo>
                                  <a:lnTo>
                                    <a:pt x="2003" y="117"/>
                                  </a:lnTo>
                                  <a:lnTo>
                                    <a:pt x="2005" y="70"/>
                                  </a:lnTo>
                                  <a:lnTo>
                                    <a:pt x="2008" y="46"/>
                                  </a:lnTo>
                                  <a:lnTo>
                                    <a:pt x="2010" y="35"/>
                                  </a:lnTo>
                                  <a:lnTo>
                                    <a:pt x="2013" y="31"/>
                                  </a:lnTo>
                                  <a:lnTo>
                                    <a:pt x="2015" y="28"/>
                                  </a:lnTo>
                                  <a:lnTo>
                                    <a:pt x="2018" y="25"/>
                                  </a:lnTo>
                                  <a:lnTo>
                                    <a:pt x="2020" y="23"/>
                                  </a:lnTo>
                                  <a:lnTo>
                                    <a:pt x="2022" y="20"/>
                                  </a:lnTo>
                                  <a:lnTo>
                                    <a:pt x="2025" y="19"/>
                                  </a:lnTo>
                                  <a:lnTo>
                                    <a:pt x="2027" y="17"/>
                                  </a:lnTo>
                                  <a:lnTo>
                                    <a:pt x="2030" y="17"/>
                                  </a:lnTo>
                                  <a:lnTo>
                                    <a:pt x="2032" y="16"/>
                                  </a:lnTo>
                                  <a:lnTo>
                                    <a:pt x="2035" y="15"/>
                                  </a:lnTo>
                                  <a:lnTo>
                                    <a:pt x="2037" y="14"/>
                                  </a:lnTo>
                                  <a:lnTo>
                                    <a:pt x="2040" y="12"/>
                                  </a:lnTo>
                                  <a:lnTo>
                                    <a:pt x="2042" y="12"/>
                                  </a:lnTo>
                                  <a:lnTo>
                                    <a:pt x="2045" y="11"/>
                                  </a:lnTo>
                                  <a:lnTo>
                                    <a:pt x="2047" y="11"/>
                                  </a:lnTo>
                                  <a:lnTo>
                                    <a:pt x="2050" y="12"/>
                                  </a:lnTo>
                                  <a:lnTo>
                                    <a:pt x="2052" y="11"/>
                                  </a:lnTo>
                                  <a:lnTo>
                                    <a:pt x="2055" y="11"/>
                                  </a:lnTo>
                                  <a:lnTo>
                                    <a:pt x="2057" y="11"/>
                                  </a:lnTo>
                                  <a:lnTo>
                                    <a:pt x="2060" y="11"/>
                                  </a:lnTo>
                                  <a:lnTo>
                                    <a:pt x="2062" y="10"/>
                                  </a:lnTo>
                                  <a:lnTo>
                                    <a:pt x="2065" y="10"/>
                                  </a:lnTo>
                                  <a:lnTo>
                                    <a:pt x="2067" y="8"/>
                                  </a:lnTo>
                                  <a:lnTo>
                                    <a:pt x="2070" y="8"/>
                                  </a:lnTo>
                                  <a:lnTo>
                                    <a:pt x="2072" y="8"/>
                                  </a:lnTo>
                                  <a:lnTo>
                                    <a:pt x="2075" y="8"/>
                                  </a:lnTo>
                                  <a:lnTo>
                                    <a:pt x="2077" y="7"/>
                                  </a:lnTo>
                                  <a:lnTo>
                                    <a:pt x="2080" y="7"/>
                                  </a:lnTo>
                                  <a:lnTo>
                                    <a:pt x="2082" y="6"/>
                                  </a:lnTo>
                                  <a:lnTo>
                                    <a:pt x="2085" y="6"/>
                                  </a:lnTo>
                                  <a:lnTo>
                                    <a:pt x="2087" y="6"/>
                                  </a:lnTo>
                                  <a:lnTo>
                                    <a:pt x="2089" y="5"/>
                                  </a:lnTo>
                                  <a:lnTo>
                                    <a:pt x="2092" y="5"/>
                                  </a:lnTo>
                                  <a:lnTo>
                                    <a:pt x="2094" y="5"/>
                                  </a:lnTo>
                                  <a:lnTo>
                                    <a:pt x="2097" y="5"/>
                                  </a:lnTo>
                                  <a:lnTo>
                                    <a:pt x="2099" y="5"/>
                                  </a:lnTo>
                                  <a:lnTo>
                                    <a:pt x="2102" y="5"/>
                                  </a:lnTo>
                                  <a:lnTo>
                                    <a:pt x="2104" y="5"/>
                                  </a:lnTo>
                                  <a:lnTo>
                                    <a:pt x="2107" y="5"/>
                                  </a:lnTo>
                                  <a:lnTo>
                                    <a:pt x="2109" y="4"/>
                                  </a:lnTo>
                                  <a:lnTo>
                                    <a:pt x="2112" y="4"/>
                                  </a:lnTo>
                                  <a:lnTo>
                                    <a:pt x="2114" y="4"/>
                                  </a:lnTo>
                                  <a:lnTo>
                                    <a:pt x="2117" y="4"/>
                                  </a:lnTo>
                                  <a:lnTo>
                                    <a:pt x="2119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124" y="3"/>
                                  </a:lnTo>
                                  <a:lnTo>
                                    <a:pt x="2127" y="3"/>
                                  </a:lnTo>
                                  <a:lnTo>
                                    <a:pt x="2129" y="3"/>
                                  </a:lnTo>
                                  <a:lnTo>
                                    <a:pt x="2132" y="3"/>
                                  </a:lnTo>
                                  <a:lnTo>
                                    <a:pt x="2134" y="2"/>
                                  </a:lnTo>
                                  <a:lnTo>
                                    <a:pt x="2137" y="2"/>
                                  </a:lnTo>
                                  <a:lnTo>
                                    <a:pt x="2139" y="2"/>
                                  </a:lnTo>
                                  <a:lnTo>
                                    <a:pt x="2142" y="2"/>
                                  </a:lnTo>
                                  <a:lnTo>
                                    <a:pt x="2144" y="3"/>
                                  </a:lnTo>
                                  <a:lnTo>
                                    <a:pt x="2147" y="2"/>
                                  </a:lnTo>
                                  <a:lnTo>
                                    <a:pt x="2149" y="2"/>
                                  </a:lnTo>
                                  <a:lnTo>
                                    <a:pt x="2152" y="2"/>
                                  </a:lnTo>
                                  <a:lnTo>
                                    <a:pt x="2154" y="2"/>
                                  </a:lnTo>
                                  <a:lnTo>
                                    <a:pt x="2157" y="2"/>
                                  </a:lnTo>
                                  <a:lnTo>
                                    <a:pt x="2159" y="2"/>
                                  </a:lnTo>
                                  <a:lnTo>
                                    <a:pt x="2161" y="1"/>
                                  </a:lnTo>
                                  <a:lnTo>
                                    <a:pt x="2164" y="2"/>
                                  </a:lnTo>
                                  <a:lnTo>
                                    <a:pt x="2166" y="1"/>
                                  </a:lnTo>
                                  <a:lnTo>
                                    <a:pt x="2169" y="2"/>
                                  </a:lnTo>
                                  <a:lnTo>
                                    <a:pt x="2171" y="1"/>
                                  </a:lnTo>
                                  <a:lnTo>
                                    <a:pt x="2174" y="1"/>
                                  </a:lnTo>
                                  <a:lnTo>
                                    <a:pt x="2176" y="1"/>
                                  </a:lnTo>
                                  <a:lnTo>
                                    <a:pt x="2179" y="1"/>
                                  </a:lnTo>
                                  <a:lnTo>
                                    <a:pt x="2181" y="1"/>
                                  </a:lnTo>
                                  <a:lnTo>
                                    <a:pt x="2184" y="1"/>
                                  </a:lnTo>
                                  <a:lnTo>
                                    <a:pt x="2186" y="1"/>
                                  </a:lnTo>
                                  <a:lnTo>
                                    <a:pt x="2189" y="1"/>
                                  </a:lnTo>
                                  <a:lnTo>
                                    <a:pt x="2191" y="1"/>
                                  </a:lnTo>
                                  <a:lnTo>
                                    <a:pt x="2194" y="1"/>
                                  </a:lnTo>
                                  <a:lnTo>
                                    <a:pt x="2196" y="1"/>
                                  </a:lnTo>
                                  <a:lnTo>
                                    <a:pt x="2199" y="1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2204" y="1"/>
                                  </a:lnTo>
                                  <a:lnTo>
                                    <a:pt x="2206" y="1"/>
                                  </a:lnTo>
                                  <a:lnTo>
                                    <a:pt x="2209" y="1"/>
                                  </a:lnTo>
                                  <a:lnTo>
                                    <a:pt x="2211" y="1"/>
                                  </a:lnTo>
                                  <a:lnTo>
                                    <a:pt x="2214" y="1"/>
                                  </a:lnTo>
                                  <a:lnTo>
                                    <a:pt x="2216" y="1"/>
                                  </a:lnTo>
                                  <a:lnTo>
                                    <a:pt x="2219" y="0"/>
                                  </a:lnTo>
                                  <a:lnTo>
                                    <a:pt x="2221" y="1"/>
                                  </a:lnTo>
                                  <a:lnTo>
                                    <a:pt x="2224" y="1"/>
                                  </a:lnTo>
                                  <a:lnTo>
                                    <a:pt x="2226" y="1"/>
                                  </a:lnTo>
                                  <a:lnTo>
                                    <a:pt x="2228" y="0"/>
                                  </a:lnTo>
                                  <a:lnTo>
                                    <a:pt x="2231" y="1"/>
                                  </a:lnTo>
                                  <a:lnTo>
                                    <a:pt x="2233" y="1"/>
                                  </a:lnTo>
                                  <a:lnTo>
                                    <a:pt x="2236" y="1"/>
                                  </a:lnTo>
                                  <a:lnTo>
                                    <a:pt x="2238" y="1"/>
                                  </a:lnTo>
                                  <a:lnTo>
                                    <a:pt x="2241" y="1"/>
                                  </a:lnTo>
                                  <a:lnTo>
                                    <a:pt x="2243" y="0"/>
                                  </a:lnTo>
                                  <a:lnTo>
                                    <a:pt x="2246" y="1"/>
                                  </a:lnTo>
                                  <a:lnTo>
                                    <a:pt x="2248" y="1"/>
                                  </a:lnTo>
                                  <a:lnTo>
                                    <a:pt x="2251" y="0"/>
                                  </a:lnTo>
                                  <a:lnTo>
                                    <a:pt x="2253" y="0"/>
                                  </a:lnTo>
                                  <a:lnTo>
                                    <a:pt x="2256" y="0"/>
                                  </a:lnTo>
                                  <a:lnTo>
                                    <a:pt x="2258" y="1"/>
                                  </a:lnTo>
                                  <a:lnTo>
                                    <a:pt x="2261" y="5"/>
                                  </a:lnTo>
                                  <a:lnTo>
                                    <a:pt x="2263" y="19"/>
                                  </a:lnTo>
                                  <a:lnTo>
                                    <a:pt x="2266" y="63"/>
                                  </a:lnTo>
                                  <a:lnTo>
                                    <a:pt x="2268" y="172"/>
                                  </a:lnTo>
                                  <a:lnTo>
                                    <a:pt x="2271" y="379"/>
                                  </a:lnTo>
                                  <a:lnTo>
                                    <a:pt x="2273" y="685"/>
                                  </a:lnTo>
                                  <a:lnTo>
                                    <a:pt x="2276" y="1062"/>
                                  </a:lnTo>
                                  <a:lnTo>
                                    <a:pt x="2278" y="1459"/>
                                  </a:lnTo>
                                  <a:lnTo>
                                    <a:pt x="2281" y="1790"/>
                                  </a:lnTo>
                                  <a:lnTo>
                                    <a:pt x="2283" y="1987"/>
                                  </a:lnTo>
                                  <a:lnTo>
                                    <a:pt x="2286" y="1893"/>
                                  </a:lnTo>
                                  <a:lnTo>
                                    <a:pt x="2288" y="1405"/>
                                  </a:lnTo>
                                  <a:lnTo>
                                    <a:pt x="2291" y="760"/>
                                  </a:lnTo>
                                  <a:lnTo>
                                    <a:pt x="2293" y="335"/>
                                  </a:lnTo>
                                  <a:lnTo>
                                    <a:pt x="2296" y="159"/>
                                  </a:lnTo>
                                  <a:lnTo>
                                    <a:pt x="2298" y="95"/>
                                  </a:lnTo>
                                  <a:lnTo>
                                    <a:pt x="2300" y="67"/>
                                  </a:lnTo>
                                  <a:lnTo>
                                    <a:pt x="2303" y="53"/>
                                  </a:lnTo>
                                  <a:lnTo>
                                    <a:pt x="2305" y="44"/>
                                  </a:lnTo>
                                  <a:lnTo>
                                    <a:pt x="2308" y="39"/>
                                  </a:lnTo>
                                  <a:lnTo>
                                    <a:pt x="2310" y="34"/>
                                  </a:lnTo>
                                  <a:lnTo>
                                    <a:pt x="2313" y="31"/>
                                  </a:lnTo>
                                  <a:lnTo>
                                    <a:pt x="2315" y="27"/>
                                  </a:lnTo>
                                  <a:lnTo>
                                    <a:pt x="2318" y="25"/>
                                  </a:lnTo>
                                  <a:lnTo>
                                    <a:pt x="2320" y="24"/>
                                  </a:lnTo>
                                  <a:lnTo>
                                    <a:pt x="2323" y="22"/>
                                  </a:lnTo>
                                  <a:lnTo>
                                    <a:pt x="2325" y="21"/>
                                  </a:lnTo>
                                  <a:lnTo>
                                    <a:pt x="2328" y="19"/>
                                  </a:lnTo>
                                  <a:lnTo>
                                    <a:pt x="2330" y="18"/>
                                  </a:lnTo>
                                  <a:lnTo>
                                    <a:pt x="2333" y="16"/>
                                  </a:lnTo>
                                  <a:lnTo>
                                    <a:pt x="2335" y="15"/>
                                  </a:lnTo>
                                  <a:lnTo>
                                    <a:pt x="2338" y="14"/>
                                  </a:lnTo>
                                  <a:lnTo>
                                    <a:pt x="2340" y="13"/>
                                  </a:lnTo>
                                  <a:lnTo>
                                    <a:pt x="2343" y="12"/>
                                  </a:lnTo>
                                  <a:lnTo>
                                    <a:pt x="2345" y="12"/>
                                  </a:lnTo>
                                  <a:lnTo>
                                    <a:pt x="2348" y="12"/>
                                  </a:lnTo>
                                  <a:lnTo>
                                    <a:pt x="2350" y="13"/>
                                  </a:lnTo>
                                  <a:lnTo>
                                    <a:pt x="2353" y="13"/>
                                  </a:lnTo>
                                  <a:lnTo>
                                    <a:pt x="2355" y="13"/>
                                  </a:lnTo>
                                  <a:lnTo>
                                    <a:pt x="2358" y="12"/>
                                  </a:lnTo>
                                  <a:lnTo>
                                    <a:pt x="2360" y="10"/>
                                  </a:lnTo>
                                  <a:lnTo>
                                    <a:pt x="2363" y="9"/>
                                  </a:lnTo>
                                  <a:lnTo>
                                    <a:pt x="2365" y="8"/>
                                  </a:lnTo>
                                  <a:lnTo>
                                    <a:pt x="2367" y="8"/>
                                  </a:lnTo>
                                  <a:lnTo>
                                    <a:pt x="2370" y="7"/>
                                  </a:lnTo>
                                  <a:lnTo>
                                    <a:pt x="2372" y="7"/>
                                  </a:lnTo>
                                  <a:lnTo>
                                    <a:pt x="2375" y="7"/>
                                  </a:lnTo>
                                  <a:lnTo>
                                    <a:pt x="2377" y="7"/>
                                  </a:lnTo>
                                  <a:lnTo>
                                    <a:pt x="2380" y="6"/>
                                  </a:lnTo>
                                  <a:lnTo>
                                    <a:pt x="2382" y="6"/>
                                  </a:lnTo>
                                  <a:lnTo>
                                    <a:pt x="2385" y="6"/>
                                  </a:lnTo>
                                  <a:lnTo>
                                    <a:pt x="2387" y="6"/>
                                  </a:lnTo>
                                  <a:lnTo>
                                    <a:pt x="2390" y="5"/>
                                  </a:lnTo>
                                  <a:lnTo>
                                    <a:pt x="2392" y="6"/>
                                  </a:lnTo>
                                  <a:lnTo>
                                    <a:pt x="2395" y="8"/>
                                  </a:lnTo>
                                  <a:lnTo>
                                    <a:pt x="2397" y="11"/>
                                  </a:lnTo>
                                  <a:lnTo>
                                    <a:pt x="2400" y="16"/>
                                  </a:lnTo>
                                  <a:lnTo>
                                    <a:pt x="2402" y="21"/>
                                  </a:lnTo>
                                  <a:lnTo>
                                    <a:pt x="2405" y="24"/>
                                  </a:lnTo>
                                  <a:lnTo>
                                    <a:pt x="2407" y="23"/>
                                  </a:lnTo>
                                  <a:lnTo>
                                    <a:pt x="2410" y="20"/>
                                  </a:lnTo>
                                  <a:lnTo>
                                    <a:pt x="2412" y="16"/>
                                  </a:lnTo>
                                  <a:lnTo>
                                    <a:pt x="2415" y="12"/>
                                  </a:lnTo>
                                  <a:lnTo>
                                    <a:pt x="2417" y="10"/>
                                  </a:lnTo>
                                  <a:lnTo>
                                    <a:pt x="2420" y="8"/>
                                  </a:lnTo>
                                  <a:lnTo>
                                    <a:pt x="2422" y="7"/>
                                  </a:lnTo>
                                  <a:lnTo>
                                    <a:pt x="2425" y="6"/>
                                  </a:lnTo>
                                  <a:lnTo>
                                    <a:pt x="2427" y="5"/>
                                  </a:lnTo>
                                  <a:lnTo>
                                    <a:pt x="2430" y="5"/>
                                  </a:lnTo>
                                  <a:lnTo>
                                    <a:pt x="2432" y="4"/>
                                  </a:lnTo>
                                  <a:lnTo>
                                    <a:pt x="2435" y="4"/>
                                  </a:lnTo>
                                  <a:lnTo>
                                    <a:pt x="2437" y="4"/>
                                  </a:lnTo>
                                  <a:lnTo>
                                    <a:pt x="2439" y="4"/>
                                  </a:lnTo>
                                  <a:lnTo>
                                    <a:pt x="2442" y="4"/>
                                  </a:lnTo>
                                  <a:lnTo>
                                    <a:pt x="2444" y="3"/>
                                  </a:lnTo>
                                  <a:lnTo>
                                    <a:pt x="2447" y="3"/>
                                  </a:lnTo>
                                  <a:lnTo>
                                    <a:pt x="2449" y="3"/>
                                  </a:lnTo>
                                  <a:lnTo>
                                    <a:pt x="2452" y="3"/>
                                  </a:lnTo>
                                  <a:lnTo>
                                    <a:pt x="2454" y="2"/>
                                  </a:lnTo>
                                  <a:lnTo>
                                    <a:pt x="2457" y="2"/>
                                  </a:lnTo>
                                  <a:lnTo>
                                    <a:pt x="2459" y="2"/>
                                  </a:lnTo>
                                  <a:lnTo>
                                    <a:pt x="2462" y="3"/>
                                  </a:lnTo>
                                  <a:lnTo>
                                    <a:pt x="2464" y="2"/>
                                  </a:lnTo>
                                  <a:lnTo>
                                    <a:pt x="2467" y="2"/>
                                  </a:lnTo>
                                  <a:lnTo>
                                    <a:pt x="2469" y="2"/>
                                  </a:lnTo>
                                  <a:lnTo>
                                    <a:pt x="2472" y="2"/>
                                  </a:lnTo>
                                  <a:lnTo>
                                    <a:pt x="2474" y="2"/>
                                  </a:lnTo>
                                  <a:lnTo>
                                    <a:pt x="2477" y="1"/>
                                  </a:lnTo>
                                  <a:lnTo>
                                    <a:pt x="2479" y="1"/>
                                  </a:lnTo>
                                  <a:lnTo>
                                    <a:pt x="2482" y="1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487" y="1"/>
                                  </a:lnTo>
                                  <a:lnTo>
                                    <a:pt x="2489" y="1"/>
                                  </a:lnTo>
                                  <a:lnTo>
                                    <a:pt x="2492" y="1"/>
                                  </a:lnTo>
                                  <a:lnTo>
                                    <a:pt x="2494" y="1"/>
                                  </a:lnTo>
                                  <a:lnTo>
                                    <a:pt x="2497" y="1"/>
                                  </a:lnTo>
                                  <a:lnTo>
                                    <a:pt x="2499" y="1"/>
                                  </a:lnTo>
                                  <a:lnTo>
                                    <a:pt x="2502" y="1"/>
                                  </a:lnTo>
                                  <a:lnTo>
                                    <a:pt x="2504" y="1"/>
                                  </a:lnTo>
                                  <a:lnTo>
                                    <a:pt x="2506" y="1"/>
                                  </a:lnTo>
                                  <a:lnTo>
                                    <a:pt x="2509" y="1"/>
                                  </a:lnTo>
                                  <a:lnTo>
                                    <a:pt x="2511" y="1"/>
                                  </a:lnTo>
                                  <a:lnTo>
                                    <a:pt x="2514" y="1"/>
                                  </a:lnTo>
                                  <a:lnTo>
                                    <a:pt x="2516" y="1"/>
                                  </a:lnTo>
                                  <a:lnTo>
                                    <a:pt x="2519" y="1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24" y="2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9" y="4"/>
                                  </a:lnTo>
                                  <a:lnTo>
                                    <a:pt x="2531" y="4"/>
                                  </a:lnTo>
                                  <a:lnTo>
                                    <a:pt x="2534" y="4"/>
                                  </a:lnTo>
                                  <a:lnTo>
                                    <a:pt x="2536" y="3"/>
                                  </a:lnTo>
                                  <a:lnTo>
                                    <a:pt x="2539" y="2"/>
                                  </a:lnTo>
                                  <a:lnTo>
                                    <a:pt x="2541" y="2"/>
                                  </a:lnTo>
                                  <a:lnTo>
                                    <a:pt x="2544" y="2"/>
                                  </a:lnTo>
                                  <a:lnTo>
                                    <a:pt x="2546" y="3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551" y="21"/>
                                  </a:lnTo>
                                  <a:lnTo>
                                    <a:pt x="2554" y="62"/>
                                  </a:lnTo>
                                  <a:lnTo>
                                    <a:pt x="2556" y="153"/>
                                  </a:lnTo>
                                  <a:lnTo>
                                    <a:pt x="2559" y="320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4" y="777"/>
                                  </a:lnTo>
                                  <a:lnTo>
                                    <a:pt x="2566" y="915"/>
                                  </a:lnTo>
                                  <a:lnTo>
                                    <a:pt x="2569" y="911"/>
                                  </a:lnTo>
                                  <a:lnTo>
                                    <a:pt x="2571" y="726"/>
                                  </a:lnTo>
                                  <a:lnTo>
                                    <a:pt x="2574" y="478"/>
                                  </a:lnTo>
                                  <a:lnTo>
                                    <a:pt x="2576" y="279"/>
                                  </a:lnTo>
                                  <a:lnTo>
                                    <a:pt x="2578" y="157"/>
                                  </a:lnTo>
                                  <a:lnTo>
                                    <a:pt x="2581" y="94"/>
                                  </a:lnTo>
                                  <a:lnTo>
                                    <a:pt x="2583" y="64"/>
                                  </a:lnTo>
                                  <a:lnTo>
                                    <a:pt x="2586" y="47"/>
                                  </a:lnTo>
                                  <a:lnTo>
                                    <a:pt x="2588" y="39"/>
                                  </a:lnTo>
                                  <a:lnTo>
                                    <a:pt x="2591" y="32"/>
                                  </a:lnTo>
                                  <a:lnTo>
                                    <a:pt x="2593" y="27"/>
                                  </a:lnTo>
                                  <a:lnTo>
                                    <a:pt x="2596" y="23"/>
                                  </a:lnTo>
                                  <a:lnTo>
                                    <a:pt x="2598" y="21"/>
                                  </a:lnTo>
                                  <a:lnTo>
                                    <a:pt x="2601" y="19"/>
                                  </a:lnTo>
                                  <a:lnTo>
                                    <a:pt x="2603" y="17"/>
                                  </a:lnTo>
                                  <a:lnTo>
                                    <a:pt x="2606" y="16"/>
                                  </a:lnTo>
                                  <a:lnTo>
                                    <a:pt x="2608" y="16"/>
                                  </a:lnTo>
                                  <a:lnTo>
                                    <a:pt x="2611" y="16"/>
                                  </a:lnTo>
                                  <a:lnTo>
                                    <a:pt x="2613" y="18"/>
                                  </a:lnTo>
                                  <a:lnTo>
                                    <a:pt x="2616" y="18"/>
                                  </a:lnTo>
                                  <a:lnTo>
                                    <a:pt x="2618" y="18"/>
                                  </a:lnTo>
                                  <a:lnTo>
                                    <a:pt x="2621" y="17"/>
                                  </a:lnTo>
                                  <a:lnTo>
                                    <a:pt x="2623" y="16"/>
                                  </a:lnTo>
                                  <a:lnTo>
                                    <a:pt x="2626" y="15"/>
                                  </a:lnTo>
                                  <a:lnTo>
                                    <a:pt x="2628" y="13"/>
                                  </a:lnTo>
                                  <a:lnTo>
                                    <a:pt x="2631" y="12"/>
                                  </a:lnTo>
                                  <a:lnTo>
                                    <a:pt x="2633" y="11"/>
                                  </a:lnTo>
                                  <a:lnTo>
                                    <a:pt x="2636" y="10"/>
                                  </a:lnTo>
                                  <a:lnTo>
                                    <a:pt x="2638" y="9"/>
                                  </a:lnTo>
                                  <a:lnTo>
                                    <a:pt x="2641" y="9"/>
                                  </a:lnTo>
                                  <a:lnTo>
                                    <a:pt x="2643" y="8"/>
                                  </a:lnTo>
                                  <a:lnTo>
                                    <a:pt x="2646" y="8"/>
                                  </a:lnTo>
                                  <a:lnTo>
                                    <a:pt x="2648" y="7"/>
                                  </a:lnTo>
                                  <a:lnTo>
                                    <a:pt x="2650" y="7"/>
                                  </a:lnTo>
                                  <a:lnTo>
                                    <a:pt x="2653" y="7"/>
                                  </a:lnTo>
                                  <a:lnTo>
                                    <a:pt x="2655" y="6"/>
                                  </a:lnTo>
                                  <a:lnTo>
                                    <a:pt x="2658" y="7"/>
                                  </a:lnTo>
                                  <a:lnTo>
                                    <a:pt x="2660" y="6"/>
                                  </a:lnTo>
                                  <a:lnTo>
                                    <a:pt x="2663" y="6"/>
                                  </a:lnTo>
                                  <a:lnTo>
                                    <a:pt x="2665" y="6"/>
                                  </a:lnTo>
                                  <a:lnTo>
                                    <a:pt x="2668" y="5"/>
                                  </a:lnTo>
                                  <a:lnTo>
                                    <a:pt x="2670" y="5"/>
                                  </a:lnTo>
                                  <a:lnTo>
                                    <a:pt x="2673" y="5"/>
                                  </a:lnTo>
                                  <a:lnTo>
                                    <a:pt x="2675" y="5"/>
                                  </a:lnTo>
                                  <a:lnTo>
                                    <a:pt x="2678" y="4"/>
                                  </a:lnTo>
                                  <a:lnTo>
                                    <a:pt x="2680" y="4"/>
                                  </a:lnTo>
                                  <a:lnTo>
                                    <a:pt x="2683" y="4"/>
                                  </a:lnTo>
                                  <a:lnTo>
                                    <a:pt x="2685" y="4"/>
                                  </a:lnTo>
                                  <a:lnTo>
                                    <a:pt x="2688" y="4"/>
                                  </a:lnTo>
                                  <a:lnTo>
                                    <a:pt x="2690" y="4"/>
                                  </a:lnTo>
                                  <a:lnTo>
                                    <a:pt x="2693" y="5"/>
                                  </a:lnTo>
                                  <a:lnTo>
                                    <a:pt x="2695" y="5"/>
                                  </a:lnTo>
                                  <a:lnTo>
                                    <a:pt x="2698" y="6"/>
                                  </a:lnTo>
                                  <a:lnTo>
                                    <a:pt x="2700" y="5"/>
                                  </a:lnTo>
                                  <a:lnTo>
                                    <a:pt x="2703" y="5"/>
                                  </a:lnTo>
                                  <a:lnTo>
                                    <a:pt x="2705" y="5"/>
                                  </a:lnTo>
                                  <a:lnTo>
                                    <a:pt x="2708" y="4"/>
                                  </a:lnTo>
                                  <a:lnTo>
                                    <a:pt x="2710" y="4"/>
                                  </a:lnTo>
                                  <a:lnTo>
                                    <a:pt x="2713" y="5"/>
                                  </a:lnTo>
                                  <a:lnTo>
                                    <a:pt x="2715" y="6"/>
                                  </a:lnTo>
                                  <a:lnTo>
                                    <a:pt x="2717" y="8"/>
                                  </a:lnTo>
                                  <a:lnTo>
                                    <a:pt x="2720" y="12"/>
                                  </a:lnTo>
                                  <a:lnTo>
                                    <a:pt x="2722" y="17"/>
                                  </a:lnTo>
                                  <a:lnTo>
                                    <a:pt x="2725" y="20"/>
                                  </a:lnTo>
                                  <a:lnTo>
                                    <a:pt x="2727" y="22"/>
                                  </a:lnTo>
                                  <a:lnTo>
                                    <a:pt x="2730" y="20"/>
                                  </a:lnTo>
                                  <a:lnTo>
                                    <a:pt x="2732" y="17"/>
                                  </a:lnTo>
                                  <a:lnTo>
                                    <a:pt x="2735" y="13"/>
                                  </a:lnTo>
                                  <a:lnTo>
                                    <a:pt x="2737" y="11"/>
                                  </a:lnTo>
                                  <a:lnTo>
                                    <a:pt x="2740" y="9"/>
                                  </a:lnTo>
                                  <a:lnTo>
                                    <a:pt x="2742" y="7"/>
                                  </a:lnTo>
                                  <a:lnTo>
                                    <a:pt x="2745" y="7"/>
                                  </a:lnTo>
                                  <a:lnTo>
                                    <a:pt x="2747" y="6"/>
                                  </a:lnTo>
                                  <a:lnTo>
                                    <a:pt x="2750" y="5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55" y="5"/>
                                  </a:lnTo>
                                  <a:lnTo>
                                    <a:pt x="2757" y="4"/>
                                  </a:lnTo>
                                  <a:lnTo>
                                    <a:pt x="2760" y="4"/>
                                  </a:lnTo>
                                  <a:lnTo>
                                    <a:pt x="2762" y="4"/>
                                  </a:lnTo>
                                  <a:lnTo>
                                    <a:pt x="2765" y="3"/>
                                  </a:lnTo>
                                  <a:lnTo>
                                    <a:pt x="2767" y="3"/>
                                  </a:lnTo>
                                  <a:lnTo>
                                    <a:pt x="2770" y="3"/>
                                  </a:lnTo>
                                  <a:lnTo>
                                    <a:pt x="2772" y="3"/>
                                  </a:lnTo>
                                  <a:lnTo>
                                    <a:pt x="2775" y="3"/>
                                  </a:lnTo>
                                  <a:lnTo>
                                    <a:pt x="2777" y="3"/>
                                  </a:lnTo>
                                  <a:lnTo>
                                    <a:pt x="2780" y="3"/>
                                  </a:lnTo>
                                  <a:lnTo>
                                    <a:pt x="2782" y="3"/>
                                  </a:lnTo>
                                  <a:lnTo>
                                    <a:pt x="2785" y="4"/>
                                  </a:lnTo>
                                  <a:lnTo>
                                    <a:pt x="2787" y="3"/>
                                  </a:lnTo>
                                  <a:lnTo>
                                    <a:pt x="2789" y="3"/>
                                  </a:lnTo>
                                  <a:lnTo>
                                    <a:pt x="2792" y="3"/>
                                  </a:lnTo>
                                  <a:lnTo>
                                    <a:pt x="2794" y="3"/>
                                  </a:lnTo>
                                  <a:lnTo>
                                    <a:pt x="2797" y="2"/>
                                  </a:lnTo>
                                  <a:lnTo>
                                    <a:pt x="2799" y="2"/>
                                  </a:lnTo>
                                  <a:lnTo>
                                    <a:pt x="2802" y="2"/>
                                  </a:lnTo>
                                  <a:lnTo>
                                    <a:pt x="2804" y="2"/>
                                  </a:lnTo>
                                  <a:lnTo>
                                    <a:pt x="2807" y="2"/>
                                  </a:lnTo>
                                  <a:lnTo>
                                    <a:pt x="2809" y="2"/>
                                  </a:lnTo>
                                  <a:lnTo>
                                    <a:pt x="2812" y="2"/>
                                  </a:lnTo>
                                  <a:lnTo>
                                    <a:pt x="2814" y="2"/>
                                  </a:lnTo>
                                  <a:lnTo>
                                    <a:pt x="2817" y="2"/>
                                  </a:lnTo>
                                  <a:lnTo>
                                    <a:pt x="2819" y="2"/>
                                  </a:lnTo>
                                  <a:lnTo>
                                    <a:pt x="2822" y="2"/>
                                  </a:lnTo>
                                  <a:lnTo>
                                    <a:pt x="2824" y="2"/>
                                  </a:lnTo>
                                  <a:lnTo>
                                    <a:pt x="2827" y="2"/>
                                  </a:lnTo>
                                  <a:lnTo>
                                    <a:pt x="2829" y="2"/>
                                  </a:lnTo>
                                  <a:lnTo>
                                    <a:pt x="2832" y="2"/>
                                  </a:lnTo>
                                  <a:lnTo>
                                    <a:pt x="2834" y="3"/>
                                  </a:lnTo>
                                  <a:lnTo>
                                    <a:pt x="2837" y="2"/>
                                  </a:lnTo>
                                  <a:lnTo>
                                    <a:pt x="2839" y="2"/>
                                  </a:lnTo>
                                  <a:lnTo>
                                    <a:pt x="2842" y="2"/>
                                  </a:lnTo>
                                  <a:lnTo>
                                    <a:pt x="2844" y="3"/>
                                  </a:lnTo>
                                  <a:lnTo>
                                    <a:pt x="2847" y="3"/>
                                  </a:lnTo>
                                  <a:lnTo>
                                    <a:pt x="2849" y="3"/>
                                  </a:lnTo>
                                  <a:lnTo>
                                    <a:pt x="2852" y="4"/>
                                  </a:lnTo>
                                  <a:lnTo>
                                    <a:pt x="2854" y="3"/>
                                  </a:lnTo>
                                  <a:lnTo>
                                    <a:pt x="2856" y="3"/>
                                  </a:lnTo>
                                  <a:lnTo>
                                    <a:pt x="2859" y="3"/>
                                  </a:lnTo>
                                  <a:lnTo>
                                    <a:pt x="2861" y="3"/>
                                  </a:lnTo>
                                  <a:lnTo>
                                    <a:pt x="2864" y="3"/>
                                  </a:lnTo>
                                  <a:lnTo>
                                    <a:pt x="2866" y="3"/>
                                  </a:lnTo>
                                  <a:lnTo>
                                    <a:pt x="2869" y="2"/>
                                  </a:lnTo>
                                  <a:lnTo>
                                    <a:pt x="2871" y="3"/>
                                  </a:lnTo>
                                  <a:lnTo>
                                    <a:pt x="2874" y="3"/>
                                  </a:lnTo>
                                  <a:lnTo>
                                    <a:pt x="2876" y="4"/>
                                  </a:lnTo>
                                  <a:lnTo>
                                    <a:pt x="2879" y="4"/>
                                  </a:lnTo>
                                  <a:lnTo>
                                    <a:pt x="2881" y="4"/>
                                  </a:lnTo>
                                  <a:lnTo>
                                    <a:pt x="2884" y="4"/>
                                  </a:lnTo>
                                  <a:lnTo>
                                    <a:pt x="2886" y="4"/>
                                  </a:lnTo>
                                  <a:lnTo>
                                    <a:pt x="2889" y="4"/>
                                  </a:lnTo>
                                  <a:lnTo>
                                    <a:pt x="2891" y="6"/>
                                  </a:lnTo>
                                  <a:lnTo>
                                    <a:pt x="2894" y="7"/>
                                  </a:lnTo>
                                  <a:lnTo>
                                    <a:pt x="2896" y="8"/>
                                  </a:lnTo>
                                  <a:lnTo>
                                    <a:pt x="2899" y="8"/>
                                  </a:lnTo>
                                  <a:lnTo>
                                    <a:pt x="2901" y="8"/>
                                  </a:lnTo>
                                  <a:lnTo>
                                    <a:pt x="2904" y="7"/>
                                  </a:lnTo>
                                  <a:lnTo>
                                    <a:pt x="2906" y="6"/>
                                  </a:lnTo>
                                  <a:lnTo>
                                    <a:pt x="2909" y="5"/>
                                  </a:lnTo>
                                  <a:lnTo>
                                    <a:pt x="2911" y="5"/>
                                  </a:lnTo>
                                  <a:lnTo>
                                    <a:pt x="2914" y="4"/>
                                  </a:lnTo>
                                  <a:lnTo>
                                    <a:pt x="2916" y="4"/>
                                  </a:lnTo>
                                  <a:lnTo>
                                    <a:pt x="2919" y="3"/>
                                  </a:lnTo>
                                  <a:lnTo>
                                    <a:pt x="2921" y="3"/>
                                  </a:lnTo>
                                  <a:lnTo>
                                    <a:pt x="2924" y="3"/>
                                  </a:lnTo>
                                  <a:lnTo>
                                    <a:pt x="2926" y="3"/>
                                  </a:lnTo>
                                  <a:lnTo>
                                    <a:pt x="2928" y="2"/>
                                  </a:lnTo>
                                  <a:lnTo>
                                    <a:pt x="2931" y="2"/>
                                  </a:lnTo>
                                  <a:lnTo>
                                    <a:pt x="2933" y="2"/>
                                  </a:lnTo>
                                  <a:lnTo>
                                    <a:pt x="2936" y="2"/>
                                  </a:lnTo>
                                  <a:lnTo>
                                    <a:pt x="2938" y="2"/>
                                  </a:lnTo>
                                  <a:lnTo>
                                    <a:pt x="2941" y="2"/>
                                  </a:lnTo>
                                  <a:lnTo>
                                    <a:pt x="2943" y="1"/>
                                  </a:lnTo>
                                  <a:lnTo>
                                    <a:pt x="2946" y="2"/>
                                  </a:lnTo>
                                  <a:lnTo>
                                    <a:pt x="2948" y="2"/>
                                  </a:lnTo>
                                  <a:lnTo>
                                    <a:pt x="2951" y="3"/>
                                  </a:lnTo>
                                  <a:lnTo>
                                    <a:pt x="2953" y="7"/>
                                  </a:lnTo>
                                  <a:lnTo>
                                    <a:pt x="2956" y="15"/>
                                  </a:lnTo>
                                  <a:lnTo>
                                    <a:pt x="2958" y="28"/>
                                  </a:lnTo>
                                  <a:lnTo>
                                    <a:pt x="2961" y="40"/>
                                  </a:lnTo>
                                  <a:lnTo>
                                    <a:pt x="2963" y="50"/>
                                  </a:lnTo>
                                  <a:lnTo>
                                    <a:pt x="2966" y="50"/>
                                  </a:lnTo>
                                  <a:lnTo>
                                    <a:pt x="2968" y="46"/>
                                  </a:lnTo>
                                  <a:lnTo>
                                    <a:pt x="2971" y="36"/>
                                  </a:lnTo>
                                  <a:lnTo>
                                    <a:pt x="2973" y="28"/>
                                  </a:lnTo>
                                  <a:lnTo>
                                    <a:pt x="2976" y="20"/>
                                  </a:lnTo>
                                  <a:lnTo>
                                    <a:pt x="2978" y="16"/>
                                  </a:lnTo>
                                  <a:lnTo>
                                    <a:pt x="2981" y="13"/>
                                  </a:lnTo>
                                  <a:lnTo>
                                    <a:pt x="2983" y="10"/>
                                  </a:lnTo>
                                  <a:lnTo>
                                    <a:pt x="2986" y="10"/>
                                  </a:lnTo>
                                  <a:lnTo>
                                    <a:pt x="2988" y="8"/>
                                  </a:lnTo>
                                  <a:lnTo>
                                    <a:pt x="2991" y="7"/>
                                  </a:lnTo>
                                  <a:lnTo>
                                    <a:pt x="2993" y="7"/>
                                  </a:lnTo>
                                  <a:lnTo>
                                    <a:pt x="2995" y="6"/>
                                  </a:lnTo>
                                  <a:lnTo>
                                    <a:pt x="2998" y="6"/>
                                  </a:lnTo>
                                  <a:lnTo>
                                    <a:pt x="3000" y="5"/>
                                  </a:lnTo>
                                  <a:lnTo>
                                    <a:pt x="3003" y="5"/>
                                  </a:lnTo>
                                  <a:lnTo>
                                    <a:pt x="3005" y="5"/>
                                  </a:lnTo>
                                  <a:lnTo>
                                    <a:pt x="3008" y="5"/>
                                  </a:lnTo>
                                  <a:lnTo>
                                    <a:pt x="3010" y="5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3018" y="4"/>
                                  </a:lnTo>
                                  <a:lnTo>
                                    <a:pt x="3020" y="3"/>
                                  </a:lnTo>
                                  <a:lnTo>
                                    <a:pt x="3023" y="3"/>
                                  </a:lnTo>
                                  <a:lnTo>
                                    <a:pt x="3025" y="3"/>
                                  </a:lnTo>
                                  <a:lnTo>
                                    <a:pt x="3028" y="3"/>
                                  </a:lnTo>
                                  <a:lnTo>
                                    <a:pt x="3030" y="3"/>
                                  </a:lnTo>
                                  <a:lnTo>
                                    <a:pt x="3033" y="2"/>
                                  </a:lnTo>
                                  <a:lnTo>
                                    <a:pt x="3035" y="2"/>
                                  </a:lnTo>
                                  <a:lnTo>
                                    <a:pt x="3038" y="2"/>
                                  </a:lnTo>
                                  <a:lnTo>
                                    <a:pt x="3040" y="2"/>
                                  </a:lnTo>
                                  <a:lnTo>
                                    <a:pt x="3043" y="2"/>
                                  </a:lnTo>
                                  <a:lnTo>
                                    <a:pt x="3045" y="2"/>
                                  </a:lnTo>
                                  <a:lnTo>
                                    <a:pt x="3048" y="2"/>
                                  </a:lnTo>
                                  <a:lnTo>
                                    <a:pt x="3050" y="2"/>
                                  </a:lnTo>
                                  <a:lnTo>
                                    <a:pt x="3053" y="1"/>
                                  </a:lnTo>
                                  <a:lnTo>
                                    <a:pt x="3055" y="2"/>
                                  </a:lnTo>
                                  <a:lnTo>
                                    <a:pt x="3058" y="1"/>
                                  </a:lnTo>
                                  <a:lnTo>
                                    <a:pt x="3060" y="2"/>
                                  </a:lnTo>
                                  <a:lnTo>
                                    <a:pt x="3063" y="2"/>
                                  </a:lnTo>
                                  <a:lnTo>
                                    <a:pt x="3065" y="2"/>
                                  </a:lnTo>
                                  <a:lnTo>
                                    <a:pt x="3067" y="3"/>
                                  </a:lnTo>
                                  <a:lnTo>
                                    <a:pt x="3070" y="4"/>
                                  </a:lnTo>
                                  <a:lnTo>
                                    <a:pt x="3072" y="5"/>
                                  </a:lnTo>
                                  <a:lnTo>
                                    <a:pt x="3075" y="5"/>
                                  </a:lnTo>
                                  <a:lnTo>
                                    <a:pt x="3077" y="5"/>
                                  </a:lnTo>
                                  <a:lnTo>
                                    <a:pt x="3080" y="5"/>
                                  </a:lnTo>
                                  <a:lnTo>
                                    <a:pt x="3082" y="5"/>
                                  </a:lnTo>
                                  <a:lnTo>
                                    <a:pt x="3085" y="5"/>
                                  </a:lnTo>
                                  <a:lnTo>
                                    <a:pt x="3087" y="4"/>
                                  </a:lnTo>
                                  <a:lnTo>
                                    <a:pt x="3090" y="4"/>
                                  </a:lnTo>
                                  <a:lnTo>
                                    <a:pt x="3092" y="4"/>
                                  </a:lnTo>
                                  <a:lnTo>
                                    <a:pt x="3095" y="3"/>
                                  </a:lnTo>
                                  <a:lnTo>
                                    <a:pt x="3097" y="3"/>
                                  </a:lnTo>
                                  <a:lnTo>
                                    <a:pt x="3100" y="2"/>
                                  </a:lnTo>
                                  <a:lnTo>
                                    <a:pt x="3102" y="2"/>
                                  </a:lnTo>
                                  <a:lnTo>
                                    <a:pt x="3105" y="2"/>
                                  </a:lnTo>
                                  <a:lnTo>
                                    <a:pt x="3107" y="2"/>
                                  </a:lnTo>
                                  <a:lnTo>
                                    <a:pt x="3110" y="2"/>
                                  </a:lnTo>
                                  <a:lnTo>
                                    <a:pt x="3112" y="3"/>
                                  </a:lnTo>
                                  <a:lnTo>
                                    <a:pt x="3115" y="3"/>
                                  </a:lnTo>
                                  <a:lnTo>
                                    <a:pt x="3117" y="3"/>
                                  </a:lnTo>
                                  <a:lnTo>
                                    <a:pt x="3120" y="4"/>
                                  </a:lnTo>
                                  <a:lnTo>
                                    <a:pt x="3122" y="4"/>
                                  </a:lnTo>
                                  <a:lnTo>
                                    <a:pt x="3125" y="4"/>
                                  </a:lnTo>
                                  <a:lnTo>
                                    <a:pt x="3127" y="4"/>
                                  </a:lnTo>
                                  <a:lnTo>
                                    <a:pt x="3130" y="4"/>
                                  </a:lnTo>
                                  <a:lnTo>
                                    <a:pt x="3132" y="5"/>
                                  </a:lnTo>
                                  <a:lnTo>
                                    <a:pt x="3134" y="8"/>
                                  </a:lnTo>
                                  <a:lnTo>
                                    <a:pt x="3137" y="13"/>
                                  </a:lnTo>
                                  <a:lnTo>
                                    <a:pt x="3139" y="22"/>
                                  </a:lnTo>
                                  <a:lnTo>
                                    <a:pt x="3142" y="32"/>
                                  </a:lnTo>
                                  <a:lnTo>
                                    <a:pt x="3144" y="37"/>
                                  </a:lnTo>
                                  <a:lnTo>
                                    <a:pt x="3147" y="40"/>
                                  </a:lnTo>
                                  <a:lnTo>
                                    <a:pt x="3149" y="36"/>
                                  </a:lnTo>
                                  <a:lnTo>
                                    <a:pt x="3152" y="30"/>
                                  </a:lnTo>
                                  <a:lnTo>
                                    <a:pt x="3154" y="23"/>
                                  </a:lnTo>
                                  <a:lnTo>
                                    <a:pt x="3157" y="19"/>
                                  </a:lnTo>
                                  <a:lnTo>
                                    <a:pt x="3159" y="15"/>
                                  </a:lnTo>
                                  <a:lnTo>
                                    <a:pt x="3162" y="13"/>
                                  </a:lnTo>
                                  <a:lnTo>
                                    <a:pt x="3164" y="10"/>
                                  </a:lnTo>
                                  <a:lnTo>
                                    <a:pt x="3167" y="9"/>
                                  </a:lnTo>
                                  <a:lnTo>
                                    <a:pt x="3169" y="8"/>
                                  </a:lnTo>
                                  <a:lnTo>
                                    <a:pt x="3172" y="7"/>
                                  </a:lnTo>
                                  <a:lnTo>
                                    <a:pt x="3174" y="6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79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4" y="5"/>
                                  </a:lnTo>
                                  <a:lnTo>
                                    <a:pt x="3187" y="6"/>
                                  </a:lnTo>
                                  <a:lnTo>
                                    <a:pt x="3189" y="6"/>
                                  </a:lnTo>
                                  <a:lnTo>
                                    <a:pt x="3192" y="7"/>
                                  </a:lnTo>
                                  <a:lnTo>
                                    <a:pt x="3194" y="8"/>
                                  </a:lnTo>
                                  <a:lnTo>
                                    <a:pt x="3197" y="10"/>
                                  </a:lnTo>
                                  <a:lnTo>
                                    <a:pt x="3199" y="11"/>
                                  </a:lnTo>
                                  <a:lnTo>
                                    <a:pt x="3202" y="11"/>
                                  </a:lnTo>
                                  <a:lnTo>
                                    <a:pt x="3204" y="11"/>
                                  </a:lnTo>
                                  <a:lnTo>
                                    <a:pt x="3206" y="8"/>
                                  </a:lnTo>
                                  <a:lnTo>
                                    <a:pt x="3209" y="7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214" y="5"/>
                                  </a:lnTo>
                                  <a:lnTo>
                                    <a:pt x="3216" y="4"/>
                                  </a:lnTo>
                                  <a:lnTo>
                                    <a:pt x="3219" y="4"/>
                                  </a:lnTo>
                                  <a:lnTo>
                                    <a:pt x="3221" y="4"/>
                                  </a:lnTo>
                                  <a:lnTo>
                                    <a:pt x="3224" y="4"/>
                                  </a:lnTo>
                                  <a:lnTo>
                                    <a:pt x="3226" y="3"/>
                                  </a:lnTo>
                                  <a:lnTo>
                                    <a:pt x="3229" y="3"/>
                                  </a:lnTo>
                                  <a:lnTo>
                                    <a:pt x="3231" y="3"/>
                                  </a:lnTo>
                                  <a:lnTo>
                                    <a:pt x="3234" y="3"/>
                                  </a:lnTo>
                                  <a:lnTo>
                                    <a:pt x="3236" y="2"/>
                                  </a:lnTo>
                                  <a:lnTo>
                                    <a:pt x="3239" y="3"/>
                                  </a:lnTo>
                                  <a:lnTo>
                                    <a:pt x="3241" y="2"/>
                                  </a:lnTo>
                                  <a:lnTo>
                                    <a:pt x="3244" y="2"/>
                                  </a:lnTo>
                                  <a:lnTo>
                                    <a:pt x="3246" y="2"/>
                                  </a:lnTo>
                                  <a:lnTo>
                                    <a:pt x="3249" y="2"/>
                                  </a:lnTo>
                                  <a:lnTo>
                                    <a:pt x="3251" y="2"/>
                                  </a:lnTo>
                                  <a:lnTo>
                                    <a:pt x="3254" y="2"/>
                                  </a:lnTo>
                                  <a:lnTo>
                                    <a:pt x="3256" y="2"/>
                                  </a:lnTo>
                                  <a:lnTo>
                                    <a:pt x="3259" y="2"/>
                                  </a:lnTo>
                                  <a:lnTo>
                                    <a:pt x="3261" y="2"/>
                                  </a:lnTo>
                                  <a:lnTo>
                                    <a:pt x="3264" y="2"/>
                                  </a:lnTo>
                                  <a:lnTo>
                                    <a:pt x="3266" y="2"/>
                                  </a:lnTo>
                                  <a:lnTo>
                                    <a:pt x="3269" y="2"/>
                                  </a:lnTo>
                                  <a:lnTo>
                                    <a:pt x="3271" y="2"/>
                                  </a:lnTo>
                                  <a:lnTo>
                                    <a:pt x="3273" y="3"/>
                                  </a:lnTo>
                                  <a:lnTo>
                                    <a:pt x="3276" y="5"/>
                                  </a:lnTo>
                                  <a:lnTo>
                                    <a:pt x="3278" y="6"/>
                                  </a:lnTo>
                                  <a:lnTo>
                                    <a:pt x="3281" y="7"/>
                                  </a:lnTo>
                                  <a:lnTo>
                                    <a:pt x="3283" y="8"/>
                                  </a:lnTo>
                                  <a:lnTo>
                                    <a:pt x="3286" y="8"/>
                                  </a:lnTo>
                                  <a:lnTo>
                                    <a:pt x="3288" y="7"/>
                                  </a:lnTo>
                                  <a:lnTo>
                                    <a:pt x="3291" y="5"/>
                                  </a:lnTo>
                                  <a:lnTo>
                                    <a:pt x="3293" y="4"/>
                                  </a:lnTo>
                                  <a:lnTo>
                                    <a:pt x="3296" y="3"/>
                                  </a:lnTo>
                                  <a:lnTo>
                                    <a:pt x="3298" y="3"/>
                                  </a:lnTo>
                                  <a:lnTo>
                                    <a:pt x="3301" y="2"/>
                                  </a:lnTo>
                                  <a:lnTo>
                                    <a:pt x="3303" y="2"/>
                                  </a:lnTo>
                                  <a:lnTo>
                                    <a:pt x="3306" y="2"/>
                                  </a:lnTo>
                                  <a:lnTo>
                                    <a:pt x="3308" y="2"/>
                                  </a:lnTo>
                                  <a:lnTo>
                                    <a:pt x="3311" y="2"/>
                                  </a:lnTo>
                                  <a:lnTo>
                                    <a:pt x="3313" y="2"/>
                                  </a:lnTo>
                                  <a:lnTo>
                                    <a:pt x="3316" y="1"/>
                                  </a:lnTo>
                                  <a:lnTo>
                                    <a:pt x="3318" y="1"/>
                                  </a:lnTo>
                                  <a:lnTo>
                                    <a:pt x="3321" y="1"/>
                                  </a:lnTo>
                                  <a:lnTo>
                                    <a:pt x="3323" y="1"/>
                                  </a:lnTo>
                                  <a:lnTo>
                                    <a:pt x="3326" y="2"/>
                                  </a:lnTo>
                                  <a:lnTo>
                                    <a:pt x="3328" y="1"/>
                                  </a:lnTo>
                                  <a:lnTo>
                                    <a:pt x="3331" y="1"/>
                                  </a:lnTo>
                                  <a:lnTo>
                                    <a:pt x="3333" y="2"/>
                                  </a:lnTo>
                                  <a:lnTo>
                                    <a:pt x="3336" y="1"/>
                                  </a:lnTo>
                                  <a:lnTo>
                                    <a:pt x="3338" y="1"/>
                                  </a:lnTo>
                                  <a:lnTo>
                                    <a:pt x="3341" y="1"/>
                                  </a:lnTo>
                                  <a:lnTo>
                                    <a:pt x="3343" y="1"/>
                                  </a:lnTo>
                                  <a:lnTo>
                                    <a:pt x="3345" y="1"/>
                                  </a:lnTo>
                                  <a:lnTo>
                                    <a:pt x="3348" y="1"/>
                                  </a:lnTo>
                                  <a:lnTo>
                                    <a:pt x="3350" y="2"/>
                                  </a:lnTo>
                                  <a:lnTo>
                                    <a:pt x="3353" y="1"/>
                                  </a:lnTo>
                                  <a:lnTo>
                                    <a:pt x="3355" y="1"/>
                                  </a:lnTo>
                                  <a:lnTo>
                                    <a:pt x="3358" y="2"/>
                                  </a:lnTo>
                                  <a:lnTo>
                                    <a:pt x="3360" y="2"/>
                                  </a:lnTo>
                                  <a:lnTo>
                                    <a:pt x="3363" y="3"/>
                                  </a:lnTo>
                                  <a:lnTo>
                                    <a:pt x="3365" y="4"/>
                                  </a:lnTo>
                                  <a:lnTo>
                                    <a:pt x="3368" y="5"/>
                                  </a:lnTo>
                                  <a:lnTo>
                                    <a:pt x="3370" y="5"/>
                                  </a:lnTo>
                                  <a:lnTo>
                                    <a:pt x="3373" y="5"/>
                                  </a:lnTo>
                                  <a:lnTo>
                                    <a:pt x="3375" y="4"/>
                                  </a:lnTo>
                                  <a:lnTo>
                                    <a:pt x="3378" y="3"/>
                                  </a:lnTo>
                                  <a:lnTo>
                                    <a:pt x="3380" y="3"/>
                                  </a:lnTo>
                                  <a:lnTo>
                                    <a:pt x="3383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0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395" y="2"/>
                                  </a:lnTo>
                                  <a:lnTo>
                                    <a:pt x="3398" y="1"/>
                                  </a:lnTo>
                                  <a:lnTo>
                                    <a:pt x="3400" y="2"/>
                                  </a:lnTo>
                                  <a:lnTo>
                                    <a:pt x="3403" y="2"/>
                                  </a:lnTo>
                                  <a:lnTo>
                                    <a:pt x="3405" y="1"/>
                                  </a:lnTo>
                                  <a:lnTo>
                                    <a:pt x="3408" y="2"/>
                                  </a:lnTo>
                                  <a:lnTo>
                                    <a:pt x="3410" y="2"/>
                                  </a:lnTo>
                                  <a:lnTo>
                                    <a:pt x="3412" y="1"/>
                                  </a:lnTo>
                                  <a:lnTo>
                                    <a:pt x="3415" y="2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20" y="1"/>
                                  </a:lnTo>
                                  <a:lnTo>
                                    <a:pt x="3422" y="1"/>
                                  </a:lnTo>
                                  <a:lnTo>
                                    <a:pt x="3425" y="1"/>
                                  </a:lnTo>
                                  <a:lnTo>
                                    <a:pt x="3427" y="1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432" y="1"/>
                                  </a:lnTo>
                                  <a:lnTo>
                                    <a:pt x="3435" y="2"/>
                                  </a:lnTo>
                                  <a:lnTo>
                                    <a:pt x="3437" y="2"/>
                                  </a:lnTo>
                                  <a:lnTo>
                                    <a:pt x="3440" y="3"/>
                                  </a:lnTo>
                                  <a:lnTo>
                                    <a:pt x="3442" y="5"/>
                                  </a:lnTo>
                                  <a:lnTo>
                                    <a:pt x="3445" y="7"/>
                                  </a:lnTo>
                                  <a:lnTo>
                                    <a:pt x="3447" y="9"/>
                                  </a:lnTo>
                                  <a:lnTo>
                                    <a:pt x="3450" y="11"/>
                                  </a:lnTo>
                                  <a:lnTo>
                                    <a:pt x="3452" y="12"/>
                                  </a:lnTo>
                                  <a:lnTo>
                                    <a:pt x="3455" y="10"/>
                                  </a:lnTo>
                                  <a:lnTo>
                                    <a:pt x="3457" y="8"/>
                                  </a:lnTo>
                                  <a:lnTo>
                                    <a:pt x="3460" y="6"/>
                                  </a:lnTo>
                                  <a:lnTo>
                                    <a:pt x="3462" y="5"/>
                                  </a:lnTo>
                                  <a:lnTo>
                                    <a:pt x="3465" y="4"/>
                                  </a:lnTo>
                                  <a:lnTo>
                                    <a:pt x="3467" y="3"/>
                                  </a:lnTo>
                                  <a:lnTo>
                                    <a:pt x="3470" y="3"/>
                                  </a:lnTo>
                                  <a:lnTo>
                                    <a:pt x="3472" y="2"/>
                                  </a:lnTo>
                                  <a:lnTo>
                                    <a:pt x="3475" y="2"/>
                                  </a:lnTo>
                                  <a:lnTo>
                                    <a:pt x="3477" y="2"/>
                                  </a:lnTo>
                                  <a:lnTo>
                                    <a:pt x="3480" y="2"/>
                                  </a:lnTo>
                                  <a:lnTo>
                                    <a:pt x="3482" y="1"/>
                                  </a:lnTo>
                                  <a:lnTo>
                                    <a:pt x="3484" y="2"/>
                                  </a:lnTo>
                                  <a:lnTo>
                                    <a:pt x="3487" y="2"/>
                                  </a:lnTo>
                                  <a:lnTo>
                                    <a:pt x="3489" y="1"/>
                                  </a:lnTo>
                                  <a:lnTo>
                                    <a:pt x="3492" y="2"/>
                                  </a:lnTo>
                                  <a:lnTo>
                                    <a:pt x="3494" y="2"/>
                                  </a:lnTo>
                                  <a:lnTo>
                                    <a:pt x="3497" y="2"/>
                                  </a:lnTo>
                                  <a:lnTo>
                                    <a:pt x="3499" y="2"/>
                                  </a:lnTo>
                                  <a:lnTo>
                                    <a:pt x="3502" y="2"/>
                                  </a:lnTo>
                                  <a:lnTo>
                                    <a:pt x="3504" y="4"/>
                                  </a:lnTo>
                                  <a:lnTo>
                                    <a:pt x="3507" y="11"/>
                                  </a:lnTo>
                                  <a:lnTo>
                                    <a:pt x="3509" y="32"/>
                                  </a:lnTo>
                                  <a:lnTo>
                                    <a:pt x="3512" y="85"/>
                                  </a:lnTo>
                                  <a:lnTo>
                                    <a:pt x="3514" y="194"/>
                                  </a:lnTo>
                                  <a:lnTo>
                                    <a:pt x="3517" y="380"/>
                                  </a:lnTo>
                                  <a:lnTo>
                                    <a:pt x="3519" y="628"/>
                                  </a:lnTo>
                                  <a:lnTo>
                                    <a:pt x="3522" y="913"/>
                                  </a:lnTo>
                                  <a:lnTo>
                                    <a:pt x="3524" y="1214"/>
                                  </a:lnTo>
                                  <a:lnTo>
                                    <a:pt x="3527" y="1520"/>
                                  </a:lnTo>
                                  <a:lnTo>
                                    <a:pt x="3529" y="1795"/>
                                  </a:lnTo>
                                  <a:lnTo>
                                    <a:pt x="3532" y="2071"/>
                                  </a:lnTo>
                                  <a:lnTo>
                                    <a:pt x="3534" y="2243"/>
                                  </a:lnTo>
                                  <a:lnTo>
                                    <a:pt x="3537" y="2192"/>
                                  </a:lnTo>
                                  <a:lnTo>
                                    <a:pt x="3539" y="1680"/>
                                  </a:lnTo>
                                  <a:lnTo>
                                    <a:pt x="3542" y="842"/>
                                  </a:lnTo>
                                  <a:lnTo>
                                    <a:pt x="3544" y="317"/>
                                  </a:lnTo>
                                  <a:lnTo>
                                    <a:pt x="3547" y="138"/>
                                  </a:lnTo>
                                  <a:lnTo>
                                    <a:pt x="3549" y="85"/>
                                  </a:lnTo>
                                  <a:lnTo>
                                    <a:pt x="3551" y="66"/>
                                  </a:lnTo>
                                  <a:lnTo>
                                    <a:pt x="3554" y="56"/>
                                  </a:lnTo>
                                  <a:lnTo>
                                    <a:pt x="3556" y="47"/>
                                  </a:lnTo>
                                  <a:lnTo>
                                    <a:pt x="3559" y="42"/>
                                  </a:lnTo>
                                  <a:lnTo>
                                    <a:pt x="3561" y="36"/>
                                  </a:lnTo>
                                  <a:lnTo>
                                    <a:pt x="3564" y="34"/>
                                  </a:lnTo>
                                  <a:lnTo>
                                    <a:pt x="3566" y="30"/>
                                  </a:lnTo>
                                  <a:lnTo>
                                    <a:pt x="3569" y="28"/>
                                  </a:lnTo>
                                  <a:lnTo>
                                    <a:pt x="3571" y="25"/>
                                  </a:lnTo>
                                  <a:lnTo>
                                    <a:pt x="3574" y="24"/>
                                  </a:lnTo>
                                  <a:lnTo>
                                    <a:pt x="3576" y="21"/>
                                  </a:lnTo>
                                  <a:lnTo>
                                    <a:pt x="3579" y="20"/>
                                  </a:lnTo>
                                  <a:lnTo>
                                    <a:pt x="3581" y="18"/>
                                  </a:lnTo>
                                  <a:lnTo>
                                    <a:pt x="3584" y="17"/>
                                  </a:lnTo>
                                  <a:lnTo>
                                    <a:pt x="3586" y="16"/>
                                  </a:lnTo>
                                  <a:lnTo>
                                    <a:pt x="3589" y="15"/>
                                  </a:lnTo>
                                  <a:lnTo>
                                    <a:pt x="3591" y="13"/>
                                  </a:lnTo>
                                  <a:lnTo>
                                    <a:pt x="3594" y="13"/>
                                  </a:lnTo>
                                  <a:lnTo>
                                    <a:pt x="3596" y="11"/>
                                  </a:lnTo>
                                  <a:lnTo>
                                    <a:pt x="3599" y="11"/>
                                  </a:lnTo>
                                  <a:lnTo>
                                    <a:pt x="3601" y="10"/>
                                  </a:lnTo>
                                  <a:lnTo>
                                    <a:pt x="3604" y="9"/>
                                  </a:lnTo>
                                  <a:lnTo>
                                    <a:pt x="3606" y="8"/>
                                  </a:lnTo>
                                  <a:lnTo>
                                    <a:pt x="3609" y="9"/>
                                  </a:lnTo>
                                  <a:lnTo>
                                    <a:pt x="3611" y="8"/>
                                  </a:lnTo>
                                  <a:lnTo>
                                    <a:pt x="3614" y="7"/>
                                  </a:lnTo>
                                  <a:lnTo>
                                    <a:pt x="3616" y="7"/>
                                  </a:lnTo>
                                  <a:lnTo>
                                    <a:pt x="3619" y="6"/>
                                  </a:lnTo>
                                  <a:lnTo>
                                    <a:pt x="3621" y="5"/>
                                  </a:lnTo>
                                  <a:lnTo>
                                    <a:pt x="3623" y="6"/>
                                  </a:lnTo>
                                  <a:lnTo>
                                    <a:pt x="3626" y="5"/>
                                  </a:lnTo>
                                  <a:lnTo>
                                    <a:pt x="3628" y="5"/>
                                  </a:lnTo>
                                  <a:lnTo>
                                    <a:pt x="3631" y="5"/>
                                  </a:lnTo>
                                  <a:lnTo>
                                    <a:pt x="3633" y="5"/>
                                  </a:lnTo>
                                  <a:lnTo>
                                    <a:pt x="3636" y="4"/>
                                  </a:lnTo>
                                  <a:lnTo>
                                    <a:pt x="3638" y="4"/>
                                  </a:lnTo>
                                  <a:lnTo>
                                    <a:pt x="3641" y="4"/>
                                  </a:lnTo>
                                  <a:lnTo>
                                    <a:pt x="3643" y="4"/>
                                  </a:lnTo>
                                  <a:lnTo>
                                    <a:pt x="3646" y="5"/>
                                  </a:lnTo>
                                  <a:lnTo>
                                    <a:pt x="3648" y="6"/>
                                  </a:lnTo>
                                  <a:lnTo>
                                    <a:pt x="3651" y="12"/>
                                  </a:lnTo>
                                  <a:lnTo>
                                    <a:pt x="3653" y="23"/>
                                  </a:lnTo>
                                  <a:lnTo>
                                    <a:pt x="3656" y="39"/>
                                  </a:lnTo>
                                  <a:lnTo>
                                    <a:pt x="3658" y="61"/>
                                  </a:lnTo>
                                  <a:lnTo>
                                    <a:pt x="3661" y="76"/>
                                  </a:lnTo>
                                  <a:lnTo>
                                    <a:pt x="3663" y="82"/>
                                  </a:lnTo>
                                  <a:lnTo>
                                    <a:pt x="3666" y="76"/>
                                  </a:lnTo>
                                  <a:lnTo>
                                    <a:pt x="3668" y="59"/>
                                  </a:lnTo>
                                  <a:lnTo>
                                    <a:pt x="3671" y="47"/>
                                  </a:lnTo>
                                  <a:lnTo>
                                    <a:pt x="3673" y="37"/>
                                  </a:lnTo>
                                  <a:lnTo>
                                    <a:pt x="3676" y="32"/>
                                  </a:lnTo>
                                  <a:lnTo>
                                    <a:pt x="3678" y="31"/>
                                  </a:lnTo>
                                  <a:lnTo>
                                    <a:pt x="3681" y="31"/>
                                  </a:lnTo>
                                  <a:lnTo>
                                    <a:pt x="3683" y="30"/>
                                  </a:lnTo>
                                  <a:lnTo>
                                    <a:pt x="3686" y="28"/>
                                  </a:lnTo>
                                  <a:lnTo>
                                    <a:pt x="3688" y="25"/>
                                  </a:lnTo>
                                  <a:lnTo>
                                    <a:pt x="3690" y="20"/>
                                  </a:lnTo>
                                  <a:lnTo>
                                    <a:pt x="3693" y="16"/>
                                  </a:lnTo>
                                  <a:lnTo>
                                    <a:pt x="3695" y="14"/>
                                  </a:lnTo>
                                  <a:lnTo>
                                    <a:pt x="3698" y="12"/>
                                  </a:lnTo>
                                  <a:lnTo>
                                    <a:pt x="3700" y="11"/>
                                  </a:lnTo>
                                  <a:lnTo>
                                    <a:pt x="3703" y="10"/>
                                  </a:lnTo>
                                  <a:lnTo>
                                    <a:pt x="3705" y="9"/>
                                  </a:lnTo>
                                  <a:lnTo>
                                    <a:pt x="3708" y="8"/>
                                  </a:lnTo>
                                  <a:lnTo>
                                    <a:pt x="3710" y="8"/>
                                  </a:lnTo>
                                  <a:lnTo>
                                    <a:pt x="3713" y="7"/>
                                  </a:lnTo>
                                  <a:lnTo>
                                    <a:pt x="3715" y="6"/>
                                  </a:lnTo>
                                  <a:lnTo>
                                    <a:pt x="3718" y="6"/>
                                  </a:lnTo>
                                  <a:lnTo>
                                    <a:pt x="3720" y="6"/>
                                  </a:lnTo>
                                  <a:lnTo>
                                    <a:pt x="3723" y="5"/>
                                  </a:lnTo>
                                  <a:lnTo>
                                    <a:pt x="3725" y="5"/>
                                  </a:lnTo>
                                  <a:lnTo>
                                    <a:pt x="3728" y="4"/>
                                  </a:lnTo>
                                  <a:lnTo>
                                    <a:pt x="3730" y="4"/>
                                  </a:lnTo>
                                  <a:lnTo>
                                    <a:pt x="3733" y="4"/>
                                  </a:lnTo>
                                  <a:lnTo>
                                    <a:pt x="3735" y="3"/>
                                  </a:lnTo>
                                  <a:lnTo>
                                    <a:pt x="3738" y="4"/>
                                  </a:lnTo>
                                  <a:lnTo>
                                    <a:pt x="3740" y="4"/>
                                  </a:lnTo>
                                  <a:lnTo>
                                    <a:pt x="3743" y="3"/>
                                  </a:lnTo>
                                  <a:lnTo>
                                    <a:pt x="3745" y="3"/>
                                  </a:lnTo>
                                  <a:lnTo>
                                    <a:pt x="3748" y="3"/>
                                  </a:lnTo>
                                  <a:lnTo>
                                    <a:pt x="3750" y="3"/>
                                  </a:lnTo>
                                  <a:lnTo>
                                    <a:pt x="3753" y="3"/>
                                  </a:lnTo>
                                  <a:lnTo>
                                    <a:pt x="3755" y="3"/>
                                  </a:lnTo>
                                  <a:lnTo>
                                    <a:pt x="3758" y="3"/>
                                  </a:lnTo>
                                  <a:lnTo>
                                    <a:pt x="3760" y="3"/>
                                  </a:lnTo>
                                  <a:lnTo>
                                    <a:pt x="3762" y="3"/>
                                  </a:lnTo>
                                  <a:lnTo>
                                    <a:pt x="3765" y="2"/>
                                  </a:lnTo>
                                  <a:lnTo>
                                    <a:pt x="3767" y="2"/>
                                  </a:lnTo>
                                  <a:lnTo>
                                    <a:pt x="3770" y="3"/>
                                  </a:lnTo>
                                  <a:lnTo>
                                    <a:pt x="3772" y="2"/>
                                  </a:lnTo>
                                  <a:lnTo>
                                    <a:pt x="3775" y="2"/>
                                  </a:lnTo>
                                  <a:lnTo>
                                    <a:pt x="3777" y="2"/>
                                  </a:lnTo>
                                  <a:lnTo>
                                    <a:pt x="3780" y="2"/>
                                  </a:lnTo>
                                  <a:lnTo>
                                    <a:pt x="3782" y="3"/>
                                  </a:lnTo>
                                  <a:lnTo>
                                    <a:pt x="3785" y="4"/>
                                  </a:lnTo>
                                  <a:lnTo>
                                    <a:pt x="3787" y="7"/>
                                  </a:lnTo>
                                  <a:lnTo>
                                    <a:pt x="3790" y="12"/>
                                  </a:lnTo>
                                  <a:lnTo>
                                    <a:pt x="3792" y="17"/>
                                  </a:lnTo>
                                  <a:lnTo>
                                    <a:pt x="3795" y="22"/>
                                  </a:lnTo>
                                  <a:lnTo>
                                    <a:pt x="3797" y="25"/>
                                  </a:lnTo>
                                  <a:lnTo>
                                    <a:pt x="3800" y="25"/>
                                  </a:lnTo>
                                  <a:lnTo>
                                    <a:pt x="3802" y="22"/>
                                  </a:lnTo>
                                  <a:lnTo>
                                    <a:pt x="3805" y="18"/>
                                  </a:lnTo>
                                  <a:lnTo>
                                    <a:pt x="3807" y="16"/>
                                  </a:lnTo>
                                  <a:lnTo>
                                    <a:pt x="3810" y="12"/>
                                  </a:lnTo>
                                  <a:lnTo>
                                    <a:pt x="3812" y="10"/>
                                  </a:lnTo>
                                  <a:lnTo>
                                    <a:pt x="3815" y="9"/>
                                  </a:lnTo>
                                  <a:lnTo>
                                    <a:pt x="3817" y="8"/>
                                  </a:lnTo>
                                  <a:lnTo>
                                    <a:pt x="3820" y="7"/>
                                  </a:lnTo>
                                  <a:lnTo>
                                    <a:pt x="3822" y="6"/>
                                  </a:lnTo>
                                  <a:lnTo>
                                    <a:pt x="3825" y="5"/>
                                  </a:lnTo>
                                  <a:lnTo>
                                    <a:pt x="3827" y="5"/>
                                  </a:lnTo>
                                  <a:lnTo>
                                    <a:pt x="3829" y="5"/>
                                  </a:lnTo>
                                  <a:lnTo>
                                    <a:pt x="3832" y="4"/>
                                  </a:lnTo>
                                  <a:lnTo>
                                    <a:pt x="3834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9" y="3"/>
                                  </a:lnTo>
                                  <a:lnTo>
                                    <a:pt x="3842" y="3"/>
                                  </a:lnTo>
                                  <a:lnTo>
                                    <a:pt x="3844" y="3"/>
                                  </a:lnTo>
                                  <a:lnTo>
                                    <a:pt x="3847" y="3"/>
                                  </a:lnTo>
                                  <a:lnTo>
                                    <a:pt x="3849" y="3"/>
                                  </a:lnTo>
                                  <a:lnTo>
                                    <a:pt x="3852" y="3"/>
                                  </a:lnTo>
                                  <a:lnTo>
                                    <a:pt x="3854" y="3"/>
                                  </a:lnTo>
                                  <a:lnTo>
                                    <a:pt x="3857" y="3"/>
                                  </a:lnTo>
                                  <a:lnTo>
                                    <a:pt x="3859" y="3"/>
                                  </a:lnTo>
                                  <a:lnTo>
                                    <a:pt x="3862" y="3"/>
                                  </a:lnTo>
                                  <a:lnTo>
                                    <a:pt x="3864" y="3"/>
                                  </a:lnTo>
                                  <a:lnTo>
                                    <a:pt x="3867" y="3"/>
                                  </a:lnTo>
                                  <a:lnTo>
                                    <a:pt x="3869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4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79" y="2"/>
                                  </a:lnTo>
                                  <a:lnTo>
                                    <a:pt x="3882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87" y="2"/>
                                  </a:lnTo>
                                  <a:lnTo>
                                    <a:pt x="3889" y="2"/>
                                  </a:lnTo>
                                  <a:lnTo>
                                    <a:pt x="3892" y="2"/>
                                  </a:lnTo>
                                  <a:lnTo>
                                    <a:pt x="3894" y="2"/>
                                  </a:lnTo>
                                  <a:lnTo>
                                    <a:pt x="3897" y="2"/>
                                  </a:lnTo>
                                  <a:lnTo>
                                    <a:pt x="3899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04" y="2"/>
                                  </a:lnTo>
                                  <a:lnTo>
                                    <a:pt x="3906" y="2"/>
                                  </a:lnTo>
                                  <a:lnTo>
                                    <a:pt x="3909" y="2"/>
                                  </a:lnTo>
                                  <a:lnTo>
                                    <a:pt x="3911" y="2"/>
                                  </a:lnTo>
                                  <a:lnTo>
                                    <a:pt x="3914" y="2"/>
                                  </a:lnTo>
                                  <a:lnTo>
                                    <a:pt x="3916" y="3"/>
                                  </a:lnTo>
                                  <a:lnTo>
                                    <a:pt x="3919" y="3"/>
                                  </a:lnTo>
                                  <a:lnTo>
                                    <a:pt x="3921" y="4"/>
                                  </a:lnTo>
                                  <a:lnTo>
                                    <a:pt x="3924" y="3"/>
                                  </a:lnTo>
                                  <a:lnTo>
                                    <a:pt x="3926" y="3"/>
                                  </a:lnTo>
                                  <a:lnTo>
                                    <a:pt x="3929" y="3"/>
                                  </a:lnTo>
                                  <a:lnTo>
                                    <a:pt x="3931" y="3"/>
                                  </a:lnTo>
                                  <a:lnTo>
                                    <a:pt x="3934" y="3"/>
                                  </a:lnTo>
                                  <a:lnTo>
                                    <a:pt x="3936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1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1" y="2"/>
                                  </a:lnTo>
                                  <a:lnTo>
                                    <a:pt x="3954" y="2"/>
                                  </a:lnTo>
                                  <a:lnTo>
                                    <a:pt x="3956" y="2"/>
                                  </a:lnTo>
                                  <a:lnTo>
                                    <a:pt x="3959" y="2"/>
                                  </a:lnTo>
                                  <a:lnTo>
                                    <a:pt x="3961" y="3"/>
                                  </a:lnTo>
                                  <a:lnTo>
                                    <a:pt x="3964" y="4"/>
                                  </a:lnTo>
                                  <a:lnTo>
                                    <a:pt x="3966" y="6"/>
                                  </a:lnTo>
                                  <a:lnTo>
                                    <a:pt x="3968" y="8"/>
                                  </a:lnTo>
                                  <a:lnTo>
                                    <a:pt x="3971" y="9"/>
                                  </a:lnTo>
                                  <a:lnTo>
                                    <a:pt x="3973" y="9"/>
                                  </a:lnTo>
                                  <a:lnTo>
                                    <a:pt x="3976" y="8"/>
                                  </a:lnTo>
                                  <a:lnTo>
                                    <a:pt x="3978" y="7"/>
                                  </a:lnTo>
                                  <a:lnTo>
                                    <a:pt x="3981" y="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986" y="4"/>
                                  </a:lnTo>
                                  <a:lnTo>
                                    <a:pt x="3988" y="3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3993" y="3"/>
                                  </a:lnTo>
                                  <a:lnTo>
                                    <a:pt x="3996" y="2"/>
                                  </a:lnTo>
                                  <a:lnTo>
                                    <a:pt x="3998" y="2"/>
                                  </a:lnTo>
                                  <a:lnTo>
                                    <a:pt x="4001" y="2"/>
                                  </a:lnTo>
                                  <a:lnTo>
                                    <a:pt x="4003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08" y="2"/>
                                  </a:lnTo>
                                  <a:lnTo>
                                    <a:pt x="4011" y="2"/>
                                  </a:lnTo>
                                  <a:lnTo>
                                    <a:pt x="4013" y="2"/>
                                  </a:lnTo>
                                  <a:lnTo>
                                    <a:pt x="4016" y="2"/>
                                  </a:lnTo>
                                  <a:lnTo>
                                    <a:pt x="4018" y="1"/>
                                  </a:lnTo>
                                  <a:lnTo>
                                    <a:pt x="4021" y="1"/>
                                  </a:lnTo>
                                  <a:lnTo>
                                    <a:pt x="4023" y="1"/>
                                  </a:lnTo>
                                  <a:lnTo>
                                    <a:pt x="4026" y="1"/>
                                  </a:lnTo>
                                  <a:lnTo>
                                    <a:pt x="4028" y="1"/>
                                  </a:lnTo>
                                  <a:lnTo>
                                    <a:pt x="4031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1"/>
                                  </a:lnTo>
                                  <a:lnTo>
                                    <a:pt x="4038" y="1"/>
                                  </a:lnTo>
                                  <a:lnTo>
                                    <a:pt x="4040" y="1"/>
                                  </a:lnTo>
                                  <a:lnTo>
                                    <a:pt x="4043" y="1"/>
                                  </a:lnTo>
                                  <a:lnTo>
                                    <a:pt x="4045" y="1"/>
                                  </a:lnTo>
                                  <a:lnTo>
                                    <a:pt x="4048" y="1"/>
                                  </a:lnTo>
                                  <a:lnTo>
                                    <a:pt x="4050" y="1"/>
                                  </a:lnTo>
                                  <a:lnTo>
                                    <a:pt x="4053" y="1"/>
                                  </a:lnTo>
                                  <a:lnTo>
                                    <a:pt x="4055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60" y="1"/>
                                  </a:lnTo>
                                  <a:lnTo>
                                    <a:pt x="4063" y="1"/>
                                  </a:lnTo>
                                  <a:lnTo>
                                    <a:pt x="4065" y="1"/>
                                  </a:lnTo>
                                  <a:lnTo>
                                    <a:pt x="4068" y="1"/>
                                  </a:lnTo>
                                  <a:lnTo>
                                    <a:pt x="4070" y="1"/>
                                  </a:lnTo>
                                  <a:lnTo>
                                    <a:pt x="4073" y="1"/>
                                  </a:lnTo>
                                  <a:lnTo>
                                    <a:pt x="4075" y="0"/>
                                  </a:lnTo>
                                  <a:lnTo>
                                    <a:pt x="4078" y="1"/>
                                  </a:lnTo>
                                  <a:lnTo>
                                    <a:pt x="4080" y="0"/>
                                  </a:lnTo>
                                  <a:lnTo>
                                    <a:pt x="4083" y="1"/>
                                  </a:lnTo>
                                  <a:lnTo>
                                    <a:pt x="4085" y="1"/>
                                  </a:lnTo>
                                  <a:lnTo>
                                    <a:pt x="4088" y="0"/>
                                  </a:lnTo>
                                  <a:lnTo>
                                    <a:pt x="4090" y="0"/>
                                  </a:lnTo>
                                  <a:lnTo>
                                    <a:pt x="4093" y="0"/>
                                  </a:lnTo>
                                  <a:lnTo>
                                    <a:pt x="4095" y="0"/>
                                  </a:lnTo>
                                  <a:lnTo>
                                    <a:pt x="4098" y="1"/>
                                  </a:lnTo>
                                  <a:lnTo>
                                    <a:pt x="4100" y="0"/>
                                  </a:lnTo>
                                  <a:lnTo>
                                    <a:pt x="4103" y="0"/>
                                  </a:lnTo>
                                  <a:lnTo>
                                    <a:pt x="4105" y="1"/>
                                  </a:lnTo>
                                  <a:lnTo>
                                    <a:pt x="4108" y="0"/>
                                  </a:lnTo>
                                  <a:lnTo>
                                    <a:pt x="4110" y="0"/>
                                  </a:lnTo>
                                  <a:lnTo>
                                    <a:pt x="4112" y="1"/>
                                  </a:lnTo>
                                  <a:lnTo>
                                    <a:pt x="4115" y="0"/>
                                  </a:lnTo>
                                  <a:lnTo>
                                    <a:pt x="4117" y="0"/>
                                  </a:lnTo>
                                  <a:lnTo>
                                    <a:pt x="4120" y="1"/>
                                  </a:lnTo>
                                  <a:lnTo>
                                    <a:pt x="4122" y="1"/>
                                  </a:lnTo>
                                  <a:lnTo>
                                    <a:pt x="4125" y="1"/>
                                  </a:lnTo>
                                  <a:lnTo>
                                    <a:pt x="4127" y="1"/>
                                  </a:lnTo>
                                  <a:lnTo>
                                    <a:pt x="4130" y="1"/>
                                  </a:lnTo>
                                  <a:lnTo>
                                    <a:pt x="4132" y="2"/>
                                  </a:lnTo>
                                  <a:lnTo>
                                    <a:pt x="4135" y="1"/>
                                  </a:lnTo>
                                  <a:lnTo>
                                    <a:pt x="4137" y="1"/>
                                  </a:lnTo>
                                  <a:lnTo>
                                    <a:pt x="4140" y="1"/>
                                  </a:lnTo>
                                  <a:lnTo>
                                    <a:pt x="4142" y="1"/>
                                  </a:lnTo>
                                  <a:lnTo>
                                    <a:pt x="4145" y="1"/>
                                  </a:lnTo>
                                  <a:lnTo>
                                    <a:pt x="4147" y="1"/>
                                  </a:lnTo>
                                  <a:lnTo>
                                    <a:pt x="4150" y="2"/>
                                  </a:lnTo>
                                  <a:lnTo>
                                    <a:pt x="4152" y="1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7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2" y="1"/>
                                  </a:lnTo>
                                  <a:lnTo>
                                    <a:pt x="4165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70" y="1"/>
                                  </a:lnTo>
                                  <a:lnTo>
                                    <a:pt x="4172" y="1"/>
                                  </a:lnTo>
                                  <a:lnTo>
                                    <a:pt x="4175" y="1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9" y="1"/>
                                  </a:lnTo>
                                  <a:lnTo>
                                    <a:pt x="4182" y="1"/>
                                  </a:lnTo>
                                  <a:lnTo>
                                    <a:pt x="4184" y="0"/>
                                  </a:lnTo>
                                  <a:lnTo>
                                    <a:pt x="4187" y="1"/>
                                  </a:lnTo>
                                  <a:lnTo>
                                    <a:pt x="4189" y="1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7" y="0"/>
                                  </a:lnTo>
                                  <a:lnTo>
                                    <a:pt x="4199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04" y="1"/>
                                  </a:lnTo>
                                  <a:lnTo>
                                    <a:pt x="4207" y="1"/>
                                  </a:lnTo>
                                  <a:lnTo>
                                    <a:pt x="4209" y="2"/>
                                  </a:lnTo>
                                  <a:lnTo>
                                    <a:pt x="4212" y="4"/>
                                  </a:lnTo>
                                  <a:lnTo>
                                    <a:pt x="4214" y="6"/>
                                  </a:lnTo>
                                  <a:lnTo>
                                    <a:pt x="4217" y="8"/>
                                  </a:lnTo>
                                  <a:lnTo>
                                    <a:pt x="4219" y="10"/>
                                  </a:lnTo>
                                  <a:lnTo>
                                    <a:pt x="4222" y="10"/>
                                  </a:lnTo>
                                  <a:lnTo>
                                    <a:pt x="4224" y="11"/>
                                  </a:lnTo>
                                  <a:lnTo>
                                    <a:pt x="4227" y="10"/>
                                  </a:lnTo>
                                  <a:lnTo>
                                    <a:pt x="4229" y="8"/>
                                  </a:lnTo>
                                  <a:lnTo>
                                    <a:pt x="4232" y="7"/>
                                  </a:lnTo>
                                  <a:lnTo>
                                    <a:pt x="4234" y="6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39" y="4"/>
                                  </a:lnTo>
                                  <a:lnTo>
                                    <a:pt x="4242" y="5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4"/>
                                  </a:lnTo>
                                  <a:lnTo>
                                    <a:pt x="4249" y="4"/>
                                  </a:lnTo>
                                  <a:lnTo>
                                    <a:pt x="4251" y="3"/>
                                  </a:lnTo>
                                  <a:lnTo>
                                    <a:pt x="4254" y="3"/>
                                  </a:lnTo>
                                  <a:lnTo>
                                    <a:pt x="4256" y="3"/>
                                  </a:lnTo>
                                  <a:lnTo>
                                    <a:pt x="4259" y="3"/>
                                  </a:lnTo>
                                  <a:lnTo>
                                    <a:pt x="4261" y="3"/>
                                  </a:lnTo>
                                  <a:lnTo>
                                    <a:pt x="4264" y="2"/>
                                  </a:lnTo>
                                  <a:lnTo>
                                    <a:pt x="4266" y="2"/>
                                  </a:lnTo>
                                  <a:lnTo>
                                    <a:pt x="4269" y="2"/>
                                  </a:lnTo>
                                  <a:lnTo>
                                    <a:pt x="4271" y="2"/>
                                  </a:lnTo>
                                  <a:lnTo>
                                    <a:pt x="4274" y="2"/>
                                  </a:lnTo>
                                  <a:lnTo>
                                    <a:pt x="4276" y="1"/>
                                  </a:lnTo>
                                  <a:lnTo>
                                    <a:pt x="4279" y="1"/>
                                  </a:lnTo>
                                  <a:lnTo>
                                    <a:pt x="4281" y="1"/>
                                  </a:lnTo>
                                  <a:lnTo>
                                    <a:pt x="4284" y="1"/>
                                  </a:lnTo>
                                  <a:lnTo>
                                    <a:pt x="4286" y="1"/>
                                  </a:lnTo>
                                  <a:lnTo>
                                    <a:pt x="4289" y="1"/>
                                  </a:lnTo>
                                  <a:lnTo>
                                    <a:pt x="4291" y="1"/>
                                  </a:lnTo>
                                  <a:lnTo>
                                    <a:pt x="4294" y="1"/>
                                  </a:lnTo>
                                  <a:lnTo>
                                    <a:pt x="4296" y="1"/>
                                  </a:lnTo>
                                  <a:lnTo>
                                    <a:pt x="4299" y="1"/>
                                  </a:lnTo>
                                  <a:lnTo>
                                    <a:pt x="4301" y="1"/>
                                  </a:lnTo>
                                  <a:lnTo>
                                    <a:pt x="4304" y="1"/>
                                  </a:lnTo>
                                  <a:lnTo>
                                    <a:pt x="4306" y="1"/>
                                  </a:lnTo>
                                  <a:lnTo>
                                    <a:pt x="4309" y="1"/>
                                  </a:lnTo>
                                  <a:lnTo>
                                    <a:pt x="4311" y="1"/>
                                  </a:lnTo>
                                  <a:lnTo>
                                    <a:pt x="4314" y="1"/>
                                  </a:lnTo>
                                  <a:lnTo>
                                    <a:pt x="4316" y="1"/>
                                  </a:lnTo>
                                  <a:lnTo>
                                    <a:pt x="4318" y="1"/>
                                  </a:lnTo>
                                  <a:lnTo>
                                    <a:pt x="4321" y="1"/>
                                  </a:lnTo>
                                  <a:lnTo>
                                    <a:pt x="4323" y="1"/>
                                  </a:lnTo>
                                  <a:lnTo>
                                    <a:pt x="4326" y="1"/>
                                  </a:lnTo>
                                  <a:lnTo>
                                    <a:pt x="4328" y="1"/>
                                  </a:lnTo>
                                  <a:lnTo>
                                    <a:pt x="4331" y="1"/>
                                  </a:lnTo>
                                  <a:lnTo>
                                    <a:pt x="4333" y="1"/>
                                  </a:lnTo>
                                  <a:lnTo>
                                    <a:pt x="4336" y="1"/>
                                  </a:lnTo>
                                  <a:lnTo>
                                    <a:pt x="4338" y="0"/>
                                  </a:lnTo>
                                  <a:lnTo>
                                    <a:pt x="4341" y="1"/>
                                  </a:lnTo>
                                  <a:lnTo>
                                    <a:pt x="4343" y="1"/>
                                  </a:lnTo>
                                  <a:lnTo>
                                    <a:pt x="4346" y="1"/>
                                  </a:lnTo>
                                  <a:lnTo>
                                    <a:pt x="4348" y="0"/>
                                  </a:lnTo>
                                  <a:lnTo>
                                    <a:pt x="4351" y="0"/>
                                  </a:lnTo>
                                  <a:lnTo>
                                    <a:pt x="4353" y="0"/>
                                  </a:lnTo>
                                  <a:lnTo>
                                    <a:pt x="4356" y="0"/>
                                  </a:lnTo>
                                  <a:lnTo>
                                    <a:pt x="4358" y="0"/>
                                  </a:lnTo>
                                  <a:lnTo>
                                    <a:pt x="4361" y="1"/>
                                  </a:lnTo>
                                  <a:lnTo>
                                    <a:pt x="4363" y="1"/>
                                  </a:lnTo>
                                  <a:lnTo>
                                    <a:pt x="4366" y="1"/>
                                  </a:lnTo>
                                  <a:lnTo>
                                    <a:pt x="4368" y="0"/>
                                  </a:lnTo>
                                  <a:lnTo>
                                    <a:pt x="4371" y="0"/>
                                  </a:lnTo>
                                  <a:lnTo>
                                    <a:pt x="4373" y="1"/>
                                  </a:lnTo>
                                  <a:lnTo>
                                    <a:pt x="4376" y="1"/>
                                  </a:lnTo>
                                  <a:lnTo>
                                    <a:pt x="4378" y="1"/>
                                  </a:lnTo>
                                  <a:lnTo>
                                    <a:pt x="4381" y="1"/>
                                  </a:lnTo>
                                  <a:lnTo>
                                    <a:pt x="4383" y="0"/>
                                  </a:lnTo>
                                  <a:lnTo>
                                    <a:pt x="4386" y="1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4390" y="1"/>
                                  </a:lnTo>
                                  <a:lnTo>
                                    <a:pt x="4393" y="1"/>
                                  </a:lnTo>
                                  <a:lnTo>
                                    <a:pt x="4395" y="0"/>
                                  </a:lnTo>
                                  <a:lnTo>
                                    <a:pt x="4398" y="1"/>
                                  </a:lnTo>
                                  <a:lnTo>
                                    <a:pt x="4400" y="1"/>
                                  </a:lnTo>
                                  <a:lnTo>
                                    <a:pt x="4403" y="1"/>
                                  </a:lnTo>
                                  <a:lnTo>
                                    <a:pt x="4405" y="1"/>
                                  </a:lnTo>
                                  <a:lnTo>
                                    <a:pt x="4408" y="1"/>
                                  </a:lnTo>
                                  <a:lnTo>
                                    <a:pt x="4410" y="1"/>
                                  </a:lnTo>
                                  <a:lnTo>
                                    <a:pt x="4413" y="1"/>
                                  </a:lnTo>
                                  <a:lnTo>
                                    <a:pt x="4415" y="1"/>
                                  </a:lnTo>
                                  <a:lnTo>
                                    <a:pt x="4418" y="1"/>
                                  </a:lnTo>
                                  <a:lnTo>
                                    <a:pt x="4420" y="1"/>
                                  </a:lnTo>
                                  <a:lnTo>
                                    <a:pt x="4423" y="1"/>
                                  </a:lnTo>
                                  <a:lnTo>
                                    <a:pt x="4425" y="1"/>
                                  </a:lnTo>
                                  <a:lnTo>
                                    <a:pt x="4428" y="1"/>
                                  </a:lnTo>
                                  <a:lnTo>
                                    <a:pt x="4430" y="1"/>
                                  </a:lnTo>
                                  <a:lnTo>
                                    <a:pt x="4433" y="1"/>
                                  </a:lnTo>
                                  <a:lnTo>
                                    <a:pt x="4435" y="1"/>
                                  </a:lnTo>
                                  <a:lnTo>
                                    <a:pt x="4438" y="1"/>
                                  </a:lnTo>
                                  <a:lnTo>
                                    <a:pt x="4440" y="1"/>
                                  </a:lnTo>
                                  <a:lnTo>
                                    <a:pt x="4443" y="1"/>
                                  </a:lnTo>
                                  <a:lnTo>
                                    <a:pt x="4445" y="1"/>
                                  </a:lnTo>
                                  <a:lnTo>
                                    <a:pt x="4448" y="1"/>
                                  </a:lnTo>
                                  <a:lnTo>
                                    <a:pt x="4450" y="1"/>
                                  </a:lnTo>
                                  <a:lnTo>
                                    <a:pt x="4453" y="1"/>
                                  </a:lnTo>
                                  <a:lnTo>
                                    <a:pt x="4455" y="2"/>
                                  </a:lnTo>
                                  <a:lnTo>
                                    <a:pt x="4457" y="3"/>
                                  </a:lnTo>
                                  <a:lnTo>
                                    <a:pt x="4460" y="7"/>
                                  </a:lnTo>
                                  <a:lnTo>
                                    <a:pt x="4462" y="19"/>
                                  </a:lnTo>
                                  <a:lnTo>
                                    <a:pt x="4465" y="39"/>
                                  </a:lnTo>
                                  <a:lnTo>
                                    <a:pt x="4467" y="74"/>
                                  </a:lnTo>
                                  <a:lnTo>
                                    <a:pt x="4470" y="116"/>
                                  </a:lnTo>
                                  <a:lnTo>
                                    <a:pt x="4472" y="150"/>
                                  </a:lnTo>
                                  <a:lnTo>
                                    <a:pt x="4475" y="159"/>
                                  </a:lnTo>
                                  <a:lnTo>
                                    <a:pt x="4477" y="141"/>
                                  </a:lnTo>
                                  <a:lnTo>
                                    <a:pt x="4480" y="108"/>
                                  </a:lnTo>
                                  <a:lnTo>
                                    <a:pt x="4482" y="72"/>
                                  </a:lnTo>
                                  <a:lnTo>
                                    <a:pt x="4485" y="44"/>
                                  </a:lnTo>
                                  <a:lnTo>
                                    <a:pt x="4487" y="28"/>
                                  </a:lnTo>
                                  <a:lnTo>
                                    <a:pt x="4490" y="20"/>
                                  </a:lnTo>
                                  <a:lnTo>
                                    <a:pt x="4492" y="16"/>
                                  </a:lnTo>
                                  <a:lnTo>
                                    <a:pt x="4495" y="15"/>
                                  </a:lnTo>
                                  <a:lnTo>
                                    <a:pt x="4497" y="15"/>
                                  </a:lnTo>
                                  <a:lnTo>
                                    <a:pt x="4500" y="15"/>
                                  </a:lnTo>
                                  <a:lnTo>
                                    <a:pt x="4502" y="16"/>
                                  </a:lnTo>
                                  <a:lnTo>
                                    <a:pt x="4505" y="16"/>
                                  </a:lnTo>
                                  <a:lnTo>
                                    <a:pt x="4507" y="18"/>
                                  </a:lnTo>
                                  <a:lnTo>
                                    <a:pt x="4510" y="18"/>
                                  </a:lnTo>
                                  <a:lnTo>
                                    <a:pt x="4512" y="20"/>
                                  </a:lnTo>
                                  <a:lnTo>
                                    <a:pt x="4515" y="18"/>
                                  </a:lnTo>
                                  <a:lnTo>
                                    <a:pt x="4517" y="18"/>
                                  </a:lnTo>
                                  <a:lnTo>
                                    <a:pt x="4520" y="16"/>
                                  </a:lnTo>
                                  <a:lnTo>
                                    <a:pt x="4522" y="15"/>
                                  </a:lnTo>
                                  <a:lnTo>
                                    <a:pt x="4525" y="14"/>
                                  </a:lnTo>
                                  <a:lnTo>
                                    <a:pt x="4527" y="13"/>
                                  </a:lnTo>
                                  <a:lnTo>
                                    <a:pt x="4529" y="12"/>
                                  </a:lnTo>
                                  <a:lnTo>
                                    <a:pt x="4532" y="11"/>
                                  </a:lnTo>
                                  <a:lnTo>
                                    <a:pt x="4534" y="11"/>
                                  </a:lnTo>
                                  <a:lnTo>
                                    <a:pt x="4537" y="9"/>
                                  </a:lnTo>
                                  <a:lnTo>
                                    <a:pt x="4539" y="10"/>
                                  </a:lnTo>
                                  <a:lnTo>
                                    <a:pt x="4542" y="9"/>
                                  </a:lnTo>
                                  <a:lnTo>
                                    <a:pt x="4544" y="8"/>
                                  </a:lnTo>
                                  <a:lnTo>
                                    <a:pt x="4547" y="9"/>
                                  </a:lnTo>
                                  <a:lnTo>
                                    <a:pt x="4549" y="8"/>
                                  </a:lnTo>
                                  <a:lnTo>
                                    <a:pt x="4552" y="8"/>
                                  </a:lnTo>
                                  <a:lnTo>
                                    <a:pt x="4554" y="9"/>
                                  </a:lnTo>
                                  <a:lnTo>
                                    <a:pt x="4557" y="9"/>
                                  </a:lnTo>
                                  <a:lnTo>
                                    <a:pt x="4559" y="9"/>
                                  </a:lnTo>
                                  <a:lnTo>
                                    <a:pt x="4562" y="8"/>
                                  </a:lnTo>
                                  <a:lnTo>
                                    <a:pt x="4564" y="8"/>
                                  </a:lnTo>
                                  <a:lnTo>
                                    <a:pt x="4567" y="8"/>
                                  </a:lnTo>
                                  <a:lnTo>
                                    <a:pt x="4569" y="8"/>
                                  </a:lnTo>
                                  <a:lnTo>
                                    <a:pt x="4572" y="9"/>
                                  </a:lnTo>
                                  <a:lnTo>
                                    <a:pt x="4574" y="8"/>
                                  </a:lnTo>
                                  <a:lnTo>
                                    <a:pt x="4577" y="8"/>
                                  </a:lnTo>
                                  <a:lnTo>
                                    <a:pt x="4579" y="7"/>
                                  </a:lnTo>
                                  <a:lnTo>
                                    <a:pt x="4582" y="7"/>
                                  </a:lnTo>
                                  <a:lnTo>
                                    <a:pt x="4584" y="6"/>
                                  </a:lnTo>
                                  <a:lnTo>
                                    <a:pt x="4587" y="5"/>
                                  </a:lnTo>
                                  <a:lnTo>
                                    <a:pt x="4589" y="5"/>
                                  </a:lnTo>
                                  <a:lnTo>
                                    <a:pt x="4592" y="4"/>
                                  </a:lnTo>
                                  <a:lnTo>
                                    <a:pt x="4594" y="4"/>
                                  </a:lnTo>
                                  <a:lnTo>
                                    <a:pt x="4596" y="4"/>
                                  </a:lnTo>
                                  <a:lnTo>
                                    <a:pt x="4599" y="4"/>
                                  </a:lnTo>
                                  <a:lnTo>
                                    <a:pt x="4601" y="3"/>
                                  </a:lnTo>
                                  <a:lnTo>
                                    <a:pt x="4604" y="3"/>
                                  </a:lnTo>
                                  <a:lnTo>
                                    <a:pt x="4606" y="3"/>
                                  </a:lnTo>
                                  <a:lnTo>
                                    <a:pt x="4609" y="3"/>
                                  </a:lnTo>
                                  <a:lnTo>
                                    <a:pt x="4611" y="3"/>
                                  </a:lnTo>
                                  <a:lnTo>
                                    <a:pt x="4614" y="3"/>
                                  </a:lnTo>
                                  <a:lnTo>
                                    <a:pt x="4616" y="3"/>
                                  </a:lnTo>
                                  <a:lnTo>
                                    <a:pt x="4619" y="3"/>
                                  </a:lnTo>
                                  <a:lnTo>
                                    <a:pt x="4621" y="3"/>
                                  </a:lnTo>
                                  <a:lnTo>
                                    <a:pt x="4624" y="3"/>
                                  </a:lnTo>
                                  <a:lnTo>
                                    <a:pt x="4626" y="4"/>
                                  </a:lnTo>
                                  <a:lnTo>
                                    <a:pt x="4629" y="4"/>
                                  </a:lnTo>
                                  <a:lnTo>
                                    <a:pt x="4631" y="3"/>
                                  </a:lnTo>
                                  <a:lnTo>
                                    <a:pt x="4634" y="3"/>
                                  </a:lnTo>
                                  <a:lnTo>
                                    <a:pt x="4636" y="3"/>
                                  </a:lnTo>
                                  <a:lnTo>
                                    <a:pt x="4639" y="3"/>
                                  </a:lnTo>
                                  <a:lnTo>
                                    <a:pt x="4641" y="3"/>
                                  </a:lnTo>
                                  <a:lnTo>
                                    <a:pt x="4644" y="3"/>
                                  </a:lnTo>
                                  <a:lnTo>
                                    <a:pt x="4646" y="3"/>
                                  </a:lnTo>
                                  <a:lnTo>
                                    <a:pt x="4649" y="3"/>
                                  </a:lnTo>
                                  <a:lnTo>
                                    <a:pt x="4651" y="3"/>
                                  </a:lnTo>
                                  <a:lnTo>
                                    <a:pt x="4654" y="2"/>
                                  </a:lnTo>
                                  <a:lnTo>
                                    <a:pt x="4656" y="3"/>
                                  </a:lnTo>
                                  <a:lnTo>
                                    <a:pt x="4659" y="3"/>
                                  </a:lnTo>
                                  <a:lnTo>
                                    <a:pt x="4661" y="3"/>
                                  </a:lnTo>
                                  <a:lnTo>
                                    <a:pt x="4664" y="3"/>
                                  </a:lnTo>
                                  <a:lnTo>
                                    <a:pt x="4666" y="3"/>
                                  </a:lnTo>
                                  <a:lnTo>
                                    <a:pt x="4668" y="4"/>
                                  </a:lnTo>
                                  <a:lnTo>
                                    <a:pt x="4671" y="3"/>
                                  </a:lnTo>
                                  <a:lnTo>
                                    <a:pt x="4673" y="3"/>
                                  </a:lnTo>
                                  <a:lnTo>
                                    <a:pt x="4676" y="3"/>
                                  </a:lnTo>
                                  <a:lnTo>
                                    <a:pt x="4678" y="3"/>
                                  </a:lnTo>
                                  <a:lnTo>
                                    <a:pt x="4681" y="3"/>
                                  </a:lnTo>
                                  <a:lnTo>
                                    <a:pt x="4683" y="2"/>
                                  </a:lnTo>
                                  <a:lnTo>
                                    <a:pt x="4686" y="3"/>
                                  </a:lnTo>
                                  <a:lnTo>
                                    <a:pt x="4688" y="3"/>
                                  </a:lnTo>
                                  <a:lnTo>
                                    <a:pt x="4691" y="2"/>
                                  </a:lnTo>
                                  <a:lnTo>
                                    <a:pt x="4693" y="2"/>
                                  </a:lnTo>
                                  <a:lnTo>
                                    <a:pt x="4696" y="2"/>
                                  </a:lnTo>
                                  <a:lnTo>
                                    <a:pt x="4698" y="2"/>
                                  </a:lnTo>
                                  <a:lnTo>
                                    <a:pt x="4701" y="2"/>
                                  </a:lnTo>
                                  <a:lnTo>
                                    <a:pt x="4703" y="2"/>
                                  </a:lnTo>
                                  <a:lnTo>
                                    <a:pt x="4706" y="2"/>
                                  </a:lnTo>
                                  <a:lnTo>
                                    <a:pt x="4708" y="2"/>
                                  </a:lnTo>
                                  <a:lnTo>
                                    <a:pt x="4711" y="2"/>
                                  </a:lnTo>
                                  <a:lnTo>
                                    <a:pt x="4713" y="1"/>
                                  </a:lnTo>
                                  <a:lnTo>
                                    <a:pt x="4716" y="2"/>
                                  </a:lnTo>
                                  <a:lnTo>
                                    <a:pt x="4718" y="1"/>
                                  </a:lnTo>
                                  <a:lnTo>
                                    <a:pt x="4721" y="1"/>
                                  </a:lnTo>
                                  <a:lnTo>
                                    <a:pt x="4723" y="1"/>
                                  </a:lnTo>
                                  <a:lnTo>
                                    <a:pt x="4726" y="2"/>
                                  </a:lnTo>
                                  <a:lnTo>
                                    <a:pt x="4728" y="1"/>
                                  </a:lnTo>
                                  <a:lnTo>
                                    <a:pt x="4731" y="2"/>
                                  </a:lnTo>
                                  <a:lnTo>
                                    <a:pt x="4733" y="1"/>
                                  </a:lnTo>
                                  <a:lnTo>
                                    <a:pt x="4735" y="2"/>
                                  </a:lnTo>
                                  <a:lnTo>
                                    <a:pt x="4738" y="1"/>
                                  </a:lnTo>
                                  <a:lnTo>
                                    <a:pt x="4740" y="1"/>
                                  </a:lnTo>
                                  <a:lnTo>
                                    <a:pt x="4743" y="1"/>
                                  </a:lnTo>
                                  <a:lnTo>
                                    <a:pt x="4745" y="1"/>
                                  </a:lnTo>
                                  <a:lnTo>
                                    <a:pt x="4748" y="1"/>
                                  </a:lnTo>
                                  <a:lnTo>
                                    <a:pt x="4750" y="1"/>
                                  </a:lnTo>
                                  <a:lnTo>
                                    <a:pt x="4753" y="1"/>
                                  </a:lnTo>
                                  <a:lnTo>
                                    <a:pt x="4755" y="1"/>
                                  </a:lnTo>
                                  <a:lnTo>
                                    <a:pt x="4758" y="1"/>
                                  </a:lnTo>
                                  <a:lnTo>
                                    <a:pt x="4760" y="1"/>
                                  </a:lnTo>
                                  <a:lnTo>
                                    <a:pt x="4763" y="2"/>
                                  </a:lnTo>
                                  <a:lnTo>
                                    <a:pt x="4765" y="1"/>
                                  </a:lnTo>
                                  <a:lnTo>
                                    <a:pt x="4768" y="1"/>
                                  </a:lnTo>
                                  <a:lnTo>
                                    <a:pt x="4770" y="1"/>
                                  </a:lnTo>
                                  <a:lnTo>
                                    <a:pt x="4773" y="1"/>
                                  </a:lnTo>
                                  <a:lnTo>
                                    <a:pt x="4775" y="1"/>
                                  </a:lnTo>
                                  <a:lnTo>
                                    <a:pt x="4778" y="1"/>
                                  </a:lnTo>
                                  <a:lnTo>
                                    <a:pt x="4780" y="1"/>
                                  </a:lnTo>
                                  <a:lnTo>
                                    <a:pt x="4783" y="1"/>
                                  </a:lnTo>
                                  <a:lnTo>
                                    <a:pt x="4785" y="1"/>
                                  </a:lnTo>
                                  <a:lnTo>
                                    <a:pt x="4788" y="1"/>
                                  </a:lnTo>
                                  <a:lnTo>
                                    <a:pt x="4790" y="1"/>
                                  </a:lnTo>
                                  <a:lnTo>
                                    <a:pt x="4793" y="1"/>
                                  </a:lnTo>
                                  <a:lnTo>
                                    <a:pt x="4795" y="1"/>
                                  </a:lnTo>
                                  <a:lnTo>
                                    <a:pt x="4798" y="1"/>
                                  </a:lnTo>
                                  <a:lnTo>
                                    <a:pt x="4800" y="1"/>
                                  </a:lnTo>
                                  <a:lnTo>
                                    <a:pt x="4803" y="1"/>
                                  </a:lnTo>
                                  <a:lnTo>
                                    <a:pt x="4805" y="1"/>
                                  </a:lnTo>
                                  <a:lnTo>
                                    <a:pt x="4807" y="1"/>
                                  </a:lnTo>
                                  <a:lnTo>
                                    <a:pt x="4810" y="1"/>
                                  </a:lnTo>
                                  <a:lnTo>
                                    <a:pt x="4812" y="1"/>
                                  </a:lnTo>
                                  <a:lnTo>
                                    <a:pt x="4815" y="1"/>
                                  </a:lnTo>
                                  <a:lnTo>
                                    <a:pt x="4817" y="1"/>
                                  </a:lnTo>
                                  <a:lnTo>
                                    <a:pt x="4820" y="1"/>
                                  </a:lnTo>
                                  <a:lnTo>
                                    <a:pt x="4822" y="1"/>
                                  </a:lnTo>
                                  <a:lnTo>
                                    <a:pt x="4825" y="1"/>
                                  </a:lnTo>
                                  <a:lnTo>
                                    <a:pt x="4827" y="1"/>
                                  </a:lnTo>
                                  <a:lnTo>
                                    <a:pt x="4830" y="1"/>
                                  </a:lnTo>
                                  <a:lnTo>
                                    <a:pt x="4832" y="1"/>
                                  </a:lnTo>
                                  <a:lnTo>
                                    <a:pt x="4835" y="1"/>
                                  </a:lnTo>
                                  <a:lnTo>
                                    <a:pt x="4837" y="2"/>
                                  </a:lnTo>
                                  <a:lnTo>
                                    <a:pt x="4840" y="2"/>
                                  </a:lnTo>
                                  <a:lnTo>
                                    <a:pt x="4842" y="2"/>
                                  </a:lnTo>
                                  <a:lnTo>
                                    <a:pt x="4845" y="2"/>
                                  </a:lnTo>
                                  <a:lnTo>
                                    <a:pt x="4847" y="2"/>
                                  </a:lnTo>
                                  <a:lnTo>
                                    <a:pt x="4850" y="2"/>
                                  </a:lnTo>
                                  <a:lnTo>
                                    <a:pt x="4852" y="2"/>
                                  </a:lnTo>
                                  <a:lnTo>
                                    <a:pt x="4855" y="2"/>
                                  </a:lnTo>
                                  <a:lnTo>
                                    <a:pt x="4857" y="1"/>
                                  </a:lnTo>
                                  <a:lnTo>
                                    <a:pt x="4860" y="1"/>
                                  </a:lnTo>
                                  <a:lnTo>
                                    <a:pt x="4862" y="1"/>
                                  </a:lnTo>
                                  <a:lnTo>
                                    <a:pt x="4865" y="1"/>
                                  </a:lnTo>
                                  <a:lnTo>
                                    <a:pt x="4867" y="1"/>
                                  </a:lnTo>
                                  <a:lnTo>
                                    <a:pt x="4870" y="1"/>
                                  </a:lnTo>
                                  <a:lnTo>
                                    <a:pt x="4872" y="1"/>
                                  </a:lnTo>
                                  <a:lnTo>
                                    <a:pt x="4874" y="1"/>
                                  </a:lnTo>
                                  <a:lnTo>
                                    <a:pt x="4877" y="1"/>
                                  </a:lnTo>
                                  <a:lnTo>
                                    <a:pt x="4879" y="1"/>
                                  </a:lnTo>
                                  <a:lnTo>
                                    <a:pt x="4882" y="1"/>
                                  </a:lnTo>
                                  <a:lnTo>
                                    <a:pt x="4884" y="2"/>
                                  </a:lnTo>
                                  <a:lnTo>
                                    <a:pt x="4887" y="1"/>
                                  </a:lnTo>
                                  <a:lnTo>
                                    <a:pt x="4889" y="2"/>
                                  </a:lnTo>
                                  <a:lnTo>
                                    <a:pt x="4892" y="2"/>
                                  </a:lnTo>
                                  <a:lnTo>
                                    <a:pt x="4894" y="2"/>
                                  </a:lnTo>
                                  <a:lnTo>
                                    <a:pt x="4897" y="2"/>
                                  </a:lnTo>
                                  <a:lnTo>
                                    <a:pt x="4899" y="2"/>
                                  </a:lnTo>
                                  <a:lnTo>
                                    <a:pt x="4902" y="2"/>
                                  </a:lnTo>
                                  <a:lnTo>
                                    <a:pt x="4904" y="1"/>
                                  </a:lnTo>
                                  <a:lnTo>
                                    <a:pt x="4907" y="2"/>
                                  </a:lnTo>
                                  <a:lnTo>
                                    <a:pt x="4909" y="2"/>
                                  </a:lnTo>
                                  <a:lnTo>
                                    <a:pt x="4912" y="3"/>
                                  </a:lnTo>
                                  <a:lnTo>
                                    <a:pt x="4914" y="4"/>
                                  </a:lnTo>
                                  <a:lnTo>
                                    <a:pt x="4917" y="6"/>
                                  </a:lnTo>
                                  <a:lnTo>
                                    <a:pt x="4919" y="8"/>
                                  </a:lnTo>
                                  <a:lnTo>
                                    <a:pt x="4922" y="10"/>
                                  </a:lnTo>
                                  <a:lnTo>
                                    <a:pt x="4924" y="10"/>
                                  </a:lnTo>
                                  <a:lnTo>
                                    <a:pt x="4927" y="8"/>
                                  </a:lnTo>
                                  <a:lnTo>
                                    <a:pt x="4929" y="7"/>
                                  </a:lnTo>
                                  <a:lnTo>
                                    <a:pt x="4932" y="5"/>
                                  </a:lnTo>
                                  <a:lnTo>
                                    <a:pt x="4934" y="3"/>
                                  </a:lnTo>
                                  <a:lnTo>
                                    <a:pt x="4937" y="2"/>
                                  </a:lnTo>
                                  <a:lnTo>
                                    <a:pt x="4939" y="2"/>
                                  </a:lnTo>
                                  <a:lnTo>
                                    <a:pt x="4942" y="1"/>
                                  </a:lnTo>
                                  <a:lnTo>
                                    <a:pt x="4944" y="1"/>
                                  </a:lnTo>
                                  <a:lnTo>
                                    <a:pt x="4946" y="1"/>
                                  </a:lnTo>
                                  <a:lnTo>
                                    <a:pt x="4949" y="1"/>
                                  </a:lnTo>
                                  <a:lnTo>
                                    <a:pt x="4951" y="1"/>
                                  </a:lnTo>
                                  <a:lnTo>
                                    <a:pt x="4954" y="1"/>
                                  </a:lnTo>
                                  <a:lnTo>
                                    <a:pt x="4956" y="1"/>
                                  </a:lnTo>
                                  <a:lnTo>
                                    <a:pt x="4959" y="1"/>
                                  </a:lnTo>
                                  <a:lnTo>
                                    <a:pt x="4961" y="1"/>
                                  </a:lnTo>
                                  <a:lnTo>
                                    <a:pt x="4964" y="1"/>
                                  </a:lnTo>
                                  <a:lnTo>
                                    <a:pt x="4966" y="1"/>
                                  </a:lnTo>
                                  <a:lnTo>
                                    <a:pt x="4969" y="0"/>
                                  </a:lnTo>
                                  <a:lnTo>
                                    <a:pt x="4971" y="0"/>
                                  </a:lnTo>
                                  <a:lnTo>
                                    <a:pt x="4974" y="0"/>
                                  </a:lnTo>
                                  <a:lnTo>
                                    <a:pt x="4976" y="1"/>
                                  </a:lnTo>
                                  <a:lnTo>
                                    <a:pt x="4979" y="1"/>
                                  </a:lnTo>
                                  <a:lnTo>
                                    <a:pt x="4981" y="0"/>
                                  </a:lnTo>
                                  <a:lnTo>
                                    <a:pt x="4984" y="0"/>
                                  </a:lnTo>
                                  <a:lnTo>
                                    <a:pt x="4986" y="0"/>
                                  </a:lnTo>
                                  <a:lnTo>
                                    <a:pt x="4989" y="1"/>
                                  </a:lnTo>
                                  <a:lnTo>
                                    <a:pt x="4991" y="1"/>
                                  </a:lnTo>
                                  <a:lnTo>
                                    <a:pt x="4994" y="1"/>
                                  </a:lnTo>
                                  <a:lnTo>
                                    <a:pt x="4996" y="2"/>
                                  </a:lnTo>
                                  <a:lnTo>
                                    <a:pt x="4999" y="6"/>
                                  </a:lnTo>
                                  <a:lnTo>
                                    <a:pt x="5001" y="13"/>
                                  </a:lnTo>
                                  <a:lnTo>
                                    <a:pt x="5004" y="27"/>
                                  </a:lnTo>
                                  <a:lnTo>
                                    <a:pt x="5006" y="43"/>
                                  </a:lnTo>
                                  <a:lnTo>
                                    <a:pt x="5009" y="59"/>
                                  </a:lnTo>
                                  <a:lnTo>
                                    <a:pt x="5011" y="67"/>
                                  </a:lnTo>
                                  <a:lnTo>
                                    <a:pt x="5013" y="63"/>
                                  </a:lnTo>
                                  <a:lnTo>
                                    <a:pt x="5016" y="54"/>
                                  </a:lnTo>
                                  <a:lnTo>
                                    <a:pt x="5018" y="42"/>
                                  </a:lnTo>
                                  <a:lnTo>
                                    <a:pt x="5021" y="33"/>
                                  </a:lnTo>
                                  <a:lnTo>
                                    <a:pt x="5023" y="27"/>
                                  </a:lnTo>
                                  <a:lnTo>
                                    <a:pt x="5026" y="25"/>
                                  </a:lnTo>
                                  <a:lnTo>
                                    <a:pt x="5028" y="23"/>
                                  </a:lnTo>
                                  <a:lnTo>
                                    <a:pt x="5031" y="20"/>
                                  </a:lnTo>
                                  <a:lnTo>
                                    <a:pt x="5033" y="16"/>
                                  </a:lnTo>
                                  <a:lnTo>
                                    <a:pt x="5036" y="13"/>
                                  </a:lnTo>
                                  <a:lnTo>
                                    <a:pt x="5038" y="10"/>
                                  </a:lnTo>
                                  <a:lnTo>
                                    <a:pt x="5041" y="8"/>
                                  </a:lnTo>
                                  <a:lnTo>
                                    <a:pt x="5043" y="6"/>
                                  </a:lnTo>
                                  <a:lnTo>
                                    <a:pt x="5046" y="5"/>
                                  </a:lnTo>
                                  <a:lnTo>
                                    <a:pt x="5048" y="4"/>
                                  </a:lnTo>
                                  <a:lnTo>
                                    <a:pt x="5051" y="4"/>
                                  </a:lnTo>
                                  <a:lnTo>
                                    <a:pt x="5053" y="3"/>
                                  </a:lnTo>
                                  <a:lnTo>
                                    <a:pt x="5056" y="3"/>
                                  </a:lnTo>
                                  <a:lnTo>
                                    <a:pt x="5058" y="3"/>
                                  </a:lnTo>
                                  <a:lnTo>
                                    <a:pt x="5061" y="3"/>
                                  </a:lnTo>
                                  <a:lnTo>
                                    <a:pt x="5063" y="3"/>
                                  </a:lnTo>
                                  <a:lnTo>
                                    <a:pt x="5066" y="3"/>
                                  </a:lnTo>
                                  <a:lnTo>
                                    <a:pt x="5068" y="3"/>
                                  </a:lnTo>
                                  <a:lnTo>
                                    <a:pt x="5071" y="3"/>
                                  </a:lnTo>
                                  <a:lnTo>
                                    <a:pt x="5073" y="3"/>
                                  </a:lnTo>
                                  <a:lnTo>
                                    <a:pt x="5076" y="3"/>
                                  </a:lnTo>
                                  <a:lnTo>
                                    <a:pt x="5078" y="4"/>
                                  </a:lnTo>
                                  <a:lnTo>
                                    <a:pt x="5081" y="4"/>
                                  </a:lnTo>
                                  <a:lnTo>
                                    <a:pt x="5083" y="3"/>
                                  </a:lnTo>
                                  <a:lnTo>
                                    <a:pt x="5085" y="4"/>
                                  </a:lnTo>
                                  <a:lnTo>
                                    <a:pt x="5088" y="3"/>
                                  </a:lnTo>
                                  <a:lnTo>
                                    <a:pt x="5090" y="3"/>
                                  </a:lnTo>
                                  <a:lnTo>
                                    <a:pt x="5093" y="3"/>
                                  </a:lnTo>
                                  <a:lnTo>
                                    <a:pt x="5095" y="2"/>
                                  </a:lnTo>
                                  <a:lnTo>
                                    <a:pt x="5098" y="2"/>
                                  </a:lnTo>
                                  <a:lnTo>
                                    <a:pt x="5100" y="2"/>
                                  </a:lnTo>
                                  <a:lnTo>
                                    <a:pt x="5103" y="2"/>
                                  </a:lnTo>
                                  <a:lnTo>
                                    <a:pt x="5105" y="1"/>
                                  </a:lnTo>
                                  <a:lnTo>
                                    <a:pt x="5108" y="1"/>
                                  </a:lnTo>
                                  <a:lnTo>
                                    <a:pt x="5110" y="1"/>
                                  </a:lnTo>
                                  <a:lnTo>
                                    <a:pt x="5113" y="1"/>
                                  </a:lnTo>
                                  <a:lnTo>
                                    <a:pt x="5115" y="1"/>
                                  </a:lnTo>
                                  <a:lnTo>
                                    <a:pt x="5118" y="1"/>
                                  </a:lnTo>
                                  <a:lnTo>
                                    <a:pt x="5120" y="1"/>
                                  </a:lnTo>
                                  <a:lnTo>
                                    <a:pt x="5123" y="1"/>
                                  </a:lnTo>
                                  <a:lnTo>
                                    <a:pt x="5125" y="1"/>
                                  </a:lnTo>
                                  <a:lnTo>
                                    <a:pt x="5128" y="1"/>
                                  </a:lnTo>
                                  <a:lnTo>
                                    <a:pt x="5130" y="1"/>
                                  </a:lnTo>
                                  <a:lnTo>
                                    <a:pt x="5133" y="1"/>
                                  </a:lnTo>
                                  <a:lnTo>
                                    <a:pt x="5135" y="1"/>
                                  </a:lnTo>
                                  <a:lnTo>
                                    <a:pt x="5138" y="1"/>
                                  </a:lnTo>
                                  <a:lnTo>
                                    <a:pt x="5140" y="1"/>
                                  </a:lnTo>
                                  <a:lnTo>
                                    <a:pt x="5143" y="1"/>
                                  </a:lnTo>
                                  <a:lnTo>
                                    <a:pt x="5145" y="1"/>
                                  </a:lnTo>
                                  <a:lnTo>
                                    <a:pt x="5148" y="1"/>
                                  </a:lnTo>
                                  <a:lnTo>
                                    <a:pt x="5150" y="1"/>
                                  </a:lnTo>
                                  <a:lnTo>
                                    <a:pt x="5152" y="1"/>
                                  </a:lnTo>
                                  <a:lnTo>
                                    <a:pt x="5155" y="0"/>
                                  </a:lnTo>
                                  <a:lnTo>
                                    <a:pt x="5157" y="1"/>
                                  </a:lnTo>
                                  <a:lnTo>
                                    <a:pt x="5160" y="1"/>
                                  </a:lnTo>
                                  <a:lnTo>
                                    <a:pt x="5162" y="1"/>
                                  </a:lnTo>
                                  <a:lnTo>
                                    <a:pt x="5165" y="1"/>
                                  </a:lnTo>
                                  <a:lnTo>
                                    <a:pt x="5167" y="1"/>
                                  </a:lnTo>
                                  <a:lnTo>
                                    <a:pt x="5170" y="1"/>
                                  </a:lnTo>
                                  <a:lnTo>
                                    <a:pt x="5172" y="0"/>
                                  </a:lnTo>
                                  <a:lnTo>
                                    <a:pt x="5175" y="0"/>
                                  </a:lnTo>
                                  <a:lnTo>
                                    <a:pt x="5177" y="1"/>
                                  </a:lnTo>
                                  <a:lnTo>
                                    <a:pt x="5180" y="1"/>
                                  </a:lnTo>
                                  <a:lnTo>
                                    <a:pt x="5182" y="0"/>
                                  </a:lnTo>
                                  <a:lnTo>
                                    <a:pt x="5185" y="0"/>
                                  </a:lnTo>
                                  <a:lnTo>
                                    <a:pt x="5187" y="0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5192" y="0"/>
                                  </a:lnTo>
                                  <a:lnTo>
                                    <a:pt x="5195" y="0"/>
                                  </a:lnTo>
                                  <a:lnTo>
                                    <a:pt x="5197" y="0"/>
                                  </a:lnTo>
                                  <a:lnTo>
                                    <a:pt x="5200" y="0"/>
                                  </a:lnTo>
                                  <a:lnTo>
                                    <a:pt x="5202" y="0"/>
                                  </a:lnTo>
                                  <a:lnTo>
                                    <a:pt x="5205" y="0"/>
                                  </a:lnTo>
                                  <a:lnTo>
                                    <a:pt x="5207" y="0"/>
                                  </a:lnTo>
                                  <a:lnTo>
                                    <a:pt x="5210" y="0"/>
                                  </a:lnTo>
                                  <a:lnTo>
                                    <a:pt x="5212" y="0"/>
                                  </a:lnTo>
                                  <a:lnTo>
                                    <a:pt x="5215" y="0"/>
                                  </a:lnTo>
                                  <a:lnTo>
                                    <a:pt x="5217" y="0"/>
                                  </a:lnTo>
                                  <a:lnTo>
                                    <a:pt x="5220" y="0"/>
                                  </a:lnTo>
                                  <a:lnTo>
                                    <a:pt x="5222" y="0"/>
                                  </a:lnTo>
                                  <a:lnTo>
                                    <a:pt x="5224" y="1"/>
                                  </a:lnTo>
                                  <a:lnTo>
                                    <a:pt x="5227" y="1"/>
                                  </a:lnTo>
                                  <a:lnTo>
                                    <a:pt x="5229" y="1"/>
                                  </a:lnTo>
                                  <a:lnTo>
                                    <a:pt x="5232" y="1"/>
                                  </a:lnTo>
                                  <a:lnTo>
                                    <a:pt x="5234" y="1"/>
                                  </a:lnTo>
                                  <a:lnTo>
                                    <a:pt x="5237" y="2"/>
                                  </a:lnTo>
                                  <a:lnTo>
                                    <a:pt x="5239" y="1"/>
                                  </a:lnTo>
                                  <a:lnTo>
                                    <a:pt x="5242" y="1"/>
                                  </a:lnTo>
                                  <a:lnTo>
                                    <a:pt x="5244" y="1"/>
                                  </a:lnTo>
                                  <a:lnTo>
                                    <a:pt x="5247" y="2"/>
                                  </a:lnTo>
                                  <a:lnTo>
                                    <a:pt x="5249" y="1"/>
                                  </a:lnTo>
                                  <a:lnTo>
                                    <a:pt x="5252" y="2"/>
                                  </a:lnTo>
                                  <a:lnTo>
                                    <a:pt x="5254" y="1"/>
                                  </a:lnTo>
                                  <a:lnTo>
                                    <a:pt x="5257" y="1"/>
                                  </a:lnTo>
                                  <a:lnTo>
                                    <a:pt x="5259" y="1"/>
                                  </a:lnTo>
                                  <a:lnTo>
                                    <a:pt x="5262" y="1"/>
                                  </a:lnTo>
                                  <a:lnTo>
                                    <a:pt x="5264" y="1"/>
                                  </a:lnTo>
                                  <a:lnTo>
                                    <a:pt x="5267" y="1"/>
                                  </a:lnTo>
                                  <a:lnTo>
                                    <a:pt x="5269" y="1"/>
                                  </a:lnTo>
                                  <a:lnTo>
                                    <a:pt x="5272" y="1"/>
                                  </a:lnTo>
                                  <a:lnTo>
                                    <a:pt x="5274" y="3"/>
                                  </a:lnTo>
                                  <a:lnTo>
                                    <a:pt x="5277" y="6"/>
                                  </a:lnTo>
                                  <a:lnTo>
                                    <a:pt x="5279" y="11"/>
                                  </a:lnTo>
                                  <a:lnTo>
                                    <a:pt x="5282" y="16"/>
                                  </a:lnTo>
                                  <a:lnTo>
                                    <a:pt x="5284" y="21"/>
                                  </a:lnTo>
                                  <a:lnTo>
                                    <a:pt x="5287" y="21"/>
                                  </a:lnTo>
                                  <a:lnTo>
                                    <a:pt x="5289" y="20"/>
                                  </a:lnTo>
                                  <a:lnTo>
                                    <a:pt x="5291" y="16"/>
                                  </a:lnTo>
                                  <a:lnTo>
                                    <a:pt x="5294" y="11"/>
                                  </a:lnTo>
                                  <a:lnTo>
                                    <a:pt x="5296" y="7"/>
                                  </a:lnTo>
                                  <a:lnTo>
                                    <a:pt x="5299" y="5"/>
                                  </a:lnTo>
                                  <a:lnTo>
                                    <a:pt x="5301" y="4"/>
                                  </a:lnTo>
                                  <a:lnTo>
                                    <a:pt x="5304" y="3"/>
                                  </a:lnTo>
                                  <a:lnTo>
                                    <a:pt x="5306" y="2"/>
                                  </a:lnTo>
                                  <a:lnTo>
                                    <a:pt x="5309" y="2"/>
                                  </a:lnTo>
                                  <a:lnTo>
                                    <a:pt x="5311" y="2"/>
                                  </a:lnTo>
                                  <a:lnTo>
                                    <a:pt x="5314" y="1"/>
                                  </a:lnTo>
                                  <a:lnTo>
                                    <a:pt x="5316" y="2"/>
                                  </a:lnTo>
                                  <a:lnTo>
                                    <a:pt x="5319" y="2"/>
                                  </a:lnTo>
                                  <a:lnTo>
                                    <a:pt x="5321" y="2"/>
                                  </a:lnTo>
                                  <a:lnTo>
                                    <a:pt x="5324" y="2"/>
                                  </a:lnTo>
                                  <a:lnTo>
                                    <a:pt x="5326" y="2"/>
                                  </a:lnTo>
                                  <a:lnTo>
                                    <a:pt x="5329" y="3"/>
                                  </a:lnTo>
                                  <a:lnTo>
                                    <a:pt x="5331" y="2"/>
                                  </a:lnTo>
                                  <a:lnTo>
                                    <a:pt x="5334" y="2"/>
                                  </a:lnTo>
                                  <a:lnTo>
                                    <a:pt x="5336" y="2"/>
                                  </a:lnTo>
                                  <a:lnTo>
                                    <a:pt x="5339" y="2"/>
                                  </a:lnTo>
                                  <a:lnTo>
                                    <a:pt x="5341" y="1"/>
                                  </a:lnTo>
                                  <a:lnTo>
                                    <a:pt x="5344" y="1"/>
                                  </a:lnTo>
                                  <a:lnTo>
                                    <a:pt x="5346" y="1"/>
                                  </a:lnTo>
                                  <a:lnTo>
                                    <a:pt x="5349" y="1"/>
                                  </a:lnTo>
                                  <a:lnTo>
                                    <a:pt x="5351" y="1"/>
                                  </a:lnTo>
                                  <a:lnTo>
                                    <a:pt x="5354" y="1"/>
                                  </a:lnTo>
                                  <a:lnTo>
                                    <a:pt x="5356" y="1"/>
                                  </a:lnTo>
                                  <a:lnTo>
                                    <a:pt x="5359" y="1"/>
                                  </a:lnTo>
                                  <a:lnTo>
                                    <a:pt x="5361" y="1"/>
                                  </a:lnTo>
                                  <a:lnTo>
                                    <a:pt x="5363" y="1"/>
                                  </a:lnTo>
                                  <a:lnTo>
                                    <a:pt x="5366" y="1"/>
                                  </a:lnTo>
                                  <a:lnTo>
                                    <a:pt x="5368" y="2"/>
                                  </a:lnTo>
                                  <a:lnTo>
                                    <a:pt x="5371" y="6"/>
                                  </a:lnTo>
                                  <a:lnTo>
                                    <a:pt x="5373" y="10"/>
                                  </a:lnTo>
                                  <a:lnTo>
                                    <a:pt x="5376" y="19"/>
                                  </a:lnTo>
                                  <a:lnTo>
                                    <a:pt x="5378" y="28"/>
                                  </a:lnTo>
                                  <a:lnTo>
                                    <a:pt x="5381" y="37"/>
                                  </a:lnTo>
                                  <a:lnTo>
                                    <a:pt x="5383" y="44"/>
                                  </a:lnTo>
                                  <a:lnTo>
                                    <a:pt x="5386" y="50"/>
                                  </a:lnTo>
                                  <a:lnTo>
                                    <a:pt x="5388" y="51"/>
                                  </a:lnTo>
                                  <a:lnTo>
                                    <a:pt x="5391" y="46"/>
                                  </a:lnTo>
                                  <a:lnTo>
                                    <a:pt x="5393" y="35"/>
                                  </a:lnTo>
                                  <a:lnTo>
                                    <a:pt x="5396" y="26"/>
                                  </a:lnTo>
                                  <a:lnTo>
                                    <a:pt x="5398" y="16"/>
                                  </a:lnTo>
                                  <a:lnTo>
                                    <a:pt x="5401" y="10"/>
                                  </a:lnTo>
                                  <a:lnTo>
                                    <a:pt x="5403" y="6"/>
                                  </a:lnTo>
                                  <a:lnTo>
                                    <a:pt x="5406" y="4"/>
                                  </a:lnTo>
                                  <a:lnTo>
                                    <a:pt x="5408" y="3"/>
                                  </a:lnTo>
                                  <a:lnTo>
                                    <a:pt x="5411" y="3"/>
                                  </a:lnTo>
                                  <a:lnTo>
                                    <a:pt x="5413" y="2"/>
                                  </a:lnTo>
                                  <a:lnTo>
                                    <a:pt x="5416" y="2"/>
                                  </a:lnTo>
                                  <a:lnTo>
                                    <a:pt x="5418" y="1"/>
                                  </a:lnTo>
                                  <a:lnTo>
                                    <a:pt x="5421" y="2"/>
                                  </a:lnTo>
                                  <a:lnTo>
                                    <a:pt x="5423" y="1"/>
                                  </a:lnTo>
                                  <a:lnTo>
                                    <a:pt x="5426" y="2"/>
                                  </a:lnTo>
                                  <a:lnTo>
                                    <a:pt x="5428" y="3"/>
                                  </a:lnTo>
                                  <a:lnTo>
                                    <a:pt x="5430" y="3"/>
                                  </a:lnTo>
                                  <a:lnTo>
                                    <a:pt x="5433" y="4"/>
                                  </a:lnTo>
                                  <a:lnTo>
                                    <a:pt x="5435" y="5"/>
                                  </a:lnTo>
                                  <a:lnTo>
                                    <a:pt x="5438" y="4"/>
                                  </a:lnTo>
                                  <a:lnTo>
                                    <a:pt x="5440" y="3"/>
                                  </a:lnTo>
                                  <a:lnTo>
                                    <a:pt x="5443" y="3"/>
                                  </a:lnTo>
                                  <a:lnTo>
                                    <a:pt x="5445" y="2"/>
                                  </a:lnTo>
                                  <a:lnTo>
                                    <a:pt x="5448" y="1"/>
                                  </a:lnTo>
                                  <a:lnTo>
                                    <a:pt x="5450" y="1"/>
                                  </a:lnTo>
                                  <a:lnTo>
                                    <a:pt x="5453" y="1"/>
                                  </a:lnTo>
                                  <a:lnTo>
                                    <a:pt x="5455" y="1"/>
                                  </a:lnTo>
                                  <a:lnTo>
                                    <a:pt x="5458" y="1"/>
                                  </a:lnTo>
                                  <a:lnTo>
                                    <a:pt x="5460" y="1"/>
                                  </a:lnTo>
                                  <a:lnTo>
                                    <a:pt x="5463" y="1"/>
                                  </a:lnTo>
                                  <a:lnTo>
                                    <a:pt x="5465" y="0"/>
                                  </a:lnTo>
                                  <a:lnTo>
                                    <a:pt x="5468" y="1"/>
                                  </a:lnTo>
                                  <a:lnTo>
                                    <a:pt x="5470" y="1"/>
                                  </a:lnTo>
                                  <a:lnTo>
                                    <a:pt x="5473" y="1"/>
                                  </a:lnTo>
                                  <a:lnTo>
                                    <a:pt x="5475" y="1"/>
                                  </a:lnTo>
                                  <a:lnTo>
                                    <a:pt x="5478" y="1"/>
                                  </a:lnTo>
                                  <a:lnTo>
                                    <a:pt x="5480" y="1"/>
                                  </a:lnTo>
                                  <a:lnTo>
                                    <a:pt x="5483" y="1"/>
                                  </a:lnTo>
                                  <a:lnTo>
                                    <a:pt x="5485" y="1"/>
                                  </a:lnTo>
                                  <a:lnTo>
                                    <a:pt x="5488" y="1"/>
                                  </a:lnTo>
                                  <a:lnTo>
                                    <a:pt x="5490" y="1"/>
                                  </a:lnTo>
                                  <a:lnTo>
                                    <a:pt x="5493" y="1"/>
                                  </a:lnTo>
                                  <a:lnTo>
                                    <a:pt x="5495" y="1"/>
                                  </a:lnTo>
                                  <a:lnTo>
                                    <a:pt x="5498" y="1"/>
                                  </a:lnTo>
                                  <a:lnTo>
                                    <a:pt x="5500" y="1"/>
                                  </a:lnTo>
                                  <a:lnTo>
                                    <a:pt x="5502" y="1"/>
                                  </a:lnTo>
                                  <a:lnTo>
                                    <a:pt x="5505" y="1"/>
                                  </a:lnTo>
                                  <a:lnTo>
                                    <a:pt x="5507" y="1"/>
                                  </a:lnTo>
                                  <a:lnTo>
                                    <a:pt x="5510" y="1"/>
                                  </a:lnTo>
                                  <a:lnTo>
                                    <a:pt x="5512" y="1"/>
                                  </a:lnTo>
                                  <a:lnTo>
                                    <a:pt x="5515" y="1"/>
                                  </a:lnTo>
                                  <a:lnTo>
                                    <a:pt x="5517" y="1"/>
                                  </a:lnTo>
                                  <a:lnTo>
                                    <a:pt x="5520" y="1"/>
                                  </a:lnTo>
                                  <a:lnTo>
                                    <a:pt x="5522" y="1"/>
                                  </a:lnTo>
                                  <a:lnTo>
                                    <a:pt x="5525" y="1"/>
                                  </a:lnTo>
                                  <a:lnTo>
                                    <a:pt x="5527" y="1"/>
                                  </a:lnTo>
                                  <a:lnTo>
                                    <a:pt x="5530" y="1"/>
                                  </a:lnTo>
                                  <a:lnTo>
                                    <a:pt x="5532" y="1"/>
                                  </a:lnTo>
                                  <a:lnTo>
                                    <a:pt x="5535" y="1"/>
                                  </a:lnTo>
                                  <a:lnTo>
                                    <a:pt x="5537" y="1"/>
                                  </a:lnTo>
                                  <a:lnTo>
                                    <a:pt x="5540" y="1"/>
                                  </a:lnTo>
                                  <a:lnTo>
                                    <a:pt x="5542" y="1"/>
                                  </a:lnTo>
                                  <a:lnTo>
                                    <a:pt x="5545" y="1"/>
                                  </a:lnTo>
                                  <a:lnTo>
                                    <a:pt x="5547" y="1"/>
                                  </a:lnTo>
                                  <a:lnTo>
                                    <a:pt x="5550" y="1"/>
                                  </a:lnTo>
                                  <a:lnTo>
                                    <a:pt x="5552" y="1"/>
                                  </a:lnTo>
                                  <a:lnTo>
                                    <a:pt x="5555" y="1"/>
                                  </a:lnTo>
                                  <a:lnTo>
                                    <a:pt x="5557" y="1"/>
                                  </a:lnTo>
                                  <a:lnTo>
                                    <a:pt x="5560" y="1"/>
                                  </a:lnTo>
                                  <a:lnTo>
                                    <a:pt x="5562" y="1"/>
                                  </a:lnTo>
                                  <a:lnTo>
                                    <a:pt x="5565" y="1"/>
                                  </a:lnTo>
                                  <a:lnTo>
                                    <a:pt x="5567" y="1"/>
                                  </a:lnTo>
                                  <a:lnTo>
                                    <a:pt x="5570" y="1"/>
                                  </a:lnTo>
                                  <a:lnTo>
                                    <a:pt x="5572" y="1"/>
                                  </a:lnTo>
                                  <a:lnTo>
                                    <a:pt x="5574" y="2"/>
                                  </a:lnTo>
                                  <a:lnTo>
                                    <a:pt x="5577" y="2"/>
                                  </a:lnTo>
                                  <a:lnTo>
                                    <a:pt x="5579" y="2"/>
                                  </a:lnTo>
                                  <a:lnTo>
                                    <a:pt x="5582" y="2"/>
                                  </a:lnTo>
                                  <a:lnTo>
                                    <a:pt x="5584" y="2"/>
                                  </a:lnTo>
                                  <a:lnTo>
                                    <a:pt x="5587" y="2"/>
                                  </a:lnTo>
                                  <a:lnTo>
                                    <a:pt x="5589" y="2"/>
                                  </a:lnTo>
                                  <a:lnTo>
                                    <a:pt x="5592" y="3"/>
                                  </a:lnTo>
                                  <a:lnTo>
                                    <a:pt x="5594" y="3"/>
                                  </a:lnTo>
                                  <a:lnTo>
                                    <a:pt x="5597" y="3"/>
                                  </a:lnTo>
                                  <a:lnTo>
                                    <a:pt x="5599" y="3"/>
                                  </a:lnTo>
                                  <a:lnTo>
                                    <a:pt x="5602" y="3"/>
                                  </a:lnTo>
                                  <a:lnTo>
                                    <a:pt x="5604" y="2"/>
                                  </a:lnTo>
                                  <a:lnTo>
                                    <a:pt x="5607" y="2"/>
                                  </a:lnTo>
                                  <a:lnTo>
                                    <a:pt x="5609" y="1"/>
                                  </a:lnTo>
                                  <a:lnTo>
                                    <a:pt x="5612" y="1"/>
                                  </a:lnTo>
                                  <a:lnTo>
                                    <a:pt x="5614" y="1"/>
                                  </a:lnTo>
                                  <a:lnTo>
                                    <a:pt x="5617" y="1"/>
                                  </a:lnTo>
                                  <a:lnTo>
                                    <a:pt x="5619" y="1"/>
                                  </a:lnTo>
                                  <a:lnTo>
                                    <a:pt x="5622" y="1"/>
                                  </a:lnTo>
                                  <a:lnTo>
                                    <a:pt x="5624" y="1"/>
                                  </a:lnTo>
                                  <a:lnTo>
                                    <a:pt x="5627" y="1"/>
                                  </a:lnTo>
                                  <a:lnTo>
                                    <a:pt x="5629" y="1"/>
                                  </a:lnTo>
                                  <a:lnTo>
                                    <a:pt x="5632" y="2"/>
                                  </a:lnTo>
                                  <a:lnTo>
                                    <a:pt x="5634" y="3"/>
                                  </a:lnTo>
                                  <a:lnTo>
                                    <a:pt x="5637" y="6"/>
                                  </a:lnTo>
                                  <a:lnTo>
                                    <a:pt x="5639" y="10"/>
                                  </a:lnTo>
                                  <a:lnTo>
                                    <a:pt x="5641" y="15"/>
                                  </a:lnTo>
                                  <a:lnTo>
                                    <a:pt x="5644" y="18"/>
                                  </a:lnTo>
                                  <a:lnTo>
                                    <a:pt x="5646" y="20"/>
                                  </a:lnTo>
                                  <a:lnTo>
                                    <a:pt x="5649" y="20"/>
                                  </a:lnTo>
                                  <a:lnTo>
                                    <a:pt x="5651" y="20"/>
                                  </a:lnTo>
                                  <a:lnTo>
                                    <a:pt x="5654" y="25"/>
                                  </a:lnTo>
                                  <a:lnTo>
                                    <a:pt x="5656" y="32"/>
                                  </a:lnTo>
                                  <a:lnTo>
                                    <a:pt x="5659" y="45"/>
                                  </a:lnTo>
                                  <a:lnTo>
                                    <a:pt x="5661" y="52"/>
                                  </a:lnTo>
                                  <a:lnTo>
                                    <a:pt x="5664" y="51"/>
                                  </a:lnTo>
                                  <a:lnTo>
                                    <a:pt x="5666" y="44"/>
                                  </a:lnTo>
                                  <a:lnTo>
                                    <a:pt x="5669" y="34"/>
                                  </a:lnTo>
                                  <a:lnTo>
                                    <a:pt x="5671" y="22"/>
                                  </a:lnTo>
                                  <a:lnTo>
                                    <a:pt x="5674" y="13"/>
                                  </a:lnTo>
                                  <a:lnTo>
                                    <a:pt x="5676" y="8"/>
                                  </a:lnTo>
                                  <a:lnTo>
                                    <a:pt x="5679" y="5"/>
                                  </a:lnTo>
                                  <a:lnTo>
                                    <a:pt x="5681" y="3"/>
                                  </a:lnTo>
                                  <a:lnTo>
                                    <a:pt x="5684" y="2"/>
                                  </a:lnTo>
                                  <a:lnTo>
                                    <a:pt x="5686" y="2"/>
                                  </a:lnTo>
                                  <a:lnTo>
                                    <a:pt x="5689" y="2"/>
                                  </a:lnTo>
                                  <a:lnTo>
                                    <a:pt x="5691" y="2"/>
                                  </a:lnTo>
                                  <a:lnTo>
                                    <a:pt x="5694" y="2"/>
                                  </a:lnTo>
                                  <a:lnTo>
                                    <a:pt x="5696" y="1"/>
                                  </a:lnTo>
                                  <a:lnTo>
                                    <a:pt x="5699" y="1"/>
                                  </a:lnTo>
                                  <a:lnTo>
                                    <a:pt x="5701" y="1"/>
                                  </a:lnTo>
                                  <a:lnTo>
                                    <a:pt x="5704" y="1"/>
                                  </a:lnTo>
                                  <a:lnTo>
                                    <a:pt x="5706" y="1"/>
                                  </a:lnTo>
                                  <a:lnTo>
                                    <a:pt x="5709" y="2"/>
                                  </a:lnTo>
                                  <a:lnTo>
                                    <a:pt x="5711" y="2"/>
                                  </a:lnTo>
                                  <a:lnTo>
                                    <a:pt x="5713" y="2"/>
                                  </a:lnTo>
                                  <a:lnTo>
                                    <a:pt x="5716" y="3"/>
                                  </a:lnTo>
                                  <a:lnTo>
                                    <a:pt x="5718" y="3"/>
                                  </a:lnTo>
                                  <a:lnTo>
                                    <a:pt x="5721" y="3"/>
                                  </a:lnTo>
                                  <a:lnTo>
                                    <a:pt x="5723" y="2"/>
                                  </a:lnTo>
                                  <a:lnTo>
                                    <a:pt x="5726" y="4"/>
                                  </a:lnTo>
                                  <a:lnTo>
                                    <a:pt x="5728" y="6"/>
                                  </a:lnTo>
                                  <a:lnTo>
                                    <a:pt x="5731" y="14"/>
                                  </a:lnTo>
                                  <a:lnTo>
                                    <a:pt x="5733" y="28"/>
                                  </a:lnTo>
                                  <a:lnTo>
                                    <a:pt x="5736" y="45"/>
                                  </a:lnTo>
                                  <a:lnTo>
                                    <a:pt x="5738" y="62"/>
                                  </a:lnTo>
                                  <a:lnTo>
                                    <a:pt x="5741" y="71"/>
                                  </a:lnTo>
                                  <a:lnTo>
                                    <a:pt x="5743" y="69"/>
                                  </a:lnTo>
                                  <a:lnTo>
                                    <a:pt x="5746" y="57"/>
                                  </a:lnTo>
                                  <a:lnTo>
                                    <a:pt x="5748" y="40"/>
                                  </a:lnTo>
                                  <a:lnTo>
                                    <a:pt x="5751" y="25"/>
                                  </a:lnTo>
                                  <a:lnTo>
                                    <a:pt x="5753" y="16"/>
                                  </a:lnTo>
                                  <a:lnTo>
                                    <a:pt x="5756" y="10"/>
                                  </a:lnTo>
                                  <a:lnTo>
                                    <a:pt x="5758" y="8"/>
                                  </a:lnTo>
                                  <a:lnTo>
                                    <a:pt x="5761" y="7"/>
                                  </a:lnTo>
                                  <a:lnTo>
                                    <a:pt x="5763" y="8"/>
                                  </a:lnTo>
                                  <a:lnTo>
                                    <a:pt x="5766" y="9"/>
                                  </a:lnTo>
                                  <a:lnTo>
                                    <a:pt x="5768" y="8"/>
                                  </a:lnTo>
                                  <a:lnTo>
                                    <a:pt x="5771" y="7"/>
                                  </a:lnTo>
                                  <a:lnTo>
                                    <a:pt x="5773" y="6"/>
                                  </a:lnTo>
                                  <a:lnTo>
                                    <a:pt x="5776" y="4"/>
                                  </a:lnTo>
                                  <a:lnTo>
                                    <a:pt x="5778" y="3"/>
                                  </a:lnTo>
                                  <a:lnTo>
                                    <a:pt x="5780" y="3"/>
                                  </a:lnTo>
                                  <a:lnTo>
                                    <a:pt x="5783" y="2"/>
                                  </a:lnTo>
                                  <a:lnTo>
                                    <a:pt x="5785" y="2"/>
                                  </a:lnTo>
                                  <a:lnTo>
                                    <a:pt x="5788" y="2"/>
                                  </a:lnTo>
                                  <a:lnTo>
                                    <a:pt x="5790" y="1"/>
                                  </a:lnTo>
                                  <a:lnTo>
                                    <a:pt x="5793" y="1"/>
                                  </a:lnTo>
                                  <a:lnTo>
                                    <a:pt x="5795" y="1"/>
                                  </a:lnTo>
                                  <a:lnTo>
                                    <a:pt x="5798" y="1"/>
                                  </a:lnTo>
                                  <a:lnTo>
                                    <a:pt x="5800" y="1"/>
                                  </a:lnTo>
                                  <a:lnTo>
                                    <a:pt x="5803" y="1"/>
                                  </a:lnTo>
                                  <a:lnTo>
                                    <a:pt x="5805" y="1"/>
                                  </a:lnTo>
                                  <a:lnTo>
                                    <a:pt x="5808" y="1"/>
                                  </a:lnTo>
                                  <a:lnTo>
                                    <a:pt x="5810" y="1"/>
                                  </a:lnTo>
                                  <a:lnTo>
                                    <a:pt x="5813" y="1"/>
                                  </a:lnTo>
                                  <a:lnTo>
                                    <a:pt x="5815" y="2"/>
                                  </a:lnTo>
                                  <a:lnTo>
                                    <a:pt x="5818" y="2"/>
                                  </a:lnTo>
                                  <a:lnTo>
                                    <a:pt x="5820" y="2"/>
                                  </a:lnTo>
                                  <a:lnTo>
                                    <a:pt x="5823" y="2"/>
                                  </a:lnTo>
                                  <a:lnTo>
                                    <a:pt x="5825" y="2"/>
                                  </a:lnTo>
                                  <a:lnTo>
                                    <a:pt x="5828" y="2"/>
                                  </a:lnTo>
                                  <a:lnTo>
                                    <a:pt x="5830" y="1"/>
                                  </a:lnTo>
                                  <a:lnTo>
                                    <a:pt x="5833" y="2"/>
                                  </a:lnTo>
                                  <a:lnTo>
                                    <a:pt x="5835" y="1"/>
                                  </a:lnTo>
                                  <a:lnTo>
                                    <a:pt x="5838" y="2"/>
                                  </a:lnTo>
                                  <a:lnTo>
                                    <a:pt x="5840" y="2"/>
                                  </a:lnTo>
                                  <a:lnTo>
                                    <a:pt x="5843" y="2"/>
                                  </a:lnTo>
                                  <a:lnTo>
                                    <a:pt x="5845" y="2"/>
                                  </a:lnTo>
                                  <a:lnTo>
                                    <a:pt x="5848" y="3"/>
                                  </a:lnTo>
                                  <a:lnTo>
                                    <a:pt x="5850" y="5"/>
                                  </a:lnTo>
                                  <a:lnTo>
                                    <a:pt x="5852" y="8"/>
                                  </a:lnTo>
                                  <a:lnTo>
                                    <a:pt x="5855" y="14"/>
                                  </a:lnTo>
                                  <a:lnTo>
                                    <a:pt x="5857" y="20"/>
                                  </a:lnTo>
                                  <a:lnTo>
                                    <a:pt x="5860" y="25"/>
                                  </a:lnTo>
                                  <a:lnTo>
                                    <a:pt x="5862" y="27"/>
                                  </a:lnTo>
                                  <a:lnTo>
                                    <a:pt x="5865" y="24"/>
                                  </a:lnTo>
                                  <a:lnTo>
                                    <a:pt x="5867" y="20"/>
                                  </a:lnTo>
                                  <a:lnTo>
                                    <a:pt x="5870" y="15"/>
                                  </a:lnTo>
                                  <a:lnTo>
                                    <a:pt x="5872" y="11"/>
                                  </a:lnTo>
                                  <a:lnTo>
                                    <a:pt x="5875" y="8"/>
                                  </a:lnTo>
                                  <a:lnTo>
                                    <a:pt x="5877" y="7"/>
                                  </a:lnTo>
                                  <a:lnTo>
                                    <a:pt x="5880" y="7"/>
                                  </a:lnTo>
                                  <a:lnTo>
                                    <a:pt x="5882" y="7"/>
                                  </a:lnTo>
                                  <a:lnTo>
                                    <a:pt x="5885" y="9"/>
                                  </a:lnTo>
                                  <a:lnTo>
                                    <a:pt x="5887" y="13"/>
                                  </a:lnTo>
                                  <a:lnTo>
                                    <a:pt x="5890" y="17"/>
                                  </a:lnTo>
                                  <a:lnTo>
                                    <a:pt x="5892" y="19"/>
                                  </a:lnTo>
                                  <a:lnTo>
                                    <a:pt x="5895" y="21"/>
                                  </a:lnTo>
                                  <a:lnTo>
                                    <a:pt x="5897" y="19"/>
                                  </a:lnTo>
                                  <a:lnTo>
                                    <a:pt x="5900" y="16"/>
                                  </a:lnTo>
                                  <a:lnTo>
                                    <a:pt x="5902" y="13"/>
                                  </a:lnTo>
                                  <a:lnTo>
                                    <a:pt x="5905" y="9"/>
                                  </a:lnTo>
                                  <a:lnTo>
                                    <a:pt x="5907" y="8"/>
                                  </a:lnTo>
                                  <a:lnTo>
                                    <a:pt x="5910" y="7"/>
                                  </a:lnTo>
                                  <a:lnTo>
                                    <a:pt x="5912" y="7"/>
                                  </a:lnTo>
                                  <a:lnTo>
                                    <a:pt x="5915" y="7"/>
                                  </a:lnTo>
                                  <a:lnTo>
                                    <a:pt x="5917" y="7"/>
                                  </a:lnTo>
                                  <a:lnTo>
                                    <a:pt x="5919" y="7"/>
                                  </a:lnTo>
                                  <a:lnTo>
                                    <a:pt x="5922" y="6"/>
                                  </a:lnTo>
                                  <a:lnTo>
                                    <a:pt x="5924" y="5"/>
                                  </a:lnTo>
                                  <a:lnTo>
                                    <a:pt x="5927" y="4"/>
                                  </a:lnTo>
                                  <a:lnTo>
                                    <a:pt x="5929" y="3"/>
                                  </a:lnTo>
                                  <a:lnTo>
                                    <a:pt x="5932" y="3"/>
                                  </a:lnTo>
                                  <a:lnTo>
                                    <a:pt x="5934" y="3"/>
                                  </a:lnTo>
                                  <a:lnTo>
                                    <a:pt x="5937" y="3"/>
                                  </a:lnTo>
                                  <a:lnTo>
                                    <a:pt x="5939" y="5"/>
                                  </a:lnTo>
                                  <a:lnTo>
                                    <a:pt x="5942" y="9"/>
                                  </a:lnTo>
                                  <a:lnTo>
                                    <a:pt x="5944" y="15"/>
                                  </a:lnTo>
                                  <a:lnTo>
                                    <a:pt x="5947" y="23"/>
                                  </a:lnTo>
                                  <a:lnTo>
                                    <a:pt x="5949" y="29"/>
                                  </a:lnTo>
                                  <a:lnTo>
                                    <a:pt x="5952" y="34"/>
                                  </a:lnTo>
                                  <a:lnTo>
                                    <a:pt x="5954" y="31"/>
                                  </a:lnTo>
                                  <a:lnTo>
                                    <a:pt x="5957" y="27"/>
                                  </a:lnTo>
                                  <a:lnTo>
                                    <a:pt x="5959" y="20"/>
                                  </a:lnTo>
                                  <a:lnTo>
                                    <a:pt x="5962" y="15"/>
                                  </a:lnTo>
                                  <a:lnTo>
                                    <a:pt x="5964" y="10"/>
                                  </a:lnTo>
                                  <a:lnTo>
                                    <a:pt x="5967" y="10"/>
                                  </a:lnTo>
                                  <a:lnTo>
                                    <a:pt x="5969" y="10"/>
                                  </a:lnTo>
                                  <a:lnTo>
                                    <a:pt x="5972" y="10"/>
                                  </a:lnTo>
                                  <a:lnTo>
                                    <a:pt x="5974" y="10"/>
                                  </a:lnTo>
                                  <a:lnTo>
                                    <a:pt x="5977" y="8"/>
                                  </a:lnTo>
                                  <a:lnTo>
                                    <a:pt x="5979" y="7"/>
                                  </a:lnTo>
                                  <a:lnTo>
                                    <a:pt x="5982" y="5"/>
                                  </a:lnTo>
                                  <a:lnTo>
                                    <a:pt x="5984" y="5"/>
                                  </a:lnTo>
                                  <a:lnTo>
                                    <a:pt x="5987" y="5"/>
                                  </a:lnTo>
                                  <a:lnTo>
                                    <a:pt x="5989" y="8"/>
                                  </a:lnTo>
                                  <a:lnTo>
                                    <a:pt x="5991" y="13"/>
                                  </a:lnTo>
                                  <a:lnTo>
                                    <a:pt x="5994" y="21"/>
                                  </a:lnTo>
                                  <a:lnTo>
                                    <a:pt x="5996" y="30"/>
                                  </a:lnTo>
                                  <a:lnTo>
                                    <a:pt x="5999" y="39"/>
                                  </a:lnTo>
                                  <a:lnTo>
                                    <a:pt x="6001" y="41"/>
                                  </a:lnTo>
                                  <a:lnTo>
                                    <a:pt x="6004" y="38"/>
                                  </a:lnTo>
                                  <a:lnTo>
                                    <a:pt x="6006" y="30"/>
                                  </a:lnTo>
                                  <a:lnTo>
                                    <a:pt x="6009" y="21"/>
                                  </a:lnTo>
                                  <a:lnTo>
                                    <a:pt x="6011" y="14"/>
                                  </a:lnTo>
                                  <a:lnTo>
                                    <a:pt x="6014" y="10"/>
                                  </a:lnTo>
                                  <a:lnTo>
                                    <a:pt x="6016" y="7"/>
                                  </a:lnTo>
                                  <a:lnTo>
                                    <a:pt x="6019" y="5"/>
                                  </a:lnTo>
                                  <a:lnTo>
                                    <a:pt x="6021" y="4"/>
                                  </a:lnTo>
                                  <a:lnTo>
                                    <a:pt x="6024" y="3"/>
                                  </a:lnTo>
                                  <a:lnTo>
                                    <a:pt x="6026" y="3"/>
                                  </a:lnTo>
                                  <a:lnTo>
                                    <a:pt x="6029" y="3"/>
                                  </a:lnTo>
                                  <a:lnTo>
                                    <a:pt x="6031" y="3"/>
                                  </a:lnTo>
                                  <a:lnTo>
                                    <a:pt x="6034" y="3"/>
                                  </a:lnTo>
                                  <a:lnTo>
                                    <a:pt x="6036" y="3"/>
                                  </a:lnTo>
                                  <a:lnTo>
                                    <a:pt x="6039" y="3"/>
                                  </a:lnTo>
                                  <a:lnTo>
                                    <a:pt x="6041" y="3"/>
                                  </a:lnTo>
                                  <a:lnTo>
                                    <a:pt x="6044" y="3"/>
                                  </a:lnTo>
                                  <a:lnTo>
                                    <a:pt x="6046" y="3"/>
                                  </a:lnTo>
                                  <a:lnTo>
                                    <a:pt x="6049" y="3"/>
                                  </a:lnTo>
                                  <a:lnTo>
                                    <a:pt x="6051" y="4"/>
                                  </a:lnTo>
                                  <a:lnTo>
                                    <a:pt x="6054" y="5"/>
                                  </a:lnTo>
                                  <a:lnTo>
                                    <a:pt x="6056" y="7"/>
                                  </a:lnTo>
                                  <a:lnTo>
                                    <a:pt x="6058" y="9"/>
                                  </a:lnTo>
                                  <a:lnTo>
                                    <a:pt x="6061" y="13"/>
                                  </a:lnTo>
                                  <a:lnTo>
                                    <a:pt x="6063" y="18"/>
                                  </a:lnTo>
                                  <a:lnTo>
                                    <a:pt x="6066" y="25"/>
                                  </a:lnTo>
                                  <a:lnTo>
                                    <a:pt x="6068" y="28"/>
                                  </a:lnTo>
                                  <a:lnTo>
                                    <a:pt x="6071" y="28"/>
                                  </a:lnTo>
                                  <a:lnTo>
                                    <a:pt x="6073" y="25"/>
                                  </a:lnTo>
                                  <a:lnTo>
                                    <a:pt x="6076" y="22"/>
                                  </a:lnTo>
                                  <a:lnTo>
                                    <a:pt x="6078" y="23"/>
                                  </a:lnTo>
                                  <a:lnTo>
                                    <a:pt x="6081" y="29"/>
                                  </a:lnTo>
                                  <a:lnTo>
                                    <a:pt x="6083" y="40"/>
                                  </a:lnTo>
                                  <a:lnTo>
                                    <a:pt x="6086" y="54"/>
                                  </a:lnTo>
                                  <a:lnTo>
                                    <a:pt x="6088" y="68"/>
                                  </a:lnTo>
                                  <a:lnTo>
                                    <a:pt x="6091" y="71"/>
                                  </a:lnTo>
                                  <a:lnTo>
                                    <a:pt x="6093" y="64"/>
                                  </a:lnTo>
                                  <a:lnTo>
                                    <a:pt x="6096" y="51"/>
                                  </a:lnTo>
                                  <a:lnTo>
                                    <a:pt x="6098" y="35"/>
                                  </a:lnTo>
                                  <a:lnTo>
                                    <a:pt x="6101" y="23"/>
                                  </a:lnTo>
                                  <a:lnTo>
                                    <a:pt x="6103" y="14"/>
                                  </a:lnTo>
                                  <a:lnTo>
                                    <a:pt x="6106" y="10"/>
                                  </a:lnTo>
                                  <a:lnTo>
                                    <a:pt x="6108" y="8"/>
                                  </a:lnTo>
                                  <a:lnTo>
                                    <a:pt x="6111" y="7"/>
                                  </a:lnTo>
                                  <a:lnTo>
                                    <a:pt x="6113" y="7"/>
                                  </a:lnTo>
                                  <a:lnTo>
                                    <a:pt x="6116" y="6"/>
                                  </a:lnTo>
                                  <a:lnTo>
                                    <a:pt x="6118" y="6"/>
                                  </a:lnTo>
                                  <a:lnTo>
                                    <a:pt x="6121" y="6"/>
                                  </a:lnTo>
                                  <a:lnTo>
                                    <a:pt x="6123" y="6"/>
                                  </a:lnTo>
                                  <a:lnTo>
                                    <a:pt x="6126" y="5"/>
                                  </a:lnTo>
                                  <a:lnTo>
                                    <a:pt x="6128" y="6"/>
                                  </a:lnTo>
                                  <a:lnTo>
                                    <a:pt x="6130" y="5"/>
                                  </a:lnTo>
                                  <a:lnTo>
                                    <a:pt x="6133" y="7"/>
                                  </a:lnTo>
                                  <a:lnTo>
                                    <a:pt x="6135" y="12"/>
                                  </a:lnTo>
                                  <a:lnTo>
                                    <a:pt x="6138" y="28"/>
                                  </a:lnTo>
                                  <a:lnTo>
                                    <a:pt x="6140" y="66"/>
                                  </a:lnTo>
                                  <a:lnTo>
                                    <a:pt x="6143" y="138"/>
                                  </a:lnTo>
                                  <a:lnTo>
                                    <a:pt x="6145" y="236"/>
                                  </a:lnTo>
                                  <a:lnTo>
                                    <a:pt x="6148" y="357"/>
                                  </a:lnTo>
                                  <a:lnTo>
                                    <a:pt x="6150" y="460"/>
                                  </a:lnTo>
                                  <a:lnTo>
                                    <a:pt x="6153" y="491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6158" y="333"/>
                                  </a:lnTo>
                                  <a:lnTo>
                                    <a:pt x="6160" y="209"/>
                                  </a:lnTo>
                                  <a:lnTo>
                                    <a:pt x="6163" y="116"/>
                                  </a:lnTo>
                                  <a:lnTo>
                                    <a:pt x="6165" y="60"/>
                                  </a:lnTo>
                                  <a:lnTo>
                                    <a:pt x="6168" y="32"/>
                                  </a:lnTo>
                                  <a:lnTo>
                                    <a:pt x="6170" y="20"/>
                                  </a:lnTo>
                                  <a:lnTo>
                                    <a:pt x="6173" y="15"/>
                                  </a:lnTo>
                                  <a:lnTo>
                                    <a:pt x="6175" y="12"/>
                                  </a:lnTo>
                                  <a:lnTo>
                                    <a:pt x="6178" y="12"/>
                                  </a:lnTo>
                                  <a:lnTo>
                                    <a:pt x="6180" y="10"/>
                                  </a:lnTo>
                                  <a:lnTo>
                                    <a:pt x="6183" y="10"/>
                                  </a:lnTo>
                                  <a:lnTo>
                                    <a:pt x="6185" y="9"/>
                                  </a:lnTo>
                                  <a:lnTo>
                                    <a:pt x="6188" y="10"/>
                                  </a:lnTo>
                                  <a:lnTo>
                                    <a:pt x="6190" y="9"/>
                                  </a:lnTo>
                                  <a:lnTo>
                                    <a:pt x="6193" y="9"/>
                                  </a:lnTo>
                                  <a:lnTo>
                                    <a:pt x="6195" y="8"/>
                                  </a:lnTo>
                                  <a:lnTo>
                                    <a:pt x="6197" y="7"/>
                                  </a:lnTo>
                                  <a:lnTo>
                                    <a:pt x="6200" y="7"/>
                                  </a:lnTo>
                                  <a:lnTo>
                                    <a:pt x="6202" y="8"/>
                                  </a:lnTo>
                                  <a:lnTo>
                                    <a:pt x="6205" y="8"/>
                                  </a:lnTo>
                                  <a:lnTo>
                                    <a:pt x="6207" y="9"/>
                                  </a:lnTo>
                                  <a:lnTo>
                                    <a:pt x="6210" y="11"/>
                                  </a:lnTo>
                                  <a:lnTo>
                                    <a:pt x="6212" y="15"/>
                                  </a:lnTo>
                                  <a:lnTo>
                                    <a:pt x="6215" y="19"/>
                                  </a:lnTo>
                                  <a:lnTo>
                                    <a:pt x="6217" y="24"/>
                                  </a:lnTo>
                                  <a:lnTo>
                                    <a:pt x="6220" y="27"/>
                                  </a:lnTo>
                                  <a:lnTo>
                                    <a:pt x="6222" y="28"/>
                                  </a:lnTo>
                                  <a:lnTo>
                                    <a:pt x="6225" y="25"/>
                                  </a:lnTo>
                                  <a:lnTo>
                                    <a:pt x="6227" y="21"/>
                                  </a:lnTo>
                                  <a:lnTo>
                                    <a:pt x="6230" y="17"/>
                                  </a:lnTo>
                                  <a:lnTo>
                                    <a:pt x="6232" y="16"/>
                                  </a:lnTo>
                                  <a:lnTo>
                                    <a:pt x="6235" y="18"/>
                                  </a:lnTo>
                                  <a:lnTo>
                                    <a:pt x="6237" y="24"/>
                                  </a:lnTo>
                                  <a:lnTo>
                                    <a:pt x="6240" y="30"/>
                                  </a:lnTo>
                                  <a:lnTo>
                                    <a:pt x="6242" y="38"/>
                                  </a:lnTo>
                                  <a:lnTo>
                                    <a:pt x="6245" y="43"/>
                                  </a:lnTo>
                                  <a:lnTo>
                                    <a:pt x="6247" y="45"/>
                                  </a:lnTo>
                                  <a:lnTo>
                                    <a:pt x="6250" y="40"/>
                                  </a:lnTo>
                                  <a:lnTo>
                                    <a:pt x="6252" y="36"/>
                                  </a:lnTo>
                                  <a:lnTo>
                                    <a:pt x="6255" y="33"/>
                                  </a:lnTo>
                                  <a:lnTo>
                                    <a:pt x="6257" y="33"/>
                                  </a:lnTo>
                                  <a:lnTo>
                                    <a:pt x="6260" y="35"/>
                                  </a:lnTo>
                                  <a:lnTo>
                                    <a:pt x="6262" y="41"/>
                                  </a:lnTo>
                                  <a:lnTo>
                                    <a:pt x="6265" y="58"/>
                                  </a:lnTo>
                                  <a:lnTo>
                                    <a:pt x="6267" y="86"/>
                                  </a:lnTo>
                                  <a:lnTo>
                                    <a:pt x="6269" y="118"/>
                                  </a:lnTo>
                                  <a:lnTo>
                                    <a:pt x="6272" y="154"/>
                                  </a:lnTo>
                                  <a:lnTo>
                                    <a:pt x="6274" y="169"/>
                                  </a:lnTo>
                                  <a:lnTo>
                                    <a:pt x="6277" y="163"/>
                                  </a:lnTo>
                                  <a:lnTo>
                                    <a:pt x="6279" y="130"/>
                                  </a:lnTo>
                                  <a:lnTo>
                                    <a:pt x="6282" y="94"/>
                                  </a:lnTo>
                                  <a:lnTo>
                                    <a:pt x="6284" y="60"/>
                                  </a:lnTo>
                                  <a:lnTo>
                                    <a:pt x="6287" y="35"/>
                                  </a:lnTo>
                                  <a:lnTo>
                                    <a:pt x="6289" y="21"/>
                                  </a:lnTo>
                                  <a:lnTo>
                                    <a:pt x="6292" y="14"/>
                                  </a:lnTo>
                                  <a:lnTo>
                                    <a:pt x="6294" y="10"/>
                                  </a:lnTo>
                                  <a:lnTo>
                                    <a:pt x="6297" y="8"/>
                                  </a:lnTo>
                                  <a:lnTo>
                                    <a:pt x="6299" y="7"/>
                                  </a:lnTo>
                                  <a:lnTo>
                                    <a:pt x="6302" y="7"/>
                                  </a:lnTo>
                                  <a:lnTo>
                                    <a:pt x="6304" y="7"/>
                                  </a:lnTo>
                                  <a:lnTo>
                                    <a:pt x="6307" y="8"/>
                                  </a:lnTo>
                                  <a:lnTo>
                                    <a:pt x="6309" y="10"/>
                                  </a:lnTo>
                                  <a:lnTo>
                                    <a:pt x="6312" y="13"/>
                                  </a:lnTo>
                                  <a:lnTo>
                                    <a:pt x="6314" y="17"/>
                                  </a:lnTo>
                                  <a:lnTo>
                                    <a:pt x="6317" y="20"/>
                                  </a:lnTo>
                                  <a:lnTo>
                                    <a:pt x="6319" y="22"/>
                                  </a:lnTo>
                                  <a:lnTo>
                                    <a:pt x="6322" y="20"/>
                                  </a:lnTo>
                                  <a:lnTo>
                                    <a:pt x="6324" y="17"/>
                                  </a:lnTo>
                                  <a:lnTo>
                                    <a:pt x="6327" y="14"/>
                                  </a:lnTo>
                                  <a:lnTo>
                                    <a:pt x="6329" y="12"/>
                                  </a:lnTo>
                                  <a:lnTo>
                                    <a:pt x="6332" y="9"/>
                                  </a:lnTo>
                                  <a:lnTo>
                                    <a:pt x="6334" y="8"/>
                                  </a:lnTo>
                                  <a:lnTo>
                                    <a:pt x="6336" y="7"/>
                                  </a:lnTo>
                                  <a:lnTo>
                                    <a:pt x="6339" y="6"/>
                                  </a:lnTo>
                                  <a:lnTo>
                                    <a:pt x="6341" y="6"/>
                                  </a:lnTo>
                                  <a:lnTo>
                                    <a:pt x="6344" y="6"/>
                                  </a:lnTo>
                                  <a:lnTo>
                                    <a:pt x="6346" y="6"/>
                                  </a:lnTo>
                                  <a:lnTo>
                                    <a:pt x="6349" y="8"/>
                                  </a:lnTo>
                                  <a:lnTo>
                                    <a:pt x="6351" y="11"/>
                                  </a:lnTo>
                                  <a:lnTo>
                                    <a:pt x="6354" y="17"/>
                                  </a:lnTo>
                                  <a:lnTo>
                                    <a:pt x="6356" y="23"/>
                                  </a:lnTo>
                                  <a:lnTo>
                                    <a:pt x="6359" y="30"/>
                                  </a:lnTo>
                                  <a:lnTo>
                                    <a:pt x="6361" y="33"/>
                                  </a:lnTo>
                                  <a:lnTo>
                                    <a:pt x="6364" y="34"/>
                                  </a:lnTo>
                                  <a:lnTo>
                                    <a:pt x="6366" y="29"/>
                                  </a:lnTo>
                                  <a:lnTo>
                                    <a:pt x="6369" y="22"/>
                                  </a:lnTo>
                                  <a:lnTo>
                                    <a:pt x="6371" y="13"/>
                                  </a:lnTo>
                                  <a:lnTo>
                                    <a:pt x="6374" y="8"/>
                                  </a:lnTo>
                                  <a:lnTo>
                                    <a:pt x="6376" y="6"/>
                                  </a:lnTo>
                                  <a:lnTo>
                                    <a:pt x="6379" y="7"/>
                                  </a:lnTo>
                                  <a:lnTo>
                                    <a:pt x="6381" y="15"/>
                                  </a:lnTo>
                                  <a:lnTo>
                                    <a:pt x="6384" y="33"/>
                                  </a:lnTo>
                                  <a:lnTo>
                                    <a:pt x="6386" y="67"/>
                                  </a:lnTo>
                                  <a:lnTo>
                                    <a:pt x="6389" y="118"/>
                                  </a:lnTo>
                                  <a:lnTo>
                                    <a:pt x="6391" y="176"/>
                                  </a:lnTo>
                                  <a:lnTo>
                                    <a:pt x="6394" y="217"/>
                                  </a:lnTo>
                                  <a:lnTo>
                                    <a:pt x="6396" y="225"/>
                                  </a:lnTo>
                                  <a:lnTo>
                                    <a:pt x="6399" y="196"/>
                                  </a:lnTo>
                                  <a:lnTo>
                                    <a:pt x="6401" y="145"/>
                                  </a:lnTo>
                                  <a:lnTo>
                                    <a:pt x="6404" y="94"/>
                                  </a:lnTo>
                                  <a:lnTo>
                                    <a:pt x="6406" y="60"/>
                                  </a:lnTo>
                                  <a:lnTo>
                                    <a:pt x="6408" y="47"/>
                                  </a:lnTo>
                                  <a:lnTo>
                                    <a:pt x="6411" y="60"/>
                                  </a:lnTo>
                                  <a:lnTo>
                                    <a:pt x="6413" y="113"/>
                                  </a:lnTo>
                                  <a:lnTo>
                                    <a:pt x="6416" y="209"/>
                                  </a:lnTo>
                                  <a:lnTo>
                                    <a:pt x="6418" y="367"/>
                                  </a:lnTo>
                                  <a:lnTo>
                                    <a:pt x="6421" y="533"/>
                                  </a:lnTo>
                                  <a:lnTo>
                                    <a:pt x="6423" y="676"/>
                                  </a:lnTo>
                                  <a:lnTo>
                                    <a:pt x="6426" y="706"/>
                                  </a:lnTo>
                                  <a:lnTo>
                                    <a:pt x="6428" y="606"/>
                                  </a:lnTo>
                                  <a:lnTo>
                                    <a:pt x="6431" y="453"/>
                                  </a:lnTo>
                                  <a:lnTo>
                                    <a:pt x="6433" y="279"/>
                                  </a:lnTo>
                                  <a:lnTo>
                                    <a:pt x="6436" y="158"/>
                                  </a:lnTo>
                                  <a:lnTo>
                                    <a:pt x="6438" y="88"/>
                                  </a:lnTo>
                                  <a:lnTo>
                                    <a:pt x="6441" y="51"/>
                                  </a:lnTo>
                                  <a:lnTo>
                                    <a:pt x="6443" y="33"/>
                                  </a:lnTo>
                                  <a:lnTo>
                                    <a:pt x="6446" y="23"/>
                                  </a:lnTo>
                                  <a:lnTo>
                                    <a:pt x="6448" y="17"/>
                                  </a:lnTo>
                                  <a:lnTo>
                                    <a:pt x="6451" y="14"/>
                                  </a:lnTo>
                                  <a:lnTo>
                                    <a:pt x="6453" y="13"/>
                                  </a:lnTo>
                                  <a:lnTo>
                                    <a:pt x="6456" y="11"/>
                                  </a:lnTo>
                                  <a:lnTo>
                                    <a:pt x="6458" y="13"/>
                                  </a:lnTo>
                                  <a:lnTo>
                                    <a:pt x="6461" y="16"/>
                                  </a:lnTo>
                                  <a:lnTo>
                                    <a:pt x="6463" y="16"/>
                                  </a:lnTo>
                                  <a:lnTo>
                                    <a:pt x="6466" y="17"/>
                                  </a:lnTo>
                                  <a:lnTo>
                                    <a:pt x="6468" y="16"/>
                                  </a:lnTo>
                                  <a:lnTo>
                                    <a:pt x="6471" y="14"/>
                                  </a:lnTo>
                                  <a:lnTo>
                                    <a:pt x="6473" y="11"/>
                                  </a:lnTo>
                                  <a:lnTo>
                                    <a:pt x="6475" y="8"/>
                                  </a:lnTo>
                                  <a:lnTo>
                                    <a:pt x="6478" y="6"/>
                                  </a:lnTo>
                                  <a:lnTo>
                                    <a:pt x="6480" y="5"/>
                                  </a:lnTo>
                                  <a:lnTo>
                                    <a:pt x="6483" y="4"/>
                                  </a:lnTo>
                                  <a:lnTo>
                                    <a:pt x="6485" y="4"/>
                                  </a:lnTo>
                                  <a:lnTo>
                                    <a:pt x="6488" y="4"/>
                                  </a:lnTo>
                                  <a:lnTo>
                                    <a:pt x="6490" y="3"/>
                                  </a:lnTo>
                                  <a:lnTo>
                                    <a:pt x="6493" y="3"/>
                                  </a:lnTo>
                                  <a:lnTo>
                                    <a:pt x="6495" y="3"/>
                                  </a:lnTo>
                                  <a:lnTo>
                                    <a:pt x="6498" y="3"/>
                                  </a:lnTo>
                                  <a:lnTo>
                                    <a:pt x="6500" y="4"/>
                                  </a:lnTo>
                                  <a:lnTo>
                                    <a:pt x="6503" y="4"/>
                                  </a:lnTo>
                                  <a:lnTo>
                                    <a:pt x="6505" y="4"/>
                                  </a:lnTo>
                                  <a:lnTo>
                                    <a:pt x="6508" y="4"/>
                                  </a:lnTo>
                                  <a:lnTo>
                                    <a:pt x="6510" y="3"/>
                                  </a:lnTo>
                                  <a:lnTo>
                                    <a:pt x="6513" y="3"/>
                                  </a:lnTo>
                                  <a:lnTo>
                                    <a:pt x="6515" y="2"/>
                                  </a:lnTo>
                                  <a:lnTo>
                                    <a:pt x="6518" y="2"/>
                                  </a:lnTo>
                                  <a:lnTo>
                                    <a:pt x="6520" y="3"/>
                                  </a:lnTo>
                                  <a:lnTo>
                                    <a:pt x="6523" y="2"/>
                                  </a:lnTo>
                                  <a:lnTo>
                                    <a:pt x="6525" y="3"/>
                                  </a:lnTo>
                                  <a:lnTo>
                                    <a:pt x="6528" y="5"/>
                                  </a:lnTo>
                                  <a:lnTo>
                                    <a:pt x="6530" y="6"/>
                                  </a:lnTo>
                                  <a:lnTo>
                                    <a:pt x="6533" y="10"/>
                                  </a:lnTo>
                                  <a:lnTo>
                                    <a:pt x="6535" y="14"/>
                                  </a:lnTo>
                                  <a:lnTo>
                                    <a:pt x="6538" y="19"/>
                                  </a:lnTo>
                                  <a:lnTo>
                                    <a:pt x="6540" y="21"/>
                                  </a:lnTo>
                                  <a:lnTo>
                                    <a:pt x="6543" y="21"/>
                                  </a:lnTo>
                                  <a:lnTo>
                                    <a:pt x="6545" y="18"/>
                                  </a:lnTo>
                                  <a:lnTo>
                                    <a:pt x="6547" y="13"/>
                                  </a:lnTo>
                                  <a:lnTo>
                                    <a:pt x="6550" y="9"/>
                                  </a:lnTo>
                                  <a:lnTo>
                                    <a:pt x="6552" y="6"/>
                                  </a:lnTo>
                                  <a:lnTo>
                                    <a:pt x="6555" y="5"/>
                                  </a:lnTo>
                                  <a:lnTo>
                                    <a:pt x="6557" y="4"/>
                                  </a:lnTo>
                                  <a:lnTo>
                                    <a:pt x="6560" y="6"/>
                                  </a:lnTo>
                                  <a:lnTo>
                                    <a:pt x="6562" y="10"/>
                                  </a:lnTo>
                                  <a:lnTo>
                                    <a:pt x="6565" y="18"/>
                                  </a:lnTo>
                                  <a:lnTo>
                                    <a:pt x="6567" y="28"/>
                                  </a:lnTo>
                                  <a:lnTo>
                                    <a:pt x="6570" y="38"/>
                                  </a:lnTo>
                                  <a:lnTo>
                                    <a:pt x="6572" y="44"/>
                                  </a:lnTo>
                                  <a:lnTo>
                                    <a:pt x="6575" y="44"/>
                                  </a:lnTo>
                                  <a:lnTo>
                                    <a:pt x="6577" y="38"/>
                                  </a:lnTo>
                                  <a:lnTo>
                                    <a:pt x="6580" y="29"/>
                                  </a:lnTo>
                                  <a:lnTo>
                                    <a:pt x="6582" y="19"/>
                                  </a:lnTo>
                                  <a:lnTo>
                                    <a:pt x="6585" y="13"/>
                                  </a:lnTo>
                                  <a:lnTo>
                                    <a:pt x="6587" y="9"/>
                                  </a:lnTo>
                                  <a:lnTo>
                                    <a:pt x="6590" y="6"/>
                                  </a:lnTo>
                                  <a:lnTo>
                                    <a:pt x="6592" y="5"/>
                                  </a:lnTo>
                                  <a:lnTo>
                                    <a:pt x="6595" y="4"/>
                                  </a:lnTo>
                                  <a:lnTo>
                                    <a:pt x="6597" y="3"/>
                                  </a:lnTo>
                                  <a:lnTo>
                                    <a:pt x="6600" y="3"/>
                                  </a:lnTo>
                                  <a:lnTo>
                                    <a:pt x="6602" y="2"/>
                                  </a:lnTo>
                                  <a:lnTo>
                                    <a:pt x="6605" y="2"/>
                                  </a:lnTo>
                                  <a:lnTo>
                                    <a:pt x="6607" y="2"/>
                                  </a:lnTo>
                                  <a:lnTo>
                                    <a:pt x="6610" y="2"/>
                                  </a:lnTo>
                                  <a:lnTo>
                                    <a:pt x="6612" y="2"/>
                                  </a:lnTo>
                                  <a:lnTo>
                                    <a:pt x="6614" y="2"/>
                                  </a:lnTo>
                                  <a:lnTo>
                                    <a:pt x="6617" y="2"/>
                                  </a:lnTo>
                                  <a:lnTo>
                                    <a:pt x="6619" y="2"/>
                                  </a:lnTo>
                                  <a:lnTo>
                                    <a:pt x="6622" y="3"/>
                                  </a:lnTo>
                                  <a:lnTo>
                                    <a:pt x="6624" y="3"/>
                                  </a:lnTo>
                                  <a:lnTo>
                                    <a:pt x="6627" y="3"/>
                                  </a:lnTo>
                                  <a:lnTo>
                                    <a:pt x="6629" y="4"/>
                                  </a:lnTo>
                                  <a:lnTo>
                                    <a:pt x="6632" y="6"/>
                                  </a:lnTo>
                                  <a:lnTo>
                                    <a:pt x="6634" y="13"/>
                                  </a:lnTo>
                                  <a:lnTo>
                                    <a:pt x="6637" y="35"/>
                                  </a:lnTo>
                                  <a:lnTo>
                                    <a:pt x="6639" y="94"/>
                                  </a:lnTo>
                                  <a:lnTo>
                                    <a:pt x="6642" y="207"/>
                                  </a:lnTo>
                                  <a:lnTo>
                                    <a:pt x="6644" y="399"/>
                                  </a:lnTo>
                                  <a:lnTo>
                                    <a:pt x="6647" y="657"/>
                                  </a:lnTo>
                                  <a:lnTo>
                                    <a:pt x="6649" y="974"/>
                                  </a:lnTo>
                                  <a:lnTo>
                                    <a:pt x="6652" y="1256"/>
                                  </a:lnTo>
                                  <a:lnTo>
                                    <a:pt x="6654" y="1432"/>
                                  </a:lnTo>
                                  <a:lnTo>
                                    <a:pt x="6657" y="1354"/>
                                  </a:lnTo>
                                  <a:lnTo>
                                    <a:pt x="6659" y="1053"/>
                                  </a:lnTo>
                                  <a:lnTo>
                                    <a:pt x="6662" y="637"/>
                                  </a:lnTo>
                                  <a:lnTo>
                                    <a:pt x="6664" y="308"/>
                                  </a:lnTo>
                                  <a:lnTo>
                                    <a:pt x="6667" y="134"/>
                                  </a:lnTo>
                                  <a:lnTo>
                                    <a:pt x="6669" y="64"/>
                                  </a:lnTo>
                                  <a:lnTo>
                                    <a:pt x="6672" y="36"/>
                                  </a:lnTo>
                                  <a:lnTo>
                                    <a:pt x="6674" y="26"/>
                                  </a:lnTo>
                                  <a:lnTo>
                                    <a:pt x="6677" y="21"/>
                                  </a:lnTo>
                                  <a:lnTo>
                                    <a:pt x="6679" y="19"/>
                                  </a:lnTo>
                                  <a:lnTo>
                                    <a:pt x="6682" y="17"/>
                                  </a:lnTo>
                                  <a:lnTo>
                                    <a:pt x="6684" y="17"/>
                                  </a:lnTo>
                                  <a:lnTo>
                                    <a:pt x="6686" y="18"/>
                                  </a:lnTo>
                                  <a:lnTo>
                                    <a:pt x="6689" y="23"/>
                                  </a:lnTo>
                                  <a:lnTo>
                                    <a:pt x="6691" y="33"/>
                                  </a:lnTo>
                                  <a:lnTo>
                                    <a:pt x="6694" y="48"/>
                                  </a:lnTo>
                                  <a:lnTo>
                                    <a:pt x="6696" y="65"/>
                                  </a:lnTo>
                                  <a:lnTo>
                                    <a:pt x="6699" y="76"/>
                                  </a:lnTo>
                                  <a:lnTo>
                                    <a:pt x="6701" y="78"/>
                                  </a:lnTo>
                                  <a:lnTo>
                                    <a:pt x="6704" y="70"/>
                                  </a:lnTo>
                                  <a:lnTo>
                                    <a:pt x="6706" y="56"/>
                                  </a:lnTo>
                                  <a:lnTo>
                                    <a:pt x="6709" y="44"/>
                                  </a:lnTo>
                                  <a:lnTo>
                                    <a:pt x="6711" y="35"/>
                                  </a:lnTo>
                                  <a:lnTo>
                                    <a:pt x="6714" y="29"/>
                                  </a:lnTo>
                                  <a:lnTo>
                                    <a:pt x="6716" y="25"/>
                                  </a:lnTo>
                                  <a:lnTo>
                                    <a:pt x="6719" y="22"/>
                                  </a:lnTo>
                                  <a:lnTo>
                                    <a:pt x="6721" y="21"/>
                                  </a:lnTo>
                                  <a:lnTo>
                                    <a:pt x="6724" y="20"/>
                                  </a:lnTo>
                                  <a:lnTo>
                                    <a:pt x="6726" y="20"/>
                                  </a:lnTo>
                                  <a:lnTo>
                                    <a:pt x="6729" y="19"/>
                                  </a:lnTo>
                                  <a:lnTo>
                                    <a:pt x="6731" y="19"/>
                                  </a:lnTo>
                                  <a:lnTo>
                                    <a:pt x="6734" y="19"/>
                                  </a:lnTo>
                                  <a:lnTo>
                                    <a:pt x="6736" y="19"/>
                                  </a:lnTo>
                                  <a:lnTo>
                                    <a:pt x="6739" y="18"/>
                                  </a:lnTo>
                                  <a:lnTo>
                                    <a:pt x="6741" y="18"/>
                                  </a:lnTo>
                                  <a:lnTo>
                                    <a:pt x="6744" y="19"/>
                                  </a:lnTo>
                                  <a:lnTo>
                                    <a:pt x="6746" y="20"/>
                                  </a:lnTo>
                                  <a:lnTo>
                                    <a:pt x="6749" y="20"/>
                                  </a:lnTo>
                                  <a:lnTo>
                                    <a:pt x="6751" y="22"/>
                                  </a:lnTo>
                                  <a:lnTo>
                                    <a:pt x="6753" y="28"/>
                                  </a:lnTo>
                                  <a:lnTo>
                                    <a:pt x="6756" y="34"/>
                                  </a:lnTo>
                                  <a:lnTo>
                                    <a:pt x="6758" y="41"/>
                                  </a:lnTo>
                                  <a:lnTo>
                                    <a:pt x="6761" y="48"/>
                                  </a:lnTo>
                                  <a:lnTo>
                                    <a:pt x="6763" y="52"/>
                                  </a:lnTo>
                                  <a:lnTo>
                                    <a:pt x="6766" y="50"/>
                                  </a:lnTo>
                                  <a:lnTo>
                                    <a:pt x="6768" y="44"/>
                                  </a:lnTo>
                                  <a:lnTo>
                                    <a:pt x="6771" y="38"/>
                                  </a:lnTo>
                                  <a:lnTo>
                                    <a:pt x="6773" y="32"/>
                                  </a:lnTo>
                                  <a:lnTo>
                                    <a:pt x="6776" y="28"/>
                                  </a:lnTo>
                                  <a:lnTo>
                                    <a:pt x="6778" y="26"/>
                                  </a:lnTo>
                                  <a:lnTo>
                                    <a:pt x="6781" y="25"/>
                                  </a:lnTo>
                                  <a:lnTo>
                                    <a:pt x="6783" y="26"/>
                                  </a:lnTo>
                                  <a:lnTo>
                                    <a:pt x="6786" y="26"/>
                                  </a:lnTo>
                                  <a:lnTo>
                                    <a:pt x="6788" y="26"/>
                                  </a:lnTo>
                                  <a:lnTo>
                                    <a:pt x="6791" y="27"/>
                                  </a:lnTo>
                                  <a:lnTo>
                                    <a:pt x="6793" y="26"/>
                                  </a:lnTo>
                                  <a:lnTo>
                                    <a:pt x="6796" y="27"/>
                                  </a:lnTo>
                                  <a:lnTo>
                                    <a:pt x="6798" y="27"/>
                                  </a:lnTo>
                                  <a:lnTo>
                                    <a:pt x="6801" y="26"/>
                                  </a:lnTo>
                                  <a:lnTo>
                                    <a:pt x="6803" y="27"/>
                                  </a:lnTo>
                                  <a:lnTo>
                                    <a:pt x="6806" y="27"/>
                                  </a:lnTo>
                                  <a:lnTo>
                                    <a:pt x="6808" y="28"/>
                                  </a:lnTo>
                                  <a:lnTo>
                                    <a:pt x="6811" y="29"/>
                                  </a:lnTo>
                                  <a:lnTo>
                                    <a:pt x="6813" y="29"/>
                                  </a:lnTo>
                                  <a:lnTo>
                                    <a:pt x="6816" y="30"/>
                                  </a:lnTo>
                                  <a:lnTo>
                                    <a:pt x="6818" y="31"/>
                                  </a:lnTo>
                                  <a:lnTo>
                                    <a:pt x="6821" y="32"/>
                                  </a:lnTo>
                                  <a:lnTo>
                                    <a:pt x="6823" y="32"/>
                                  </a:lnTo>
                                  <a:lnTo>
                                    <a:pt x="6825" y="32"/>
                                  </a:lnTo>
                                  <a:lnTo>
                                    <a:pt x="6828" y="32"/>
                                  </a:lnTo>
                                  <a:lnTo>
                                    <a:pt x="6830" y="34"/>
                                  </a:lnTo>
                                  <a:lnTo>
                                    <a:pt x="6833" y="33"/>
                                  </a:lnTo>
                                  <a:lnTo>
                                    <a:pt x="6835" y="34"/>
                                  </a:lnTo>
                                  <a:lnTo>
                                    <a:pt x="6838" y="35"/>
                                  </a:lnTo>
                                  <a:lnTo>
                                    <a:pt x="6840" y="36"/>
                                  </a:lnTo>
                                  <a:lnTo>
                                    <a:pt x="6843" y="35"/>
                                  </a:lnTo>
                                  <a:lnTo>
                                    <a:pt x="6845" y="36"/>
                                  </a:lnTo>
                                  <a:lnTo>
                                    <a:pt x="6848" y="35"/>
                                  </a:lnTo>
                                  <a:lnTo>
                                    <a:pt x="6850" y="36"/>
                                  </a:lnTo>
                                  <a:lnTo>
                                    <a:pt x="6853" y="36"/>
                                  </a:lnTo>
                                  <a:lnTo>
                                    <a:pt x="6855" y="36"/>
                                  </a:lnTo>
                                  <a:lnTo>
                                    <a:pt x="6858" y="37"/>
                                  </a:lnTo>
                                  <a:lnTo>
                                    <a:pt x="6860" y="36"/>
                                  </a:lnTo>
                                  <a:lnTo>
                                    <a:pt x="6863" y="37"/>
                                  </a:lnTo>
                                  <a:lnTo>
                                    <a:pt x="6865" y="38"/>
                                  </a:lnTo>
                                  <a:lnTo>
                                    <a:pt x="6868" y="41"/>
                                  </a:lnTo>
                                  <a:lnTo>
                                    <a:pt x="6870" y="45"/>
                                  </a:lnTo>
                                  <a:lnTo>
                                    <a:pt x="6873" y="51"/>
                                  </a:lnTo>
                                  <a:lnTo>
                                    <a:pt x="6875" y="60"/>
                                  </a:lnTo>
                                  <a:lnTo>
                                    <a:pt x="6878" y="67"/>
                                  </a:lnTo>
                                  <a:lnTo>
                                    <a:pt x="6880" y="76"/>
                                  </a:lnTo>
                                  <a:lnTo>
                                    <a:pt x="6883" y="79"/>
                                  </a:lnTo>
                                  <a:lnTo>
                                    <a:pt x="6885" y="79"/>
                                  </a:lnTo>
                                  <a:lnTo>
                                    <a:pt x="6888" y="71"/>
                                  </a:lnTo>
                                  <a:lnTo>
                                    <a:pt x="6890" y="64"/>
                                  </a:lnTo>
                                  <a:lnTo>
                                    <a:pt x="6892" y="57"/>
                                  </a:lnTo>
                                  <a:lnTo>
                                    <a:pt x="6895" y="54"/>
                                  </a:lnTo>
                                  <a:lnTo>
                                    <a:pt x="6897" y="52"/>
                                  </a:lnTo>
                                  <a:lnTo>
                                    <a:pt x="6900" y="51"/>
                                  </a:lnTo>
                                  <a:lnTo>
                                    <a:pt x="6902" y="51"/>
                                  </a:lnTo>
                                  <a:lnTo>
                                    <a:pt x="6905" y="51"/>
                                  </a:lnTo>
                                  <a:lnTo>
                                    <a:pt x="6907" y="51"/>
                                  </a:lnTo>
                                  <a:lnTo>
                                    <a:pt x="6910" y="51"/>
                                  </a:lnTo>
                                  <a:lnTo>
                                    <a:pt x="6912" y="52"/>
                                  </a:lnTo>
                                  <a:lnTo>
                                    <a:pt x="6915" y="50"/>
                                  </a:lnTo>
                                  <a:lnTo>
                                    <a:pt x="6917" y="51"/>
                                  </a:lnTo>
                                  <a:lnTo>
                                    <a:pt x="6920" y="51"/>
                                  </a:lnTo>
                                  <a:lnTo>
                                    <a:pt x="6922" y="51"/>
                                  </a:lnTo>
                                  <a:lnTo>
                                    <a:pt x="6925" y="51"/>
                                  </a:lnTo>
                                  <a:lnTo>
                                    <a:pt x="6927" y="53"/>
                                  </a:lnTo>
                                  <a:lnTo>
                                    <a:pt x="6930" y="52"/>
                                  </a:lnTo>
                                  <a:lnTo>
                                    <a:pt x="6932" y="56"/>
                                  </a:lnTo>
                                  <a:lnTo>
                                    <a:pt x="6935" y="56"/>
                                  </a:lnTo>
                                  <a:lnTo>
                                    <a:pt x="6937" y="55"/>
                                  </a:lnTo>
                                  <a:lnTo>
                                    <a:pt x="6940" y="56"/>
                                  </a:lnTo>
                                  <a:lnTo>
                                    <a:pt x="6942" y="60"/>
                                  </a:lnTo>
                                  <a:lnTo>
                                    <a:pt x="6945" y="59"/>
                                  </a:lnTo>
                                  <a:lnTo>
                                    <a:pt x="6947" y="61"/>
                                  </a:lnTo>
                                  <a:lnTo>
                                    <a:pt x="6950" y="62"/>
                                  </a:lnTo>
                                  <a:lnTo>
                                    <a:pt x="6952" y="63"/>
                                  </a:lnTo>
                                  <a:lnTo>
                                    <a:pt x="6955" y="62"/>
                                  </a:lnTo>
                                  <a:lnTo>
                                    <a:pt x="6957" y="63"/>
                                  </a:lnTo>
                                  <a:lnTo>
                                    <a:pt x="6960" y="62"/>
                                  </a:lnTo>
                                  <a:lnTo>
                                    <a:pt x="6962" y="62"/>
                                  </a:lnTo>
                                  <a:lnTo>
                                    <a:pt x="6964" y="60"/>
                                  </a:lnTo>
                                  <a:lnTo>
                                    <a:pt x="6967" y="62"/>
                                  </a:lnTo>
                                  <a:lnTo>
                                    <a:pt x="6969" y="61"/>
                                  </a:lnTo>
                                  <a:lnTo>
                                    <a:pt x="6972" y="62"/>
                                  </a:lnTo>
                                  <a:lnTo>
                                    <a:pt x="6974" y="62"/>
                                  </a:lnTo>
                                  <a:lnTo>
                                    <a:pt x="6977" y="63"/>
                                  </a:lnTo>
                                  <a:lnTo>
                                    <a:pt x="6979" y="64"/>
                                  </a:lnTo>
                                  <a:lnTo>
                                    <a:pt x="6982" y="65"/>
                                  </a:lnTo>
                                  <a:lnTo>
                                    <a:pt x="6984" y="67"/>
                                  </a:lnTo>
                                  <a:lnTo>
                                    <a:pt x="6987" y="64"/>
                                  </a:lnTo>
                                  <a:lnTo>
                                    <a:pt x="6989" y="68"/>
                                  </a:lnTo>
                                  <a:lnTo>
                                    <a:pt x="6992" y="67"/>
                                  </a:lnTo>
                                  <a:lnTo>
                                    <a:pt x="6994" y="66"/>
                                  </a:lnTo>
                                  <a:lnTo>
                                    <a:pt x="6997" y="67"/>
                                  </a:lnTo>
                                  <a:lnTo>
                                    <a:pt x="6999" y="69"/>
                                  </a:lnTo>
                                  <a:lnTo>
                                    <a:pt x="7002" y="69"/>
                                  </a:lnTo>
                                  <a:lnTo>
                                    <a:pt x="7004" y="69"/>
                                  </a:lnTo>
                                  <a:lnTo>
                                    <a:pt x="7007" y="69"/>
                                  </a:lnTo>
                                  <a:lnTo>
                                    <a:pt x="7009" y="70"/>
                                  </a:lnTo>
                                  <a:lnTo>
                                    <a:pt x="7012" y="71"/>
                                  </a:lnTo>
                                  <a:lnTo>
                                    <a:pt x="7014" y="72"/>
                                  </a:lnTo>
                                  <a:lnTo>
                                    <a:pt x="7017" y="73"/>
                                  </a:lnTo>
                                  <a:lnTo>
                                    <a:pt x="7019" y="74"/>
                                  </a:lnTo>
                                  <a:lnTo>
                                    <a:pt x="7022" y="74"/>
                                  </a:lnTo>
                                  <a:lnTo>
                                    <a:pt x="7024" y="75"/>
                                  </a:lnTo>
                                  <a:lnTo>
                                    <a:pt x="7027" y="75"/>
                                  </a:lnTo>
                                  <a:lnTo>
                                    <a:pt x="7029" y="74"/>
                                  </a:lnTo>
                                  <a:lnTo>
                                    <a:pt x="7032" y="73"/>
                                  </a:lnTo>
                                  <a:lnTo>
                                    <a:pt x="7034" y="75"/>
                                  </a:lnTo>
                                  <a:lnTo>
                                    <a:pt x="7036" y="75"/>
                                  </a:lnTo>
                                  <a:lnTo>
                                    <a:pt x="7039" y="76"/>
                                  </a:lnTo>
                                  <a:lnTo>
                                    <a:pt x="7041" y="76"/>
                                  </a:lnTo>
                                  <a:lnTo>
                                    <a:pt x="7044" y="78"/>
                                  </a:lnTo>
                                  <a:lnTo>
                                    <a:pt x="7046" y="78"/>
                                  </a:lnTo>
                                  <a:lnTo>
                                    <a:pt x="7049" y="78"/>
                                  </a:lnTo>
                                  <a:lnTo>
                                    <a:pt x="7051" y="77"/>
                                  </a:lnTo>
                                  <a:lnTo>
                                    <a:pt x="7054" y="76"/>
                                  </a:lnTo>
                                  <a:lnTo>
                                    <a:pt x="7056" y="78"/>
                                  </a:lnTo>
                                  <a:lnTo>
                                    <a:pt x="7059" y="78"/>
                                  </a:lnTo>
                                  <a:lnTo>
                                    <a:pt x="7061" y="79"/>
                                  </a:lnTo>
                                  <a:lnTo>
                                    <a:pt x="7064" y="79"/>
                                  </a:lnTo>
                                  <a:lnTo>
                                    <a:pt x="7066" y="79"/>
                                  </a:lnTo>
                                  <a:lnTo>
                                    <a:pt x="7069" y="81"/>
                                  </a:lnTo>
                                  <a:lnTo>
                                    <a:pt x="7071" y="80"/>
                                  </a:lnTo>
                                  <a:lnTo>
                                    <a:pt x="7074" y="83"/>
                                  </a:lnTo>
                                  <a:lnTo>
                                    <a:pt x="7076" y="83"/>
                                  </a:lnTo>
                                  <a:lnTo>
                                    <a:pt x="7079" y="84"/>
                                  </a:lnTo>
                                  <a:lnTo>
                                    <a:pt x="7081" y="84"/>
                                  </a:lnTo>
                                  <a:lnTo>
                                    <a:pt x="7084" y="86"/>
                                  </a:lnTo>
                                  <a:lnTo>
                                    <a:pt x="7086" y="85"/>
                                  </a:lnTo>
                                  <a:lnTo>
                                    <a:pt x="7089" y="89"/>
                                  </a:lnTo>
                                  <a:lnTo>
                                    <a:pt x="7091" y="91"/>
                                  </a:lnTo>
                                  <a:lnTo>
                                    <a:pt x="7094" y="90"/>
                                  </a:lnTo>
                                  <a:lnTo>
                                    <a:pt x="7096" y="92"/>
                                  </a:lnTo>
                                  <a:lnTo>
                                    <a:pt x="7099" y="100"/>
                                  </a:lnTo>
                                  <a:lnTo>
                                    <a:pt x="7101" y="103"/>
                                  </a:lnTo>
                                  <a:lnTo>
                                    <a:pt x="7103" y="108"/>
                                  </a:lnTo>
                                  <a:lnTo>
                                    <a:pt x="7106" y="109"/>
                                  </a:lnTo>
                                  <a:lnTo>
                                    <a:pt x="7108" y="108"/>
                                  </a:lnTo>
                                  <a:lnTo>
                                    <a:pt x="7111" y="110"/>
                                  </a:lnTo>
                                  <a:lnTo>
                                    <a:pt x="7113" y="105"/>
                                  </a:lnTo>
                                  <a:lnTo>
                                    <a:pt x="7116" y="102"/>
                                  </a:lnTo>
                                  <a:lnTo>
                                    <a:pt x="7118" y="99"/>
                                  </a:lnTo>
                                  <a:lnTo>
                                    <a:pt x="7121" y="101"/>
                                  </a:lnTo>
                                  <a:lnTo>
                                    <a:pt x="7123" y="97"/>
                                  </a:lnTo>
                                  <a:lnTo>
                                    <a:pt x="7126" y="93"/>
                                  </a:lnTo>
                                  <a:lnTo>
                                    <a:pt x="7128" y="95"/>
                                  </a:lnTo>
                                  <a:lnTo>
                                    <a:pt x="7131" y="92"/>
                                  </a:lnTo>
                                  <a:lnTo>
                                    <a:pt x="7133" y="91"/>
                                  </a:lnTo>
                                  <a:lnTo>
                                    <a:pt x="7136" y="90"/>
                                  </a:lnTo>
                                  <a:lnTo>
                                    <a:pt x="7138" y="90"/>
                                  </a:lnTo>
                                  <a:lnTo>
                                    <a:pt x="7141" y="88"/>
                                  </a:lnTo>
                                  <a:lnTo>
                                    <a:pt x="7143" y="88"/>
                                  </a:lnTo>
                                  <a:lnTo>
                                    <a:pt x="7146" y="91"/>
                                  </a:lnTo>
                                  <a:lnTo>
                                    <a:pt x="7148" y="90"/>
                                  </a:lnTo>
                                  <a:lnTo>
                                    <a:pt x="7151" y="90"/>
                                  </a:lnTo>
                                  <a:lnTo>
                                    <a:pt x="7153" y="92"/>
                                  </a:lnTo>
                                  <a:lnTo>
                                    <a:pt x="7156" y="93"/>
                                  </a:lnTo>
                                  <a:lnTo>
                                    <a:pt x="7158" y="94"/>
                                  </a:lnTo>
                                  <a:lnTo>
                                    <a:pt x="7161" y="95"/>
                                  </a:lnTo>
                                  <a:lnTo>
                                    <a:pt x="7163" y="98"/>
                                  </a:lnTo>
                                  <a:lnTo>
                                    <a:pt x="7166" y="102"/>
                                  </a:lnTo>
                                  <a:lnTo>
                                    <a:pt x="7168" y="103"/>
                                  </a:lnTo>
                                  <a:lnTo>
                                    <a:pt x="7171" y="103"/>
                                  </a:lnTo>
                                  <a:lnTo>
                                    <a:pt x="7173" y="101"/>
                                  </a:lnTo>
                                  <a:lnTo>
                                    <a:pt x="7175" y="99"/>
                                  </a:lnTo>
                                  <a:lnTo>
                                    <a:pt x="7178" y="97"/>
                                  </a:lnTo>
                                  <a:lnTo>
                                    <a:pt x="7180" y="96"/>
                                  </a:lnTo>
                                  <a:lnTo>
                                    <a:pt x="7183" y="92"/>
                                  </a:lnTo>
                                  <a:lnTo>
                                    <a:pt x="7185" y="90"/>
                                  </a:lnTo>
                                  <a:lnTo>
                                    <a:pt x="7188" y="91"/>
                                  </a:lnTo>
                                  <a:lnTo>
                                    <a:pt x="7190" y="89"/>
                                  </a:lnTo>
                                  <a:lnTo>
                                    <a:pt x="7193" y="94"/>
                                  </a:lnTo>
                                  <a:lnTo>
                                    <a:pt x="7195" y="93"/>
                                  </a:lnTo>
                                  <a:lnTo>
                                    <a:pt x="7198" y="96"/>
                                  </a:lnTo>
                                  <a:lnTo>
                                    <a:pt x="7200" y="97"/>
                                  </a:lnTo>
                                  <a:lnTo>
                                    <a:pt x="7203" y="101"/>
                                  </a:lnTo>
                                  <a:lnTo>
                                    <a:pt x="7205" y="102"/>
                                  </a:lnTo>
                                  <a:lnTo>
                                    <a:pt x="7208" y="102"/>
                                  </a:lnTo>
                                  <a:lnTo>
                                    <a:pt x="7210" y="103"/>
                                  </a:lnTo>
                                  <a:lnTo>
                                    <a:pt x="7213" y="100"/>
                                  </a:lnTo>
                                  <a:lnTo>
                                    <a:pt x="7215" y="96"/>
                                  </a:lnTo>
                                  <a:lnTo>
                                    <a:pt x="7218" y="94"/>
                                  </a:lnTo>
                                  <a:lnTo>
                                    <a:pt x="7220" y="93"/>
                                  </a:lnTo>
                                  <a:lnTo>
                                    <a:pt x="7223" y="92"/>
                                  </a:lnTo>
                                  <a:lnTo>
                                    <a:pt x="7225" y="101"/>
                                  </a:lnTo>
                                  <a:lnTo>
                                    <a:pt x="7228" y="111"/>
                                  </a:lnTo>
                                  <a:lnTo>
                                    <a:pt x="7230" y="124"/>
                                  </a:lnTo>
                                  <a:lnTo>
                                    <a:pt x="7233" y="141"/>
                                  </a:lnTo>
                                  <a:lnTo>
                                    <a:pt x="7235" y="151"/>
                                  </a:lnTo>
                                  <a:lnTo>
                                    <a:pt x="7238" y="154"/>
                                  </a:lnTo>
                                  <a:lnTo>
                                    <a:pt x="7240" y="146"/>
                                  </a:lnTo>
                                  <a:lnTo>
                                    <a:pt x="7242" y="133"/>
                                  </a:lnTo>
                                  <a:lnTo>
                                    <a:pt x="7245" y="118"/>
                                  </a:lnTo>
                                  <a:lnTo>
                                    <a:pt x="7247" y="106"/>
                                  </a:lnTo>
                                  <a:lnTo>
                                    <a:pt x="7250" y="100"/>
                                  </a:lnTo>
                                  <a:lnTo>
                                    <a:pt x="7252" y="100"/>
                                  </a:lnTo>
                                  <a:lnTo>
                                    <a:pt x="7255" y="102"/>
                                  </a:lnTo>
                                  <a:lnTo>
                                    <a:pt x="7257" y="102"/>
                                  </a:lnTo>
                                  <a:lnTo>
                                    <a:pt x="7260" y="102"/>
                                  </a:lnTo>
                                  <a:lnTo>
                                    <a:pt x="7262" y="100"/>
                                  </a:lnTo>
                                  <a:lnTo>
                                    <a:pt x="7265" y="95"/>
                                  </a:lnTo>
                                  <a:lnTo>
                                    <a:pt x="7267" y="90"/>
                                  </a:lnTo>
                                  <a:lnTo>
                                    <a:pt x="7270" y="90"/>
                                  </a:lnTo>
                                  <a:lnTo>
                                    <a:pt x="7272" y="92"/>
                                  </a:lnTo>
                                  <a:lnTo>
                                    <a:pt x="7275" y="105"/>
                                  </a:lnTo>
                                  <a:lnTo>
                                    <a:pt x="7277" y="138"/>
                                  </a:lnTo>
                                  <a:lnTo>
                                    <a:pt x="7280" y="200"/>
                                  </a:lnTo>
                                  <a:lnTo>
                                    <a:pt x="7282" y="297"/>
                                  </a:lnTo>
                                  <a:lnTo>
                                    <a:pt x="7285" y="433"/>
                                  </a:lnTo>
                                  <a:lnTo>
                                    <a:pt x="7287" y="623"/>
                                  </a:lnTo>
                                  <a:lnTo>
                                    <a:pt x="7290" y="776"/>
                                  </a:lnTo>
                                  <a:lnTo>
                                    <a:pt x="7292" y="886"/>
                                  </a:lnTo>
                                  <a:lnTo>
                                    <a:pt x="7295" y="894"/>
                                  </a:lnTo>
                                  <a:lnTo>
                                    <a:pt x="7297" y="767"/>
                                  </a:lnTo>
                                  <a:lnTo>
                                    <a:pt x="7300" y="595"/>
                                  </a:lnTo>
                                  <a:lnTo>
                                    <a:pt x="7302" y="394"/>
                                  </a:lnTo>
                                  <a:lnTo>
                                    <a:pt x="7305" y="251"/>
                                  </a:lnTo>
                                  <a:lnTo>
                                    <a:pt x="7307" y="186"/>
                                  </a:lnTo>
                                  <a:lnTo>
                                    <a:pt x="7310" y="159"/>
                                  </a:lnTo>
                                  <a:lnTo>
                                    <a:pt x="7312" y="156"/>
                                  </a:lnTo>
                                  <a:lnTo>
                                    <a:pt x="7314" y="153"/>
                                  </a:lnTo>
                                  <a:lnTo>
                                    <a:pt x="7317" y="144"/>
                                  </a:lnTo>
                                  <a:lnTo>
                                    <a:pt x="7319" y="128"/>
                                  </a:lnTo>
                                  <a:lnTo>
                                    <a:pt x="7322" y="111"/>
                                  </a:lnTo>
                                  <a:lnTo>
                                    <a:pt x="7324" y="99"/>
                                  </a:lnTo>
                                  <a:lnTo>
                                    <a:pt x="7327" y="88"/>
                                  </a:lnTo>
                                  <a:lnTo>
                                    <a:pt x="7329" y="81"/>
                                  </a:lnTo>
                                  <a:lnTo>
                                    <a:pt x="7332" y="77"/>
                                  </a:lnTo>
                                  <a:lnTo>
                                    <a:pt x="7334" y="76"/>
                                  </a:lnTo>
                                  <a:lnTo>
                                    <a:pt x="7337" y="76"/>
                                  </a:lnTo>
                                  <a:lnTo>
                                    <a:pt x="7339" y="80"/>
                                  </a:lnTo>
                                  <a:lnTo>
                                    <a:pt x="7342" y="87"/>
                                  </a:lnTo>
                                  <a:lnTo>
                                    <a:pt x="7344" y="103"/>
                                  </a:lnTo>
                                  <a:lnTo>
                                    <a:pt x="7347" y="132"/>
                                  </a:lnTo>
                                  <a:lnTo>
                                    <a:pt x="7349" y="170"/>
                                  </a:lnTo>
                                  <a:lnTo>
                                    <a:pt x="7352" y="206"/>
                                  </a:lnTo>
                                  <a:lnTo>
                                    <a:pt x="7354" y="235"/>
                                  </a:lnTo>
                                  <a:lnTo>
                                    <a:pt x="7357" y="239"/>
                                  </a:lnTo>
                                  <a:lnTo>
                                    <a:pt x="7359" y="221"/>
                                  </a:lnTo>
                                  <a:lnTo>
                                    <a:pt x="7362" y="196"/>
                                  </a:lnTo>
                                  <a:lnTo>
                                    <a:pt x="7364" y="180"/>
                                  </a:lnTo>
                                  <a:lnTo>
                                    <a:pt x="7367" y="174"/>
                                  </a:lnTo>
                                  <a:lnTo>
                                    <a:pt x="7369" y="178"/>
                                  </a:lnTo>
                                  <a:lnTo>
                                    <a:pt x="7372" y="184"/>
                                  </a:lnTo>
                                  <a:lnTo>
                                    <a:pt x="7374" y="181"/>
                                  </a:lnTo>
                                  <a:lnTo>
                                    <a:pt x="7377" y="167"/>
                                  </a:lnTo>
                                  <a:lnTo>
                                    <a:pt x="7379" y="145"/>
                                  </a:lnTo>
                                  <a:lnTo>
                                    <a:pt x="7381" y="124"/>
                                  </a:lnTo>
                                  <a:lnTo>
                                    <a:pt x="7384" y="111"/>
                                  </a:lnTo>
                                  <a:lnTo>
                                    <a:pt x="7386" y="103"/>
                                  </a:lnTo>
                                  <a:lnTo>
                                    <a:pt x="7389" y="99"/>
                                  </a:lnTo>
                                  <a:lnTo>
                                    <a:pt x="7391" y="92"/>
                                  </a:lnTo>
                                  <a:lnTo>
                                    <a:pt x="7394" y="84"/>
                                  </a:lnTo>
                                  <a:lnTo>
                                    <a:pt x="7396" y="77"/>
                                  </a:lnTo>
                                  <a:lnTo>
                                    <a:pt x="7399" y="71"/>
                                  </a:lnTo>
                                  <a:lnTo>
                                    <a:pt x="7401" y="65"/>
                                  </a:lnTo>
                                  <a:lnTo>
                                    <a:pt x="7404" y="63"/>
                                  </a:lnTo>
                                  <a:lnTo>
                                    <a:pt x="7406" y="60"/>
                                  </a:lnTo>
                                  <a:lnTo>
                                    <a:pt x="7409" y="57"/>
                                  </a:lnTo>
                                  <a:lnTo>
                                    <a:pt x="7411" y="55"/>
                                  </a:lnTo>
                                  <a:lnTo>
                                    <a:pt x="7414" y="52"/>
                                  </a:lnTo>
                                  <a:lnTo>
                                    <a:pt x="7416" y="51"/>
                                  </a:lnTo>
                                  <a:lnTo>
                                    <a:pt x="7419" y="51"/>
                                  </a:lnTo>
                                  <a:lnTo>
                                    <a:pt x="7421" y="51"/>
                                  </a:lnTo>
                                  <a:lnTo>
                                    <a:pt x="7424" y="53"/>
                                  </a:lnTo>
                                  <a:lnTo>
                                    <a:pt x="7426" y="55"/>
                                  </a:lnTo>
                                  <a:lnTo>
                                    <a:pt x="7429" y="57"/>
                                  </a:lnTo>
                                  <a:lnTo>
                                    <a:pt x="7431" y="58"/>
                                  </a:lnTo>
                                  <a:lnTo>
                                    <a:pt x="7434" y="57"/>
                                  </a:lnTo>
                                  <a:lnTo>
                                    <a:pt x="7436" y="56"/>
                                  </a:lnTo>
                                  <a:lnTo>
                                    <a:pt x="7439" y="55"/>
                                  </a:lnTo>
                                  <a:lnTo>
                                    <a:pt x="7441" y="55"/>
                                  </a:lnTo>
                                  <a:lnTo>
                                    <a:pt x="7444" y="61"/>
                                  </a:lnTo>
                                  <a:lnTo>
                                    <a:pt x="7446" y="76"/>
                                  </a:lnTo>
                                  <a:lnTo>
                                    <a:pt x="7449" y="107"/>
                                  </a:lnTo>
                                  <a:lnTo>
                                    <a:pt x="7451" y="164"/>
                                  </a:lnTo>
                                  <a:lnTo>
                                    <a:pt x="7453" y="249"/>
                                  </a:lnTo>
                                  <a:lnTo>
                                    <a:pt x="7456" y="371"/>
                                  </a:lnTo>
                                  <a:lnTo>
                                    <a:pt x="7458" y="515"/>
                                  </a:lnTo>
                                  <a:lnTo>
                                    <a:pt x="7461" y="659"/>
                                  </a:lnTo>
                                  <a:lnTo>
                                    <a:pt x="7463" y="797"/>
                                  </a:lnTo>
                                  <a:lnTo>
                                    <a:pt x="7466" y="946"/>
                                  </a:lnTo>
                                  <a:lnTo>
                                    <a:pt x="7468" y="1079"/>
                                  </a:lnTo>
                                  <a:lnTo>
                                    <a:pt x="7471" y="1280"/>
                                  </a:lnTo>
                                  <a:lnTo>
                                    <a:pt x="7473" y="1437"/>
                                  </a:lnTo>
                                  <a:lnTo>
                                    <a:pt x="7476" y="1527"/>
                                  </a:lnTo>
                                  <a:lnTo>
                                    <a:pt x="7478" y="1517"/>
                                  </a:lnTo>
                                  <a:lnTo>
                                    <a:pt x="7481" y="1284"/>
                                  </a:lnTo>
                                  <a:lnTo>
                                    <a:pt x="7483" y="887"/>
                                  </a:lnTo>
                                  <a:lnTo>
                                    <a:pt x="7486" y="519"/>
                                  </a:lnTo>
                                  <a:lnTo>
                                    <a:pt x="7488" y="268"/>
                                  </a:lnTo>
                                  <a:lnTo>
                                    <a:pt x="7491" y="138"/>
                                  </a:lnTo>
                                  <a:lnTo>
                                    <a:pt x="7493" y="85"/>
                                  </a:lnTo>
                                  <a:lnTo>
                                    <a:pt x="7496" y="64"/>
                                  </a:lnTo>
                                  <a:lnTo>
                                    <a:pt x="7498" y="54"/>
                                  </a:lnTo>
                                  <a:lnTo>
                                    <a:pt x="7501" y="49"/>
                                  </a:lnTo>
                                  <a:lnTo>
                                    <a:pt x="7503" y="45"/>
                                  </a:lnTo>
                                  <a:lnTo>
                                    <a:pt x="7506" y="43"/>
                                  </a:lnTo>
                                  <a:lnTo>
                                    <a:pt x="7508" y="43"/>
                                  </a:lnTo>
                                  <a:lnTo>
                                    <a:pt x="7511" y="48"/>
                                  </a:lnTo>
                                  <a:lnTo>
                                    <a:pt x="7513" y="51"/>
                                  </a:lnTo>
                                  <a:lnTo>
                                    <a:pt x="7516" y="51"/>
                                  </a:lnTo>
                                  <a:lnTo>
                                    <a:pt x="7518" y="49"/>
                                  </a:lnTo>
                                  <a:lnTo>
                                    <a:pt x="7520" y="46"/>
                                  </a:lnTo>
                                  <a:lnTo>
                                    <a:pt x="7523" y="41"/>
                                  </a:lnTo>
                                  <a:lnTo>
                                    <a:pt x="7525" y="38"/>
                                  </a:lnTo>
                                  <a:lnTo>
                                    <a:pt x="7528" y="36"/>
                                  </a:lnTo>
                                  <a:lnTo>
                                    <a:pt x="7530" y="35"/>
                                  </a:lnTo>
                                  <a:lnTo>
                                    <a:pt x="7533" y="33"/>
                                  </a:lnTo>
                                  <a:lnTo>
                                    <a:pt x="7535" y="30"/>
                                  </a:lnTo>
                                  <a:lnTo>
                                    <a:pt x="7538" y="27"/>
                                  </a:lnTo>
                                  <a:lnTo>
                                    <a:pt x="7540" y="25"/>
                                  </a:lnTo>
                                  <a:lnTo>
                                    <a:pt x="7543" y="23"/>
                                  </a:lnTo>
                                  <a:lnTo>
                                    <a:pt x="7545" y="20"/>
                                  </a:lnTo>
                                  <a:lnTo>
                                    <a:pt x="7548" y="20"/>
                                  </a:lnTo>
                                  <a:lnTo>
                                    <a:pt x="7550" y="19"/>
                                  </a:lnTo>
                                  <a:lnTo>
                                    <a:pt x="7553" y="17"/>
                                  </a:lnTo>
                                  <a:lnTo>
                                    <a:pt x="7555" y="17"/>
                                  </a:lnTo>
                                  <a:lnTo>
                                    <a:pt x="7558" y="17"/>
                                  </a:lnTo>
                                  <a:lnTo>
                                    <a:pt x="7560" y="15"/>
                                  </a:lnTo>
                                  <a:lnTo>
                                    <a:pt x="7563" y="15"/>
                                  </a:lnTo>
                                  <a:lnTo>
                                    <a:pt x="7565" y="14"/>
                                  </a:lnTo>
                                  <a:lnTo>
                                    <a:pt x="7568" y="15"/>
                                  </a:lnTo>
                                  <a:lnTo>
                                    <a:pt x="7570" y="14"/>
                                  </a:lnTo>
                                  <a:lnTo>
                                    <a:pt x="7573" y="14"/>
                                  </a:lnTo>
                                  <a:lnTo>
                                    <a:pt x="7575" y="13"/>
                                  </a:lnTo>
                                  <a:lnTo>
                                    <a:pt x="7578" y="12"/>
                                  </a:lnTo>
                                  <a:lnTo>
                                    <a:pt x="7580" y="12"/>
                                  </a:lnTo>
                                  <a:lnTo>
                                    <a:pt x="7583" y="12"/>
                                  </a:lnTo>
                                  <a:lnTo>
                                    <a:pt x="7585" y="11"/>
                                  </a:lnTo>
                                  <a:lnTo>
                                    <a:pt x="7588" y="11"/>
                                  </a:lnTo>
                                  <a:lnTo>
                                    <a:pt x="7590" y="11"/>
                                  </a:lnTo>
                                  <a:lnTo>
                                    <a:pt x="7592" y="11"/>
                                  </a:lnTo>
                                  <a:lnTo>
                                    <a:pt x="7595" y="11"/>
                                  </a:lnTo>
                                  <a:lnTo>
                                    <a:pt x="7597" y="13"/>
                                  </a:lnTo>
                                  <a:lnTo>
                                    <a:pt x="7600" y="14"/>
                                  </a:lnTo>
                                  <a:lnTo>
                                    <a:pt x="7602" y="15"/>
                                  </a:lnTo>
                                  <a:lnTo>
                                    <a:pt x="7605" y="16"/>
                                  </a:lnTo>
                                  <a:lnTo>
                                    <a:pt x="7607" y="18"/>
                                  </a:lnTo>
                                  <a:lnTo>
                                    <a:pt x="7610" y="18"/>
                                  </a:lnTo>
                                  <a:lnTo>
                                    <a:pt x="7612" y="17"/>
                                  </a:lnTo>
                                  <a:lnTo>
                                    <a:pt x="7615" y="14"/>
                                  </a:lnTo>
                                  <a:lnTo>
                                    <a:pt x="7617" y="10"/>
                                  </a:lnTo>
                                  <a:lnTo>
                                    <a:pt x="7620" y="7"/>
                                  </a:lnTo>
                                  <a:lnTo>
                                    <a:pt x="7622" y="5"/>
                                  </a:lnTo>
                                  <a:lnTo>
                                    <a:pt x="7625" y="4"/>
                                  </a:lnTo>
                                  <a:lnTo>
                                    <a:pt x="7627" y="3"/>
                                  </a:lnTo>
                                  <a:lnTo>
                                    <a:pt x="7630" y="3"/>
                                  </a:lnTo>
                                  <a:lnTo>
                                    <a:pt x="7632" y="3"/>
                                  </a:lnTo>
                                  <a:lnTo>
                                    <a:pt x="7635" y="3"/>
                                  </a:lnTo>
                                  <a:lnTo>
                                    <a:pt x="7637" y="3"/>
                                  </a:lnTo>
                                  <a:lnTo>
                                    <a:pt x="7640" y="3"/>
                                  </a:lnTo>
                                  <a:lnTo>
                                    <a:pt x="7642" y="4"/>
                                  </a:lnTo>
                                  <a:lnTo>
                                    <a:pt x="7645" y="5"/>
                                  </a:lnTo>
                                  <a:lnTo>
                                    <a:pt x="7647" y="8"/>
                                  </a:lnTo>
                                  <a:lnTo>
                                    <a:pt x="7650" y="11"/>
                                  </a:lnTo>
                                  <a:lnTo>
                                    <a:pt x="7652" y="15"/>
                                  </a:lnTo>
                                  <a:lnTo>
                                    <a:pt x="7655" y="19"/>
                                  </a:lnTo>
                                  <a:lnTo>
                                    <a:pt x="7657" y="19"/>
                                  </a:lnTo>
                                  <a:lnTo>
                                    <a:pt x="7659" y="18"/>
                                  </a:lnTo>
                                  <a:lnTo>
                                    <a:pt x="7662" y="15"/>
                                  </a:lnTo>
                                  <a:lnTo>
                                    <a:pt x="7664" y="11"/>
                                  </a:lnTo>
                                  <a:lnTo>
                                    <a:pt x="7667" y="8"/>
                                  </a:lnTo>
                                  <a:lnTo>
                                    <a:pt x="7669" y="6"/>
                                  </a:lnTo>
                                  <a:lnTo>
                                    <a:pt x="7672" y="5"/>
                                  </a:lnTo>
                                  <a:lnTo>
                                    <a:pt x="7674" y="4"/>
                                  </a:lnTo>
                                  <a:lnTo>
                                    <a:pt x="7677" y="4"/>
                                  </a:lnTo>
                                  <a:lnTo>
                                    <a:pt x="7679" y="4"/>
                                  </a:lnTo>
                                  <a:lnTo>
                                    <a:pt x="7682" y="4"/>
                                  </a:lnTo>
                                  <a:lnTo>
                                    <a:pt x="7684" y="3"/>
                                  </a:lnTo>
                                  <a:lnTo>
                                    <a:pt x="7687" y="4"/>
                                  </a:lnTo>
                                  <a:lnTo>
                                    <a:pt x="7689" y="4"/>
                                  </a:lnTo>
                                  <a:lnTo>
                                    <a:pt x="7692" y="5"/>
                                  </a:lnTo>
                                  <a:lnTo>
                                    <a:pt x="7694" y="5"/>
                                  </a:lnTo>
                                  <a:lnTo>
                                    <a:pt x="7697" y="6"/>
                                  </a:lnTo>
                                  <a:lnTo>
                                    <a:pt x="7699" y="6"/>
                                  </a:lnTo>
                                  <a:lnTo>
                                    <a:pt x="7702" y="5"/>
                                  </a:lnTo>
                                  <a:lnTo>
                                    <a:pt x="7704" y="5"/>
                                  </a:lnTo>
                                  <a:lnTo>
                                    <a:pt x="7707" y="4"/>
                                  </a:lnTo>
                                  <a:lnTo>
                                    <a:pt x="7709" y="3"/>
                                  </a:lnTo>
                                  <a:lnTo>
                                    <a:pt x="7712" y="3"/>
                                  </a:lnTo>
                                  <a:lnTo>
                                    <a:pt x="7714" y="2"/>
                                  </a:lnTo>
                                  <a:lnTo>
                                    <a:pt x="7717" y="2"/>
                                  </a:lnTo>
                                  <a:lnTo>
                                    <a:pt x="7719" y="2"/>
                                  </a:lnTo>
                                  <a:lnTo>
                                    <a:pt x="7722" y="2"/>
                                  </a:lnTo>
                                  <a:lnTo>
                                    <a:pt x="7724" y="3"/>
                                  </a:lnTo>
                                  <a:lnTo>
                                    <a:pt x="7727" y="2"/>
                                  </a:lnTo>
                                  <a:lnTo>
                                    <a:pt x="7729" y="2"/>
                                  </a:lnTo>
                                  <a:lnTo>
                                    <a:pt x="7731" y="2"/>
                                  </a:lnTo>
                                  <a:lnTo>
                                    <a:pt x="7734" y="2"/>
                                  </a:lnTo>
                                  <a:lnTo>
                                    <a:pt x="7736" y="2"/>
                                  </a:lnTo>
                                  <a:lnTo>
                                    <a:pt x="7739" y="2"/>
                                  </a:lnTo>
                                  <a:lnTo>
                                    <a:pt x="7741" y="2"/>
                                  </a:lnTo>
                                  <a:lnTo>
                                    <a:pt x="7744" y="1"/>
                                  </a:lnTo>
                                  <a:lnTo>
                                    <a:pt x="7746" y="2"/>
                                  </a:lnTo>
                                  <a:lnTo>
                                    <a:pt x="7749" y="2"/>
                                  </a:lnTo>
                                  <a:lnTo>
                                    <a:pt x="7751" y="2"/>
                                  </a:lnTo>
                                  <a:lnTo>
                                    <a:pt x="7754" y="2"/>
                                  </a:lnTo>
                                  <a:lnTo>
                                    <a:pt x="7756" y="2"/>
                                  </a:lnTo>
                                  <a:lnTo>
                                    <a:pt x="7759" y="2"/>
                                  </a:lnTo>
                                  <a:lnTo>
                                    <a:pt x="7761" y="1"/>
                                  </a:lnTo>
                                  <a:lnTo>
                                    <a:pt x="7764" y="2"/>
                                  </a:lnTo>
                                  <a:lnTo>
                                    <a:pt x="7766" y="1"/>
                                  </a:lnTo>
                                  <a:lnTo>
                                    <a:pt x="7769" y="2"/>
                                  </a:lnTo>
                                  <a:lnTo>
                                    <a:pt x="7771" y="2"/>
                                  </a:lnTo>
                                  <a:lnTo>
                                    <a:pt x="7774" y="2"/>
                                  </a:lnTo>
                                  <a:lnTo>
                                    <a:pt x="7776" y="3"/>
                                  </a:lnTo>
                                  <a:lnTo>
                                    <a:pt x="7779" y="2"/>
                                  </a:lnTo>
                                  <a:lnTo>
                                    <a:pt x="7781" y="2"/>
                                  </a:lnTo>
                                  <a:lnTo>
                                    <a:pt x="7784" y="2"/>
                                  </a:lnTo>
                                  <a:lnTo>
                                    <a:pt x="7786" y="1"/>
                                  </a:lnTo>
                                  <a:lnTo>
                                    <a:pt x="7789" y="1"/>
                                  </a:lnTo>
                                  <a:lnTo>
                                    <a:pt x="7791" y="1"/>
                                  </a:lnTo>
                                  <a:lnTo>
                                    <a:pt x="7794" y="1"/>
                                  </a:lnTo>
                                  <a:lnTo>
                                    <a:pt x="7796" y="1"/>
                                  </a:lnTo>
                                  <a:lnTo>
                                    <a:pt x="7798" y="1"/>
                                  </a:lnTo>
                                  <a:lnTo>
                                    <a:pt x="7801" y="1"/>
                                  </a:lnTo>
                                  <a:lnTo>
                                    <a:pt x="7803" y="1"/>
                                  </a:lnTo>
                                  <a:lnTo>
                                    <a:pt x="7806" y="1"/>
                                  </a:lnTo>
                                  <a:lnTo>
                                    <a:pt x="7808" y="1"/>
                                  </a:lnTo>
                                  <a:lnTo>
                                    <a:pt x="7811" y="1"/>
                                  </a:lnTo>
                                  <a:lnTo>
                                    <a:pt x="7813" y="1"/>
                                  </a:lnTo>
                                  <a:lnTo>
                                    <a:pt x="7816" y="1"/>
                                  </a:lnTo>
                                  <a:lnTo>
                                    <a:pt x="7818" y="1"/>
                                  </a:lnTo>
                                  <a:lnTo>
                                    <a:pt x="7821" y="1"/>
                                  </a:lnTo>
                                  <a:lnTo>
                                    <a:pt x="7823" y="1"/>
                                  </a:lnTo>
                                  <a:lnTo>
                                    <a:pt x="7826" y="1"/>
                                  </a:lnTo>
                                  <a:lnTo>
                                    <a:pt x="7828" y="1"/>
                                  </a:lnTo>
                                  <a:lnTo>
                                    <a:pt x="7831" y="2"/>
                                  </a:lnTo>
                                  <a:lnTo>
                                    <a:pt x="7833" y="2"/>
                                  </a:lnTo>
                                  <a:lnTo>
                                    <a:pt x="7836" y="3"/>
                                  </a:lnTo>
                                  <a:lnTo>
                                    <a:pt x="7838" y="4"/>
                                  </a:lnTo>
                                  <a:lnTo>
                                    <a:pt x="7841" y="5"/>
                                  </a:lnTo>
                                  <a:lnTo>
                                    <a:pt x="7843" y="6"/>
                                  </a:lnTo>
                                  <a:lnTo>
                                    <a:pt x="7846" y="6"/>
                                  </a:lnTo>
                                  <a:lnTo>
                                    <a:pt x="7848" y="5"/>
                                  </a:lnTo>
                                  <a:lnTo>
                                    <a:pt x="7851" y="4"/>
                                  </a:lnTo>
                                  <a:lnTo>
                                    <a:pt x="7853" y="3"/>
                                  </a:lnTo>
                                  <a:lnTo>
                                    <a:pt x="7856" y="3"/>
                                  </a:lnTo>
                                  <a:lnTo>
                                    <a:pt x="7858" y="2"/>
                                  </a:lnTo>
                                  <a:lnTo>
                                    <a:pt x="7861" y="2"/>
                                  </a:lnTo>
                                  <a:lnTo>
                                    <a:pt x="7863" y="1"/>
                                  </a:lnTo>
                                  <a:lnTo>
                                    <a:pt x="7866" y="1"/>
                                  </a:lnTo>
                                  <a:lnTo>
                                    <a:pt x="7868" y="1"/>
                                  </a:lnTo>
                                  <a:lnTo>
                                    <a:pt x="7870" y="1"/>
                                  </a:lnTo>
                                  <a:lnTo>
                                    <a:pt x="7873" y="1"/>
                                  </a:lnTo>
                                  <a:lnTo>
                                    <a:pt x="7875" y="1"/>
                                  </a:lnTo>
                                  <a:lnTo>
                                    <a:pt x="7878" y="1"/>
                                  </a:lnTo>
                                  <a:lnTo>
                                    <a:pt x="7880" y="1"/>
                                  </a:lnTo>
                                  <a:lnTo>
                                    <a:pt x="7883" y="1"/>
                                  </a:lnTo>
                                  <a:lnTo>
                                    <a:pt x="7885" y="1"/>
                                  </a:lnTo>
                                  <a:lnTo>
                                    <a:pt x="7888" y="0"/>
                                  </a:lnTo>
                                  <a:lnTo>
                                    <a:pt x="7890" y="1"/>
                                  </a:lnTo>
                                  <a:lnTo>
                                    <a:pt x="7893" y="1"/>
                                  </a:lnTo>
                                  <a:lnTo>
                                    <a:pt x="7895" y="0"/>
                                  </a:lnTo>
                                  <a:lnTo>
                                    <a:pt x="7898" y="0"/>
                                  </a:lnTo>
                                  <a:lnTo>
                                    <a:pt x="7900" y="1"/>
                                  </a:lnTo>
                                  <a:lnTo>
                                    <a:pt x="7903" y="0"/>
                                  </a:lnTo>
                                  <a:lnTo>
                                    <a:pt x="7905" y="0"/>
                                  </a:lnTo>
                                  <a:lnTo>
                                    <a:pt x="7908" y="0"/>
                                  </a:lnTo>
                                  <a:lnTo>
                                    <a:pt x="7910" y="0"/>
                                  </a:lnTo>
                                  <a:lnTo>
                                    <a:pt x="7913" y="1"/>
                                  </a:lnTo>
                                  <a:lnTo>
                                    <a:pt x="7915" y="1"/>
                                  </a:lnTo>
                                  <a:lnTo>
                                    <a:pt x="7918" y="1"/>
                                  </a:lnTo>
                                  <a:lnTo>
                                    <a:pt x="7920" y="1"/>
                                  </a:lnTo>
                                  <a:lnTo>
                                    <a:pt x="7923" y="1"/>
                                  </a:lnTo>
                                  <a:lnTo>
                                    <a:pt x="7925" y="1"/>
                                  </a:lnTo>
                                  <a:lnTo>
                                    <a:pt x="7928" y="1"/>
                                  </a:lnTo>
                                  <a:lnTo>
                                    <a:pt x="7930" y="1"/>
                                  </a:lnTo>
                                  <a:lnTo>
                                    <a:pt x="7933" y="1"/>
                                  </a:lnTo>
                                  <a:lnTo>
                                    <a:pt x="7935" y="1"/>
                                  </a:lnTo>
                                  <a:lnTo>
                                    <a:pt x="7937" y="0"/>
                                  </a:lnTo>
                                  <a:lnTo>
                                    <a:pt x="7940" y="1"/>
                                  </a:lnTo>
                                  <a:lnTo>
                                    <a:pt x="7942" y="1"/>
                                  </a:lnTo>
                                  <a:lnTo>
                                    <a:pt x="7945" y="0"/>
                                  </a:lnTo>
                                  <a:lnTo>
                                    <a:pt x="7947" y="0"/>
                                  </a:lnTo>
                                  <a:lnTo>
                                    <a:pt x="7950" y="1"/>
                                  </a:lnTo>
                                  <a:lnTo>
                                    <a:pt x="7952" y="0"/>
                                  </a:lnTo>
                                  <a:lnTo>
                                    <a:pt x="7955" y="1"/>
                                  </a:lnTo>
                                  <a:lnTo>
                                    <a:pt x="7957" y="1"/>
                                  </a:lnTo>
                                  <a:lnTo>
                                    <a:pt x="7960" y="0"/>
                                  </a:lnTo>
                                  <a:lnTo>
                                    <a:pt x="7962" y="0"/>
                                  </a:lnTo>
                                  <a:lnTo>
                                    <a:pt x="7965" y="0"/>
                                  </a:lnTo>
                                  <a:lnTo>
                                    <a:pt x="7967" y="0"/>
                                  </a:lnTo>
                                  <a:lnTo>
                                    <a:pt x="7970" y="1"/>
                                  </a:lnTo>
                                  <a:lnTo>
                                    <a:pt x="7972" y="0"/>
                                  </a:lnTo>
                                  <a:lnTo>
                                    <a:pt x="7975" y="0"/>
                                  </a:lnTo>
                                  <a:lnTo>
                                    <a:pt x="7977" y="0"/>
                                  </a:lnTo>
                                  <a:lnTo>
                                    <a:pt x="7980" y="0"/>
                                  </a:lnTo>
                                  <a:lnTo>
                                    <a:pt x="7982" y="0"/>
                                  </a:lnTo>
                                  <a:lnTo>
                                    <a:pt x="7985" y="0"/>
                                  </a:lnTo>
                                  <a:lnTo>
                                    <a:pt x="7987" y="1"/>
                                  </a:lnTo>
                                  <a:lnTo>
                                    <a:pt x="7990" y="0"/>
                                  </a:lnTo>
                                  <a:lnTo>
                                    <a:pt x="7992" y="0"/>
                                  </a:lnTo>
                                  <a:lnTo>
                                    <a:pt x="7995" y="0"/>
                                  </a:lnTo>
                                  <a:lnTo>
                                    <a:pt x="7997" y="0"/>
                                  </a:lnTo>
                                  <a:lnTo>
                                    <a:pt x="8000" y="1"/>
                                  </a:lnTo>
                                  <a:lnTo>
                                    <a:pt x="8002" y="1"/>
                                  </a:lnTo>
                                  <a:lnTo>
                                    <a:pt x="8005" y="2"/>
                                  </a:lnTo>
                                  <a:lnTo>
                                    <a:pt x="8007" y="3"/>
                                  </a:lnTo>
                                  <a:lnTo>
                                    <a:pt x="8009" y="4"/>
                                  </a:lnTo>
                                  <a:lnTo>
                                    <a:pt x="8012" y="6"/>
                                  </a:lnTo>
                                  <a:lnTo>
                                    <a:pt x="8014" y="5"/>
                                  </a:lnTo>
                                  <a:lnTo>
                                    <a:pt x="8017" y="5"/>
                                  </a:lnTo>
                                  <a:lnTo>
                                    <a:pt x="8019" y="4"/>
                                  </a:lnTo>
                                  <a:lnTo>
                                    <a:pt x="8022" y="3"/>
                                  </a:lnTo>
                                  <a:lnTo>
                                    <a:pt x="8024" y="2"/>
                                  </a:lnTo>
                                  <a:lnTo>
                                    <a:pt x="8027" y="2"/>
                                  </a:lnTo>
                                  <a:lnTo>
                                    <a:pt x="8029" y="1"/>
                                  </a:lnTo>
                                  <a:lnTo>
                                    <a:pt x="8032" y="1"/>
                                  </a:lnTo>
                                  <a:lnTo>
                                    <a:pt x="8034" y="1"/>
                                  </a:lnTo>
                                  <a:lnTo>
                                    <a:pt x="8037" y="1"/>
                                  </a:lnTo>
                                  <a:lnTo>
                                    <a:pt x="8039" y="1"/>
                                  </a:lnTo>
                                  <a:lnTo>
                                    <a:pt x="8042" y="1"/>
                                  </a:lnTo>
                                  <a:lnTo>
                                    <a:pt x="8044" y="1"/>
                                  </a:lnTo>
                                  <a:lnTo>
                                    <a:pt x="8047" y="1"/>
                                  </a:lnTo>
                                  <a:lnTo>
                                    <a:pt x="8049" y="1"/>
                                  </a:lnTo>
                                  <a:lnTo>
                                    <a:pt x="8052" y="0"/>
                                  </a:lnTo>
                                  <a:lnTo>
                                    <a:pt x="8054" y="1"/>
                                  </a:lnTo>
                                  <a:lnTo>
                                    <a:pt x="8057" y="1"/>
                                  </a:lnTo>
                                  <a:lnTo>
                                    <a:pt x="8059" y="1"/>
                                  </a:lnTo>
                                  <a:lnTo>
                                    <a:pt x="8062" y="1"/>
                                  </a:lnTo>
                                  <a:lnTo>
                                    <a:pt x="8064" y="1"/>
                                  </a:lnTo>
                                  <a:lnTo>
                                    <a:pt x="8067" y="1"/>
                                  </a:lnTo>
                                  <a:lnTo>
                                    <a:pt x="8069" y="1"/>
                                  </a:lnTo>
                                  <a:lnTo>
                                    <a:pt x="8072" y="1"/>
                                  </a:lnTo>
                                  <a:lnTo>
                                    <a:pt x="8074" y="1"/>
                                  </a:lnTo>
                                  <a:lnTo>
                                    <a:pt x="8076" y="1"/>
                                  </a:lnTo>
                                  <a:lnTo>
                                    <a:pt x="8079" y="1"/>
                                  </a:lnTo>
                                  <a:lnTo>
                                    <a:pt x="8081" y="0"/>
                                  </a:lnTo>
                                  <a:lnTo>
                                    <a:pt x="8084" y="0"/>
                                  </a:lnTo>
                                  <a:lnTo>
                                    <a:pt x="8086" y="1"/>
                                  </a:lnTo>
                                  <a:lnTo>
                                    <a:pt x="8089" y="0"/>
                                  </a:lnTo>
                                  <a:lnTo>
                                    <a:pt x="8091" y="1"/>
                                  </a:lnTo>
                                  <a:lnTo>
                                    <a:pt x="8094" y="0"/>
                                  </a:lnTo>
                                  <a:lnTo>
                                    <a:pt x="8096" y="0"/>
                                  </a:lnTo>
                                  <a:lnTo>
                                    <a:pt x="8099" y="0"/>
                                  </a:lnTo>
                                  <a:lnTo>
                                    <a:pt x="8101" y="0"/>
                                  </a:lnTo>
                                  <a:lnTo>
                                    <a:pt x="8104" y="0"/>
                                  </a:lnTo>
                                  <a:lnTo>
                                    <a:pt x="8106" y="0"/>
                                  </a:lnTo>
                                  <a:lnTo>
                                    <a:pt x="8109" y="0"/>
                                  </a:lnTo>
                                  <a:lnTo>
                                    <a:pt x="8111" y="1"/>
                                  </a:lnTo>
                                  <a:lnTo>
                                    <a:pt x="8114" y="1"/>
                                  </a:lnTo>
                                  <a:lnTo>
                                    <a:pt x="8116" y="1"/>
                                  </a:lnTo>
                                  <a:lnTo>
                                    <a:pt x="8119" y="1"/>
                                  </a:lnTo>
                                  <a:lnTo>
                                    <a:pt x="8121" y="1"/>
                                  </a:lnTo>
                                  <a:lnTo>
                                    <a:pt x="8124" y="1"/>
                                  </a:lnTo>
                                  <a:lnTo>
                                    <a:pt x="8126" y="1"/>
                                  </a:lnTo>
                                  <a:lnTo>
                                    <a:pt x="8129" y="0"/>
                                  </a:lnTo>
                                  <a:lnTo>
                                    <a:pt x="8131" y="0"/>
                                  </a:lnTo>
                                  <a:lnTo>
                                    <a:pt x="8134" y="0"/>
                                  </a:lnTo>
                                  <a:lnTo>
                                    <a:pt x="8136" y="0"/>
                                  </a:lnTo>
                                  <a:lnTo>
                                    <a:pt x="8139" y="0"/>
                                  </a:lnTo>
                                  <a:lnTo>
                                    <a:pt x="8141" y="0"/>
                                  </a:lnTo>
                                  <a:lnTo>
                                    <a:pt x="8144" y="0"/>
                                  </a:lnTo>
                                  <a:lnTo>
                                    <a:pt x="8146" y="0"/>
                                  </a:lnTo>
                                  <a:lnTo>
                                    <a:pt x="8148" y="0"/>
                                  </a:lnTo>
                                  <a:lnTo>
                                    <a:pt x="8151" y="0"/>
                                  </a:lnTo>
                                  <a:lnTo>
                                    <a:pt x="8153" y="1"/>
                                  </a:lnTo>
                                  <a:lnTo>
                                    <a:pt x="8156" y="1"/>
                                  </a:lnTo>
                                  <a:lnTo>
                                    <a:pt x="8158" y="1"/>
                                  </a:lnTo>
                                  <a:lnTo>
                                    <a:pt x="8161" y="1"/>
                                  </a:lnTo>
                                  <a:lnTo>
                                    <a:pt x="8163" y="0"/>
                                  </a:lnTo>
                                  <a:lnTo>
                                    <a:pt x="8166" y="0"/>
                                  </a:lnTo>
                                  <a:lnTo>
                                    <a:pt x="8168" y="0"/>
                                  </a:lnTo>
                                  <a:lnTo>
                                    <a:pt x="8171" y="0"/>
                                  </a:lnTo>
                                  <a:lnTo>
                                    <a:pt x="8173" y="0"/>
                                  </a:lnTo>
                                  <a:lnTo>
                                    <a:pt x="8176" y="0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8181" y="0"/>
                                  </a:lnTo>
                                  <a:lnTo>
                                    <a:pt x="8183" y="0"/>
                                  </a:lnTo>
                                  <a:lnTo>
                                    <a:pt x="8186" y="0"/>
                                  </a:lnTo>
                                  <a:lnTo>
                                    <a:pt x="8188" y="0"/>
                                  </a:lnTo>
                                  <a:lnTo>
                                    <a:pt x="8191" y="0"/>
                                  </a:lnTo>
                                  <a:lnTo>
                                    <a:pt x="8193" y="0"/>
                                  </a:lnTo>
                                  <a:lnTo>
                                    <a:pt x="8196" y="0"/>
                                  </a:lnTo>
                                  <a:lnTo>
                                    <a:pt x="8198" y="0"/>
                                  </a:lnTo>
                                  <a:lnTo>
                                    <a:pt x="8201" y="0"/>
                                  </a:lnTo>
                                  <a:lnTo>
                                    <a:pt x="8203" y="0"/>
                                  </a:lnTo>
                                  <a:lnTo>
                                    <a:pt x="8206" y="0"/>
                                  </a:lnTo>
                                  <a:lnTo>
                                    <a:pt x="8208" y="0"/>
                                  </a:lnTo>
                                  <a:lnTo>
                                    <a:pt x="8211" y="0"/>
                                  </a:lnTo>
                                  <a:lnTo>
                                    <a:pt x="8213" y="0"/>
                                  </a:lnTo>
                                  <a:lnTo>
                                    <a:pt x="8215" y="0"/>
                                  </a:lnTo>
                                  <a:lnTo>
                                    <a:pt x="8218" y="0"/>
                                  </a:lnTo>
                                  <a:lnTo>
                                    <a:pt x="8220" y="0"/>
                                  </a:lnTo>
                                  <a:lnTo>
                                    <a:pt x="8223" y="0"/>
                                  </a:lnTo>
                                  <a:lnTo>
                                    <a:pt x="8225" y="1"/>
                                  </a:lnTo>
                                  <a:lnTo>
                                    <a:pt x="8228" y="0"/>
                                  </a:lnTo>
                                  <a:lnTo>
                                    <a:pt x="8230" y="0"/>
                                  </a:lnTo>
                                  <a:lnTo>
                                    <a:pt x="8233" y="0"/>
                                  </a:lnTo>
                                  <a:lnTo>
                                    <a:pt x="8235" y="0"/>
                                  </a:lnTo>
                                  <a:lnTo>
                                    <a:pt x="8238" y="0"/>
                                  </a:lnTo>
                                  <a:lnTo>
                                    <a:pt x="8240" y="0"/>
                                  </a:lnTo>
                                  <a:lnTo>
                                    <a:pt x="8243" y="0"/>
                                  </a:lnTo>
                                  <a:lnTo>
                                    <a:pt x="8245" y="0"/>
                                  </a:lnTo>
                                  <a:lnTo>
                                    <a:pt x="8248" y="0"/>
                                  </a:lnTo>
                                  <a:lnTo>
                                    <a:pt x="8250" y="1"/>
                                  </a:lnTo>
                                  <a:lnTo>
                                    <a:pt x="8253" y="1"/>
                                  </a:lnTo>
                                  <a:lnTo>
                                    <a:pt x="8255" y="0"/>
                                  </a:lnTo>
                                  <a:lnTo>
                                    <a:pt x="8258" y="0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8263" y="0"/>
                                  </a:lnTo>
                                  <a:lnTo>
                                    <a:pt x="8265" y="0"/>
                                  </a:lnTo>
                                  <a:lnTo>
                                    <a:pt x="8268" y="0"/>
                                  </a:lnTo>
                                  <a:lnTo>
                                    <a:pt x="8270" y="0"/>
                                  </a:lnTo>
                                  <a:lnTo>
                                    <a:pt x="8273" y="0"/>
                                  </a:lnTo>
                                  <a:lnTo>
                                    <a:pt x="8275" y="0"/>
                                  </a:lnTo>
                                  <a:lnTo>
                                    <a:pt x="8278" y="1"/>
                                  </a:lnTo>
                                  <a:lnTo>
                                    <a:pt x="8280" y="1"/>
                                  </a:lnTo>
                                  <a:lnTo>
                                    <a:pt x="8283" y="0"/>
                                  </a:lnTo>
                                  <a:lnTo>
                                    <a:pt x="8285" y="0"/>
                                  </a:lnTo>
                                  <a:lnTo>
                                    <a:pt x="8287" y="0"/>
                                  </a:lnTo>
                                  <a:lnTo>
                                    <a:pt x="8290" y="0"/>
                                  </a:lnTo>
                                  <a:lnTo>
                                    <a:pt x="8292" y="0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8297" y="0"/>
                                  </a:lnTo>
                                  <a:lnTo>
                                    <a:pt x="8300" y="0"/>
                                  </a:lnTo>
                                  <a:lnTo>
                                    <a:pt x="8302" y="2"/>
                                  </a:lnTo>
                                  <a:lnTo>
                                    <a:pt x="8305" y="5"/>
                                  </a:lnTo>
                                  <a:lnTo>
                                    <a:pt x="8307" y="9"/>
                                  </a:lnTo>
                                  <a:lnTo>
                                    <a:pt x="8310" y="19"/>
                                  </a:lnTo>
                                  <a:lnTo>
                                    <a:pt x="8312" y="30"/>
                                  </a:lnTo>
                                  <a:lnTo>
                                    <a:pt x="8315" y="42"/>
                                  </a:lnTo>
                                  <a:lnTo>
                                    <a:pt x="8317" y="48"/>
                                  </a:lnTo>
                                  <a:lnTo>
                                    <a:pt x="8320" y="49"/>
                                  </a:lnTo>
                                  <a:lnTo>
                                    <a:pt x="8322" y="44"/>
                                  </a:lnTo>
                                  <a:lnTo>
                                    <a:pt x="8325" y="34"/>
                                  </a:lnTo>
                                  <a:lnTo>
                                    <a:pt x="8327" y="24"/>
                                  </a:lnTo>
                                  <a:lnTo>
                                    <a:pt x="8330" y="17"/>
                                  </a:lnTo>
                                  <a:lnTo>
                                    <a:pt x="8332" y="11"/>
                                  </a:lnTo>
                                  <a:lnTo>
                                    <a:pt x="8335" y="7"/>
                                  </a:lnTo>
                                  <a:lnTo>
                                    <a:pt x="8337" y="5"/>
                                  </a:lnTo>
                                  <a:lnTo>
                                    <a:pt x="8340" y="4"/>
                                  </a:lnTo>
                                  <a:lnTo>
                                    <a:pt x="8342" y="3"/>
                                  </a:lnTo>
                                  <a:lnTo>
                                    <a:pt x="8345" y="2"/>
                                  </a:lnTo>
                                  <a:lnTo>
                                    <a:pt x="8347" y="2"/>
                                  </a:lnTo>
                                  <a:lnTo>
                                    <a:pt x="8350" y="2"/>
                                  </a:lnTo>
                                  <a:lnTo>
                                    <a:pt x="8352" y="2"/>
                                  </a:lnTo>
                                  <a:lnTo>
                                    <a:pt x="8354" y="2"/>
                                  </a:lnTo>
                                  <a:lnTo>
                                    <a:pt x="8357" y="1"/>
                                  </a:lnTo>
                                  <a:lnTo>
                                    <a:pt x="8359" y="2"/>
                                  </a:lnTo>
                                  <a:lnTo>
                                    <a:pt x="8362" y="2"/>
                                  </a:lnTo>
                                  <a:lnTo>
                                    <a:pt x="8364" y="2"/>
                                  </a:lnTo>
                                  <a:lnTo>
                                    <a:pt x="8367" y="2"/>
                                  </a:lnTo>
                                  <a:lnTo>
                                    <a:pt x="8369" y="1"/>
                                  </a:lnTo>
                                  <a:lnTo>
                                    <a:pt x="8372" y="2"/>
                                  </a:lnTo>
                                  <a:lnTo>
                                    <a:pt x="8374" y="1"/>
                                  </a:lnTo>
                                  <a:lnTo>
                                    <a:pt x="8377" y="1"/>
                                  </a:lnTo>
                                  <a:lnTo>
                                    <a:pt x="8379" y="1"/>
                                  </a:lnTo>
                                  <a:lnTo>
                                    <a:pt x="8382" y="1"/>
                                  </a:lnTo>
                                  <a:lnTo>
                                    <a:pt x="8384" y="1"/>
                                  </a:lnTo>
                                  <a:lnTo>
                                    <a:pt x="8387" y="1"/>
                                  </a:lnTo>
                                  <a:lnTo>
                                    <a:pt x="8389" y="1"/>
                                  </a:lnTo>
                                  <a:lnTo>
                                    <a:pt x="8392" y="1"/>
                                  </a:lnTo>
                                  <a:lnTo>
                                    <a:pt x="8394" y="1"/>
                                  </a:lnTo>
                                  <a:lnTo>
                                    <a:pt x="8397" y="1"/>
                                  </a:lnTo>
                                  <a:lnTo>
                                    <a:pt x="8399" y="0"/>
                                  </a:lnTo>
                                  <a:lnTo>
                                    <a:pt x="8402" y="0"/>
                                  </a:lnTo>
                                  <a:lnTo>
                                    <a:pt x="8404" y="1"/>
                                  </a:lnTo>
                                  <a:lnTo>
                                    <a:pt x="8407" y="0"/>
                                  </a:lnTo>
                                  <a:lnTo>
                                    <a:pt x="8409" y="0"/>
                                  </a:lnTo>
                                  <a:lnTo>
                                    <a:pt x="8412" y="0"/>
                                  </a:lnTo>
                                  <a:lnTo>
                                    <a:pt x="8414" y="0"/>
                                  </a:lnTo>
                                  <a:lnTo>
                                    <a:pt x="8417" y="0"/>
                                  </a:lnTo>
                                  <a:lnTo>
                                    <a:pt x="8419" y="0"/>
                                  </a:lnTo>
                                  <a:lnTo>
                                    <a:pt x="8422" y="0"/>
                                  </a:lnTo>
                                  <a:lnTo>
                                    <a:pt x="8424" y="0"/>
                                  </a:lnTo>
                                  <a:lnTo>
                                    <a:pt x="8426" y="0"/>
                                  </a:lnTo>
                                  <a:lnTo>
                                    <a:pt x="8429" y="0"/>
                                  </a:lnTo>
                                  <a:lnTo>
                                    <a:pt x="8431" y="0"/>
                                  </a:lnTo>
                                  <a:lnTo>
                                    <a:pt x="8434" y="0"/>
                                  </a:lnTo>
                                  <a:lnTo>
                                    <a:pt x="8436" y="0"/>
                                  </a:lnTo>
                                  <a:lnTo>
                                    <a:pt x="8439" y="0"/>
                                  </a:lnTo>
                                  <a:lnTo>
                                    <a:pt x="8441" y="0"/>
                                  </a:lnTo>
                                  <a:lnTo>
                                    <a:pt x="8444" y="0"/>
                                  </a:lnTo>
                                  <a:lnTo>
                                    <a:pt x="8446" y="0"/>
                                  </a:lnTo>
                                  <a:lnTo>
                                    <a:pt x="8449" y="0"/>
                                  </a:lnTo>
                                  <a:lnTo>
                                    <a:pt x="8451" y="0"/>
                                  </a:lnTo>
                                  <a:lnTo>
                                    <a:pt x="8454" y="1"/>
                                  </a:lnTo>
                                  <a:lnTo>
                                    <a:pt x="8456" y="1"/>
                                  </a:lnTo>
                                  <a:lnTo>
                                    <a:pt x="8459" y="2"/>
                                  </a:lnTo>
                                  <a:lnTo>
                                    <a:pt x="8461" y="3"/>
                                  </a:lnTo>
                                  <a:lnTo>
                                    <a:pt x="8464" y="5"/>
                                  </a:lnTo>
                                  <a:lnTo>
                                    <a:pt x="8466" y="6"/>
                                  </a:lnTo>
                                  <a:lnTo>
                                    <a:pt x="8469" y="6"/>
                                  </a:lnTo>
                                  <a:lnTo>
                                    <a:pt x="8471" y="6"/>
                                  </a:lnTo>
                                  <a:lnTo>
                                    <a:pt x="8474" y="5"/>
                                  </a:lnTo>
                                  <a:lnTo>
                                    <a:pt x="8476" y="3"/>
                                  </a:lnTo>
                                  <a:lnTo>
                                    <a:pt x="8479" y="3"/>
                                  </a:lnTo>
                                  <a:lnTo>
                                    <a:pt x="8481" y="1"/>
                                  </a:lnTo>
                                  <a:lnTo>
                                    <a:pt x="8484" y="1"/>
                                  </a:lnTo>
                                  <a:lnTo>
                                    <a:pt x="8486" y="1"/>
                                  </a:lnTo>
                                  <a:lnTo>
                                    <a:pt x="8489" y="1"/>
                                  </a:lnTo>
                                  <a:lnTo>
                                    <a:pt x="8491" y="2"/>
                                  </a:lnTo>
                                  <a:lnTo>
                                    <a:pt x="8494" y="2"/>
                                  </a:lnTo>
                                  <a:lnTo>
                                    <a:pt x="8496" y="3"/>
                                  </a:lnTo>
                                  <a:lnTo>
                                    <a:pt x="8498" y="3"/>
                                  </a:lnTo>
                                  <a:lnTo>
                                    <a:pt x="8501" y="3"/>
                                  </a:lnTo>
                                  <a:lnTo>
                                    <a:pt x="8503" y="3"/>
                                  </a:lnTo>
                                  <a:lnTo>
                                    <a:pt x="8506" y="3"/>
                                  </a:lnTo>
                                  <a:lnTo>
                                    <a:pt x="8508" y="2"/>
                                  </a:lnTo>
                                  <a:lnTo>
                                    <a:pt x="8511" y="2"/>
                                  </a:lnTo>
                                  <a:lnTo>
                                    <a:pt x="8513" y="1"/>
                                  </a:lnTo>
                                  <a:lnTo>
                                    <a:pt x="8516" y="1"/>
                                  </a:lnTo>
                                  <a:lnTo>
                                    <a:pt x="8518" y="1"/>
                                  </a:lnTo>
                                  <a:lnTo>
                                    <a:pt x="8521" y="0"/>
                                  </a:lnTo>
                                  <a:lnTo>
                                    <a:pt x="8523" y="0"/>
                                  </a:lnTo>
                                  <a:lnTo>
                                    <a:pt x="8526" y="1"/>
                                  </a:lnTo>
                                  <a:lnTo>
                                    <a:pt x="8528" y="1"/>
                                  </a:lnTo>
                                  <a:lnTo>
                                    <a:pt x="8531" y="1"/>
                                  </a:lnTo>
                                  <a:lnTo>
                                    <a:pt x="8533" y="1"/>
                                  </a:lnTo>
                                  <a:lnTo>
                                    <a:pt x="8536" y="1"/>
                                  </a:lnTo>
                                  <a:lnTo>
                                    <a:pt x="8538" y="1"/>
                                  </a:lnTo>
                                  <a:lnTo>
                                    <a:pt x="8541" y="1"/>
                                  </a:lnTo>
                                  <a:lnTo>
                                    <a:pt x="8543" y="1"/>
                                  </a:lnTo>
                                  <a:lnTo>
                                    <a:pt x="8546" y="0"/>
                                  </a:lnTo>
                                  <a:lnTo>
                                    <a:pt x="8548" y="0"/>
                                  </a:lnTo>
                                  <a:lnTo>
                                    <a:pt x="8551" y="0"/>
                                  </a:lnTo>
                                  <a:lnTo>
                                    <a:pt x="8553" y="0"/>
                                  </a:lnTo>
                                  <a:lnTo>
                                    <a:pt x="8556" y="0"/>
                                  </a:lnTo>
                                  <a:lnTo>
                                    <a:pt x="8558" y="0"/>
                                  </a:lnTo>
                                  <a:lnTo>
                                    <a:pt x="8561" y="1"/>
                                  </a:lnTo>
                                  <a:lnTo>
                                    <a:pt x="8563" y="5"/>
                                  </a:lnTo>
                                  <a:lnTo>
                                    <a:pt x="8565" y="13"/>
                                  </a:lnTo>
                                  <a:lnTo>
                                    <a:pt x="8568" y="33"/>
                                  </a:lnTo>
                                  <a:lnTo>
                                    <a:pt x="8570" y="67"/>
                                  </a:lnTo>
                                  <a:lnTo>
                                    <a:pt x="8573" y="119"/>
                                  </a:lnTo>
                                  <a:lnTo>
                                    <a:pt x="8575" y="176"/>
                                  </a:lnTo>
                                  <a:lnTo>
                                    <a:pt x="8578" y="222"/>
                                  </a:lnTo>
                                  <a:lnTo>
                                    <a:pt x="8580" y="249"/>
                                  </a:lnTo>
                                  <a:lnTo>
                                    <a:pt x="8583" y="236"/>
                                  </a:lnTo>
                                  <a:lnTo>
                                    <a:pt x="8585" y="192"/>
                                  </a:lnTo>
                                  <a:lnTo>
                                    <a:pt x="8588" y="138"/>
                                  </a:lnTo>
                                  <a:lnTo>
                                    <a:pt x="8590" y="87"/>
                                  </a:lnTo>
                                  <a:lnTo>
                                    <a:pt x="8593" y="54"/>
                                  </a:lnTo>
                                  <a:lnTo>
                                    <a:pt x="8595" y="33"/>
                                  </a:lnTo>
                                  <a:lnTo>
                                    <a:pt x="8598" y="21"/>
                                  </a:lnTo>
                                  <a:lnTo>
                                    <a:pt x="8600" y="15"/>
                                  </a:lnTo>
                                  <a:lnTo>
                                    <a:pt x="8603" y="11"/>
                                  </a:lnTo>
                                  <a:lnTo>
                                    <a:pt x="8605" y="9"/>
                                  </a:lnTo>
                                  <a:lnTo>
                                    <a:pt x="8608" y="7"/>
                                  </a:lnTo>
                                  <a:lnTo>
                                    <a:pt x="8610" y="6"/>
                                  </a:lnTo>
                                  <a:lnTo>
                                    <a:pt x="8613" y="6"/>
                                  </a:lnTo>
                                  <a:lnTo>
                                    <a:pt x="8615" y="6"/>
                                  </a:lnTo>
                                  <a:lnTo>
                                    <a:pt x="8618" y="6"/>
                                  </a:lnTo>
                                  <a:lnTo>
                                    <a:pt x="8620" y="6"/>
                                  </a:lnTo>
                                  <a:lnTo>
                                    <a:pt x="8623" y="6"/>
                                  </a:lnTo>
                                  <a:lnTo>
                                    <a:pt x="8625" y="7"/>
                                  </a:lnTo>
                                  <a:lnTo>
                                    <a:pt x="8628" y="7"/>
                                  </a:lnTo>
                                  <a:lnTo>
                                    <a:pt x="8630" y="8"/>
                                  </a:lnTo>
                                  <a:lnTo>
                                    <a:pt x="8633" y="7"/>
                                  </a:lnTo>
                                  <a:lnTo>
                                    <a:pt x="8635" y="6"/>
                                  </a:lnTo>
                                  <a:lnTo>
                                    <a:pt x="8637" y="6"/>
                                  </a:lnTo>
                                  <a:lnTo>
                                    <a:pt x="8640" y="5"/>
                                  </a:lnTo>
                                  <a:lnTo>
                                    <a:pt x="8642" y="4"/>
                                  </a:lnTo>
                                  <a:lnTo>
                                    <a:pt x="8645" y="4"/>
                                  </a:lnTo>
                                  <a:lnTo>
                                    <a:pt x="8647" y="3"/>
                                  </a:lnTo>
                                  <a:lnTo>
                                    <a:pt x="8650" y="2"/>
                                  </a:lnTo>
                                  <a:lnTo>
                                    <a:pt x="8652" y="2"/>
                                  </a:lnTo>
                                  <a:lnTo>
                                    <a:pt x="8655" y="2"/>
                                  </a:lnTo>
                                  <a:lnTo>
                                    <a:pt x="8657" y="2"/>
                                  </a:lnTo>
                                  <a:lnTo>
                                    <a:pt x="8660" y="2"/>
                                  </a:lnTo>
                                  <a:lnTo>
                                    <a:pt x="8662" y="2"/>
                                  </a:lnTo>
                                  <a:lnTo>
                                    <a:pt x="8665" y="2"/>
                                  </a:lnTo>
                                  <a:lnTo>
                                    <a:pt x="8667" y="2"/>
                                  </a:lnTo>
                                  <a:lnTo>
                                    <a:pt x="8670" y="2"/>
                                  </a:lnTo>
                                  <a:lnTo>
                                    <a:pt x="8672" y="2"/>
                                  </a:lnTo>
                                  <a:lnTo>
                                    <a:pt x="8675" y="2"/>
                                  </a:lnTo>
                                  <a:lnTo>
                                    <a:pt x="8677" y="2"/>
                                  </a:lnTo>
                                  <a:lnTo>
                                    <a:pt x="8680" y="2"/>
                                  </a:lnTo>
                                  <a:lnTo>
                                    <a:pt x="8682" y="2"/>
                                  </a:lnTo>
                                  <a:lnTo>
                                    <a:pt x="8685" y="2"/>
                                  </a:lnTo>
                                  <a:lnTo>
                                    <a:pt x="8687" y="2"/>
                                  </a:lnTo>
                                  <a:lnTo>
                                    <a:pt x="8690" y="1"/>
                                  </a:lnTo>
                                  <a:lnTo>
                                    <a:pt x="8692" y="2"/>
                                  </a:lnTo>
                                  <a:lnTo>
                                    <a:pt x="8695" y="1"/>
                                  </a:lnTo>
                                  <a:lnTo>
                                    <a:pt x="8697" y="1"/>
                                  </a:lnTo>
                                  <a:lnTo>
                                    <a:pt x="8700" y="1"/>
                                  </a:lnTo>
                                  <a:lnTo>
                                    <a:pt x="8702" y="1"/>
                                  </a:lnTo>
                                  <a:lnTo>
                                    <a:pt x="8704" y="1"/>
                                  </a:lnTo>
                                  <a:lnTo>
                                    <a:pt x="8707" y="1"/>
                                  </a:lnTo>
                                  <a:lnTo>
                                    <a:pt x="8709" y="1"/>
                                  </a:lnTo>
                                  <a:lnTo>
                                    <a:pt x="8712" y="1"/>
                                  </a:lnTo>
                                  <a:lnTo>
                                    <a:pt x="8714" y="1"/>
                                  </a:lnTo>
                                  <a:lnTo>
                                    <a:pt x="8717" y="0"/>
                                  </a:lnTo>
                                  <a:lnTo>
                                    <a:pt x="8719" y="0"/>
                                  </a:lnTo>
                                  <a:lnTo>
                                    <a:pt x="8722" y="0"/>
                                  </a:lnTo>
                                  <a:lnTo>
                                    <a:pt x="8724" y="0"/>
                                  </a:lnTo>
                                  <a:lnTo>
                                    <a:pt x="8727" y="0"/>
                                  </a:lnTo>
                                  <a:lnTo>
                                    <a:pt x="8729" y="0"/>
                                  </a:lnTo>
                                  <a:lnTo>
                                    <a:pt x="8732" y="0"/>
                                  </a:lnTo>
                                  <a:lnTo>
                                    <a:pt x="8734" y="0"/>
                                  </a:lnTo>
                                  <a:lnTo>
                                    <a:pt x="8737" y="0"/>
                                  </a:lnTo>
                                  <a:lnTo>
                                    <a:pt x="8739" y="0"/>
                                  </a:lnTo>
                                  <a:lnTo>
                                    <a:pt x="8742" y="0"/>
                                  </a:lnTo>
                                  <a:lnTo>
                                    <a:pt x="8744" y="0"/>
                                  </a:lnTo>
                                  <a:lnTo>
                                    <a:pt x="8747" y="0"/>
                                  </a:lnTo>
                                  <a:lnTo>
                                    <a:pt x="8749" y="0"/>
                                  </a:lnTo>
                                  <a:lnTo>
                                    <a:pt x="8752" y="0"/>
                                  </a:lnTo>
                                  <a:lnTo>
                                    <a:pt x="8754" y="0"/>
                                  </a:lnTo>
                                  <a:lnTo>
                                    <a:pt x="8757" y="0"/>
                                  </a:lnTo>
                                  <a:lnTo>
                                    <a:pt x="8759" y="0"/>
                                  </a:lnTo>
                                  <a:lnTo>
                                    <a:pt x="8762" y="0"/>
                                  </a:lnTo>
                                  <a:lnTo>
                                    <a:pt x="8764" y="0"/>
                                  </a:lnTo>
                                  <a:lnTo>
                                    <a:pt x="8767" y="0"/>
                                  </a:lnTo>
                                  <a:lnTo>
                                    <a:pt x="8769" y="0"/>
                                  </a:lnTo>
                                  <a:lnTo>
                                    <a:pt x="8772" y="0"/>
                                  </a:lnTo>
                                  <a:lnTo>
                                    <a:pt x="8774" y="0"/>
                                  </a:lnTo>
                                  <a:lnTo>
                                    <a:pt x="8776" y="0"/>
                                  </a:lnTo>
                                  <a:lnTo>
                                    <a:pt x="8779" y="0"/>
                                  </a:lnTo>
                                  <a:lnTo>
                                    <a:pt x="8781" y="0"/>
                                  </a:lnTo>
                                  <a:lnTo>
                                    <a:pt x="8784" y="0"/>
                                  </a:lnTo>
                                  <a:lnTo>
                                    <a:pt x="8786" y="0"/>
                                  </a:lnTo>
                                  <a:lnTo>
                                    <a:pt x="8789" y="0"/>
                                  </a:lnTo>
                                  <a:lnTo>
                                    <a:pt x="8791" y="0"/>
                                  </a:lnTo>
                                  <a:lnTo>
                                    <a:pt x="8794" y="0"/>
                                  </a:lnTo>
                                  <a:lnTo>
                                    <a:pt x="8796" y="0"/>
                                  </a:lnTo>
                                  <a:lnTo>
                                    <a:pt x="8799" y="0"/>
                                  </a:lnTo>
                                  <a:lnTo>
                                    <a:pt x="8801" y="0"/>
                                  </a:lnTo>
                                  <a:lnTo>
                                    <a:pt x="8804" y="0"/>
                                  </a:lnTo>
                                  <a:lnTo>
                                    <a:pt x="8806" y="0"/>
                                  </a:lnTo>
                                  <a:lnTo>
                                    <a:pt x="8809" y="0"/>
                                  </a:lnTo>
                                  <a:lnTo>
                                    <a:pt x="8811" y="0"/>
                                  </a:lnTo>
                                  <a:lnTo>
                                    <a:pt x="8814" y="0"/>
                                  </a:lnTo>
                                  <a:lnTo>
                                    <a:pt x="8816" y="0"/>
                                  </a:lnTo>
                                  <a:lnTo>
                                    <a:pt x="8819" y="0"/>
                                  </a:lnTo>
                                  <a:lnTo>
                                    <a:pt x="8821" y="0"/>
                                  </a:lnTo>
                                  <a:lnTo>
                                    <a:pt x="8824" y="0"/>
                                  </a:lnTo>
                                  <a:lnTo>
                                    <a:pt x="8826" y="0"/>
                                  </a:lnTo>
                                  <a:lnTo>
                                    <a:pt x="8829" y="0"/>
                                  </a:lnTo>
                                  <a:lnTo>
                                    <a:pt x="8831" y="0"/>
                                  </a:lnTo>
                                  <a:lnTo>
                                    <a:pt x="8834" y="0"/>
                                  </a:lnTo>
                                  <a:lnTo>
                                    <a:pt x="8836" y="0"/>
                                  </a:lnTo>
                                  <a:lnTo>
                                    <a:pt x="8839" y="0"/>
                                  </a:lnTo>
                                  <a:lnTo>
                                    <a:pt x="8841" y="0"/>
                                  </a:lnTo>
                                  <a:lnTo>
                                    <a:pt x="8843" y="0"/>
                                  </a:lnTo>
                                  <a:lnTo>
                                    <a:pt x="8846" y="0"/>
                                  </a:lnTo>
                                  <a:lnTo>
                                    <a:pt x="8848" y="0"/>
                                  </a:lnTo>
                                  <a:lnTo>
                                    <a:pt x="8851" y="0"/>
                                  </a:lnTo>
                                  <a:lnTo>
                                    <a:pt x="8853" y="0"/>
                                  </a:lnTo>
                                  <a:lnTo>
                                    <a:pt x="8856" y="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8861" y="0"/>
                                  </a:lnTo>
                                  <a:lnTo>
                                    <a:pt x="8863" y="0"/>
                                  </a:lnTo>
                                  <a:lnTo>
                                    <a:pt x="8866" y="0"/>
                                  </a:lnTo>
                                  <a:lnTo>
                                    <a:pt x="8868" y="0"/>
                                  </a:lnTo>
                                  <a:lnTo>
                                    <a:pt x="8871" y="0"/>
                                  </a:lnTo>
                                  <a:lnTo>
                                    <a:pt x="8873" y="0"/>
                                  </a:lnTo>
                                  <a:lnTo>
                                    <a:pt x="8876" y="0"/>
                                  </a:lnTo>
                                  <a:lnTo>
                                    <a:pt x="8878" y="1"/>
                                  </a:lnTo>
                                  <a:lnTo>
                                    <a:pt x="8881" y="1"/>
                                  </a:lnTo>
                                  <a:lnTo>
                                    <a:pt x="8883" y="2"/>
                                  </a:lnTo>
                                  <a:lnTo>
                                    <a:pt x="8886" y="2"/>
                                  </a:lnTo>
                                  <a:lnTo>
                                    <a:pt x="8888" y="3"/>
                                  </a:lnTo>
                                  <a:lnTo>
                                    <a:pt x="8891" y="3"/>
                                  </a:lnTo>
                                  <a:lnTo>
                                    <a:pt x="8893" y="2"/>
                                  </a:lnTo>
                                  <a:lnTo>
                                    <a:pt x="8896" y="2"/>
                                  </a:lnTo>
                                  <a:lnTo>
                                    <a:pt x="8898" y="2"/>
                                  </a:lnTo>
                                  <a:lnTo>
                                    <a:pt x="8901" y="2"/>
                                  </a:lnTo>
                                  <a:lnTo>
                                    <a:pt x="8903" y="1"/>
                                  </a:lnTo>
                                  <a:lnTo>
                                    <a:pt x="8906" y="1"/>
                                  </a:lnTo>
                                  <a:lnTo>
                                    <a:pt x="8908" y="0"/>
                                  </a:lnTo>
                                  <a:lnTo>
                                    <a:pt x="8911" y="0"/>
                                  </a:lnTo>
                                  <a:lnTo>
                                    <a:pt x="8913" y="0"/>
                                  </a:lnTo>
                                  <a:lnTo>
                                    <a:pt x="8915" y="0"/>
                                  </a:lnTo>
                                  <a:lnTo>
                                    <a:pt x="8918" y="0"/>
                                  </a:lnTo>
                                  <a:lnTo>
                                    <a:pt x="8920" y="0"/>
                                  </a:lnTo>
                                  <a:lnTo>
                                    <a:pt x="8923" y="0"/>
                                  </a:lnTo>
                                  <a:lnTo>
                                    <a:pt x="8925" y="0"/>
                                  </a:lnTo>
                                  <a:lnTo>
                                    <a:pt x="8928" y="0"/>
                                  </a:lnTo>
                                  <a:lnTo>
                                    <a:pt x="8930" y="0"/>
                                  </a:lnTo>
                                  <a:lnTo>
                                    <a:pt x="8933" y="0"/>
                                  </a:lnTo>
                                  <a:lnTo>
                                    <a:pt x="8935" y="0"/>
                                  </a:lnTo>
                                  <a:lnTo>
                                    <a:pt x="8938" y="1"/>
                                  </a:lnTo>
                                  <a:lnTo>
                                    <a:pt x="8940" y="0"/>
                                  </a:lnTo>
                                  <a:lnTo>
                                    <a:pt x="8943" y="1"/>
                                  </a:lnTo>
                                  <a:lnTo>
                                    <a:pt x="8945" y="2"/>
                                  </a:lnTo>
                                  <a:lnTo>
                                    <a:pt x="8948" y="3"/>
                                  </a:lnTo>
                                  <a:lnTo>
                                    <a:pt x="8950" y="8"/>
                                  </a:lnTo>
                                  <a:lnTo>
                                    <a:pt x="8953" y="15"/>
                                  </a:lnTo>
                                  <a:lnTo>
                                    <a:pt x="8955" y="23"/>
                                  </a:lnTo>
                                  <a:lnTo>
                                    <a:pt x="8958" y="31"/>
                                  </a:lnTo>
                                  <a:lnTo>
                                    <a:pt x="8960" y="36"/>
                                  </a:lnTo>
                                  <a:lnTo>
                                    <a:pt x="8963" y="35"/>
                                  </a:lnTo>
                                  <a:lnTo>
                                    <a:pt x="8965" y="28"/>
                                  </a:lnTo>
                                  <a:lnTo>
                                    <a:pt x="8968" y="19"/>
                                  </a:lnTo>
                                  <a:lnTo>
                                    <a:pt x="8970" y="12"/>
                                  </a:lnTo>
                                  <a:lnTo>
                                    <a:pt x="8973" y="6"/>
                                  </a:lnTo>
                                  <a:lnTo>
                                    <a:pt x="8975" y="3"/>
                                  </a:lnTo>
                                  <a:lnTo>
                                    <a:pt x="8978" y="1"/>
                                  </a:lnTo>
                                  <a:lnTo>
                                    <a:pt x="8980" y="1"/>
                                  </a:lnTo>
                                  <a:lnTo>
                                    <a:pt x="8982" y="0"/>
                                  </a:lnTo>
                                  <a:lnTo>
                                    <a:pt x="8985" y="0"/>
                                  </a:lnTo>
                                  <a:lnTo>
                                    <a:pt x="8987" y="0"/>
                                  </a:lnTo>
                                  <a:lnTo>
                                    <a:pt x="8990" y="0"/>
                                  </a:lnTo>
                                  <a:lnTo>
                                    <a:pt x="8992" y="0"/>
                                  </a:lnTo>
                                  <a:lnTo>
                                    <a:pt x="8995" y="0"/>
                                  </a:lnTo>
                                  <a:lnTo>
                                    <a:pt x="8997" y="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9002" y="0"/>
                                  </a:lnTo>
                                  <a:lnTo>
                                    <a:pt x="9005" y="0"/>
                                  </a:lnTo>
                                  <a:lnTo>
                                    <a:pt x="9007" y="0"/>
                                  </a:lnTo>
                                  <a:lnTo>
                                    <a:pt x="9010" y="0"/>
                                  </a:lnTo>
                                  <a:lnTo>
                                    <a:pt x="9012" y="0"/>
                                  </a:lnTo>
                                  <a:lnTo>
                                    <a:pt x="9015" y="0"/>
                                  </a:lnTo>
                                  <a:lnTo>
                                    <a:pt x="9017" y="0"/>
                                  </a:lnTo>
                                  <a:lnTo>
                                    <a:pt x="9020" y="0"/>
                                  </a:lnTo>
                                  <a:lnTo>
                                    <a:pt x="9022" y="0"/>
                                  </a:lnTo>
                                  <a:lnTo>
                                    <a:pt x="9025" y="0"/>
                                  </a:lnTo>
                                  <a:lnTo>
                                    <a:pt x="9027" y="1"/>
                                  </a:lnTo>
                                  <a:lnTo>
                                    <a:pt x="9030" y="1"/>
                                  </a:lnTo>
                                  <a:lnTo>
                                    <a:pt x="9032" y="1"/>
                                  </a:lnTo>
                                  <a:lnTo>
                                    <a:pt x="9035" y="1"/>
                                  </a:lnTo>
                                  <a:lnTo>
                                    <a:pt x="9037" y="1"/>
                                  </a:lnTo>
                                  <a:lnTo>
                                    <a:pt x="9040" y="0"/>
                                  </a:lnTo>
                                  <a:lnTo>
                                    <a:pt x="9042" y="1"/>
                                  </a:lnTo>
                                  <a:lnTo>
                                    <a:pt x="9045" y="0"/>
                                  </a:lnTo>
                                  <a:lnTo>
                                    <a:pt x="9047" y="0"/>
                                  </a:lnTo>
                                  <a:lnTo>
                                    <a:pt x="9050" y="0"/>
                                  </a:lnTo>
                                  <a:lnTo>
                                    <a:pt x="9052" y="0"/>
                                  </a:lnTo>
                                  <a:lnTo>
                                    <a:pt x="9054" y="0"/>
                                  </a:lnTo>
                                  <a:lnTo>
                                    <a:pt x="9057" y="0"/>
                                  </a:lnTo>
                                  <a:lnTo>
                                    <a:pt x="9059" y="0"/>
                                  </a:lnTo>
                                  <a:lnTo>
                                    <a:pt x="9062" y="1"/>
                                  </a:lnTo>
                                  <a:lnTo>
                                    <a:pt x="9064" y="1"/>
                                  </a:lnTo>
                                  <a:lnTo>
                                    <a:pt x="9067" y="1"/>
                                  </a:lnTo>
                                  <a:lnTo>
                                    <a:pt x="9069" y="1"/>
                                  </a:lnTo>
                                  <a:lnTo>
                                    <a:pt x="9072" y="1"/>
                                  </a:lnTo>
                                  <a:lnTo>
                                    <a:pt x="9074" y="1"/>
                                  </a:lnTo>
                                  <a:lnTo>
                                    <a:pt x="9077" y="1"/>
                                  </a:lnTo>
                                  <a:lnTo>
                                    <a:pt x="9079" y="1"/>
                                  </a:lnTo>
                                  <a:lnTo>
                                    <a:pt x="9082" y="0"/>
                                  </a:lnTo>
                                  <a:lnTo>
                                    <a:pt x="9084" y="0"/>
                                  </a:lnTo>
                                  <a:lnTo>
                                    <a:pt x="9087" y="0"/>
                                  </a:lnTo>
                                  <a:lnTo>
                                    <a:pt x="9089" y="1"/>
                                  </a:lnTo>
                                  <a:lnTo>
                                    <a:pt x="9092" y="1"/>
                                  </a:lnTo>
                                  <a:lnTo>
                                    <a:pt x="9094" y="1"/>
                                  </a:lnTo>
                                  <a:lnTo>
                                    <a:pt x="9097" y="3"/>
                                  </a:lnTo>
                                  <a:lnTo>
                                    <a:pt x="9099" y="5"/>
                                  </a:lnTo>
                                  <a:lnTo>
                                    <a:pt x="9102" y="9"/>
                                  </a:lnTo>
                                  <a:lnTo>
                                    <a:pt x="9104" y="14"/>
                                  </a:lnTo>
                                  <a:lnTo>
                                    <a:pt x="9107" y="21"/>
                                  </a:lnTo>
                                  <a:lnTo>
                                    <a:pt x="9109" y="30"/>
                                  </a:lnTo>
                                  <a:lnTo>
                                    <a:pt x="9112" y="39"/>
                                  </a:lnTo>
                                  <a:lnTo>
                                    <a:pt x="9114" y="45"/>
                                  </a:lnTo>
                                  <a:lnTo>
                                    <a:pt x="9117" y="47"/>
                                  </a:lnTo>
                                  <a:lnTo>
                                    <a:pt x="9119" y="41"/>
                                  </a:lnTo>
                                  <a:lnTo>
                                    <a:pt x="9121" y="32"/>
                                  </a:lnTo>
                                  <a:lnTo>
                                    <a:pt x="9124" y="23"/>
                                  </a:lnTo>
                                  <a:lnTo>
                                    <a:pt x="9126" y="17"/>
                                  </a:lnTo>
                                  <a:lnTo>
                                    <a:pt x="9129" y="17"/>
                                  </a:lnTo>
                                  <a:lnTo>
                                    <a:pt x="9131" y="24"/>
                                  </a:lnTo>
                                  <a:lnTo>
                                    <a:pt x="9134" y="38"/>
                                  </a:lnTo>
                                  <a:lnTo>
                                    <a:pt x="9136" y="55"/>
                                  </a:lnTo>
                                  <a:lnTo>
                                    <a:pt x="9139" y="72"/>
                                  </a:lnTo>
                                  <a:lnTo>
                                    <a:pt x="9141" y="79"/>
                                  </a:lnTo>
                                  <a:lnTo>
                                    <a:pt x="9144" y="74"/>
                                  </a:lnTo>
                                  <a:lnTo>
                                    <a:pt x="9146" y="60"/>
                                  </a:lnTo>
                                  <a:lnTo>
                                    <a:pt x="9149" y="43"/>
                                  </a:lnTo>
                                  <a:lnTo>
                                    <a:pt x="9151" y="27"/>
                                  </a:lnTo>
                                  <a:lnTo>
                                    <a:pt x="9154" y="14"/>
                                  </a:lnTo>
                                  <a:lnTo>
                                    <a:pt x="9156" y="7"/>
                                  </a:lnTo>
                                  <a:lnTo>
                                    <a:pt x="9159" y="3"/>
                                  </a:lnTo>
                                  <a:lnTo>
                                    <a:pt x="9161" y="1"/>
                                  </a:lnTo>
                                  <a:lnTo>
                                    <a:pt x="9164" y="1"/>
                                  </a:lnTo>
                                  <a:lnTo>
                                    <a:pt x="9166" y="1"/>
                                  </a:lnTo>
                                  <a:lnTo>
                                    <a:pt x="9169" y="1"/>
                                  </a:lnTo>
                                  <a:lnTo>
                                    <a:pt x="9171" y="0"/>
                                  </a:lnTo>
                                  <a:lnTo>
                                    <a:pt x="9174" y="0"/>
                                  </a:lnTo>
                                  <a:lnTo>
                                    <a:pt x="9176" y="0"/>
                                  </a:lnTo>
                                  <a:lnTo>
                                    <a:pt x="9179" y="0"/>
                                  </a:lnTo>
                                  <a:lnTo>
                                    <a:pt x="9181" y="0"/>
                                  </a:lnTo>
                                  <a:lnTo>
                                    <a:pt x="9184" y="0"/>
                                  </a:lnTo>
                                  <a:lnTo>
                                    <a:pt x="9186" y="0"/>
                                  </a:lnTo>
                                  <a:lnTo>
                                    <a:pt x="9189" y="1"/>
                                  </a:lnTo>
                                  <a:lnTo>
                                    <a:pt x="9191" y="4"/>
                                  </a:lnTo>
                                  <a:lnTo>
                                    <a:pt x="9193" y="8"/>
                                  </a:lnTo>
                                  <a:lnTo>
                                    <a:pt x="9196" y="20"/>
                                  </a:lnTo>
                                  <a:lnTo>
                                    <a:pt x="9198" y="35"/>
                                  </a:lnTo>
                                  <a:lnTo>
                                    <a:pt x="9201" y="57"/>
                                  </a:lnTo>
                                  <a:lnTo>
                                    <a:pt x="9203" y="73"/>
                                  </a:lnTo>
                                  <a:lnTo>
                                    <a:pt x="9206" y="79"/>
                                  </a:lnTo>
                                  <a:lnTo>
                                    <a:pt x="9208" y="76"/>
                                  </a:lnTo>
                                  <a:lnTo>
                                    <a:pt x="9211" y="63"/>
                                  </a:lnTo>
                                  <a:lnTo>
                                    <a:pt x="9213" y="47"/>
                                  </a:lnTo>
                                  <a:lnTo>
                                    <a:pt x="9216" y="30"/>
                                  </a:lnTo>
                                  <a:lnTo>
                                    <a:pt x="9218" y="16"/>
                                  </a:lnTo>
                                  <a:lnTo>
                                    <a:pt x="9221" y="9"/>
                                  </a:lnTo>
                                  <a:lnTo>
                                    <a:pt x="9223" y="4"/>
                                  </a:lnTo>
                                  <a:lnTo>
                                    <a:pt x="9226" y="3"/>
                                  </a:lnTo>
                                  <a:lnTo>
                                    <a:pt x="9228" y="2"/>
                                  </a:lnTo>
                                  <a:lnTo>
                                    <a:pt x="9231" y="1"/>
                                  </a:lnTo>
                                  <a:lnTo>
                                    <a:pt x="9233" y="1"/>
                                  </a:lnTo>
                                  <a:lnTo>
                                    <a:pt x="9236" y="2"/>
                                  </a:lnTo>
                                  <a:lnTo>
                                    <a:pt x="9238" y="2"/>
                                  </a:lnTo>
                                  <a:lnTo>
                                    <a:pt x="9241" y="1"/>
                                  </a:lnTo>
                                  <a:lnTo>
                                    <a:pt x="9243" y="1"/>
                                  </a:lnTo>
                                  <a:lnTo>
                                    <a:pt x="9246" y="1"/>
                                  </a:lnTo>
                                  <a:lnTo>
                                    <a:pt x="9248" y="0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9253" y="0"/>
                                  </a:lnTo>
                                  <a:lnTo>
                                    <a:pt x="9256" y="0"/>
                                  </a:lnTo>
                                  <a:lnTo>
                                    <a:pt x="9258" y="0"/>
                                  </a:lnTo>
                                  <a:lnTo>
                                    <a:pt x="9260" y="1"/>
                                  </a:lnTo>
                                  <a:lnTo>
                                    <a:pt x="9263" y="1"/>
                                  </a:lnTo>
                                  <a:lnTo>
                                    <a:pt x="9265" y="5"/>
                                  </a:lnTo>
                                  <a:lnTo>
                                    <a:pt x="9268" y="12"/>
                                  </a:lnTo>
                                  <a:lnTo>
                                    <a:pt x="9270" y="27"/>
                                  </a:lnTo>
                                  <a:lnTo>
                                    <a:pt x="9273" y="48"/>
                                  </a:lnTo>
                                  <a:lnTo>
                                    <a:pt x="9275" y="76"/>
                                  </a:lnTo>
                                  <a:lnTo>
                                    <a:pt x="9278" y="96"/>
                                  </a:lnTo>
                                  <a:lnTo>
                                    <a:pt x="9280" y="103"/>
                                  </a:lnTo>
                                  <a:lnTo>
                                    <a:pt x="9283" y="93"/>
                                  </a:lnTo>
                                  <a:lnTo>
                                    <a:pt x="9285" y="74"/>
                                  </a:lnTo>
                                  <a:lnTo>
                                    <a:pt x="9288" y="49"/>
                                  </a:lnTo>
                                  <a:lnTo>
                                    <a:pt x="9290" y="30"/>
                                  </a:lnTo>
                                  <a:lnTo>
                                    <a:pt x="9293" y="16"/>
                                  </a:lnTo>
                                  <a:lnTo>
                                    <a:pt x="9295" y="9"/>
                                  </a:lnTo>
                                  <a:lnTo>
                                    <a:pt x="9298" y="4"/>
                                  </a:lnTo>
                                  <a:lnTo>
                                    <a:pt x="9300" y="3"/>
                                  </a:lnTo>
                                  <a:lnTo>
                                    <a:pt x="9303" y="2"/>
                                  </a:lnTo>
                                  <a:lnTo>
                                    <a:pt x="9305" y="2"/>
                                  </a:lnTo>
                                  <a:lnTo>
                                    <a:pt x="9308" y="2"/>
                                  </a:lnTo>
                                  <a:lnTo>
                                    <a:pt x="9310" y="2"/>
                                  </a:lnTo>
                                  <a:lnTo>
                                    <a:pt x="9313" y="2"/>
                                  </a:lnTo>
                                  <a:lnTo>
                                    <a:pt x="9315" y="3"/>
                                  </a:lnTo>
                                  <a:lnTo>
                                    <a:pt x="9318" y="2"/>
                                  </a:lnTo>
                                  <a:lnTo>
                                    <a:pt x="9320" y="3"/>
                                  </a:lnTo>
                                  <a:lnTo>
                                    <a:pt x="9323" y="4"/>
                                  </a:lnTo>
                                  <a:lnTo>
                                    <a:pt x="9325" y="5"/>
                                  </a:lnTo>
                                  <a:lnTo>
                                    <a:pt x="9328" y="6"/>
                                  </a:lnTo>
                                  <a:lnTo>
                                    <a:pt x="9330" y="9"/>
                                  </a:lnTo>
                                  <a:lnTo>
                                    <a:pt x="9332" y="13"/>
                                  </a:lnTo>
                                  <a:lnTo>
                                    <a:pt x="9335" y="17"/>
                                  </a:lnTo>
                                  <a:lnTo>
                                    <a:pt x="9337" y="20"/>
                                  </a:lnTo>
                                  <a:lnTo>
                                    <a:pt x="9340" y="21"/>
                                  </a:lnTo>
                                  <a:lnTo>
                                    <a:pt x="9342" y="19"/>
                                  </a:lnTo>
                                  <a:lnTo>
                                    <a:pt x="9345" y="16"/>
                                  </a:lnTo>
                                  <a:lnTo>
                                    <a:pt x="9347" y="12"/>
                                  </a:lnTo>
                                  <a:lnTo>
                                    <a:pt x="9350" y="12"/>
                                  </a:lnTo>
                                  <a:lnTo>
                                    <a:pt x="9352" y="20"/>
                                  </a:lnTo>
                                  <a:lnTo>
                                    <a:pt x="9355" y="47"/>
                                  </a:lnTo>
                                  <a:lnTo>
                                    <a:pt x="9357" y="105"/>
                                  </a:lnTo>
                                  <a:lnTo>
                                    <a:pt x="9360" y="209"/>
                                  </a:lnTo>
                                  <a:lnTo>
                                    <a:pt x="9362" y="383"/>
                                  </a:lnTo>
                                  <a:lnTo>
                                    <a:pt x="9365" y="594"/>
                                  </a:lnTo>
                                  <a:lnTo>
                                    <a:pt x="9367" y="843"/>
                                  </a:lnTo>
                                  <a:lnTo>
                                    <a:pt x="9370" y="1021"/>
                                  </a:lnTo>
                                  <a:lnTo>
                                    <a:pt x="9372" y="1116"/>
                                  </a:lnTo>
                                  <a:lnTo>
                                    <a:pt x="9375" y="1023"/>
                                  </a:lnTo>
                                  <a:lnTo>
                                    <a:pt x="9377" y="808"/>
                                  </a:lnTo>
                                  <a:lnTo>
                                    <a:pt x="9380" y="552"/>
                                  </a:lnTo>
                                  <a:lnTo>
                                    <a:pt x="9382" y="310"/>
                                  </a:lnTo>
                                  <a:lnTo>
                                    <a:pt x="9385" y="156"/>
                                  </a:lnTo>
                                  <a:lnTo>
                                    <a:pt x="9387" y="73"/>
                                  </a:lnTo>
                                  <a:lnTo>
                                    <a:pt x="9390" y="34"/>
                                  </a:lnTo>
                                  <a:lnTo>
                                    <a:pt x="9392" y="18"/>
                                  </a:lnTo>
                                  <a:lnTo>
                                    <a:pt x="9395" y="11"/>
                                  </a:lnTo>
                                  <a:lnTo>
                                    <a:pt x="9397" y="8"/>
                                  </a:lnTo>
                                  <a:lnTo>
                                    <a:pt x="9399" y="9"/>
                                  </a:lnTo>
                                  <a:lnTo>
                                    <a:pt x="9402" y="14"/>
                                  </a:lnTo>
                                  <a:lnTo>
                                    <a:pt x="9404" y="33"/>
                                  </a:lnTo>
                                  <a:lnTo>
                                    <a:pt x="9407" y="78"/>
                                  </a:lnTo>
                                  <a:lnTo>
                                    <a:pt x="9409" y="171"/>
                                  </a:lnTo>
                                  <a:lnTo>
                                    <a:pt x="9412" y="328"/>
                                  </a:lnTo>
                                  <a:lnTo>
                                    <a:pt x="9414" y="564"/>
                                  </a:lnTo>
                                  <a:lnTo>
                                    <a:pt x="9417" y="876"/>
                                  </a:lnTo>
                                  <a:lnTo>
                                    <a:pt x="9419" y="1181"/>
                                  </a:lnTo>
                                  <a:lnTo>
                                    <a:pt x="9422" y="1416"/>
                                  </a:lnTo>
                                  <a:lnTo>
                                    <a:pt x="9424" y="1483"/>
                                  </a:lnTo>
                                  <a:lnTo>
                                    <a:pt x="9427" y="1328"/>
                                  </a:lnTo>
                                  <a:lnTo>
                                    <a:pt x="9429" y="1010"/>
                                  </a:lnTo>
                                  <a:lnTo>
                                    <a:pt x="9432" y="600"/>
                                  </a:lnTo>
                                  <a:lnTo>
                                    <a:pt x="9434" y="306"/>
                                  </a:lnTo>
                                  <a:lnTo>
                                    <a:pt x="9437" y="141"/>
                                  </a:lnTo>
                                  <a:lnTo>
                                    <a:pt x="9439" y="63"/>
                                  </a:lnTo>
                                  <a:lnTo>
                                    <a:pt x="9442" y="30"/>
                                  </a:lnTo>
                                  <a:lnTo>
                                    <a:pt x="9444" y="18"/>
                                  </a:lnTo>
                                  <a:lnTo>
                                    <a:pt x="9447" y="13"/>
                                  </a:lnTo>
                                  <a:lnTo>
                                    <a:pt x="9449" y="10"/>
                                  </a:lnTo>
                                  <a:lnTo>
                                    <a:pt x="9452" y="8"/>
                                  </a:lnTo>
                                  <a:lnTo>
                                    <a:pt x="9454" y="7"/>
                                  </a:lnTo>
                                  <a:lnTo>
                                    <a:pt x="9457" y="7"/>
                                  </a:lnTo>
                                  <a:lnTo>
                                    <a:pt x="9459" y="8"/>
                                  </a:lnTo>
                                  <a:lnTo>
                                    <a:pt x="9462" y="9"/>
                                  </a:lnTo>
                                  <a:lnTo>
                                    <a:pt x="9464" y="9"/>
                                  </a:lnTo>
                                  <a:lnTo>
                                    <a:pt x="9467" y="8"/>
                                  </a:lnTo>
                                  <a:lnTo>
                                    <a:pt x="9469" y="7"/>
                                  </a:lnTo>
                                  <a:lnTo>
                                    <a:pt x="9471" y="6"/>
                                  </a:lnTo>
                                  <a:lnTo>
                                    <a:pt x="9474" y="4"/>
                                  </a:lnTo>
                                  <a:lnTo>
                                    <a:pt x="9476" y="3"/>
                                  </a:lnTo>
                                  <a:lnTo>
                                    <a:pt x="9479" y="3"/>
                                  </a:lnTo>
                                  <a:lnTo>
                                    <a:pt x="9481" y="2"/>
                                  </a:lnTo>
                                  <a:lnTo>
                                    <a:pt x="9484" y="2"/>
                                  </a:lnTo>
                                  <a:lnTo>
                                    <a:pt x="9486" y="2"/>
                                  </a:lnTo>
                                  <a:lnTo>
                                    <a:pt x="9489" y="2"/>
                                  </a:lnTo>
                                  <a:lnTo>
                                    <a:pt x="9491" y="2"/>
                                  </a:lnTo>
                                  <a:lnTo>
                                    <a:pt x="9494" y="2"/>
                                  </a:lnTo>
                                  <a:lnTo>
                                    <a:pt x="9496" y="2"/>
                                  </a:lnTo>
                                  <a:lnTo>
                                    <a:pt x="9499" y="2"/>
                                  </a:lnTo>
                                  <a:lnTo>
                                    <a:pt x="9501" y="1"/>
                                  </a:lnTo>
                                  <a:lnTo>
                                    <a:pt x="9504" y="1"/>
                                  </a:lnTo>
                                  <a:lnTo>
                                    <a:pt x="9506" y="1"/>
                                  </a:lnTo>
                                  <a:lnTo>
                                    <a:pt x="9509" y="1"/>
                                  </a:lnTo>
                                  <a:lnTo>
                                    <a:pt x="9511" y="2"/>
                                  </a:lnTo>
                                  <a:lnTo>
                                    <a:pt x="9514" y="3"/>
                                  </a:lnTo>
                                  <a:lnTo>
                                    <a:pt x="9516" y="8"/>
                                  </a:lnTo>
                                  <a:lnTo>
                                    <a:pt x="9519" y="19"/>
                                  </a:lnTo>
                                  <a:lnTo>
                                    <a:pt x="9521" y="45"/>
                                  </a:lnTo>
                                  <a:lnTo>
                                    <a:pt x="9524" y="96"/>
                                  </a:lnTo>
                                  <a:lnTo>
                                    <a:pt x="9526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7"/>
                          <wps:cNvSpPr>
                            <a:spLocks/>
                          </wps:cNvSpPr>
                          <wps:spPr bwMode="auto">
                            <a:xfrm flipV="1">
                              <a:off x="7067" y="565"/>
                              <a:ext cx="1249" cy="2986"/>
                            </a:xfrm>
                            <a:custGeom>
                              <a:avLst/>
                              <a:gdLst>
                                <a:gd name="T0" fmla="*/ 29 w 2037"/>
                                <a:gd name="T1" fmla="*/ 32 h 7226"/>
                                <a:gd name="T2" fmla="*/ 62 w 2037"/>
                                <a:gd name="T3" fmla="*/ 240 h 7226"/>
                                <a:gd name="T4" fmla="*/ 94 w 2037"/>
                                <a:gd name="T5" fmla="*/ 4 h 7226"/>
                                <a:gd name="T6" fmla="*/ 126 w 2037"/>
                                <a:gd name="T7" fmla="*/ 4 h 7226"/>
                                <a:gd name="T8" fmla="*/ 158 w 2037"/>
                                <a:gd name="T9" fmla="*/ 1 h 7226"/>
                                <a:gd name="T10" fmla="*/ 191 w 2037"/>
                                <a:gd name="T11" fmla="*/ 7 h 7226"/>
                                <a:gd name="T12" fmla="*/ 223 w 2037"/>
                                <a:gd name="T13" fmla="*/ 32 h 7226"/>
                                <a:gd name="T14" fmla="*/ 255 w 2037"/>
                                <a:gd name="T15" fmla="*/ 2 h 7226"/>
                                <a:gd name="T16" fmla="*/ 288 w 2037"/>
                                <a:gd name="T17" fmla="*/ 1 h 7226"/>
                                <a:gd name="T18" fmla="*/ 320 w 2037"/>
                                <a:gd name="T19" fmla="*/ 1 h 7226"/>
                                <a:gd name="T20" fmla="*/ 352 w 2037"/>
                                <a:gd name="T21" fmla="*/ 1 h 7226"/>
                                <a:gd name="T22" fmla="*/ 384 w 2037"/>
                                <a:gd name="T23" fmla="*/ 2629 h 7226"/>
                                <a:gd name="T24" fmla="*/ 417 w 2037"/>
                                <a:gd name="T25" fmla="*/ 7141 h 7226"/>
                                <a:gd name="T26" fmla="*/ 449 w 2037"/>
                                <a:gd name="T27" fmla="*/ 20 h 7226"/>
                                <a:gd name="T28" fmla="*/ 481 w 2037"/>
                                <a:gd name="T29" fmla="*/ 10 h 7226"/>
                                <a:gd name="T30" fmla="*/ 513 w 2037"/>
                                <a:gd name="T31" fmla="*/ 223 h 7226"/>
                                <a:gd name="T32" fmla="*/ 546 w 2037"/>
                                <a:gd name="T33" fmla="*/ 8 h 7226"/>
                                <a:gd name="T34" fmla="*/ 578 w 2037"/>
                                <a:gd name="T35" fmla="*/ 5 h 7226"/>
                                <a:gd name="T36" fmla="*/ 610 w 2037"/>
                                <a:gd name="T37" fmla="*/ 4 h 7226"/>
                                <a:gd name="T38" fmla="*/ 642 w 2037"/>
                                <a:gd name="T39" fmla="*/ 3 h 7226"/>
                                <a:gd name="T40" fmla="*/ 675 w 2037"/>
                                <a:gd name="T41" fmla="*/ 2 h 7226"/>
                                <a:gd name="T42" fmla="*/ 707 w 2037"/>
                                <a:gd name="T43" fmla="*/ 3 h 7226"/>
                                <a:gd name="T44" fmla="*/ 739 w 2037"/>
                                <a:gd name="T45" fmla="*/ 2 h 7226"/>
                                <a:gd name="T46" fmla="*/ 772 w 2037"/>
                                <a:gd name="T47" fmla="*/ 1 h 7226"/>
                                <a:gd name="T48" fmla="*/ 804 w 2037"/>
                                <a:gd name="T49" fmla="*/ 2 h 7226"/>
                                <a:gd name="T50" fmla="*/ 836 w 2037"/>
                                <a:gd name="T51" fmla="*/ 1 h 7226"/>
                                <a:gd name="T52" fmla="*/ 868 w 2037"/>
                                <a:gd name="T53" fmla="*/ 1 h 7226"/>
                                <a:gd name="T54" fmla="*/ 901 w 2037"/>
                                <a:gd name="T55" fmla="*/ 1 h 7226"/>
                                <a:gd name="T56" fmla="*/ 933 w 2037"/>
                                <a:gd name="T57" fmla="*/ 1 h 7226"/>
                                <a:gd name="T58" fmla="*/ 965 w 2037"/>
                                <a:gd name="T59" fmla="*/ 1 h 7226"/>
                                <a:gd name="T60" fmla="*/ 997 w 2037"/>
                                <a:gd name="T61" fmla="*/ 132 h 7226"/>
                                <a:gd name="T62" fmla="*/ 1030 w 2037"/>
                                <a:gd name="T63" fmla="*/ 10 h 7226"/>
                                <a:gd name="T64" fmla="*/ 1062 w 2037"/>
                                <a:gd name="T65" fmla="*/ 2 h 7226"/>
                                <a:gd name="T66" fmla="*/ 1094 w 2037"/>
                                <a:gd name="T67" fmla="*/ 2 h 7226"/>
                                <a:gd name="T68" fmla="*/ 1127 w 2037"/>
                                <a:gd name="T69" fmla="*/ 1 h 7226"/>
                                <a:gd name="T70" fmla="*/ 1159 w 2037"/>
                                <a:gd name="T71" fmla="*/ 1 h 7226"/>
                                <a:gd name="T72" fmla="*/ 1191 w 2037"/>
                                <a:gd name="T73" fmla="*/ 1 h 7226"/>
                                <a:gd name="T74" fmla="*/ 1223 w 2037"/>
                                <a:gd name="T75" fmla="*/ 0 h 7226"/>
                                <a:gd name="T76" fmla="*/ 1256 w 2037"/>
                                <a:gd name="T77" fmla="*/ 0 h 7226"/>
                                <a:gd name="T78" fmla="*/ 1288 w 2037"/>
                                <a:gd name="T79" fmla="*/ 1 h 7226"/>
                                <a:gd name="T80" fmla="*/ 1320 w 2037"/>
                                <a:gd name="T81" fmla="*/ 1 h 7226"/>
                                <a:gd name="T82" fmla="*/ 1352 w 2037"/>
                                <a:gd name="T83" fmla="*/ 0 h 7226"/>
                                <a:gd name="T84" fmla="*/ 1385 w 2037"/>
                                <a:gd name="T85" fmla="*/ 0 h 7226"/>
                                <a:gd name="T86" fmla="*/ 1417 w 2037"/>
                                <a:gd name="T87" fmla="*/ 1 h 7226"/>
                                <a:gd name="T88" fmla="*/ 1449 w 2037"/>
                                <a:gd name="T89" fmla="*/ 0 h 7226"/>
                                <a:gd name="T90" fmla="*/ 1481 w 2037"/>
                                <a:gd name="T91" fmla="*/ 35 h 7226"/>
                                <a:gd name="T92" fmla="*/ 1514 w 2037"/>
                                <a:gd name="T93" fmla="*/ 3 h 7226"/>
                                <a:gd name="T94" fmla="*/ 1546 w 2037"/>
                                <a:gd name="T95" fmla="*/ 0 h 7226"/>
                                <a:gd name="T96" fmla="*/ 1578 w 2037"/>
                                <a:gd name="T97" fmla="*/ 2 h 7226"/>
                                <a:gd name="T98" fmla="*/ 1611 w 2037"/>
                                <a:gd name="T99" fmla="*/ 0 h 7226"/>
                                <a:gd name="T100" fmla="*/ 1643 w 2037"/>
                                <a:gd name="T101" fmla="*/ 0 h 7226"/>
                                <a:gd name="T102" fmla="*/ 1675 w 2037"/>
                                <a:gd name="T103" fmla="*/ 4 h 7226"/>
                                <a:gd name="T104" fmla="*/ 1707 w 2037"/>
                                <a:gd name="T105" fmla="*/ 1 h 7226"/>
                                <a:gd name="T106" fmla="*/ 1740 w 2037"/>
                                <a:gd name="T107" fmla="*/ 0 h 7226"/>
                                <a:gd name="T108" fmla="*/ 1772 w 2037"/>
                                <a:gd name="T109" fmla="*/ 0 h 7226"/>
                                <a:gd name="T110" fmla="*/ 1804 w 2037"/>
                                <a:gd name="T111" fmla="*/ 0 h 7226"/>
                                <a:gd name="T112" fmla="*/ 1836 w 2037"/>
                                <a:gd name="T113" fmla="*/ 0 h 7226"/>
                                <a:gd name="T114" fmla="*/ 1869 w 2037"/>
                                <a:gd name="T115" fmla="*/ 21 h 7226"/>
                                <a:gd name="T116" fmla="*/ 1901 w 2037"/>
                                <a:gd name="T117" fmla="*/ 2 h 7226"/>
                                <a:gd name="T118" fmla="*/ 1933 w 2037"/>
                                <a:gd name="T119" fmla="*/ 0 h 7226"/>
                                <a:gd name="T120" fmla="*/ 1965 w 2037"/>
                                <a:gd name="T121" fmla="*/ 0 h 7226"/>
                                <a:gd name="T122" fmla="*/ 1998 w 2037"/>
                                <a:gd name="T123" fmla="*/ 2 h 7226"/>
                                <a:gd name="T124" fmla="*/ 2030 w 2037"/>
                                <a:gd name="T125" fmla="*/ 14 h 7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37" h="7226">
                                  <a:moveTo>
                                    <a:pt x="0" y="96"/>
                                  </a:moveTo>
                                  <a:lnTo>
                                    <a:pt x="2" y="185"/>
                                  </a:lnTo>
                                  <a:lnTo>
                                    <a:pt x="5" y="298"/>
                                  </a:lnTo>
                                  <a:lnTo>
                                    <a:pt x="7" y="450"/>
                                  </a:lnTo>
                                  <a:lnTo>
                                    <a:pt x="10" y="554"/>
                                  </a:lnTo>
                                  <a:lnTo>
                                    <a:pt x="12" y="609"/>
                                  </a:lnTo>
                                  <a:lnTo>
                                    <a:pt x="14" y="558"/>
                                  </a:lnTo>
                                  <a:lnTo>
                                    <a:pt x="17" y="454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2" y="240"/>
                                  </a:lnTo>
                                  <a:lnTo>
                                    <a:pt x="64" y="265"/>
                                  </a:lnTo>
                                  <a:lnTo>
                                    <a:pt x="67" y="254"/>
                                  </a:lnTo>
                                  <a:lnTo>
                                    <a:pt x="69" y="207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9" y="1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56" y="1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3" y="10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81" y="14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203" y="15"/>
                                  </a:lnTo>
                                  <a:lnTo>
                                    <a:pt x="206" y="2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13" y="51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18" y="50"/>
                                  </a:lnTo>
                                  <a:lnTo>
                                    <a:pt x="221" y="42"/>
                                  </a:lnTo>
                                  <a:lnTo>
                                    <a:pt x="223" y="32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8" y="16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3" y="8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40" y="3"/>
                                  </a:lnTo>
                                  <a:lnTo>
                                    <a:pt x="243" y="3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48" y="2"/>
                                  </a:lnTo>
                                  <a:lnTo>
                                    <a:pt x="250" y="2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8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283" y="1"/>
                                  </a:lnTo>
                                  <a:lnTo>
                                    <a:pt x="285" y="1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95" y="2"/>
                                  </a:lnTo>
                                  <a:lnTo>
                                    <a:pt x="297" y="2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5" y="1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20" y="1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325" y="1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30" y="1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335" y="1"/>
                                  </a:lnTo>
                                  <a:lnTo>
                                    <a:pt x="337" y="1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7" y="1"/>
                                  </a:lnTo>
                                  <a:lnTo>
                                    <a:pt x="350" y="1"/>
                                  </a:lnTo>
                                  <a:lnTo>
                                    <a:pt x="352" y="1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57" y="2"/>
                                  </a:lnTo>
                                  <a:lnTo>
                                    <a:pt x="360" y="5"/>
                                  </a:lnTo>
                                  <a:lnTo>
                                    <a:pt x="362" y="14"/>
                                  </a:lnTo>
                                  <a:lnTo>
                                    <a:pt x="364" y="34"/>
                                  </a:lnTo>
                                  <a:lnTo>
                                    <a:pt x="367" y="86"/>
                                  </a:lnTo>
                                  <a:lnTo>
                                    <a:pt x="369" y="198"/>
                                  </a:lnTo>
                                  <a:lnTo>
                                    <a:pt x="372" y="383"/>
                                  </a:lnTo>
                                  <a:lnTo>
                                    <a:pt x="374" y="672"/>
                                  </a:lnTo>
                                  <a:lnTo>
                                    <a:pt x="377" y="1042"/>
                                  </a:lnTo>
                                  <a:lnTo>
                                    <a:pt x="379" y="1489"/>
                                  </a:lnTo>
                                  <a:lnTo>
                                    <a:pt x="382" y="2088"/>
                                  </a:lnTo>
                                  <a:lnTo>
                                    <a:pt x="384" y="2629"/>
                                  </a:lnTo>
                                  <a:lnTo>
                                    <a:pt x="387" y="3166"/>
                                  </a:lnTo>
                                  <a:lnTo>
                                    <a:pt x="389" y="3735"/>
                                  </a:lnTo>
                                  <a:lnTo>
                                    <a:pt x="392" y="4317"/>
                                  </a:lnTo>
                                  <a:lnTo>
                                    <a:pt x="394" y="4757"/>
                                  </a:lnTo>
                                  <a:lnTo>
                                    <a:pt x="397" y="5188"/>
                                  </a:lnTo>
                                  <a:lnTo>
                                    <a:pt x="399" y="5572"/>
                                  </a:lnTo>
                                  <a:lnTo>
                                    <a:pt x="402" y="5927"/>
                                  </a:lnTo>
                                  <a:lnTo>
                                    <a:pt x="404" y="6253"/>
                                  </a:lnTo>
                                  <a:lnTo>
                                    <a:pt x="407" y="6458"/>
                                  </a:lnTo>
                                  <a:lnTo>
                                    <a:pt x="409" y="6691"/>
                                  </a:lnTo>
                                  <a:lnTo>
                                    <a:pt x="412" y="6796"/>
                                  </a:lnTo>
                                  <a:lnTo>
                                    <a:pt x="414" y="7026"/>
                                  </a:lnTo>
                                  <a:lnTo>
                                    <a:pt x="417" y="7141"/>
                                  </a:lnTo>
                                  <a:lnTo>
                                    <a:pt x="419" y="7226"/>
                                  </a:lnTo>
                                  <a:lnTo>
                                    <a:pt x="422" y="7128"/>
                                  </a:lnTo>
                                  <a:lnTo>
                                    <a:pt x="424" y="6194"/>
                                  </a:lnTo>
                                  <a:lnTo>
                                    <a:pt x="427" y="2679"/>
                                  </a:lnTo>
                                  <a:lnTo>
                                    <a:pt x="429" y="501"/>
                                  </a:lnTo>
                                  <a:lnTo>
                                    <a:pt x="432" y="126"/>
                                  </a:lnTo>
                                  <a:lnTo>
                                    <a:pt x="434" y="62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39" y="34"/>
                                  </a:lnTo>
                                  <a:lnTo>
                                    <a:pt x="441" y="29"/>
                                  </a:lnTo>
                                  <a:lnTo>
                                    <a:pt x="444" y="25"/>
                                  </a:lnTo>
                                  <a:lnTo>
                                    <a:pt x="446" y="22"/>
                                  </a:lnTo>
                                  <a:lnTo>
                                    <a:pt x="449" y="20"/>
                                  </a:lnTo>
                                  <a:lnTo>
                                    <a:pt x="451" y="18"/>
                                  </a:lnTo>
                                  <a:lnTo>
                                    <a:pt x="454" y="17"/>
                                  </a:lnTo>
                                  <a:lnTo>
                                    <a:pt x="456" y="16"/>
                                  </a:lnTo>
                                  <a:lnTo>
                                    <a:pt x="459" y="15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4" y="13"/>
                                  </a:lnTo>
                                  <a:lnTo>
                                    <a:pt x="466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476" y="10"/>
                                  </a:lnTo>
                                  <a:lnTo>
                                    <a:pt x="479" y="10"/>
                                  </a:lnTo>
                                  <a:lnTo>
                                    <a:pt x="481" y="10"/>
                                  </a:lnTo>
                                  <a:lnTo>
                                    <a:pt x="484" y="10"/>
                                  </a:lnTo>
                                  <a:lnTo>
                                    <a:pt x="486" y="9"/>
                                  </a:lnTo>
                                  <a:lnTo>
                                    <a:pt x="489" y="10"/>
                                  </a:lnTo>
                                  <a:lnTo>
                                    <a:pt x="491" y="10"/>
                                  </a:lnTo>
                                  <a:lnTo>
                                    <a:pt x="494" y="11"/>
                                  </a:lnTo>
                                  <a:lnTo>
                                    <a:pt x="496" y="15"/>
                                  </a:lnTo>
                                  <a:lnTo>
                                    <a:pt x="499" y="21"/>
                                  </a:lnTo>
                                  <a:lnTo>
                                    <a:pt x="501" y="36"/>
                                  </a:lnTo>
                                  <a:lnTo>
                                    <a:pt x="503" y="64"/>
                                  </a:lnTo>
                                  <a:lnTo>
                                    <a:pt x="506" y="109"/>
                                  </a:lnTo>
                                  <a:lnTo>
                                    <a:pt x="508" y="159"/>
                                  </a:lnTo>
                                  <a:lnTo>
                                    <a:pt x="511" y="208"/>
                                  </a:lnTo>
                                  <a:lnTo>
                                    <a:pt x="513" y="223"/>
                                  </a:lnTo>
                                  <a:lnTo>
                                    <a:pt x="516" y="223"/>
                                  </a:lnTo>
                                  <a:lnTo>
                                    <a:pt x="518" y="188"/>
                                  </a:lnTo>
                                  <a:lnTo>
                                    <a:pt x="521" y="139"/>
                                  </a:lnTo>
                                  <a:lnTo>
                                    <a:pt x="523" y="96"/>
                                  </a:lnTo>
                                  <a:lnTo>
                                    <a:pt x="526" y="65"/>
                                  </a:lnTo>
                                  <a:lnTo>
                                    <a:pt x="528" y="44"/>
                                  </a:lnTo>
                                  <a:lnTo>
                                    <a:pt x="531" y="34"/>
                                  </a:lnTo>
                                  <a:lnTo>
                                    <a:pt x="533" y="27"/>
                                  </a:lnTo>
                                  <a:lnTo>
                                    <a:pt x="536" y="22"/>
                                  </a:lnTo>
                                  <a:lnTo>
                                    <a:pt x="538" y="17"/>
                                  </a:lnTo>
                                  <a:lnTo>
                                    <a:pt x="541" y="12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46" y="8"/>
                                  </a:lnTo>
                                  <a:lnTo>
                                    <a:pt x="548" y="7"/>
                                  </a:lnTo>
                                  <a:lnTo>
                                    <a:pt x="551" y="6"/>
                                  </a:lnTo>
                                  <a:lnTo>
                                    <a:pt x="553" y="6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561" y="5"/>
                                  </a:lnTo>
                                  <a:lnTo>
                                    <a:pt x="563" y="5"/>
                                  </a:lnTo>
                                  <a:lnTo>
                                    <a:pt x="566" y="5"/>
                                  </a:lnTo>
                                  <a:lnTo>
                                    <a:pt x="568" y="5"/>
                                  </a:lnTo>
                                  <a:lnTo>
                                    <a:pt x="571" y="5"/>
                                  </a:lnTo>
                                  <a:lnTo>
                                    <a:pt x="573" y="4"/>
                                  </a:lnTo>
                                  <a:lnTo>
                                    <a:pt x="575" y="5"/>
                                  </a:lnTo>
                                  <a:lnTo>
                                    <a:pt x="578" y="5"/>
                                  </a:lnTo>
                                  <a:lnTo>
                                    <a:pt x="580" y="5"/>
                                  </a:lnTo>
                                  <a:lnTo>
                                    <a:pt x="583" y="5"/>
                                  </a:lnTo>
                                  <a:lnTo>
                                    <a:pt x="585" y="4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90" y="5"/>
                                  </a:lnTo>
                                  <a:lnTo>
                                    <a:pt x="593" y="4"/>
                                  </a:lnTo>
                                  <a:lnTo>
                                    <a:pt x="595" y="4"/>
                                  </a:lnTo>
                                  <a:lnTo>
                                    <a:pt x="598" y="3"/>
                                  </a:lnTo>
                                  <a:lnTo>
                                    <a:pt x="600" y="3"/>
                                  </a:lnTo>
                                  <a:lnTo>
                                    <a:pt x="603" y="3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8" y="3"/>
                                  </a:lnTo>
                                  <a:lnTo>
                                    <a:pt x="610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15" y="4"/>
                                  </a:lnTo>
                                  <a:lnTo>
                                    <a:pt x="618" y="4"/>
                                  </a:lnTo>
                                  <a:lnTo>
                                    <a:pt x="620" y="4"/>
                                  </a:lnTo>
                                  <a:lnTo>
                                    <a:pt x="623" y="4"/>
                                  </a:lnTo>
                                  <a:lnTo>
                                    <a:pt x="625" y="4"/>
                                  </a:lnTo>
                                  <a:lnTo>
                                    <a:pt x="628" y="4"/>
                                  </a:lnTo>
                                  <a:lnTo>
                                    <a:pt x="630" y="4"/>
                                  </a:lnTo>
                                  <a:lnTo>
                                    <a:pt x="633" y="3"/>
                                  </a:lnTo>
                                  <a:lnTo>
                                    <a:pt x="635" y="3"/>
                                  </a:lnTo>
                                  <a:lnTo>
                                    <a:pt x="638" y="3"/>
                                  </a:lnTo>
                                  <a:lnTo>
                                    <a:pt x="640" y="3"/>
                                  </a:lnTo>
                                  <a:lnTo>
                                    <a:pt x="642" y="3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647" y="2"/>
                                  </a:lnTo>
                                  <a:lnTo>
                                    <a:pt x="650" y="2"/>
                                  </a:lnTo>
                                  <a:lnTo>
                                    <a:pt x="652" y="2"/>
                                  </a:lnTo>
                                  <a:lnTo>
                                    <a:pt x="655" y="2"/>
                                  </a:lnTo>
                                  <a:lnTo>
                                    <a:pt x="657" y="2"/>
                                  </a:lnTo>
                                  <a:lnTo>
                                    <a:pt x="660" y="2"/>
                                  </a:lnTo>
                                  <a:lnTo>
                                    <a:pt x="662" y="2"/>
                                  </a:lnTo>
                                  <a:lnTo>
                                    <a:pt x="665" y="2"/>
                                  </a:lnTo>
                                  <a:lnTo>
                                    <a:pt x="667" y="2"/>
                                  </a:lnTo>
                                  <a:lnTo>
                                    <a:pt x="670" y="2"/>
                                  </a:lnTo>
                                  <a:lnTo>
                                    <a:pt x="672" y="2"/>
                                  </a:lnTo>
                                  <a:lnTo>
                                    <a:pt x="675" y="2"/>
                                  </a:lnTo>
                                  <a:lnTo>
                                    <a:pt x="677" y="3"/>
                                  </a:lnTo>
                                  <a:lnTo>
                                    <a:pt x="680" y="2"/>
                                  </a:lnTo>
                                  <a:lnTo>
                                    <a:pt x="682" y="3"/>
                                  </a:lnTo>
                                  <a:lnTo>
                                    <a:pt x="685" y="3"/>
                                  </a:lnTo>
                                  <a:lnTo>
                                    <a:pt x="687" y="3"/>
                                  </a:lnTo>
                                  <a:lnTo>
                                    <a:pt x="690" y="2"/>
                                  </a:lnTo>
                                  <a:lnTo>
                                    <a:pt x="692" y="2"/>
                                  </a:lnTo>
                                  <a:lnTo>
                                    <a:pt x="695" y="2"/>
                                  </a:lnTo>
                                  <a:lnTo>
                                    <a:pt x="697" y="2"/>
                                  </a:lnTo>
                                  <a:lnTo>
                                    <a:pt x="700" y="2"/>
                                  </a:lnTo>
                                  <a:lnTo>
                                    <a:pt x="702" y="2"/>
                                  </a:lnTo>
                                  <a:lnTo>
                                    <a:pt x="705" y="2"/>
                                  </a:lnTo>
                                  <a:lnTo>
                                    <a:pt x="707" y="3"/>
                                  </a:lnTo>
                                  <a:lnTo>
                                    <a:pt x="710" y="5"/>
                                  </a:lnTo>
                                  <a:lnTo>
                                    <a:pt x="712" y="6"/>
                                  </a:lnTo>
                                  <a:lnTo>
                                    <a:pt x="714" y="7"/>
                                  </a:lnTo>
                                  <a:lnTo>
                                    <a:pt x="717" y="8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22" y="7"/>
                                  </a:lnTo>
                                  <a:lnTo>
                                    <a:pt x="724" y="6"/>
                                  </a:lnTo>
                                  <a:lnTo>
                                    <a:pt x="727" y="5"/>
                                  </a:lnTo>
                                  <a:lnTo>
                                    <a:pt x="729" y="3"/>
                                  </a:lnTo>
                                  <a:lnTo>
                                    <a:pt x="732" y="3"/>
                                  </a:lnTo>
                                  <a:lnTo>
                                    <a:pt x="734" y="2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39" y="2"/>
                                  </a:lnTo>
                                  <a:lnTo>
                                    <a:pt x="742" y="2"/>
                                  </a:lnTo>
                                  <a:lnTo>
                                    <a:pt x="744" y="2"/>
                                  </a:lnTo>
                                  <a:lnTo>
                                    <a:pt x="747" y="2"/>
                                  </a:lnTo>
                                  <a:lnTo>
                                    <a:pt x="749" y="2"/>
                                  </a:lnTo>
                                  <a:lnTo>
                                    <a:pt x="752" y="2"/>
                                  </a:lnTo>
                                  <a:lnTo>
                                    <a:pt x="754" y="2"/>
                                  </a:lnTo>
                                  <a:lnTo>
                                    <a:pt x="757" y="2"/>
                                  </a:lnTo>
                                  <a:lnTo>
                                    <a:pt x="759" y="1"/>
                                  </a:lnTo>
                                  <a:lnTo>
                                    <a:pt x="762" y="1"/>
                                  </a:lnTo>
                                  <a:lnTo>
                                    <a:pt x="764" y="1"/>
                                  </a:lnTo>
                                  <a:lnTo>
                                    <a:pt x="767" y="1"/>
                                  </a:lnTo>
                                  <a:lnTo>
                                    <a:pt x="769" y="1"/>
                                  </a:lnTo>
                                  <a:lnTo>
                                    <a:pt x="772" y="1"/>
                                  </a:lnTo>
                                  <a:lnTo>
                                    <a:pt x="774" y="2"/>
                                  </a:lnTo>
                                  <a:lnTo>
                                    <a:pt x="777" y="2"/>
                                  </a:lnTo>
                                  <a:lnTo>
                                    <a:pt x="779" y="2"/>
                                  </a:lnTo>
                                  <a:lnTo>
                                    <a:pt x="781" y="2"/>
                                  </a:lnTo>
                                  <a:lnTo>
                                    <a:pt x="784" y="2"/>
                                  </a:lnTo>
                                  <a:lnTo>
                                    <a:pt x="786" y="2"/>
                                  </a:lnTo>
                                  <a:lnTo>
                                    <a:pt x="789" y="1"/>
                                  </a:lnTo>
                                  <a:lnTo>
                                    <a:pt x="791" y="2"/>
                                  </a:lnTo>
                                  <a:lnTo>
                                    <a:pt x="794" y="2"/>
                                  </a:lnTo>
                                  <a:lnTo>
                                    <a:pt x="796" y="2"/>
                                  </a:lnTo>
                                  <a:lnTo>
                                    <a:pt x="799" y="1"/>
                                  </a:lnTo>
                                  <a:lnTo>
                                    <a:pt x="801" y="2"/>
                                  </a:lnTo>
                                  <a:lnTo>
                                    <a:pt x="804" y="2"/>
                                  </a:lnTo>
                                  <a:lnTo>
                                    <a:pt x="806" y="2"/>
                                  </a:lnTo>
                                  <a:lnTo>
                                    <a:pt x="809" y="2"/>
                                  </a:lnTo>
                                  <a:lnTo>
                                    <a:pt x="811" y="2"/>
                                  </a:lnTo>
                                  <a:lnTo>
                                    <a:pt x="814" y="2"/>
                                  </a:lnTo>
                                  <a:lnTo>
                                    <a:pt x="816" y="3"/>
                                  </a:lnTo>
                                  <a:lnTo>
                                    <a:pt x="819" y="2"/>
                                  </a:lnTo>
                                  <a:lnTo>
                                    <a:pt x="821" y="2"/>
                                  </a:lnTo>
                                  <a:lnTo>
                                    <a:pt x="824" y="2"/>
                                  </a:lnTo>
                                  <a:lnTo>
                                    <a:pt x="826" y="2"/>
                                  </a:lnTo>
                                  <a:lnTo>
                                    <a:pt x="829" y="2"/>
                                  </a:lnTo>
                                  <a:lnTo>
                                    <a:pt x="831" y="2"/>
                                  </a:lnTo>
                                  <a:lnTo>
                                    <a:pt x="834" y="1"/>
                                  </a:lnTo>
                                  <a:lnTo>
                                    <a:pt x="836" y="1"/>
                                  </a:lnTo>
                                  <a:lnTo>
                                    <a:pt x="839" y="1"/>
                                  </a:lnTo>
                                  <a:lnTo>
                                    <a:pt x="841" y="1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846" y="1"/>
                                  </a:lnTo>
                                  <a:lnTo>
                                    <a:pt x="849" y="1"/>
                                  </a:lnTo>
                                  <a:lnTo>
                                    <a:pt x="851" y="1"/>
                                  </a:lnTo>
                                  <a:lnTo>
                                    <a:pt x="853" y="1"/>
                                  </a:lnTo>
                                  <a:lnTo>
                                    <a:pt x="856" y="1"/>
                                  </a:lnTo>
                                  <a:lnTo>
                                    <a:pt x="858" y="1"/>
                                  </a:lnTo>
                                  <a:lnTo>
                                    <a:pt x="861" y="1"/>
                                  </a:lnTo>
                                  <a:lnTo>
                                    <a:pt x="863" y="1"/>
                                  </a:lnTo>
                                  <a:lnTo>
                                    <a:pt x="866" y="1"/>
                                  </a:lnTo>
                                  <a:lnTo>
                                    <a:pt x="868" y="1"/>
                                  </a:lnTo>
                                  <a:lnTo>
                                    <a:pt x="871" y="1"/>
                                  </a:lnTo>
                                  <a:lnTo>
                                    <a:pt x="873" y="1"/>
                                  </a:lnTo>
                                  <a:lnTo>
                                    <a:pt x="876" y="1"/>
                                  </a:lnTo>
                                  <a:lnTo>
                                    <a:pt x="878" y="1"/>
                                  </a:lnTo>
                                  <a:lnTo>
                                    <a:pt x="881" y="1"/>
                                  </a:lnTo>
                                  <a:lnTo>
                                    <a:pt x="883" y="1"/>
                                  </a:lnTo>
                                  <a:lnTo>
                                    <a:pt x="886" y="1"/>
                                  </a:lnTo>
                                  <a:lnTo>
                                    <a:pt x="888" y="1"/>
                                  </a:lnTo>
                                  <a:lnTo>
                                    <a:pt x="891" y="1"/>
                                  </a:lnTo>
                                  <a:lnTo>
                                    <a:pt x="893" y="1"/>
                                  </a:lnTo>
                                  <a:lnTo>
                                    <a:pt x="896" y="1"/>
                                  </a:lnTo>
                                  <a:lnTo>
                                    <a:pt x="898" y="1"/>
                                  </a:lnTo>
                                  <a:lnTo>
                                    <a:pt x="901" y="1"/>
                                  </a:lnTo>
                                  <a:lnTo>
                                    <a:pt x="903" y="1"/>
                                  </a:lnTo>
                                  <a:lnTo>
                                    <a:pt x="906" y="1"/>
                                  </a:lnTo>
                                  <a:lnTo>
                                    <a:pt x="908" y="1"/>
                                  </a:lnTo>
                                  <a:lnTo>
                                    <a:pt x="911" y="1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916" y="1"/>
                                  </a:lnTo>
                                  <a:lnTo>
                                    <a:pt x="918" y="1"/>
                                  </a:lnTo>
                                  <a:lnTo>
                                    <a:pt x="920" y="1"/>
                                  </a:lnTo>
                                  <a:lnTo>
                                    <a:pt x="923" y="1"/>
                                  </a:lnTo>
                                  <a:lnTo>
                                    <a:pt x="925" y="1"/>
                                  </a:lnTo>
                                  <a:lnTo>
                                    <a:pt x="928" y="1"/>
                                  </a:lnTo>
                                  <a:lnTo>
                                    <a:pt x="930" y="1"/>
                                  </a:lnTo>
                                  <a:lnTo>
                                    <a:pt x="933" y="1"/>
                                  </a:lnTo>
                                  <a:lnTo>
                                    <a:pt x="935" y="1"/>
                                  </a:lnTo>
                                  <a:lnTo>
                                    <a:pt x="938" y="1"/>
                                  </a:lnTo>
                                  <a:lnTo>
                                    <a:pt x="940" y="1"/>
                                  </a:lnTo>
                                  <a:lnTo>
                                    <a:pt x="943" y="1"/>
                                  </a:lnTo>
                                  <a:lnTo>
                                    <a:pt x="945" y="1"/>
                                  </a:lnTo>
                                  <a:lnTo>
                                    <a:pt x="948" y="1"/>
                                  </a:lnTo>
                                  <a:lnTo>
                                    <a:pt x="950" y="1"/>
                                  </a:lnTo>
                                  <a:lnTo>
                                    <a:pt x="953" y="1"/>
                                  </a:lnTo>
                                  <a:lnTo>
                                    <a:pt x="955" y="1"/>
                                  </a:lnTo>
                                  <a:lnTo>
                                    <a:pt x="958" y="1"/>
                                  </a:lnTo>
                                  <a:lnTo>
                                    <a:pt x="960" y="1"/>
                                  </a:lnTo>
                                  <a:lnTo>
                                    <a:pt x="963" y="1"/>
                                  </a:lnTo>
                                  <a:lnTo>
                                    <a:pt x="965" y="1"/>
                                  </a:lnTo>
                                  <a:lnTo>
                                    <a:pt x="968" y="1"/>
                                  </a:lnTo>
                                  <a:lnTo>
                                    <a:pt x="970" y="0"/>
                                  </a:lnTo>
                                  <a:lnTo>
                                    <a:pt x="973" y="1"/>
                                  </a:lnTo>
                                  <a:lnTo>
                                    <a:pt x="975" y="1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980" y="1"/>
                                  </a:lnTo>
                                  <a:lnTo>
                                    <a:pt x="983" y="1"/>
                                  </a:lnTo>
                                  <a:lnTo>
                                    <a:pt x="985" y="1"/>
                                  </a:lnTo>
                                  <a:lnTo>
                                    <a:pt x="988" y="4"/>
                                  </a:lnTo>
                                  <a:lnTo>
                                    <a:pt x="990" y="11"/>
                                  </a:lnTo>
                                  <a:lnTo>
                                    <a:pt x="992" y="29"/>
                                  </a:lnTo>
                                  <a:lnTo>
                                    <a:pt x="995" y="69"/>
                                  </a:lnTo>
                                  <a:lnTo>
                                    <a:pt x="997" y="132"/>
                                  </a:lnTo>
                                  <a:lnTo>
                                    <a:pt x="1000" y="220"/>
                                  </a:lnTo>
                                  <a:lnTo>
                                    <a:pt x="1002" y="329"/>
                                  </a:lnTo>
                                  <a:lnTo>
                                    <a:pt x="1005" y="420"/>
                                  </a:lnTo>
                                  <a:lnTo>
                                    <a:pt x="1007" y="470"/>
                                  </a:lnTo>
                                  <a:lnTo>
                                    <a:pt x="1010" y="438"/>
                                  </a:lnTo>
                                  <a:lnTo>
                                    <a:pt x="1012" y="358"/>
                                  </a:lnTo>
                                  <a:lnTo>
                                    <a:pt x="1015" y="254"/>
                                  </a:lnTo>
                                  <a:lnTo>
                                    <a:pt x="1017" y="159"/>
                                  </a:lnTo>
                                  <a:lnTo>
                                    <a:pt x="1020" y="91"/>
                                  </a:lnTo>
                                  <a:lnTo>
                                    <a:pt x="1022" y="49"/>
                                  </a:lnTo>
                                  <a:lnTo>
                                    <a:pt x="1025" y="28"/>
                                  </a:lnTo>
                                  <a:lnTo>
                                    <a:pt x="1027" y="16"/>
                                  </a:lnTo>
                                  <a:lnTo>
                                    <a:pt x="1030" y="10"/>
                                  </a:lnTo>
                                  <a:lnTo>
                                    <a:pt x="1032" y="7"/>
                                  </a:lnTo>
                                  <a:lnTo>
                                    <a:pt x="1035" y="5"/>
                                  </a:lnTo>
                                  <a:lnTo>
                                    <a:pt x="1037" y="4"/>
                                  </a:lnTo>
                                  <a:lnTo>
                                    <a:pt x="1040" y="3"/>
                                  </a:lnTo>
                                  <a:lnTo>
                                    <a:pt x="1042" y="3"/>
                                  </a:lnTo>
                                  <a:lnTo>
                                    <a:pt x="1045" y="3"/>
                                  </a:lnTo>
                                  <a:lnTo>
                                    <a:pt x="1047" y="2"/>
                                  </a:lnTo>
                                  <a:lnTo>
                                    <a:pt x="1050" y="2"/>
                                  </a:lnTo>
                                  <a:lnTo>
                                    <a:pt x="1052" y="2"/>
                                  </a:lnTo>
                                  <a:lnTo>
                                    <a:pt x="1055" y="2"/>
                                  </a:lnTo>
                                  <a:lnTo>
                                    <a:pt x="1057" y="2"/>
                                  </a:lnTo>
                                  <a:lnTo>
                                    <a:pt x="1059" y="2"/>
                                  </a:lnTo>
                                  <a:lnTo>
                                    <a:pt x="1062" y="2"/>
                                  </a:lnTo>
                                  <a:lnTo>
                                    <a:pt x="1064" y="1"/>
                                  </a:lnTo>
                                  <a:lnTo>
                                    <a:pt x="1067" y="1"/>
                                  </a:lnTo>
                                  <a:lnTo>
                                    <a:pt x="1069" y="2"/>
                                  </a:lnTo>
                                  <a:lnTo>
                                    <a:pt x="1072" y="2"/>
                                  </a:lnTo>
                                  <a:lnTo>
                                    <a:pt x="1074" y="3"/>
                                  </a:lnTo>
                                  <a:lnTo>
                                    <a:pt x="1077" y="3"/>
                                  </a:lnTo>
                                  <a:lnTo>
                                    <a:pt x="1079" y="4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1084" y="5"/>
                                  </a:lnTo>
                                  <a:lnTo>
                                    <a:pt x="1087" y="4"/>
                                  </a:lnTo>
                                  <a:lnTo>
                                    <a:pt x="1089" y="3"/>
                                  </a:lnTo>
                                  <a:lnTo>
                                    <a:pt x="1092" y="3"/>
                                  </a:lnTo>
                                  <a:lnTo>
                                    <a:pt x="1094" y="2"/>
                                  </a:lnTo>
                                  <a:lnTo>
                                    <a:pt x="1097" y="1"/>
                                  </a:lnTo>
                                  <a:lnTo>
                                    <a:pt x="1099" y="1"/>
                                  </a:lnTo>
                                  <a:lnTo>
                                    <a:pt x="1102" y="1"/>
                                  </a:lnTo>
                                  <a:lnTo>
                                    <a:pt x="1104" y="1"/>
                                  </a:lnTo>
                                  <a:lnTo>
                                    <a:pt x="1107" y="1"/>
                                  </a:lnTo>
                                  <a:lnTo>
                                    <a:pt x="1109" y="1"/>
                                  </a:lnTo>
                                  <a:lnTo>
                                    <a:pt x="1112" y="1"/>
                                  </a:lnTo>
                                  <a:lnTo>
                                    <a:pt x="1114" y="1"/>
                                  </a:lnTo>
                                  <a:lnTo>
                                    <a:pt x="1117" y="1"/>
                                  </a:lnTo>
                                  <a:lnTo>
                                    <a:pt x="1119" y="1"/>
                                  </a:lnTo>
                                  <a:lnTo>
                                    <a:pt x="1122" y="1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1127" y="1"/>
                                  </a:lnTo>
                                  <a:lnTo>
                                    <a:pt x="1129" y="1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134" y="1"/>
                                  </a:lnTo>
                                  <a:lnTo>
                                    <a:pt x="1136" y="1"/>
                                  </a:lnTo>
                                  <a:lnTo>
                                    <a:pt x="1139" y="1"/>
                                  </a:lnTo>
                                  <a:lnTo>
                                    <a:pt x="1141" y="1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1146" y="1"/>
                                  </a:lnTo>
                                  <a:lnTo>
                                    <a:pt x="1149" y="1"/>
                                  </a:lnTo>
                                  <a:lnTo>
                                    <a:pt x="1151" y="0"/>
                                  </a:lnTo>
                                  <a:lnTo>
                                    <a:pt x="1154" y="0"/>
                                  </a:lnTo>
                                  <a:lnTo>
                                    <a:pt x="1156" y="1"/>
                                  </a:lnTo>
                                  <a:lnTo>
                                    <a:pt x="1159" y="1"/>
                                  </a:lnTo>
                                  <a:lnTo>
                                    <a:pt x="1161" y="1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1166" y="1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71" y="1"/>
                                  </a:lnTo>
                                  <a:lnTo>
                                    <a:pt x="1174" y="1"/>
                                  </a:lnTo>
                                  <a:lnTo>
                                    <a:pt x="1176" y="1"/>
                                  </a:lnTo>
                                  <a:lnTo>
                                    <a:pt x="1179" y="1"/>
                                  </a:lnTo>
                                  <a:lnTo>
                                    <a:pt x="1181" y="1"/>
                                  </a:lnTo>
                                  <a:lnTo>
                                    <a:pt x="1184" y="1"/>
                                  </a:lnTo>
                                  <a:lnTo>
                                    <a:pt x="1186" y="1"/>
                                  </a:lnTo>
                                  <a:lnTo>
                                    <a:pt x="1189" y="1"/>
                                  </a:lnTo>
                                  <a:lnTo>
                                    <a:pt x="1191" y="1"/>
                                  </a:lnTo>
                                  <a:lnTo>
                                    <a:pt x="1194" y="1"/>
                                  </a:lnTo>
                                  <a:lnTo>
                                    <a:pt x="1196" y="1"/>
                                  </a:lnTo>
                                  <a:lnTo>
                                    <a:pt x="1198" y="1"/>
                                  </a:lnTo>
                                  <a:lnTo>
                                    <a:pt x="1201" y="1"/>
                                  </a:lnTo>
                                  <a:lnTo>
                                    <a:pt x="1203" y="0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208" y="0"/>
                                  </a:lnTo>
                                  <a:lnTo>
                                    <a:pt x="1211" y="1"/>
                                  </a:lnTo>
                                  <a:lnTo>
                                    <a:pt x="1213" y="1"/>
                                  </a:lnTo>
                                  <a:lnTo>
                                    <a:pt x="1216" y="0"/>
                                  </a:lnTo>
                                  <a:lnTo>
                                    <a:pt x="1218" y="1"/>
                                  </a:lnTo>
                                  <a:lnTo>
                                    <a:pt x="1221" y="0"/>
                                  </a:lnTo>
                                  <a:lnTo>
                                    <a:pt x="1223" y="0"/>
                                  </a:lnTo>
                                  <a:lnTo>
                                    <a:pt x="1226" y="0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1231" y="0"/>
                                  </a:lnTo>
                                  <a:lnTo>
                                    <a:pt x="1233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238" y="0"/>
                                  </a:lnTo>
                                  <a:lnTo>
                                    <a:pt x="1241" y="1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1248" y="0"/>
                                  </a:lnTo>
                                  <a:lnTo>
                                    <a:pt x="1251" y="0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1256" y="0"/>
                                  </a:lnTo>
                                  <a:lnTo>
                                    <a:pt x="1258" y="0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1263" y="0"/>
                                  </a:lnTo>
                                  <a:lnTo>
                                    <a:pt x="1266" y="0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278" y="0"/>
                                  </a:lnTo>
                                  <a:lnTo>
                                    <a:pt x="1280" y="0"/>
                                  </a:lnTo>
                                  <a:lnTo>
                                    <a:pt x="1283" y="0"/>
                                  </a:lnTo>
                                  <a:lnTo>
                                    <a:pt x="1285" y="0"/>
                                  </a:lnTo>
                                  <a:lnTo>
                                    <a:pt x="1288" y="1"/>
                                  </a:lnTo>
                                  <a:lnTo>
                                    <a:pt x="1290" y="1"/>
                                  </a:lnTo>
                                  <a:lnTo>
                                    <a:pt x="1293" y="1"/>
                                  </a:lnTo>
                                  <a:lnTo>
                                    <a:pt x="1295" y="1"/>
                                  </a:lnTo>
                                  <a:lnTo>
                                    <a:pt x="1298" y="1"/>
                                  </a:lnTo>
                                  <a:lnTo>
                                    <a:pt x="1300" y="1"/>
                                  </a:lnTo>
                                  <a:lnTo>
                                    <a:pt x="1303" y="1"/>
                                  </a:lnTo>
                                  <a:lnTo>
                                    <a:pt x="1305" y="1"/>
                                  </a:lnTo>
                                  <a:lnTo>
                                    <a:pt x="1308" y="1"/>
                                  </a:lnTo>
                                  <a:lnTo>
                                    <a:pt x="1310" y="1"/>
                                  </a:lnTo>
                                  <a:lnTo>
                                    <a:pt x="1313" y="1"/>
                                  </a:lnTo>
                                  <a:lnTo>
                                    <a:pt x="1315" y="1"/>
                                  </a:lnTo>
                                  <a:lnTo>
                                    <a:pt x="1318" y="1"/>
                                  </a:lnTo>
                                  <a:lnTo>
                                    <a:pt x="1320" y="1"/>
                                  </a:lnTo>
                                  <a:lnTo>
                                    <a:pt x="1323" y="1"/>
                                  </a:lnTo>
                                  <a:lnTo>
                                    <a:pt x="1325" y="1"/>
                                  </a:lnTo>
                                  <a:lnTo>
                                    <a:pt x="1328" y="1"/>
                                  </a:lnTo>
                                  <a:lnTo>
                                    <a:pt x="1330" y="1"/>
                                  </a:lnTo>
                                  <a:lnTo>
                                    <a:pt x="1333" y="1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1340" y="1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1347" y="0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1352" y="0"/>
                                  </a:lnTo>
                                  <a:lnTo>
                                    <a:pt x="1355" y="0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60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65" y="0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1370" y="0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1385" y="0"/>
                                  </a:lnTo>
                                  <a:lnTo>
                                    <a:pt x="1387" y="0"/>
                                  </a:lnTo>
                                  <a:lnTo>
                                    <a:pt x="1390" y="0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1395" y="0"/>
                                  </a:lnTo>
                                  <a:lnTo>
                                    <a:pt x="1397" y="0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1402" y="1"/>
                                  </a:lnTo>
                                  <a:lnTo>
                                    <a:pt x="1405" y="1"/>
                                  </a:lnTo>
                                  <a:lnTo>
                                    <a:pt x="1407" y="1"/>
                                  </a:lnTo>
                                  <a:lnTo>
                                    <a:pt x="1409" y="1"/>
                                  </a:lnTo>
                                  <a:lnTo>
                                    <a:pt x="1412" y="1"/>
                                  </a:lnTo>
                                  <a:lnTo>
                                    <a:pt x="1414" y="1"/>
                                  </a:lnTo>
                                  <a:lnTo>
                                    <a:pt x="1417" y="1"/>
                                  </a:lnTo>
                                  <a:lnTo>
                                    <a:pt x="1419" y="0"/>
                                  </a:lnTo>
                                  <a:lnTo>
                                    <a:pt x="1422" y="0"/>
                                  </a:lnTo>
                                  <a:lnTo>
                                    <a:pt x="1424" y="0"/>
                                  </a:lnTo>
                                  <a:lnTo>
                                    <a:pt x="1427" y="0"/>
                                  </a:lnTo>
                                  <a:lnTo>
                                    <a:pt x="1429" y="0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1434" y="0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1439" y="0"/>
                                  </a:lnTo>
                                  <a:lnTo>
                                    <a:pt x="1442" y="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1447" y="0"/>
                                  </a:lnTo>
                                  <a:lnTo>
                                    <a:pt x="1449" y="0"/>
                                  </a:lnTo>
                                  <a:lnTo>
                                    <a:pt x="1452" y="0"/>
                                  </a:lnTo>
                                  <a:lnTo>
                                    <a:pt x="1454" y="0"/>
                                  </a:lnTo>
                                  <a:lnTo>
                                    <a:pt x="1457" y="0"/>
                                  </a:lnTo>
                                  <a:lnTo>
                                    <a:pt x="1459" y="0"/>
                                  </a:lnTo>
                                  <a:lnTo>
                                    <a:pt x="1462" y="0"/>
                                  </a:lnTo>
                                  <a:lnTo>
                                    <a:pt x="1464" y="1"/>
                                  </a:lnTo>
                                  <a:lnTo>
                                    <a:pt x="1467" y="3"/>
                                  </a:lnTo>
                                  <a:lnTo>
                                    <a:pt x="1469" y="6"/>
                                  </a:lnTo>
                                  <a:lnTo>
                                    <a:pt x="1472" y="12"/>
                                  </a:lnTo>
                                  <a:lnTo>
                                    <a:pt x="1474" y="19"/>
                                  </a:lnTo>
                                  <a:lnTo>
                                    <a:pt x="1476" y="27"/>
                                  </a:lnTo>
                                  <a:lnTo>
                                    <a:pt x="1479" y="32"/>
                                  </a:lnTo>
                                  <a:lnTo>
                                    <a:pt x="1481" y="35"/>
                                  </a:lnTo>
                                  <a:lnTo>
                                    <a:pt x="1484" y="33"/>
                                  </a:lnTo>
                                  <a:lnTo>
                                    <a:pt x="1486" y="28"/>
                                  </a:lnTo>
                                  <a:lnTo>
                                    <a:pt x="1489" y="21"/>
                                  </a:lnTo>
                                  <a:lnTo>
                                    <a:pt x="1491" y="15"/>
                                  </a:lnTo>
                                  <a:lnTo>
                                    <a:pt x="1494" y="10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499" y="4"/>
                                  </a:lnTo>
                                  <a:lnTo>
                                    <a:pt x="1501" y="3"/>
                                  </a:lnTo>
                                  <a:lnTo>
                                    <a:pt x="1504" y="3"/>
                                  </a:lnTo>
                                  <a:lnTo>
                                    <a:pt x="1506" y="3"/>
                                  </a:lnTo>
                                  <a:lnTo>
                                    <a:pt x="1509" y="3"/>
                                  </a:lnTo>
                                  <a:lnTo>
                                    <a:pt x="1511" y="3"/>
                                  </a:lnTo>
                                  <a:lnTo>
                                    <a:pt x="1514" y="3"/>
                                  </a:lnTo>
                                  <a:lnTo>
                                    <a:pt x="1516" y="3"/>
                                  </a:lnTo>
                                  <a:lnTo>
                                    <a:pt x="1519" y="3"/>
                                  </a:lnTo>
                                  <a:lnTo>
                                    <a:pt x="1521" y="2"/>
                                  </a:lnTo>
                                  <a:lnTo>
                                    <a:pt x="1524" y="2"/>
                                  </a:lnTo>
                                  <a:lnTo>
                                    <a:pt x="1526" y="2"/>
                                  </a:lnTo>
                                  <a:lnTo>
                                    <a:pt x="1529" y="1"/>
                                  </a:lnTo>
                                  <a:lnTo>
                                    <a:pt x="1531" y="1"/>
                                  </a:lnTo>
                                  <a:lnTo>
                                    <a:pt x="1534" y="1"/>
                                  </a:lnTo>
                                  <a:lnTo>
                                    <a:pt x="1536" y="1"/>
                                  </a:lnTo>
                                  <a:lnTo>
                                    <a:pt x="1539" y="1"/>
                                  </a:lnTo>
                                  <a:lnTo>
                                    <a:pt x="1541" y="1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1553" y="0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1558" y="0"/>
                                  </a:lnTo>
                                  <a:lnTo>
                                    <a:pt x="1561" y="0"/>
                                  </a:lnTo>
                                  <a:lnTo>
                                    <a:pt x="1563" y="0"/>
                                  </a:lnTo>
                                  <a:lnTo>
                                    <a:pt x="1566" y="0"/>
                                  </a:lnTo>
                                  <a:lnTo>
                                    <a:pt x="1568" y="0"/>
                                  </a:lnTo>
                                  <a:lnTo>
                                    <a:pt x="1571" y="1"/>
                                  </a:lnTo>
                                  <a:lnTo>
                                    <a:pt x="1573" y="1"/>
                                  </a:lnTo>
                                  <a:lnTo>
                                    <a:pt x="1576" y="1"/>
                                  </a:lnTo>
                                  <a:lnTo>
                                    <a:pt x="1578" y="2"/>
                                  </a:lnTo>
                                  <a:lnTo>
                                    <a:pt x="1581" y="2"/>
                                  </a:lnTo>
                                  <a:lnTo>
                                    <a:pt x="1583" y="2"/>
                                  </a:lnTo>
                                  <a:lnTo>
                                    <a:pt x="1586" y="2"/>
                                  </a:lnTo>
                                  <a:lnTo>
                                    <a:pt x="1588" y="2"/>
                                  </a:lnTo>
                                  <a:lnTo>
                                    <a:pt x="1591" y="2"/>
                                  </a:lnTo>
                                  <a:lnTo>
                                    <a:pt x="1593" y="2"/>
                                  </a:lnTo>
                                  <a:lnTo>
                                    <a:pt x="1596" y="1"/>
                                  </a:lnTo>
                                  <a:lnTo>
                                    <a:pt x="1598" y="1"/>
                                  </a:lnTo>
                                  <a:lnTo>
                                    <a:pt x="1601" y="1"/>
                                  </a:lnTo>
                                  <a:lnTo>
                                    <a:pt x="1603" y="1"/>
                                  </a:lnTo>
                                  <a:lnTo>
                                    <a:pt x="1606" y="0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1613" y="0"/>
                                  </a:lnTo>
                                  <a:lnTo>
                                    <a:pt x="1615" y="0"/>
                                  </a:lnTo>
                                  <a:lnTo>
                                    <a:pt x="1618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623" y="0"/>
                                  </a:lnTo>
                                  <a:lnTo>
                                    <a:pt x="1625" y="0"/>
                                  </a:lnTo>
                                  <a:lnTo>
                                    <a:pt x="1628" y="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1633" y="0"/>
                                  </a:lnTo>
                                  <a:lnTo>
                                    <a:pt x="1635" y="0"/>
                                  </a:lnTo>
                                  <a:lnTo>
                                    <a:pt x="1638" y="0"/>
                                  </a:lnTo>
                                  <a:lnTo>
                                    <a:pt x="1640" y="0"/>
                                  </a:lnTo>
                                  <a:lnTo>
                                    <a:pt x="1643" y="0"/>
                                  </a:lnTo>
                                  <a:lnTo>
                                    <a:pt x="1645" y="1"/>
                                  </a:lnTo>
                                  <a:lnTo>
                                    <a:pt x="1648" y="1"/>
                                  </a:lnTo>
                                  <a:lnTo>
                                    <a:pt x="1650" y="1"/>
                                  </a:lnTo>
                                  <a:lnTo>
                                    <a:pt x="1653" y="1"/>
                                  </a:lnTo>
                                  <a:lnTo>
                                    <a:pt x="1655" y="2"/>
                                  </a:lnTo>
                                  <a:lnTo>
                                    <a:pt x="1658" y="3"/>
                                  </a:lnTo>
                                  <a:lnTo>
                                    <a:pt x="1660" y="3"/>
                                  </a:lnTo>
                                  <a:lnTo>
                                    <a:pt x="1663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68" y="5"/>
                                  </a:lnTo>
                                  <a:lnTo>
                                    <a:pt x="1670" y="4"/>
                                  </a:lnTo>
                                  <a:lnTo>
                                    <a:pt x="1673" y="4"/>
                                  </a:lnTo>
                                  <a:lnTo>
                                    <a:pt x="1675" y="4"/>
                                  </a:lnTo>
                                  <a:lnTo>
                                    <a:pt x="1678" y="3"/>
                                  </a:lnTo>
                                  <a:lnTo>
                                    <a:pt x="1680" y="2"/>
                                  </a:lnTo>
                                  <a:lnTo>
                                    <a:pt x="1683" y="2"/>
                                  </a:lnTo>
                                  <a:lnTo>
                                    <a:pt x="1685" y="1"/>
                                  </a:lnTo>
                                  <a:lnTo>
                                    <a:pt x="1687" y="1"/>
                                  </a:lnTo>
                                  <a:lnTo>
                                    <a:pt x="1690" y="2"/>
                                  </a:lnTo>
                                  <a:lnTo>
                                    <a:pt x="1692" y="1"/>
                                  </a:lnTo>
                                  <a:lnTo>
                                    <a:pt x="1695" y="1"/>
                                  </a:lnTo>
                                  <a:lnTo>
                                    <a:pt x="1697" y="0"/>
                                  </a:lnTo>
                                  <a:lnTo>
                                    <a:pt x="1700" y="1"/>
                                  </a:lnTo>
                                  <a:lnTo>
                                    <a:pt x="1702" y="1"/>
                                  </a:lnTo>
                                  <a:lnTo>
                                    <a:pt x="1705" y="1"/>
                                  </a:lnTo>
                                  <a:lnTo>
                                    <a:pt x="1707" y="1"/>
                                  </a:lnTo>
                                  <a:lnTo>
                                    <a:pt x="1710" y="1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715" y="1"/>
                                  </a:lnTo>
                                  <a:lnTo>
                                    <a:pt x="1717" y="1"/>
                                  </a:lnTo>
                                  <a:lnTo>
                                    <a:pt x="1720" y="1"/>
                                  </a:lnTo>
                                  <a:lnTo>
                                    <a:pt x="1722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7" y="0"/>
                                  </a:lnTo>
                                  <a:lnTo>
                                    <a:pt x="1730" y="0"/>
                                  </a:lnTo>
                                  <a:lnTo>
                                    <a:pt x="1732" y="0"/>
                                  </a:lnTo>
                                  <a:lnTo>
                                    <a:pt x="1735" y="0"/>
                                  </a:lnTo>
                                  <a:lnTo>
                                    <a:pt x="1737" y="0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1742" y="0"/>
                                  </a:lnTo>
                                  <a:lnTo>
                                    <a:pt x="1745" y="0"/>
                                  </a:lnTo>
                                  <a:lnTo>
                                    <a:pt x="1747" y="0"/>
                                  </a:lnTo>
                                  <a:lnTo>
                                    <a:pt x="1750" y="0"/>
                                  </a:lnTo>
                                  <a:lnTo>
                                    <a:pt x="1752" y="0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1757" y="0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1762" y="0"/>
                                  </a:lnTo>
                                  <a:lnTo>
                                    <a:pt x="1764" y="0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1774" y="0"/>
                                  </a:lnTo>
                                  <a:lnTo>
                                    <a:pt x="1777" y="0"/>
                                  </a:lnTo>
                                  <a:lnTo>
                                    <a:pt x="1779" y="0"/>
                                  </a:lnTo>
                                  <a:lnTo>
                                    <a:pt x="1782" y="0"/>
                                  </a:lnTo>
                                  <a:lnTo>
                                    <a:pt x="1784" y="0"/>
                                  </a:lnTo>
                                  <a:lnTo>
                                    <a:pt x="1787" y="0"/>
                                  </a:lnTo>
                                  <a:lnTo>
                                    <a:pt x="1789" y="0"/>
                                  </a:lnTo>
                                  <a:lnTo>
                                    <a:pt x="1792" y="0"/>
                                  </a:lnTo>
                                  <a:lnTo>
                                    <a:pt x="1794" y="0"/>
                                  </a:lnTo>
                                  <a:lnTo>
                                    <a:pt x="1797" y="0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1804" y="0"/>
                                  </a:lnTo>
                                  <a:lnTo>
                                    <a:pt x="1807" y="0"/>
                                  </a:lnTo>
                                  <a:lnTo>
                                    <a:pt x="1809" y="0"/>
                                  </a:lnTo>
                                  <a:lnTo>
                                    <a:pt x="1812" y="0"/>
                                  </a:lnTo>
                                  <a:lnTo>
                                    <a:pt x="1814" y="0"/>
                                  </a:lnTo>
                                  <a:lnTo>
                                    <a:pt x="1817" y="0"/>
                                  </a:lnTo>
                                  <a:lnTo>
                                    <a:pt x="1819" y="0"/>
                                  </a:lnTo>
                                  <a:lnTo>
                                    <a:pt x="1822" y="0"/>
                                  </a:lnTo>
                                  <a:lnTo>
                                    <a:pt x="1824" y="0"/>
                                  </a:lnTo>
                                  <a:lnTo>
                                    <a:pt x="1826" y="0"/>
                                  </a:lnTo>
                                  <a:lnTo>
                                    <a:pt x="1829" y="0"/>
                                  </a:lnTo>
                                  <a:lnTo>
                                    <a:pt x="1831" y="0"/>
                                  </a:lnTo>
                                  <a:lnTo>
                                    <a:pt x="1834" y="0"/>
                                  </a:lnTo>
                                  <a:lnTo>
                                    <a:pt x="1836" y="0"/>
                                  </a:lnTo>
                                  <a:lnTo>
                                    <a:pt x="1839" y="0"/>
                                  </a:lnTo>
                                  <a:lnTo>
                                    <a:pt x="1841" y="0"/>
                                  </a:lnTo>
                                  <a:lnTo>
                                    <a:pt x="1844" y="1"/>
                                  </a:lnTo>
                                  <a:lnTo>
                                    <a:pt x="1846" y="3"/>
                                  </a:lnTo>
                                  <a:lnTo>
                                    <a:pt x="1849" y="6"/>
                                  </a:lnTo>
                                  <a:lnTo>
                                    <a:pt x="1851" y="10"/>
                                  </a:lnTo>
                                  <a:lnTo>
                                    <a:pt x="1854" y="16"/>
                                  </a:lnTo>
                                  <a:lnTo>
                                    <a:pt x="1856" y="21"/>
                                  </a:lnTo>
                                  <a:lnTo>
                                    <a:pt x="1859" y="26"/>
                                  </a:lnTo>
                                  <a:lnTo>
                                    <a:pt x="1861" y="28"/>
                                  </a:lnTo>
                                  <a:lnTo>
                                    <a:pt x="1864" y="27"/>
                                  </a:lnTo>
                                  <a:lnTo>
                                    <a:pt x="1866" y="25"/>
                                  </a:lnTo>
                                  <a:lnTo>
                                    <a:pt x="1869" y="21"/>
                                  </a:lnTo>
                                  <a:lnTo>
                                    <a:pt x="1871" y="17"/>
                                  </a:lnTo>
                                  <a:lnTo>
                                    <a:pt x="1874" y="14"/>
                                  </a:lnTo>
                                  <a:lnTo>
                                    <a:pt x="1876" y="12"/>
                                  </a:lnTo>
                                  <a:lnTo>
                                    <a:pt x="1879" y="10"/>
                                  </a:lnTo>
                                  <a:lnTo>
                                    <a:pt x="1881" y="9"/>
                                  </a:lnTo>
                                  <a:lnTo>
                                    <a:pt x="1884" y="7"/>
                                  </a:lnTo>
                                  <a:lnTo>
                                    <a:pt x="1886" y="6"/>
                                  </a:lnTo>
                                  <a:lnTo>
                                    <a:pt x="1889" y="5"/>
                                  </a:lnTo>
                                  <a:lnTo>
                                    <a:pt x="1891" y="4"/>
                                  </a:lnTo>
                                  <a:lnTo>
                                    <a:pt x="1894" y="3"/>
                                  </a:lnTo>
                                  <a:lnTo>
                                    <a:pt x="1896" y="2"/>
                                  </a:lnTo>
                                  <a:lnTo>
                                    <a:pt x="1898" y="2"/>
                                  </a:lnTo>
                                  <a:lnTo>
                                    <a:pt x="1901" y="2"/>
                                  </a:lnTo>
                                  <a:lnTo>
                                    <a:pt x="1903" y="2"/>
                                  </a:lnTo>
                                  <a:lnTo>
                                    <a:pt x="1906" y="2"/>
                                  </a:lnTo>
                                  <a:lnTo>
                                    <a:pt x="1908" y="2"/>
                                  </a:lnTo>
                                  <a:lnTo>
                                    <a:pt x="1911" y="2"/>
                                  </a:lnTo>
                                  <a:lnTo>
                                    <a:pt x="1913" y="1"/>
                                  </a:lnTo>
                                  <a:lnTo>
                                    <a:pt x="1916" y="2"/>
                                  </a:lnTo>
                                  <a:lnTo>
                                    <a:pt x="1918" y="2"/>
                                  </a:lnTo>
                                  <a:lnTo>
                                    <a:pt x="1921" y="2"/>
                                  </a:lnTo>
                                  <a:lnTo>
                                    <a:pt x="1923" y="2"/>
                                  </a:lnTo>
                                  <a:lnTo>
                                    <a:pt x="1926" y="1"/>
                                  </a:lnTo>
                                  <a:lnTo>
                                    <a:pt x="1928" y="1"/>
                                  </a:lnTo>
                                  <a:lnTo>
                                    <a:pt x="1931" y="1"/>
                                  </a:lnTo>
                                  <a:lnTo>
                                    <a:pt x="1933" y="0"/>
                                  </a:lnTo>
                                  <a:lnTo>
                                    <a:pt x="1936" y="1"/>
                                  </a:lnTo>
                                  <a:lnTo>
                                    <a:pt x="1938" y="1"/>
                                  </a:lnTo>
                                  <a:lnTo>
                                    <a:pt x="1941" y="1"/>
                                  </a:lnTo>
                                  <a:lnTo>
                                    <a:pt x="1943" y="0"/>
                                  </a:lnTo>
                                  <a:lnTo>
                                    <a:pt x="1946" y="0"/>
                                  </a:lnTo>
                                  <a:lnTo>
                                    <a:pt x="1948" y="0"/>
                                  </a:lnTo>
                                  <a:lnTo>
                                    <a:pt x="1951" y="0"/>
                                  </a:lnTo>
                                  <a:lnTo>
                                    <a:pt x="1953" y="0"/>
                                  </a:lnTo>
                                  <a:lnTo>
                                    <a:pt x="1956" y="0"/>
                                  </a:lnTo>
                                  <a:lnTo>
                                    <a:pt x="1958" y="0"/>
                                  </a:lnTo>
                                  <a:lnTo>
                                    <a:pt x="1961" y="0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1965" y="0"/>
                                  </a:lnTo>
                                  <a:lnTo>
                                    <a:pt x="1968" y="0"/>
                                  </a:lnTo>
                                  <a:lnTo>
                                    <a:pt x="1970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975" y="1"/>
                                  </a:lnTo>
                                  <a:lnTo>
                                    <a:pt x="1978" y="1"/>
                                  </a:lnTo>
                                  <a:lnTo>
                                    <a:pt x="1980" y="1"/>
                                  </a:lnTo>
                                  <a:lnTo>
                                    <a:pt x="1983" y="1"/>
                                  </a:lnTo>
                                  <a:lnTo>
                                    <a:pt x="1985" y="1"/>
                                  </a:lnTo>
                                  <a:lnTo>
                                    <a:pt x="1988" y="2"/>
                                  </a:lnTo>
                                  <a:lnTo>
                                    <a:pt x="1990" y="1"/>
                                  </a:lnTo>
                                  <a:lnTo>
                                    <a:pt x="1993" y="2"/>
                                  </a:lnTo>
                                  <a:lnTo>
                                    <a:pt x="1995" y="2"/>
                                  </a:lnTo>
                                  <a:lnTo>
                                    <a:pt x="1998" y="2"/>
                                  </a:lnTo>
                                  <a:lnTo>
                                    <a:pt x="2000" y="1"/>
                                  </a:lnTo>
                                  <a:lnTo>
                                    <a:pt x="2003" y="2"/>
                                  </a:lnTo>
                                  <a:lnTo>
                                    <a:pt x="2005" y="3"/>
                                  </a:lnTo>
                                  <a:lnTo>
                                    <a:pt x="2008" y="5"/>
                                  </a:lnTo>
                                  <a:lnTo>
                                    <a:pt x="2010" y="7"/>
                                  </a:lnTo>
                                  <a:lnTo>
                                    <a:pt x="2013" y="11"/>
                                  </a:lnTo>
                                  <a:lnTo>
                                    <a:pt x="2015" y="16"/>
                                  </a:lnTo>
                                  <a:lnTo>
                                    <a:pt x="2018" y="20"/>
                                  </a:lnTo>
                                  <a:lnTo>
                                    <a:pt x="2020" y="23"/>
                                  </a:lnTo>
                                  <a:lnTo>
                                    <a:pt x="2023" y="23"/>
                                  </a:lnTo>
                                  <a:lnTo>
                                    <a:pt x="2025" y="21"/>
                                  </a:lnTo>
                                  <a:lnTo>
                                    <a:pt x="2028" y="18"/>
                                  </a:lnTo>
                                  <a:lnTo>
                                    <a:pt x="2030" y="14"/>
                                  </a:lnTo>
                                  <a:lnTo>
                                    <a:pt x="2033" y="10"/>
                                  </a:lnTo>
                                  <a:lnTo>
                                    <a:pt x="2035" y="8"/>
                                  </a:lnTo>
                                  <a:lnTo>
                                    <a:pt x="2037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8"/>
                          <wps:cNvSpPr>
                            <a:spLocks/>
                          </wps:cNvSpPr>
                          <wps:spPr bwMode="auto">
                            <a:xfrm flipV="1">
                              <a:off x="1762" y="3544"/>
                              <a:ext cx="41" cy="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5 h 15"/>
                                <a:gd name="T2" fmla="*/ 0 w 67"/>
                                <a:gd name="T3" fmla="*/ 0 h 15"/>
                                <a:gd name="T4" fmla="*/ 67 w 67"/>
                                <a:gd name="T5" fmla="*/ 3 h 15"/>
                                <a:gd name="T6" fmla="*/ 67 w 67"/>
                                <a:gd name="T7" fmla="*/ 3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15"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7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9"/>
                          <wps:cNvSpPr>
                            <a:spLocks/>
                          </wps:cNvSpPr>
                          <wps:spPr bwMode="auto">
                            <a:xfrm flipV="1">
                              <a:off x="1809" y="3541"/>
                              <a:ext cx="54" cy="8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21"/>
                                <a:gd name="T2" fmla="*/ 0 w 89"/>
                                <a:gd name="T3" fmla="*/ 0 h 21"/>
                                <a:gd name="T4" fmla="*/ 89 w 89"/>
                                <a:gd name="T5" fmla="*/ 21 h 21"/>
                                <a:gd name="T6" fmla="*/ 89 w 89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2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9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0"/>
                          <wps:cNvSpPr>
                            <a:spLocks/>
                          </wps:cNvSpPr>
                          <wps:spPr bwMode="auto">
                            <a:xfrm flipV="1">
                              <a:off x="1895" y="3543"/>
                              <a:ext cx="62" cy="1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3 h 4"/>
                                <a:gd name="T2" fmla="*/ 0 w 102"/>
                                <a:gd name="T3" fmla="*/ 4 h 4"/>
                                <a:gd name="T4" fmla="*/ 102 w 102"/>
                                <a:gd name="T5" fmla="*/ 0 h 4"/>
                                <a:gd name="T6" fmla="*/ 102 w 102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4">
                                  <a:moveTo>
                                    <a:pt x="0" y="3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1"/>
                          <wps:cNvSpPr>
                            <a:spLocks/>
                          </wps:cNvSpPr>
                          <wps:spPr bwMode="auto">
                            <a:xfrm flipV="1">
                              <a:off x="2056" y="3533"/>
                              <a:ext cx="43" cy="1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44"/>
                                <a:gd name="T2" fmla="*/ 0 w 70"/>
                                <a:gd name="T3" fmla="*/ 0 h 44"/>
                                <a:gd name="T4" fmla="*/ 70 w 70"/>
                                <a:gd name="T5" fmla="*/ 9 h 44"/>
                                <a:gd name="T6" fmla="*/ 70 w 70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2"/>
                          <wps:cNvSpPr>
                            <a:spLocks/>
                          </wps:cNvSpPr>
                          <wps:spPr bwMode="auto">
                            <a:xfrm flipV="1">
                              <a:off x="2099" y="3533"/>
                              <a:ext cx="38" cy="1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5 h 35"/>
                                <a:gd name="T2" fmla="*/ 0 w 63"/>
                                <a:gd name="T3" fmla="*/ 0 h 35"/>
                                <a:gd name="T4" fmla="*/ 63 w 63"/>
                                <a:gd name="T5" fmla="*/ 8 h 35"/>
                                <a:gd name="T6" fmla="*/ 63 w 63"/>
                                <a:gd name="T7" fmla="*/ 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35">
                                  <a:moveTo>
                                    <a:pt x="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3"/>
                          <wps:cNvSpPr>
                            <a:spLocks/>
                          </wps:cNvSpPr>
                          <wps:spPr bwMode="auto">
                            <a:xfrm flipV="1">
                              <a:off x="2145" y="3544"/>
                              <a:ext cx="86" cy="4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10 h 10"/>
                                <a:gd name="T2" fmla="*/ 0 w 141"/>
                                <a:gd name="T3" fmla="*/ 9 h 10"/>
                                <a:gd name="T4" fmla="*/ 141 w 141"/>
                                <a:gd name="T5" fmla="*/ 0 h 10"/>
                                <a:gd name="T6" fmla="*/ 141 w 141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1" h="10">
                                  <a:moveTo>
                                    <a:pt x="0" y="1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4"/>
                          <wps:cNvSpPr>
                            <a:spLocks/>
                          </wps:cNvSpPr>
                          <wps:spPr bwMode="auto">
                            <a:xfrm flipV="1">
                              <a:off x="2297" y="3544"/>
                              <a:ext cx="37" cy="6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3 h 13"/>
                                <a:gd name="T2" fmla="*/ 0 w 61"/>
                                <a:gd name="T3" fmla="*/ 0 h 13"/>
                                <a:gd name="T4" fmla="*/ 61 w 61"/>
                                <a:gd name="T5" fmla="*/ 0 h 13"/>
                                <a:gd name="T6" fmla="*/ 61 w 6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5"/>
                          <wps:cNvSpPr>
                            <a:spLocks/>
                          </wps:cNvSpPr>
                          <wps:spPr bwMode="auto">
                            <a:xfrm flipV="1">
                              <a:off x="2334" y="3548"/>
                              <a:ext cx="61" cy="2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4"/>
                                <a:gd name="T2" fmla="*/ 0 w 99"/>
                                <a:gd name="T3" fmla="*/ 0 h 4"/>
                                <a:gd name="T4" fmla="*/ 99 w 99"/>
                                <a:gd name="T5" fmla="*/ 3 h 4"/>
                                <a:gd name="T6" fmla="*/ 99 w 99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9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6"/>
                          <wps:cNvSpPr>
                            <a:spLocks/>
                          </wps:cNvSpPr>
                          <wps:spPr bwMode="auto">
                            <a:xfrm flipV="1">
                              <a:off x="2395" y="3547"/>
                              <a:ext cx="31" cy="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 h 5"/>
                                <a:gd name="T2" fmla="*/ 0 w 50"/>
                                <a:gd name="T3" fmla="*/ 0 h 5"/>
                                <a:gd name="T4" fmla="*/ 50 w 50"/>
                                <a:gd name="T5" fmla="*/ 2 h 5"/>
                                <a:gd name="T6" fmla="*/ 50 w 5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" h="5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7"/>
                          <wps:cNvSpPr>
                            <a:spLocks/>
                          </wps:cNvSpPr>
                          <wps:spPr bwMode="auto">
                            <a:xfrm flipV="1">
                              <a:off x="2426" y="3547"/>
                              <a:ext cx="62" cy="1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3 h 3"/>
                                <a:gd name="T2" fmla="*/ 0 w 101"/>
                                <a:gd name="T3" fmla="*/ 0 h 3"/>
                                <a:gd name="T4" fmla="*/ 101 w 101"/>
                                <a:gd name="T5" fmla="*/ 3 h 3"/>
                                <a:gd name="T6" fmla="*/ 101 w 101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8"/>
                          <wps:cNvSpPr>
                            <a:spLocks/>
                          </wps:cNvSpPr>
                          <wps:spPr bwMode="auto">
                            <a:xfrm flipV="1">
                              <a:off x="2610" y="3548"/>
                              <a:ext cx="68" cy="3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8"/>
                                <a:gd name="T2" fmla="*/ 0 w 112"/>
                                <a:gd name="T3" fmla="*/ 0 h 8"/>
                                <a:gd name="T4" fmla="*/ 112 w 112"/>
                                <a:gd name="T5" fmla="*/ 8 h 8"/>
                                <a:gd name="T6" fmla="*/ 112 w 112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2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59"/>
                          <wps:cNvSpPr>
                            <a:spLocks/>
                          </wps:cNvSpPr>
                          <wps:spPr bwMode="auto">
                            <a:xfrm flipV="1">
                              <a:off x="2787" y="3544"/>
                              <a:ext cx="41" cy="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14"/>
                                <a:gd name="T2" fmla="*/ 0 w 66"/>
                                <a:gd name="T3" fmla="*/ 0 h 14"/>
                                <a:gd name="T4" fmla="*/ 66 w 66"/>
                                <a:gd name="T5" fmla="*/ 14 h 14"/>
                                <a:gd name="T6" fmla="*/ 66 w 66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6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0"/>
                          <wps:cNvSpPr>
                            <a:spLocks/>
                          </wps:cNvSpPr>
                          <wps:spPr bwMode="auto">
                            <a:xfrm flipV="1">
                              <a:off x="3372" y="3549"/>
                              <a:ext cx="74" cy="1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0 h 4"/>
                                <a:gd name="T2" fmla="*/ 0 w 120"/>
                                <a:gd name="T3" fmla="*/ 0 h 4"/>
                                <a:gd name="T4" fmla="*/ 120 w 120"/>
                                <a:gd name="T5" fmla="*/ 4 h 4"/>
                                <a:gd name="T6" fmla="*/ 120 w 120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1"/>
                          <wps:cNvSpPr>
                            <a:spLocks/>
                          </wps:cNvSpPr>
                          <wps:spPr bwMode="auto">
                            <a:xfrm flipV="1">
                              <a:off x="3955" y="3545"/>
                              <a:ext cx="32" cy="6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14"/>
                                <a:gd name="T2" fmla="*/ 0 w 51"/>
                                <a:gd name="T3" fmla="*/ 0 h 14"/>
                                <a:gd name="T4" fmla="*/ 51 w 51"/>
                                <a:gd name="T5" fmla="*/ 14 h 14"/>
                                <a:gd name="T6" fmla="*/ 51 w 51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2"/>
                          <wps:cNvSpPr>
                            <a:spLocks/>
                          </wps:cNvSpPr>
                          <wps:spPr bwMode="auto">
                            <a:xfrm flipV="1">
                              <a:off x="4986" y="3548"/>
                              <a:ext cx="42" cy="1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2"/>
                                <a:gd name="T2" fmla="*/ 0 w 68"/>
                                <a:gd name="T3" fmla="*/ 0 h 2"/>
                                <a:gd name="T4" fmla="*/ 68 w 68"/>
                                <a:gd name="T5" fmla="*/ 2 h 2"/>
                                <a:gd name="T6" fmla="*/ 68 w 68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8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3"/>
                          <wps:cNvSpPr>
                            <a:spLocks/>
                          </wps:cNvSpPr>
                          <wps:spPr bwMode="auto">
                            <a:xfrm flipV="1">
                              <a:off x="5064" y="3537"/>
                              <a:ext cx="29" cy="11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6 h 26"/>
                                <a:gd name="T2" fmla="*/ 0 w 47"/>
                                <a:gd name="T3" fmla="*/ 0 h 26"/>
                                <a:gd name="T4" fmla="*/ 47 w 47"/>
                                <a:gd name="T5" fmla="*/ 0 h 26"/>
                                <a:gd name="T6" fmla="*/ 47 w 47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26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4"/>
                          <wps:cNvSpPr>
                            <a:spLocks/>
                          </wps:cNvSpPr>
                          <wps:spPr bwMode="auto">
                            <a:xfrm flipV="1">
                              <a:off x="5138" y="3530"/>
                              <a:ext cx="19" cy="1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 h 45"/>
                                <a:gd name="T2" fmla="*/ 0 w 32"/>
                                <a:gd name="T3" fmla="*/ 0 h 45"/>
                                <a:gd name="T4" fmla="*/ 32 w 32"/>
                                <a:gd name="T5" fmla="*/ 2 h 45"/>
                                <a:gd name="T6" fmla="*/ 32 w 32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4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5"/>
                          <wps:cNvSpPr>
                            <a:spLocks/>
                          </wps:cNvSpPr>
                          <wps:spPr bwMode="auto">
                            <a:xfrm flipV="1">
                              <a:off x="5157" y="3530"/>
                              <a:ext cx="29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3 h 43"/>
                                <a:gd name="T6" fmla="*/ 47 w 47"/>
                                <a:gd name="T7" fmla="*/ 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66"/>
                          <wps:cNvSpPr>
                            <a:spLocks/>
                          </wps:cNvSpPr>
                          <wps:spPr bwMode="auto">
                            <a:xfrm flipV="1">
                              <a:off x="5282" y="3544"/>
                              <a:ext cx="44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15"/>
                                <a:gd name="T2" fmla="*/ 0 w 72"/>
                                <a:gd name="T3" fmla="*/ 0 h 15"/>
                                <a:gd name="T4" fmla="*/ 72 w 72"/>
                                <a:gd name="T5" fmla="*/ 15 h 15"/>
                                <a:gd name="T6" fmla="*/ 72 w 72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67"/>
                          <wps:cNvSpPr>
                            <a:spLocks/>
                          </wps:cNvSpPr>
                          <wps:spPr bwMode="auto">
                            <a:xfrm flipV="1">
                              <a:off x="5685" y="3514"/>
                              <a:ext cx="41" cy="10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25 h 25"/>
                                <a:gd name="T2" fmla="*/ 0 w 66"/>
                                <a:gd name="T3" fmla="*/ 11 h 25"/>
                                <a:gd name="T4" fmla="*/ 66 w 66"/>
                                <a:gd name="T5" fmla="*/ 0 h 25"/>
                                <a:gd name="T6" fmla="*/ 66 w 66"/>
                                <a:gd name="T7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5">
                                  <a:moveTo>
                                    <a:pt x="0" y="2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68"/>
                          <wps:cNvSpPr>
                            <a:spLocks/>
                          </wps:cNvSpPr>
                          <wps:spPr bwMode="auto">
                            <a:xfrm flipV="1">
                              <a:off x="5726" y="3520"/>
                              <a:ext cx="51" cy="10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25 h 25"/>
                                <a:gd name="T2" fmla="*/ 0 w 84"/>
                                <a:gd name="T3" fmla="*/ 14 h 25"/>
                                <a:gd name="T4" fmla="*/ 84 w 84"/>
                                <a:gd name="T5" fmla="*/ 0 h 25"/>
                                <a:gd name="T6" fmla="*/ 84 w 84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25">
                                  <a:moveTo>
                                    <a:pt x="0" y="25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9"/>
                          <wps:cNvSpPr>
                            <a:spLocks/>
                          </wps:cNvSpPr>
                          <wps:spPr bwMode="auto">
                            <a:xfrm flipV="1">
                              <a:off x="5777" y="3530"/>
                              <a:ext cx="55" cy="3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8 h 8"/>
                                <a:gd name="T2" fmla="*/ 0 w 89"/>
                                <a:gd name="T3" fmla="*/ 8 h 8"/>
                                <a:gd name="T4" fmla="*/ 89 w 89"/>
                                <a:gd name="T5" fmla="*/ 0 h 8"/>
                                <a:gd name="T6" fmla="*/ 89 w 89"/>
                                <a:gd name="T7" fmla="*/ 1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9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0"/>
                          <wps:cNvSpPr>
                            <a:spLocks/>
                          </wps:cNvSpPr>
                          <wps:spPr bwMode="auto">
                            <a:xfrm flipV="1">
                              <a:off x="6472" y="3549"/>
                              <a:ext cx="40" cy="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0 h 6"/>
                                <a:gd name="T2" fmla="*/ 0 w 64"/>
                                <a:gd name="T3" fmla="*/ 0 h 6"/>
                                <a:gd name="T4" fmla="*/ 64 w 64"/>
                                <a:gd name="T5" fmla="*/ 6 h 6"/>
                                <a:gd name="T6" fmla="*/ 64 w 64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4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1"/>
                          <wps:cNvSpPr>
                            <a:spLocks/>
                          </wps:cNvSpPr>
                          <wps:spPr bwMode="auto">
                            <a:xfrm flipV="1">
                              <a:off x="6903" y="3550"/>
                              <a:ext cx="34" cy="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0 h 2"/>
                                <a:gd name="T2" fmla="*/ 0 w 56"/>
                                <a:gd name="T3" fmla="*/ 0 h 2"/>
                                <a:gd name="T4" fmla="*/ 56 w 56"/>
                                <a:gd name="T5" fmla="*/ 1 h 2"/>
                                <a:gd name="T6" fmla="*/ 56 w 56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6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2"/>
                          <wps:cNvSpPr>
                            <a:spLocks/>
                          </wps:cNvSpPr>
                          <wps:spPr bwMode="auto">
                            <a:xfrm flipV="1">
                              <a:off x="6960" y="3546"/>
                              <a:ext cx="31" cy="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1 h 11"/>
                                <a:gd name="T2" fmla="*/ 0 w 50"/>
                                <a:gd name="T3" fmla="*/ 0 h 11"/>
                                <a:gd name="T4" fmla="*/ 50 w 50"/>
                                <a:gd name="T5" fmla="*/ 1 h 11"/>
                                <a:gd name="T6" fmla="*/ 50 w 50"/>
                                <a:gd name="T7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" h="11"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3"/>
                          <wps:cNvSpPr>
                            <a:spLocks/>
                          </wps:cNvSpPr>
                          <wps:spPr bwMode="auto">
                            <a:xfrm flipV="1">
                              <a:off x="6991" y="3547"/>
                              <a:ext cx="47" cy="3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7 h 7"/>
                                <a:gd name="T2" fmla="*/ 0 w 78"/>
                                <a:gd name="T3" fmla="*/ 0 h 7"/>
                                <a:gd name="T4" fmla="*/ 78 w 78"/>
                                <a:gd name="T5" fmla="*/ 1 h 7"/>
                                <a:gd name="T6" fmla="*/ 78 w 78"/>
                                <a:gd name="T7" fmla="*/ 1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7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8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4"/>
                          <wps:cNvSpPr>
                            <a:spLocks/>
                          </wps:cNvSpPr>
                          <wps:spPr bwMode="auto">
                            <a:xfrm flipV="1">
                              <a:off x="7056" y="3547"/>
                              <a:ext cx="38" cy="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10"/>
                                <a:gd name="T2" fmla="*/ 0 w 62"/>
                                <a:gd name="T3" fmla="*/ 0 h 10"/>
                                <a:gd name="T4" fmla="*/ 62 w 62"/>
                                <a:gd name="T5" fmla="*/ 1 h 10"/>
                                <a:gd name="T6" fmla="*/ 62 w 62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2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5"/>
                          <wps:cNvSpPr>
                            <a:spLocks/>
                          </wps:cNvSpPr>
                          <wps:spPr bwMode="auto">
                            <a:xfrm flipV="1">
                              <a:off x="7094" y="3547"/>
                              <a:ext cx="39" cy="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9 h 9"/>
                                <a:gd name="T2" fmla="*/ 0 w 63"/>
                                <a:gd name="T3" fmla="*/ 0 h 9"/>
                                <a:gd name="T4" fmla="*/ 63 w 63"/>
                                <a:gd name="T5" fmla="*/ 1 h 9"/>
                                <a:gd name="T6" fmla="*/ 63 w 63"/>
                                <a:gd name="T7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3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76"/>
                          <wps:cNvSpPr>
                            <a:spLocks/>
                          </wps:cNvSpPr>
                          <wps:spPr bwMode="auto">
                            <a:xfrm flipV="1">
                              <a:off x="7277" y="3547"/>
                              <a:ext cx="89" cy="4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0 h 9"/>
                                <a:gd name="T2" fmla="*/ 0 w 145"/>
                                <a:gd name="T3" fmla="*/ 0 h 9"/>
                                <a:gd name="T4" fmla="*/ 145 w 145"/>
                                <a:gd name="T5" fmla="*/ 8 h 9"/>
                                <a:gd name="T6" fmla="*/ 145 w 145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5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5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77"/>
                          <wps:cNvSpPr>
                            <a:spLocks/>
                          </wps:cNvSpPr>
                          <wps:spPr bwMode="auto">
                            <a:xfrm flipV="1">
                              <a:off x="7366" y="3547"/>
                              <a:ext cx="47" cy="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5 h 5"/>
                                <a:gd name="T2" fmla="*/ 0 w 76"/>
                                <a:gd name="T3" fmla="*/ 4 h 5"/>
                                <a:gd name="T4" fmla="*/ 76 w 76"/>
                                <a:gd name="T5" fmla="*/ 0 h 5"/>
                                <a:gd name="T6" fmla="*/ 76 w 76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">
                                  <a:moveTo>
                                    <a:pt x="0" y="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78"/>
                          <wps:cNvSpPr>
                            <a:spLocks/>
                          </wps:cNvSpPr>
                          <wps:spPr bwMode="auto">
                            <a:xfrm flipV="1">
                              <a:off x="7667" y="3550"/>
                              <a:ext cx="46" cy="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2"/>
                                <a:gd name="T2" fmla="*/ 0 w 75"/>
                                <a:gd name="T3" fmla="*/ 0 h 2"/>
                                <a:gd name="T4" fmla="*/ 75 w 75"/>
                                <a:gd name="T5" fmla="*/ 2 h 2"/>
                                <a:gd name="T6" fmla="*/ 75 w 75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5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5" y="2867"/>
                              <a:ext cx="390" cy="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2601B8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4.988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  <wps:wsp>
                          <wps:cNvPr id="185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1937"/>
                              <a:ext cx="390" cy="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1CE182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5.179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  <wps:wsp>
                          <wps:cNvPr id="187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4" y="1657"/>
                              <a:ext cx="390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60836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6.058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9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8" y="2551"/>
                              <a:ext cx="390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2371C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6.377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3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" y="2708"/>
                              <a:ext cx="390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E3CE02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7.309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4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" y="2418"/>
                              <a:ext cx="390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62EC4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7.961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5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0" y="2827"/>
                              <a:ext cx="390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10546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8.566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6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2305"/>
                              <a:ext cx="429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832573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10.630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7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9" y="3195"/>
                              <a:ext cx="429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40766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12.635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99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2939"/>
                              <a:ext cx="429" cy="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598CB3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16.476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  <wps:wsp>
                          <wps:cNvPr id="202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3" y="2602"/>
                              <a:ext cx="429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A8C9F7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17.287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3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9" y="2910"/>
                              <a:ext cx="429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58FAEB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18.649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5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9" y="2605"/>
                              <a:ext cx="429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36A9FA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19.039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9" y="3166"/>
                              <a:ext cx="429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238A5A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21.396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9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2" y="2597"/>
                              <a:ext cx="429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9BAB3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4"/>
                                    <w:szCs w:val="14"/>
                                  </w:rPr>
                                  <w:t>23.194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s:wsp>
                        <wps:cNvPr id="21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4450080" y="399005"/>
                            <a:ext cx="27241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F1C59" w14:textId="77777777" w:rsidR="00B47F5B" w:rsidRDefault="00B47F5B" w:rsidP="00694F7D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24.300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4751705" y="2164940"/>
                            <a:ext cx="27241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514C4" w14:textId="77777777" w:rsidR="00B47F5B" w:rsidRDefault="00B47F5B" w:rsidP="00694F7D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4"/>
                                  <w:szCs w:val="14"/>
                                </w:rPr>
                                <w:t>25.558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D73F3E2" id="Vászon 215" o:spid="_x0000_s1211" editas="canvas" style="width:461.25pt;height:236.6pt;mso-position-horizontal-relative:char;mso-position-vertical-relative:line" coordsize="58578,30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">
                <v:shape id="_x0000_s1212" type="#_x0000_t75" style="position:absolute;width:58578;height:30048;visibility:visible;mso-wrap-style:square">
                  <v:fill o:detectmouseclick="t"/>
                  <v:path o:connecttype="none"/>
                </v:shape>
                <v:group id="Group 205" o:spid="_x0000_s1213" style="position:absolute;top:2345;width:52806;height:27705" coordsize="8316,4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line id="Line 5" o:spid="_x0000_s1214" style="position:absolute;visibility:visible;mso-wrap-style:square" from="1228,3551" to="8316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" strokeweight="0"/>
                  <v:line id="Line 6" o:spid="_x0000_s1215" style="position:absolute;flip:y;visibility:visible;mso-wrap-style:square" from="1260,3551" to="126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1KhxgAAANs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X+jlFxlAz64AAAD//wMAUEsBAi0AFAAGAAgAAAAhANvh9svuAAAAhQEAABMAAAAAAAAA&#10;AAAAAAAAAAAAAFtDb250ZW50X1R5cGVzXS54bWxQSwECLQAUAAYACAAAACEAWvQsW78AAAAVAQAA&#10;CwAAAAAAAAAAAAAAAAAfAQAAX3JlbHMvLnJlbHNQSwECLQAUAAYACAAAACEAe9dSocYAAADbAAAA&#10;DwAAAAAAAAAAAAAAAAAHAgAAZHJzL2Rvd25yZXYueG1sUEsFBgAAAAADAAMAtwAAAPoCAAAAAA==&#10;" strokeweight="0"/>
                  <v:line id="Line 7" o:spid="_x0000_s1216" style="position:absolute;flip:y;visibility:visible;mso-wrap-style:square" from="1375,3551" to="1375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" strokeweight="0"/>
                  <v:line id="Line 8" o:spid="_x0000_s1217" style="position:absolute;flip:y;visibility:visible;mso-wrap-style:square" from="1490,3551" to="149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" strokeweight="0"/>
                  <v:line id="Line 9" o:spid="_x0000_s1218" style="position:absolute;flip:y;visibility:visible;mso-wrap-style:square" from="1605,3551" to="1605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" strokeweight="0"/>
                  <v:line id="Line 10" o:spid="_x0000_s1219" style="position:absolute;flip:y;visibility:visible;mso-wrap-style:square" from="1720,3551" to="172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" strokeweight="0"/>
                  <v:line id="Line 11" o:spid="_x0000_s1220" style="position:absolute;flip:y;visibility:visible;mso-wrap-style:square" from="1835,3551" to="1835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" strokeweight="0"/>
                  <v:line id="Line 12" o:spid="_x0000_s1221" style="position:absolute;flip:y;visibility:visible;mso-wrap-style:square" from="1950,3551" to="195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" strokeweight="0"/>
                  <v:line id="Line 13" o:spid="_x0000_s1222" style="position:absolute;flip:y;visibility:visible;mso-wrap-style:square" from="2064,3551" to="206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" strokeweight="0"/>
                  <v:line id="Line 14" o:spid="_x0000_s1223" style="position:absolute;flip:y;visibility:visible;mso-wrap-style:square" from="2180,3551" to="218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6nxgAAANs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X2DlFxlAz64AAAD//wMAUEsBAi0AFAAGAAgAAAAhANvh9svuAAAAhQEAABMAAAAAAAAA&#10;AAAAAAAAAAAAAFtDb250ZW50X1R5cGVzXS54bWxQSwECLQAUAAYACAAAACEAWvQsW78AAAAVAQAA&#10;CwAAAAAAAAAAAAAAAAAfAQAAX3JlbHMvLnJlbHNQSwECLQAUAAYACAAAACEAhaFep8YAAADbAAAA&#10;DwAAAAAAAAAAAAAAAAAHAgAAZHJzL2Rvd25yZXYueG1sUEsFBgAAAAADAAMAtwAAAPoCAAAAAA==&#10;" strokeweight="0"/>
                  <v:line id="Line 15" o:spid="_x0000_s1224" style="position:absolute;flip:y;visibility:visible;mso-wrap-style:square" from="2294,3551" to="229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" strokeweight="0"/>
                  <v:line id="Line 16" o:spid="_x0000_s1225" style="position:absolute;flip:y;visibility:visible;mso-wrap-style:square" from="2410,3551" to="241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" strokeweight="0"/>
                  <v:line id="Line 17" o:spid="_x0000_s1226" style="position:absolute;flip:y;visibility:visible;mso-wrap-style:square" from="2524,3551" to="252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" strokeweight="0"/>
                  <v:line id="Line 18" o:spid="_x0000_s1227" style="position:absolute;flip:y;visibility:visible;mso-wrap-style:square" from="2640,3551" to="264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" strokeweight="0"/>
                  <v:line id="Line 19" o:spid="_x0000_s1228" style="position:absolute;flip:y;visibility:visible;mso-wrap-style:square" from="2754,3551" to="275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" strokeweight="0"/>
                  <v:line id="Line 20" o:spid="_x0000_s1229" style="position:absolute;flip:y;visibility:visible;mso-wrap-style:square" from="2870,3551" to="287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" strokeweight="0"/>
                  <v:line id="Line 21" o:spid="_x0000_s1230" style="position:absolute;flip:y;visibility:visible;mso-wrap-style:square" from="2984,3551" to="298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" strokeweight="0"/>
                  <v:line id="Line 22" o:spid="_x0000_s1231" style="position:absolute;flip:y;visibility:visible;mso-wrap-style:square" from="3099,3551" to="309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" strokeweight="0"/>
                  <v:line id="Line 23" o:spid="_x0000_s1232" style="position:absolute;flip:y;visibility:visible;mso-wrap-style:square" from="3214,3551" to="321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" strokeweight="0"/>
                  <v:line id="Line 24" o:spid="_x0000_s1233" style="position:absolute;flip:y;visibility:visible;mso-wrap-style:square" from="3329,3551" to="332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" strokeweight="0"/>
                  <v:line id="Line 25" o:spid="_x0000_s1234" style="position:absolute;flip:y;visibility:visible;mso-wrap-style:square" from="3444,3551" to="344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" strokeweight="0"/>
                  <v:line id="Line 26" o:spid="_x0000_s1235" style="position:absolute;flip:y;visibility:visible;mso-wrap-style:square" from="3559,3551" to="355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" strokeweight="0"/>
                  <v:line id="Line 27" o:spid="_x0000_s1236" style="position:absolute;flip:y;visibility:visible;mso-wrap-style:square" from="3674,3551" to="367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" strokeweight="0"/>
                  <v:line id="Line 28" o:spid="_x0000_s1237" style="position:absolute;flip:y;visibility:visible;mso-wrap-style:square" from="3789,3551" to="378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" strokeweight="0"/>
                  <v:line id="Line 29" o:spid="_x0000_s1238" style="position:absolute;flip:y;visibility:visible;mso-wrap-style:square" from="3904,3551" to="390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" strokeweight="0"/>
                  <v:line id="Line 30" o:spid="_x0000_s1239" style="position:absolute;flip:y;visibility:visible;mso-wrap-style:square" from="4019,3551" to="401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" strokeweight="0"/>
                  <v:line id="Line 31" o:spid="_x0000_s1240" style="position:absolute;flip:y;visibility:visible;mso-wrap-style:square" from="4134,3551" to="413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" strokeweight="0"/>
                  <v:line id="Line 32" o:spid="_x0000_s1241" style="position:absolute;flip:y;visibility:visible;mso-wrap-style:square" from="4249,3551" to="424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" strokeweight="0"/>
                  <v:line id="Line 33" o:spid="_x0000_s1242" style="position:absolute;flip:y;visibility:visible;mso-wrap-style:square" from="4364,3551" to="436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" strokeweight="0"/>
                  <v:line id="Line 34" o:spid="_x0000_s1243" style="position:absolute;flip:y;visibility:visible;mso-wrap-style:square" from="4479,3551" to="447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" strokeweight="0"/>
                  <v:line id="Line 35" o:spid="_x0000_s1244" style="position:absolute;flip:y;visibility:visible;mso-wrap-style:square" from="4594,3551" to="459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" strokeweight="0"/>
                  <v:line id="Line 36" o:spid="_x0000_s1245" style="position:absolute;flip:y;visibility:visible;mso-wrap-style:square" from="4709,3551" to="470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" strokeweight="0"/>
                  <v:line id="Line 37" o:spid="_x0000_s1246" style="position:absolute;flip:y;visibility:visible;mso-wrap-style:square" from="4824,3551" to="482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" strokeweight="0"/>
                  <v:line id="Line 38" o:spid="_x0000_s1247" style="position:absolute;flip:y;visibility:visible;mso-wrap-style:square" from="4939,3551" to="493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" strokeweight="0"/>
                  <v:line id="Line 39" o:spid="_x0000_s1248" style="position:absolute;flip:y;visibility:visible;mso-wrap-style:square" from="5054,3551" to="505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PLxgAAANsAAAAPAAAAZHJzL2Rvd25yZXYueG1sRI9BawIx&#10;FITvBf9DeAVvNVsr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mLbjy8YAAADbAAAA&#10;DwAAAAAAAAAAAAAAAAAHAgAAZHJzL2Rvd25yZXYueG1sUEsFBgAAAAADAAMAtwAAAPoCAAAAAA==&#10;" strokeweight="0"/>
                  <v:line id="Line 40" o:spid="_x0000_s1249" style="position:absolute;flip:y;visibility:visible;mso-wrap-style:square" from="5169,3551" to="516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" strokeweight="0"/>
                  <v:line id="Line 41" o:spid="_x0000_s1250" style="position:absolute;flip:y;visibility:visible;mso-wrap-style:square" from="5284,3551" to="5284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94kxgAAANs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eBpBL9f0g+QkxsAAAD//wMAUEsBAi0AFAAGAAgAAAAhANvh9svuAAAAhQEAABMAAAAAAAAA&#10;AAAAAAAAAAAAAFtDb250ZW50X1R5cGVzXS54bWxQSwECLQAUAAYACAAAACEAWvQsW78AAAAVAQAA&#10;CwAAAAAAAAAAAAAAAAAfAQAAX3JlbHMvLnJlbHNQSwECLQAUAAYACAAAACEAeBPeJMYAAADbAAAA&#10;DwAAAAAAAAAAAAAAAAAHAgAAZHJzL2Rvd25yZXYueG1sUEsFBgAAAAADAAMAtwAAAPoCAAAAAA==&#10;" strokeweight="0"/>
                  <v:line id="Line 42" o:spid="_x0000_s1251" style="position:absolute;flip:y;visibility:visible;mso-wrap-style:square" from="5399,3551" to="539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" strokeweight="0"/>
                  <v:line id="Line 43" o:spid="_x0000_s1252" style="position:absolute;flip:y;visibility:visible;mso-wrap-style:square" from="5513,3551" to="551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" strokeweight="0"/>
                  <v:line id="Line 44" o:spid="_x0000_s1253" style="position:absolute;flip:y;visibility:visible;mso-wrap-style:square" from="5629,3551" to="562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" strokeweight="0"/>
                  <v:line id="Line 45" o:spid="_x0000_s1254" style="position:absolute;flip:y;visibility:visible;mso-wrap-style:square" from="5743,3551" to="574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" strokeweight="0"/>
                  <v:line id="Line 46" o:spid="_x0000_s1255" style="position:absolute;flip:y;visibility:visible;mso-wrap-style:square" from="5859,3551" to="585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" strokeweight="0"/>
                  <v:line id="Line 47" o:spid="_x0000_s1256" style="position:absolute;flip:y;visibility:visible;mso-wrap-style:square" from="5973,3551" to="597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" strokeweight="0"/>
                  <v:line id="Line 48" o:spid="_x0000_s1257" style="position:absolute;flip:y;visibility:visible;mso-wrap-style:square" from="6089,3551" to="608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" strokeweight="0"/>
                  <v:line id="Line 49" o:spid="_x0000_s1258" style="position:absolute;flip:y;visibility:visible;mso-wrap-style:square" from="6203,3551" to="620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UWxgAAANsAAAAPAAAAZHJzL2Rvd25yZXYueG1sRI9BawIx&#10;FITvBf9DeAVvNVuL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HW91FsYAAADbAAAA&#10;DwAAAAAAAAAAAAAAAAAHAgAAZHJzL2Rvd25yZXYueG1sUEsFBgAAAAADAAMAtwAAAPoCAAAAAA==&#10;" strokeweight="0"/>
                  <v:line id="Line 50" o:spid="_x0000_s1259" style="position:absolute;flip:y;visibility:visible;mso-wrap-style:square" from="6319,3551" to="6319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1ixgAAANs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kobtYsYAAADbAAAA&#10;DwAAAAAAAAAAAAAAAAAHAgAAZHJzL2Rvd25yZXYueG1sUEsFBgAAAAADAAMAtwAAAPoCAAAAAA==&#10;" strokeweight="0"/>
                  <v:line id="Line 51" o:spid="_x0000_s1260" style="position:absolute;flip:y;visibility:visible;mso-wrap-style:square" from="6433,3551" to="643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" strokeweight="0"/>
                  <v:line id="Line 52" o:spid="_x0000_s1261" style="position:absolute;flip:y;visibility:visible;mso-wrap-style:square" from="6548,3551" to="6548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" strokeweight="0"/>
                  <v:line id="Line 53" o:spid="_x0000_s1262" style="position:absolute;flip:y;visibility:visible;mso-wrap-style:square" from="6663,3551" to="666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" strokeweight="0"/>
                  <v:line id="Line 54" o:spid="_x0000_s1263" style="position:absolute;flip:y;visibility:visible;mso-wrap-style:square" from="6778,3551" to="6778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" strokeweight="0"/>
                  <v:line id="Line 55" o:spid="_x0000_s1264" style="position:absolute;flip:y;visibility:visible;mso-wrap-style:square" from="6893,3551" to="689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" strokeweight="0"/>
                  <v:line id="Line 56" o:spid="_x0000_s1265" style="position:absolute;flip:y;visibility:visible;mso-wrap-style:square" from="7008,3551" to="7008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" strokeweight="0"/>
                  <v:line id="Line 57" o:spid="_x0000_s1266" style="position:absolute;flip:y;visibility:visible;mso-wrap-style:square" from="7123,3551" to="712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" strokeweight="0"/>
                  <v:line id="Line 58" o:spid="_x0000_s1267" style="position:absolute;flip:y;visibility:visible;mso-wrap-style:square" from="7238,3551" to="7238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" strokeweight="0"/>
                  <v:line id="Line 59" o:spid="_x0000_s1268" style="position:absolute;flip:y;visibility:visible;mso-wrap-style:square" from="7353,3551" to="735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" strokeweight="0"/>
                  <v:line id="Line 60" o:spid="_x0000_s1269" style="position:absolute;flip:y;visibility:visible;mso-wrap-style:square" from="7468,3551" to="7468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JExQAAANs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" strokeweight="0"/>
                  <v:line id="Line 61" o:spid="_x0000_s1270" style="position:absolute;flip:y;visibility:visible;mso-wrap-style:square" from="7583,3551" to="758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" strokeweight="0"/>
                  <v:line id="Line 62" o:spid="_x0000_s1271" style="position:absolute;flip:y;visibility:visible;mso-wrap-style:square" from="7698,3551" to="7698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moxQAAANs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" strokeweight="0"/>
                  <v:line id="Line 63" o:spid="_x0000_s1272" style="position:absolute;flip:y;visibility:visible;mso-wrap-style:square" from="7813,3551" to="781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" strokeweight="0"/>
                  <v:line id="Line 64" o:spid="_x0000_s1273" style="position:absolute;flip:y;visibility:visible;mso-wrap-style:square" from="7928,3551" to="7928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" strokeweight="0"/>
                  <v:line id="Line 65" o:spid="_x0000_s1274" style="position:absolute;flip:y;visibility:visible;mso-wrap-style:square" from="8043,3551" to="804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" strokeweight="0"/>
                  <v:line id="Line 66" o:spid="_x0000_s1275" style="position:absolute;flip:y;visibility:visible;mso-wrap-style:square" from="8158,3551" to="8158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" strokeweight="0"/>
                  <v:line id="Line 67" o:spid="_x0000_s1276" style="position:absolute;flip:y;visibility:visible;mso-wrap-style:square" from="8273,3551" to="827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" strokeweight="0"/>
                  <v:rect id="Rectangle 68" o:spid="_x0000_s1277" style="position:absolute;left:1342;top:3622;width:273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21V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Hk7bVX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9A480FF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4.00</w:t>
                          </w:r>
                        </w:p>
                      </w:txbxContent>
                    </v:textbox>
                  </v:rect>
                  <v:rect id="Rectangle 69" o:spid="_x0000_s1278" style="position:absolute;left:1916;top:3622;width:273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6F5A634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6.00</w:t>
                          </w:r>
                        </w:p>
                      </w:txbxContent>
                    </v:textbox>
                  </v:rect>
                  <v:rect id="Rectangle 70" o:spid="_x0000_s1279" style="position:absolute;left:2492;top:3622;width:273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C6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JmeUL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8F6047C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8.00</w:t>
                          </w:r>
                        </w:p>
                      </w:txbxContent>
                    </v:textbox>
                  </v:rect>
                  <v:rect id="Rectangle 71" o:spid="_x0000_s1280" style="position:absolute;left:3032;top:3622;width:351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7N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aUzOz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11702F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10.00</w:t>
                          </w:r>
                        </w:p>
                      </w:txbxContent>
                    </v:textbox>
                  </v:rect>
                  <v:rect id="Rectangle 72" o:spid="_x0000_s1281" style="position:absolute;left:3607;top:3622;width:351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AD938DC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12.00</w:t>
                          </w:r>
                        </w:p>
                      </w:txbxContent>
                    </v:textbox>
                  </v:rect>
                  <v:rect id="Rectangle 73" o:spid="_x0000_s1282" style="position:absolute;left:4182;top:3622;width:351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8k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B3n/8k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A67312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14.00</w:t>
                          </w:r>
                        </w:p>
                      </w:txbxContent>
                    </v:textbox>
                  </v:rect>
                  <v:rect id="Rectangle 74" o:spid="_x0000_s1283" style="position:absolute;left:4757;top:3622;width:351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3D682B6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16.00</w:t>
                          </w:r>
                        </w:p>
                      </w:txbxContent>
                    </v:textbox>
                  </v:rect>
                  <v:rect id="Rectangle 75" o:spid="_x0000_s1284" style="position:absolute;left:5331;top:3622;width:351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MF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Vqf&#10;vqQfIA9PAAAA//8DAFBLAQItABQABgAIAAAAIQDb4fbL7gAAAIUBAAATAAAAAAAAAAAAAAAAAAAA&#10;AABbQ29udGVudF9UeXBlc10ueG1sUEsBAi0AFAAGAAgAAAAhAFr0LFu/AAAAFQEAAAsAAAAAAAAA&#10;AAAAAAAAHwEAAF9yZWxzLy5yZWxzUEsBAi0AFAAGAAgAAAAhALw8gwW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77614127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18.00</w:t>
                          </w:r>
                        </w:p>
                      </w:txbxContent>
                    </v:textbox>
                  </v:rect>
                  <v:rect id="Rectangle 76" o:spid="_x0000_s1285" style="position:absolute;left:5907;top:3622;width:351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90D687B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20.00</w:t>
                          </w:r>
                        </w:p>
                      </w:txbxContent>
                    </v:textbox>
                  </v:rect>
                  <v:rect id="Rectangle 77" o:spid="_x0000_s1286" style="position:absolute;left:6481;top:3622;width:351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26E258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22.00</w:t>
                          </w:r>
                        </w:p>
                      </w:txbxContent>
                    </v:textbox>
                  </v:rect>
                  <v:rect id="Rectangle 78" o:spid="_x0000_s1287" style="position:absolute;left:7056;top:3622;width:351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1ywQAAANsAAAAPAAAAZHJzL2Rvd25yZXYueG1sRI/disIw&#10;FITvF3yHcATv1lQX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EzuHX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6A1922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24.00</w:t>
                          </w:r>
                        </w:p>
                      </w:txbxContent>
                    </v:textbox>
                  </v:rect>
                  <v:rect id="Rectangle 79" o:spid="_x0000_s1288" style="position:absolute;left:7631;top:3622;width:351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UGwQAAANsAAAAPAAAAZHJzL2Rvd25yZXYueG1sRI/disIw&#10;FITvF3yHcATv1lRZ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MMHhQb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F704578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26.00</w:t>
                          </w:r>
                        </w:p>
                      </w:txbxContent>
                    </v:textbox>
                  </v:rect>
                  <v:line id="Line 80" o:spid="_x0000_s1289" style="position:absolute;flip:y;visibility:visible;mso-wrap-style:square" from="1490,3551" to="1490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" strokeweight="0"/>
                  <v:line id="Line 81" o:spid="_x0000_s1290" style="position:absolute;flip:y;visibility:visible;mso-wrap-style:square" from="2064,3551" to="2064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" strokeweight="0"/>
                  <v:line id="Line 82" o:spid="_x0000_s1291" style="position:absolute;flip:y;visibility:visible;mso-wrap-style:square" from="2640,3551" to="2640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" strokeweight="0"/>
                  <v:line id="Line 83" o:spid="_x0000_s1292" style="position:absolute;flip:y;visibility:visible;mso-wrap-style:square" from="3214,3551" to="3214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" strokeweight="0"/>
                  <v:line id="Line 84" o:spid="_x0000_s1293" style="position:absolute;flip:y;visibility:visible;mso-wrap-style:square" from="3789,3551" to="3789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" strokeweight="0"/>
                  <v:line id="Line 85" o:spid="_x0000_s1294" style="position:absolute;flip:y;visibility:visible;mso-wrap-style:square" from="4364,3551" to="4364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" strokeweight="0"/>
                  <v:line id="Line 86" o:spid="_x0000_s1295" style="position:absolute;flip:y;visibility:visible;mso-wrap-style:square" from="4939,3551" to="4939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" strokeweight="0"/>
                  <v:line id="Line 87" o:spid="_x0000_s1296" style="position:absolute;flip:y;visibility:visible;mso-wrap-style:square" from="5513,3551" to="5513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" strokeweight="0"/>
                  <v:line id="Line 88" o:spid="_x0000_s1297" style="position:absolute;flip:y;visibility:visible;mso-wrap-style:square" from="6089,3551" to="6089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" strokeweight="0"/>
                  <v:line id="Line 89" o:spid="_x0000_s1298" style="position:absolute;flip:y;visibility:visible;mso-wrap-style:square" from="6663,3551" to="6663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" strokeweight="0"/>
                  <v:line id="Line 90" o:spid="_x0000_s1299" style="position:absolute;flip:y;visibility:visible;mso-wrap-style:square" from="7238,3551" to="7238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" strokeweight="0"/>
                  <v:line id="Line 91" o:spid="_x0000_s1300" style="position:absolute;flip:y;visibility:visible;mso-wrap-style:square" from="7813,3551" to="7813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" strokeweight="0"/>
                  <v:line id="Line 92" o:spid="_x0000_s1301" style="position:absolute;flip:y;visibility:visible;mso-wrap-style:square" from="1228,565" to="1228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" strokeweight="0"/>
                  <v:line id="Line 93" o:spid="_x0000_s1302" style="position:absolute;visibility:visible;mso-wrap-style:square" from="1216,3470" to="1228,3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" strokeweight="0"/>
                  <v:line id="Line 94" o:spid="_x0000_s1303" style="position:absolute;visibility:visible;mso-wrap-style:square" from="1216,3390" to="1228,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" strokeweight="0"/>
                  <v:line id="Line 95" o:spid="_x0000_s1304" style="position:absolute;visibility:visible;mso-wrap-style:square" from="1216,3309" to="1228,3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n6AxQAAANw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" strokeweight="0"/>
                  <v:line id="Line 96" o:spid="_x0000_s1305" style="position:absolute;visibility:visible;mso-wrap-style:square" from="1216,3228" to="1228,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" strokeweight="0"/>
                  <v:line id="Line 97" o:spid="_x0000_s1306" style="position:absolute;visibility:visible;mso-wrap-style:square" from="1216,3148" to="1228,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" strokeweight="0"/>
                  <v:line id="Line 98" o:spid="_x0000_s1307" style="position:absolute;visibility:visible;mso-wrap-style:square" from="1216,3067" to="1228,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" strokeweight="0"/>
                  <v:line id="Line 99" o:spid="_x0000_s1308" style="position:absolute;visibility:visible;mso-wrap-style:square" from="1216,2987" to="1228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" strokeweight="0"/>
                  <v:line id="Line 100" o:spid="_x0000_s1309" style="position:absolute;visibility:visible;mso-wrap-style:square" from="1216,2906" to="1228,2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" strokeweight="0"/>
                  <v:line id="Line 101" o:spid="_x0000_s1310" style="position:absolute;visibility:visible;mso-wrap-style:square" from="1216,2825" to="1228,2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" strokeweight="0"/>
                  <v:line id="Line 102" o:spid="_x0000_s1311" style="position:absolute;visibility:visible;mso-wrap-style:square" from="1216,2744" to="1228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" strokeweight="0"/>
                  <v:line id="Line 103" o:spid="_x0000_s1312" style="position:absolute;visibility:visible;mso-wrap-style:square" from="1216,2663" to="1228,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HKGxQAAANw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" strokeweight="0"/>
                  <v:line id="Line 104" o:spid="_x0000_s1313" style="position:absolute;visibility:visible;mso-wrap-style:square" from="1216,2583" to="1228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" strokeweight="0"/>
                  <v:line id="Line 105" o:spid="_x0000_s1314" style="position:absolute;visibility:visible;mso-wrap-style:square" from="1216,2502" to="1228,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" strokeweight="0"/>
                  <v:line id="Line 106" o:spid="_x0000_s1315" style="position:absolute;visibility:visible;mso-wrap-style:square" from="1216,2421" to="1228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" strokeweight="0"/>
                  <v:line id="Line 107" o:spid="_x0000_s1316" style="position:absolute;visibility:visible;mso-wrap-style:square" from="1216,2341" to="1228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" strokeweight="0"/>
                  <v:line id="Line 108" o:spid="_x0000_s1317" style="position:absolute;visibility:visible;mso-wrap-style:square" from="1216,2260" to="1228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" strokeweight="0"/>
                  <v:line id="Line 109" o:spid="_x0000_s1318" style="position:absolute;visibility:visible;mso-wrap-style:square" from="1216,2179" to="1228,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" strokeweight="0"/>
                  <v:line id="Line 110" o:spid="_x0000_s1319" style="position:absolute;visibility:visible;mso-wrap-style:square" from="1216,2099" to="1228,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" strokeweight="0"/>
                  <v:line id="Line 111" o:spid="_x0000_s1320" style="position:absolute;visibility:visible;mso-wrap-style:square" from="1216,2018" to="1228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WywgAAANw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" strokeweight="0"/>
                  <v:line id="Line 112" o:spid="_x0000_s1321" style="position:absolute;visibility:visible;mso-wrap-style:square" from="1216,1937" to="1228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" strokeweight="0"/>
                  <v:line id="Line 113" o:spid="_x0000_s1322" style="position:absolute;visibility:visible;mso-wrap-style:square" from="1216,1857" to="1228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" strokeweight="0"/>
                  <v:line id="Line 114" o:spid="_x0000_s1323" style="position:absolute;visibility:visible;mso-wrap-style:square" from="1216,1776" to="1228,1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" strokeweight="0"/>
                  <v:line id="Line 115" o:spid="_x0000_s1324" style="position:absolute;visibility:visible;mso-wrap-style:square" from="1216,1695" to="1228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" strokeweight="0"/>
                  <v:line id="Line 116" o:spid="_x0000_s1325" style="position:absolute;visibility:visible;mso-wrap-style:square" from="1216,1614" to="1228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" strokeweight="0"/>
                  <v:line id="Line 117" o:spid="_x0000_s1326" style="position:absolute;visibility:visible;mso-wrap-style:square" from="1216,1534" to="1228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" strokeweight="0"/>
                  <v:line id="Line 118" o:spid="_x0000_s1327" style="position:absolute;visibility:visible;mso-wrap-style:square" from="1216,1453" to="1228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" strokeweight="0"/>
                  <v:line id="Line 119" o:spid="_x0000_s1328" style="position:absolute;visibility:visible;mso-wrap-style:square" from="1216,1372" to="1228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" strokeweight="0"/>
                  <v:line id="Line 120" o:spid="_x0000_s1329" style="position:absolute;visibility:visible;mso-wrap-style:square" from="1216,1292" to="1228,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" strokeweight="0"/>
                  <v:line id="Line 121" o:spid="_x0000_s1330" style="position:absolute;visibility:visible;mso-wrap-style:square" from="1216,1211" to="1228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" strokeweight="0"/>
                  <v:line id="Line 122" o:spid="_x0000_s1331" style="position:absolute;visibility:visible;mso-wrap-style:square" from="1216,1130" to="1228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" strokeweight="0"/>
                  <v:line id="Line 123" o:spid="_x0000_s1332" style="position:absolute;visibility:visible;mso-wrap-style:square" from="1216,1050" to="1228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" strokeweight="0"/>
                  <v:line id="Line 124" o:spid="_x0000_s1333" style="position:absolute;visibility:visible;mso-wrap-style:square" from="1216,969" to="1228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" strokeweight="0"/>
                  <v:line id="Line 125" o:spid="_x0000_s1334" style="position:absolute;visibility:visible;mso-wrap-style:square" from="1216,888" to="1228,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Q9xQAAANw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" strokeweight="0"/>
                  <v:line id="Line 126" o:spid="_x0000_s1335" style="position:absolute;visibility:visible;mso-wrap-style:square" from="1216,807" to="1228,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" strokeweight="0"/>
                  <v:line id="Line 127" o:spid="_x0000_s1336" style="position:absolute;visibility:visible;mso-wrap-style:square" from="1216,727" to="1228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" strokeweight="0"/>
                  <v:line id="Line 128" o:spid="_x0000_s1337" style="position:absolute;visibility:visible;mso-wrap-style:square" from="1216,646" to="1228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" strokeweight="0"/>
                  <v:line id="Line 129" o:spid="_x0000_s1338" style="position:absolute;visibility:visible;mso-wrap-style:square" from="1204,3148" to="1228,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" strokeweight="0"/>
                  <v:rect id="Rectangle 130" o:spid="_x0000_s1339" style="position:absolute;left:648;top:3077;width:546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bL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C2ANbLvwAAANwAAAAPAAAAAAAA&#10;AAAAAAAAAAcCAABkcnMvZG93bnJldi54bWxQSwUGAAAAAAMAAwC3AAAA8wIAAAAA&#10;" filled="f" stroked="f">
                    <v:textbox style="mso-fit-shape-to-text:t" inset="0,0,0,0">
                      <w:txbxContent>
                        <w:p w14:paraId="2125F6F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2000000</w:t>
                          </w:r>
                        </w:p>
                      </w:txbxContent>
                    </v:textbox>
                  </v:rect>
                  <v:line id="Line 131" o:spid="_x0000_s1340" style="position:absolute;visibility:visible;mso-wrap-style:square" from="1204,2744" to="1228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4nSwwAAANw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z/ksLfM/ECubgBAAD//wMAUEsBAi0AFAAGAAgAAAAhANvh9svuAAAAhQEAABMAAAAAAAAAAAAA&#10;AAAAAAAAAFtDb250ZW50X1R5cGVzXS54bWxQSwECLQAUAAYACAAAACEAWvQsW78AAAAVAQAACwAA&#10;AAAAAAAAAAAAAAAfAQAAX3JlbHMvLnJlbHNQSwECLQAUAAYACAAAACEAEE+J0sMAAADcAAAADwAA&#10;AAAAAAAAAAAAAAAHAgAAZHJzL2Rvd25yZXYueG1sUEsFBgAAAAADAAMAtwAAAPcCAAAAAA==&#10;" strokeweight="0"/>
                  <v:rect id="Rectangle 132" o:spid="_x0000_s1341" style="position:absolute;left:648;top:2674;width:546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0n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Apnu0nvwAAANwAAAAPAAAAAAAA&#10;AAAAAAAAAAcCAABkcnMvZG93bnJldi54bWxQSwUGAAAAAAMAAwC3AAAA8wIAAAAA&#10;" filled="f" stroked="f">
                    <v:textbox style="mso-fit-shape-to-text:t" inset="0,0,0,0">
                      <w:txbxContent>
                        <w:p w14:paraId="4881456A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4000000</w:t>
                          </w:r>
                        </w:p>
                      </w:txbxContent>
                    </v:textbox>
                  </v:rect>
                  <v:line id="Line 133" o:spid="_x0000_s1342" style="position:absolute;visibility:visible;mso-wrap-style:square" from="1204,2341" to="1228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g7xQAAANw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" strokeweight="0"/>
                  <v:rect id="Rectangle 134" o:spid="_x0000_s1343" style="position:absolute;left:648;top:2270;width:546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zOvwAAANwAAAAPAAAAZHJzL2Rvd25yZXYueG1sRE/bisIw&#10;EH1f8B/CCL6tqQq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A3TdzOvwAAANwAAAAPAAAAAAAA&#10;AAAAAAAAAAcCAABkcnMvZG93bnJldi54bWxQSwUGAAAAAAMAAwC3AAAA8wIAAAAA&#10;" filled="f" stroked="f">
                    <v:textbox style="mso-fit-shape-to-text:t" inset="0,0,0,0">
                      <w:txbxContent>
                        <w:p w14:paraId="2250D6DD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6000000</w:t>
                          </w:r>
                        </w:p>
                      </w:txbxContent>
                    </v:textbox>
                  </v:rect>
                  <v:line id="Line 135" o:spid="_x0000_s1344" style="position:absolute;visibility:visible;mso-wrap-style:square" from="1204,1937" to="1228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" strokeweight="0"/>
                  <v:rect id="Rectangle 136" o:spid="_x0000_s1345" style="position:absolute;left:648;top:1866;width:546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O1vgAAANwAAAAPAAAAZHJzL2Rvd25yZXYueG1sRE/bisIw&#10;EH1f8B/CCL6tqbIs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JE9o7W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124FB09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8000000</w:t>
                          </w:r>
                        </w:p>
                      </w:txbxContent>
                    </v:textbox>
                  </v:rect>
                  <v:line id="Line 137" o:spid="_x0000_s1346" style="position:absolute;visibility:visible;mso-wrap-style:square" from="1204,1534" to="1228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" strokeweight="0"/>
                  <v:rect id="Rectangle 138" o:spid="_x0000_s1347" style="position:absolute;left:678;top:1463;width:510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hZ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Oo5hZvwAAANwAAAAPAAAAAAAA&#10;AAAAAAAAAAcCAABkcnMvZG93bnJldi54bWxQSwUGAAAAAAMAAwC3AAAA8wIAAAAA&#10;" filled="f" stroked="f">
                    <v:textbox style="mso-fit-shape-to-text:t" inset="0,0,0,0">
                      <w:txbxContent>
                        <w:p w14:paraId="163604DF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   1e+07</w:t>
                          </w:r>
                        </w:p>
                      </w:txbxContent>
                    </v:textbox>
                  </v:rect>
                  <v:line id="Line 139" o:spid="_x0000_s1348" style="position:absolute;visibility:visible;mso-wrap-style:square" from="1204,1130" to="1228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" strokeweight="0"/>
                  <v:rect id="Rectangle 140" o:spid="_x0000_s1349" style="position:absolute;left:644;top:1059;width:549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W2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uBqW2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1659017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 1.2e+07</w:t>
                          </w:r>
                        </w:p>
                      </w:txbxContent>
                    </v:textbox>
                  </v:rect>
                  <v:line id="Line 141" o:spid="_x0000_s1350" style="position:absolute;visibility:visible;mso-wrap-style:square" from="1204,727" to="1228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" strokeweight="0"/>
                  <v:rect id="Rectangle 142" o:spid="_x0000_s1351" style="position:absolute;left:644;top:656;width:549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5a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BxmJ5avwAAANwAAAAPAAAAAAAA&#10;AAAAAAAAAAcCAABkcnMvZG93bnJldi54bWxQSwUGAAAAAAMAAwC3AAAA8wIAAAAA&#10;" filled="f" stroked="f">
                    <v:textbox style="mso-fit-shape-to-text:t" inset="0,0,0,0">
                      <w:txbxContent>
                        <w:p w14:paraId="20559B3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 1.4e+07</w:t>
                          </w:r>
                        </w:p>
                      </w:txbxContent>
                    </v:textbox>
                  </v:rect>
                  <v:rect id="Rectangle 143" o:spid="_x0000_s1352" style="position:absolute;top:3842;width:487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oo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AAcKK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0F309D8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7F"/>
                              <w:sz w:val="14"/>
                              <w:szCs w:val="14"/>
                            </w:rPr>
                            <w:t>Time--&gt;</w:t>
                          </w:r>
                        </w:p>
                      </w:txbxContent>
                    </v:textbox>
                  </v:rect>
                  <v:rect id="Rectangle 144" o:spid="_x0000_s1353" style="position:absolute;width:709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+z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BvS6+z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717B98D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7F"/>
                              <w:sz w:val="14"/>
                              <w:szCs w:val="14"/>
                            </w:rPr>
                            <w:t>Abundance</w:t>
                          </w:r>
                        </w:p>
                      </w:txbxContent>
                    </v:textbox>
                  </v:rect>
                  <v:rect id="Rectangle 145" o:spid="_x0000_s1354" style="position:absolute;left:4115;top:432;width:1448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DzwwAAANwAAAAPAAAAZHJzL2Rvd25yZXYueG1sRI/dagIx&#10;EIXvhb5DmELvNFuh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e6iQ8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43645F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TIC: 9936 </w:t>
                          </w:r>
                          <w:proofErr w:type="gramStart"/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tu.D</w:t>
                          </w:r>
                          <w:proofErr w:type="gramEnd"/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\data.ms</w:t>
                          </w:r>
                        </w:p>
                      </w:txbxContent>
                    </v:textbox>
                  </v:rect>
                  <v:shape id="Freeform 146" o:spid="_x0000_s1355" style="position:absolute;left:1228;top:1979;width:5840;height:1572;flip:y;visibility:visible;mso-wrap-style:square;v-text-anchor:top" coordsize="9526,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" path="m,l2,,4,,7,,9,r3,l14,r3,l19,r3,l24,r3,l29,r3,l34,r3,l39,r3,l44,r3,l49,r3,l54,r3,l59,r3,l64,r3,l69,r2,l74,r2,l79,r2,l84,r2,l89,r2,l94,r2,l99,r2,l104,r2,l109,r2,l114,r2,l119,r2,l124,r2,l129,r2,l134,r2,l139,r2,l143,r3,l148,r3,l153,r3,l158,r3,l163,r3,l168,r3,l173,r3,l178,r3,l183,r3,l188,r3,l193,r3,l198,r3,l203,r3,l208,r2,l213,r2,l218,r2,l223,r2,l228,r2,l233,r2,l238,r2,l243,r2,l248,r2,l253,r2,l258,r2,l263,r2,l268,r2,l273,r2,l278,r2,l282,r3,l287,r3,l292,r3,l297,r3,l302,r3,l307,r3,l312,r3,l317,r3,l322,r3,l327,r3,l332,r3,l337,r3,l342,r3,l347,r2,l352,r2,l357,r2,l362,r2,l367,r2,l372,r2,l377,r2,l382,r2,l387,r2,l392,r2,l397,r2,l402,r2,l407,r2,l412,r2,l417,r2,l421,r3,l426,r3,l431,r3,l436,r3,l441,r3,l446,r3,l451,r3,l456,r3,l461,r3,l466,r3,l471,r3,l476,r3,l481,r3,l486,r2,l491,r2,l496,r2,l501,r2,l506,r2,l511,r2,l516,r2,l521,r2,l526,r2,l531,r2,l536,r2,l541,r2,l546,r2,l551,r2,l556,r2,l560,r3,l565,r3,l570,r3,l575,r3,l580,r3,l585,r3,l590,r3,l595,r3,l600,r3,l605,r3,l610,r3,l615,r3,l620,r3,l625,r2,l630,r2,l635,r2,l640,r2,l645,r2,l650,r2,l655,r2,l660,r2,l665,r2,l670,r2,l675,r2,l680,r2,l685,r2,l690,r2,l695,r2,l699,r3,l704,r3,l709,r3,l714,r3,l719,r3,l724,r3,l729,r3,l734,r3,l739,r3,l744,r3,l749,r3,l754,r3,l759,r3,l764,r2,l769,r2,l774,r2,l779,r2,l784,r2,l789,r2,l794,r2,l799,r2,l804,r2,l809,r2,l814,r2,l819,r2,l824,r2,l829,r2,l834,r2,l838,r3,l843,r3,l848,r3,1l853,3r3,6l858,17r3,8l863,29r3,l868,24r3,-7l873,17r3,15l878,85r3,113l883,369r3,187l888,688r3,4l893,583r3,-178l898,253r3,-107l903,90r2,-34l908,39r2,-11l913,20r2,-4l918,12r2,-2l923,9r2,-1l928,7r2,-1l933,6r2,-1l938,5r2,l943,5r2,-1l948,4r2,1l953,8r2,16l958,74r2,133l963,477r2,399l968,1362r2,485l973,2289r2,352l977,2932r3,162l982,2761r3,-1035l987,655r3,-433l992,111r3,-36l997,58r3,-8l1002,45r3,-5l1007,38r3,-4l1012,33r3,-1l1017,30r3,-1l1022,28r3,1l1027,27r3,l1032,26r3,-1l1037,25r3,l1042,24r2,l1047,23r2,l1052,23r2,-1l1057,22r2,1l1062,23r2,l1067,24r2,-1l1072,23r2,-1l1077,22r2,-1l1082,20r2,l1087,20r2,-1l1092,19r2,l1097,19r2,l1102,18r2,1l1107,17r2,l1112,19r2,1l1116,23r3,3l1121,31r3,2l1126,32r3,-1l1131,34r3,14l1136,75r3,40l1141,152r3,17l1146,155r3,-33l1151,87r3,-28l1156,40r3,-9l1161,25r3,-3l1166,20r3,-1l1171,18r3,-1l1176,18r3,l1181,17r3,l1186,17r2,-1l1191,16r2,-1l1196,15r2,1l1201,15r2,l1206,15r2,-1l1211,15r2,l1216,14r2,1l1221,14r2,1l1226,14r2,l1231,13r2,1l1236,14r2,-1l1241,13r2,-1l1246,10r2,-2l1251,5r2,-2l1255,2r3,-1l1260,1r3,l1265,1r3,l1270,1r3,-1l1275,r3,l1280,1r3,l1285,1r3,-1l1290,r3,l1295,r3,1l1300,r3,1l1305,r3,l1310,r3,l1315,r3,l1320,r3,1l1325,r2,l1330,r2,1l1335,1r2,-1l1340,1r2,-1l1345,1r2,l1350,r2,l1355,1r2,3l1360,18r2,45l1365,186r2,244l1370,789r2,441l1375,1662r2,435l1380,2467r2,344l1385,3106r2,286l1390,3654r2,150l1394,3711r3,-1186l1399,788r3,-599l1404,95r3,-22l1409,63r3,-6l1414,52r3,-4l1419,45r3,-1l1424,49r3,22l1429,130r3,87l1434,315r3,43l1439,327r3,-87l1444,148r3,-65l1449,51r3,-15l1454,29r3,-3l1459,24r3,-1l1464,23r2,-1l1469,21r2,-1l1474,19r2,-1l1479,18r2,-1l1484,17r2,l1489,17r2,l1494,17r2,1l1499,17r2,l1504,16r2,l1509,14r2,l1514,14r2,l1519,16r2,7l1524,49r2,76l1529,277r2,230l1533,826r3,295l1538,1356r3,128l1543,1352r3,-429l1548,456r3,-249l1553,111r3,-32l1558,62r3,-9l1563,45r3,-3l1568,38r3,-1l1573,34r3,-2l1578,31r3,-1l1583,28r3,-1l1588,26r3,-2l1593,22r3,-2l1598,18r3,-1l1603,16r2,-1l1608,14r2,-1l1613,11r2,-1l1618,9r2,l1623,9r2,l1628,9r2,-1l1633,8r2,l1638,8r2,l1643,8r2,-1l1648,7r2,-1l1653,6r2,l1658,6r2,-1l1663,5r2,l1668,5r2,-1l1672,4r3,l1677,4r3,l1682,4r3,l1687,4r3,l1692,3r3,1l1697,4r3,-1l1702,3r3,l1707,3r3,l1712,4r3,1l1717,10r3,9l1722,34r3,17l1727,60r3,l1732,53r3,-13l1737,29r3,-9l1742,17r2,-1l1747,23r2,21l1752,82r2,53l1757,181r2,22l1762,191r2,-45l1767,100r2,-35l1772,40r2,-13l1777,19r2,-5l1782,12r2,-3l1787,7r2,-1l1792,5r2,-1l1797,4r2,-1l1802,3r2,l1807,3r2,l1811,4r3,l1816,5r3,l1821,5r3,4l1826,23r3,51l1831,191r3,201l1836,679r3,291l1841,1173r3,18l1846,982r3,-326l1851,375r3,-169l1856,125r3,-39l1861,66r3,-13l1866,44r3,-8l1871,31r3,-5l1876,22r3,-4l1881,15r2,-1l1886,12r2,-1l1891,10r2,-2l1896,8r2,l1901,7r2,l1906,7r2,3l1911,20r2,25l1916,93r2,63l1921,223r2,36l1926,256r2,-38l1931,165r2,-46l1936,83r2,-26l1941,39r2,-11l1946,20r2,-5l1950,13r3,-2l1955,11r3,7l1960,39r3,58l1965,224r3,206l1970,698r3,301l1975,1242r3,121l1980,1256r3,-306l1985,608r3,-194l1990,388r3,30l1995,402r3,-93l2000,200r3,-83l2005,70r3,-24l2010,35r3,-4l2015,28r3,-3l2020,23r2,-3l2025,19r2,-2l2030,17r2,-1l2035,15r2,-1l2040,12r2,l2045,11r2,l2050,12r2,-1l2055,11r2,l2060,11r2,-1l2065,10r2,-2l2070,8r2,l2075,8r2,-1l2080,7r2,-1l2085,6r2,l2089,5r3,l2094,5r3,l2099,5r3,l2104,5r3,l2109,4r3,l2114,4r3,l2119,4r3,-1l2124,3r3,l2129,3r3,l2134,2r3,l2139,2r3,l2144,3r3,-1l2149,2r3,l2154,2r3,l2159,2r2,-1l2164,2r2,-1l2169,2r2,-1l2174,1r2,l2179,1r2,l2184,1r2,l2189,1r2,l2194,1r2,l2199,1r2,l2204,1r2,l2209,1r2,l2214,1r2,l2219,r2,1l2224,1r2,l2228,r3,1l2233,1r3,l2238,1r3,l2243,r3,1l2248,1r3,-1l2253,r3,l2258,1r3,4l2263,19r3,44l2268,172r3,207l2273,685r3,377l2278,1459r3,331l2283,1987r3,-94l2288,1405r3,-645l2293,335r3,-176l2298,95r2,-28l2303,53r2,-9l2308,39r2,-5l2313,31r2,-4l2318,25r2,-1l2323,22r2,-1l2328,19r2,-1l2333,16r2,-1l2338,14r2,-1l2343,12r2,l2348,12r2,1l2353,13r2,l2358,12r2,-2l2363,9r2,-1l2367,8r3,-1l2372,7r3,l2377,7r3,-1l2382,6r3,l2387,6r3,-1l2392,6r3,2l2397,11r3,5l2402,21r3,3l2407,23r3,-3l2412,16r3,-4l2417,10r3,-2l2422,7r3,-1l2427,5r3,l2432,4r3,l2437,4r2,l2442,4r2,-1l2447,3r2,l2452,3r2,-1l2457,2r2,l2462,3r2,-1l2467,2r2,l2472,2r2,l2477,1r2,l2482,1r2,l2487,1r2,l2492,1r2,l2497,1r2,l2502,1r2,l2506,1r3,l2511,1r3,l2516,1r3,l2521,2r3,l2526,3r3,1l2531,4r3,l2536,3r3,-1l2541,2r3,l2546,3r3,4l2551,21r3,41l2556,153r3,167l2561,547r3,230l2566,915r3,-4l2571,726r3,-248l2576,279r2,-122l2581,94r2,-30l2586,47r2,-8l2591,32r2,-5l2596,23r2,-2l2601,19r2,-2l2606,16r2,l2611,16r2,2l2616,18r2,l2621,17r2,-1l2626,15r2,-2l2631,12r2,-1l2636,10r2,-1l2641,9r2,-1l2646,8r2,-1l2650,7r3,l2655,6r3,1l2660,6r3,l2665,6r3,-1l2670,5r3,l2675,5r3,-1l2680,4r3,l2685,4r3,l2690,4r3,1l2695,5r3,1l2700,5r3,l2705,5r3,-1l2710,4r3,1l2715,6r2,2l2720,12r2,5l2725,20r2,2l2730,20r2,-3l2735,13r2,-2l2740,9r2,-2l2745,7r2,-1l2750,5r2,l2755,5r2,-1l2760,4r2,l2765,3r2,l2770,3r2,l2775,3r2,l2780,3r2,l2785,4r2,-1l2789,3r3,l2794,3r3,-1l2799,2r3,l2804,2r3,l2809,2r3,l2814,2r3,l2819,2r3,l2824,2r3,l2829,2r3,l2834,3r3,-1l2839,2r3,l2844,3r3,l2849,3r3,1l2854,3r2,l2859,3r2,l2864,3r2,l2869,2r2,1l2874,3r2,1l2879,4r2,l2884,4r2,l2889,4r2,2l2894,7r2,1l2899,8r2,l2904,7r2,-1l2909,5r2,l2914,4r2,l2919,3r2,l2924,3r2,l2928,2r3,l2933,2r3,l2938,2r3,l2943,1r3,1l2948,2r3,1l2953,7r3,8l2958,28r3,12l2963,50r3,l2968,46r3,-10l2973,28r3,-8l2978,16r3,-3l2983,10r3,l2988,8r3,-1l2993,7r2,-1l2998,6r2,-1l3003,5r2,l3008,5r2,l3013,5r2,-1l3018,4r2,-1l3023,3r2,l3028,3r2,l3033,2r2,l3038,2r2,l3043,2r2,l3048,2r2,l3053,1r2,1l3058,1r2,1l3063,2r2,l3067,3r3,1l3072,5r3,l3077,5r3,l3082,5r3,l3087,4r3,l3092,4r3,-1l3097,3r3,-1l3102,2r3,l3107,2r3,l3112,3r3,l3117,3r3,1l3122,4r3,l3127,4r3,l3132,5r2,3l3137,13r2,9l3142,32r2,5l3147,40r2,-4l3152,30r2,-7l3157,19r2,-4l3162,13r2,-3l3167,9r2,-1l3172,7r2,-1l3177,6r2,l3182,5r2,l3187,6r2,l3192,7r2,1l3197,10r2,1l3202,11r2,l3206,8r3,-1l3211,6r3,-1l3216,4r3,l3221,4r3,l3226,3r3,l3231,3r3,l3236,2r3,1l3241,2r3,l3246,2r3,l3251,2r3,l3256,2r3,l3261,2r3,l3266,2r3,l3271,2r2,1l3276,5r2,1l3281,7r2,1l3286,8r2,-1l3291,5r2,-1l3296,3r2,l3301,2r2,l3306,2r2,l3311,2r2,l3316,1r2,l3321,1r2,l3326,2r2,-1l3331,1r2,1l3336,1r2,l3341,1r2,l3345,1r3,l3350,2r3,-1l3355,1r3,1l3360,2r3,1l3365,4r3,1l3370,5r3,l3375,4r3,-1l3380,3r3,-1l3385,2r3,l3390,2r3,l3395,2r3,-1l3400,2r3,l3405,1r3,1l3410,2r2,-1l3415,2r2,-1l3420,1r2,l3425,1r2,l3430,1r2,l3435,2r2,l3440,3r2,2l3445,7r2,2l3450,11r2,1l3455,10r2,-2l3460,6r2,-1l3465,4r2,-1l3470,3r2,-1l3475,2r2,l3480,2r2,-1l3484,2r3,l3489,1r3,1l3494,2r3,l3499,2r3,l3504,4r3,7l3509,32r3,53l3514,194r3,186l3519,628r3,285l3524,1214r3,306l3529,1795r3,276l3534,2243r3,-51l3539,1680r3,-838l3544,317r3,-179l3549,85r2,-19l3554,56r2,-9l3559,42r2,-6l3564,34r2,-4l3569,28r2,-3l3574,24r2,-3l3579,20r2,-2l3584,17r2,-1l3589,15r2,-2l3594,13r2,-2l3599,11r2,-1l3604,9r2,-1l3609,9r2,-1l3614,7r2,l3619,6r2,-1l3623,6r3,-1l3628,5r3,l3633,5r3,-1l3638,4r3,l3643,4r3,1l3648,6r3,6l3653,23r3,16l3658,61r3,15l3663,82r3,-6l3668,59r3,-12l3673,37r3,-5l3678,31r3,l3683,30r3,-2l3688,25r2,-5l3693,16r2,-2l3698,12r2,-1l3703,10r2,-1l3708,8r2,l3713,7r2,-1l3718,6r2,l3723,5r2,l3728,4r2,l3733,4r2,-1l3738,4r2,l3743,3r2,l3748,3r2,l3753,3r2,l3758,3r2,l3762,3r3,-1l3767,2r3,1l3772,2r3,l3777,2r3,l3782,3r3,1l3787,7r3,5l3792,17r3,5l3797,25r3,l3802,22r3,-4l3807,16r3,-4l3812,10r3,-1l3817,8r3,-1l3822,6r3,-1l3827,5r2,l3832,4r2,l3837,4r2,-1l3842,3r2,l3847,3r2,l3852,3r2,l3857,3r2,l3862,3r2,l3867,3r2,-1l3872,2r2,l3877,2r2,l3882,2r2,l3887,2r2,l3892,2r2,l3897,2r2,l3901,2r3,l3906,2r3,l3911,2r3,l3916,3r3,l3921,4r3,-1l3926,3r3,l3931,3r3,l3936,2r3,l3941,2r3,l3946,2r3,l3951,2r3,l3956,2r3,l3961,3r3,1l3966,6r2,2l3971,9r2,l3976,8r2,-1l3981,6r2,-1l3986,4r2,-1l3991,3r2,l3996,2r2,l4001,2r2,l4006,2r2,l4011,2r2,l4016,2r2,-1l4021,1r2,l4026,1r2,l4031,1r2,l4036,1r2,l4040,1r3,l4045,1r3,l4050,1r3,l4055,1r3,l4060,1r3,l4065,1r3,l4070,1r3,l4075,r3,1l4080,r3,1l4085,1r3,-1l4090,r3,l4095,r3,1l4100,r3,l4105,1r3,-1l4110,r2,1l4115,r2,l4120,1r2,l4125,1r2,l4130,1r2,1l4135,1r2,l4140,1r2,l4145,1r2,l4150,2r2,-1l4155,2r2,l4160,1r2,l4165,1r2,l4170,1r2,l4175,1r2,-1l4179,1r3,l4184,r3,1l4189,1r3,-1l4194,r3,l4199,r3,l4204,1r3,l4209,2r3,2l4214,6r3,2l4219,10r3,l4224,11r3,-1l4229,8r3,-1l4234,6r3,-1l4239,4r3,1l4244,4r3,l4249,4r2,-1l4254,3r2,l4259,3r2,l4264,2r2,l4269,2r2,l4274,2r2,-1l4279,1r2,l4284,1r2,l4289,1r2,l4294,1r2,l4299,1r2,l4304,1r2,l4309,1r2,l4314,1r2,l4318,1r3,l4323,1r3,l4328,1r3,l4333,1r3,l4338,r3,1l4343,1r3,l4348,r3,l4353,r3,l4358,r3,1l4363,1r3,l4368,r3,l4373,1r3,l4378,1r3,l4383,r3,1l4388,r2,1l4393,1r2,-1l4398,1r2,l4403,1r2,l4408,1r2,l4413,1r2,l4418,1r2,l4423,1r2,l4428,1r2,l4433,1r2,l4438,1r2,l4443,1r2,l4448,1r2,l4453,1r2,1l4457,3r3,4l4462,19r3,20l4467,74r3,42l4472,150r3,9l4477,141r3,-33l4482,72r3,-28l4487,28r3,-8l4492,16r3,-1l4497,15r3,l4502,16r3,l4507,18r3,l4512,20r3,-2l4517,18r3,-2l4522,15r3,-1l4527,13r2,-1l4532,11r2,l4537,9r2,1l4542,9r2,-1l4547,9r2,-1l4552,8r2,1l4557,9r2,l4562,8r2,l4567,8r2,l4572,9r2,-1l4577,8r2,-1l4582,7r2,-1l4587,5r2,l4592,4r2,l4596,4r3,l4601,3r3,l4606,3r3,l4611,3r3,l4616,3r3,l4621,3r3,l4626,4r3,l4631,3r3,l4636,3r3,l4641,3r3,l4646,3r3,l4651,3r3,-1l4656,3r3,l4661,3r3,l4666,3r2,1l4671,3r2,l4676,3r2,l4681,3r2,-1l4686,3r2,l4691,2r2,l4696,2r2,l4701,2r2,l4706,2r2,l4711,2r2,-1l4716,2r2,-1l4721,1r2,l4726,2r2,-1l4731,2r2,-1l4735,2r3,-1l4740,1r3,l4745,1r3,l4750,1r3,l4755,1r3,l4760,1r3,1l4765,1r3,l4770,1r3,l4775,1r3,l4780,1r3,l4785,1r3,l4790,1r3,l4795,1r3,l4800,1r3,l4805,1r2,l4810,1r2,l4815,1r2,l4820,1r2,l4825,1r2,l4830,1r2,l4835,1r2,1l4840,2r2,l4845,2r2,l4850,2r2,l4855,2r2,-1l4860,1r2,l4865,1r2,l4870,1r2,l4874,1r3,l4879,1r3,l4884,2r3,-1l4889,2r3,l4894,2r3,l4899,2r3,l4904,1r3,1l4909,2r3,1l4914,4r3,2l4919,8r3,2l4924,10r3,-2l4929,7r3,-2l4934,3r3,-1l4939,2r3,-1l4944,1r2,l4949,1r2,l4954,1r2,l4959,1r2,l4964,1r2,l4969,r2,l4974,r2,1l4979,1r2,-1l4984,r2,l4989,1r2,l4994,1r2,1l4999,6r2,7l5004,27r2,16l5009,59r2,8l5013,63r3,-9l5018,42r3,-9l5023,27r3,-2l5028,23r3,-3l5033,16r3,-3l5038,10r3,-2l5043,6r3,-1l5048,4r3,l5053,3r3,l5058,3r3,l5063,3r3,l5068,3r3,l5073,3r3,l5078,4r3,l5083,3r2,1l5088,3r2,l5093,3r2,-1l5098,2r2,l5103,2r2,-1l5108,1r2,l5113,1r2,l5118,1r2,l5123,1r2,l5128,1r2,l5133,1r2,l5138,1r2,l5143,1r2,l5148,1r2,l5152,1r3,-1l5157,1r3,l5162,1r3,l5167,1r3,l5172,r3,l5177,1r3,l5182,r3,l5187,r3,l5192,r3,l5197,r3,l5202,r3,l5207,r3,l5212,r3,l5217,r3,l5222,r2,1l5227,1r2,l5232,1r2,l5237,2r2,-1l5242,1r2,l5247,2r2,-1l5252,2r2,-1l5257,1r2,l5262,1r2,l5267,1r2,l5272,1r2,2l5277,6r2,5l5282,16r2,5l5287,21r2,-1l5291,16r3,-5l5296,7r3,-2l5301,4r3,-1l5306,2r3,l5311,2r3,-1l5316,2r3,l5321,2r3,l5326,2r3,1l5331,2r3,l5336,2r3,l5341,1r3,l5346,1r3,l5351,1r3,l5356,1r3,l5361,1r2,l5366,1r2,1l5371,6r2,4l5376,19r2,9l5381,37r2,7l5386,50r2,1l5391,46r2,-11l5396,26r2,-10l5401,10r2,-4l5406,4r2,-1l5411,3r2,-1l5416,2r2,-1l5421,2r2,-1l5426,2r2,1l5430,3r3,1l5435,5r3,-1l5440,3r3,l5445,2r3,-1l5450,1r3,l5455,1r3,l5460,1r3,l5465,r3,1l5470,1r3,l5475,1r3,l5480,1r3,l5485,1r3,l5490,1r3,l5495,1r3,l5500,1r2,l5505,1r2,l5510,1r2,l5515,1r2,l5520,1r2,l5525,1r2,l5530,1r2,l5535,1r2,l5540,1r2,l5545,1r2,l5550,1r2,l5555,1r2,l5560,1r2,l5565,1r2,l5570,1r2,l5574,2r3,l5579,2r3,l5584,2r3,l5589,2r3,1l5594,3r3,l5599,3r3,l5604,2r3,l5609,1r3,l5614,1r3,l5619,1r3,l5624,1r3,l5629,1r3,1l5634,3r3,3l5639,10r2,5l5644,18r2,2l5649,20r2,l5654,25r2,7l5659,45r2,7l5664,51r2,-7l5669,34r2,-12l5674,13r2,-5l5679,5r2,-2l5684,2r2,l5689,2r2,l5694,2r2,-1l5699,1r2,l5704,1r2,l5709,2r2,l5713,2r3,1l5718,3r3,l5723,2r3,2l5728,6r3,8l5733,28r3,17l5738,62r3,9l5743,69r3,-12l5748,40r3,-15l5753,16r3,-6l5758,8r3,-1l5763,8r3,1l5768,8r3,-1l5773,6r3,-2l5778,3r2,l5783,2r2,l5788,2r2,-1l5793,1r2,l5798,1r2,l5803,1r2,l5808,1r2,l5813,1r2,1l5818,2r2,l5823,2r2,l5828,2r2,-1l5833,2r2,-1l5838,2r2,l5843,2r2,l5848,3r2,2l5852,8r3,6l5857,20r3,5l5862,27r3,-3l5867,20r3,-5l5872,11r3,-3l5877,7r3,l5882,7r3,2l5887,13r3,4l5892,19r3,2l5897,19r3,-3l5902,13r3,-4l5907,8r3,-1l5912,7r3,l5917,7r2,l5922,6r2,-1l5927,4r2,-1l5932,3r2,l5937,3r2,2l5942,9r2,6l5947,23r2,6l5952,34r2,-3l5957,27r2,-7l5962,15r2,-5l5967,10r2,l5972,10r2,l5977,8r2,-1l5982,5r2,l5987,5r2,3l5991,13r3,8l5996,30r3,9l6001,41r3,-3l6006,30r3,-9l6011,14r3,-4l6016,7r3,-2l6021,4r3,-1l6026,3r3,l6031,3r3,l6036,3r3,l6041,3r3,l6046,3r3,l6051,4r3,1l6056,7r2,2l6061,13r2,5l6066,25r2,3l6071,28r2,-3l6076,22r2,1l6081,29r2,11l6086,54r2,14l6091,71r2,-7l6096,51r2,-16l6101,23r2,-9l6106,10r2,-2l6111,7r2,l6116,6r2,l6121,6r2,l6126,5r2,1l6130,5r3,2l6135,12r3,16l6140,66r3,72l6145,236r3,121l6150,460r3,31l6155,447r3,-114l6160,209r3,-93l6165,60r3,-28l6170,20r3,-5l6175,12r3,l6180,10r3,l6185,9r3,1l6190,9r3,l6195,8r2,-1l6200,7r2,1l6205,8r2,1l6210,11r2,4l6215,19r2,5l6220,27r2,1l6225,25r2,-4l6230,17r2,-1l6235,18r2,6l6240,30r2,8l6245,43r2,2l6250,40r2,-4l6255,33r2,l6260,35r2,6l6265,58r2,28l6269,118r3,36l6274,169r3,-6l6279,130r3,-36l6284,60r3,-25l6289,21r3,-7l6294,10r3,-2l6299,7r3,l6304,7r3,1l6309,10r3,3l6314,17r3,3l6319,22r3,-2l6324,17r3,-3l6329,12r3,-3l6334,8r2,-1l6339,6r2,l6344,6r2,l6349,8r2,3l6354,17r2,6l6359,30r2,3l6364,34r2,-5l6369,22r2,-9l6374,8r2,-2l6379,7r2,8l6384,33r2,34l6389,118r2,58l6394,217r2,8l6399,196r2,-51l6404,94r2,-34l6408,47r3,13l6413,113r3,96l6418,367r3,166l6423,676r3,30l6428,606r3,-153l6433,279r3,-121l6438,88r3,-37l6443,33r3,-10l6448,17r3,-3l6453,13r3,-2l6458,13r3,3l6463,16r3,1l6468,16r3,-2l6473,11r2,-3l6478,6r2,-1l6483,4r2,l6488,4r2,-1l6493,3r2,l6498,3r2,1l6503,4r2,l6508,4r2,-1l6513,3r2,-1l6518,2r2,1l6523,2r2,1l6528,5r2,1l6533,10r2,4l6538,19r2,2l6543,21r2,-3l6547,13r3,-4l6552,6r3,-1l6557,4r3,2l6562,10r3,8l6567,28r3,10l6572,44r3,l6577,38r3,-9l6582,19r3,-6l6587,9r3,-3l6592,5r3,-1l6597,3r3,l6602,2r3,l6607,2r3,l6612,2r2,l6617,2r2,l6622,3r2,l6627,3r2,1l6632,6r2,7l6637,35r2,59l6642,207r2,192l6647,657r2,317l6652,1256r2,176l6657,1354r2,-301l6662,637r2,-329l6667,134r2,-70l6672,36r2,-10l6677,21r2,-2l6682,17r2,l6686,18r3,5l6691,33r3,15l6696,65r3,11l6701,78r3,-8l6706,56r3,-12l6711,35r3,-6l6716,25r3,-3l6721,21r3,-1l6726,20r3,-1l6731,19r3,l6736,19r3,-1l6741,18r3,1l6746,20r3,l6751,22r2,6l6756,34r2,7l6761,48r2,4l6766,50r2,-6l6771,38r2,-6l6776,28r2,-2l6781,25r2,1l6786,26r2,l6791,27r2,-1l6796,27r2,l6801,26r2,1l6806,27r2,1l6811,29r2,l6816,30r2,1l6821,32r2,l6825,32r3,l6830,34r3,-1l6835,34r3,1l6840,36r3,-1l6845,36r3,-1l6850,36r3,l6855,36r3,1l6860,36r3,1l6865,38r3,3l6870,45r3,6l6875,60r3,7l6880,76r3,3l6885,79r3,-8l6890,64r2,-7l6895,54r2,-2l6900,51r2,l6905,51r2,l6910,51r2,1l6915,50r2,1l6920,51r2,l6925,51r2,2l6930,52r2,4l6935,56r2,-1l6940,56r2,4l6945,59r2,2l6950,62r2,1l6955,62r2,1l6960,62r2,l6964,60r3,2l6969,61r3,1l6974,62r3,1l6979,64r3,1l6984,67r3,-3l6989,68r3,-1l6994,66r3,1l6999,69r3,l7004,69r3,l7009,70r3,1l7014,72r3,1l7019,74r3,l7024,75r3,l7029,74r3,-1l7034,75r2,l7039,76r2,l7044,78r2,l7049,78r2,-1l7054,76r2,2l7059,78r2,1l7064,79r2,l7069,81r2,-1l7074,83r2,l7079,84r2,l7084,86r2,-1l7089,89r2,2l7094,90r2,2l7099,100r2,3l7103,108r3,1l7108,108r3,2l7113,105r3,-3l7118,99r3,2l7123,97r3,-4l7128,95r3,-3l7133,91r3,-1l7138,90r3,-2l7143,88r3,3l7148,90r3,l7153,92r3,1l7158,94r3,1l7163,98r3,4l7168,103r3,l7173,101r2,-2l7178,97r2,-1l7183,92r2,-2l7188,91r2,-2l7193,94r2,-1l7198,96r2,1l7203,101r2,1l7208,102r2,1l7213,100r2,-4l7218,94r2,-1l7223,92r2,9l7228,111r2,13l7233,141r2,10l7238,154r2,-8l7242,133r3,-15l7247,106r3,-6l7252,100r3,2l7257,102r3,l7262,100r3,-5l7267,90r3,l7272,92r3,13l7277,138r3,62l7282,297r3,136l7287,623r3,153l7292,886r3,8l7297,767r3,-172l7302,394r3,-143l7307,186r3,-27l7312,156r2,-3l7317,144r2,-16l7322,111r2,-12l7327,88r2,-7l7332,77r2,-1l7337,76r2,4l7342,87r2,16l7347,132r2,38l7352,206r2,29l7357,239r2,-18l7362,196r2,-16l7367,174r2,4l7372,184r2,-3l7377,167r2,-22l7381,124r3,-13l7386,103r3,-4l7391,92r3,-8l7396,77r3,-6l7401,65r3,-2l7406,60r3,-3l7411,55r3,-3l7416,51r3,l7421,51r3,2l7426,55r3,2l7431,58r3,-1l7436,56r3,-1l7441,55r3,6l7446,76r3,31l7451,164r2,85l7456,371r2,144l7461,659r2,138l7466,946r2,133l7471,1280r2,157l7476,1527r2,-10l7481,1284r2,-397l7486,519r2,-251l7491,138r2,-53l7496,64r2,-10l7501,49r2,-4l7506,43r2,l7511,48r2,3l7516,51r2,-2l7520,46r3,-5l7525,38r3,-2l7530,35r3,-2l7535,30r3,-3l7540,25r3,-2l7545,20r3,l7550,19r3,-2l7555,17r3,l7560,15r3,l7565,14r3,1l7570,14r3,l7575,13r3,-1l7580,12r3,l7585,11r3,l7590,11r2,l7595,11r2,2l7600,14r2,1l7605,16r2,2l7610,18r2,-1l7615,14r2,-4l7620,7r2,-2l7625,4r2,-1l7630,3r2,l7635,3r2,l7640,3r2,1l7645,5r2,3l7650,11r2,4l7655,19r2,l7659,18r3,-3l7664,11r3,-3l7669,6r3,-1l7674,4r3,l7679,4r3,l7684,3r3,1l7689,4r3,1l7694,5r3,1l7699,6r3,-1l7704,5r3,-1l7709,3r3,l7714,2r3,l7719,2r3,l7724,3r3,-1l7729,2r2,l7734,2r2,l7739,2r2,l7744,1r2,1l7749,2r2,l7754,2r2,l7759,2r2,-1l7764,2r2,-1l7769,2r2,l7774,2r2,1l7779,2r2,l7784,2r2,-1l7789,1r2,l7794,1r2,l7798,1r3,l7803,1r3,l7808,1r3,l7813,1r3,l7818,1r3,l7823,1r3,l7828,1r3,1l7833,2r3,1l7838,4r3,1l7843,6r3,l7848,5r3,-1l7853,3r3,l7858,2r3,l7863,1r3,l7868,1r2,l7873,1r2,l7878,1r2,l7883,1r2,l7888,r2,1l7893,1r2,-1l7898,r2,1l7903,r2,l7908,r2,l7913,1r2,l7918,1r2,l7923,1r2,l7928,1r2,l7933,1r2,l7937,r3,1l7942,1r3,-1l7947,r3,1l7952,r3,1l7957,1r3,-1l7962,r3,l7967,r3,1l7972,r3,l7977,r3,l7982,r3,l7987,1r3,-1l7992,r3,l7997,r3,1l8002,1r3,1l8007,3r2,1l8012,6r2,-1l8017,5r2,-1l8022,3r2,-1l8027,2r2,-1l8032,1r2,l8037,1r2,l8042,1r2,l8047,1r2,l8052,r2,1l8057,1r2,l8062,1r2,l8067,1r2,l8072,1r2,l8076,1r3,l8081,r3,l8086,1r3,-1l8091,1r3,-1l8096,r3,l8101,r3,l8106,r3,l8111,1r3,l8116,1r3,l8121,1r3,l8126,1r3,-1l8131,r3,l8136,r3,l8141,r3,l8146,r2,l8151,r2,1l8156,1r2,l8161,1r2,-1l8166,r2,l8171,r2,l8176,r2,l8181,r2,l8186,r2,l8191,r2,l8196,r2,l8201,r2,l8206,r2,l8211,r2,l8215,r3,l8220,r3,l8225,1r3,-1l8230,r3,l8235,r3,l8240,r3,l8245,r3,l8250,1r3,l8255,r3,l8260,r3,l8265,r3,l8270,r3,l8275,r3,1l8280,1r3,-1l8285,r2,l8290,r2,l8295,r2,l8300,r2,2l8305,5r2,4l8310,19r2,11l8315,42r2,6l8320,49r2,-5l8325,34r2,-10l8330,17r2,-6l8335,7r2,-2l8340,4r2,-1l8345,2r2,l8350,2r2,l8354,2r3,-1l8359,2r3,l8364,2r3,l8369,1r3,1l8374,1r3,l8379,1r3,l8384,1r3,l8389,1r3,l8394,1r3,l8399,r3,l8404,1r3,-1l8409,r3,l8414,r3,l8419,r3,l8424,r2,l8429,r2,l8434,r2,l8439,r2,l8444,r2,l8449,r2,l8454,1r2,l8459,2r2,1l8464,5r2,1l8469,6r2,l8474,5r2,-2l8479,3r2,-2l8484,1r2,l8489,1r2,1l8494,2r2,1l8498,3r3,l8503,3r3,l8508,2r3,l8513,1r3,l8518,1r3,-1l8523,r3,1l8528,1r3,l8533,1r3,l8538,1r3,l8543,1r3,-1l8548,r3,l8553,r3,l8558,r3,1l8563,5r2,8l8568,33r2,34l8573,119r2,57l8578,222r2,27l8583,236r2,-44l8588,138r2,-51l8593,54r2,-21l8598,21r2,-6l8603,11r2,-2l8608,7r2,-1l8613,6r2,l8618,6r2,l8623,6r2,1l8628,7r2,1l8633,7r2,-1l8637,6r3,-1l8642,4r3,l8647,3r3,-1l8652,2r3,l8657,2r3,l8662,2r3,l8667,2r3,l8672,2r3,l8677,2r3,l8682,2r3,l8687,2r3,-1l8692,2r3,-1l8697,1r3,l8702,1r2,l8707,1r2,l8712,1r2,l8717,r2,l8722,r2,l8727,r2,l8732,r2,l8737,r2,l8742,r2,l8747,r2,l8752,r2,l8757,r2,l8762,r2,l8767,r2,l8772,r2,l8776,r3,l8781,r3,l8786,r3,l8791,r3,l8796,r3,l8801,r3,l8806,r3,l8811,r3,l8816,r3,l8821,r3,l8826,r3,l8831,r3,l8836,r3,l8841,r2,l8846,r2,l8851,r2,l8856,r2,l8861,r2,l8866,r2,l8871,r2,l8876,r2,1l8881,1r2,1l8886,2r2,1l8891,3r2,-1l8896,2r2,l8901,2r2,-1l8906,1r2,-1l8911,r2,l8915,r3,l8920,r3,l8925,r3,l8930,r3,l8935,r3,1l8940,r3,1l8945,2r3,1l8950,8r3,7l8955,23r3,8l8960,36r3,-1l8965,28r3,-9l8970,12r3,-6l8975,3r3,-2l8980,1r2,-1l8985,r2,l8990,r2,l8995,r2,l9000,r2,l9005,r2,l9010,r2,l9015,r2,l9020,r2,l9025,r2,1l9030,1r2,l9035,1r2,l9040,r2,1l9045,r2,l9050,r2,l9054,r3,l9059,r3,1l9064,1r3,l9069,1r3,l9074,1r3,l9079,1r3,-1l9084,r3,l9089,1r3,l9094,1r3,2l9099,5r3,4l9104,14r3,7l9109,30r3,9l9114,45r3,2l9119,41r2,-9l9124,23r2,-6l9129,17r2,7l9134,38r2,17l9139,72r2,7l9144,74r2,-14l9149,43r2,-16l9154,14r2,-7l9159,3r2,-2l9164,1r2,l9169,1r2,-1l9174,r2,l9179,r2,l9184,r2,l9189,1r2,3l9193,8r3,12l9198,35r3,22l9203,73r3,6l9208,76r3,-13l9213,47r3,-17l9218,16r3,-7l9223,4r3,-1l9228,2r3,-1l9233,1r3,1l9238,2r3,-1l9243,1r3,l9248,r3,l9253,r3,l9258,r2,1l9263,1r2,4l9268,12r2,15l9273,48r2,28l9278,96r2,7l9283,93r2,-19l9288,49r2,-19l9293,16r2,-7l9298,4r2,-1l9303,2r2,l9308,2r2,l9313,2r2,1l9318,2r2,1l9323,4r2,1l9328,6r2,3l9332,13r3,4l9337,20r3,1l9342,19r3,-3l9347,12r3,l9352,20r3,27l9357,105r3,104l9362,383r3,211l9367,843r3,178l9372,1116r3,-93l9377,808r3,-256l9382,310r3,-154l9387,73r3,-39l9392,18r3,-7l9397,8r2,1l9402,14r2,19l9407,78r2,93l9412,328r2,236l9417,876r2,305l9422,1416r2,67l9427,1328r2,-318l9432,600r2,-294l9437,141r2,-78l9442,30r2,-12l9447,13r2,-3l9452,8r2,-1l9457,7r2,1l9462,9r2,l9467,8r2,-1l9471,6r3,-2l9476,3r3,l9481,2r3,l9486,2r3,l9491,2r3,l9496,2r3,l9501,1r3,l9506,1r3,l9511,2r3,1l9516,8r3,11l9521,45r3,51l9526,185e" filled="f" strokeweight="0">
                    <v:path arrowok="t" o:connecttype="custom" o:connectlocs="90,0;181,0;272,0;364,0;455,0;546,286;638,10;728,7;820,0;911,7;1002,3;1094,4;1185,49;1276,2;1368,0;1459,2;1550,2;1642,2;1733,1;1824,8;1916,2;2007,1;2098,0;2189,10;2281,2;2372,1;2463,0;2555,0;2646,0;2737,16;2829,1;2920,1;3011,1;3103,1;3194,0;3285,0;3376,0;3467,13;3559,0;3650,13;3741,6;3833,15;3924,60;4016,4;4107,31;4198,14;4290,28;4381,38;4472,369;4564,25;4654,5;4746,1;4837,0;4928,0;5020,0;5111,2;5202,0;5294,2;5385,0;5476,0;5568,0;5659,0;5750,228" o:connectangles="0,0,0,0,0,0,0,0,0,0,0,0,0,0,0,0,0,0,0,0,0,0,0,0,0,0,0,0,0,0,0,0,0,0,0,0,0,0,0,0,0,0,0,0,0,0,0,0,0,0,0,0,0,0,0,0,0,0,0,0,0,0,0"/>
                  </v:shape>
                  <v:shape id="Freeform 147" o:spid="_x0000_s1356" style="position:absolute;left:7067;top:565;width:1249;height:2986;flip:y;visibility:visible;mso-wrap-style:square;v-text-anchor:top" coordsize="2037,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" path="m,96r2,89l5,298,7,450r3,104l12,609r2,-51l17,454,19,310,22,186r2,-84l27,55,29,32r3,-8l34,19r3,-3l39,14r3,-3l44,10r3,2l49,20r3,18l54,71r3,52l59,186r3,54l64,265r3,-11l69,207r3,-57l74,91,77,50,79,26,82,13,84,8,86,5r3,l91,4r3,l96,3r3,l101,3r3,l106,2r3,1l111,3r3,-1l116,2r3,l121,2r3,1l126,4r3,1l131,6r3,l136,6r3,-1l141,3r3,-1l146,2r3,-1l151,1r2,l156,1r2,l161,1r2,1l166,3r2,1l171,7r2,3l176,12r2,1l181,14r2,-2l186,11r2,-2l191,7r2,-2l196,5r2,l201,9r2,6l206,23r2,10l211,44r2,7l216,54r2,-4l221,42r2,-10l225,23r3,-7l230,11r3,-3l235,5r3,-1l240,3r3,l245,2r3,l250,2r3,l255,2r3,-1l260,1,263,r2,l268,r2,l273,r2,l278,r2,1l283,1r2,l288,1r2,1l292,2r3,l297,2r3,l302,2r3,-1l307,1r3,l312,1r3,l317,1r3,l322,1r3,l327,2r3,-1l332,1r3,l337,1,340,r2,1l345,r2,1l350,1r2,l355,2r2,l360,5r2,9l364,34r3,52l369,198r3,185l374,672r3,370l379,1489r3,599l384,2629r3,537l389,3735r3,582l394,4757r3,431l399,5572r3,355l404,6253r3,205l409,6691r3,105l414,7026r3,115l419,7226r3,-98l424,6194r3,-3515l429,501r3,-375l434,62r2,-19l439,34r2,-5l444,25r2,-3l449,20r2,-2l454,17r2,-1l459,15r2,-1l464,13r2,-1l469,12r2,-1l474,11r2,-1l479,10r2,l484,10r2,-1l489,10r2,l494,11r2,4l499,21r2,15l503,64r3,45l508,159r3,49l513,223r3,l518,188r3,-49l523,96r3,-31l528,44r3,-10l533,27r3,-5l538,17r3,-5l543,10r3,-2l548,7r3,-1l553,6r3,l558,5r3,l563,5r3,l568,5r3,l573,4r2,1l578,5r2,l583,5r2,-1l588,5r2,l593,4r2,l598,3r2,l603,3r2,l608,3r2,1l613,4r2,l618,4r2,l623,4r2,l628,4r2,l633,3r2,l638,3r2,l642,3r3,-1l647,2r3,l652,2r3,l657,2r3,l662,2r3,l667,2r3,l672,2r3,l677,3r3,-1l682,3r3,l687,3r3,-1l692,2r3,l697,2r3,l702,2r3,l707,3r3,2l712,6r2,1l717,8r2,l722,7r2,-1l727,5r2,-2l732,3r2,-1l737,2r2,l742,2r2,l747,2r2,l752,2r2,l757,2r2,-1l762,1r2,l767,1r2,l772,1r2,1l777,2r2,l781,2r3,l786,2r3,-1l791,2r3,l796,2r3,-1l801,2r3,l806,2r3,l811,2r3,l816,3r3,-1l821,2r3,l826,2r3,l831,2r3,-1l836,1r3,l841,1r3,l846,1r3,l851,1r2,l856,1r2,l861,1r2,l866,1r2,l871,1r2,l876,1r2,l881,1r2,l886,1r2,l891,1r2,l896,1r2,l901,1r2,l906,1r2,l911,1r2,l916,1r2,l920,1r3,l925,1r3,l930,1r3,l935,1r3,l940,1r3,l945,1r3,l950,1r3,l955,1r3,l960,1r3,l965,1r3,l970,r3,1l975,1,978,r2,1l983,1r2,l988,4r2,7l992,29r3,40l997,132r3,88l1002,329r3,91l1007,470r3,-32l1012,358r3,-104l1017,159r3,-68l1022,49r3,-21l1027,16r3,-6l1032,7r3,-2l1037,4r3,-1l1042,3r3,l1047,2r3,l1052,2r3,l1057,2r2,l1062,2r2,-1l1067,1r2,1l1072,2r2,1l1077,3r2,1l1082,4r2,1l1087,4r2,-1l1092,3r2,-1l1097,1r2,l1102,1r2,l1107,1r2,l1112,1r2,l1117,1r2,l1122,1r2,-1l1127,1r2,l1131,1r3,l1136,1r3,l1141,1r3,-1l1146,1r3,l1151,r3,l1156,1r3,l1161,1r3,-1l1166,1r3,-1l1171,1r3,l1176,1r3,l1181,1r3,l1186,1r3,l1191,1r3,l1196,1r2,l1201,1r2,-1l1206,r2,l1211,1r2,l1216,r2,1l1221,r2,l1226,r2,l1231,r2,l1236,r2,l1241,1r2,-1l1246,r2,l1251,r2,l1256,r2,l1261,r2,l1266,r2,l1270,r3,l1275,r3,l1280,r3,l1285,r3,1l1290,1r3,l1295,1r3,l1300,1r3,l1305,1r3,l1310,1r3,l1315,1r3,l1320,1r3,l1325,1r3,l1330,1r3,l1335,r2,1l1340,1r2,-1l1345,r2,l1350,r2,l1355,r2,l1360,r2,l1365,r2,l1370,r2,l1375,r2,l1380,r2,l1385,r2,l1390,r2,l1395,r2,l1400,r2,1l1405,1r2,l1409,1r3,l1414,1r3,l1419,r3,l1424,r3,l1429,r3,l1434,r3,l1439,r3,l1444,r3,l1449,r3,l1454,r3,l1459,r3,l1464,1r3,2l1469,6r3,6l1474,19r2,8l1479,32r2,3l1484,33r2,-5l1489,21r2,-6l1494,10r2,-4l1499,4r2,-1l1504,3r2,l1509,3r2,l1514,3r2,l1519,3r2,-1l1524,2r2,l1529,1r2,l1534,1r2,l1539,1r2,l1544,r2,l1548,r3,l1553,r3,l1558,r3,l1563,r3,l1568,r3,1l1573,1r3,l1578,2r3,l1583,2r3,l1588,2r3,l1593,2r3,-1l1598,1r3,l1603,1r3,-1l1608,r3,l1613,r2,l1618,r2,l1623,r2,l1628,r2,l1633,r2,l1638,r2,l1643,r2,1l1648,1r2,l1653,1r2,1l1658,3r2,l1663,4r2,l1668,5r2,-1l1673,4r2,l1678,3r2,-1l1683,2r2,-1l1687,1r3,1l1692,1r3,l1697,r3,1l1702,1r3,l1707,1r3,l1712,1r3,l1717,1r3,l1722,r3,l1727,r3,l1732,r3,l1737,r3,l1742,r3,l1747,r3,l1752,r2,l1757,r2,l1762,r2,l1767,r2,l1772,r2,l1777,r2,l1782,r2,l1787,r2,l1792,r2,l1797,r2,l1802,r2,l1807,r2,l1812,r2,l1817,r2,l1822,r2,l1826,r3,l1831,r3,l1836,r3,l1841,r3,1l1846,3r3,3l1851,10r3,6l1856,21r3,5l1861,28r3,-1l1866,25r3,-4l1871,17r3,-3l1876,12r3,-2l1881,9r3,-2l1886,6r3,-1l1891,4r3,-1l1896,2r2,l1901,2r2,l1906,2r2,l1911,2r2,-1l1916,2r2,l1921,2r2,l1926,1r2,l1931,1r2,-1l1936,1r2,l1941,1r2,-1l1946,r2,l1951,r2,l1956,r2,l1961,r2,l1965,r3,l1970,r3,l1975,1r3,l1980,1r3,l1985,1r3,1l1990,1r3,1l1995,2r3,l2000,1r3,1l2005,3r3,2l2010,7r3,4l2015,16r3,4l2020,23r3,l2025,21r3,-3l2030,14r3,-4l2035,8r2,-2e" filled="f" strokeweight="0">
                    <v:path arrowok="t" o:connecttype="custom" o:connectlocs="18,13;38,99;58,2;77,2;97,0;117,3;137,13;156,1;177,0;196,0;216,0;235,1086;256,2951;275,8;295,4;315,92;335,3;354,2;374,2;394,1;414,1;434,1;453,1;473,0;493,1;513,0;532,0;552,0;572,0;592,0;611,55;632,4;651,1;671,1;691,0;711,0;730,0;750,0;770,0;790,0;809,0;829,0;849,0;869,0;888,0;908,14;928,1;948,0;968,1;988,0;1007,0;1027,2;1047,0;1067,0;1087,0;1106,0;1126,0;1146,9;1166,1;1185,0;1205,0;1225,1;1245,6" o:connectangles="0,0,0,0,0,0,0,0,0,0,0,0,0,0,0,0,0,0,0,0,0,0,0,0,0,0,0,0,0,0,0,0,0,0,0,0,0,0,0,0,0,0,0,0,0,0,0,0,0,0,0,0,0,0,0,0,0,0,0,0,0,0,0"/>
                  </v:shape>
                  <v:shape id="Freeform 148" o:spid="_x0000_s1357" style="position:absolute;left:1762;top:3544;width:41;height:6;flip:y;visibility:visible;mso-wrap-style:square;v-text-anchor:top" coordsize="6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" path="m,15l,,67,3r,e" filled="f" strokecolor="#7f0000" strokeweight="0">
                    <v:path arrowok="t" o:connecttype="custom" o:connectlocs="0,6;0,0;41,1;41,1" o:connectangles="0,0,0,0"/>
                  </v:shape>
                  <v:shape id="Freeform 149" o:spid="_x0000_s1358" style="position:absolute;left:1809;top:3541;width:54;height:8;flip:y;visibility:visible;mso-wrap-style:square;v-text-anchor:top" coordsize="8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" path="m,l,,89,21r,e" filled="f" strokecolor="#7f0000" strokeweight="0">
                    <v:path arrowok="t" o:connecttype="custom" o:connectlocs="0,0;0,0;54,8;54,8" o:connectangles="0,0,0,0"/>
                  </v:shape>
                  <v:shape id="Freeform 150" o:spid="_x0000_s1359" style="position:absolute;left:1895;top:3543;width:62;height:1;flip:y;visibility:visible;mso-wrap-style:square;v-text-anchor:top" coordsize="10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" path="m,3l,4,102,r,e" filled="f" strokecolor="#7f0000" strokeweight="0">
                    <v:path arrowok="t" o:connecttype="custom" o:connectlocs="0,1;0,1;62,0;62,0" o:connectangles="0,0,0,0"/>
                  </v:shape>
                  <v:shape id="Freeform 151" o:spid="_x0000_s1360" style="position:absolute;left:2056;top:3533;width:43;height:18;flip:y;visibility:visible;mso-wrap-style:square;v-text-anchor:top" coordsize="7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" path="m,l,,70,9r,35e" filled="f" strokecolor="#7f0000" strokeweight="0">
                    <v:path arrowok="t" o:connecttype="custom" o:connectlocs="0,0;0,0;43,4;43,18" o:connectangles="0,0,0,0"/>
                  </v:shape>
                  <v:shape id="Freeform 152" o:spid="_x0000_s1361" style="position:absolute;left:2099;top:3533;width:38;height:14;flip:y;visibility:visible;mso-wrap-style:square;v-text-anchor:top" coordsize="6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" path="m,35l,,63,8r,e" filled="f" strokecolor="#7f0000" strokeweight="0">
                    <v:path arrowok="t" o:connecttype="custom" o:connectlocs="0,14;0,0;38,3;38,3" o:connectangles="0,0,0,0"/>
                  </v:shape>
                  <v:shape id="Freeform 153" o:spid="_x0000_s1362" style="position:absolute;left:2145;top:3544;width:86;height:4;flip:y;visibility:visible;mso-wrap-style:square;v-text-anchor:top" coordsize="1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" path="m,10l,9,141,r,e" filled="f" strokecolor="#7f0000" strokeweight="0">
                    <v:path arrowok="t" o:connecttype="custom" o:connectlocs="0,4;0,4;86,0;86,0" o:connectangles="0,0,0,0"/>
                  </v:shape>
                  <v:shape id="Freeform 154" o:spid="_x0000_s1363" style="position:absolute;left:2297;top:3544;width:37;height:6;flip:y;visibility:visible;mso-wrap-style:square;v-text-anchor:top" coordsize="6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" path="m,13l,,61,r,e" filled="f" strokecolor="#7f0000" strokeweight="0">
                    <v:path arrowok="t" o:connecttype="custom" o:connectlocs="0,6;0,0;37,0;37,0" o:connectangles="0,0,0,0"/>
                  </v:shape>
                  <v:shape id="Freeform 155" o:spid="_x0000_s1364" style="position:absolute;left:2334;top:3548;width:61;height:2;flip:y;visibility:visible;mso-wrap-style:square;v-text-anchor:top" coordsize="9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" path="m,l,,99,3r,1e" filled="f" strokecolor="#7f0000" strokeweight="0">
                    <v:path arrowok="t" o:connecttype="custom" o:connectlocs="0,0;0,0;61,2;61,2" o:connectangles="0,0,0,0"/>
                  </v:shape>
                  <v:shape id="Freeform 156" o:spid="_x0000_s1365" style="position:absolute;left:2395;top:3547;width:31;height:2;flip:y;visibility:visible;mso-wrap-style:square;v-text-anchor:top" coordsize="5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" path="m,1l,,50,2r,3e" filled="f" strokecolor="#7f0000" strokeweight="0">
                    <v:path arrowok="t" o:connecttype="custom" o:connectlocs="0,0;0,0;31,1;31,2" o:connectangles="0,0,0,0"/>
                  </v:shape>
                  <v:shape id="Freeform 157" o:spid="_x0000_s1366" style="position:absolute;left:2426;top:3547;width:62;height:1;flip:y;visibility:visible;mso-wrap-style:square;v-text-anchor:top" coordsize="10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" path="m,3l,,101,3r,e" filled="f" strokecolor="#7f0000" strokeweight="0">
                    <v:path arrowok="t" o:connecttype="custom" o:connectlocs="0,1;0,0;62,1;62,1" o:connectangles="0,0,0,0"/>
                  </v:shape>
                  <v:shape id="Freeform 158" o:spid="_x0000_s1367" style="position:absolute;left:2610;top:3548;width:68;height:3;flip:y;visibility:visible;mso-wrap-style:square;v-text-anchor:top" coordsize="1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" path="m,l,,112,8r,e" filled="f" strokecolor="#7f0000" strokeweight="0">
                    <v:path arrowok="t" o:connecttype="custom" o:connectlocs="0,0;0,0;68,3;68,3" o:connectangles="0,0,0,0"/>
                  </v:shape>
                  <v:shape id="Freeform 159" o:spid="_x0000_s1368" style="position:absolute;left:2787;top:3544;width:41;height:6;flip:y;visibility:visible;mso-wrap-style:square;v-text-anchor:top" coordsize="6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" path="m,l,,66,14r,e" filled="f" strokecolor="#7f0000" strokeweight="0">
                    <v:path arrowok="t" o:connecttype="custom" o:connectlocs="0,0;0,0;41,6;41,6" o:connectangles="0,0,0,0"/>
                  </v:shape>
                  <v:shape id="Freeform 160" o:spid="_x0000_s1369" style="position:absolute;left:3372;top:3549;width:74;height:1;flip:y;visibility:visible;mso-wrap-style:square;v-text-anchor:top" coordsize="1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" path="m,l,,120,4r,e" filled="f" strokecolor="#7f0000" strokeweight="0">
                    <v:path arrowok="t" o:connecttype="custom" o:connectlocs="0,0;0,0;74,1;74,1" o:connectangles="0,0,0,0"/>
                  </v:shape>
                  <v:shape id="Freeform 161" o:spid="_x0000_s1370" style="position:absolute;left:3955;top:3545;width:32;height:6;flip:y;visibility:visible;mso-wrap-style:square;v-text-anchor:top" coordsize="5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" path="m,l,,51,14r,e" filled="f" strokecolor="#7f0000" strokeweight="0">
                    <v:path arrowok="t" o:connecttype="custom" o:connectlocs="0,0;0,0;32,6;32,6" o:connectangles="0,0,0,0"/>
                  </v:shape>
                  <v:shape id="Freeform 162" o:spid="_x0000_s1371" style="position:absolute;left:4986;top:3548;width:42;height:1;flip:y;visibility:visible;mso-wrap-style:square;v-text-anchor:top" coordsize="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" path="m,l,,68,2r,e" filled="f" strokecolor="#7f0000" strokeweight="0">
                    <v:path arrowok="t" o:connecttype="custom" o:connectlocs="0,0;0,0;42,1;42,1" o:connectangles="0,0,0,0"/>
                  </v:shape>
                  <v:shape id="Freeform 163" o:spid="_x0000_s1372" style="position:absolute;left:5064;top:3537;width:29;height:11;flip:y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" path="m,26l,,47,r,e" filled="f" strokecolor="#7f0000" strokeweight="0">
                    <v:path arrowok="t" o:connecttype="custom" o:connectlocs="0,11;0,0;29,0;29,0" o:connectangles="0,0,0,0"/>
                  </v:shape>
                  <v:shape id="Freeform 164" o:spid="_x0000_s1373" style="position:absolute;left:5138;top:3530;width:19;height:19;flip:y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" path="m,1l,,32,2r,43e" filled="f" strokecolor="#7f0000" strokeweight="0">
                    <v:path arrowok="t" o:connecttype="custom" o:connectlocs="0,0;0,0;19,1;19,19" o:connectangles="0,0,0,0"/>
                  </v:shape>
                  <v:shape id="Freeform 165" o:spid="_x0000_s1374" style="position:absolute;left:5157;top:3530;width:29;height:18;flip:y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" path="m,43l,,47,3r,1e" filled="f" strokecolor="#7f0000" strokeweight="0">
                    <v:path arrowok="t" o:connecttype="custom" o:connectlocs="0,18;0,0;29,1;29,2" o:connectangles="0,0,0,0"/>
                  </v:shape>
                  <v:shape id="Freeform 166" o:spid="_x0000_s1375" style="position:absolute;left:5282;top:3544;width:44;height:6;flip:y;visibility:visible;mso-wrap-style:square;v-text-anchor:top" coordsize="7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" path="m,l,,72,15r,e" filled="f" strokecolor="#7f0000" strokeweight="0">
                    <v:path arrowok="t" o:connecttype="custom" o:connectlocs="0,0;0,0;44,6;44,6" o:connectangles="0,0,0,0"/>
                  </v:shape>
                  <v:shape id="Freeform 167" o:spid="_x0000_s1376" style="position:absolute;left:5685;top:3514;width:41;height:10;flip:y;visibility:visible;mso-wrap-style:square;v-text-anchor:top" coordsize="6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" path="m,25l,11,66,r,11e" filled="f" strokecolor="#7f0000" strokeweight="0">
                    <v:path arrowok="t" o:connecttype="custom" o:connectlocs="0,10;0,4;41,0;41,4" o:connectangles="0,0,0,0"/>
                  </v:shape>
                  <v:shape id="Freeform 168" o:spid="_x0000_s1377" style="position:absolute;left:5726;top:3520;width:51;height:10;flip:y;visibility:visible;mso-wrap-style:square;v-text-anchor:top" coordsize="8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" path="m,25l,14,84,r,e" filled="f" strokecolor="#7f0000" strokeweight="0">
                    <v:path arrowok="t" o:connecttype="custom" o:connectlocs="0,10;0,6;51,0;51,0" o:connectangles="0,0,0,0"/>
                  </v:shape>
                  <v:shape id="Freeform 169" o:spid="_x0000_s1378" style="position:absolute;left:5777;top:3530;width:55;height:3;flip:y;visibility:visible;mso-wrap-style:square;v-text-anchor:top" coordsize="8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" path="m,8r,l89,r,1e" filled="f" strokecolor="#7f0000" strokeweight="0">
                    <v:path arrowok="t" o:connecttype="custom" o:connectlocs="0,3;0,3;55,0;55,0" o:connectangles="0,0,0,0"/>
                  </v:shape>
                  <v:shape id="Freeform 170" o:spid="_x0000_s1379" style="position:absolute;left:6472;top:3549;width:40;height:2;flip:y;visibility:visible;mso-wrap-style:square;v-text-anchor:top" coordsize="6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" path="m,l,,64,6r,e" filled="f" strokecolor="#7f0000" strokeweight="0">
                    <v:path arrowok="t" o:connecttype="custom" o:connectlocs="0,0;0,0;40,2;40,2" o:connectangles="0,0,0,0"/>
                  </v:shape>
                  <v:shape id="Freeform 171" o:spid="_x0000_s1380" style="position:absolute;left:6903;top:3550;width:34;height:1;flip:y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" path="m,l,,56,1r,1e" filled="f" strokecolor="#7f0000" strokeweight="0">
                    <v:path arrowok="t" o:connecttype="custom" o:connectlocs="0,0;0,0;34,1;34,1" o:connectangles="0,0,0,0"/>
                  </v:shape>
                  <v:shape id="Freeform 172" o:spid="_x0000_s1381" style="position:absolute;left:6960;top:3546;width:31;height:5;flip:y;visibility:visible;mso-wrap-style:square;v-text-anchor:top" coordsize="5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" path="m,11l,,50,1r,7e" filled="f" strokecolor="#7f0000" strokeweight="0">
                    <v:path arrowok="t" o:connecttype="custom" o:connectlocs="0,5;0,0;31,0;31,4" o:connectangles="0,0,0,0"/>
                  </v:shape>
                  <v:shape id="Freeform 173" o:spid="_x0000_s1382" style="position:absolute;left:6991;top:3547;width:47;height:3;flip:y;visibility:visible;mso-wrap-style:square;v-text-anchor:top" coordsize="7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" path="m,7l,,78,1r,e" filled="f" strokecolor="#7f0000" strokeweight="0">
                    <v:path arrowok="t" o:connecttype="custom" o:connectlocs="0,3;0,0;47,0;47,0" o:connectangles="0,0,0,0"/>
                  </v:shape>
                  <v:shape id="Freeform 174" o:spid="_x0000_s1383" style="position:absolute;left:7056;top:3547;width:38;height:4;flip:y;visibility:visible;mso-wrap-style:square;v-text-anchor:top" coordsize="6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" path="m,l,,62,1r,9e" filled="f" strokecolor="#7f0000" strokeweight="0">
                    <v:path arrowok="t" o:connecttype="custom" o:connectlocs="0,0;0,0;38,0;38,4" o:connectangles="0,0,0,0"/>
                  </v:shape>
                  <v:shape id="Freeform 175" o:spid="_x0000_s1384" style="position:absolute;left:7094;top:3547;width:39;height:3;flip:y;visibility:visible;mso-wrap-style:square;v-text-anchor:top" coordsize="6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" path="m,9l,,63,1r,e" filled="f" strokecolor="#7f0000" strokeweight="0">
                    <v:path arrowok="t" o:connecttype="custom" o:connectlocs="0,3;0,0;39,0;39,0" o:connectangles="0,0,0,0"/>
                  </v:shape>
                  <v:shape id="Freeform 176" o:spid="_x0000_s1385" style="position:absolute;left:7277;top:3547;width:89;height:4;flip:y;visibility:visible;mso-wrap-style:square;v-text-anchor:top" coordsize="14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" path="m,l,,145,8r,1e" filled="f" strokecolor="#7f0000" strokeweight="0">
                    <v:path arrowok="t" o:connecttype="custom" o:connectlocs="0,0;0,0;89,4;89,4" o:connectangles="0,0,0,0"/>
                  </v:shape>
                  <v:shape id="Freeform 177" o:spid="_x0000_s1386" style="position:absolute;left:7366;top:3547;width:47;height:2;flip:y;visibility:visible;mso-wrap-style:square;v-text-anchor:top" coordsize="7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" path="m,5l,4,76,r,e" filled="f" strokecolor="#7f0000" strokeweight="0">
                    <v:path arrowok="t" o:connecttype="custom" o:connectlocs="0,2;0,2;47,0;47,0" o:connectangles="0,0,0,0"/>
                  </v:shape>
                  <v:shape id="Freeform 178" o:spid="_x0000_s1387" style="position:absolute;left:7667;top:3550;width:46;height:1;flip:y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" path="m,l,,75,2r,e" filled="f" strokecolor="#7f0000" strokeweight="0">
                    <v:path arrowok="t" o:connecttype="custom" o:connectlocs="0,0;0,0;46,1;46,1" o:connectangles="0,0,0,0"/>
                  </v:shape>
                  <v:rect id="Rectangle 179" o:spid="_x0000_s1388" style="position:absolute;left:1395;top:2867;width:390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" filled="f" stroked="f">
                    <v:textbox inset="0,0,0,0">
                      <w:txbxContent>
                        <w:p w14:paraId="712601B8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 4.988</w:t>
                          </w:r>
                        </w:p>
                      </w:txbxContent>
                    </v:textbox>
                  </v:rect>
                  <v:rect id="Rectangle 180" o:spid="_x0000_s1389" style="position:absolute;left:1584;top:1937;width:390;height: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" filled="f" stroked="f">
                    <v:textbox inset="0,0,0,0">
                      <w:txbxContent>
                        <w:p w14:paraId="5A1CE182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 5.179</w:t>
                          </w:r>
                        </w:p>
                      </w:txbxContent>
                    </v:textbox>
                  </v:rect>
                  <v:rect id="Rectangle 182" o:spid="_x0000_s1390" style="position:absolute;left:1944;top:1657;width:390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760836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 6.058</w:t>
                          </w:r>
                        </w:p>
                      </w:txbxContent>
                    </v:textbox>
                  </v:rect>
                  <v:rect id="Rectangle 184" o:spid="_x0000_s1391" style="position:absolute;left:2098;top:2551;width:390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" filled="f" stroked="f">
                    <v:textbox style="mso-fit-shape-to-text:t" inset="0,0,0,0">
                      <w:txbxContent>
                        <w:p w14:paraId="7B72371C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 6.377</w:t>
                          </w:r>
                        </w:p>
                      </w:txbxContent>
                    </v:textbox>
                  </v:rect>
                  <v:rect id="Rectangle 188" o:spid="_x0000_s1392" style="position:absolute;left:2272;top:2708;width:390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QevwAAANwAAAAPAAAAZHJzL2Rvd25yZXYueG1sRE/bisIw&#10;EH1f8B/CCL6tqQq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Bww7QevwAAANwAAAAPAAAAAAAA&#10;AAAAAAAAAAcCAABkcnMvZG93bnJldi54bWxQSwUGAAAAAAMAAwC3AAAA8wIAAAAA&#10;" filled="f" stroked="f">
                    <v:textbox style="mso-fit-shape-to-text:t" inset="0,0,0,0">
                      <w:txbxContent>
                        <w:p w14:paraId="2FE3CE02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 7.309</w:t>
                          </w:r>
                        </w:p>
                      </w:txbxContent>
                    </v:textbox>
                  </v:rect>
                  <v:rect id="Rectangle 189" o:spid="_x0000_s1393" style="position:absolute;left:2429;top:2418;width:390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xq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D/Kixq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162EC4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 7.961</w:t>
                          </w:r>
                        </w:p>
                      </w:txbxContent>
                    </v:textbox>
                  </v:rect>
                  <v:rect id="Rectangle 190" o:spid="_x0000_s1394" style="position:absolute;left:2680;top:2827;width:390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nxvwAAANwAAAAPAAAAZHJzL2Rvd25yZXYueG1sRE/bisIw&#10;EH1f8B/CCL6tqY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CQZonxvwAAANwAAAAPAAAAAAAA&#10;AAAAAAAAAAcCAABkcnMvZG93bnJldi54bWxQSwUGAAAAAAMAAwC3AAAA8wIAAAAA&#10;" filled="f" stroked="f">
                    <v:textbox style="mso-fit-shape-to-text:t" inset="0,0,0,0">
                      <w:txbxContent>
                        <w:p w14:paraId="5B10546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 xml:space="preserve"> 8.566</w:t>
                          </w:r>
                        </w:p>
                      </w:txbxContent>
                    </v:textbox>
                  </v:rect>
                  <v:rect id="Rectangle 191" o:spid="_x0000_s1395" style="position:absolute;left:3214;top:2305;width:429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eG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" filled="f" stroked="f">
                    <v:textbox style="mso-fit-shape-to-text:t" inset="0,0,0,0">
                      <w:txbxContent>
                        <w:p w14:paraId="1C832573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10.630</w:t>
                          </w:r>
                        </w:p>
                      </w:txbxContent>
                    </v:textbox>
                  </v:rect>
                  <v:rect id="Rectangle 192" o:spid="_x0000_s1396" style="position:absolute;left:3789;top:3195;width:429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LId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" filled="f" stroked="f">
                    <v:textbox style="mso-fit-shape-to-text:t" inset="0,0,0,0">
                      <w:txbxContent>
                        <w:p w14:paraId="6E40766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12.635</w:t>
                          </w:r>
                        </w:p>
                      </w:txbxContent>
                    </v:textbox>
                  </v:rect>
                  <v:rect id="Rectangle 194" o:spid="_x0000_s1397" style="position:absolute;left:4813;top:2939;width:429;height:7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" filled="f" stroked="f">
                    <v:textbox inset="0,0,0,0">
                      <w:txbxContent>
                        <w:p w14:paraId="04598CB3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16.476</w:t>
                          </w:r>
                        </w:p>
                      </w:txbxContent>
                    </v:textbox>
                  </v:rect>
                  <v:rect id="Rectangle 197" o:spid="_x0000_s1398" style="position:absolute;left:5093;top:2602;width:429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FA8C9F7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17.287</w:t>
                          </w:r>
                        </w:p>
                      </w:txbxContent>
                    </v:textbox>
                  </v:rect>
                  <v:rect id="Rectangle 198" o:spid="_x0000_s1399" style="position:absolute;left:5629;top:2910;width:429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DlwgAAANw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BD7EDl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958FAEB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18.649</w:t>
                          </w:r>
                        </w:p>
                      </w:txbxContent>
                    </v:textbox>
                  </v:rect>
                  <v:rect id="Rectangle 200" o:spid="_x0000_s1400" style="position:absolute;left:5629;top:2605;width:429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0K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CjSX0K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036A9FA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19.039</w:t>
                          </w:r>
                        </w:p>
                      </w:txbxContent>
                    </v:textbox>
                  </v:rect>
                  <v:rect id="Rectangle 201" o:spid="_x0000_s1401" style="position:absolute;left:6289;top:3166;width:429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C238A5A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21.396</w:t>
                          </w:r>
                        </w:p>
                      </w:txbxContent>
                    </v:textbox>
                  </v:rect>
                  <v:rect id="Rectangle 204" o:spid="_x0000_s1402" style="position:absolute;left:6822;top:2597;width:429;height: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CC9BAB3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4"/>
                              <w:szCs w:val="14"/>
                            </w:rPr>
                            <w:t>23.194</w:t>
                          </w:r>
                        </w:p>
                      </w:txbxContent>
                    </v:textbox>
                  </v:rect>
                </v:group>
                <v:rect id="Rectangle 208" o:spid="_x0000_s1403" style="position:absolute;left:44500;top:3990;width:2724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OjwQAAANw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zn8nklHQG4/AAAA//8DAFBLAQItABQABgAIAAAAIQDb4fbL7gAAAIUBAAATAAAAAAAAAAAAAAAA&#10;AAAAAABbQ29udGVudF9UeXBlc10ueG1sUEsBAi0AFAAGAAgAAAAhAFr0LFu/AAAAFQEAAAsAAAAA&#10;AAAAAAAAAAAAHwEAAF9yZWxzLy5yZWxzUEsBAi0AFAAGAAgAAAAhAKl5c6PBAAAA3AAAAA8AAAAA&#10;AAAAAAAAAAAABwIAAGRycy9kb3ducmV2LnhtbFBLBQYAAAAAAwADALcAAAD1AgAAAAA=&#10;" filled="f" stroked="f">
                  <v:textbox style="mso-fit-shape-to-text:t" inset="0,0,0,0">
                    <w:txbxContent>
                      <w:p w14:paraId="16DF1C59" w14:textId="77777777" w:rsidR="00B47F5B" w:rsidRDefault="00B47F5B" w:rsidP="00694F7D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24.300</w:t>
                        </w:r>
                      </w:p>
                    </w:txbxContent>
                  </v:textbox>
                </v:rect>
                <v:rect id="Rectangle 210" o:spid="_x0000_s1404" style="position:absolute;left:47517;top:21649;width:2724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E5MwQAAANwAAAAPAAAAZHJzL2Rvd25yZXYueG1sRI/disIw&#10;FITvF3yHcATv1tQi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EncTkzBAAAA3AAAAA8AAAAA&#10;AAAAAAAAAAAABwIAAGRycy9kb3ducmV2LnhtbFBLBQYAAAAAAwADALcAAAD1AgAAAAA=&#10;" filled="f" stroked="f">
                  <v:textbox style="mso-fit-shape-to-text:t" inset="0,0,0,0">
                    <w:txbxContent>
                      <w:p w14:paraId="621514C4" w14:textId="77777777" w:rsidR="00B47F5B" w:rsidRDefault="00B47F5B" w:rsidP="00694F7D">
                        <w:r>
                          <w:rPr>
                            <w:rFonts w:ascii="MS Sans Serif" w:hAnsi="MS Sans Serif" w:cs="MS Sans Serif"/>
                            <w:color w:val="000000"/>
                            <w:sz w:val="14"/>
                            <w:szCs w:val="14"/>
                          </w:rPr>
                          <w:t>25.558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418B53C" w14:textId="2ED61057" w:rsidR="00694F7D" w:rsidRDefault="00694F7D" w:rsidP="00694F7D">
      <w:pPr>
        <w:spacing w:before="240"/>
        <w:jc w:val="both"/>
      </w:pPr>
      <w:r w:rsidRPr="00CE6CE6">
        <w:rPr>
          <w:b/>
        </w:rPr>
        <w:t xml:space="preserve">Supplementary Figure </w:t>
      </w:r>
      <w:r w:rsidR="000C29C1">
        <w:rPr>
          <w:b/>
        </w:rPr>
        <w:t>S2</w:t>
      </w:r>
      <w:r w:rsidRPr="00CE6CE6">
        <w:rPr>
          <w:b/>
        </w:rPr>
        <w:t xml:space="preserve">. </w:t>
      </w:r>
      <w:r w:rsidRPr="00ED031D">
        <w:t>Representative chromatogram</w:t>
      </w:r>
      <w:r>
        <w:t xml:space="preserve"> </w:t>
      </w:r>
      <w:r w:rsidRPr="00ED031D">
        <w:t>of th</w:t>
      </w:r>
      <w:r>
        <w:t xml:space="preserve">e </w:t>
      </w:r>
      <w:r w:rsidRPr="00ED031D">
        <w:t>needle</w:t>
      </w:r>
      <w:r>
        <w:t xml:space="preserve"> of </w:t>
      </w:r>
      <w:proofErr w:type="spellStart"/>
      <w:r w:rsidRPr="00ED031D">
        <w:rPr>
          <w:i/>
        </w:rPr>
        <w:t>Cryptomeria</w:t>
      </w:r>
      <w:proofErr w:type="spellEnd"/>
      <w:r w:rsidRPr="00ED031D">
        <w:rPr>
          <w:i/>
        </w:rPr>
        <w:t xml:space="preserve"> japonica</w:t>
      </w:r>
      <w:r>
        <w:rPr>
          <w:i/>
        </w:rPr>
        <w:t xml:space="preserve"> </w:t>
      </w:r>
      <w:r>
        <w:t xml:space="preserve">(measured by GC/MS). Most abundant volatile organic components: 11% </w:t>
      </w:r>
      <w:r w:rsidR="00053303">
        <w:t xml:space="preserve">of </w:t>
      </w:r>
      <w:r>
        <w:t xml:space="preserve">sabinene (RRT=6.0), 7.1% </w:t>
      </w:r>
      <w:r w:rsidR="00053303">
        <w:t xml:space="preserve">of </w:t>
      </w:r>
      <w:r>
        <w:rPr>
          <w:rFonts w:cs="Times New Roman"/>
        </w:rPr>
        <w:t>α</w:t>
      </w:r>
      <w:r>
        <w:t xml:space="preserve">-pinene (RRT=5.1), 5.5% </w:t>
      </w:r>
      <w:r w:rsidR="00053303">
        <w:t xml:space="preserve">of </w:t>
      </w:r>
      <w:r>
        <w:t xml:space="preserve">terpinene-4-ol (RRT=10.6), and 4.3% </w:t>
      </w:r>
      <w:r w:rsidR="00053303">
        <w:t xml:space="preserve">of </w:t>
      </w:r>
      <w:r w:rsidRPr="00527215">
        <w:t>β-</w:t>
      </w:r>
      <w:proofErr w:type="spellStart"/>
      <w:r>
        <w:t>eudesmol</w:t>
      </w:r>
      <w:proofErr w:type="spellEnd"/>
      <w:r>
        <w:t xml:space="preserve"> (RRT=19.0). (The compound at RRT=24.3 is a </w:t>
      </w:r>
      <w:proofErr w:type="spellStart"/>
      <w:r>
        <w:t>diterpene</w:t>
      </w:r>
      <w:proofErr w:type="spellEnd"/>
      <w:r>
        <w:t xml:space="preserve"> molecule; diterpenes are not discussed by this article.)</w:t>
      </w:r>
    </w:p>
    <w:p w14:paraId="7E3ACFA2" w14:textId="4C92F470" w:rsidR="0083285A" w:rsidRDefault="0083285A">
      <w:pPr>
        <w:spacing w:before="0" w:after="200" w:line="276" w:lineRule="auto"/>
      </w:pPr>
      <w:r>
        <w:br w:type="page"/>
      </w:r>
    </w:p>
    <w:p w14:paraId="3CB85357" w14:textId="77777777" w:rsidR="0083285A" w:rsidRDefault="0083285A" w:rsidP="00694F7D">
      <w:pPr>
        <w:spacing w:before="240"/>
        <w:jc w:val="both"/>
      </w:pPr>
    </w:p>
    <w:p w14:paraId="02DFDC7A" w14:textId="77777777" w:rsidR="00694F7D" w:rsidRDefault="00694F7D" w:rsidP="00694F7D">
      <w:pPr>
        <w:spacing w:before="240"/>
        <w:jc w:val="both"/>
      </w:pPr>
      <w:r>
        <w:rPr>
          <w:rFonts w:ascii="Arial" w:hAnsi="Arial" w:cs="Arial"/>
          <w:noProof/>
          <w:sz w:val="20"/>
          <w:szCs w:val="20"/>
        </w:rPr>
        <mc:AlternateContent>
          <mc:Choice Requires="wpc">
            <w:drawing>
              <wp:inline distT="0" distB="0" distL="0" distR="0" wp14:anchorId="549B7481" wp14:editId="251CFA82">
                <wp:extent cx="7002145" cy="3522980"/>
                <wp:effectExtent l="0" t="0" r="0" b="1270"/>
                <wp:docPr id="634" name="Vászon 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26" name="Group 625"/>
                        <wpg:cNvGrpSpPr>
                          <a:grpSpLocks/>
                        </wpg:cNvGrpSpPr>
                        <wpg:grpSpPr bwMode="auto">
                          <a:xfrm>
                            <a:off x="0" y="35999"/>
                            <a:ext cx="6777355" cy="3487420"/>
                            <a:chOff x="0" y="0"/>
                            <a:chExt cx="10673" cy="5492"/>
                          </a:xfrm>
                        </wpg:grpSpPr>
                        <wps:wsp>
                          <wps:cNvPr id="427" name="Lin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5" y="4612"/>
                              <a:ext cx="90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Line 4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7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4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4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Line 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2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Line 4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9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Line 4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07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Line 4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4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Line 4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02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4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49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4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7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4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45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Line 4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92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Line 4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0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" name="Line 4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88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Line 4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35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" name="Line 4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3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Line 4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0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" name="Line 4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8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Line 4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5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Line 4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3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Line 4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20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4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68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Line 4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5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Line 4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3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4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10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4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58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4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05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4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53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4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0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4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48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4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95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4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3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4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0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4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8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4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86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4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34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4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81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4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29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4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76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4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24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4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71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4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19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4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66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4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14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4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61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4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9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4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56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4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04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51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4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99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4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46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4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94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4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41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Lin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89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" name="Line 4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36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84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732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Line 4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9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Line 4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27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4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75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4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322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4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70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4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17" y="4612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1" y="4694"/>
                              <a:ext cx="312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CA8CC7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1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8" y="4694"/>
                              <a:ext cx="312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878583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2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7" y="4694"/>
                              <a:ext cx="312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9B68C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8.00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3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69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7D0F66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10.00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4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9" y="469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C47D5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12.00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5" name="Rectangl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6" y="469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86E4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6" name="Rectangl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4" y="469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7BA28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7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2" y="469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174E90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18.00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8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0" y="469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2DE0A0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20.00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9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7" y="469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0F2CB2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22.00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0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5" y="469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3288F2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24.00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1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3" y="469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C956B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26.00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2" name="Line 5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2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5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49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5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88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5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5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5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3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5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0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5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8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5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76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5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14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5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51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89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5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27" y="4612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5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5" y="654"/>
                              <a:ext cx="0" cy="39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Line 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4519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4426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Line 5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4332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5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4239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Line 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4146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4052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959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866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773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679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586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493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399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306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213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119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5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3026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933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840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746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653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560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466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373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280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187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093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000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1907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1813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1720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1627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1533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1440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1347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1254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1160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1067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974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880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787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694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4146"/>
                              <a:ext cx="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4064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CD3C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9" name="Line 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3679"/>
                              <a:ext cx="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Rectangl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3598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14818F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2000000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1" name="Line 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3213"/>
                              <a:ext cx="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3131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BB1AC0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3000000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" name="Line 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2746"/>
                              <a:ext cx="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Rectangl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2665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FDFC62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4000000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" name="Line 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2280"/>
                              <a:ext cx="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Rectangl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2198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C8242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5000000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" name="Line 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1813"/>
                              <a:ext cx="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Rectangl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731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1EC874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6000000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1347"/>
                              <a:ext cx="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Rectangl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265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FCC20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7000000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1" name="Line 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880"/>
                              <a:ext cx="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798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ACC07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8000000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3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48"/>
                              <a:ext cx="556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F7B8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7F"/>
                                    <w:sz w:val="16"/>
                                    <w:szCs w:val="16"/>
                                  </w:rPr>
                                  <w:t>Time--&gt;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4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3BB86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7F"/>
                                    <w:sz w:val="16"/>
                                    <w:szCs w:val="16"/>
                                  </w:rPr>
                                  <w:t>Abundance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5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0" y="500"/>
                              <a:ext cx="165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0DBB5A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TIC: 7117 </w:t>
                                </w:r>
                                <w:proofErr w:type="gramStart"/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tu.D</w:t>
                                </w:r>
                                <w:proofErr w:type="gramEnd"/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\data.ms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6" name="Freeform 574"/>
                          <wps:cNvSpPr>
                            <a:spLocks/>
                          </wps:cNvSpPr>
                          <wps:spPr bwMode="auto">
                            <a:xfrm flipV="1">
                              <a:off x="1575" y="654"/>
                              <a:ext cx="7496" cy="3958"/>
                            </a:xfrm>
                            <a:custGeom>
                              <a:avLst/>
                              <a:gdLst>
                                <a:gd name="T0" fmla="*/ 146 w 9526"/>
                                <a:gd name="T1" fmla="*/ 0 h 8286"/>
                                <a:gd name="T2" fmla="*/ 295 w 9526"/>
                                <a:gd name="T3" fmla="*/ 1 h 8286"/>
                                <a:gd name="T4" fmla="*/ 444 w 9526"/>
                                <a:gd name="T5" fmla="*/ 288 h 8286"/>
                                <a:gd name="T6" fmla="*/ 593 w 9526"/>
                                <a:gd name="T7" fmla="*/ 3 h 8286"/>
                                <a:gd name="T8" fmla="*/ 742 w 9526"/>
                                <a:gd name="T9" fmla="*/ 2 h 8286"/>
                                <a:gd name="T10" fmla="*/ 891 w 9526"/>
                                <a:gd name="T11" fmla="*/ 61 h 8286"/>
                                <a:gd name="T12" fmla="*/ 1040 w 9526"/>
                                <a:gd name="T13" fmla="*/ 26 h 8286"/>
                                <a:gd name="T14" fmla="*/ 1188 w 9526"/>
                                <a:gd name="T15" fmla="*/ 15 h 8286"/>
                                <a:gd name="T16" fmla="*/ 1337 w 9526"/>
                                <a:gd name="T17" fmla="*/ 5 h 8286"/>
                                <a:gd name="T18" fmla="*/ 1486 w 9526"/>
                                <a:gd name="T19" fmla="*/ 6 h 8286"/>
                                <a:gd name="T20" fmla="*/ 1635 w 9526"/>
                                <a:gd name="T21" fmla="*/ 22 h 8286"/>
                                <a:gd name="T22" fmla="*/ 1784 w 9526"/>
                                <a:gd name="T23" fmla="*/ 8286 h 8286"/>
                                <a:gd name="T24" fmla="*/ 1933 w 9526"/>
                                <a:gd name="T25" fmla="*/ 218 h 8286"/>
                                <a:gd name="T26" fmla="*/ 2082 w 9526"/>
                                <a:gd name="T27" fmla="*/ 16 h 8286"/>
                                <a:gd name="T28" fmla="*/ 2231 w 9526"/>
                                <a:gd name="T29" fmla="*/ 36 h 8286"/>
                                <a:gd name="T30" fmla="*/ 2380 w 9526"/>
                                <a:gd name="T31" fmla="*/ 3 h 8286"/>
                                <a:gd name="T32" fmla="*/ 2529 w 9526"/>
                                <a:gd name="T33" fmla="*/ 442 h 8286"/>
                                <a:gd name="T34" fmla="*/ 2678 w 9526"/>
                                <a:gd name="T35" fmla="*/ 18 h 8286"/>
                                <a:gd name="T36" fmla="*/ 2827 w 9526"/>
                                <a:gd name="T37" fmla="*/ 5 h 8286"/>
                                <a:gd name="T38" fmla="*/ 2976 w 9526"/>
                                <a:gd name="T39" fmla="*/ 9 h 8286"/>
                                <a:gd name="T40" fmla="*/ 3125 w 9526"/>
                                <a:gd name="T41" fmla="*/ 8 h 8286"/>
                                <a:gd name="T42" fmla="*/ 3273 w 9526"/>
                                <a:gd name="T43" fmla="*/ 19 h 8286"/>
                                <a:gd name="T44" fmla="*/ 3422 w 9526"/>
                                <a:gd name="T45" fmla="*/ 5 h 8286"/>
                                <a:gd name="T46" fmla="*/ 3571 w 9526"/>
                                <a:gd name="T47" fmla="*/ 82 h 8286"/>
                                <a:gd name="T48" fmla="*/ 3720 w 9526"/>
                                <a:gd name="T49" fmla="*/ 236 h 8286"/>
                                <a:gd name="T50" fmla="*/ 3869 w 9526"/>
                                <a:gd name="T51" fmla="*/ 73 h 8286"/>
                                <a:gd name="T52" fmla="*/ 4018 w 9526"/>
                                <a:gd name="T53" fmla="*/ 6 h 8286"/>
                                <a:gd name="T54" fmla="*/ 4167 w 9526"/>
                                <a:gd name="T55" fmla="*/ 14 h 8286"/>
                                <a:gd name="T56" fmla="*/ 4316 w 9526"/>
                                <a:gd name="T57" fmla="*/ 37 h 8286"/>
                                <a:gd name="T58" fmla="*/ 4465 w 9526"/>
                                <a:gd name="T59" fmla="*/ 42 h 8286"/>
                                <a:gd name="T60" fmla="*/ 4614 w 9526"/>
                                <a:gd name="T61" fmla="*/ 16 h 8286"/>
                                <a:gd name="T62" fmla="*/ 4763 w 9526"/>
                                <a:gd name="T63" fmla="*/ 6 h 8286"/>
                                <a:gd name="T64" fmla="*/ 4912 w 9526"/>
                                <a:gd name="T65" fmla="*/ 45 h 8286"/>
                                <a:gd name="T66" fmla="*/ 5061 w 9526"/>
                                <a:gd name="T67" fmla="*/ 7 h 8286"/>
                                <a:gd name="T68" fmla="*/ 5210 w 9526"/>
                                <a:gd name="T69" fmla="*/ 3 h 8286"/>
                                <a:gd name="T70" fmla="*/ 5359 w 9526"/>
                                <a:gd name="T71" fmla="*/ 256 h 8286"/>
                                <a:gd name="T72" fmla="*/ 5507 w 9526"/>
                                <a:gd name="T73" fmla="*/ 3 h 8286"/>
                                <a:gd name="T74" fmla="*/ 5656 w 9526"/>
                                <a:gd name="T75" fmla="*/ 547 h 8286"/>
                                <a:gd name="T76" fmla="*/ 5805 w 9526"/>
                                <a:gd name="T77" fmla="*/ 276 h 8286"/>
                                <a:gd name="T78" fmla="*/ 5954 w 9526"/>
                                <a:gd name="T79" fmla="*/ 60 h 8286"/>
                                <a:gd name="T80" fmla="*/ 6103 w 9526"/>
                                <a:gd name="T81" fmla="*/ 44 h 8286"/>
                                <a:gd name="T82" fmla="*/ 6252 w 9526"/>
                                <a:gd name="T83" fmla="*/ 68 h 8286"/>
                                <a:gd name="T84" fmla="*/ 6401 w 9526"/>
                                <a:gd name="T85" fmla="*/ 350 h 8286"/>
                                <a:gd name="T86" fmla="*/ 6550 w 9526"/>
                                <a:gd name="T87" fmla="*/ 8 h 8286"/>
                                <a:gd name="T88" fmla="*/ 6699 w 9526"/>
                                <a:gd name="T89" fmla="*/ 5 h 8286"/>
                                <a:gd name="T90" fmla="*/ 6848 w 9526"/>
                                <a:gd name="T91" fmla="*/ 1 h 8286"/>
                                <a:gd name="T92" fmla="*/ 6997 w 9526"/>
                                <a:gd name="T93" fmla="*/ 2 h 8286"/>
                                <a:gd name="T94" fmla="*/ 7146 w 9526"/>
                                <a:gd name="T95" fmla="*/ 219 h 8286"/>
                                <a:gd name="T96" fmla="*/ 7295 w 9526"/>
                                <a:gd name="T97" fmla="*/ 3 h 8286"/>
                                <a:gd name="T98" fmla="*/ 7444 w 9526"/>
                                <a:gd name="T99" fmla="*/ 4 h 8286"/>
                                <a:gd name="T100" fmla="*/ 7592 w 9526"/>
                                <a:gd name="T101" fmla="*/ 2 h 8286"/>
                                <a:gd name="T102" fmla="*/ 7741 w 9526"/>
                                <a:gd name="T103" fmla="*/ 9 h 8286"/>
                                <a:gd name="T104" fmla="*/ 7890 w 9526"/>
                                <a:gd name="T105" fmla="*/ 0 h 8286"/>
                                <a:gd name="T106" fmla="*/ 8039 w 9526"/>
                                <a:gd name="T107" fmla="*/ 0 h 8286"/>
                                <a:gd name="T108" fmla="*/ 8188 w 9526"/>
                                <a:gd name="T109" fmla="*/ 0 h 8286"/>
                                <a:gd name="T110" fmla="*/ 8337 w 9526"/>
                                <a:gd name="T111" fmla="*/ 0 h 8286"/>
                                <a:gd name="T112" fmla="*/ 8486 w 9526"/>
                                <a:gd name="T113" fmla="*/ 0 h 8286"/>
                                <a:gd name="T114" fmla="*/ 8635 w 9526"/>
                                <a:gd name="T115" fmla="*/ 0 h 8286"/>
                                <a:gd name="T116" fmla="*/ 8784 w 9526"/>
                                <a:gd name="T117" fmla="*/ 1 h 8286"/>
                                <a:gd name="T118" fmla="*/ 8933 w 9526"/>
                                <a:gd name="T119" fmla="*/ 0 h 8286"/>
                                <a:gd name="T120" fmla="*/ 9082 w 9526"/>
                                <a:gd name="T121" fmla="*/ 2 h 8286"/>
                                <a:gd name="T122" fmla="*/ 9231 w 9526"/>
                                <a:gd name="T123" fmla="*/ 9 h 8286"/>
                                <a:gd name="T124" fmla="*/ 9380 w 9526"/>
                                <a:gd name="T125" fmla="*/ 0 h 8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526" h="8286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1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28" y="5"/>
                                  </a:lnTo>
                                  <a:lnTo>
                                    <a:pt x="230" y="6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40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270" y="1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282" y="1"/>
                                  </a:lnTo>
                                  <a:lnTo>
                                    <a:pt x="285" y="1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295" y="1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02" y="1"/>
                                  </a:lnTo>
                                  <a:lnTo>
                                    <a:pt x="305" y="1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1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2" y="1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357" y="1"/>
                                  </a:lnTo>
                                  <a:lnTo>
                                    <a:pt x="359" y="1"/>
                                  </a:lnTo>
                                  <a:lnTo>
                                    <a:pt x="362" y="1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9" y="1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384" y="1"/>
                                  </a:lnTo>
                                  <a:lnTo>
                                    <a:pt x="387" y="1"/>
                                  </a:lnTo>
                                  <a:lnTo>
                                    <a:pt x="389" y="1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7" y="1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431" y="6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436" y="69"/>
                                  </a:lnTo>
                                  <a:lnTo>
                                    <a:pt x="439" y="148"/>
                                  </a:lnTo>
                                  <a:lnTo>
                                    <a:pt x="441" y="236"/>
                                  </a:lnTo>
                                  <a:lnTo>
                                    <a:pt x="444" y="288"/>
                                  </a:lnTo>
                                  <a:lnTo>
                                    <a:pt x="446" y="279"/>
                                  </a:lnTo>
                                  <a:lnTo>
                                    <a:pt x="449" y="216"/>
                                  </a:lnTo>
                                  <a:lnTo>
                                    <a:pt x="451" y="142"/>
                                  </a:lnTo>
                                  <a:lnTo>
                                    <a:pt x="454" y="85"/>
                                  </a:lnTo>
                                  <a:lnTo>
                                    <a:pt x="456" y="52"/>
                                  </a:lnTo>
                                  <a:lnTo>
                                    <a:pt x="459" y="34"/>
                                  </a:lnTo>
                                  <a:lnTo>
                                    <a:pt x="461" y="26"/>
                                  </a:lnTo>
                                  <a:lnTo>
                                    <a:pt x="464" y="24"/>
                                  </a:lnTo>
                                  <a:lnTo>
                                    <a:pt x="466" y="23"/>
                                  </a:lnTo>
                                  <a:lnTo>
                                    <a:pt x="469" y="21"/>
                                  </a:lnTo>
                                  <a:lnTo>
                                    <a:pt x="471" y="17"/>
                                  </a:lnTo>
                                  <a:lnTo>
                                    <a:pt x="474" y="12"/>
                                  </a:lnTo>
                                  <a:lnTo>
                                    <a:pt x="476" y="9"/>
                                  </a:lnTo>
                                  <a:lnTo>
                                    <a:pt x="479" y="5"/>
                                  </a:lnTo>
                                  <a:lnTo>
                                    <a:pt x="481" y="4"/>
                                  </a:lnTo>
                                  <a:lnTo>
                                    <a:pt x="484" y="3"/>
                                  </a:lnTo>
                                  <a:lnTo>
                                    <a:pt x="486" y="3"/>
                                  </a:lnTo>
                                  <a:lnTo>
                                    <a:pt x="488" y="4"/>
                                  </a:lnTo>
                                  <a:lnTo>
                                    <a:pt x="491" y="11"/>
                                  </a:lnTo>
                                  <a:lnTo>
                                    <a:pt x="493" y="41"/>
                                  </a:lnTo>
                                  <a:lnTo>
                                    <a:pt x="496" y="120"/>
                                  </a:lnTo>
                                  <a:lnTo>
                                    <a:pt x="498" y="275"/>
                                  </a:lnTo>
                                  <a:lnTo>
                                    <a:pt x="501" y="471"/>
                                  </a:lnTo>
                                  <a:lnTo>
                                    <a:pt x="503" y="632"/>
                                  </a:lnTo>
                                  <a:lnTo>
                                    <a:pt x="506" y="665"/>
                                  </a:lnTo>
                                  <a:lnTo>
                                    <a:pt x="508" y="554"/>
                                  </a:lnTo>
                                  <a:lnTo>
                                    <a:pt x="511" y="371"/>
                                  </a:lnTo>
                                  <a:lnTo>
                                    <a:pt x="513" y="225"/>
                                  </a:lnTo>
                                  <a:lnTo>
                                    <a:pt x="516" y="131"/>
                                  </a:lnTo>
                                  <a:lnTo>
                                    <a:pt x="518" y="78"/>
                                  </a:lnTo>
                                  <a:lnTo>
                                    <a:pt x="521" y="51"/>
                                  </a:lnTo>
                                  <a:lnTo>
                                    <a:pt x="523" y="36"/>
                                  </a:lnTo>
                                  <a:lnTo>
                                    <a:pt x="526" y="27"/>
                                  </a:lnTo>
                                  <a:lnTo>
                                    <a:pt x="528" y="22"/>
                                  </a:lnTo>
                                  <a:lnTo>
                                    <a:pt x="531" y="17"/>
                                  </a:lnTo>
                                  <a:lnTo>
                                    <a:pt x="533" y="15"/>
                                  </a:lnTo>
                                  <a:lnTo>
                                    <a:pt x="536" y="12"/>
                                  </a:lnTo>
                                  <a:lnTo>
                                    <a:pt x="538" y="10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43" y="8"/>
                                  </a:lnTo>
                                  <a:lnTo>
                                    <a:pt x="546" y="7"/>
                                  </a:lnTo>
                                  <a:lnTo>
                                    <a:pt x="548" y="7"/>
                                  </a:lnTo>
                                  <a:lnTo>
                                    <a:pt x="551" y="6"/>
                                  </a:lnTo>
                                  <a:lnTo>
                                    <a:pt x="553" y="5"/>
                                  </a:lnTo>
                                  <a:lnTo>
                                    <a:pt x="556" y="5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560" y="5"/>
                                  </a:lnTo>
                                  <a:lnTo>
                                    <a:pt x="563" y="4"/>
                                  </a:lnTo>
                                  <a:lnTo>
                                    <a:pt x="565" y="4"/>
                                  </a:lnTo>
                                  <a:lnTo>
                                    <a:pt x="568" y="4"/>
                                  </a:lnTo>
                                  <a:lnTo>
                                    <a:pt x="570" y="4"/>
                                  </a:lnTo>
                                  <a:lnTo>
                                    <a:pt x="573" y="4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578" y="4"/>
                                  </a:lnTo>
                                  <a:lnTo>
                                    <a:pt x="580" y="4"/>
                                  </a:lnTo>
                                  <a:lnTo>
                                    <a:pt x="583" y="4"/>
                                  </a:lnTo>
                                  <a:lnTo>
                                    <a:pt x="585" y="4"/>
                                  </a:lnTo>
                                  <a:lnTo>
                                    <a:pt x="588" y="3"/>
                                  </a:lnTo>
                                  <a:lnTo>
                                    <a:pt x="590" y="3"/>
                                  </a:lnTo>
                                  <a:lnTo>
                                    <a:pt x="593" y="3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598" y="3"/>
                                  </a:lnTo>
                                  <a:lnTo>
                                    <a:pt x="600" y="2"/>
                                  </a:lnTo>
                                  <a:lnTo>
                                    <a:pt x="603" y="3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8" y="3"/>
                                  </a:lnTo>
                                  <a:lnTo>
                                    <a:pt x="610" y="3"/>
                                  </a:lnTo>
                                  <a:lnTo>
                                    <a:pt x="613" y="3"/>
                                  </a:lnTo>
                                  <a:lnTo>
                                    <a:pt x="615" y="2"/>
                                  </a:lnTo>
                                  <a:lnTo>
                                    <a:pt x="618" y="3"/>
                                  </a:lnTo>
                                  <a:lnTo>
                                    <a:pt x="620" y="3"/>
                                  </a:lnTo>
                                  <a:lnTo>
                                    <a:pt x="623" y="3"/>
                                  </a:lnTo>
                                  <a:lnTo>
                                    <a:pt x="625" y="2"/>
                                  </a:lnTo>
                                  <a:lnTo>
                                    <a:pt x="628" y="3"/>
                                  </a:lnTo>
                                  <a:lnTo>
                                    <a:pt x="630" y="3"/>
                                  </a:lnTo>
                                  <a:lnTo>
                                    <a:pt x="632" y="3"/>
                                  </a:lnTo>
                                  <a:lnTo>
                                    <a:pt x="635" y="3"/>
                                  </a:lnTo>
                                  <a:lnTo>
                                    <a:pt x="637" y="2"/>
                                  </a:lnTo>
                                  <a:lnTo>
                                    <a:pt x="640" y="2"/>
                                  </a:lnTo>
                                  <a:lnTo>
                                    <a:pt x="642" y="2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647" y="2"/>
                                  </a:lnTo>
                                  <a:lnTo>
                                    <a:pt x="650" y="2"/>
                                  </a:lnTo>
                                  <a:lnTo>
                                    <a:pt x="652" y="2"/>
                                  </a:lnTo>
                                  <a:lnTo>
                                    <a:pt x="655" y="2"/>
                                  </a:lnTo>
                                  <a:lnTo>
                                    <a:pt x="657" y="2"/>
                                  </a:lnTo>
                                  <a:lnTo>
                                    <a:pt x="660" y="2"/>
                                  </a:lnTo>
                                  <a:lnTo>
                                    <a:pt x="662" y="2"/>
                                  </a:lnTo>
                                  <a:lnTo>
                                    <a:pt x="665" y="3"/>
                                  </a:lnTo>
                                  <a:lnTo>
                                    <a:pt x="667" y="3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72" y="9"/>
                                  </a:lnTo>
                                  <a:lnTo>
                                    <a:pt x="675" y="18"/>
                                  </a:lnTo>
                                  <a:lnTo>
                                    <a:pt x="677" y="27"/>
                                  </a:lnTo>
                                  <a:lnTo>
                                    <a:pt x="680" y="36"/>
                                  </a:lnTo>
                                  <a:lnTo>
                                    <a:pt x="682" y="37"/>
                                  </a:lnTo>
                                  <a:lnTo>
                                    <a:pt x="685" y="32"/>
                                  </a:lnTo>
                                  <a:lnTo>
                                    <a:pt x="687" y="23"/>
                                  </a:lnTo>
                                  <a:lnTo>
                                    <a:pt x="690" y="16"/>
                                  </a:lnTo>
                                  <a:lnTo>
                                    <a:pt x="692" y="9"/>
                                  </a:lnTo>
                                  <a:lnTo>
                                    <a:pt x="695" y="7"/>
                                  </a:lnTo>
                                  <a:lnTo>
                                    <a:pt x="697" y="4"/>
                                  </a:lnTo>
                                  <a:lnTo>
                                    <a:pt x="699" y="4"/>
                                  </a:lnTo>
                                  <a:lnTo>
                                    <a:pt x="702" y="4"/>
                                  </a:lnTo>
                                  <a:lnTo>
                                    <a:pt x="704" y="4"/>
                                  </a:lnTo>
                                  <a:lnTo>
                                    <a:pt x="707" y="6"/>
                                  </a:lnTo>
                                  <a:lnTo>
                                    <a:pt x="709" y="6"/>
                                  </a:lnTo>
                                  <a:lnTo>
                                    <a:pt x="712" y="7"/>
                                  </a:lnTo>
                                  <a:lnTo>
                                    <a:pt x="714" y="6"/>
                                  </a:lnTo>
                                  <a:lnTo>
                                    <a:pt x="717" y="6"/>
                                  </a:lnTo>
                                  <a:lnTo>
                                    <a:pt x="719" y="5"/>
                                  </a:lnTo>
                                  <a:lnTo>
                                    <a:pt x="722" y="3"/>
                                  </a:lnTo>
                                  <a:lnTo>
                                    <a:pt x="724" y="3"/>
                                  </a:lnTo>
                                  <a:lnTo>
                                    <a:pt x="727" y="3"/>
                                  </a:lnTo>
                                  <a:lnTo>
                                    <a:pt x="729" y="2"/>
                                  </a:lnTo>
                                  <a:lnTo>
                                    <a:pt x="732" y="2"/>
                                  </a:lnTo>
                                  <a:lnTo>
                                    <a:pt x="734" y="2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39" y="2"/>
                                  </a:lnTo>
                                  <a:lnTo>
                                    <a:pt x="742" y="2"/>
                                  </a:lnTo>
                                  <a:lnTo>
                                    <a:pt x="744" y="1"/>
                                  </a:lnTo>
                                  <a:lnTo>
                                    <a:pt x="747" y="2"/>
                                  </a:lnTo>
                                  <a:lnTo>
                                    <a:pt x="749" y="1"/>
                                  </a:lnTo>
                                  <a:lnTo>
                                    <a:pt x="752" y="2"/>
                                  </a:lnTo>
                                  <a:lnTo>
                                    <a:pt x="754" y="1"/>
                                  </a:lnTo>
                                  <a:lnTo>
                                    <a:pt x="757" y="2"/>
                                  </a:lnTo>
                                  <a:lnTo>
                                    <a:pt x="759" y="2"/>
                                  </a:lnTo>
                                  <a:lnTo>
                                    <a:pt x="762" y="1"/>
                                  </a:lnTo>
                                  <a:lnTo>
                                    <a:pt x="764" y="1"/>
                                  </a:lnTo>
                                  <a:lnTo>
                                    <a:pt x="767" y="1"/>
                                  </a:lnTo>
                                  <a:lnTo>
                                    <a:pt x="769" y="2"/>
                                  </a:lnTo>
                                  <a:lnTo>
                                    <a:pt x="771" y="1"/>
                                  </a:lnTo>
                                  <a:lnTo>
                                    <a:pt x="774" y="2"/>
                                  </a:lnTo>
                                  <a:lnTo>
                                    <a:pt x="776" y="2"/>
                                  </a:lnTo>
                                  <a:lnTo>
                                    <a:pt x="779" y="1"/>
                                  </a:lnTo>
                                  <a:lnTo>
                                    <a:pt x="781" y="2"/>
                                  </a:lnTo>
                                  <a:lnTo>
                                    <a:pt x="784" y="1"/>
                                  </a:lnTo>
                                  <a:lnTo>
                                    <a:pt x="786" y="2"/>
                                  </a:lnTo>
                                  <a:lnTo>
                                    <a:pt x="789" y="2"/>
                                  </a:lnTo>
                                  <a:lnTo>
                                    <a:pt x="791" y="1"/>
                                  </a:lnTo>
                                  <a:lnTo>
                                    <a:pt x="794" y="1"/>
                                  </a:lnTo>
                                  <a:lnTo>
                                    <a:pt x="796" y="1"/>
                                  </a:lnTo>
                                  <a:lnTo>
                                    <a:pt x="799" y="1"/>
                                  </a:lnTo>
                                  <a:lnTo>
                                    <a:pt x="801" y="1"/>
                                  </a:lnTo>
                                  <a:lnTo>
                                    <a:pt x="804" y="1"/>
                                  </a:lnTo>
                                  <a:lnTo>
                                    <a:pt x="806" y="1"/>
                                  </a:lnTo>
                                  <a:lnTo>
                                    <a:pt x="809" y="1"/>
                                  </a:lnTo>
                                  <a:lnTo>
                                    <a:pt x="811" y="1"/>
                                  </a:lnTo>
                                  <a:lnTo>
                                    <a:pt x="814" y="1"/>
                                  </a:lnTo>
                                  <a:lnTo>
                                    <a:pt x="816" y="1"/>
                                  </a:lnTo>
                                  <a:lnTo>
                                    <a:pt x="819" y="1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4" y="1"/>
                                  </a:lnTo>
                                  <a:lnTo>
                                    <a:pt x="826" y="1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831" y="1"/>
                                  </a:lnTo>
                                  <a:lnTo>
                                    <a:pt x="834" y="1"/>
                                  </a:lnTo>
                                  <a:lnTo>
                                    <a:pt x="836" y="1"/>
                                  </a:lnTo>
                                  <a:lnTo>
                                    <a:pt x="838" y="1"/>
                                  </a:lnTo>
                                  <a:lnTo>
                                    <a:pt x="841" y="1"/>
                                  </a:lnTo>
                                  <a:lnTo>
                                    <a:pt x="843" y="1"/>
                                  </a:lnTo>
                                  <a:lnTo>
                                    <a:pt x="846" y="1"/>
                                  </a:lnTo>
                                  <a:lnTo>
                                    <a:pt x="848" y="1"/>
                                  </a:lnTo>
                                  <a:lnTo>
                                    <a:pt x="851" y="3"/>
                                  </a:lnTo>
                                  <a:lnTo>
                                    <a:pt x="853" y="6"/>
                                  </a:lnTo>
                                  <a:lnTo>
                                    <a:pt x="856" y="14"/>
                                  </a:lnTo>
                                  <a:lnTo>
                                    <a:pt x="858" y="28"/>
                                  </a:lnTo>
                                  <a:lnTo>
                                    <a:pt x="861" y="43"/>
                                  </a:lnTo>
                                  <a:lnTo>
                                    <a:pt x="863" y="54"/>
                                  </a:lnTo>
                                  <a:lnTo>
                                    <a:pt x="866" y="51"/>
                                  </a:lnTo>
                                  <a:lnTo>
                                    <a:pt x="868" y="42"/>
                                  </a:lnTo>
                                  <a:lnTo>
                                    <a:pt x="871" y="30"/>
                                  </a:lnTo>
                                  <a:lnTo>
                                    <a:pt x="873" y="19"/>
                                  </a:lnTo>
                                  <a:lnTo>
                                    <a:pt x="876" y="13"/>
                                  </a:lnTo>
                                  <a:lnTo>
                                    <a:pt x="878" y="13"/>
                                  </a:lnTo>
                                  <a:lnTo>
                                    <a:pt x="881" y="20"/>
                                  </a:lnTo>
                                  <a:lnTo>
                                    <a:pt x="883" y="32"/>
                                  </a:lnTo>
                                  <a:lnTo>
                                    <a:pt x="886" y="48"/>
                                  </a:lnTo>
                                  <a:lnTo>
                                    <a:pt x="888" y="60"/>
                                  </a:lnTo>
                                  <a:lnTo>
                                    <a:pt x="891" y="61"/>
                                  </a:lnTo>
                                  <a:lnTo>
                                    <a:pt x="893" y="53"/>
                                  </a:lnTo>
                                  <a:lnTo>
                                    <a:pt x="896" y="40"/>
                                  </a:lnTo>
                                  <a:lnTo>
                                    <a:pt x="898" y="29"/>
                                  </a:lnTo>
                                  <a:lnTo>
                                    <a:pt x="901" y="20"/>
                                  </a:lnTo>
                                  <a:lnTo>
                                    <a:pt x="903" y="15"/>
                                  </a:lnTo>
                                  <a:lnTo>
                                    <a:pt x="906" y="10"/>
                                  </a:lnTo>
                                  <a:lnTo>
                                    <a:pt x="908" y="8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13" y="5"/>
                                  </a:lnTo>
                                  <a:lnTo>
                                    <a:pt x="915" y="4"/>
                                  </a:lnTo>
                                  <a:lnTo>
                                    <a:pt x="918" y="3"/>
                                  </a:lnTo>
                                  <a:lnTo>
                                    <a:pt x="920" y="2"/>
                                  </a:lnTo>
                                  <a:lnTo>
                                    <a:pt x="923" y="2"/>
                                  </a:lnTo>
                                  <a:lnTo>
                                    <a:pt x="925" y="2"/>
                                  </a:lnTo>
                                  <a:lnTo>
                                    <a:pt x="928" y="3"/>
                                  </a:lnTo>
                                  <a:lnTo>
                                    <a:pt x="930" y="1"/>
                                  </a:lnTo>
                                  <a:lnTo>
                                    <a:pt x="933" y="2"/>
                                  </a:lnTo>
                                  <a:lnTo>
                                    <a:pt x="935" y="2"/>
                                  </a:lnTo>
                                  <a:lnTo>
                                    <a:pt x="938" y="1"/>
                                  </a:lnTo>
                                  <a:lnTo>
                                    <a:pt x="940" y="1"/>
                                  </a:lnTo>
                                  <a:lnTo>
                                    <a:pt x="943" y="1"/>
                                  </a:lnTo>
                                  <a:lnTo>
                                    <a:pt x="945" y="1"/>
                                  </a:lnTo>
                                  <a:lnTo>
                                    <a:pt x="948" y="1"/>
                                  </a:lnTo>
                                  <a:lnTo>
                                    <a:pt x="950" y="2"/>
                                  </a:lnTo>
                                  <a:lnTo>
                                    <a:pt x="953" y="8"/>
                                  </a:lnTo>
                                  <a:lnTo>
                                    <a:pt x="955" y="33"/>
                                  </a:lnTo>
                                  <a:lnTo>
                                    <a:pt x="958" y="122"/>
                                  </a:lnTo>
                                  <a:lnTo>
                                    <a:pt x="960" y="365"/>
                                  </a:lnTo>
                                  <a:lnTo>
                                    <a:pt x="963" y="851"/>
                                  </a:lnTo>
                                  <a:lnTo>
                                    <a:pt x="965" y="1639"/>
                                  </a:lnTo>
                                  <a:lnTo>
                                    <a:pt x="968" y="2591"/>
                                  </a:lnTo>
                                  <a:lnTo>
                                    <a:pt x="970" y="3603"/>
                                  </a:lnTo>
                                  <a:lnTo>
                                    <a:pt x="973" y="4441"/>
                                  </a:lnTo>
                                  <a:lnTo>
                                    <a:pt x="975" y="5070"/>
                                  </a:lnTo>
                                  <a:lnTo>
                                    <a:pt x="977" y="5326"/>
                                  </a:lnTo>
                                  <a:lnTo>
                                    <a:pt x="980" y="4983"/>
                                  </a:lnTo>
                                  <a:lnTo>
                                    <a:pt x="982" y="3403"/>
                                  </a:lnTo>
                                  <a:lnTo>
                                    <a:pt x="985" y="1592"/>
                                  </a:lnTo>
                                  <a:lnTo>
                                    <a:pt x="987" y="593"/>
                                  </a:lnTo>
                                  <a:lnTo>
                                    <a:pt x="990" y="259"/>
                                  </a:lnTo>
                                  <a:lnTo>
                                    <a:pt x="992" y="153"/>
                                  </a:lnTo>
                                  <a:lnTo>
                                    <a:pt x="995" y="107"/>
                                  </a:lnTo>
                                  <a:lnTo>
                                    <a:pt x="997" y="83"/>
                                  </a:lnTo>
                                  <a:lnTo>
                                    <a:pt x="1000" y="66"/>
                                  </a:lnTo>
                                  <a:lnTo>
                                    <a:pt x="1002" y="56"/>
                                  </a:lnTo>
                                  <a:lnTo>
                                    <a:pt x="1005" y="49"/>
                                  </a:lnTo>
                                  <a:lnTo>
                                    <a:pt x="1007" y="43"/>
                                  </a:lnTo>
                                  <a:lnTo>
                                    <a:pt x="1010" y="39"/>
                                  </a:lnTo>
                                  <a:lnTo>
                                    <a:pt x="1012" y="36"/>
                                  </a:lnTo>
                                  <a:lnTo>
                                    <a:pt x="1015" y="32"/>
                                  </a:lnTo>
                                  <a:lnTo>
                                    <a:pt x="1017" y="31"/>
                                  </a:lnTo>
                                  <a:lnTo>
                                    <a:pt x="1020" y="30"/>
                                  </a:lnTo>
                                  <a:lnTo>
                                    <a:pt x="1022" y="30"/>
                                  </a:lnTo>
                                  <a:lnTo>
                                    <a:pt x="1025" y="29"/>
                                  </a:lnTo>
                                  <a:lnTo>
                                    <a:pt x="1027" y="27"/>
                                  </a:lnTo>
                                  <a:lnTo>
                                    <a:pt x="1030" y="28"/>
                                  </a:lnTo>
                                  <a:lnTo>
                                    <a:pt x="1032" y="27"/>
                                  </a:lnTo>
                                  <a:lnTo>
                                    <a:pt x="1035" y="28"/>
                                  </a:lnTo>
                                  <a:lnTo>
                                    <a:pt x="1037" y="27"/>
                                  </a:lnTo>
                                  <a:lnTo>
                                    <a:pt x="1040" y="26"/>
                                  </a:lnTo>
                                  <a:lnTo>
                                    <a:pt x="1042" y="26"/>
                                  </a:lnTo>
                                  <a:lnTo>
                                    <a:pt x="1045" y="25"/>
                                  </a:lnTo>
                                  <a:lnTo>
                                    <a:pt x="1047" y="25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1052" y="24"/>
                                  </a:lnTo>
                                  <a:lnTo>
                                    <a:pt x="1054" y="24"/>
                                  </a:lnTo>
                                  <a:lnTo>
                                    <a:pt x="1057" y="23"/>
                                  </a:lnTo>
                                  <a:lnTo>
                                    <a:pt x="1059" y="23"/>
                                  </a:lnTo>
                                  <a:lnTo>
                                    <a:pt x="1062" y="23"/>
                                  </a:lnTo>
                                  <a:lnTo>
                                    <a:pt x="1064" y="22"/>
                                  </a:lnTo>
                                  <a:lnTo>
                                    <a:pt x="1067" y="23"/>
                                  </a:lnTo>
                                  <a:lnTo>
                                    <a:pt x="1069" y="22"/>
                                  </a:lnTo>
                                  <a:lnTo>
                                    <a:pt x="1072" y="22"/>
                                  </a:lnTo>
                                  <a:lnTo>
                                    <a:pt x="1074" y="20"/>
                                  </a:lnTo>
                                  <a:lnTo>
                                    <a:pt x="1077" y="20"/>
                                  </a:lnTo>
                                  <a:lnTo>
                                    <a:pt x="1079" y="20"/>
                                  </a:lnTo>
                                  <a:lnTo>
                                    <a:pt x="1082" y="19"/>
                                  </a:lnTo>
                                  <a:lnTo>
                                    <a:pt x="1084" y="20"/>
                                  </a:lnTo>
                                  <a:lnTo>
                                    <a:pt x="1087" y="19"/>
                                  </a:lnTo>
                                  <a:lnTo>
                                    <a:pt x="1089" y="18"/>
                                  </a:lnTo>
                                  <a:lnTo>
                                    <a:pt x="1092" y="18"/>
                                  </a:lnTo>
                                  <a:lnTo>
                                    <a:pt x="1094" y="18"/>
                                  </a:lnTo>
                                  <a:lnTo>
                                    <a:pt x="1097" y="16"/>
                                  </a:lnTo>
                                  <a:lnTo>
                                    <a:pt x="1099" y="16"/>
                                  </a:lnTo>
                                  <a:lnTo>
                                    <a:pt x="1102" y="17"/>
                                  </a:lnTo>
                                  <a:lnTo>
                                    <a:pt x="1104" y="18"/>
                                  </a:lnTo>
                                  <a:lnTo>
                                    <a:pt x="1107" y="18"/>
                                  </a:lnTo>
                                  <a:lnTo>
                                    <a:pt x="1109" y="20"/>
                                  </a:lnTo>
                                  <a:lnTo>
                                    <a:pt x="1112" y="29"/>
                                  </a:lnTo>
                                  <a:lnTo>
                                    <a:pt x="1114" y="54"/>
                                  </a:lnTo>
                                  <a:lnTo>
                                    <a:pt x="1116" y="104"/>
                                  </a:lnTo>
                                  <a:lnTo>
                                    <a:pt x="1119" y="185"/>
                                  </a:lnTo>
                                  <a:lnTo>
                                    <a:pt x="1121" y="273"/>
                                  </a:lnTo>
                                  <a:lnTo>
                                    <a:pt x="1124" y="326"/>
                                  </a:lnTo>
                                  <a:lnTo>
                                    <a:pt x="1126" y="319"/>
                                  </a:lnTo>
                                  <a:lnTo>
                                    <a:pt x="1129" y="263"/>
                                  </a:lnTo>
                                  <a:lnTo>
                                    <a:pt x="1131" y="191"/>
                                  </a:lnTo>
                                  <a:lnTo>
                                    <a:pt x="1134" y="133"/>
                                  </a:lnTo>
                                  <a:lnTo>
                                    <a:pt x="1136" y="100"/>
                                  </a:lnTo>
                                  <a:lnTo>
                                    <a:pt x="1139" y="93"/>
                                  </a:lnTo>
                                  <a:lnTo>
                                    <a:pt x="1141" y="99"/>
                                  </a:lnTo>
                                  <a:lnTo>
                                    <a:pt x="1144" y="100"/>
                                  </a:lnTo>
                                  <a:lnTo>
                                    <a:pt x="1146" y="92"/>
                                  </a:lnTo>
                                  <a:lnTo>
                                    <a:pt x="1149" y="75"/>
                                  </a:lnTo>
                                  <a:lnTo>
                                    <a:pt x="1151" y="56"/>
                                  </a:lnTo>
                                  <a:lnTo>
                                    <a:pt x="1154" y="42"/>
                                  </a:lnTo>
                                  <a:lnTo>
                                    <a:pt x="1156" y="30"/>
                                  </a:lnTo>
                                  <a:lnTo>
                                    <a:pt x="1159" y="25"/>
                                  </a:lnTo>
                                  <a:lnTo>
                                    <a:pt x="1161" y="22"/>
                                  </a:lnTo>
                                  <a:lnTo>
                                    <a:pt x="1164" y="19"/>
                                  </a:lnTo>
                                  <a:lnTo>
                                    <a:pt x="1166" y="17"/>
                                  </a:lnTo>
                                  <a:lnTo>
                                    <a:pt x="1169" y="17"/>
                                  </a:lnTo>
                                  <a:lnTo>
                                    <a:pt x="1171" y="17"/>
                                  </a:lnTo>
                                  <a:lnTo>
                                    <a:pt x="1174" y="16"/>
                                  </a:lnTo>
                                  <a:lnTo>
                                    <a:pt x="1176" y="15"/>
                                  </a:lnTo>
                                  <a:lnTo>
                                    <a:pt x="1179" y="16"/>
                                  </a:lnTo>
                                  <a:lnTo>
                                    <a:pt x="1181" y="16"/>
                                  </a:lnTo>
                                  <a:lnTo>
                                    <a:pt x="1184" y="16"/>
                                  </a:lnTo>
                                  <a:lnTo>
                                    <a:pt x="1186" y="14"/>
                                  </a:lnTo>
                                  <a:lnTo>
                                    <a:pt x="1188" y="15"/>
                                  </a:lnTo>
                                  <a:lnTo>
                                    <a:pt x="1191" y="14"/>
                                  </a:lnTo>
                                  <a:lnTo>
                                    <a:pt x="1193" y="15"/>
                                  </a:lnTo>
                                  <a:lnTo>
                                    <a:pt x="1196" y="13"/>
                                  </a:lnTo>
                                  <a:lnTo>
                                    <a:pt x="1198" y="13"/>
                                  </a:lnTo>
                                  <a:lnTo>
                                    <a:pt x="1201" y="14"/>
                                  </a:lnTo>
                                  <a:lnTo>
                                    <a:pt x="1203" y="13"/>
                                  </a:lnTo>
                                  <a:lnTo>
                                    <a:pt x="1206" y="13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211" y="13"/>
                                  </a:lnTo>
                                  <a:lnTo>
                                    <a:pt x="1213" y="11"/>
                                  </a:lnTo>
                                  <a:lnTo>
                                    <a:pt x="1216" y="12"/>
                                  </a:lnTo>
                                  <a:lnTo>
                                    <a:pt x="1218" y="10"/>
                                  </a:lnTo>
                                  <a:lnTo>
                                    <a:pt x="1221" y="11"/>
                                  </a:lnTo>
                                  <a:lnTo>
                                    <a:pt x="1223" y="10"/>
                                  </a:lnTo>
                                  <a:lnTo>
                                    <a:pt x="1226" y="10"/>
                                  </a:lnTo>
                                  <a:lnTo>
                                    <a:pt x="1228" y="10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33" y="10"/>
                                  </a:lnTo>
                                  <a:lnTo>
                                    <a:pt x="1236" y="10"/>
                                  </a:lnTo>
                                  <a:lnTo>
                                    <a:pt x="1238" y="10"/>
                                  </a:lnTo>
                                  <a:lnTo>
                                    <a:pt x="1241" y="10"/>
                                  </a:lnTo>
                                  <a:lnTo>
                                    <a:pt x="1243" y="10"/>
                                  </a:lnTo>
                                  <a:lnTo>
                                    <a:pt x="1246" y="9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51" y="6"/>
                                  </a:lnTo>
                                  <a:lnTo>
                                    <a:pt x="1253" y="5"/>
                                  </a:lnTo>
                                  <a:lnTo>
                                    <a:pt x="1255" y="4"/>
                                  </a:lnTo>
                                  <a:lnTo>
                                    <a:pt x="1258" y="4"/>
                                  </a:lnTo>
                                  <a:lnTo>
                                    <a:pt x="1260" y="4"/>
                                  </a:lnTo>
                                  <a:lnTo>
                                    <a:pt x="1263" y="7"/>
                                  </a:lnTo>
                                  <a:lnTo>
                                    <a:pt x="1265" y="10"/>
                                  </a:lnTo>
                                  <a:lnTo>
                                    <a:pt x="1268" y="14"/>
                                  </a:lnTo>
                                  <a:lnTo>
                                    <a:pt x="1270" y="16"/>
                                  </a:lnTo>
                                  <a:lnTo>
                                    <a:pt x="1273" y="16"/>
                                  </a:lnTo>
                                  <a:lnTo>
                                    <a:pt x="1275" y="15"/>
                                  </a:lnTo>
                                  <a:lnTo>
                                    <a:pt x="1278" y="13"/>
                                  </a:lnTo>
                                  <a:lnTo>
                                    <a:pt x="1280" y="9"/>
                                  </a:lnTo>
                                  <a:lnTo>
                                    <a:pt x="1283" y="8"/>
                                  </a:lnTo>
                                  <a:lnTo>
                                    <a:pt x="1285" y="6"/>
                                  </a:lnTo>
                                  <a:lnTo>
                                    <a:pt x="1288" y="6"/>
                                  </a:lnTo>
                                  <a:lnTo>
                                    <a:pt x="1290" y="5"/>
                                  </a:lnTo>
                                  <a:lnTo>
                                    <a:pt x="1293" y="5"/>
                                  </a:lnTo>
                                  <a:lnTo>
                                    <a:pt x="1295" y="4"/>
                                  </a:lnTo>
                                  <a:lnTo>
                                    <a:pt x="1298" y="4"/>
                                  </a:lnTo>
                                  <a:lnTo>
                                    <a:pt x="1300" y="4"/>
                                  </a:lnTo>
                                  <a:lnTo>
                                    <a:pt x="1303" y="3"/>
                                  </a:lnTo>
                                  <a:lnTo>
                                    <a:pt x="1305" y="3"/>
                                  </a:lnTo>
                                  <a:lnTo>
                                    <a:pt x="1308" y="3"/>
                                  </a:lnTo>
                                  <a:lnTo>
                                    <a:pt x="1310" y="3"/>
                                  </a:lnTo>
                                  <a:lnTo>
                                    <a:pt x="1313" y="3"/>
                                  </a:lnTo>
                                  <a:lnTo>
                                    <a:pt x="1315" y="3"/>
                                  </a:lnTo>
                                  <a:lnTo>
                                    <a:pt x="1318" y="2"/>
                                  </a:lnTo>
                                  <a:lnTo>
                                    <a:pt x="1320" y="2"/>
                                  </a:lnTo>
                                  <a:lnTo>
                                    <a:pt x="1323" y="4"/>
                                  </a:lnTo>
                                  <a:lnTo>
                                    <a:pt x="1325" y="3"/>
                                  </a:lnTo>
                                  <a:lnTo>
                                    <a:pt x="1327" y="4"/>
                                  </a:lnTo>
                                  <a:lnTo>
                                    <a:pt x="1330" y="5"/>
                                  </a:lnTo>
                                  <a:lnTo>
                                    <a:pt x="1332" y="5"/>
                                  </a:lnTo>
                                  <a:lnTo>
                                    <a:pt x="1335" y="5"/>
                                  </a:lnTo>
                                  <a:lnTo>
                                    <a:pt x="1337" y="5"/>
                                  </a:lnTo>
                                  <a:lnTo>
                                    <a:pt x="1340" y="4"/>
                                  </a:lnTo>
                                  <a:lnTo>
                                    <a:pt x="1342" y="4"/>
                                  </a:lnTo>
                                  <a:lnTo>
                                    <a:pt x="1345" y="4"/>
                                  </a:lnTo>
                                  <a:lnTo>
                                    <a:pt x="1347" y="4"/>
                                  </a:lnTo>
                                  <a:lnTo>
                                    <a:pt x="1350" y="6"/>
                                  </a:lnTo>
                                  <a:lnTo>
                                    <a:pt x="1352" y="9"/>
                                  </a:lnTo>
                                  <a:lnTo>
                                    <a:pt x="1355" y="18"/>
                                  </a:lnTo>
                                  <a:lnTo>
                                    <a:pt x="1357" y="35"/>
                                  </a:lnTo>
                                  <a:lnTo>
                                    <a:pt x="1360" y="55"/>
                                  </a:lnTo>
                                  <a:lnTo>
                                    <a:pt x="1362" y="75"/>
                                  </a:lnTo>
                                  <a:lnTo>
                                    <a:pt x="1365" y="87"/>
                                  </a:lnTo>
                                  <a:lnTo>
                                    <a:pt x="1367" y="97"/>
                                  </a:lnTo>
                                  <a:lnTo>
                                    <a:pt x="1370" y="115"/>
                                  </a:lnTo>
                                  <a:lnTo>
                                    <a:pt x="1372" y="139"/>
                                  </a:lnTo>
                                  <a:lnTo>
                                    <a:pt x="1375" y="157"/>
                                  </a:lnTo>
                                  <a:lnTo>
                                    <a:pt x="1377" y="156"/>
                                  </a:lnTo>
                                  <a:lnTo>
                                    <a:pt x="1380" y="137"/>
                                  </a:lnTo>
                                  <a:lnTo>
                                    <a:pt x="1382" y="107"/>
                                  </a:lnTo>
                                  <a:lnTo>
                                    <a:pt x="1385" y="73"/>
                                  </a:lnTo>
                                  <a:lnTo>
                                    <a:pt x="1387" y="49"/>
                                  </a:lnTo>
                                  <a:lnTo>
                                    <a:pt x="1390" y="34"/>
                                  </a:lnTo>
                                  <a:lnTo>
                                    <a:pt x="1392" y="24"/>
                                  </a:lnTo>
                                  <a:lnTo>
                                    <a:pt x="1394" y="18"/>
                                  </a:lnTo>
                                  <a:lnTo>
                                    <a:pt x="1397" y="15"/>
                                  </a:lnTo>
                                  <a:lnTo>
                                    <a:pt x="1399" y="12"/>
                                  </a:lnTo>
                                  <a:lnTo>
                                    <a:pt x="1402" y="11"/>
                                  </a:lnTo>
                                  <a:lnTo>
                                    <a:pt x="1404" y="10"/>
                                  </a:lnTo>
                                  <a:lnTo>
                                    <a:pt x="1407" y="9"/>
                                  </a:lnTo>
                                  <a:lnTo>
                                    <a:pt x="1409" y="8"/>
                                  </a:lnTo>
                                  <a:lnTo>
                                    <a:pt x="1412" y="8"/>
                                  </a:lnTo>
                                  <a:lnTo>
                                    <a:pt x="1414" y="7"/>
                                  </a:lnTo>
                                  <a:lnTo>
                                    <a:pt x="1417" y="8"/>
                                  </a:lnTo>
                                  <a:lnTo>
                                    <a:pt x="1419" y="12"/>
                                  </a:lnTo>
                                  <a:lnTo>
                                    <a:pt x="1422" y="28"/>
                                  </a:lnTo>
                                  <a:lnTo>
                                    <a:pt x="1424" y="59"/>
                                  </a:lnTo>
                                  <a:lnTo>
                                    <a:pt x="1427" y="115"/>
                                  </a:lnTo>
                                  <a:lnTo>
                                    <a:pt x="1429" y="182"/>
                                  </a:lnTo>
                                  <a:lnTo>
                                    <a:pt x="1432" y="245"/>
                                  </a:lnTo>
                                  <a:lnTo>
                                    <a:pt x="1434" y="265"/>
                                  </a:lnTo>
                                  <a:lnTo>
                                    <a:pt x="1437" y="240"/>
                                  </a:lnTo>
                                  <a:lnTo>
                                    <a:pt x="1439" y="184"/>
                                  </a:lnTo>
                                  <a:lnTo>
                                    <a:pt x="1442" y="125"/>
                                  </a:lnTo>
                                  <a:lnTo>
                                    <a:pt x="1444" y="82"/>
                                  </a:lnTo>
                                  <a:lnTo>
                                    <a:pt x="1447" y="52"/>
                                  </a:lnTo>
                                  <a:lnTo>
                                    <a:pt x="1449" y="36"/>
                                  </a:lnTo>
                                  <a:lnTo>
                                    <a:pt x="1452" y="28"/>
                                  </a:lnTo>
                                  <a:lnTo>
                                    <a:pt x="1454" y="22"/>
                                  </a:lnTo>
                                  <a:lnTo>
                                    <a:pt x="1457" y="20"/>
                                  </a:lnTo>
                                  <a:lnTo>
                                    <a:pt x="1459" y="20"/>
                                  </a:lnTo>
                                  <a:lnTo>
                                    <a:pt x="1462" y="20"/>
                                  </a:lnTo>
                                  <a:lnTo>
                                    <a:pt x="1464" y="19"/>
                                  </a:lnTo>
                                  <a:lnTo>
                                    <a:pt x="1466" y="18"/>
                                  </a:lnTo>
                                  <a:lnTo>
                                    <a:pt x="1469" y="14"/>
                                  </a:lnTo>
                                  <a:lnTo>
                                    <a:pt x="1471" y="12"/>
                                  </a:lnTo>
                                  <a:lnTo>
                                    <a:pt x="1474" y="10"/>
                                  </a:lnTo>
                                  <a:lnTo>
                                    <a:pt x="1476" y="8"/>
                                  </a:lnTo>
                                  <a:lnTo>
                                    <a:pt x="1479" y="6"/>
                                  </a:lnTo>
                                  <a:lnTo>
                                    <a:pt x="1481" y="5"/>
                                  </a:lnTo>
                                  <a:lnTo>
                                    <a:pt x="1484" y="5"/>
                                  </a:lnTo>
                                  <a:lnTo>
                                    <a:pt x="1486" y="6"/>
                                  </a:lnTo>
                                  <a:lnTo>
                                    <a:pt x="1489" y="6"/>
                                  </a:lnTo>
                                  <a:lnTo>
                                    <a:pt x="1491" y="7"/>
                                  </a:lnTo>
                                  <a:lnTo>
                                    <a:pt x="1494" y="8"/>
                                  </a:lnTo>
                                  <a:lnTo>
                                    <a:pt x="1496" y="10"/>
                                  </a:lnTo>
                                  <a:lnTo>
                                    <a:pt x="1499" y="9"/>
                                  </a:lnTo>
                                  <a:lnTo>
                                    <a:pt x="1501" y="9"/>
                                  </a:lnTo>
                                  <a:lnTo>
                                    <a:pt x="1504" y="9"/>
                                  </a:lnTo>
                                  <a:lnTo>
                                    <a:pt x="1506" y="7"/>
                                  </a:lnTo>
                                  <a:lnTo>
                                    <a:pt x="1509" y="6"/>
                                  </a:lnTo>
                                  <a:lnTo>
                                    <a:pt x="1511" y="6"/>
                                  </a:lnTo>
                                  <a:lnTo>
                                    <a:pt x="1514" y="6"/>
                                  </a:lnTo>
                                  <a:lnTo>
                                    <a:pt x="1516" y="5"/>
                                  </a:lnTo>
                                  <a:lnTo>
                                    <a:pt x="1519" y="11"/>
                                  </a:lnTo>
                                  <a:lnTo>
                                    <a:pt x="1521" y="36"/>
                                  </a:lnTo>
                                  <a:lnTo>
                                    <a:pt x="1524" y="115"/>
                                  </a:lnTo>
                                  <a:lnTo>
                                    <a:pt x="1526" y="319"/>
                                  </a:lnTo>
                                  <a:lnTo>
                                    <a:pt x="1529" y="702"/>
                                  </a:lnTo>
                                  <a:lnTo>
                                    <a:pt x="1531" y="1270"/>
                                  </a:lnTo>
                                  <a:lnTo>
                                    <a:pt x="1533" y="1946"/>
                                  </a:lnTo>
                                  <a:lnTo>
                                    <a:pt x="1536" y="2676"/>
                                  </a:lnTo>
                                  <a:lnTo>
                                    <a:pt x="1538" y="3348"/>
                                  </a:lnTo>
                                  <a:lnTo>
                                    <a:pt x="1541" y="3942"/>
                                  </a:lnTo>
                                  <a:lnTo>
                                    <a:pt x="1543" y="4361"/>
                                  </a:lnTo>
                                  <a:lnTo>
                                    <a:pt x="1546" y="4483"/>
                                  </a:lnTo>
                                  <a:lnTo>
                                    <a:pt x="1548" y="3799"/>
                                  </a:lnTo>
                                  <a:lnTo>
                                    <a:pt x="1551" y="2118"/>
                                  </a:lnTo>
                                  <a:lnTo>
                                    <a:pt x="1553" y="803"/>
                                  </a:lnTo>
                                  <a:lnTo>
                                    <a:pt x="1556" y="330"/>
                                  </a:lnTo>
                                  <a:lnTo>
                                    <a:pt x="1558" y="202"/>
                                  </a:lnTo>
                                  <a:lnTo>
                                    <a:pt x="1561" y="152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66" y="109"/>
                                  </a:lnTo>
                                  <a:lnTo>
                                    <a:pt x="1568" y="98"/>
                                  </a:lnTo>
                                  <a:lnTo>
                                    <a:pt x="1571" y="89"/>
                                  </a:lnTo>
                                  <a:lnTo>
                                    <a:pt x="1573" y="80"/>
                                  </a:lnTo>
                                  <a:lnTo>
                                    <a:pt x="1576" y="74"/>
                                  </a:lnTo>
                                  <a:lnTo>
                                    <a:pt x="1578" y="72"/>
                                  </a:lnTo>
                                  <a:lnTo>
                                    <a:pt x="1581" y="68"/>
                                  </a:lnTo>
                                  <a:lnTo>
                                    <a:pt x="1583" y="65"/>
                                  </a:lnTo>
                                  <a:lnTo>
                                    <a:pt x="1586" y="59"/>
                                  </a:lnTo>
                                  <a:lnTo>
                                    <a:pt x="1588" y="56"/>
                                  </a:lnTo>
                                  <a:lnTo>
                                    <a:pt x="1591" y="51"/>
                                  </a:lnTo>
                                  <a:lnTo>
                                    <a:pt x="1593" y="49"/>
                                  </a:lnTo>
                                  <a:lnTo>
                                    <a:pt x="1596" y="47"/>
                                  </a:lnTo>
                                  <a:lnTo>
                                    <a:pt x="1598" y="43"/>
                                  </a:lnTo>
                                  <a:lnTo>
                                    <a:pt x="1601" y="41"/>
                                  </a:lnTo>
                                  <a:lnTo>
                                    <a:pt x="1603" y="38"/>
                                  </a:lnTo>
                                  <a:lnTo>
                                    <a:pt x="1605" y="35"/>
                                  </a:lnTo>
                                  <a:lnTo>
                                    <a:pt x="1608" y="33"/>
                                  </a:lnTo>
                                  <a:lnTo>
                                    <a:pt x="1610" y="31"/>
                                  </a:lnTo>
                                  <a:lnTo>
                                    <a:pt x="1613" y="29"/>
                                  </a:lnTo>
                                  <a:lnTo>
                                    <a:pt x="1615" y="27"/>
                                  </a:lnTo>
                                  <a:lnTo>
                                    <a:pt x="1618" y="26"/>
                                  </a:lnTo>
                                  <a:lnTo>
                                    <a:pt x="1620" y="26"/>
                                  </a:lnTo>
                                  <a:lnTo>
                                    <a:pt x="1623" y="25"/>
                                  </a:lnTo>
                                  <a:lnTo>
                                    <a:pt x="1625" y="24"/>
                                  </a:lnTo>
                                  <a:lnTo>
                                    <a:pt x="1628" y="24"/>
                                  </a:lnTo>
                                  <a:lnTo>
                                    <a:pt x="1630" y="23"/>
                                  </a:lnTo>
                                  <a:lnTo>
                                    <a:pt x="1633" y="23"/>
                                  </a:lnTo>
                                  <a:lnTo>
                                    <a:pt x="1635" y="22"/>
                                  </a:lnTo>
                                  <a:lnTo>
                                    <a:pt x="1638" y="22"/>
                                  </a:lnTo>
                                  <a:lnTo>
                                    <a:pt x="1640" y="20"/>
                                  </a:lnTo>
                                  <a:lnTo>
                                    <a:pt x="1643" y="21"/>
                                  </a:lnTo>
                                  <a:lnTo>
                                    <a:pt x="1645" y="22"/>
                                  </a:lnTo>
                                  <a:lnTo>
                                    <a:pt x="1648" y="23"/>
                                  </a:lnTo>
                                  <a:lnTo>
                                    <a:pt x="1650" y="22"/>
                                  </a:lnTo>
                                  <a:lnTo>
                                    <a:pt x="1653" y="21"/>
                                  </a:lnTo>
                                  <a:lnTo>
                                    <a:pt x="1655" y="21"/>
                                  </a:lnTo>
                                  <a:lnTo>
                                    <a:pt x="1658" y="19"/>
                                  </a:lnTo>
                                  <a:lnTo>
                                    <a:pt x="1660" y="19"/>
                                  </a:lnTo>
                                  <a:lnTo>
                                    <a:pt x="1663" y="18"/>
                                  </a:lnTo>
                                  <a:lnTo>
                                    <a:pt x="1665" y="19"/>
                                  </a:lnTo>
                                  <a:lnTo>
                                    <a:pt x="1668" y="19"/>
                                  </a:lnTo>
                                  <a:lnTo>
                                    <a:pt x="1670" y="18"/>
                                  </a:lnTo>
                                  <a:lnTo>
                                    <a:pt x="1672" y="16"/>
                                  </a:lnTo>
                                  <a:lnTo>
                                    <a:pt x="1675" y="16"/>
                                  </a:lnTo>
                                  <a:lnTo>
                                    <a:pt x="1677" y="16"/>
                                  </a:lnTo>
                                  <a:lnTo>
                                    <a:pt x="1680" y="16"/>
                                  </a:lnTo>
                                  <a:lnTo>
                                    <a:pt x="1682" y="15"/>
                                  </a:lnTo>
                                  <a:lnTo>
                                    <a:pt x="1685" y="17"/>
                                  </a:lnTo>
                                  <a:lnTo>
                                    <a:pt x="1687" y="16"/>
                                  </a:lnTo>
                                  <a:lnTo>
                                    <a:pt x="1690" y="17"/>
                                  </a:lnTo>
                                  <a:lnTo>
                                    <a:pt x="1692" y="17"/>
                                  </a:lnTo>
                                  <a:lnTo>
                                    <a:pt x="1695" y="15"/>
                                  </a:lnTo>
                                  <a:lnTo>
                                    <a:pt x="1697" y="16"/>
                                  </a:lnTo>
                                  <a:lnTo>
                                    <a:pt x="1700" y="15"/>
                                  </a:lnTo>
                                  <a:lnTo>
                                    <a:pt x="1702" y="16"/>
                                  </a:lnTo>
                                  <a:lnTo>
                                    <a:pt x="1705" y="15"/>
                                  </a:lnTo>
                                  <a:lnTo>
                                    <a:pt x="1707" y="14"/>
                                  </a:lnTo>
                                  <a:lnTo>
                                    <a:pt x="1710" y="14"/>
                                  </a:lnTo>
                                  <a:lnTo>
                                    <a:pt x="1712" y="13"/>
                                  </a:lnTo>
                                  <a:lnTo>
                                    <a:pt x="1715" y="14"/>
                                  </a:lnTo>
                                  <a:lnTo>
                                    <a:pt x="1717" y="16"/>
                                  </a:lnTo>
                                  <a:lnTo>
                                    <a:pt x="1720" y="20"/>
                                  </a:lnTo>
                                  <a:lnTo>
                                    <a:pt x="1722" y="28"/>
                                  </a:lnTo>
                                  <a:lnTo>
                                    <a:pt x="1725" y="39"/>
                                  </a:lnTo>
                                  <a:lnTo>
                                    <a:pt x="1727" y="52"/>
                                  </a:lnTo>
                                  <a:lnTo>
                                    <a:pt x="1730" y="64"/>
                                  </a:lnTo>
                                  <a:lnTo>
                                    <a:pt x="1732" y="74"/>
                                  </a:lnTo>
                                  <a:lnTo>
                                    <a:pt x="1735" y="76"/>
                                  </a:lnTo>
                                  <a:lnTo>
                                    <a:pt x="1737" y="69"/>
                                  </a:lnTo>
                                  <a:lnTo>
                                    <a:pt x="1740" y="63"/>
                                  </a:lnTo>
                                  <a:lnTo>
                                    <a:pt x="1742" y="63"/>
                                  </a:lnTo>
                                  <a:lnTo>
                                    <a:pt x="1744" y="89"/>
                                  </a:lnTo>
                                  <a:lnTo>
                                    <a:pt x="1747" y="186"/>
                                  </a:lnTo>
                                  <a:lnTo>
                                    <a:pt x="1749" y="422"/>
                                  </a:lnTo>
                                  <a:lnTo>
                                    <a:pt x="1752" y="869"/>
                                  </a:lnTo>
                                  <a:lnTo>
                                    <a:pt x="1754" y="1528"/>
                                  </a:lnTo>
                                  <a:lnTo>
                                    <a:pt x="1757" y="2356"/>
                                  </a:lnTo>
                                  <a:lnTo>
                                    <a:pt x="1759" y="3236"/>
                                  </a:lnTo>
                                  <a:lnTo>
                                    <a:pt x="1762" y="4076"/>
                                  </a:lnTo>
                                  <a:lnTo>
                                    <a:pt x="1764" y="4844"/>
                                  </a:lnTo>
                                  <a:lnTo>
                                    <a:pt x="1767" y="5450"/>
                                  </a:lnTo>
                                  <a:lnTo>
                                    <a:pt x="1769" y="6047"/>
                                  </a:lnTo>
                                  <a:lnTo>
                                    <a:pt x="1772" y="6533"/>
                                  </a:lnTo>
                                  <a:lnTo>
                                    <a:pt x="1774" y="6964"/>
                                  </a:lnTo>
                                  <a:lnTo>
                                    <a:pt x="1777" y="7487"/>
                                  </a:lnTo>
                                  <a:lnTo>
                                    <a:pt x="1779" y="7951"/>
                                  </a:lnTo>
                                  <a:lnTo>
                                    <a:pt x="1782" y="8174"/>
                                  </a:lnTo>
                                  <a:lnTo>
                                    <a:pt x="1784" y="8286"/>
                                  </a:lnTo>
                                  <a:lnTo>
                                    <a:pt x="1787" y="7585"/>
                                  </a:lnTo>
                                  <a:lnTo>
                                    <a:pt x="1789" y="3740"/>
                                  </a:lnTo>
                                  <a:lnTo>
                                    <a:pt x="1792" y="726"/>
                                  </a:lnTo>
                                  <a:lnTo>
                                    <a:pt x="1794" y="238"/>
                                  </a:lnTo>
                                  <a:lnTo>
                                    <a:pt x="1797" y="171"/>
                                  </a:lnTo>
                                  <a:lnTo>
                                    <a:pt x="1799" y="145"/>
                                  </a:lnTo>
                                  <a:lnTo>
                                    <a:pt x="1802" y="136"/>
                                  </a:lnTo>
                                  <a:lnTo>
                                    <a:pt x="1804" y="123"/>
                                  </a:lnTo>
                                  <a:lnTo>
                                    <a:pt x="1807" y="111"/>
                                  </a:lnTo>
                                  <a:lnTo>
                                    <a:pt x="1809" y="105"/>
                                  </a:lnTo>
                                  <a:lnTo>
                                    <a:pt x="1811" y="99"/>
                                  </a:lnTo>
                                  <a:lnTo>
                                    <a:pt x="1814" y="95"/>
                                  </a:lnTo>
                                  <a:lnTo>
                                    <a:pt x="1816" y="90"/>
                                  </a:lnTo>
                                  <a:lnTo>
                                    <a:pt x="1819" y="85"/>
                                  </a:lnTo>
                                  <a:lnTo>
                                    <a:pt x="1821" y="81"/>
                                  </a:lnTo>
                                  <a:lnTo>
                                    <a:pt x="1824" y="77"/>
                                  </a:lnTo>
                                  <a:lnTo>
                                    <a:pt x="1826" y="70"/>
                                  </a:lnTo>
                                  <a:lnTo>
                                    <a:pt x="1829" y="69"/>
                                  </a:lnTo>
                                  <a:lnTo>
                                    <a:pt x="1831" y="70"/>
                                  </a:lnTo>
                                  <a:lnTo>
                                    <a:pt x="1834" y="72"/>
                                  </a:lnTo>
                                  <a:lnTo>
                                    <a:pt x="1836" y="82"/>
                                  </a:lnTo>
                                  <a:lnTo>
                                    <a:pt x="1839" y="104"/>
                                  </a:lnTo>
                                  <a:lnTo>
                                    <a:pt x="1841" y="127"/>
                                  </a:lnTo>
                                  <a:lnTo>
                                    <a:pt x="1844" y="140"/>
                                  </a:lnTo>
                                  <a:lnTo>
                                    <a:pt x="1846" y="139"/>
                                  </a:lnTo>
                                  <a:lnTo>
                                    <a:pt x="1849" y="123"/>
                                  </a:lnTo>
                                  <a:lnTo>
                                    <a:pt x="1851" y="103"/>
                                  </a:lnTo>
                                  <a:lnTo>
                                    <a:pt x="1854" y="87"/>
                                  </a:lnTo>
                                  <a:lnTo>
                                    <a:pt x="1856" y="75"/>
                                  </a:lnTo>
                                  <a:lnTo>
                                    <a:pt x="1859" y="70"/>
                                  </a:lnTo>
                                  <a:lnTo>
                                    <a:pt x="1861" y="66"/>
                                  </a:lnTo>
                                  <a:lnTo>
                                    <a:pt x="1864" y="66"/>
                                  </a:lnTo>
                                  <a:lnTo>
                                    <a:pt x="1866" y="72"/>
                                  </a:lnTo>
                                  <a:lnTo>
                                    <a:pt x="1869" y="74"/>
                                  </a:lnTo>
                                  <a:lnTo>
                                    <a:pt x="1871" y="79"/>
                                  </a:lnTo>
                                  <a:lnTo>
                                    <a:pt x="1874" y="79"/>
                                  </a:lnTo>
                                  <a:lnTo>
                                    <a:pt x="1876" y="74"/>
                                  </a:lnTo>
                                  <a:lnTo>
                                    <a:pt x="1879" y="70"/>
                                  </a:lnTo>
                                  <a:lnTo>
                                    <a:pt x="1881" y="64"/>
                                  </a:lnTo>
                                  <a:lnTo>
                                    <a:pt x="1883" y="61"/>
                                  </a:lnTo>
                                  <a:lnTo>
                                    <a:pt x="1886" y="56"/>
                                  </a:lnTo>
                                  <a:lnTo>
                                    <a:pt x="1888" y="54"/>
                                  </a:lnTo>
                                  <a:lnTo>
                                    <a:pt x="1891" y="52"/>
                                  </a:lnTo>
                                  <a:lnTo>
                                    <a:pt x="1893" y="48"/>
                                  </a:lnTo>
                                  <a:lnTo>
                                    <a:pt x="1896" y="48"/>
                                  </a:lnTo>
                                  <a:lnTo>
                                    <a:pt x="1898" y="46"/>
                                  </a:lnTo>
                                  <a:lnTo>
                                    <a:pt x="1901" y="44"/>
                                  </a:lnTo>
                                  <a:lnTo>
                                    <a:pt x="1903" y="43"/>
                                  </a:lnTo>
                                  <a:lnTo>
                                    <a:pt x="1906" y="42"/>
                                  </a:lnTo>
                                  <a:lnTo>
                                    <a:pt x="1908" y="44"/>
                                  </a:lnTo>
                                  <a:lnTo>
                                    <a:pt x="1911" y="52"/>
                                  </a:lnTo>
                                  <a:lnTo>
                                    <a:pt x="1913" y="74"/>
                                  </a:lnTo>
                                  <a:lnTo>
                                    <a:pt x="1916" y="124"/>
                                  </a:lnTo>
                                  <a:lnTo>
                                    <a:pt x="1918" y="209"/>
                                  </a:lnTo>
                                  <a:lnTo>
                                    <a:pt x="1921" y="310"/>
                                  </a:lnTo>
                                  <a:lnTo>
                                    <a:pt x="1923" y="381"/>
                                  </a:lnTo>
                                  <a:lnTo>
                                    <a:pt x="1926" y="409"/>
                                  </a:lnTo>
                                  <a:lnTo>
                                    <a:pt x="1928" y="368"/>
                                  </a:lnTo>
                                  <a:lnTo>
                                    <a:pt x="1931" y="293"/>
                                  </a:lnTo>
                                  <a:lnTo>
                                    <a:pt x="1933" y="218"/>
                                  </a:lnTo>
                                  <a:lnTo>
                                    <a:pt x="1936" y="153"/>
                                  </a:lnTo>
                                  <a:lnTo>
                                    <a:pt x="1938" y="107"/>
                                  </a:lnTo>
                                  <a:lnTo>
                                    <a:pt x="1941" y="74"/>
                                  </a:lnTo>
                                  <a:lnTo>
                                    <a:pt x="1943" y="50"/>
                                  </a:lnTo>
                                  <a:lnTo>
                                    <a:pt x="1946" y="35"/>
                                  </a:lnTo>
                                  <a:lnTo>
                                    <a:pt x="1948" y="27"/>
                                  </a:lnTo>
                                  <a:lnTo>
                                    <a:pt x="1950" y="20"/>
                                  </a:lnTo>
                                  <a:lnTo>
                                    <a:pt x="1953" y="17"/>
                                  </a:lnTo>
                                  <a:lnTo>
                                    <a:pt x="1955" y="16"/>
                                  </a:lnTo>
                                  <a:lnTo>
                                    <a:pt x="1958" y="20"/>
                                  </a:lnTo>
                                  <a:lnTo>
                                    <a:pt x="1960" y="38"/>
                                  </a:lnTo>
                                  <a:lnTo>
                                    <a:pt x="1963" y="102"/>
                                  </a:lnTo>
                                  <a:lnTo>
                                    <a:pt x="1965" y="273"/>
                                  </a:lnTo>
                                  <a:lnTo>
                                    <a:pt x="1968" y="589"/>
                                  </a:lnTo>
                                  <a:lnTo>
                                    <a:pt x="1970" y="1068"/>
                                  </a:lnTo>
                                  <a:lnTo>
                                    <a:pt x="1973" y="1632"/>
                                  </a:lnTo>
                                  <a:lnTo>
                                    <a:pt x="1975" y="2195"/>
                                  </a:lnTo>
                                  <a:lnTo>
                                    <a:pt x="1978" y="2576"/>
                                  </a:lnTo>
                                  <a:lnTo>
                                    <a:pt x="1980" y="2680"/>
                                  </a:lnTo>
                                  <a:lnTo>
                                    <a:pt x="1983" y="2344"/>
                                  </a:lnTo>
                                  <a:lnTo>
                                    <a:pt x="1985" y="1661"/>
                                  </a:lnTo>
                                  <a:lnTo>
                                    <a:pt x="1988" y="1125"/>
                                  </a:lnTo>
                                  <a:lnTo>
                                    <a:pt x="1990" y="961"/>
                                  </a:lnTo>
                                  <a:lnTo>
                                    <a:pt x="1993" y="1075"/>
                                  </a:lnTo>
                                  <a:lnTo>
                                    <a:pt x="1995" y="1183"/>
                                  </a:lnTo>
                                  <a:lnTo>
                                    <a:pt x="1998" y="1076"/>
                                  </a:lnTo>
                                  <a:lnTo>
                                    <a:pt x="2000" y="784"/>
                                  </a:lnTo>
                                  <a:lnTo>
                                    <a:pt x="2003" y="469"/>
                                  </a:lnTo>
                                  <a:lnTo>
                                    <a:pt x="2005" y="257"/>
                                  </a:lnTo>
                                  <a:lnTo>
                                    <a:pt x="2008" y="149"/>
                                  </a:lnTo>
                                  <a:lnTo>
                                    <a:pt x="2010" y="99"/>
                                  </a:lnTo>
                                  <a:lnTo>
                                    <a:pt x="2013" y="77"/>
                                  </a:lnTo>
                                  <a:lnTo>
                                    <a:pt x="2015" y="62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2020" y="49"/>
                                  </a:lnTo>
                                  <a:lnTo>
                                    <a:pt x="2022" y="45"/>
                                  </a:lnTo>
                                  <a:lnTo>
                                    <a:pt x="2025" y="43"/>
                                  </a:lnTo>
                                  <a:lnTo>
                                    <a:pt x="2027" y="41"/>
                                  </a:lnTo>
                                  <a:lnTo>
                                    <a:pt x="2030" y="40"/>
                                  </a:lnTo>
                                  <a:lnTo>
                                    <a:pt x="2032" y="38"/>
                                  </a:lnTo>
                                  <a:lnTo>
                                    <a:pt x="2035" y="35"/>
                                  </a:lnTo>
                                  <a:lnTo>
                                    <a:pt x="2037" y="33"/>
                                  </a:lnTo>
                                  <a:lnTo>
                                    <a:pt x="2040" y="31"/>
                                  </a:lnTo>
                                  <a:lnTo>
                                    <a:pt x="2042" y="29"/>
                                  </a:lnTo>
                                  <a:lnTo>
                                    <a:pt x="2045" y="27"/>
                                  </a:lnTo>
                                  <a:lnTo>
                                    <a:pt x="2047" y="26"/>
                                  </a:lnTo>
                                  <a:lnTo>
                                    <a:pt x="2050" y="25"/>
                                  </a:lnTo>
                                  <a:lnTo>
                                    <a:pt x="2052" y="23"/>
                                  </a:lnTo>
                                  <a:lnTo>
                                    <a:pt x="2055" y="24"/>
                                  </a:lnTo>
                                  <a:lnTo>
                                    <a:pt x="2057" y="22"/>
                                  </a:lnTo>
                                  <a:lnTo>
                                    <a:pt x="2060" y="21"/>
                                  </a:lnTo>
                                  <a:lnTo>
                                    <a:pt x="2062" y="20"/>
                                  </a:lnTo>
                                  <a:lnTo>
                                    <a:pt x="2065" y="21"/>
                                  </a:lnTo>
                                  <a:lnTo>
                                    <a:pt x="2067" y="18"/>
                                  </a:lnTo>
                                  <a:lnTo>
                                    <a:pt x="2070" y="18"/>
                                  </a:lnTo>
                                  <a:lnTo>
                                    <a:pt x="2072" y="18"/>
                                  </a:lnTo>
                                  <a:lnTo>
                                    <a:pt x="2075" y="18"/>
                                  </a:lnTo>
                                  <a:lnTo>
                                    <a:pt x="2077" y="18"/>
                                  </a:lnTo>
                                  <a:lnTo>
                                    <a:pt x="2080" y="17"/>
                                  </a:lnTo>
                                  <a:lnTo>
                                    <a:pt x="2082" y="16"/>
                                  </a:lnTo>
                                  <a:lnTo>
                                    <a:pt x="2085" y="16"/>
                                  </a:lnTo>
                                  <a:lnTo>
                                    <a:pt x="2087" y="15"/>
                                  </a:lnTo>
                                  <a:lnTo>
                                    <a:pt x="2090" y="15"/>
                                  </a:lnTo>
                                  <a:lnTo>
                                    <a:pt x="2092" y="14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7" y="14"/>
                                  </a:lnTo>
                                  <a:lnTo>
                                    <a:pt x="2099" y="14"/>
                                  </a:lnTo>
                                  <a:lnTo>
                                    <a:pt x="2102" y="13"/>
                                  </a:lnTo>
                                  <a:lnTo>
                                    <a:pt x="2104" y="12"/>
                                  </a:lnTo>
                                  <a:lnTo>
                                    <a:pt x="2107" y="11"/>
                                  </a:lnTo>
                                  <a:lnTo>
                                    <a:pt x="2109" y="12"/>
                                  </a:lnTo>
                                  <a:lnTo>
                                    <a:pt x="2112" y="12"/>
                                  </a:lnTo>
                                  <a:lnTo>
                                    <a:pt x="2114" y="12"/>
                                  </a:lnTo>
                                  <a:lnTo>
                                    <a:pt x="2117" y="11"/>
                                  </a:lnTo>
                                  <a:lnTo>
                                    <a:pt x="2119" y="11"/>
                                  </a:lnTo>
                                  <a:lnTo>
                                    <a:pt x="2122" y="11"/>
                                  </a:lnTo>
                                  <a:lnTo>
                                    <a:pt x="2124" y="10"/>
                                  </a:lnTo>
                                  <a:lnTo>
                                    <a:pt x="2127" y="10"/>
                                  </a:lnTo>
                                  <a:lnTo>
                                    <a:pt x="2129" y="9"/>
                                  </a:lnTo>
                                  <a:lnTo>
                                    <a:pt x="2132" y="9"/>
                                  </a:lnTo>
                                  <a:lnTo>
                                    <a:pt x="2134" y="10"/>
                                  </a:lnTo>
                                  <a:lnTo>
                                    <a:pt x="2137" y="11"/>
                                  </a:lnTo>
                                  <a:lnTo>
                                    <a:pt x="2139" y="11"/>
                                  </a:lnTo>
                                  <a:lnTo>
                                    <a:pt x="2142" y="12"/>
                                  </a:lnTo>
                                  <a:lnTo>
                                    <a:pt x="2144" y="13"/>
                                  </a:lnTo>
                                  <a:lnTo>
                                    <a:pt x="2147" y="13"/>
                                  </a:lnTo>
                                  <a:lnTo>
                                    <a:pt x="2149" y="12"/>
                                  </a:lnTo>
                                  <a:lnTo>
                                    <a:pt x="2152" y="11"/>
                                  </a:lnTo>
                                  <a:lnTo>
                                    <a:pt x="2154" y="11"/>
                                  </a:lnTo>
                                  <a:lnTo>
                                    <a:pt x="2157" y="8"/>
                                  </a:lnTo>
                                  <a:lnTo>
                                    <a:pt x="2159" y="9"/>
                                  </a:lnTo>
                                  <a:lnTo>
                                    <a:pt x="2161" y="8"/>
                                  </a:lnTo>
                                  <a:lnTo>
                                    <a:pt x="2164" y="8"/>
                                  </a:lnTo>
                                  <a:lnTo>
                                    <a:pt x="2166" y="7"/>
                                  </a:lnTo>
                                  <a:lnTo>
                                    <a:pt x="2169" y="6"/>
                                  </a:lnTo>
                                  <a:lnTo>
                                    <a:pt x="2171" y="7"/>
                                  </a:lnTo>
                                  <a:lnTo>
                                    <a:pt x="2174" y="7"/>
                                  </a:lnTo>
                                  <a:lnTo>
                                    <a:pt x="2176" y="9"/>
                                  </a:lnTo>
                                  <a:lnTo>
                                    <a:pt x="2179" y="13"/>
                                  </a:lnTo>
                                  <a:lnTo>
                                    <a:pt x="2181" y="19"/>
                                  </a:lnTo>
                                  <a:lnTo>
                                    <a:pt x="2184" y="22"/>
                                  </a:lnTo>
                                  <a:lnTo>
                                    <a:pt x="2186" y="25"/>
                                  </a:lnTo>
                                  <a:lnTo>
                                    <a:pt x="2189" y="23"/>
                                  </a:lnTo>
                                  <a:lnTo>
                                    <a:pt x="2191" y="19"/>
                                  </a:lnTo>
                                  <a:lnTo>
                                    <a:pt x="2194" y="16"/>
                                  </a:lnTo>
                                  <a:lnTo>
                                    <a:pt x="2196" y="12"/>
                                  </a:lnTo>
                                  <a:lnTo>
                                    <a:pt x="2199" y="11"/>
                                  </a:lnTo>
                                  <a:lnTo>
                                    <a:pt x="2201" y="10"/>
                                  </a:lnTo>
                                  <a:lnTo>
                                    <a:pt x="2204" y="9"/>
                                  </a:lnTo>
                                  <a:lnTo>
                                    <a:pt x="2206" y="9"/>
                                  </a:lnTo>
                                  <a:lnTo>
                                    <a:pt x="2209" y="11"/>
                                  </a:lnTo>
                                  <a:lnTo>
                                    <a:pt x="2211" y="12"/>
                                  </a:lnTo>
                                  <a:lnTo>
                                    <a:pt x="2214" y="14"/>
                                  </a:lnTo>
                                  <a:lnTo>
                                    <a:pt x="2216" y="16"/>
                                  </a:lnTo>
                                  <a:lnTo>
                                    <a:pt x="2219" y="19"/>
                                  </a:lnTo>
                                  <a:lnTo>
                                    <a:pt x="2221" y="25"/>
                                  </a:lnTo>
                                  <a:lnTo>
                                    <a:pt x="2224" y="32"/>
                                  </a:lnTo>
                                  <a:lnTo>
                                    <a:pt x="2226" y="38"/>
                                  </a:lnTo>
                                  <a:lnTo>
                                    <a:pt x="2229" y="41"/>
                                  </a:lnTo>
                                  <a:lnTo>
                                    <a:pt x="2231" y="36"/>
                                  </a:lnTo>
                                  <a:lnTo>
                                    <a:pt x="2233" y="32"/>
                                  </a:lnTo>
                                  <a:lnTo>
                                    <a:pt x="2236" y="27"/>
                                  </a:lnTo>
                                  <a:lnTo>
                                    <a:pt x="2238" y="20"/>
                                  </a:lnTo>
                                  <a:lnTo>
                                    <a:pt x="2241" y="17"/>
                                  </a:lnTo>
                                  <a:lnTo>
                                    <a:pt x="2243" y="14"/>
                                  </a:lnTo>
                                  <a:lnTo>
                                    <a:pt x="2246" y="12"/>
                                  </a:lnTo>
                                  <a:lnTo>
                                    <a:pt x="2248" y="10"/>
                                  </a:lnTo>
                                  <a:lnTo>
                                    <a:pt x="2251" y="12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56" y="16"/>
                                  </a:lnTo>
                                  <a:lnTo>
                                    <a:pt x="2258" y="16"/>
                                  </a:lnTo>
                                  <a:lnTo>
                                    <a:pt x="2261" y="15"/>
                                  </a:lnTo>
                                  <a:lnTo>
                                    <a:pt x="2263" y="16"/>
                                  </a:lnTo>
                                  <a:lnTo>
                                    <a:pt x="2266" y="17"/>
                                  </a:lnTo>
                                  <a:lnTo>
                                    <a:pt x="2268" y="28"/>
                                  </a:lnTo>
                                  <a:lnTo>
                                    <a:pt x="2271" y="48"/>
                                  </a:lnTo>
                                  <a:lnTo>
                                    <a:pt x="2273" y="83"/>
                                  </a:lnTo>
                                  <a:lnTo>
                                    <a:pt x="2276" y="122"/>
                                  </a:lnTo>
                                  <a:lnTo>
                                    <a:pt x="2278" y="148"/>
                                  </a:lnTo>
                                  <a:lnTo>
                                    <a:pt x="2281" y="155"/>
                                  </a:lnTo>
                                  <a:lnTo>
                                    <a:pt x="2283" y="135"/>
                                  </a:lnTo>
                                  <a:lnTo>
                                    <a:pt x="2286" y="101"/>
                                  </a:lnTo>
                                  <a:lnTo>
                                    <a:pt x="2288" y="76"/>
                                  </a:lnTo>
                                  <a:lnTo>
                                    <a:pt x="2291" y="55"/>
                                  </a:lnTo>
                                  <a:lnTo>
                                    <a:pt x="2293" y="41"/>
                                  </a:lnTo>
                                  <a:lnTo>
                                    <a:pt x="2296" y="32"/>
                                  </a:lnTo>
                                  <a:lnTo>
                                    <a:pt x="2298" y="27"/>
                                  </a:lnTo>
                                  <a:lnTo>
                                    <a:pt x="2300" y="23"/>
                                  </a:lnTo>
                                  <a:lnTo>
                                    <a:pt x="2303" y="19"/>
                                  </a:lnTo>
                                  <a:lnTo>
                                    <a:pt x="2305" y="17"/>
                                  </a:lnTo>
                                  <a:lnTo>
                                    <a:pt x="2308" y="15"/>
                                  </a:lnTo>
                                  <a:lnTo>
                                    <a:pt x="2310" y="13"/>
                                  </a:lnTo>
                                  <a:lnTo>
                                    <a:pt x="2313" y="13"/>
                                  </a:lnTo>
                                  <a:lnTo>
                                    <a:pt x="2315" y="12"/>
                                  </a:lnTo>
                                  <a:lnTo>
                                    <a:pt x="2318" y="12"/>
                                  </a:lnTo>
                                  <a:lnTo>
                                    <a:pt x="2320" y="11"/>
                                  </a:lnTo>
                                  <a:lnTo>
                                    <a:pt x="2323" y="10"/>
                                  </a:lnTo>
                                  <a:lnTo>
                                    <a:pt x="2325" y="10"/>
                                  </a:lnTo>
                                  <a:lnTo>
                                    <a:pt x="2328" y="9"/>
                                  </a:lnTo>
                                  <a:lnTo>
                                    <a:pt x="2330" y="9"/>
                                  </a:lnTo>
                                  <a:lnTo>
                                    <a:pt x="2333" y="8"/>
                                  </a:lnTo>
                                  <a:lnTo>
                                    <a:pt x="2335" y="7"/>
                                  </a:lnTo>
                                  <a:lnTo>
                                    <a:pt x="2338" y="7"/>
                                  </a:lnTo>
                                  <a:lnTo>
                                    <a:pt x="2340" y="7"/>
                                  </a:lnTo>
                                  <a:lnTo>
                                    <a:pt x="2343" y="7"/>
                                  </a:lnTo>
                                  <a:lnTo>
                                    <a:pt x="2345" y="6"/>
                                  </a:lnTo>
                                  <a:lnTo>
                                    <a:pt x="2348" y="7"/>
                                  </a:lnTo>
                                  <a:lnTo>
                                    <a:pt x="2350" y="7"/>
                                  </a:lnTo>
                                  <a:lnTo>
                                    <a:pt x="2353" y="6"/>
                                  </a:lnTo>
                                  <a:lnTo>
                                    <a:pt x="2355" y="6"/>
                                  </a:lnTo>
                                  <a:lnTo>
                                    <a:pt x="2358" y="6"/>
                                  </a:lnTo>
                                  <a:lnTo>
                                    <a:pt x="2360" y="5"/>
                                  </a:lnTo>
                                  <a:lnTo>
                                    <a:pt x="2363" y="4"/>
                                  </a:lnTo>
                                  <a:lnTo>
                                    <a:pt x="2365" y="4"/>
                                  </a:lnTo>
                                  <a:lnTo>
                                    <a:pt x="2368" y="4"/>
                                  </a:lnTo>
                                  <a:lnTo>
                                    <a:pt x="2370" y="4"/>
                                  </a:lnTo>
                                  <a:lnTo>
                                    <a:pt x="2372" y="4"/>
                                  </a:lnTo>
                                  <a:lnTo>
                                    <a:pt x="2375" y="3"/>
                                  </a:lnTo>
                                  <a:lnTo>
                                    <a:pt x="2377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2" y="3"/>
                                  </a:lnTo>
                                  <a:lnTo>
                                    <a:pt x="2385" y="3"/>
                                  </a:lnTo>
                                  <a:lnTo>
                                    <a:pt x="2387" y="3"/>
                                  </a:lnTo>
                                  <a:lnTo>
                                    <a:pt x="2390" y="3"/>
                                  </a:lnTo>
                                  <a:lnTo>
                                    <a:pt x="2392" y="3"/>
                                  </a:lnTo>
                                  <a:lnTo>
                                    <a:pt x="2395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400" y="5"/>
                                  </a:lnTo>
                                  <a:lnTo>
                                    <a:pt x="2402" y="7"/>
                                  </a:lnTo>
                                  <a:lnTo>
                                    <a:pt x="2405" y="8"/>
                                  </a:lnTo>
                                  <a:lnTo>
                                    <a:pt x="2407" y="9"/>
                                  </a:lnTo>
                                  <a:lnTo>
                                    <a:pt x="2410" y="9"/>
                                  </a:lnTo>
                                  <a:lnTo>
                                    <a:pt x="2412" y="9"/>
                                  </a:lnTo>
                                  <a:lnTo>
                                    <a:pt x="2415" y="7"/>
                                  </a:lnTo>
                                  <a:lnTo>
                                    <a:pt x="2417" y="6"/>
                                  </a:lnTo>
                                  <a:lnTo>
                                    <a:pt x="2420" y="6"/>
                                  </a:lnTo>
                                  <a:lnTo>
                                    <a:pt x="2422" y="5"/>
                                  </a:lnTo>
                                  <a:lnTo>
                                    <a:pt x="2425" y="5"/>
                                  </a:lnTo>
                                  <a:lnTo>
                                    <a:pt x="2427" y="5"/>
                                  </a:lnTo>
                                  <a:lnTo>
                                    <a:pt x="2430" y="5"/>
                                  </a:lnTo>
                                  <a:lnTo>
                                    <a:pt x="2432" y="4"/>
                                  </a:lnTo>
                                  <a:lnTo>
                                    <a:pt x="2435" y="5"/>
                                  </a:lnTo>
                                  <a:lnTo>
                                    <a:pt x="2437" y="4"/>
                                  </a:lnTo>
                                  <a:lnTo>
                                    <a:pt x="2439" y="4"/>
                                  </a:lnTo>
                                  <a:lnTo>
                                    <a:pt x="2442" y="4"/>
                                  </a:lnTo>
                                  <a:lnTo>
                                    <a:pt x="2444" y="4"/>
                                  </a:lnTo>
                                  <a:lnTo>
                                    <a:pt x="2447" y="3"/>
                                  </a:lnTo>
                                  <a:lnTo>
                                    <a:pt x="2449" y="3"/>
                                  </a:lnTo>
                                  <a:lnTo>
                                    <a:pt x="2452" y="3"/>
                                  </a:lnTo>
                                  <a:lnTo>
                                    <a:pt x="2454" y="3"/>
                                  </a:lnTo>
                                  <a:lnTo>
                                    <a:pt x="2457" y="3"/>
                                  </a:lnTo>
                                  <a:lnTo>
                                    <a:pt x="2459" y="3"/>
                                  </a:lnTo>
                                  <a:lnTo>
                                    <a:pt x="2462" y="3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467" y="3"/>
                                  </a:lnTo>
                                  <a:lnTo>
                                    <a:pt x="2469" y="2"/>
                                  </a:lnTo>
                                  <a:lnTo>
                                    <a:pt x="2472" y="2"/>
                                  </a:lnTo>
                                  <a:lnTo>
                                    <a:pt x="2474" y="2"/>
                                  </a:lnTo>
                                  <a:lnTo>
                                    <a:pt x="2477" y="2"/>
                                  </a:lnTo>
                                  <a:lnTo>
                                    <a:pt x="2479" y="2"/>
                                  </a:lnTo>
                                  <a:lnTo>
                                    <a:pt x="2482" y="3"/>
                                  </a:lnTo>
                                  <a:lnTo>
                                    <a:pt x="2484" y="3"/>
                                  </a:lnTo>
                                  <a:lnTo>
                                    <a:pt x="2487" y="3"/>
                                  </a:lnTo>
                                  <a:lnTo>
                                    <a:pt x="2489" y="4"/>
                                  </a:lnTo>
                                  <a:lnTo>
                                    <a:pt x="2492" y="4"/>
                                  </a:lnTo>
                                  <a:lnTo>
                                    <a:pt x="2494" y="4"/>
                                  </a:lnTo>
                                  <a:lnTo>
                                    <a:pt x="2497" y="4"/>
                                  </a:lnTo>
                                  <a:lnTo>
                                    <a:pt x="2499" y="4"/>
                                  </a:lnTo>
                                  <a:lnTo>
                                    <a:pt x="2502" y="4"/>
                                  </a:lnTo>
                                  <a:lnTo>
                                    <a:pt x="2504" y="4"/>
                                  </a:lnTo>
                                  <a:lnTo>
                                    <a:pt x="2507" y="5"/>
                                  </a:lnTo>
                                  <a:lnTo>
                                    <a:pt x="2509" y="7"/>
                                  </a:lnTo>
                                  <a:lnTo>
                                    <a:pt x="2511" y="10"/>
                                  </a:lnTo>
                                  <a:lnTo>
                                    <a:pt x="2514" y="20"/>
                                  </a:lnTo>
                                  <a:lnTo>
                                    <a:pt x="2516" y="46"/>
                                  </a:lnTo>
                                  <a:lnTo>
                                    <a:pt x="2519" y="103"/>
                                  </a:lnTo>
                                  <a:lnTo>
                                    <a:pt x="2521" y="193"/>
                                  </a:lnTo>
                                  <a:lnTo>
                                    <a:pt x="2524" y="311"/>
                                  </a:lnTo>
                                  <a:lnTo>
                                    <a:pt x="2526" y="407"/>
                                  </a:lnTo>
                                  <a:lnTo>
                                    <a:pt x="2529" y="442"/>
                                  </a:lnTo>
                                  <a:lnTo>
                                    <a:pt x="2531" y="411"/>
                                  </a:lnTo>
                                  <a:lnTo>
                                    <a:pt x="2534" y="330"/>
                                  </a:lnTo>
                                  <a:lnTo>
                                    <a:pt x="2536" y="236"/>
                                  </a:lnTo>
                                  <a:lnTo>
                                    <a:pt x="2539" y="155"/>
                                  </a:lnTo>
                                  <a:lnTo>
                                    <a:pt x="2541" y="93"/>
                                  </a:lnTo>
                                  <a:lnTo>
                                    <a:pt x="2544" y="58"/>
                                  </a:lnTo>
                                  <a:lnTo>
                                    <a:pt x="2546" y="40"/>
                                  </a:lnTo>
                                  <a:lnTo>
                                    <a:pt x="2549" y="38"/>
                                  </a:lnTo>
                                  <a:lnTo>
                                    <a:pt x="2551" y="66"/>
                                  </a:lnTo>
                                  <a:lnTo>
                                    <a:pt x="2554" y="165"/>
                                  </a:lnTo>
                                  <a:lnTo>
                                    <a:pt x="2556" y="396"/>
                                  </a:lnTo>
                                  <a:lnTo>
                                    <a:pt x="2559" y="836"/>
                                  </a:lnTo>
                                  <a:lnTo>
                                    <a:pt x="2561" y="1487"/>
                                  </a:lnTo>
                                  <a:lnTo>
                                    <a:pt x="2564" y="2272"/>
                                  </a:lnTo>
                                  <a:lnTo>
                                    <a:pt x="2566" y="3111"/>
                                  </a:lnTo>
                                  <a:lnTo>
                                    <a:pt x="2569" y="3982"/>
                                  </a:lnTo>
                                  <a:lnTo>
                                    <a:pt x="2571" y="4620"/>
                                  </a:lnTo>
                                  <a:lnTo>
                                    <a:pt x="2574" y="4888"/>
                                  </a:lnTo>
                                  <a:lnTo>
                                    <a:pt x="2576" y="4551"/>
                                  </a:lnTo>
                                  <a:lnTo>
                                    <a:pt x="2578" y="3093"/>
                                  </a:lnTo>
                                  <a:lnTo>
                                    <a:pt x="2581" y="1476"/>
                                  </a:lnTo>
                                  <a:lnTo>
                                    <a:pt x="2583" y="567"/>
                                  </a:lnTo>
                                  <a:lnTo>
                                    <a:pt x="2586" y="276"/>
                                  </a:lnTo>
                                  <a:lnTo>
                                    <a:pt x="2588" y="177"/>
                                  </a:lnTo>
                                  <a:lnTo>
                                    <a:pt x="2591" y="135"/>
                                  </a:lnTo>
                                  <a:lnTo>
                                    <a:pt x="2593" y="113"/>
                                  </a:lnTo>
                                  <a:lnTo>
                                    <a:pt x="2596" y="97"/>
                                  </a:lnTo>
                                  <a:lnTo>
                                    <a:pt x="2598" y="85"/>
                                  </a:lnTo>
                                  <a:lnTo>
                                    <a:pt x="2601" y="78"/>
                                  </a:lnTo>
                                  <a:lnTo>
                                    <a:pt x="2603" y="74"/>
                                  </a:lnTo>
                                  <a:lnTo>
                                    <a:pt x="2606" y="72"/>
                                  </a:lnTo>
                                  <a:lnTo>
                                    <a:pt x="2608" y="69"/>
                                  </a:lnTo>
                                  <a:lnTo>
                                    <a:pt x="2611" y="70"/>
                                  </a:lnTo>
                                  <a:lnTo>
                                    <a:pt x="2613" y="78"/>
                                  </a:lnTo>
                                  <a:lnTo>
                                    <a:pt x="2616" y="81"/>
                                  </a:lnTo>
                                  <a:lnTo>
                                    <a:pt x="2618" y="82"/>
                                  </a:lnTo>
                                  <a:lnTo>
                                    <a:pt x="2621" y="79"/>
                                  </a:lnTo>
                                  <a:lnTo>
                                    <a:pt x="2623" y="74"/>
                                  </a:lnTo>
                                  <a:lnTo>
                                    <a:pt x="2626" y="63"/>
                                  </a:lnTo>
                                  <a:lnTo>
                                    <a:pt x="2628" y="56"/>
                                  </a:lnTo>
                                  <a:lnTo>
                                    <a:pt x="2631" y="51"/>
                                  </a:lnTo>
                                  <a:lnTo>
                                    <a:pt x="2633" y="44"/>
                                  </a:lnTo>
                                  <a:lnTo>
                                    <a:pt x="2636" y="41"/>
                                  </a:lnTo>
                                  <a:lnTo>
                                    <a:pt x="2638" y="38"/>
                                  </a:lnTo>
                                  <a:lnTo>
                                    <a:pt x="2641" y="36"/>
                                  </a:lnTo>
                                  <a:lnTo>
                                    <a:pt x="2643" y="36"/>
                                  </a:lnTo>
                                  <a:lnTo>
                                    <a:pt x="2646" y="33"/>
                                  </a:lnTo>
                                  <a:lnTo>
                                    <a:pt x="2648" y="31"/>
                                  </a:lnTo>
                                  <a:lnTo>
                                    <a:pt x="2650" y="29"/>
                                  </a:lnTo>
                                  <a:lnTo>
                                    <a:pt x="2653" y="28"/>
                                  </a:lnTo>
                                  <a:lnTo>
                                    <a:pt x="2655" y="27"/>
                                  </a:lnTo>
                                  <a:lnTo>
                                    <a:pt x="2658" y="27"/>
                                  </a:lnTo>
                                  <a:lnTo>
                                    <a:pt x="2660" y="25"/>
                                  </a:lnTo>
                                  <a:lnTo>
                                    <a:pt x="2663" y="25"/>
                                  </a:lnTo>
                                  <a:lnTo>
                                    <a:pt x="2665" y="23"/>
                                  </a:lnTo>
                                  <a:lnTo>
                                    <a:pt x="2668" y="22"/>
                                  </a:lnTo>
                                  <a:lnTo>
                                    <a:pt x="2670" y="21"/>
                                  </a:lnTo>
                                  <a:lnTo>
                                    <a:pt x="2673" y="19"/>
                                  </a:lnTo>
                                  <a:lnTo>
                                    <a:pt x="2675" y="19"/>
                                  </a:lnTo>
                                  <a:lnTo>
                                    <a:pt x="2678" y="18"/>
                                  </a:lnTo>
                                  <a:lnTo>
                                    <a:pt x="2680" y="18"/>
                                  </a:lnTo>
                                  <a:lnTo>
                                    <a:pt x="2683" y="19"/>
                                  </a:lnTo>
                                  <a:lnTo>
                                    <a:pt x="2685" y="18"/>
                                  </a:lnTo>
                                  <a:lnTo>
                                    <a:pt x="2688" y="19"/>
                                  </a:lnTo>
                                  <a:lnTo>
                                    <a:pt x="2690" y="20"/>
                                  </a:lnTo>
                                  <a:lnTo>
                                    <a:pt x="2693" y="22"/>
                                  </a:lnTo>
                                  <a:lnTo>
                                    <a:pt x="2695" y="23"/>
                                  </a:lnTo>
                                  <a:lnTo>
                                    <a:pt x="2698" y="22"/>
                                  </a:lnTo>
                                  <a:lnTo>
                                    <a:pt x="2700" y="24"/>
                                  </a:lnTo>
                                  <a:lnTo>
                                    <a:pt x="2703" y="22"/>
                                  </a:lnTo>
                                  <a:lnTo>
                                    <a:pt x="2705" y="24"/>
                                  </a:lnTo>
                                  <a:lnTo>
                                    <a:pt x="2708" y="26"/>
                                  </a:lnTo>
                                  <a:lnTo>
                                    <a:pt x="2710" y="27"/>
                                  </a:lnTo>
                                  <a:lnTo>
                                    <a:pt x="2713" y="28"/>
                                  </a:lnTo>
                                  <a:lnTo>
                                    <a:pt x="2715" y="27"/>
                                  </a:lnTo>
                                  <a:lnTo>
                                    <a:pt x="2717" y="25"/>
                                  </a:lnTo>
                                  <a:lnTo>
                                    <a:pt x="2720" y="22"/>
                                  </a:lnTo>
                                  <a:lnTo>
                                    <a:pt x="2722" y="21"/>
                                  </a:lnTo>
                                  <a:lnTo>
                                    <a:pt x="2725" y="19"/>
                                  </a:lnTo>
                                  <a:lnTo>
                                    <a:pt x="2727" y="19"/>
                                  </a:lnTo>
                                  <a:lnTo>
                                    <a:pt x="2730" y="18"/>
                                  </a:lnTo>
                                  <a:lnTo>
                                    <a:pt x="2732" y="17"/>
                                  </a:lnTo>
                                  <a:lnTo>
                                    <a:pt x="2735" y="14"/>
                                  </a:lnTo>
                                  <a:lnTo>
                                    <a:pt x="2737" y="14"/>
                                  </a:lnTo>
                                  <a:lnTo>
                                    <a:pt x="2740" y="12"/>
                                  </a:lnTo>
                                  <a:lnTo>
                                    <a:pt x="2742" y="12"/>
                                  </a:lnTo>
                                  <a:lnTo>
                                    <a:pt x="2745" y="11"/>
                                  </a:lnTo>
                                  <a:lnTo>
                                    <a:pt x="2747" y="11"/>
                                  </a:lnTo>
                                  <a:lnTo>
                                    <a:pt x="2750" y="11"/>
                                  </a:lnTo>
                                  <a:lnTo>
                                    <a:pt x="2752" y="11"/>
                                  </a:lnTo>
                                  <a:lnTo>
                                    <a:pt x="2755" y="11"/>
                                  </a:lnTo>
                                  <a:lnTo>
                                    <a:pt x="2757" y="10"/>
                                  </a:lnTo>
                                  <a:lnTo>
                                    <a:pt x="2760" y="10"/>
                                  </a:lnTo>
                                  <a:lnTo>
                                    <a:pt x="2762" y="10"/>
                                  </a:lnTo>
                                  <a:lnTo>
                                    <a:pt x="2765" y="9"/>
                                  </a:lnTo>
                                  <a:lnTo>
                                    <a:pt x="2767" y="9"/>
                                  </a:lnTo>
                                  <a:lnTo>
                                    <a:pt x="2770" y="8"/>
                                  </a:lnTo>
                                  <a:lnTo>
                                    <a:pt x="2772" y="7"/>
                                  </a:lnTo>
                                  <a:lnTo>
                                    <a:pt x="2775" y="8"/>
                                  </a:lnTo>
                                  <a:lnTo>
                                    <a:pt x="2777" y="7"/>
                                  </a:lnTo>
                                  <a:lnTo>
                                    <a:pt x="2780" y="7"/>
                                  </a:lnTo>
                                  <a:lnTo>
                                    <a:pt x="2782" y="7"/>
                                  </a:lnTo>
                                  <a:lnTo>
                                    <a:pt x="2785" y="7"/>
                                  </a:lnTo>
                                  <a:lnTo>
                                    <a:pt x="2787" y="7"/>
                                  </a:lnTo>
                                  <a:lnTo>
                                    <a:pt x="2789" y="7"/>
                                  </a:lnTo>
                                  <a:lnTo>
                                    <a:pt x="2792" y="7"/>
                                  </a:lnTo>
                                  <a:lnTo>
                                    <a:pt x="2794" y="6"/>
                                  </a:lnTo>
                                  <a:lnTo>
                                    <a:pt x="2797" y="6"/>
                                  </a:lnTo>
                                  <a:lnTo>
                                    <a:pt x="2799" y="6"/>
                                  </a:lnTo>
                                  <a:lnTo>
                                    <a:pt x="2802" y="6"/>
                                  </a:lnTo>
                                  <a:lnTo>
                                    <a:pt x="2804" y="6"/>
                                  </a:lnTo>
                                  <a:lnTo>
                                    <a:pt x="2807" y="6"/>
                                  </a:lnTo>
                                  <a:lnTo>
                                    <a:pt x="2809" y="6"/>
                                  </a:lnTo>
                                  <a:lnTo>
                                    <a:pt x="2812" y="7"/>
                                  </a:lnTo>
                                  <a:lnTo>
                                    <a:pt x="2814" y="6"/>
                                  </a:lnTo>
                                  <a:lnTo>
                                    <a:pt x="2817" y="6"/>
                                  </a:lnTo>
                                  <a:lnTo>
                                    <a:pt x="2819" y="6"/>
                                  </a:lnTo>
                                  <a:lnTo>
                                    <a:pt x="2822" y="5"/>
                                  </a:lnTo>
                                  <a:lnTo>
                                    <a:pt x="2824" y="6"/>
                                  </a:lnTo>
                                  <a:lnTo>
                                    <a:pt x="2827" y="5"/>
                                  </a:lnTo>
                                  <a:lnTo>
                                    <a:pt x="2829" y="5"/>
                                  </a:lnTo>
                                  <a:lnTo>
                                    <a:pt x="2832" y="6"/>
                                  </a:lnTo>
                                  <a:lnTo>
                                    <a:pt x="2834" y="5"/>
                                  </a:lnTo>
                                  <a:lnTo>
                                    <a:pt x="2837" y="6"/>
                                  </a:lnTo>
                                  <a:lnTo>
                                    <a:pt x="2839" y="6"/>
                                  </a:lnTo>
                                  <a:lnTo>
                                    <a:pt x="2842" y="8"/>
                                  </a:lnTo>
                                  <a:lnTo>
                                    <a:pt x="2844" y="10"/>
                                  </a:lnTo>
                                  <a:lnTo>
                                    <a:pt x="2847" y="13"/>
                                  </a:lnTo>
                                  <a:lnTo>
                                    <a:pt x="2849" y="13"/>
                                  </a:lnTo>
                                  <a:lnTo>
                                    <a:pt x="2852" y="15"/>
                                  </a:lnTo>
                                  <a:lnTo>
                                    <a:pt x="2854" y="14"/>
                                  </a:lnTo>
                                  <a:lnTo>
                                    <a:pt x="2856" y="12"/>
                                  </a:lnTo>
                                  <a:lnTo>
                                    <a:pt x="2859" y="11"/>
                                  </a:lnTo>
                                  <a:lnTo>
                                    <a:pt x="2861" y="10"/>
                                  </a:lnTo>
                                  <a:lnTo>
                                    <a:pt x="2864" y="9"/>
                                  </a:lnTo>
                                  <a:lnTo>
                                    <a:pt x="2866" y="8"/>
                                  </a:lnTo>
                                  <a:lnTo>
                                    <a:pt x="2869" y="8"/>
                                  </a:lnTo>
                                  <a:lnTo>
                                    <a:pt x="2871" y="8"/>
                                  </a:lnTo>
                                  <a:lnTo>
                                    <a:pt x="2874" y="7"/>
                                  </a:lnTo>
                                  <a:lnTo>
                                    <a:pt x="2876" y="8"/>
                                  </a:lnTo>
                                  <a:lnTo>
                                    <a:pt x="2879" y="8"/>
                                  </a:lnTo>
                                  <a:lnTo>
                                    <a:pt x="2881" y="8"/>
                                  </a:lnTo>
                                  <a:lnTo>
                                    <a:pt x="2884" y="8"/>
                                  </a:lnTo>
                                  <a:lnTo>
                                    <a:pt x="2886" y="8"/>
                                  </a:lnTo>
                                  <a:lnTo>
                                    <a:pt x="2889" y="8"/>
                                  </a:lnTo>
                                  <a:lnTo>
                                    <a:pt x="2891" y="8"/>
                                  </a:lnTo>
                                  <a:lnTo>
                                    <a:pt x="2894" y="8"/>
                                  </a:lnTo>
                                  <a:lnTo>
                                    <a:pt x="2896" y="8"/>
                                  </a:lnTo>
                                  <a:lnTo>
                                    <a:pt x="2899" y="7"/>
                                  </a:lnTo>
                                  <a:lnTo>
                                    <a:pt x="2901" y="7"/>
                                  </a:lnTo>
                                  <a:lnTo>
                                    <a:pt x="2904" y="7"/>
                                  </a:lnTo>
                                  <a:lnTo>
                                    <a:pt x="2906" y="6"/>
                                  </a:lnTo>
                                  <a:lnTo>
                                    <a:pt x="2909" y="6"/>
                                  </a:lnTo>
                                  <a:lnTo>
                                    <a:pt x="2911" y="6"/>
                                  </a:lnTo>
                                  <a:lnTo>
                                    <a:pt x="2914" y="5"/>
                                  </a:lnTo>
                                  <a:lnTo>
                                    <a:pt x="2916" y="5"/>
                                  </a:lnTo>
                                  <a:lnTo>
                                    <a:pt x="2919" y="6"/>
                                  </a:lnTo>
                                  <a:lnTo>
                                    <a:pt x="2921" y="6"/>
                                  </a:lnTo>
                                  <a:lnTo>
                                    <a:pt x="2924" y="6"/>
                                  </a:lnTo>
                                  <a:lnTo>
                                    <a:pt x="2926" y="4"/>
                                  </a:lnTo>
                                  <a:lnTo>
                                    <a:pt x="2928" y="5"/>
                                  </a:lnTo>
                                  <a:lnTo>
                                    <a:pt x="2931" y="5"/>
                                  </a:lnTo>
                                  <a:lnTo>
                                    <a:pt x="2933" y="5"/>
                                  </a:lnTo>
                                  <a:lnTo>
                                    <a:pt x="2936" y="5"/>
                                  </a:lnTo>
                                  <a:lnTo>
                                    <a:pt x="2938" y="7"/>
                                  </a:lnTo>
                                  <a:lnTo>
                                    <a:pt x="2941" y="10"/>
                                  </a:lnTo>
                                  <a:lnTo>
                                    <a:pt x="2943" y="16"/>
                                  </a:lnTo>
                                  <a:lnTo>
                                    <a:pt x="2946" y="24"/>
                                  </a:lnTo>
                                  <a:lnTo>
                                    <a:pt x="2948" y="30"/>
                                  </a:lnTo>
                                  <a:lnTo>
                                    <a:pt x="2951" y="35"/>
                                  </a:lnTo>
                                  <a:lnTo>
                                    <a:pt x="2953" y="34"/>
                                  </a:lnTo>
                                  <a:lnTo>
                                    <a:pt x="2956" y="31"/>
                                  </a:lnTo>
                                  <a:lnTo>
                                    <a:pt x="2958" y="25"/>
                                  </a:lnTo>
                                  <a:lnTo>
                                    <a:pt x="2961" y="20"/>
                                  </a:lnTo>
                                  <a:lnTo>
                                    <a:pt x="2963" y="17"/>
                                  </a:lnTo>
                                  <a:lnTo>
                                    <a:pt x="2966" y="14"/>
                                  </a:lnTo>
                                  <a:lnTo>
                                    <a:pt x="2968" y="12"/>
                                  </a:lnTo>
                                  <a:lnTo>
                                    <a:pt x="2971" y="11"/>
                                  </a:lnTo>
                                  <a:lnTo>
                                    <a:pt x="2973" y="10"/>
                                  </a:lnTo>
                                  <a:lnTo>
                                    <a:pt x="2976" y="9"/>
                                  </a:lnTo>
                                  <a:lnTo>
                                    <a:pt x="2978" y="8"/>
                                  </a:lnTo>
                                  <a:lnTo>
                                    <a:pt x="2981" y="8"/>
                                  </a:lnTo>
                                  <a:lnTo>
                                    <a:pt x="2983" y="8"/>
                                  </a:lnTo>
                                  <a:lnTo>
                                    <a:pt x="2986" y="9"/>
                                  </a:lnTo>
                                  <a:lnTo>
                                    <a:pt x="2988" y="10"/>
                                  </a:lnTo>
                                  <a:lnTo>
                                    <a:pt x="2991" y="12"/>
                                  </a:lnTo>
                                  <a:lnTo>
                                    <a:pt x="2993" y="12"/>
                                  </a:lnTo>
                                  <a:lnTo>
                                    <a:pt x="2995" y="13"/>
                                  </a:lnTo>
                                  <a:lnTo>
                                    <a:pt x="2998" y="11"/>
                                  </a:lnTo>
                                  <a:lnTo>
                                    <a:pt x="3000" y="10"/>
                                  </a:lnTo>
                                  <a:lnTo>
                                    <a:pt x="3003" y="9"/>
                                  </a:lnTo>
                                  <a:lnTo>
                                    <a:pt x="3005" y="8"/>
                                  </a:lnTo>
                                  <a:lnTo>
                                    <a:pt x="3008" y="8"/>
                                  </a:lnTo>
                                  <a:lnTo>
                                    <a:pt x="3010" y="8"/>
                                  </a:lnTo>
                                  <a:lnTo>
                                    <a:pt x="3013" y="9"/>
                                  </a:lnTo>
                                  <a:lnTo>
                                    <a:pt x="3015" y="10"/>
                                  </a:lnTo>
                                  <a:lnTo>
                                    <a:pt x="3018" y="11"/>
                                  </a:lnTo>
                                  <a:lnTo>
                                    <a:pt x="3020" y="12"/>
                                  </a:lnTo>
                                  <a:lnTo>
                                    <a:pt x="3023" y="11"/>
                                  </a:lnTo>
                                  <a:lnTo>
                                    <a:pt x="3025" y="12"/>
                                  </a:lnTo>
                                  <a:lnTo>
                                    <a:pt x="3028" y="13"/>
                                  </a:lnTo>
                                  <a:lnTo>
                                    <a:pt x="3030" y="13"/>
                                  </a:lnTo>
                                  <a:lnTo>
                                    <a:pt x="3033" y="14"/>
                                  </a:lnTo>
                                  <a:lnTo>
                                    <a:pt x="3035" y="12"/>
                                  </a:lnTo>
                                  <a:lnTo>
                                    <a:pt x="3038" y="11"/>
                                  </a:lnTo>
                                  <a:lnTo>
                                    <a:pt x="3040" y="10"/>
                                  </a:lnTo>
                                  <a:lnTo>
                                    <a:pt x="3043" y="9"/>
                                  </a:lnTo>
                                  <a:lnTo>
                                    <a:pt x="3045" y="10"/>
                                  </a:lnTo>
                                  <a:lnTo>
                                    <a:pt x="3048" y="11"/>
                                  </a:lnTo>
                                  <a:lnTo>
                                    <a:pt x="3050" y="13"/>
                                  </a:lnTo>
                                  <a:lnTo>
                                    <a:pt x="3053" y="12"/>
                                  </a:lnTo>
                                  <a:lnTo>
                                    <a:pt x="3055" y="14"/>
                                  </a:lnTo>
                                  <a:lnTo>
                                    <a:pt x="3058" y="13"/>
                                  </a:lnTo>
                                  <a:lnTo>
                                    <a:pt x="3060" y="12"/>
                                  </a:lnTo>
                                  <a:lnTo>
                                    <a:pt x="3063" y="12"/>
                                  </a:lnTo>
                                  <a:lnTo>
                                    <a:pt x="3065" y="12"/>
                                  </a:lnTo>
                                  <a:lnTo>
                                    <a:pt x="3067" y="12"/>
                                  </a:lnTo>
                                  <a:lnTo>
                                    <a:pt x="3070" y="14"/>
                                  </a:lnTo>
                                  <a:lnTo>
                                    <a:pt x="3072" y="16"/>
                                  </a:lnTo>
                                  <a:lnTo>
                                    <a:pt x="3075" y="17"/>
                                  </a:lnTo>
                                  <a:lnTo>
                                    <a:pt x="3077" y="17"/>
                                  </a:lnTo>
                                  <a:lnTo>
                                    <a:pt x="3080" y="16"/>
                                  </a:lnTo>
                                  <a:lnTo>
                                    <a:pt x="3082" y="14"/>
                                  </a:lnTo>
                                  <a:lnTo>
                                    <a:pt x="3085" y="13"/>
                                  </a:lnTo>
                                  <a:lnTo>
                                    <a:pt x="3087" y="12"/>
                                  </a:lnTo>
                                  <a:lnTo>
                                    <a:pt x="3090" y="11"/>
                                  </a:lnTo>
                                  <a:lnTo>
                                    <a:pt x="3092" y="11"/>
                                  </a:lnTo>
                                  <a:lnTo>
                                    <a:pt x="3095" y="11"/>
                                  </a:lnTo>
                                  <a:lnTo>
                                    <a:pt x="3097" y="12"/>
                                  </a:lnTo>
                                  <a:lnTo>
                                    <a:pt x="3100" y="13"/>
                                  </a:lnTo>
                                  <a:lnTo>
                                    <a:pt x="3102" y="13"/>
                                  </a:lnTo>
                                  <a:lnTo>
                                    <a:pt x="3105" y="14"/>
                                  </a:lnTo>
                                  <a:lnTo>
                                    <a:pt x="3107" y="12"/>
                                  </a:lnTo>
                                  <a:lnTo>
                                    <a:pt x="3110" y="12"/>
                                  </a:lnTo>
                                  <a:lnTo>
                                    <a:pt x="3112" y="11"/>
                                  </a:lnTo>
                                  <a:lnTo>
                                    <a:pt x="3115" y="11"/>
                                  </a:lnTo>
                                  <a:lnTo>
                                    <a:pt x="3117" y="11"/>
                                  </a:lnTo>
                                  <a:lnTo>
                                    <a:pt x="3120" y="10"/>
                                  </a:lnTo>
                                  <a:lnTo>
                                    <a:pt x="3122" y="8"/>
                                  </a:lnTo>
                                  <a:lnTo>
                                    <a:pt x="3125" y="8"/>
                                  </a:lnTo>
                                  <a:lnTo>
                                    <a:pt x="3127" y="8"/>
                                  </a:lnTo>
                                  <a:lnTo>
                                    <a:pt x="3130" y="7"/>
                                  </a:lnTo>
                                  <a:lnTo>
                                    <a:pt x="3132" y="7"/>
                                  </a:lnTo>
                                  <a:lnTo>
                                    <a:pt x="3134" y="7"/>
                                  </a:lnTo>
                                  <a:lnTo>
                                    <a:pt x="3137" y="8"/>
                                  </a:lnTo>
                                  <a:lnTo>
                                    <a:pt x="3139" y="10"/>
                                  </a:lnTo>
                                  <a:lnTo>
                                    <a:pt x="3142" y="10"/>
                                  </a:lnTo>
                                  <a:lnTo>
                                    <a:pt x="3144" y="11"/>
                                  </a:lnTo>
                                  <a:lnTo>
                                    <a:pt x="3147" y="12"/>
                                  </a:lnTo>
                                  <a:lnTo>
                                    <a:pt x="3149" y="12"/>
                                  </a:lnTo>
                                  <a:lnTo>
                                    <a:pt x="3152" y="12"/>
                                  </a:lnTo>
                                  <a:lnTo>
                                    <a:pt x="3154" y="10"/>
                                  </a:lnTo>
                                  <a:lnTo>
                                    <a:pt x="3157" y="9"/>
                                  </a:lnTo>
                                  <a:lnTo>
                                    <a:pt x="3159" y="9"/>
                                  </a:lnTo>
                                  <a:lnTo>
                                    <a:pt x="3162" y="7"/>
                                  </a:lnTo>
                                  <a:lnTo>
                                    <a:pt x="3164" y="7"/>
                                  </a:lnTo>
                                  <a:lnTo>
                                    <a:pt x="3167" y="7"/>
                                  </a:lnTo>
                                  <a:lnTo>
                                    <a:pt x="3169" y="7"/>
                                  </a:lnTo>
                                  <a:lnTo>
                                    <a:pt x="3172" y="7"/>
                                  </a:lnTo>
                                  <a:lnTo>
                                    <a:pt x="3174" y="6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79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4" y="5"/>
                                  </a:lnTo>
                                  <a:lnTo>
                                    <a:pt x="3187" y="6"/>
                                  </a:lnTo>
                                  <a:lnTo>
                                    <a:pt x="3189" y="8"/>
                                  </a:lnTo>
                                  <a:lnTo>
                                    <a:pt x="3192" y="10"/>
                                  </a:lnTo>
                                  <a:lnTo>
                                    <a:pt x="3194" y="13"/>
                                  </a:lnTo>
                                  <a:lnTo>
                                    <a:pt x="3197" y="17"/>
                                  </a:lnTo>
                                  <a:lnTo>
                                    <a:pt x="3199" y="20"/>
                                  </a:lnTo>
                                  <a:lnTo>
                                    <a:pt x="3202" y="22"/>
                                  </a:lnTo>
                                  <a:lnTo>
                                    <a:pt x="3204" y="19"/>
                                  </a:lnTo>
                                  <a:lnTo>
                                    <a:pt x="3206" y="17"/>
                                  </a:lnTo>
                                  <a:lnTo>
                                    <a:pt x="3209" y="14"/>
                                  </a:lnTo>
                                  <a:lnTo>
                                    <a:pt x="3211" y="11"/>
                                  </a:lnTo>
                                  <a:lnTo>
                                    <a:pt x="3214" y="9"/>
                                  </a:lnTo>
                                  <a:lnTo>
                                    <a:pt x="3216" y="8"/>
                                  </a:lnTo>
                                  <a:lnTo>
                                    <a:pt x="3219" y="7"/>
                                  </a:lnTo>
                                  <a:lnTo>
                                    <a:pt x="3221" y="7"/>
                                  </a:lnTo>
                                  <a:lnTo>
                                    <a:pt x="3224" y="6"/>
                                  </a:lnTo>
                                  <a:lnTo>
                                    <a:pt x="3226" y="6"/>
                                  </a:lnTo>
                                  <a:lnTo>
                                    <a:pt x="3229" y="5"/>
                                  </a:lnTo>
                                  <a:lnTo>
                                    <a:pt x="3231" y="5"/>
                                  </a:lnTo>
                                  <a:lnTo>
                                    <a:pt x="3234" y="5"/>
                                  </a:lnTo>
                                  <a:lnTo>
                                    <a:pt x="3236" y="5"/>
                                  </a:lnTo>
                                  <a:lnTo>
                                    <a:pt x="3239" y="5"/>
                                  </a:lnTo>
                                  <a:lnTo>
                                    <a:pt x="3241" y="5"/>
                                  </a:lnTo>
                                  <a:lnTo>
                                    <a:pt x="3244" y="4"/>
                                  </a:lnTo>
                                  <a:lnTo>
                                    <a:pt x="3246" y="4"/>
                                  </a:lnTo>
                                  <a:lnTo>
                                    <a:pt x="3249" y="4"/>
                                  </a:lnTo>
                                  <a:lnTo>
                                    <a:pt x="3251" y="4"/>
                                  </a:lnTo>
                                  <a:lnTo>
                                    <a:pt x="3254" y="4"/>
                                  </a:lnTo>
                                  <a:lnTo>
                                    <a:pt x="3256" y="3"/>
                                  </a:lnTo>
                                  <a:lnTo>
                                    <a:pt x="3259" y="3"/>
                                  </a:lnTo>
                                  <a:lnTo>
                                    <a:pt x="3261" y="4"/>
                                  </a:lnTo>
                                  <a:lnTo>
                                    <a:pt x="3264" y="4"/>
                                  </a:lnTo>
                                  <a:lnTo>
                                    <a:pt x="3266" y="6"/>
                                  </a:lnTo>
                                  <a:lnTo>
                                    <a:pt x="3269" y="9"/>
                                  </a:lnTo>
                                  <a:lnTo>
                                    <a:pt x="3271" y="14"/>
                                  </a:lnTo>
                                  <a:lnTo>
                                    <a:pt x="3273" y="19"/>
                                  </a:lnTo>
                                  <a:lnTo>
                                    <a:pt x="3276" y="24"/>
                                  </a:lnTo>
                                  <a:lnTo>
                                    <a:pt x="3278" y="27"/>
                                  </a:lnTo>
                                  <a:lnTo>
                                    <a:pt x="3281" y="29"/>
                                  </a:lnTo>
                                  <a:lnTo>
                                    <a:pt x="3283" y="27"/>
                                  </a:lnTo>
                                  <a:lnTo>
                                    <a:pt x="3286" y="27"/>
                                  </a:lnTo>
                                  <a:lnTo>
                                    <a:pt x="3288" y="21"/>
                                  </a:lnTo>
                                  <a:lnTo>
                                    <a:pt x="3291" y="18"/>
                                  </a:lnTo>
                                  <a:lnTo>
                                    <a:pt x="3293" y="13"/>
                                  </a:lnTo>
                                  <a:lnTo>
                                    <a:pt x="3296" y="10"/>
                                  </a:lnTo>
                                  <a:lnTo>
                                    <a:pt x="3298" y="9"/>
                                  </a:lnTo>
                                  <a:lnTo>
                                    <a:pt x="3301" y="8"/>
                                  </a:lnTo>
                                  <a:lnTo>
                                    <a:pt x="3303" y="6"/>
                                  </a:lnTo>
                                  <a:lnTo>
                                    <a:pt x="3306" y="6"/>
                                  </a:lnTo>
                                  <a:lnTo>
                                    <a:pt x="3308" y="5"/>
                                  </a:lnTo>
                                  <a:lnTo>
                                    <a:pt x="3311" y="5"/>
                                  </a:lnTo>
                                  <a:lnTo>
                                    <a:pt x="3313" y="4"/>
                                  </a:lnTo>
                                  <a:lnTo>
                                    <a:pt x="3316" y="4"/>
                                  </a:lnTo>
                                  <a:lnTo>
                                    <a:pt x="3318" y="4"/>
                                  </a:lnTo>
                                  <a:lnTo>
                                    <a:pt x="3321" y="4"/>
                                  </a:lnTo>
                                  <a:lnTo>
                                    <a:pt x="3323" y="4"/>
                                  </a:lnTo>
                                  <a:lnTo>
                                    <a:pt x="3326" y="4"/>
                                  </a:lnTo>
                                  <a:lnTo>
                                    <a:pt x="3328" y="5"/>
                                  </a:lnTo>
                                  <a:lnTo>
                                    <a:pt x="3331" y="5"/>
                                  </a:lnTo>
                                  <a:lnTo>
                                    <a:pt x="3333" y="6"/>
                                  </a:lnTo>
                                  <a:lnTo>
                                    <a:pt x="3336" y="7"/>
                                  </a:lnTo>
                                  <a:lnTo>
                                    <a:pt x="3338" y="9"/>
                                  </a:lnTo>
                                  <a:lnTo>
                                    <a:pt x="3341" y="8"/>
                                  </a:lnTo>
                                  <a:lnTo>
                                    <a:pt x="3343" y="10"/>
                                  </a:lnTo>
                                  <a:lnTo>
                                    <a:pt x="3345" y="11"/>
                                  </a:lnTo>
                                  <a:lnTo>
                                    <a:pt x="3348" y="11"/>
                                  </a:lnTo>
                                  <a:lnTo>
                                    <a:pt x="3350" y="12"/>
                                  </a:lnTo>
                                  <a:lnTo>
                                    <a:pt x="3353" y="12"/>
                                  </a:lnTo>
                                  <a:lnTo>
                                    <a:pt x="3355" y="11"/>
                                  </a:lnTo>
                                  <a:lnTo>
                                    <a:pt x="3358" y="10"/>
                                  </a:lnTo>
                                  <a:lnTo>
                                    <a:pt x="3360" y="9"/>
                                  </a:lnTo>
                                  <a:lnTo>
                                    <a:pt x="3363" y="7"/>
                                  </a:lnTo>
                                  <a:lnTo>
                                    <a:pt x="3365" y="7"/>
                                  </a:lnTo>
                                  <a:lnTo>
                                    <a:pt x="3368" y="7"/>
                                  </a:lnTo>
                                  <a:lnTo>
                                    <a:pt x="3370" y="7"/>
                                  </a:lnTo>
                                  <a:lnTo>
                                    <a:pt x="3373" y="6"/>
                                  </a:lnTo>
                                  <a:lnTo>
                                    <a:pt x="3375" y="6"/>
                                  </a:lnTo>
                                  <a:lnTo>
                                    <a:pt x="3378" y="6"/>
                                  </a:lnTo>
                                  <a:lnTo>
                                    <a:pt x="3380" y="7"/>
                                  </a:lnTo>
                                  <a:lnTo>
                                    <a:pt x="3383" y="6"/>
                                  </a:lnTo>
                                  <a:lnTo>
                                    <a:pt x="3385" y="7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90" y="6"/>
                                  </a:lnTo>
                                  <a:lnTo>
                                    <a:pt x="3393" y="5"/>
                                  </a:lnTo>
                                  <a:lnTo>
                                    <a:pt x="3395" y="4"/>
                                  </a:lnTo>
                                  <a:lnTo>
                                    <a:pt x="3398" y="5"/>
                                  </a:lnTo>
                                  <a:lnTo>
                                    <a:pt x="3400" y="6"/>
                                  </a:lnTo>
                                  <a:lnTo>
                                    <a:pt x="3403" y="7"/>
                                  </a:lnTo>
                                  <a:lnTo>
                                    <a:pt x="3405" y="7"/>
                                  </a:lnTo>
                                  <a:lnTo>
                                    <a:pt x="3408" y="7"/>
                                  </a:lnTo>
                                  <a:lnTo>
                                    <a:pt x="3410" y="7"/>
                                  </a:lnTo>
                                  <a:lnTo>
                                    <a:pt x="3412" y="6"/>
                                  </a:lnTo>
                                  <a:lnTo>
                                    <a:pt x="3415" y="6"/>
                                  </a:lnTo>
                                  <a:lnTo>
                                    <a:pt x="3417" y="5"/>
                                  </a:lnTo>
                                  <a:lnTo>
                                    <a:pt x="3420" y="6"/>
                                  </a:lnTo>
                                  <a:lnTo>
                                    <a:pt x="3422" y="5"/>
                                  </a:lnTo>
                                  <a:lnTo>
                                    <a:pt x="3425" y="7"/>
                                  </a:lnTo>
                                  <a:lnTo>
                                    <a:pt x="3427" y="8"/>
                                  </a:lnTo>
                                  <a:lnTo>
                                    <a:pt x="3430" y="11"/>
                                  </a:lnTo>
                                  <a:lnTo>
                                    <a:pt x="3432" y="15"/>
                                  </a:lnTo>
                                  <a:lnTo>
                                    <a:pt x="3435" y="18"/>
                                  </a:lnTo>
                                  <a:lnTo>
                                    <a:pt x="3437" y="24"/>
                                  </a:lnTo>
                                  <a:lnTo>
                                    <a:pt x="3440" y="27"/>
                                  </a:lnTo>
                                  <a:lnTo>
                                    <a:pt x="3442" y="33"/>
                                  </a:lnTo>
                                  <a:lnTo>
                                    <a:pt x="3445" y="37"/>
                                  </a:lnTo>
                                  <a:lnTo>
                                    <a:pt x="3447" y="40"/>
                                  </a:lnTo>
                                  <a:lnTo>
                                    <a:pt x="3450" y="42"/>
                                  </a:lnTo>
                                  <a:lnTo>
                                    <a:pt x="3452" y="39"/>
                                  </a:lnTo>
                                  <a:lnTo>
                                    <a:pt x="3455" y="32"/>
                                  </a:lnTo>
                                  <a:lnTo>
                                    <a:pt x="3457" y="27"/>
                                  </a:lnTo>
                                  <a:lnTo>
                                    <a:pt x="3460" y="20"/>
                                  </a:lnTo>
                                  <a:lnTo>
                                    <a:pt x="3462" y="15"/>
                                  </a:lnTo>
                                  <a:lnTo>
                                    <a:pt x="3465" y="14"/>
                                  </a:lnTo>
                                  <a:lnTo>
                                    <a:pt x="3467" y="11"/>
                                  </a:lnTo>
                                  <a:lnTo>
                                    <a:pt x="3470" y="10"/>
                                  </a:lnTo>
                                  <a:lnTo>
                                    <a:pt x="3472" y="9"/>
                                  </a:lnTo>
                                  <a:lnTo>
                                    <a:pt x="3475" y="8"/>
                                  </a:lnTo>
                                  <a:lnTo>
                                    <a:pt x="3477" y="9"/>
                                  </a:lnTo>
                                  <a:lnTo>
                                    <a:pt x="3480" y="9"/>
                                  </a:lnTo>
                                  <a:lnTo>
                                    <a:pt x="3482" y="11"/>
                                  </a:lnTo>
                                  <a:lnTo>
                                    <a:pt x="3484" y="14"/>
                                  </a:lnTo>
                                  <a:lnTo>
                                    <a:pt x="3487" y="23"/>
                                  </a:lnTo>
                                  <a:lnTo>
                                    <a:pt x="3489" y="45"/>
                                  </a:lnTo>
                                  <a:lnTo>
                                    <a:pt x="3492" y="89"/>
                                  </a:lnTo>
                                  <a:lnTo>
                                    <a:pt x="3494" y="153"/>
                                  </a:lnTo>
                                  <a:lnTo>
                                    <a:pt x="3497" y="218"/>
                                  </a:lnTo>
                                  <a:lnTo>
                                    <a:pt x="3499" y="254"/>
                                  </a:lnTo>
                                  <a:lnTo>
                                    <a:pt x="3502" y="258"/>
                                  </a:lnTo>
                                  <a:lnTo>
                                    <a:pt x="3504" y="222"/>
                                  </a:lnTo>
                                  <a:lnTo>
                                    <a:pt x="3507" y="167"/>
                                  </a:lnTo>
                                  <a:lnTo>
                                    <a:pt x="3509" y="115"/>
                                  </a:lnTo>
                                  <a:lnTo>
                                    <a:pt x="3512" y="86"/>
                                  </a:lnTo>
                                  <a:lnTo>
                                    <a:pt x="3514" y="84"/>
                                  </a:lnTo>
                                  <a:lnTo>
                                    <a:pt x="3517" y="102"/>
                                  </a:lnTo>
                                  <a:lnTo>
                                    <a:pt x="3519" y="134"/>
                                  </a:lnTo>
                                  <a:lnTo>
                                    <a:pt x="3522" y="166"/>
                                  </a:lnTo>
                                  <a:lnTo>
                                    <a:pt x="3524" y="178"/>
                                  </a:lnTo>
                                  <a:lnTo>
                                    <a:pt x="3527" y="161"/>
                                  </a:lnTo>
                                  <a:lnTo>
                                    <a:pt x="3529" y="132"/>
                                  </a:lnTo>
                                  <a:lnTo>
                                    <a:pt x="3532" y="102"/>
                                  </a:lnTo>
                                  <a:lnTo>
                                    <a:pt x="3534" y="75"/>
                                  </a:lnTo>
                                  <a:lnTo>
                                    <a:pt x="3537" y="57"/>
                                  </a:lnTo>
                                  <a:lnTo>
                                    <a:pt x="3539" y="46"/>
                                  </a:lnTo>
                                  <a:lnTo>
                                    <a:pt x="3542" y="38"/>
                                  </a:lnTo>
                                  <a:lnTo>
                                    <a:pt x="3544" y="33"/>
                                  </a:lnTo>
                                  <a:lnTo>
                                    <a:pt x="3547" y="30"/>
                                  </a:lnTo>
                                  <a:lnTo>
                                    <a:pt x="3549" y="28"/>
                                  </a:lnTo>
                                  <a:lnTo>
                                    <a:pt x="3552" y="26"/>
                                  </a:lnTo>
                                  <a:lnTo>
                                    <a:pt x="3554" y="25"/>
                                  </a:lnTo>
                                  <a:lnTo>
                                    <a:pt x="3556" y="25"/>
                                  </a:lnTo>
                                  <a:lnTo>
                                    <a:pt x="3559" y="32"/>
                                  </a:lnTo>
                                  <a:lnTo>
                                    <a:pt x="3561" y="42"/>
                                  </a:lnTo>
                                  <a:lnTo>
                                    <a:pt x="3564" y="61"/>
                                  </a:lnTo>
                                  <a:lnTo>
                                    <a:pt x="3566" y="74"/>
                                  </a:lnTo>
                                  <a:lnTo>
                                    <a:pt x="3569" y="83"/>
                                  </a:lnTo>
                                  <a:lnTo>
                                    <a:pt x="3571" y="82"/>
                                  </a:lnTo>
                                  <a:lnTo>
                                    <a:pt x="3574" y="72"/>
                                  </a:lnTo>
                                  <a:lnTo>
                                    <a:pt x="3576" y="61"/>
                                  </a:lnTo>
                                  <a:lnTo>
                                    <a:pt x="3579" y="52"/>
                                  </a:lnTo>
                                  <a:lnTo>
                                    <a:pt x="3581" y="45"/>
                                  </a:lnTo>
                                  <a:lnTo>
                                    <a:pt x="3584" y="39"/>
                                  </a:lnTo>
                                  <a:lnTo>
                                    <a:pt x="3586" y="35"/>
                                  </a:lnTo>
                                  <a:lnTo>
                                    <a:pt x="3589" y="30"/>
                                  </a:lnTo>
                                  <a:lnTo>
                                    <a:pt x="3591" y="26"/>
                                  </a:lnTo>
                                  <a:lnTo>
                                    <a:pt x="3594" y="25"/>
                                  </a:lnTo>
                                  <a:lnTo>
                                    <a:pt x="3596" y="25"/>
                                  </a:lnTo>
                                  <a:lnTo>
                                    <a:pt x="3599" y="24"/>
                                  </a:lnTo>
                                  <a:lnTo>
                                    <a:pt x="3601" y="23"/>
                                  </a:lnTo>
                                  <a:lnTo>
                                    <a:pt x="3604" y="21"/>
                                  </a:lnTo>
                                  <a:lnTo>
                                    <a:pt x="3606" y="20"/>
                                  </a:lnTo>
                                  <a:lnTo>
                                    <a:pt x="3609" y="18"/>
                                  </a:lnTo>
                                  <a:lnTo>
                                    <a:pt x="3611" y="17"/>
                                  </a:lnTo>
                                  <a:lnTo>
                                    <a:pt x="3614" y="15"/>
                                  </a:lnTo>
                                  <a:lnTo>
                                    <a:pt x="3616" y="14"/>
                                  </a:lnTo>
                                  <a:lnTo>
                                    <a:pt x="3619" y="13"/>
                                  </a:lnTo>
                                  <a:lnTo>
                                    <a:pt x="3621" y="14"/>
                                  </a:lnTo>
                                  <a:lnTo>
                                    <a:pt x="3623" y="13"/>
                                  </a:lnTo>
                                  <a:lnTo>
                                    <a:pt x="3626" y="12"/>
                                  </a:lnTo>
                                  <a:lnTo>
                                    <a:pt x="3628" y="12"/>
                                  </a:lnTo>
                                  <a:lnTo>
                                    <a:pt x="3631" y="11"/>
                                  </a:lnTo>
                                  <a:lnTo>
                                    <a:pt x="3633" y="11"/>
                                  </a:lnTo>
                                  <a:lnTo>
                                    <a:pt x="3636" y="9"/>
                                  </a:lnTo>
                                  <a:lnTo>
                                    <a:pt x="3638" y="9"/>
                                  </a:lnTo>
                                  <a:lnTo>
                                    <a:pt x="3641" y="9"/>
                                  </a:lnTo>
                                  <a:lnTo>
                                    <a:pt x="3643" y="8"/>
                                  </a:lnTo>
                                  <a:lnTo>
                                    <a:pt x="3646" y="8"/>
                                  </a:lnTo>
                                  <a:lnTo>
                                    <a:pt x="3648" y="8"/>
                                  </a:lnTo>
                                  <a:lnTo>
                                    <a:pt x="3651" y="10"/>
                                  </a:lnTo>
                                  <a:lnTo>
                                    <a:pt x="3653" y="12"/>
                                  </a:lnTo>
                                  <a:lnTo>
                                    <a:pt x="3656" y="17"/>
                                  </a:lnTo>
                                  <a:lnTo>
                                    <a:pt x="3658" y="22"/>
                                  </a:lnTo>
                                  <a:lnTo>
                                    <a:pt x="3661" y="26"/>
                                  </a:lnTo>
                                  <a:lnTo>
                                    <a:pt x="3663" y="28"/>
                                  </a:lnTo>
                                  <a:lnTo>
                                    <a:pt x="3666" y="28"/>
                                  </a:lnTo>
                                  <a:lnTo>
                                    <a:pt x="3668" y="27"/>
                                  </a:lnTo>
                                  <a:lnTo>
                                    <a:pt x="3671" y="26"/>
                                  </a:lnTo>
                                  <a:lnTo>
                                    <a:pt x="3673" y="26"/>
                                  </a:lnTo>
                                  <a:lnTo>
                                    <a:pt x="3676" y="29"/>
                                  </a:lnTo>
                                  <a:lnTo>
                                    <a:pt x="3678" y="35"/>
                                  </a:lnTo>
                                  <a:lnTo>
                                    <a:pt x="3681" y="41"/>
                                  </a:lnTo>
                                  <a:lnTo>
                                    <a:pt x="3683" y="45"/>
                                  </a:lnTo>
                                  <a:lnTo>
                                    <a:pt x="3686" y="45"/>
                                  </a:lnTo>
                                  <a:lnTo>
                                    <a:pt x="3688" y="43"/>
                                  </a:lnTo>
                                  <a:lnTo>
                                    <a:pt x="3691" y="37"/>
                                  </a:lnTo>
                                  <a:lnTo>
                                    <a:pt x="3693" y="32"/>
                                  </a:lnTo>
                                  <a:lnTo>
                                    <a:pt x="3695" y="27"/>
                                  </a:lnTo>
                                  <a:lnTo>
                                    <a:pt x="3698" y="22"/>
                                  </a:lnTo>
                                  <a:lnTo>
                                    <a:pt x="3700" y="18"/>
                                  </a:lnTo>
                                  <a:lnTo>
                                    <a:pt x="3703" y="16"/>
                                  </a:lnTo>
                                  <a:lnTo>
                                    <a:pt x="3705" y="13"/>
                                  </a:lnTo>
                                  <a:lnTo>
                                    <a:pt x="3708" y="17"/>
                                  </a:lnTo>
                                  <a:lnTo>
                                    <a:pt x="3710" y="27"/>
                                  </a:lnTo>
                                  <a:lnTo>
                                    <a:pt x="3713" y="52"/>
                                  </a:lnTo>
                                  <a:lnTo>
                                    <a:pt x="3715" y="99"/>
                                  </a:lnTo>
                                  <a:lnTo>
                                    <a:pt x="3718" y="168"/>
                                  </a:lnTo>
                                  <a:lnTo>
                                    <a:pt x="3720" y="236"/>
                                  </a:lnTo>
                                  <a:lnTo>
                                    <a:pt x="3723" y="273"/>
                                  </a:lnTo>
                                  <a:lnTo>
                                    <a:pt x="3725" y="264"/>
                                  </a:lnTo>
                                  <a:lnTo>
                                    <a:pt x="3728" y="221"/>
                                  </a:lnTo>
                                  <a:lnTo>
                                    <a:pt x="3730" y="162"/>
                                  </a:lnTo>
                                  <a:lnTo>
                                    <a:pt x="3733" y="112"/>
                                  </a:lnTo>
                                  <a:lnTo>
                                    <a:pt x="3735" y="79"/>
                                  </a:lnTo>
                                  <a:lnTo>
                                    <a:pt x="3738" y="61"/>
                                  </a:lnTo>
                                  <a:lnTo>
                                    <a:pt x="3740" y="49"/>
                                  </a:lnTo>
                                  <a:lnTo>
                                    <a:pt x="3743" y="40"/>
                                  </a:lnTo>
                                  <a:lnTo>
                                    <a:pt x="3745" y="33"/>
                                  </a:lnTo>
                                  <a:lnTo>
                                    <a:pt x="3748" y="26"/>
                                  </a:lnTo>
                                  <a:lnTo>
                                    <a:pt x="3750" y="22"/>
                                  </a:lnTo>
                                  <a:lnTo>
                                    <a:pt x="3753" y="17"/>
                                  </a:lnTo>
                                  <a:lnTo>
                                    <a:pt x="3755" y="17"/>
                                  </a:lnTo>
                                  <a:lnTo>
                                    <a:pt x="3758" y="14"/>
                                  </a:lnTo>
                                  <a:lnTo>
                                    <a:pt x="3760" y="12"/>
                                  </a:lnTo>
                                  <a:lnTo>
                                    <a:pt x="3762" y="12"/>
                                  </a:lnTo>
                                  <a:lnTo>
                                    <a:pt x="3765" y="10"/>
                                  </a:lnTo>
                                  <a:lnTo>
                                    <a:pt x="3767" y="10"/>
                                  </a:lnTo>
                                  <a:lnTo>
                                    <a:pt x="3770" y="9"/>
                                  </a:lnTo>
                                  <a:lnTo>
                                    <a:pt x="3772" y="10"/>
                                  </a:lnTo>
                                  <a:lnTo>
                                    <a:pt x="3775" y="14"/>
                                  </a:lnTo>
                                  <a:lnTo>
                                    <a:pt x="3777" y="25"/>
                                  </a:lnTo>
                                  <a:lnTo>
                                    <a:pt x="3780" y="55"/>
                                  </a:lnTo>
                                  <a:lnTo>
                                    <a:pt x="3782" y="112"/>
                                  </a:lnTo>
                                  <a:lnTo>
                                    <a:pt x="3785" y="189"/>
                                  </a:lnTo>
                                  <a:lnTo>
                                    <a:pt x="3787" y="258"/>
                                  </a:lnTo>
                                  <a:lnTo>
                                    <a:pt x="3790" y="298"/>
                                  </a:lnTo>
                                  <a:lnTo>
                                    <a:pt x="3792" y="289"/>
                                  </a:lnTo>
                                  <a:lnTo>
                                    <a:pt x="3795" y="246"/>
                                  </a:lnTo>
                                  <a:lnTo>
                                    <a:pt x="3797" y="183"/>
                                  </a:lnTo>
                                  <a:lnTo>
                                    <a:pt x="3800" y="132"/>
                                  </a:lnTo>
                                  <a:lnTo>
                                    <a:pt x="3802" y="94"/>
                                  </a:lnTo>
                                  <a:lnTo>
                                    <a:pt x="3805" y="69"/>
                                  </a:lnTo>
                                  <a:lnTo>
                                    <a:pt x="3807" y="53"/>
                                  </a:lnTo>
                                  <a:lnTo>
                                    <a:pt x="3810" y="45"/>
                                  </a:lnTo>
                                  <a:lnTo>
                                    <a:pt x="3812" y="40"/>
                                  </a:lnTo>
                                  <a:lnTo>
                                    <a:pt x="3815" y="35"/>
                                  </a:lnTo>
                                  <a:lnTo>
                                    <a:pt x="3817" y="32"/>
                                  </a:lnTo>
                                  <a:lnTo>
                                    <a:pt x="3820" y="28"/>
                                  </a:lnTo>
                                  <a:lnTo>
                                    <a:pt x="3822" y="24"/>
                                  </a:lnTo>
                                  <a:lnTo>
                                    <a:pt x="3825" y="20"/>
                                  </a:lnTo>
                                  <a:lnTo>
                                    <a:pt x="3827" y="18"/>
                                  </a:lnTo>
                                  <a:lnTo>
                                    <a:pt x="3830" y="15"/>
                                  </a:lnTo>
                                  <a:lnTo>
                                    <a:pt x="3832" y="13"/>
                                  </a:lnTo>
                                  <a:lnTo>
                                    <a:pt x="3834" y="12"/>
                                  </a:lnTo>
                                  <a:lnTo>
                                    <a:pt x="3837" y="10"/>
                                  </a:lnTo>
                                  <a:lnTo>
                                    <a:pt x="3839" y="10"/>
                                  </a:lnTo>
                                  <a:lnTo>
                                    <a:pt x="3842" y="9"/>
                                  </a:lnTo>
                                  <a:lnTo>
                                    <a:pt x="3844" y="8"/>
                                  </a:lnTo>
                                  <a:lnTo>
                                    <a:pt x="3847" y="7"/>
                                  </a:lnTo>
                                  <a:lnTo>
                                    <a:pt x="3849" y="8"/>
                                  </a:lnTo>
                                  <a:lnTo>
                                    <a:pt x="3852" y="7"/>
                                  </a:lnTo>
                                  <a:lnTo>
                                    <a:pt x="3854" y="8"/>
                                  </a:lnTo>
                                  <a:lnTo>
                                    <a:pt x="3857" y="9"/>
                                  </a:lnTo>
                                  <a:lnTo>
                                    <a:pt x="3859" y="9"/>
                                  </a:lnTo>
                                  <a:lnTo>
                                    <a:pt x="3862" y="11"/>
                                  </a:lnTo>
                                  <a:lnTo>
                                    <a:pt x="3864" y="14"/>
                                  </a:lnTo>
                                  <a:lnTo>
                                    <a:pt x="3867" y="31"/>
                                  </a:lnTo>
                                  <a:lnTo>
                                    <a:pt x="3869" y="73"/>
                                  </a:lnTo>
                                  <a:lnTo>
                                    <a:pt x="3872" y="175"/>
                                  </a:lnTo>
                                  <a:lnTo>
                                    <a:pt x="3874" y="357"/>
                                  </a:lnTo>
                                  <a:lnTo>
                                    <a:pt x="3877" y="599"/>
                                  </a:lnTo>
                                  <a:lnTo>
                                    <a:pt x="3879" y="829"/>
                                  </a:lnTo>
                                  <a:lnTo>
                                    <a:pt x="3882" y="958"/>
                                  </a:lnTo>
                                  <a:lnTo>
                                    <a:pt x="3884" y="914"/>
                                  </a:lnTo>
                                  <a:lnTo>
                                    <a:pt x="3887" y="712"/>
                                  </a:lnTo>
                                  <a:lnTo>
                                    <a:pt x="3889" y="484"/>
                                  </a:lnTo>
                                  <a:lnTo>
                                    <a:pt x="3892" y="297"/>
                                  </a:lnTo>
                                  <a:lnTo>
                                    <a:pt x="3894" y="186"/>
                                  </a:lnTo>
                                  <a:lnTo>
                                    <a:pt x="3897" y="119"/>
                                  </a:lnTo>
                                  <a:lnTo>
                                    <a:pt x="3899" y="84"/>
                                  </a:lnTo>
                                  <a:lnTo>
                                    <a:pt x="3901" y="61"/>
                                  </a:lnTo>
                                  <a:lnTo>
                                    <a:pt x="3904" y="47"/>
                                  </a:lnTo>
                                  <a:lnTo>
                                    <a:pt x="3906" y="41"/>
                                  </a:lnTo>
                                  <a:lnTo>
                                    <a:pt x="3909" y="34"/>
                                  </a:lnTo>
                                  <a:lnTo>
                                    <a:pt x="3911" y="32"/>
                                  </a:lnTo>
                                  <a:lnTo>
                                    <a:pt x="3914" y="29"/>
                                  </a:lnTo>
                                  <a:lnTo>
                                    <a:pt x="3916" y="30"/>
                                  </a:lnTo>
                                  <a:lnTo>
                                    <a:pt x="3919" y="29"/>
                                  </a:lnTo>
                                  <a:lnTo>
                                    <a:pt x="3921" y="28"/>
                                  </a:lnTo>
                                  <a:lnTo>
                                    <a:pt x="3924" y="27"/>
                                  </a:lnTo>
                                  <a:lnTo>
                                    <a:pt x="3926" y="25"/>
                                  </a:lnTo>
                                  <a:lnTo>
                                    <a:pt x="3929" y="23"/>
                                  </a:lnTo>
                                  <a:lnTo>
                                    <a:pt x="3931" y="18"/>
                                  </a:lnTo>
                                  <a:lnTo>
                                    <a:pt x="3934" y="18"/>
                                  </a:lnTo>
                                  <a:lnTo>
                                    <a:pt x="3936" y="18"/>
                                  </a:lnTo>
                                  <a:lnTo>
                                    <a:pt x="3939" y="15"/>
                                  </a:lnTo>
                                  <a:lnTo>
                                    <a:pt x="3941" y="14"/>
                                  </a:lnTo>
                                  <a:lnTo>
                                    <a:pt x="3944" y="13"/>
                                  </a:lnTo>
                                  <a:lnTo>
                                    <a:pt x="3946" y="11"/>
                                  </a:lnTo>
                                  <a:lnTo>
                                    <a:pt x="3949" y="12"/>
                                  </a:lnTo>
                                  <a:lnTo>
                                    <a:pt x="3951" y="10"/>
                                  </a:lnTo>
                                  <a:lnTo>
                                    <a:pt x="3954" y="10"/>
                                  </a:lnTo>
                                  <a:lnTo>
                                    <a:pt x="3956" y="12"/>
                                  </a:lnTo>
                                  <a:lnTo>
                                    <a:pt x="3959" y="16"/>
                                  </a:lnTo>
                                  <a:lnTo>
                                    <a:pt x="3961" y="23"/>
                                  </a:lnTo>
                                  <a:lnTo>
                                    <a:pt x="3964" y="35"/>
                                  </a:lnTo>
                                  <a:lnTo>
                                    <a:pt x="3966" y="47"/>
                                  </a:lnTo>
                                  <a:lnTo>
                                    <a:pt x="3969" y="55"/>
                                  </a:lnTo>
                                  <a:lnTo>
                                    <a:pt x="3971" y="54"/>
                                  </a:lnTo>
                                  <a:lnTo>
                                    <a:pt x="3973" y="49"/>
                                  </a:lnTo>
                                  <a:lnTo>
                                    <a:pt x="3976" y="42"/>
                                  </a:lnTo>
                                  <a:lnTo>
                                    <a:pt x="3978" y="34"/>
                                  </a:lnTo>
                                  <a:lnTo>
                                    <a:pt x="3981" y="28"/>
                                  </a:lnTo>
                                  <a:lnTo>
                                    <a:pt x="3983" y="24"/>
                                  </a:lnTo>
                                  <a:lnTo>
                                    <a:pt x="3986" y="25"/>
                                  </a:lnTo>
                                  <a:lnTo>
                                    <a:pt x="3988" y="25"/>
                                  </a:lnTo>
                                  <a:lnTo>
                                    <a:pt x="3991" y="24"/>
                                  </a:lnTo>
                                  <a:lnTo>
                                    <a:pt x="3993" y="23"/>
                                  </a:lnTo>
                                  <a:lnTo>
                                    <a:pt x="3996" y="21"/>
                                  </a:lnTo>
                                  <a:lnTo>
                                    <a:pt x="3998" y="16"/>
                                  </a:lnTo>
                                  <a:lnTo>
                                    <a:pt x="4001" y="14"/>
                                  </a:lnTo>
                                  <a:lnTo>
                                    <a:pt x="4003" y="12"/>
                                  </a:lnTo>
                                  <a:lnTo>
                                    <a:pt x="4006" y="11"/>
                                  </a:lnTo>
                                  <a:lnTo>
                                    <a:pt x="4008" y="10"/>
                                  </a:lnTo>
                                  <a:lnTo>
                                    <a:pt x="4011" y="9"/>
                                  </a:lnTo>
                                  <a:lnTo>
                                    <a:pt x="4013" y="8"/>
                                  </a:lnTo>
                                  <a:lnTo>
                                    <a:pt x="4016" y="8"/>
                                  </a:lnTo>
                                  <a:lnTo>
                                    <a:pt x="4018" y="6"/>
                                  </a:lnTo>
                                  <a:lnTo>
                                    <a:pt x="4021" y="7"/>
                                  </a:lnTo>
                                  <a:lnTo>
                                    <a:pt x="4023" y="7"/>
                                  </a:lnTo>
                                  <a:lnTo>
                                    <a:pt x="4026" y="6"/>
                                  </a:lnTo>
                                  <a:lnTo>
                                    <a:pt x="4028" y="6"/>
                                  </a:lnTo>
                                  <a:lnTo>
                                    <a:pt x="4031" y="5"/>
                                  </a:lnTo>
                                  <a:lnTo>
                                    <a:pt x="4033" y="6"/>
                                  </a:lnTo>
                                  <a:lnTo>
                                    <a:pt x="4036" y="5"/>
                                  </a:lnTo>
                                  <a:lnTo>
                                    <a:pt x="4038" y="6"/>
                                  </a:lnTo>
                                  <a:lnTo>
                                    <a:pt x="4040" y="8"/>
                                  </a:lnTo>
                                  <a:lnTo>
                                    <a:pt x="4043" y="13"/>
                                  </a:lnTo>
                                  <a:lnTo>
                                    <a:pt x="4045" y="27"/>
                                  </a:lnTo>
                                  <a:lnTo>
                                    <a:pt x="4048" y="44"/>
                                  </a:lnTo>
                                  <a:lnTo>
                                    <a:pt x="4050" y="70"/>
                                  </a:lnTo>
                                  <a:lnTo>
                                    <a:pt x="4053" y="89"/>
                                  </a:lnTo>
                                  <a:lnTo>
                                    <a:pt x="4055" y="91"/>
                                  </a:lnTo>
                                  <a:lnTo>
                                    <a:pt x="4058" y="85"/>
                                  </a:lnTo>
                                  <a:lnTo>
                                    <a:pt x="4060" y="72"/>
                                  </a:lnTo>
                                  <a:lnTo>
                                    <a:pt x="4063" y="53"/>
                                  </a:lnTo>
                                  <a:lnTo>
                                    <a:pt x="4065" y="39"/>
                                  </a:lnTo>
                                  <a:lnTo>
                                    <a:pt x="4068" y="31"/>
                                  </a:lnTo>
                                  <a:lnTo>
                                    <a:pt x="4070" y="24"/>
                                  </a:lnTo>
                                  <a:lnTo>
                                    <a:pt x="4073" y="21"/>
                                  </a:lnTo>
                                  <a:lnTo>
                                    <a:pt x="4075" y="18"/>
                                  </a:lnTo>
                                  <a:lnTo>
                                    <a:pt x="4078" y="17"/>
                                  </a:lnTo>
                                  <a:lnTo>
                                    <a:pt x="4080" y="16"/>
                                  </a:lnTo>
                                  <a:lnTo>
                                    <a:pt x="4083" y="18"/>
                                  </a:lnTo>
                                  <a:lnTo>
                                    <a:pt x="4085" y="19"/>
                                  </a:lnTo>
                                  <a:lnTo>
                                    <a:pt x="4088" y="18"/>
                                  </a:lnTo>
                                  <a:lnTo>
                                    <a:pt x="4090" y="19"/>
                                  </a:lnTo>
                                  <a:lnTo>
                                    <a:pt x="4093" y="21"/>
                                  </a:lnTo>
                                  <a:lnTo>
                                    <a:pt x="4095" y="24"/>
                                  </a:lnTo>
                                  <a:lnTo>
                                    <a:pt x="4098" y="28"/>
                                  </a:lnTo>
                                  <a:lnTo>
                                    <a:pt x="4100" y="32"/>
                                  </a:lnTo>
                                  <a:lnTo>
                                    <a:pt x="4103" y="33"/>
                                  </a:lnTo>
                                  <a:lnTo>
                                    <a:pt x="4105" y="31"/>
                                  </a:lnTo>
                                  <a:lnTo>
                                    <a:pt x="4108" y="27"/>
                                  </a:lnTo>
                                  <a:lnTo>
                                    <a:pt x="4110" y="23"/>
                                  </a:lnTo>
                                  <a:lnTo>
                                    <a:pt x="4112" y="20"/>
                                  </a:lnTo>
                                  <a:lnTo>
                                    <a:pt x="4115" y="18"/>
                                  </a:lnTo>
                                  <a:lnTo>
                                    <a:pt x="4117" y="19"/>
                                  </a:lnTo>
                                  <a:lnTo>
                                    <a:pt x="4120" y="19"/>
                                  </a:lnTo>
                                  <a:lnTo>
                                    <a:pt x="4122" y="19"/>
                                  </a:lnTo>
                                  <a:lnTo>
                                    <a:pt x="4125" y="19"/>
                                  </a:lnTo>
                                  <a:lnTo>
                                    <a:pt x="4127" y="18"/>
                                  </a:lnTo>
                                  <a:lnTo>
                                    <a:pt x="4130" y="17"/>
                                  </a:lnTo>
                                  <a:lnTo>
                                    <a:pt x="4132" y="15"/>
                                  </a:lnTo>
                                  <a:lnTo>
                                    <a:pt x="4135" y="15"/>
                                  </a:lnTo>
                                  <a:lnTo>
                                    <a:pt x="4137" y="13"/>
                                  </a:lnTo>
                                  <a:lnTo>
                                    <a:pt x="4140" y="12"/>
                                  </a:lnTo>
                                  <a:lnTo>
                                    <a:pt x="4142" y="11"/>
                                  </a:lnTo>
                                  <a:lnTo>
                                    <a:pt x="4145" y="10"/>
                                  </a:lnTo>
                                  <a:lnTo>
                                    <a:pt x="4147" y="10"/>
                                  </a:lnTo>
                                  <a:lnTo>
                                    <a:pt x="4150" y="10"/>
                                  </a:lnTo>
                                  <a:lnTo>
                                    <a:pt x="4152" y="10"/>
                                  </a:lnTo>
                                  <a:lnTo>
                                    <a:pt x="4155" y="11"/>
                                  </a:lnTo>
                                  <a:lnTo>
                                    <a:pt x="4157" y="13"/>
                                  </a:lnTo>
                                  <a:lnTo>
                                    <a:pt x="4160" y="14"/>
                                  </a:lnTo>
                                  <a:lnTo>
                                    <a:pt x="4162" y="16"/>
                                  </a:lnTo>
                                  <a:lnTo>
                                    <a:pt x="4165" y="15"/>
                                  </a:lnTo>
                                  <a:lnTo>
                                    <a:pt x="4167" y="14"/>
                                  </a:lnTo>
                                  <a:lnTo>
                                    <a:pt x="4170" y="14"/>
                                  </a:lnTo>
                                  <a:lnTo>
                                    <a:pt x="4172" y="13"/>
                                  </a:lnTo>
                                  <a:lnTo>
                                    <a:pt x="4175" y="11"/>
                                  </a:lnTo>
                                  <a:lnTo>
                                    <a:pt x="4177" y="11"/>
                                  </a:lnTo>
                                  <a:lnTo>
                                    <a:pt x="4179" y="11"/>
                                  </a:lnTo>
                                  <a:lnTo>
                                    <a:pt x="4182" y="10"/>
                                  </a:lnTo>
                                  <a:lnTo>
                                    <a:pt x="4184" y="10"/>
                                  </a:lnTo>
                                  <a:lnTo>
                                    <a:pt x="4187" y="10"/>
                                  </a:lnTo>
                                  <a:lnTo>
                                    <a:pt x="4189" y="9"/>
                                  </a:lnTo>
                                  <a:lnTo>
                                    <a:pt x="4192" y="8"/>
                                  </a:lnTo>
                                  <a:lnTo>
                                    <a:pt x="4194" y="7"/>
                                  </a:lnTo>
                                  <a:lnTo>
                                    <a:pt x="4197" y="7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202" y="6"/>
                                  </a:lnTo>
                                  <a:lnTo>
                                    <a:pt x="4204" y="10"/>
                                  </a:lnTo>
                                  <a:lnTo>
                                    <a:pt x="4207" y="15"/>
                                  </a:lnTo>
                                  <a:lnTo>
                                    <a:pt x="4209" y="30"/>
                                  </a:lnTo>
                                  <a:lnTo>
                                    <a:pt x="4212" y="50"/>
                                  </a:lnTo>
                                  <a:lnTo>
                                    <a:pt x="4214" y="72"/>
                                  </a:lnTo>
                                  <a:lnTo>
                                    <a:pt x="4217" y="89"/>
                                  </a:lnTo>
                                  <a:lnTo>
                                    <a:pt x="4219" y="97"/>
                                  </a:lnTo>
                                  <a:lnTo>
                                    <a:pt x="4222" y="90"/>
                                  </a:lnTo>
                                  <a:lnTo>
                                    <a:pt x="4224" y="81"/>
                                  </a:lnTo>
                                  <a:lnTo>
                                    <a:pt x="4227" y="68"/>
                                  </a:lnTo>
                                  <a:lnTo>
                                    <a:pt x="4229" y="57"/>
                                  </a:lnTo>
                                  <a:lnTo>
                                    <a:pt x="4232" y="47"/>
                                  </a:lnTo>
                                  <a:lnTo>
                                    <a:pt x="4234" y="43"/>
                                  </a:lnTo>
                                  <a:lnTo>
                                    <a:pt x="4237" y="37"/>
                                  </a:lnTo>
                                  <a:lnTo>
                                    <a:pt x="4239" y="35"/>
                                  </a:lnTo>
                                  <a:lnTo>
                                    <a:pt x="4242" y="33"/>
                                  </a:lnTo>
                                  <a:lnTo>
                                    <a:pt x="4244" y="32"/>
                                  </a:lnTo>
                                  <a:lnTo>
                                    <a:pt x="4247" y="29"/>
                                  </a:lnTo>
                                  <a:lnTo>
                                    <a:pt x="4249" y="27"/>
                                  </a:lnTo>
                                  <a:lnTo>
                                    <a:pt x="4251" y="24"/>
                                  </a:lnTo>
                                  <a:lnTo>
                                    <a:pt x="4254" y="22"/>
                                  </a:lnTo>
                                  <a:lnTo>
                                    <a:pt x="4256" y="20"/>
                                  </a:lnTo>
                                  <a:lnTo>
                                    <a:pt x="4259" y="17"/>
                                  </a:lnTo>
                                  <a:lnTo>
                                    <a:pt x="4261" y="16"/>
                                  </a:lnTo>
                                  <a:lnTo>
                                    <a:pt x="4264" y="14"/>
                                  </a:lnTo>
                                  <a:lnTo>
                                    <a:pt x="4266" y="13"/>
                                  </a:lnTo>
                                  <a:lnTo>
                                    <a:pt x="4269" y="12"/>
                                  </a:lnTo>
                                  <a:lnTo>
                                    <a:pt x="4271" y="11"/>
                                  </a:lnTo>
                                  <a:lnTo>
                                    <a:pt x="4274" y="10"/>
                                  </a:lnTo>
                                  <a:lnTo>
                                    <a:pt x="4276" y="9"/>
                                  </a:lnTo>
                                  <a:lnTo>
                                    <a:pt x="4279" y="9"/>
                                  </a:lnTo>
                                  <a:lnTo>
                                    <a:pt x="4281" y="9"/>
                                  </a:lnTo>
                                  <a:lnTo>
                                    <a:pt x="4284" y="8"/>
                                  </a:lnTo>
                                  <a:lnTo>
                                    <a:pt x="4286" y="8"/>
                                  </a:lnTo>
                                  <a:lnTo>
                                    <a:pt x="4289" y="8"/>
                                  </a:lnTo>
                                  <a:lnTo>
                                    <a:pt x="4291" y="7"/>
                                  </a:lnTo>
                                  <a:lnTo>
                                    <a:pt x="4294" y="9"/>
                                  </a:lnTo>
                                  <a:lnTo>
                                    <a:pt x="4296" y="13"/>
                                  </a:lnTo>
                                  <a:lnTo>
                                    <a:pt x="4299" y="18"/>
                                  </a:lnTo>
                                  <a:lnTo>
                                    <a:pt x="4301" y="24"/>
                                  </a:lnTo>
                                  <a:lnTo>
                                    <a:pt x="4304" y="31"/>
                                  </a:lnTo>
                                  <a:lnTo>
                                    <a:pt x="4306" y="36"/>
                                  </a:lnTo>
                                  <a:lnTo>
                                    <a:pt x="4309" y="41"/>
                                  </a:lnTo>
                                  <a:lnTo>
                                    <a:pt x="4311" y="44"/>
                                  </a:lnTo>
                                  <a:lnTo>
                                    <a:pt x="4314" y="41"/>
                                  </a:lnTo>
                                  <a:lnTo>
                                    <a:pt x="4316" y="37"/>
                                  </a:lnTo>
                                  <a:lnTo>
                                    <a:pt x="4318" y="30"/>
                                  </a:lnTo>
                                  <a:lnTo>
                                    <a:pt x="4321" y="24"/>
                                  </a:lnTo>
                                  <a:lnTo>
                                    <a:pt x="4323" y="17"/>
                                  </a:lnTo>
                                  <a:lnTo>
                                    <a:pt x="4326" y="15"/>
                                  </a:lnTo>
                                  <a:lnTo>
                                    <a:pt x="4328" y="11"/>
                                  </a:lnTo>
                                  <a:lnTo>
                                    <a:pt x="4331" y="10"/>
                                  </a:lnTo>
                                  <a:lnTo>
                                    <a:pt x="4333" y="8"/>
                                  </a:lnTo>
                                  <a:lnTo>
                                    <a:pt x="4336" y="7"/>
                                  </a:lnTo>
                                  <a:lnTo>
                                    <a:pt x="4338" y="7"/>
                                  </a:lnTo>
                                  <a:lnTo>
                                    <a:pt x="4341" y="7"/>
                                  </a:lnTo>
                                  <a:lnTo>
                                    <a:pt x="4343" y="6"/>
                                  </a:lnTo>
                                  <a:lnTo>
                                    <a:pt x="4346" y="6"/>
                                  </a:lnTo>
                                  <a:lnTo>
                                    <a:pt x="4348" y="5"/>
                                  </a:lnTo>
                                  <a:lnTo>
                                    <a:pt x="4351" y="4"/>
                                  </a:lnTo>
                                  <a:lnTo>
                                    <a:pt x="4353" y="4"/>
                                  </a:lnTo>
                                  <a:lnTo>
                                    <a:pt x="4356" y="4"/>
                                  </a:lnTo>
                                  <a:lnTo>
                                    <a:pt x="4358" y="5"/>
                                  </a:lnTo>
                                  <a:lnTo>
                                    <a:pt x="4361" y="5"/>
                                  </a:lnTo>
                                  <a:lnTo>
                                    <a:pt x="4363" y="5"/>
                                  </a:lnTo>
                                  <a:lnTo>
                                    <a:pt x="4366" y="4"/>
                                  </a:lnTo>
                                  <a:lnTo>
                                    <a:pt x="4368" y="5"/>
                                  </a:lnTo>
                                  <a:lnTo>
                                    <a:pt x="4371" y="4"/>
                                  </a:lnTo>
                                  <a:lnTo>
                                    <a:pt x="4373" y="5"/>
                                  </a:lnTo>
                                  <a:lnTo>
                                    <a:pt x="4376" y="4"/>
                                  </a:lnTo>
                                  <a:lnTo>
                                    <a:pt x="4378" y="5"/>
                                  </a:lnTo>
                                  <a:lnTo>
                                    <a:pt x="4381" y="6"/>
                                  </a:lnTo>
                                  <a:lnTo>
                                    <a:pt x="4383" y="6"/>
                                  </a:lnTo>
                                  <a:lnTo>
                                    <a:pt x="4386" y="7"/>
                                  </a:lnTo>
                                  <a:lnTo>
                                    <a:pt x="4388" y="6"/>
                                  </a:lnTo>
                                  <a:lnTo>
                                    <a:pt x="4390" y="7"/>
                                  </a:lnTo>
                                  <a:lnTo>
                                    <a:pt x="4393" y="9"/>
                                  </a:lnTo>
                                  <a:lnTo>
                                    <a:pt x="4395" y="16"/>
                                  </a:lnTo>
                                  <a:lnTo>
                                    <a:pt x="4398" y="32"/>
                                  </a:lnTo>
                                  <a:lnTo>
                                    <a:pt x="4400" y="61"/>
                                  </a:lnTo>
                                  <a:lnTo>
                                    <a:pt x="4403" y="95"/>
                                  </a:lnTo>
                                  <a:lnTo>
                                    <a:pt x="4405" y="131"/>
                                  </a:lnTo>
                                  <a:lnTo>
                                    <a:pt x="4408" y="153"/>
                                  </a:lnTo>
                                  <a:lnTo>
                                    <a:pt x="4410" y="150"/>
                                  </a:lnTo>
                                  <a:lnTo>
                                    <a:pt x="4413" y="125"/>
                                  </a:lnTo>
                                  <a:lnTo>
                                    <a:pt x="4415" y="97"/>
                                  </a:lnTo>
                                  <a:lnTo>
                                    <a:pt x="4418" y="70"/>
                                  </a:lnTo>
                                  <a:lnTo>
                                    <a:pt x="4420" y="49"/>
                                  </a:lnTo>
                                  <a:lnTo>
                                    <a:pt x="4423" y="35"/>
                                  </a:lnTo>
                                  <a:lnTo>
                                    <a:pt x="4425" y="27"/>
                                  </a:lnTo>
                                  <a:lnTo>
                                    <a:pt x="4428" y="21"/>
                                  </a:lnTo>
                                  <a:lnTo>
                                    <a:pt x="4430" y="16"/>
                                  </a:lnTo>
                                  <a:lnTo>
                                    <a:pt x="4433" y="17"/>
                                  </a:lnTo>
                                  <a:lnTo>
                                    <a:pt x="4435" y="16"/>
                                  </a:lnTo>
                                  <a:lnTo>
                                    <a:pt x="4438" y="19"/>
                                  </a:lnTo>
                                  <a:lnTo>
                                    <a:pt x="4440" y="25"/>
                                  </a:lnTo>
                                  <a:lnTo>
                                    <a:pt x="4443" y="35"/>
                                  </a:lnTo>
                                  <a:lnTo>
                                    <a:pt x="4445" y="45"/>
                                  </a:lnTo>
                                  <a:lnTo>
                                    <a:pt x="4448" y="51"/>
                                  </a:lnTo>
                                  <a:lnTo>
                                    <a:pt x="4450" y="53"/>
                                  </a:lnTo>
                                  <a:lnTo>
                                    <a:pt x="4453" y="48"/>
                                  </a:lnTo>
                                  <a:lnTo>
                                    <a:pt x="4455" y="40"/>
                                  </a:lnTo>
                                  <a:lnTo>
                                    <a:pt x="4457" y="32"/>
                                  </a:lnTo>
                                  <a:lnTo>
                                    <a:pt x="4460" y="28"/>
                                  </a:lnTo>
                                  <a:lnTo>
                                    <a:pt x="4462" y="31"/>
                                  </a:lnTo>
                                  <a:lnTo>
                                    <a:pt x="4465" y="42"/>
                                  </a:lnTo>
                                  <a:lnTo>
                                    <a:pt x="4467" y="62"/>
                                  </a:lnTo>
                                  <a:lnTo>
                                    <a:pt x="4470" y="87"/>
                                  </a:lnTo>
                                  <a:lnTo>
                                    <a:pt x="4472" y="104"/>
                                  </a:lnTo>
                                  <a:lnTo>
                                    <a:pt x="4475" y="111"/>
                                  </a:lnTo>
                                  <a:lnTo>
                                    <a:pt x="4477" y="99"/>
                                  </a:lnTo>
                                  <a:lnTo>
                                    <a:pt x="4480" y="79"/>
                                  </a:lnTo>
                                  <a:lnTo>
                                    <a:pt x="4482" y="57"/>
                                  </a:lnTo>
                                  <a:lnTo>
                                    <a:pt x="4485" y="39"/>
                                  </a:lnTo>
                                  <a:lnTo>
                                    <a:pt x="4487" y="27"/>
                                  </a:lnTo>
                                  <a:lnTo>
                                    <a:pt x="4490" y="20"/>
                                  </a:lnTo>
                                  <a:lnTo>
                                    <a:pt x="4492" y="16"/>
                                  </a:lnTo>
                                  <a:lnTo>
                                    <a:pt x="4495" y="13"/>
                                  </a:lnTo>
                                  <a:lnTo>
                                    <a:pt x="4497" y="13"/>
                                  </a:lnTo>
                                  <a:lnTo>
                                    <a:pt x="4500" y="12"/>
                                  </a:lnTo>
                                  <a:lnTo>
                                    <a:pt x="4502" y="12"/>
                                  </a:lnTo>
                                  <a:lnTo>
                                    <a:pt x="4505" y="12"/>
                                  </a:lnTo>
                                  <a:lnTo>
                                    <a:pt x="4507" y="12"/>
                                  </a:lnTo>
                                  <a:lnTo>
                                    <a:pt x="4510" y="14"/>
                                  </a:lnTo>
                                  <a:lnTo>
                                    <a:pt x="4512" y="13"/>
                                  </a:lnTo>
                                  <a:lnTo>
                                    <a:pt x="4515" y="12"/>
                                  </a:lnTo>
                                  <a:lnTo>
                                    <a:pt x="4517" y="10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2" y="8"/>
                                  </a:lnTo>
                                  <a:lnTo>
                                    <a:pt x="4525" y="7"/>
                                  </a:lnTo>
                                  <a:lnTo>
                                    <a:pt x="4527" y="9"/>
                                  </a:lnTo>
                                  <a:lnTo>
                                    <a:pt x="4529" y="11"/>
                                  </a:lnTo>
                                  <a:lnTo>
                                    <a:pt x="4532" y="13"/>
                                  </a:lnTo>
                                  <a:lnTo>
                                    <a:pt x="4534" y="16"/>
                                  </a:lnTo>
                                  <a:lnTo>
                                    <a:pt x="4537" y="17"/>
                                  </a:lnTo>
                                  <a:lnTo>
                                    <a:pt x="4539" y="16"/>
                                  </a:lnTo>
                                  <a:lnTo>
                                    <a:pt x="4542" y="15"/>
                                  </a:lnTo>
                                  <a:lnTo>
                                    <a:pt x="4544" y="13"/>
                                  </a:lnTo>
                                  <a:lnTo>
                                    <a:pt x="4547" y="11"/>
                                  </a:lnTo>
                                  <a:lnTo>
                                    <a:pt x="4549" y="11"/>
                                  </a:lnTo>
                                  <a:lnTo>
                                    <a:pt x="4552" y="11"/>
                                  </a:lnTo>
                                  <a:lnTo>
                                    <a:pt x="4554" y="12"/>
                                  </a:lnTo>
                                  <a:lnTo>
                                    <a:pt x="4557" y="16"/>
                                  </a:lnTo>
                                  <a:lnTo>
                                    <a:pt x="4559" y="25"/>
                                  </a:lnTo>
                                  <a:lnTo>
                                    <a:pt x="4562" y="55"/>
                                  </a:lnTo>
                                  <a:lnTo>
                                    <a:pt x="4564" y="133"/>
                                  </a:lnTo>
                                  <a:lnTo>
                                    <a:pt x="4567" y="272"/>
                                  </a:lnTo>
                                  <a:lnTo>
                                    <a:pt x="4569" y="475"/>
                                  </a:lnTo>
                                  <a:lnTo>
                                    <a:pt x="4572" y="680"/>
                                  </a:lnTo>
                                  <a:lnTo>
                                    <a:pt x="4574" y="847"/>
                                  </a:lnTo>
                                  <a:lnTo>
                                    <a:pt x="4577" y="836"/>
                                  </a:lnTo>
                                  <a:lnTo>
                                    <a:pt x="4579" y="693"/>
                                  </a:lnTo>
                                  <a:lnTo>
                                    <a:pt x="4582" y="497"/>
                                  </a:lnTo>
                                  <a:lnTo>
                                    <a:pt x="4584" y="308"/>
                                  </a:lnTo>
                                  <a:lnTo>
                                    <a:pt x="4587" y="187"/>
                                  </a:lnTo>
                                  <a:lnTo>
                                    <a:pt x="4589" y="117"/>
                                  </a:lnTo>
                                  <a:lnTo>
                                    <a:pt x="4592" y="79"/>
                                  </a:lnTo>
                                  <a:lnTo>
                                    <a:pt x="4594" y="58"/>
                                  </a:lnTo>
                                  <a:lnTo>
                                    <a:pt x="4596" y="45"/>
                                  </a:lnTo>
                                  <a:lnTo>
                                    <a:pt x="4599" y="37"/>
                                  </a:lnTo>
                                  <a:lnTo>
                                    <a:pt x="4601" y="30"/>
                                  </a:lnTo>
                                  <a:lnTo>
                                    <a:pt x="4604" y="26"/>
                                  </a:lnTo>
                                  <a:lnTo>
                                    <a:pt x="4606" y="21"/>
                                  </a:lnTo>
                                  <a:lnTo>
                                    <a:pt x="4609" y="20"/>
                                  </a:lnTo>
                                  <a:lnTo>
                                    <a:pt x="4611" y="19"/>
                                  </a:lnTo>
                                  <a:lnTo>
                                    <a:pt x="4614" y="16"/>
                                  </a:lnTo>
                                  <a:lnTo>
                                    <a:pt x="4616" y="14"/>
                                  </a:lnTo>
                                  <a:lnTo>
                                    <a:pt x="4619" y="13"/>
                                  </a:lnTo>
                                  <a:lnTo>
                                    <a:pt x="4621" y="13"/>
                                  </a:lnTo>
                                  <a:lnTo>
                                    <a:pt x="4624" y="12"/>
                                  </a:lnTo>
                                  <a:lnTo>
                                    <a:pt x="4626" y="12"/>
                                  </a:lnTo>
                                  <a:lnTo>
                                    <a:pt x="4629" y="11"/>
                                  </a:lnTo>
                                  <a:lnTo>
                                    <a:pt x="4631" y="11"/>
                                  </a:lnTo>
                                  <a:lnTo>
                                    <a:pt x="4634" y="12"/>
                                  </a:lnTo>
                                  <a:lnTo>
                                    <a:pt x="4636" y="11"/>
                                  </a:lnTo>
                                  <a:lnTo>
                                    <a:pt x="4639" y="10"/>
                                  </a:lnTo>
                                  <a:lnTo>
                                    <a:pt x="4641" y="10"/>
                                  </a:lnTo>
                                  <a:lnTo>
                                    <a:pt x="4644" y="10"/>
                                  </a:lnTo>
                                  <a:lnTo>
                                    <a:pt x="4646" y="9"/>
                                  </a:lnTo>
                                  <a:lnTo>
                                    <a:pt x="4649" y="9"/>
                                  </a:lnTo>
                                  <a:lnTo>
                                    <a:pt x="4651" y="9"/>
                                  </a:lnTo>
                                  <a:lnTo>
                                    <a:pt x="4654" y="8"/>
                                  </a:lnTo>
                                  <a:lnTo>
                                    <a:pt x="4656" y="8"/>
                                  </a:lnTo>
                                  <a:lnTo>
                                    <a:pt x="4659" y="8"/>
                                  </a:lnTo>
                                  <a:lnTo>
                                    <a:pt x="4661" y="8"/>
                                  </a:lnTo>
                                  <a:lnTo>
                                    <a:pt x="4664" y="8"/>
                                  </a:lnTo>
                                  <a:lnTo>
                                    <a:pt x="4666" y="8"/>
                                  </a:lnTo>
                                  <a:lnTo>
                                    <a:pt x="4668" y="8"/>
                                  </a:lnTo>
                                  <a:lnTo>
                                    <a:pt x="4671" y="8"/>
                                  </a:lnTo>
                                  <a:lnTo>
                                    <a:pt x="4673" y="9"/>
                                  </a:lnTo>
                                  <a:lnTo>
                                    <a:pt x="4676" y="9"/>
                                  </a:lnTo>
                                  <a:lnTo>
                                    <a:pt x="4678" y="9"/>
                                  </a:lnTo>
                                  <a:lnTo>
                                    <a:pt x="4681" y="10"/>
                                  </a:lnTo>
                                  <a:lnTo>
                                    <a:pt x="4683" y="12"/>
                                  </a:lnTo>
                                  <a:lnTo>
                                    <a:pt x="4686" y="15"/>
                                  </a:lnTo>
                                  <a:lnTo>
                                    <a:pt x="4688" y="21"/>
                                  </a:lnTo>
                                  <a:lnTo>
                                    <a:pt x="4691" y="27"/>
                                  </a:lnTo>
                                  <a:lnTo>
                                    <a:pt x="4693" y="31"/>
                                  </a:lnTo>
                                  <a:lnTo>
                                    <a:pt x="4696" y="32"/>
                                  </a:lnTo>
                                  <a:lnTo>
                                    <a:pt x="4698" y="31"/>
                                  </a:lnTo>
                                  <a:lnTo>
                                    <a:pt x="4701" y="25"/>
                                  </a:lnTo>
                                  <a:lnTo>
                                    <a:pt x="4703" y="22"/>
                                  </a:lnTo>
                                  <a:lnTo>
                                    <a:pt x="4706" y="20"/>
                                  </a:lnTo>
                                  <a:lnTo>
                                    <a:pt x="4708" y="19"/>
                                  </a:lnTo>
                                  <a:lnTo>
                                    <a:pt x="4711" y="19"/>
                                  </a:lnTo>
                                  <a:lnTo>
                                    <a:pt x="4713" y="19"/>
                                  </a:lnTo>
                                  <a:lnTo>
                                    <a:pt x="4716" y="18"/>
                                  </a:lnTo>
                                  <a:lnTo>
                                    <a:pt x="4718" y="17"/>
                                  </a:lnTo>
                                  <a:lnTo>
                                    <a:pt x="4721" y="17"/>
                                  </a:lnTo>
                                  <a:lnTo>
                                    <a:pt x="4723" y="15"/>
                                  </a:lnTo>
                                  <a:lnTo>
                                    <a:pt x="4726" y="13"/>
                                  </a:lnTo>
                                  <a:lnTo>
                                    <a:pt x="4728" y="12"/>
                                  </a:lnTo>
                                  <a:lnTo>
                                    <a:pt x="4731" y="11"/>
                                  </a:lnTo>
                                  <a:lnTo>
                                    <a:pt x="4733" y="11"/>
                                  </a:lnTo>
                                  <a:lnTo>
                                    <a:pt x="4735" y="9"/>
                                  </a:lnTo>
                                  <a:lnTo>
                                    <a:pt x="4738" y="9"/>
                                  </a:lnTo>
                                  <a:lnTo>
                                    <a:pt x="4740" y="8"/>
                                  </a:lnTo>
                                  <a:lnTo>
                                    <a:pt x="4743" y="7"/>
                                  </a:lnTo>
                                  <a:lnTo>
                                    <a:pt x="4745" y="7"/>
                                  </a:lnTo>
                                  <a:lnTo>
                                    <a:pt x="4748" y="6"/>
                                  </a:lnTo>
                                  <a:lnTo>
                                    <a:pt x="4750" y="5"/>
                                  </a:lnTo>
                                  <a:lnTo>
                                    <a:pt x="4753" y="6"/>
                                  </a:lnTo>
                                  <a:lnTo>
                                    <a:pt x="4755" y="5"/>
                                  </a:lnTo>
                                  <a:lnTo>
                                    <a:pt x="4758" y="6"/>
                                  </a:lnTo>
                                  <a:lnTo>
                                    <a:pt x="4760" y="5"/>
                                  </a:lnTo>
                                  <a:lnTo>
                                    <a:pt x="4763" y="6"/>
                                  </a:lnTo>
                                  <a:lnTo>
                                    <a:pt x="4765" y="6"/>
                                  </a:lnTo>
                                  <a:lnTo>
                                    <a:pt x="4768" y="6"/>
                                  </a:lnTo>
                                  <a:lnTo>
                                    <a:pt x="4770" y="6"/>
                                  </a:lnTo>
                                  <a:lnTo>
                                    <a:pt x="4773" y="6"/>
                                  </a:lnTo>
                                  <a:lnTo>
                                    <a:pt x="4775" y="6"/>
                                  </a:lnTo>
                                  <a:lnTo>
                                    <a:pt x="4778" y="6"/>
                                  </a:lnTo>
                                  <a:lnTo>
                                    <a:pt x="4780" y="5"/>
                                  </a:lnTo>
                                  <a:lnTo>
                                    <a:pt x="4783" y="5"/>
                                  </a:lnTo>
                                  <a:lnTo>
                                    <a:pt x="4785" y="6"/>
                                  </a:lnTo>
                                  <a:lnTo>
                                    <a:pt x="4788" y="6"/>
                                  </a:lnTo>
                                  <a:lnTo>
                                    <a:pt x="4790" y="8"/>
                                  </a:lnTo>
                                  <a:lnTo>
                                    <a:pt x="4793" y="8"/>
                                  </a:lnTo>
                                  <a:lnTo>
                                    <a:pt x="4795" y="10"/>
                                  </a:lnTo>
                                  <a:lnTo>
                                    <a:pt x="4798" y="9"/>
                                  </a:lnTo>
                                  <a:lnTo>
                                    <a:pt x="4800" y="10"/>
                                  </a:lnTo>
                                  <a:lnTo>
                                    <a:pt x="4803" y="9"/>
                                  </a:lnTo>
                                  <a:lnTo>
                                    <a:pt x="4805" y="8"/>
                                  </a:lnTo>
                                  <a:lnTo>
                                    <a:pt x="4807" y="7"/>
                                  </a:lnTo>
                                  <a:lnTo>
                                    <a:pt x="4810" y="6"/>
                                  </a:lnTo>
                                  <a:lnTo>
                                    <a:pt x="4812" y="6"/>
                                  </a:lnTo>
                                  <a:lnTo>
                                    <a:pt x="4815" y="5"/>
                                  </a:lnTo>
                                  <a:lnTo>
                                    <a:pt x="4817" y="6"/>
                                  </a:lnTo>
                                  <a:lnTo>
                                    <a:pt x="4820" y="5"/>
                                  </a:lnTo>
                                  <a:lnTo>
                                    <a:pt x="4822" y="5"/>
                                  </a:lnTo>
                                  <a:lnTo>
                                    <a:pt x="4825" y="5"/>
                                  </a:lnTo>
                                  <a:lnTo>
                                    <a:pt x="4827" y="6"/>
                                  </a:lnTo>
                                  <a:lnTo>
                                    <a:pt x="4830" y="8"/>
                                  </a:lnTo>
                                  <a:lnTo>
                                    <a:pt x="4832" y="12"/>
                                  </a:lnTo>
                                  <a:lnTo>
                                    <a:pt x="4835" y="19"/>
                                  </a:lnTo>
                                  <a:lnTo>
                                    <a:pt x="4837" y="33"/>
                                  </a:lnTo>
                                  <a:lnTo>
                                    <a:pt x="4840" y="50"/>
                                  </a:lnTo>
                                  <a:lnTo>
                                    <a:pt x="4842" y="69"/>
                                  </a:lnTo>
                                  <a:lnTo>
                                    <a:pt x="4845" y="77"/>
                                  </a:lnTo>
                                  <a:lnTo>
                                    <a:pt x="4847" y="75"/>
                                  </a:lnTo>
                                  <a:lnTo>
                                    <a:pt x="4850" y="65"/>
                                  </a:lnTo>
                                  <a:lnTo>
                                    <a:pt x="4852" y="50"/>
                                  </a:lnTo>
                                  <a:lnTo>
                                    <a:pt x="4855" y="36"/>
                                  </a:lnTo>
                                  <a:lnTo>
                                    <a:pt x="4857" y="26"/>
                                  </a:lnTo>
                                  <a:lnTo>
                                    <a:pt x="4860" y="18"/>
                                  </a:lnTo>
                                  <a:lnTo>
                                    <a:pt x="4862" y="14"/>
                                  </a:lnTo>
                                  <a:lnTo>
                                    <a:pt x="4865" y="11"/>
                                  </a:lnTo>
                                  <a:lnTo>
                                    <a:pt x="4867" y="8"/>
                                  </a:lnTo>
                                  <a:lnTo>
                                    <a:pt x="4870" y="8"/>
                                  </a:lnTo>
                                  <a:lnTo>
                                    <a:pt x="4872" y="7"/>
                                  </a:lnTo>
                                  <a:lnTo>
                                    <a:pt x="4874" y="8"/>
                                  </a:lnTo>
                                  <a:lnTo>
                                    <a:pt x="4877" y="8"/>
                                  </a:lnTo>
                                  <a:lnTo>
                                    <a:pt x="4879" y="11"/>
                                  </a:lnTo>
                                  <a:lnTo>
                                    <a:pt x="4882" y="19"/>
                                  </a:lnTo>
                                  <a:lnTo>
                                    <a:pt x="4884" y="41"/>
                                  </a:lnTo>
                                  <a:lnTo>
                                    <a:pt x="4887" y="86"/>
                                  </a:lnTo>
                                  <a:lnTo>
                                    <a:pt x="4889" y="161"/>
                                  </a:lnTo>
                                  <a:lnTo>
                                    <a:pt x="4892" y="247"/>
                                  </a:lnTo>
                                  <a:lnTo>
                                    <a:pt x="4894" y="313"/>
                                  </a:lnTo>
                                  <a:lnTo>
                                    <a:pt x="4897" y="342"/>
                                  </a:lnTo>
                                  <a:lnTo>
                                    <a:pt x="4899" y="306"/>
                                  </a:lnTo>
                                  <a:lnTo>
                                    <a:pt x="4902" y="235"/>
                                  </a:lnTo>
                                  <a:lnTo>
                                    <a:pt x="4904" y="158"/>
                                  </a:lnTo>
                                  <a:lnTo>
                                    <a:pt x="4907" y="101"/>
                                  </a:lnTo>
                                  <a:lnTo>
                                    <a:pt x="4909" y="66"/>
                                  </a:lnTo>
                                  <a:lnTo>
                                    <a:pt x="4912" y="45"/>
                                  </a:lnTo>
                                  <a:lnTo>
                                    <a:pt x="4914" y="34"/>
                                  </a:lnTo>
                                  <a:lnTo>
                                    <a:pt x="4917" y="25"/>
                                  </a:lnTo>
                                  <a:lnTo>
                                    <a:pt x="4919" y="22"/>
                                  </a:lnTo>
                                  <a:lnTo>
                                    <a:pt x="4922" y="18"/>
                                  </a:lnTo>
                                  <a:lnTo>
                                    <a:pt x="4924" y="14"/>
                                  </a:lnTo>
                                  <a:lnTo>
                                    <a:pt x="4927" y="12"/>
                                  </a:lnTo>
                                  <a:lnTo>
                                    <a:pt x="4929" y="11"/>
                                  </a:lnTo>
                                  <a:lnTo>
                                    <a:pt x="4932" y="9"/>
                                  </a:lnTo>
                                  <a:lnTo>
                                    <a:pt x="4934" y="7"/>
                                  </a:lnTo>
                                  <a:lnTo>
                                    <a:pt x="4937" y="7"/>
                                  </a:lnTo>
                                  <a:lnTo>
                                    <a:pt x="4939" y="6"/>
                                  </a:lnTo>
                                  <a:lnTo>
                                    <a:pt x="4942" y="7"/>
                                  </a:lnTo>
                                  <a:lnTo>
                                    <a:pt x="4944" y="6"/>
                                  </a:lnTo>
                                  <a:lnTo>
                                    <a:pt x="4946" y="7"/>
                                  </a:lnTo>
                                  <a:lnTo>
                                    <a:pt x="4949" y="6"/>
                                  </a:lnTo>
                                  <a:lnTo>
                                    <a:pt x="4951" y="6"/>
                                  </a:lnTo>
                                  <a:lnTo>
                                    <a:pt x="4954" y="6"/>
                                  </a:lnTo>
                                  <a:lnTo>
                                    <a:pt x="4956" y="5"/>
                                  </a:lnTo>
                                  <a:lnTo>
                                    <a:pt x="4959" y="4"/>
                                  </a:lnTo>
                                  <a:lnTo>
                                    <a:pt x="4961" y="5"/>
                                  </a:lnTo>
                                  <a:lnTo>
                                    <a:pt x="4964" y="4"/>
                                  </a:lnTo>
                                  <a:lnTo>
                                    <a:pt x="4966" y="5"/>
                                  </a:lnTo>
                                  <a:lnTo>
                                    <a:pt x="4969" y="4"/>
                                  </a:lnTo>
                                  <a:lnTo>
                                    <a:pt x="4971" y="4"/>
                                  </a:lnTo>
                                  <a:lnTo>
                                    <a:pt x="4974" y="4"/>
                                  </a:lnTo>
                                  <a:lnTo>
                                    <a:pt x="4976" y="4"/>
                                  </a:lnTo>
                                  <a:lnTo>
                                    <a:pt x="4979" y="4"/>
                                  </a:lnTo>
                                  <a:lnTo>
                                    <a:pt x="4981" y="5"/>
                                  </a:lnTo>
                                  <a:lnTo>
                                    <a:pt x="4984" y="5"/>
                                  </a:lnTo>
                                  <a:lnTo>
                                    <a:pt x="4986" y="5"/>
                                  </a:lnTo>
                                  <a:lnTo>
                                    <a:pt x="4989" y="4"/>
                                  </a:lnTo>
                                  <a:lnTo>
                                    <a:pt x="4991" y="5"/>
                                  </a:lnTo>
                                  <a:lnTo>
                                    <a:pt x="4994" y="7"/>
                                  </a:lnTo>
                                  <a:lnTo>
                                    <a:pt x="4996" y="19"/>
                                  </a:lnTo>
                                  <a:lnTo>
                                    <a:pt x="4999" y="52"/>
                                  </a:lnTo>
                                  <a:lnTo>
                                    <a:pt x="5001" y="122"/>
                                  </a:lnTo>
                                  <a:lnTo>
                                    <a:pt x="5004" y="263"/>
                                  </a:lnTo>
                                  <a:lnTo>
                                    <a:pt x="5006" y="444"/>
                                  </a:lnTo>
                                  <a:lnTo>
                                    <a:pt x="5009" y="620"/>
                                  </a:lnTo>
                                  <a:lnTo>
                                    <a:pt x="5011" y="702"/>
                                  </a:lnTo>
                                  <a:lnTo>
                                    <a:pt x="5014" y="657"/>
                                  </a:lnTo>
                                  <a:lnTo>
                                    <a:pt x="5016" y="516"/>
                                  </a:lnTo>
                                  <a:lnTo>
                                    <a:pt x="5018" y="360"/>
                                  </a:lnTo>
                                  <a:lnTo>
                                    <a:pt x="5021" y="222"/>
                                  </a:lnTo>
                                  <a:lnTo>
                                    <a:pt x="5023" y="134"/>
                                  </a:lnTo>
                                  <a:lnTo>
                                    <a:pt x="5026" y="87"/>
                                  </a:lnTo>
                                  <a:lnTo>
                                    <a:pt x="5028" y="59"/>
                                  </a:lnTo>
                                  <a:lnTo>
                                    <a:pt x="5031" y="43"/>
                                  </a:lnTo>
                                  <a:lnTo>
                                    <a:pt x="5033" y="34"/>
                                  </a:lnTo>
                                  <a:lnTo>
                                    <a:pt x="5036" y="26"/>
                                  </a:lnTo>
                                  <a:lnTo>
                                    <a:pt x="5038" y="22"/>
                                  </a:lnTo>
                                  <a:lnTo>
                                    <a:pt x="5041" y="19"/>
                                  </a:lnTo>
                                  <a:lnTo>
                                    <a:pt x="5043" y="16"/>
                                  </a:lnTo>
                                  <a:lnTo>
                                    <a:pt x="5046" y="14"/>
                                  </a:lnTo>
                                  <a:lnTo>
                                    <a:pt x="5048" y="12"/>
                                  </a:lnTo>
                                  <a:lnTo>
                                    <a:pt x="5051" y="11"/>
                                  </a:lnTo>
                                  <a:lnTo>
                                    <a:pt x="5053" y="9"/>
                                  </a:lnTo>
                                  <a:lnTo>
                                    <a:pt x="5056" y="8"/>
                                  </a:lnTo>
                                  <a:lnTo>
                                    <a:pt x="5058" y="8"/>
                                  </a:lnTo>
                                  <a:lnTo>
                                    <a:pt x="5061" y="7"/>
                                  </a:lnTo>
                                  <a:lnTo>
                                    <a:pt x="5063" y="7"/>
                                  </a:lnTo>
                                  <a:lnTo>
                                    <a:pt x="5066" y="6"/>
                                  </a:lnTo>
                                  <a:lnTo>
                                    <a:pt x="5068" y="6"/>
                                  </a:lnTo>
                                  <a:lnTo>
                                    <a:pt x="5071" y="7"/>
                                  </a:lnTo>
                                  <a:lnTo>
                                    <a:pt x="5073" y="6"/>
                                  </a:lnTo>
                                  <a:lnTo>
                                    <a:pt x="5076" y="6"/>
                                  </a:lnTo>
                                  <a:lnTo>
                                    <a:pt x="5078" y="5"/>
                                  </a:lnTo>
                                  <a:lnTo>
                                    <a:pt x="5081" y="5"/>
                                  </a:lnTo>
                                  <a:lnTo>
                                    <a:pt x="5083" y="5"/>
                                  </a:lnTo>
                                  <a:lnTo>
                                    <a:pt x="5085" y="4"/>
                                  </a:lnTo>
                                  <a:lnTo>
                                    <a:pt x="5088" y="5"/>
                                  </a:lnTo>
                                  <a:lnTo>
                                    <a:pt x="5090" y="4"/>
                                  </a:lnTo>
                                  <a:lnTo>
                                    <a:pt x="5093" y="4"/>
                                  </a:lnTo>
                                  <a:lnTo>
                                    <a:pt x="5095" y="3"/>
                                  </a:lnTo>
                                  <a:lnTo>
                                    <a:pt x="5098" y="5"/>
                                  </a:lnTo>
                                  <a:lnTo>
                                    <a:pt x="5100" y="5"/>
                                  </a:lnTo>
                                  <a:lnTo>
                                    <a:pt x="5103" y="8"/>
                                  </a:lnTo>
                                  <a:lnTo>
                                    <a:pt x="5105" y="14"/>
                                  </a:lnTo>
                                  <a:lnTo>
                                    <a:pt x="5108" y="22"/>
                                  </a:lnTo>
                                  <a:lnTo>
                                    <a:pt x="5110" y="29"/>
                                  </a:lnTo>
                                  <a:lnTo>
                                    <a:pt x="5113" y="33"/>
                                  </a:lnTo>
                                  <a:lnTo>
                                    <a:pt x="5115" y="34"/>
                                  </a:lnTo>
                                  <a:lnTo>
                                    <a:pt x="5118" y="31"/>
                                  </a:lnTo>
                                  <a:lnTo>
                                    <a:pt x="5120" y="22"/>
                                  </a:lnTo>
                                  <a:lnTo>
                                    <a:pt x="5123" y="16"/>
                                  </a:lnTo>
                                  <a:lnTo>
                                    <a:pt x="5125" y="12"/>
                                  </a:lnTo>
                                  <a:lnTo>
                                    <a:pt x="5128" y="9"/>
                                  </a:lnTo>
                                  <a:lnTo>
                                    <a:pt x="5130" y="7"/>
                                  </a:lnTo>
                                  <a:lnTo>
                                    <a:pt x="5133" y="7"/>
                                  </a:lnTo>
                                  <a:lnTo>
                                    <a:pt x="5135" y="5"/>
                                  </a:lnTo>
                                  <a:lnTo>
                                    <a:pt x="5138" y="5"/>
                                  </a:lnTo>
                                  <a:lnTo>
                                    <a:pt x="5140" y="4"/>
                                  </a:lnTo>
                                  <a:lnTo>
                                    <a:pt x="5143" y="4"/>
                                  </a:lnTo>
                                  <a:lnTo>
                                    <a:pt x="5145" y="3"/>
                                  </a:lnTo>
                                  <a:lnTo>
                                    <a:pt x="5148" y="4"/>
                                  </a:lnTo>
                                  <a:lnTo>
                                    <a:pt x="5150" y="3"/>
                                  </a:lnTo>
                                  <a:lnTo>
                                    <a:pt x="5153" y="4"/>
                                  </a:lnTo>
                                  <a:lnTo>
                                    <a:pt x="5155" y="4"/>
                                  </a:lnTo>
                                  <a:lnTo>
                                    <a:pt x="5157" y="4"/>
                                  </a:lnTo>
                                  <a:lnTo>
                                    <a:pt x="5160" y="5"/>
                                  </a:lnTo>
                                  <a:lnTo>
                                    <a:pt x="5162" y="6"/>
                                  </a:lnTo>
                                  <a:lnTo>
                                    <a:pt x="5165" y="5"/>
                                  </a:lnTo>
                                  <a:lnTo>
                                    <a:pt x="5167" y="5"/>
                                  </a:lnTo>
                                  <a:lnTo>
                                    <a:pt x="5170" y="5"/>
                                  </a:lnTo>
                                  <a:lnTo>
                                    <a:pt x="5172" y="5"/>
                                  </a:lnTo>
                                  <a:lnTo>
                                    <a:pt x="5175" y="4"/>
                                  </a:lnTo>
                                  <a:lnTo>
                                    <a:pt x="5177" y="4"/>
                                  </a:lnTo>
                                  <a:lnTo>
                                    <a:pt x="5180" y="4"/>
                                  </a:lnTo>
                                  <a:lnTo>
                                    <a:pt x="5182" y="3"/>
                                  </a:lnTo>
                                  <a:lnTo>
                                    <a:pt x="5185" y="3"/>
                                  </a:lnTo>
                                  <a:lnTo>
                                    <a:pt x="5187" y="2"/>
                                  </a:lnTo>
                                  <a:lnTo>
                                    <a:pt x="5190" y="2"/>
                                  </a:lnTo>
                                  <a:lnTo>
                                    <a:pt x="5192" y="2"/>
                                  </a:lnTo>
                                  <a:lnTo>
                                    <a:pt x="5195" y="3"/>
                                  </a:lnTo>
                                  <a:lnTo>
                                    <a:pt x="5197" y="3"/>
                                  </a:lnTo>
                                  <a:lnTo>
                                    <a:pt x="5200" y="2"/>
                                  </a:lnTo>
                                  <a:lnTo>
                                    <a:pt x="5202" y="2"/>
                                  </a:lnTo>
                                  <a:lnTo>
                                    <a:pt x="5205" y="2"/>
                                  </a:lnTo>
                                  <a:lnTo>
                                    <a:pt x="5207" y="2"/>
                                  </a:lnTo>
                                  <a:lnTo>
                                    <a:pt x="5210" y="3"/>
                                  </a:lnTo>
                                  <a:lnTo>
                                    <a:pt x="5212" y="3"/>
                                  </a:lnTo>
                                  <a:lnTo>
                                    <a:pt x="5215" y="4"/>
                                  </a:lnTo>
                                  <a:lnTo>
                                    <a:pt x="5217" y="4"/>
                                  </a:lnTo>
                                  <a:lnTo>
                                    <a:pt x="5220" y="3"/>
                                  </a:lnTo>
                                  <a:lnTo>
                                    <a:pt x="5222" y="3"/>
                                  </a:lnTo>
                                  <a:lnTo>
                                    <a:pt x="5224" y="3"/>
                                  </a:lnTo>
                                  <a:lnTo>
                                    <a:pt x="5227" y="4"/>
                                  </a:lnTo>
                                  <a:lnTo>
                                    <a:pt x="5229" y="4"/>
                                  </a:lnTo>
                                  <a:lnTo>
                                    <a:pt x="5232" y="4"/>
                                  </a:lnTo>
                                  <a:lnTo>
                                    <a:pt x="5234" y="4"/>
                                  </a:lnTo>
                                  <a:lnTo>
                                    <a:pt x="5237" y="6"/>
                                  </a:lnTo>
                                  <a:lnTo>
                                    <a:pt x="5239" y="6"/>
                                  </a:lnTo>
                                  <a:lnTo>
                                    <a:pt x="5242" y="6"/>
                                  </a:lnTo>
                                  <a:lnTo>
                                    <a:pt x="5244" y="7"/>
                                  </a:lnTo>
                                  <a:lnTo>
                                    <a:pt x="5247" y="8"/>
                                  </a:lnTo>
                                  <a:lnTo>
                                    <a:pt x="5249" y="8"/>
                                  </a:lnTo>
                                  <a:lnTo>
                                    <a:pt x="5252" y="8"/>
                                  </a:lnTo>
                                  <a:lnTo>
                                    <a:pt x="5254" y="7"/>
                                  </a:lnTo>
                                  <a:lnTo>
                                    <a:pt x="5257" y="8"/>
                                  </a:lnTo>
                                  <a:lnTo>
                                    <a:pt x="5259" y="8"/>
                                  </a:lnTo>
                                  <a:lnTo>
                                    <a:pt x="5262" y="8"/>
                                  </a:lnTo>
                                  <a:lnTo>
                                    <a:pt x="5264" y="7"/>
                                  </a:lnTo>
                                  <a:lnTo>
                                    <a:pt x="5267" y="7"/>
                                  </a:lnTo>
                                  <a:lnTo>
                                    <a:pt x="5269" y="7"/>
                                  </a:lnTo>
                                  <a:lnTo>
                                    <a:pt x="5272" y="7"/>
                                  </a:lnTo>
                                  <a:lnTo>
                                    <a:pt x="5274" y="9"/>
                                  </a:lnTo>
                                  <a:lnTo>
                                    <a:pt x="5277" y="12"/>
                                  </a:lnTo>
                                  <a:lnTo>
                                    <a:pt x="5279" y="17"/>
                                  </a:lnTo>
                                  <a:lnTo>
                                    <a:pt x="5282" y="25"/>
                                  </a:lnTo>
                                  <a:lnTo>
                                    <a:pt x="5284" y="31"/>
                                  </a:lnTo>
                                  <a:lnTo>
                                    <a:pt x="5287" y="32"/>
                                  </a:lnTo>
                                  <a:lnTo>
                                    <a:pt x="5289" y="29"/>
                                  </a:lnTo>
                                  <a:lnTo>
                                    <a:pt x="5292" y="23"/>
                                  </a:lnTo>
                                  <a:lnTo>
                                    <a:pt x="5294" y="17"/>
                                  </a:lnTo>
                                  <a:lnTo>
                                    <a:pt x="5296" y="11"/>
                                  </a:lnTo>
                                  <a:lnTo>
                                    <a:pt x="5299" y="8"/>
                                  </a:lnTo>
                                  <a:lnTo>
                                    <a:pt x="5301" y="5"/>
                                  </a:lnTo>
                                  <a:lnTo>
                                    <a:pt x="5304" y="4"/>
                                  </a:lnTo>
                                  <a:lnTo>
                                    <a:pt x="5306" y="4"/>
                                  </a:lnTo>
                                  <a:lnTo>
                                    <a:pt x="5309" y="3"/>
                                  </a:lnTo>
                                  <a:lnTo>
                                    <a:pt x="5311" y="3"/>
                                  </a:lnTo>
                                  <a:lnTo>
                                    <a:pt x="5314" y="3"/>
                                  </a:lnTo>
                                  <a:lnTo>
                                    <a:pt x="5316" y="3"/>
                                  </a:lnTo>
                                  <a:lnTo>
                                    <a:pt x="5319" y="3"/>
                                  </a:lnTo>
                                  <a:lnTo>
                                    <a:pt x="5321" y="4"/>
                                  </a:lnTo>
                                  <a:lnTo>
                                    <a:pt x="5324" y="5"/>
                                  </a:lnTo>
                                  <a:lnTo>
                                    <a:pt x="5326" y="6"/>
                                  </a:lnTo>
                                  <a:lnTo>
                                    <a:pt x="5329" y="6"/>
                                  </a:lnTo>
                                  <a:lnTo>
                                    <a:pt x="5331" y="6"/>
                                  </a:lnTo>
                                  <a:lnTo>
                                    <a:pt x="5334" y="6"/>
                                  </a:lnTo>
                                  <a:lnTo>
                                    <a:pt x="5336" y="4"/>
                                  </a:lnTo>
                                  <a:lnTo>
                                    <a:pt x="5339" y="6"/>
                                  </a:lnTo>
                                  <a:lnTo>
                                    <a:pt x="5341" y="12"/>
                                  </a:lnTo>
                                  <a:lnTo>
                                    <a:pt x="5344" y="30"/>
                                  </a:lnTo>
                                  <a:lnTo>
                                    <a:pt x="5346" y="61"/>
                                  </a:lnTo>
                                  <a:lnTo>
                                    <a:pt x="5349" y="113"/>
                                  </a:lnTo>
                                  <a:lnTo>
                                    <a:pt x="5351" y="182"/>
                                  </a:lnTo>
                                  <a:lnTo>
                                    <a:pt x="5354" y="236"/>
                                  </a:lnTo>
                                  <a:lnTo>
                                    <a:pt x="5356" y="268"/>
                                  </a:lnTo>
                                  <a:lnTo>
                                    <a:pt x="5359" y="256"/>
                                  </a:lnTo>
                                  <a:lnTo>
                                    <a:pt x="5361" y="205"/>
                                  </a:lnTo>
                                  <a:lnTo>
                                    <a:pt x="5363" y="149"/>
                                  </a:lnTo>
                                  <a:lnTo>
                                    <a:pt x="5366" y="94"/>
                                  </a:lnTo>
                                  <a:lnTo>
                                    <a:pt x="5368" y="58"/>
                                  </a:lnTo>
                                  <a:lnTo>
                                    <a:pt x="5371" y="34"/>
                                  </a:lnTo>
                                  <a:lnTo>
                                    <a:pt x="5373" y="26"/>
                                  </a:lnTo>
                                  <a:lnTo>
                                    <a:pt x="5376" y="26"/>
                                  </a:lnTo>
                                  <a:lnTo>
                                    <a:pt x="5378" y="35"/>
                                  </a:lnTo>
                                  <a:lnTo>
                                    <a:pt x="5381" y="55"/>
                                  </a:lnTo>
                                  <a:lnTo>
                                    <a:pt x="5383" y="83"/>
                                  </a:lnTo>
                                  <a:lnTo>
                                    <a:pt x="5386" y="109"/>
                                  </a:lnTo>
                                  <a:lnTo>
                                    <a:pt x="5388" y="124"/>
                                  </a:lnTo>
                                  <a:lnTo>
                                    <a:pt x="5391" y="124"/>
                                  </a:lnTo>
                                  <a:lnTo>
                                    <a:pt x="5393" y="102"/>
                                  </a:lnTo>
                                  <a:lnTo>
                                    <a:pt x="5396" y="73"/>
                                  </a:lnTo>
                                  <a:lnTo>
                                    <a:pt x="5398" y="47"/>
                                  </a:lnTo>
                                  <a:lnTo>
                                    <a:pt x="5401" y="29"/>
                                  </a:lnTo>
                                  <a:lnTo>
                                    <a:pt x="5403" y="19"/>
                                  </a:lnTo>
                                  <a:lnTo>
                                    <a:pt x="5406" y="13"/>
                                  </a:lnTo>
                                  <a:lnTo>
                                    <a:pt x="5408" y="8"/>
                                  </a:lnTo>
                                  <a:lnTo>
                                    <a:pt x="5411" y="8"/>
                                  </a:lnTo>
                                  <a:lnTo>
                                    <a:pt x="5413" y="6"/>
                                  </a:lnTo>
                                  <a:lnTo>
                                    <a:pt x="5416" y="5"/>
                                  </a:lnTo>
                                  <a:lnTo>
                                    <a:pt x="5418" y="6"/>
                                  </a:lnTo>
                                  <a:lnTo>
                                    <a:pt x="5421" y="6"/>
                                  </a:lnTo>
                                  <a:lnTo>
                                    <a:pt x="5423" y="6"/>
                                  </a:lnTo>
                                  <a:lnTo>
                                    <a:pt x="5426" y="6"/>
                                  </a:lnTo>
                                  <a:lnTo>
                                    <a:pt x="5428" y="6"/>
                                  </a:lnTo>
                                  <a:lnTo>
                                    <a:pt x="5431" y="6"/>
                                  </a:lnTo>
                                  <a:lnTo>
                                    <a:pt x="5433" y="6"/>
                                  </a:lnTo>
                                  <a:lnTo>
                                    <a:pt x="5435" y="7"/>
                                  </a:lnTo>
                                  <a:lnTo>
                                    <a:pt x="5438" y="6"/>
                                  </a:lnTo>
                                  <a:lnTo>
                                    <a:pt x="5440" y="6"/>
                                  </a:lnTo>
                                  <a:lnTo>
                                    <a:pt x="5443" y="6"/>
                                  </a:lnTo>
                                  <a:lnTo>
                                    <a:pt x="5445" y="6"/>
                                  </a:lnTo>
                                  <a:lnTo>
                                    <a:pt x="5448" y="7"/>
                                  </a:lnTo>
                                  <a:lnTo>
                                    <a:pt x="5450" y="7"/>
                                  </a:lnTo>
                                  <a:lnTo>
                                    <a:pt x="5453" y="8"/>
                                  </a:lnTo>
                                  <a:lnTo>
                                    <a:pt x="5455" y="10"/>
                                  </a:lnTo>
                                  <a:lnTo>
                                    <a:pt x="5458" y="9"/>
                                  </a:lnTo>
                                  <a:lnTo>
                                    <a:pt x="5460" y="9"/>
                                  </a:lnTo>
                                  <a:lnTo>
                                    <a:pt x="5463" y="8"/>
                                  </a:lnTo>
                                  <a:lnTo>
                                    <a:pt x="5465" y="8"/>
                                  </a:lnTo>
                                  <a:lnTo>
                                    <a:pt x="5468" y="9"/>
                                  </a:lnTo>
                                  <a:lnTo>
                                    <a:pt x="5470" y="9"/>
                                  </a:lnTo>
                                  <a:lnTo>
                                    <a:pt x="5473" y="9"/>
                                  </a:lnTo>
                                  <a:lnTo>
                                    <a:pt x="5475" y="8"/>
                                  </a:lnTo>
                                  <a:lnTo>
                                    <a:pt x="5478" y="7"/>
                                  </a:lnTo>
                                  <a:lnTo>
                                    <a:pt x="5480" y="6"/>
                                  </a:lnTo>
                                  <a:lnTo>
                                    <a:pt x="5483" y="5"/>
                                  </a:lnTo>
                                  <a:lnTo>
                                    <a:pt x="5485" y="4"/>
                                  </a:lnTo>
                                  <a:lnTo>
                                    <a:pt x="5488" y="3"/>
                                  </a:lnTo>
                                  <a:lnTo>
                                    <a:pt x="5490" y="3"/>
                                  </a:lnTo>
                                  <a:lnTo>
                                    <a:pt x="5493" y="3"/>
                                  </a:lnTo>
                                  <a:lnTo>
                                    <a:pt x="5495" y="3"/>
                                  </a:lnTo>
                                  <a:lnTo>
                                    <a:pt x="5498" y="2"/>
                                  </a:lnTo>
                                  <a:lnTo>
                                    <a:pt x="5500" y="2"/>
                                  </a:lnTo>
                                  <a:lnTo>
                                    <a:pt x="5502" y="3"/>
                                  </a:lnTo>
                                  <a:lnTo>
                                    <a:pt x="5505" y="3"/>
                                  </a:lnTo>
                                  <a:lnTo>
                                    <a:pt x="5507" y="3"/>
                                  </a:lnTo>
                                  <a:lnTo>
                                    <a:pt x="5510" y="3"/>
                                  </a:lnTo>
                                  <a:lnTo>
                                    <a:pt x="5512" y="3"/>
                                  </a:lnTo>
                                  <a:lnTo>
                                    <a:pt x="5515" y="2"/>
                                  </a:lnTo>
                                  <a:lnTo>
                                    <a:pt x="5517" y="3"/>
                                  </a:lnTo>
                                  <a:lnTo>
                                    <a:pt x="5520" y="3"/>
                                  </a:lnTo>
                                  <a:lnTo>
                                    <a:pt x="5522" y="3"/>
                                  </a:lnTo>
                                  <a:lnTo>
                                    <a:pt x="5525" y="4"/>
                                  </a:lnTo>
                                  <a:lnTo>
                                    <a:pt x="5527" y="5"/>
                                  </a:lnTo>
                                  <a:lnTo>
                                    <a:pt x="5530" y="8"/>
                                  </a:lnTo>
                                  <a:lnTo>
                                    <a:pt x="5532" y="12"/>
                                  </a:lnTo>
                                  <a:lnTo>
                                    <a:pt x="5535" y="20"/>
                                  </a:lnTo>
                                  <a:lnTo>
                                    <a:pt x="5537" y="37"/>
                                  </a:lnTo>
                                  <a:lnTo>
                                    <a:pt x="5540" y="68"/>
                                  </a:lnTo>
                                  <a:lnTo>
                                    <a:pt x="5542" y="120"/>
                                  </a:lnTo>
                                  <a:lnTo>
                                    <a:pt x="5545" y="173"/>
                                  </a:lnTo>
                                  <a:lnTo>
                                    <a:pt x="5547" y="207"/>
                                  </a:lnTo>
                                  <a:lnTo>
                                    <a:pt x="5550" y="219"/>
                                  </a:lnTo>
                                  <a:lnTo>
                                    <a:pt x="5552" y="183"/>
                                  </a:lnTo>
                                  <a:lnTo>
                                    <a:pt x="5555" y="141"/>
                                  </a:lnTo>
                                  <a:lnTo>
                                    <a:pt x="5557" y="94"/>
                                  </a:lnTo>
                                  <a:lnTo>
                                    <a:pt x="5560" y="54"/>
                                  </a:lnTo>
                                  <a:lnTo>
                                    <a:pt x="5562" y="32"/>
                                  </a:lnTo>
                                  <a:lnTo>
                                    <a:pt x="5565" y="20"/>
                                  </a:lnTo>
                                  <a:lnTo>
                                    <a:pt x="5567" y="14"/>
                                  </a:lnTo>
                                  <a:lnTo>
                                    <a:pt x="5570" y="11"/>
                                  </a:lnTo>
                                  <a:lnTo>
                                    <a:pt x="5572" y="10"/>
                                  </a:lnTo>
                                  <a:lnTo>
                                    <a:pt x="5574" y="10"/>
                                  </a:lnTo>
                                  <a:lnTo>
                                    <a:pt x="5577" y="10"/>
                                  </a:lnTo>
                                  <a:lnTo>
                                    <a:pt x="5579" y="8"/>
                                  </a:lnTo>
                                  <a:lnTo>
                                    <a:pt x="5582" y="8"/>
                                  </a:lnTo>
                                  <a:lnTo>
                                    <a:pt x="5584" y="6"/>
                                  </a:lnTo>
                                  <a:lnTo>
                                    <a:pt x="5587" y="5"/>
                                  </a:lnTo>
                                  <a:lnTo>
                                    <a:pt x="5589" y="4"/>
                                  </a:lnTo>
                                  <a:lnTo>
                                    <a:pt x="5592" y="3"/>
                                  </a:lnTo>
                                  <a:lnTo>
                                    <a:pt x="5594" y="4"/>
                                  </a:lnTo>
                                  <a:lnTo>
                                    <a:pt x="5597" y="4"/>
                                  </a:lnTo>
                                  <a:lnTo>
                                    <a:pt x="5599" y="5"/>
                                  </a:lnTo>
                                  <a:lnTo>
                                    <a:pt x="5602" y="5"/>
                                  </a:lnTo>
                                  <a:lnTo>
                                    <a:pt x="5604" y="6"/>
                                  </a:lnTo>
                                  <a:lnTo>
                                    <a:pt x="5607" y="6"/>
                                  </a:lnTo>
                                  <a:lnTo>
                                    <a:pt x="5609" y="5"/>
                                  </a:lnTo>
                                  <a:lnTo>
                                    <a:pt x="5612" y="5"/>
                                  </a:lnTo>
                                  <a:lnTo>
                                    <a:pt x="5614" y="4"/>
                                  </a:lnTo>
                                  <a:lnTo>
                                    <a:pt x="5617" y="4"/>
                                  </a:lnTo>
                                  <a:lnTo>
                                    <a:pt x="5619" y="6"/>
                                  </a:lnTo>
                                  <a:lnTo>
                                    <a:pt x="5622" y="6"/>
                                  </a:lnTo>
                                  <a:lnTo>
                                    <a:pt x="5624" y="9"/>
                                  </a:lnTo>
                                  <a:lnTo>
                                    <a:pt x="5627" y="15"/>
                                  </a:lnTo>
                                  <a:lnTo>
                                    <a:pt x="5629" y="25"/>
                                  </a:lnTo>
                                  <a:lnTo>
                                    <a:pt x="5632" y="44"/>
                                  </a:lnTo>
                                  <a:lnTo>
                                    <a:pt x="5634" y="66"/>
                                  </a:lnTo>
                                  <a:lnTo>
                                    <a:pt x="5637" y="99"/>
                                  </a:lnTo>
                                  <a:lnTo>
                                    <a:pt x="5639" y="120"/>
                                  </a:lnTo>
                                  <a:lnTo>
                                    <a:pt x="5641" y="139"/>
                                  </a:lnTo>
                                  <a:lnTo>
                                    <a:pt x="5644" y="146"/>
                                  </a:lnTo>
                                  <a:lnTo>
                                    <a:pt x="5646" y="158"/>
                                  </a:lnTo>
                                  <a:lnTo>
                                    <a:pt x="5649" y="183"/>
                                  </a:lnTo>
                                  <a:lnTo>
                                    <a:pt x="5651" y="241"/>
                                  </a:lnTo>
                                  <a:lnTo>
                                    <a:pt x="5654" y="366"/>
                                  </a:lnTo>
                                  <a:lnTo>
                                    <a:pt x="5656" y="547"/>
                                  </a:lnTo>
                                  <a:lnTo>
                                    <a:pt x="5659" y="754"/>
                                  </a:lnTo>
                                  <a:lnTo>
                                    <a:pt x="5661" y="925"/>
                                  </a:lnTo>
                                  <a:lnTo>
                                    <a:pt x="5664" y="975"/>
                                  </a:lnTo>
                                  <a:lnTo>
                                    <a:pt x="5666" y="851"/>
                                  </a:lnTo>
                                  <a:lnTo>
                                    <a:pt x="5669" y="633"/>
                                  </a:lnTo>
                                  <a:lnTo>
                                    <a:pt x="5671" y="403"/>
                                  </a:lnTo>
                                  <a:lnTo>
                                    <a:pt x="5674" y="226"/>
                                  </a:lnTo>
                                  <a:lnTo>
                                    <a:pt x="5676" y="118"/>
                                  </a:lnTo>
                                  <a:lnTo>
                                    <a:pt x="5679" y="63"/>
                                  </a:lnTo>
                                  <a:lnTo>
                                    <a:pt x="5681" y="36"/>
                                  </a:lnTo>
                                  <a:lnTo>
                                    <a:pt x="5684" y="24"/>
                                  </a:lnTo>
                                  <a:lnTo>
                                    <a:pt x="5686" y="20"/>
                                  </a:lnTo>
                                  <a:lnTo>
                                    <a:pt x="5689" y="16"/>
                                  </a:lnTo>
                                  <a:lnTo>
                                    <a:pt x="5691" y="16"/>
                                  </a:lnTo>
                                  <a:lnTo>
                                    <a:pt x="5694" y="17"/>
                                  </a:lnTo>
                                  <a:lnTo>
                                    <a:pt x="5696" y="21"/>
                                  </a:lnTo>
                                  <a:lnTo>
                                    <a:pt x="5699" y="27"/>
                                  </a:lnTo>
                                  <a:lnTo>
                                    <a:pt x="5701" y="35"/>
                                  </a:lnTo>
                                  <a:lnTo>
                                    <a:pt x="5704" y="43"/>
                                  </a:lnTo>
                                  <a:lnTo>
                                    <a:pt x="5706" y="54"/>
                                  </a:lnTo>
                                  <a:lnTo>
                                    <a:pt x="5709" y="66"/>
                                  </a:lnTo>
                                  <a:lnTo>
                                    <a:pt x="5711" y="79"/>
                                  </a:lnTo>
                                  <a:lnTo>
                                    <a:pt x="5713" y="83"/>
                                  </a:lnTo>
                                  <a:lnTo>
                                    <a:pt x="5716" y="80"/>
                                  </a:lnTo>
                                  <a:lnTo>
                                    <a:pt x="5718" y="65"/>
                                  </a:lnTo>
                                  <a:lnTo>
                                    <a:pt x="5721" y="50"/>
                                  </a:lnTo>
                                  <a:lnTo>
                                    <a:pt x="5723" y="35"/>
                                  </a:lnTo>
                                  <a:lnTo>
                                    <a:pt x="5726" y="23"/>
                                  </a:lnTo>
                                  <a:lnTo>
                                    <a:pt x="5728" y="17"/>
                                  </a:lnTo>
                                  <a:lnTo>
                                    <a:pt x="5731" y="15"/>
                                  </a:lnTo>
                                  <a:lnTo>
                                    <a:pt x="5733" y="16"/>
                                  </a:lnTo>
                                  <a:lnTo>
                                    <a:pt x="5736" y="16"/>
                                  </a:lnTo>
                                  <a:lnTo>
                                    <a:pt x="5738" y="16"/>
                                  </a:lnTo>
                                  <a:lnTo>
                                    <a:pt x="5741" y="15"/>
                                  </a:lnTo>
                                  <a:lnTo>
                                    <a:pt x="5743" y="15"/>
                                  </a:lnTo>
                                  <a:lnTo>
                                    <a:pt x="5746" y="13"/>
                                  </a:lnTo>
                                  <a:lnTo>
                                    <a:pt x="5748" y="10"/>
                                  </a:lnTo>
                                  <a:lnTo>
                                    <a:pt x="5751" y="9"/>
                                  </a:lnTo>
                                  <a:lnTo>
                                    <a:pt x="5753" y="7"/>
                                  </a:lnTo>
                                  <a:lnTo>
                                    <a:pt x="5756" y="6"/>
                                  </a:lnTo>
                                  <a:lnTo>
                                    <a:pt x="5758" y="6"/>
                                  </a:lnTo>
                                  <a:lnTo>
                                    <a:pt x="5761" y="5"/>
                                  </a:lnTo>
                                  <a:lnTo>
                                    <a:pt x="5763" y="6"/>
                                  </a:lnTo>
                                  <a:lnTo>
                                    <a:pt x="5766" y="6"/>
                                  </a:lnTo>
                                  <a:lnTo>
                                    <a:pt x="5768" y="6"/>
                                  </a:lnTo>
                                  <a:lnTo>
                                    <a:pt x="5771" y="5"/>
                                  </a:lnTo>
                                  <a:lnTo>
                                    <a:pt x="5773" y="6"/>
                                  </a:lnTo>
                                  <a:lnTo>
                                    <a:pt x="5776" y="7"/>
                                  </a:lnTo>
                                  <a:lnTo>
                                    <a:pt x="5778" y="13"/>
                                  </a:lnTo>
                                  <a:lnTo>
                                    <a:pt x="5780" y="31"/>
                                  </a:lnTo>
                                  <a:lnTo>
                                    <a:pt x="5783" y="76"/>
                                  </a:lnTo>
                                  <a:lnTo>
                                    <a:pt x="5785" y="160"/>
                                  </a:lnTo>
                                  <a:lnTo>
                                    <a:pt x="5788" y="304"/>
                                  </a:lnTo>
                                  <a:lnTo>
                                    <a:pt x="5790" y="486"/>
                                  </a:lnTo>
                                  <a:lnTo>
                                    <a:pt x="5793" y="654"/>
                                  </a:lnTo>
                                  <a:lnTo>
                                    <a:pt x="5795" y="765"/>
                                  </a:lnTo>
                                  <a:lnTo>
                                    <a:pt x="5798" y="730"/>
                                  </a:lnTo>
                                  <a:lnTo>
                                    <a:pt x="5800" y="610"/>
                                  </a:lnTo>
                                  <a:lnTo>
                                    <a:pt x="5803" y="433"/>
                                  </a:lnTo>
                                  <a:lnTo>
                                    <a:pt x="5805" y="276"/>
                                  </a:lnTo>
                                  <a:lnTo>
                                    <a:pt x="5808" y="162"/>
                                  </a:lnTo>
                                  <a:lnTo>
                                    <a:pt x="5810" y="95"/>
                                  </a:lnTo>
                                  <a:lnTo>
                                    <a:pt x="5813" y="57"/>
                                  </a:lnTo>
                                  <a:lnTo>
                                    <a:pt x="5815" y="37"/>
                                  </a:lnTo>
                                  <a:lnTo>
                                    <a:pt x="5818" y="25"/>
                                  </a:lnTo>
                                  <a:lnTo>
                                    <a:pt x="5820" y="18"/>
                                  </a:lnTo>
                                  <a:lnTo>
                                    <a:pt x="5823" y="14"/>
                                  </a:lnTo>
                                  <a:lnTo>
                                    <a:pt x="5825" y="13"/>
                                  </a:lnTo>
                                  <a:lnTo>
                                    <a:pt x="5828" y="12"/>
                                  </a:lnTo>
                                  <a:lnTo>
                                    <a:pt x="5830" y="12"/>
                                  </a:lnTo>
                                  <a:lnTo>
                                    <a:pt x="5833" y="10"/>
                                  </a:lnTo>
                                  <a:lnTo>
                                    <a:pt x="5835" y="9"/>
                                  </a:lnTo>
                                  <a:lnTo>
                                    <a:pt x="5838" y="8"/>
                                  </a:lnTo>
                                  <a:lnTo>
                                    <a:pt x="5840" y="7"/>
                                  </a:lnTo>
                                  <a:lnTo>
                                    <a:pt x="5843" y="8"/>
                                  </a:lnTo>
                                  <a:lnTo>
                                    <a:pt x="5845" y="7"/>
                                  </a:lnTo>
                                  <a:lnTo>
                                    <a:pt x="5848" y="8"/>
                                  </a:lnTo>
                                  <a:lnTo>
                                    <a:pt x="5850" y="10"/>
                                  </a:lnTo>
                                  <a:lnTo>
                                    <a:pt x="5852" y="13"/>
                                  </a:lnTo>
                                  <a:lnTo>
                                    <a:pt x="5855" y="20"/>
                                  </a:lnTo>
                                  <a:lnTo>
                                    <a:pt x="5857" y="27"/>
                                  </a:lnTo>
                                  <a:lnTo>
                                    <a:pt x="5860" y="32"/>
                                  </a:lnTo>
                                  <a:lnTo>
                                    <a:pt x="5862" y="34"/>
                                  </a:lnTo>
                                  <a:lnTo>
                                    <a:pt x="5865" y="32"/>
                                  </a:lnTo>
                                  <a:lnTo>
                                    <a:pt x="5867" y="28"/>
                                  </a:lnTo>
                                  <a:lnTo>
                                    <a:pt x="5870" y="20"/>
                                  </a:lnTo>
                                  <a:lnTo>
                                    <a:pt x="5872" y="17"/>
                                  </a:lnTo>
                                  <a:lnTo>
                                    <a:pt x="5875" y="14"/>
                                  </a:lnTo>
                                  <a:lnTo>
                                    <a:pt x="5877" y="12"/>
                                  </a:lnTo>
                                  <a:lnTo>
                                    <a:pt x="5880" y="12"/>
                                  </a:lnTo>
                                  <a:lnTo>
                                    <a:pt x="5882" y="13"/>
                                  </a:lnTo>
                                  <a:lnTo>
                                    <a:pt x="5885" y="13"/>
                                  </a:lnTo>
                                  <a:lnTo>
                                    <a:pt x="5887" y="15"/>
                                  </a:lnTo>
                                  <a:lnTo>
                                    <a:pt x="5890" y="15"/>
                                  </a:lnTo>
                                  <a:lnTo>
                                    <a:pt x="5892" y="16"/>
                                  </a:lnTo>
                                  <a:lnTo>
                                    <a:pt x="5895" y="15"/>
                                  </a:lnTo>
                                  <a:lnTo>
                                    <a:pt x="5897" y="14"/>
                                  </a:lnTo>
                                  <a:lnTo>
                                    <a:pt x="5900" y="15"/>
                                  </a:lnTo>
                                  <a:lnTo>
                                    <a:pt x="5902" y="14"/>
                                  </a:lnTo>
                                  <a:lnTo>
                                    <a:pt x="5905" y="13"/>
                                  </a:lnTo>
                                  <a:lnTo>
                                    <a:pt x="5907" y="14"/>
                                  </a:lnTo>
                                  <a:lnTo>
                                    <a:pt x="5910" y="14"/>
                                  </a:lnTo>
                                  <a:lnTo>
                                    <a:pt x="5912" y="15"/>
                                  </a:lnTo>
                                  <a:lnTo>
                                    <a:pt x="5915" y="17"/>
                                  </a:lnTo>
                                  <a:lnTo>
                                    <a:pt x="5917" y="20"/>
                                  </a:lnTo>
                                  <a:lnTo>
                                    <a:pt x="5919" y="24"/>
                                  </a:lnTo>
                                  <a:lnTo>
                                    <a:pt x="5922" y="32"/>
                                  </a:lnTo>
                                  <a:lnTo>
                                    <a:pt x="5924" y="48"/>
                                  </a:lnTo>
                                  <a:lnTo>
                                    <a:pt x="5927" y="82"/>
                                  </a:lnTo>
                                  <a:lnTo>
                                    <a:pt x="5929" y="137"/>
                                  </a:lnTo>
                                  <a:lnTo>
                                    <a:pt x="5932" y="205"/>
                                  </a:lnTo>
                                  <a:lnTo>
                                    <a:pt x="5934" y="273"/>
                                  </a:lnTo>
                                  <a:lnTo>
                                    <a:pt x="5937" y="317"/>
                                  </a:lnTo>
                                  <a:lnTo>
                                    <a:pt x="5939" y="305"/>
                                  </a:lnTo>
                                  <a:lnTo>
                                    <a:pt x="5942" y="251"/>
                                  </a:lnTo>
                                  <a:lnTo>
                                    <a:pt x="5944" y="191"/>
                                  </a:lnTo>
                                  <a:lnTo>
                                    <a:pt x="5947" y="129"/>
                                  </a:lnTo>
                                  <a:lnTo>
                                    <a:pt x="5949" y="97"/>
                                  </a:lnTo>
                                  <a:lnTo>
                                    <a:pt x="5952" y="77"/>
                                  </a:lnTo>
                                  <a:lnTo>
                                    <a:pt x="5954" y="60"/>
                                  </a:lnTo>
                                  <a:lnTo>
                                    <a:pt x="5957" y="50"/>
                                  </a:lnTo>
                                  <a:lnTo>
                                    <a:pt x="5959" y="36"/>
                                  </a:lnTo>
                                  <a:lnTo>
                                    <a:pt x="5962" y="27"/>
                                  </a:lnTo>
                                  <a:lnTo>
                                    <a:pt x="5964" y="23"/>
                                  </a:lnTo>
                                  <a:lnTo>
                                    <a:pt x="5967" y="21"/>
                                  </a:lnTo>
                                  <a:lnTo>
                                    <a:pt x="5969" y="20"/>
                                  </a:lnTo>
                                  <a:lnTo>
                                    <a:pt x="5972" y="20"/>
                                  </a:lnTo>
                                  <a:lnTo>
                                    <a:pt x="5974" y="19"/>
                                  </a:lnTo>
                                  <a:lnTo>
                                    <a:pt x="5977" y="18"/>
                                  </a:lnTo>
                                  <a:lnTo>
                                    <a:pt x="5979" y="16"/>
                                  </a:lnTo>
                                  <a:lnTo>
                                    <a:pt x="5982" y="13"/>
                                  </a:lnTo>
                                  <a:lnTo>
                                    <a:pt x="5984" y="11"/>
                                  </a:lnTo>
                                  <a:lnTo>
                                    <a:pt x="5987" y="9"/>
                                  </a:lnTo>
                                  <a:lnTo>
                                    <a:pt x="5989" y="9"/>
                                  </a:lnTo>
                                  <a:lnTo>
                                    <a:pt x="5991" y="12"/>
                                  </a:lnTo>
                                  <a:lnTo>
                                    <a:pt x="5994" y="18"/>
                                  </a:lnTo>
                                  <a:lnTo>
                                    <a:pt x="5996" y="23"/>
                                  </a:lnTo>
                                  <a:lnTo>
                                    <a:pt x="5999" y="30"/>
                                  </a:lnTo>
                                  <a:lnTo>
                                    <a:pt x="6001" y="35"/>
                                  </a:lnTo>
                                  <a:lnTo>
                                    <a:pt x="6004" y="38"/>
                                  </a:lnTo>
                                  <a:lnTo>
                                    <a:pt x="6006" y="43"/>
                                  </a:lnTo>
                                  <a:lnTo>
                                    <a:pt x="6009" y="47"/>
                                  </a:lnTo>
                                  <a:lnTo>
                                    <a:pt x="6011" y="52"/>
                                  </a:lnTo>
                                  <a:lnTo>
                                    <a:pt x="6014" y="57"/>
                                  </a:lnTo>
                                  <a:lnTo>
                                    <a:pt x="6016" y="55"/>
                                  </a:lnTo>
                                  <a:lnTo>
                                    <a:pt x="6019" y="51"/>
                                  </a:lnTo>
                                  <a:lnTo>
                                    <a:pt x="6021" y="49"/>
                                  </a:lnTo>
                                  <a:lnTo>
                                    <a:pt x="6024" y="55"/>
                                  </a:lnTo>
                                  <a:lnTo>
                                    <a:pt x="6026" y="75"/>
                                  </a:lnTo>
                                  <a:lnTo>
                                    <a:pt x="6029" y="100"/>
                                  </a:lnTo>
                                  <a:lnTo>
                                    <a:pt x="6031" y="124"/>
                                  </a:lnTo>
                                  <a:lnTo>
                                    <a:pt x="6034" y="135"/>
                                  </a:lnTo>
                                  <a:lnTo>
                                    <a:pt x="6036" y="121"/>
                                  </a:lnTo>
                                  <a:lnTo>
                                    <a:pt x="6039" y="97"/>
                                  </a:lnTo>
                                  <a:lnTo>
                                    <a:pt x="6041" y="68"/>
                                  </a:lnTo>
                                  <a:lnTo>
                                    <a:pt x="6044" y="46"/>
                                  </a:lnTo>
                                  <a:lnTo>
                                    <a:pt x="6046" y="31"/>
                                  </a:lnTo>
                                  <a:lnTo>
                                    <a:pt x="6049" y="23"/>
                                  </a:lnTo>
                                  <a:lnTo>
                                    <a:pt x="6051" y="20"/>
                                  </a:lnTo>
                                  <a:lnTo>
                                    <a:pt x="6054" y="18"/>
                                  </a:lnTo>
                                  <a:lnTo>
                                    <a:pt x="6056" y="18"/>
                                  </a:lnTo>
                                  <a:lnTo>
                                    <a:pt x="6058" y="18"/>
                                  </a:lnTo>
                                  <a:lnTo>
                                    <a:pt x="6061" y="21"/>
                                  </a:lnTo>
                                  <a:lnTo>
                                    <a:pt x="6063" y="21"/>
                                  </a:lnTo>
                                  <a:lnTo>
                                    <a:pt x="6066" y="21"/>
                                  </a:lnTo>
                                  <a:lnTo>
                                    <a:pt x="6068" y="23"/>
                                  </a:lnTo>
                                  <a:lnTo>
                                    <a:pt x="6071" y="27"/>
                                  </a:lnTo>
                                  <a:lnTo>
                                    <a:pt x="6073" y="31"/>
                                  </a:lnTo>
                                  <a:lnTo>
                                    <a:pt x="6076" y="42"/>
                                  </a:lnTo>
                                  <a:lnTo>
                                    <a:pt x="6078" y="58"/>
                                  </a:lnTo>
                                  <a:lnTo>
                                    <a:pt x="6081" y="74"/>
                                  </a:lnTo>
                                  <a:lnTo>
                                    <a:pt x="6083" y="85"/>
                                  </a:lnTo>
                                  <a:lnTo>
                                    <a:pt x="6086" y="88"/>
                                  </a:lnTo>
                                  <a:lnTo>
                                    <a:pt x="6088" y="83"/>
                                  </a:lnTo>
                                  <a:lnTo>
                                    <a:pt x="6091" y="67"/>
                                  </a:lnTo>
                                  <a:lnTo>
                                    <a:pt x="6093" y="57"/>
                                  </a:lnTo>
                                  <a:lnTo>
                                    <a:pt x="6096" y="47"/>
                                  </a:lnTo>
                                  <a:lnTo>
                                    <a:pt x="6098" y="42"/>
                                  </a:lnTo>
                                  <a:lnTo>
                                    <a:pt x="6101" y="42"/>
                                  </a:lnTo>
                                  <a:lnTo>
                                    <a:pt x="6103" y="44"/>
                                  </a:lnTo>
                                  <a:lnTo>
                                    <a:pt x="6106" y="45"/>
                                  </a:lnTo>
                                  <a:lnTo>
                                    <a:pt x="6108" y="45"/>
                                  </a:lnTo>
                                  <a:lnTo>
                                    <a:pt x="6111" y="41"/>
                                  </a:lnTo>
                                  <a:lnTo>
                                    <a:pt x="6113" y="35"/>
                                  </a:lnTo>
                                  <a:lnTo>
                                    <a:pt x="6116" y="28"/>
                                  </a:lnTo>
                                  <a:lnTo>
                                    <a:pt x="6118" y="23"/>
                                  </a:lnTo>
                                  <a:lnTo>
                                    <a:pt x="6121" y="19"/>
                                  </a:lnTo>
                                  <a:lnTo>
                                    <a:pt x="6123" y="16"/>
                                  </a:lnTo>
                                  <a:lnTo>
                                    <a:pt x="6126" y="15"/>
                                  </a:lnTo>
                                  <a:lnTo>
                                    <a:pt x="6128" y="12"/>
                                  </a:lnTo>
                                  <a:lnTo>
                                    <a:pt x="6130" y="12"/>
                                  </a:lnTo>
                                  <a:lnTo>
                                    <a:pt x="6133" y="12"/>
                                  </a:lnTo>
                                  <a:lnTo>
                                    <a:pt x="6135" y="11"/>
                                  </a:lnTo>
                                  <a:lnTo>
                                    <a:pt x="6138" y="15"/>
                                  </a:lnTo>
                                  <a:lnTo>
                                    <a:pt x="6140" y="21"/>
                                  </a:lnTo>
                                  <a:lnTo>
                                    <a:pt x="6143" y="35"/>
                                  </a:lnTo>
                                  <a:lnTo>
                                    <a:pt x="6145" y="57"/>
                                  </a:lnTo>
                                  <a:lnTo>
                                    <a:pt x="6148" y="82"/>
                                  </a:lnTo>
                                  <a:lnTo>
                                    <a:pt x="6150" y="99"/>
                                  </a:lnTo>
                                  <a:lnTo>
                                    <a:pt x="6153" y="103"/>
                                  </a:lnTo>
                                  <a:lnTo>
                                    <a:pt x="6155" y="92"/>
                                  </a:lnTo>
                                  <a:lnTo>
                                    <a:pt x="6158" y="76"/>
                                  </a:lnTo>
                                  <a:lnTo>
                                    <a:pt x="6160" y="62"/>
                                  </a:lnTo>
                                  <a:lnTo>
                                    <a:pt x="6163" y="48"/>
                                  </a:lnTo>
                                  <a:lnTo>
                                    <a:pt x="6165" y="41"/>
                                  </a:lnTo>
                                  <a:lnTo>
                                    <a:pt x="6168" y="38"/>
                                  </a:lnTo>
                                  <a:lnTo>
                                    <a:pt x="6170" y="35"/>
                                  </a:lnTo>
                                  <a:lnTo>
                                    <a:pt x="6173" y="32"/>
                                  </a:lnTo>
                                  <a:lnTo>
                                    <a:pt x="6175" y="26"/>
                                  </a:lnTo>
                                  <a:lnTo>
                                    <a:pt x="6178" y="21"/>
                                  </a:lnTo>
                                  <a:lnTo>
                                    <a:pt x="6180" y="17"/>
                                  </a:lnTo>
                                  <a:lnTo>
                                    <a:pt x="6183" y="15"/>
                                  </a:lnTo>
                                  <a:lnTo>
                                    <a:pt x="6185" y="16"/>
                                  </a:lnTo>
                                  <a:lnTo>
                                    <a:pt x="6188" y="17"/>
                                  </a:lnTo>
                                  <a:lnTo>
                                    <a:pt x="6190" y="18"/>
                                  </a:lnTo>
                                  <a:lnTo>
                                    <a:pt x="6193" y="15"/>
                                  </a:lnTo>
                                  <a:lnTo>
                                    <a:pt x="6195" y="16"/>
                                  </a:lnTo>
                                  <a:lnTo>
                                    <a:pt x="6197" y="16"/>
                                  </a:lnTo>
                                  <a:lnTo>
                                    <a:pt x="6200" y="18"/>
                                  </a:lnTo>
                                  <a:lnTo>
                                    <a:pt x="6202" y="26"/>
                                  </a:lnTo>
                                  <a:lnTo>
                                    <a:pt x="6205" y="47"/>
                                  </a:lnTo>
                                  <a:lnTo>
                                    <a:pt x="6207" y="92"/>
                                  </a:lnTo>
                                  <a:lnTo>
                                    <a:pt x="6210" y="175"/>
                                  </a:lnTo>
                                  <a:lnTo>
                                    <a:pt x="6212" y="292"/>
                                  </a:lnTo>
                                  <a:lnTo>
                                    <a:pt x="6215" y="402"/>
                                  </a:lnTo>
                                  <a:lnTo>
                                    <a:pt x="6217" y="473"/>
                                  </a:lnTo>
                                  <a:lnTo>
                                    <a:pt x="6220" y="461"/>
                                  </a:lnTo>
                                  <a:lnTo>
                                    <a:pt x="6222" y="397"/>
                                  </a:lnTo>
                                  <a:lnTo>
                                    <a:pt x="6225" y="309"/>
                                  </a:lnTo>
                                  <a:lnTo>
                                    <a:pt x="6227" y="227"/>
                                  </a:lnTo>
                                  <a:lnTo>
                                    <a:pt x="6230" y="151"/>
                                  </a:lnTo>
                                  <a:lnTo>
                                    <a:pt x="6232" y="104"/>
                                  </a:lnTo>
                                  <a:lnTo>
                                    <a:pt x="6235" y="78"/>
                                  </a:lnTo>
                                  <a:lnTo>
                                    <a:pt x="6237" y="60"/>
                                  </a:lnTo>
                                  <a:lnTo>
                                    <a:pt x="6240" y="48"/>
                                  </a:lnTo>
                                  <a:lnTo>
                                    <a:pt x="6242" y="42"/>
                                  </a:lnTo>
                                  <a:lnTo>
                                    <a:pt x="6245" y="44"/>
                                  </a:lnTo>
                                  <a:lnTo>
                                    <a:pt x="6247" y="50"/>
                                  </a:lnTo>
                                  <a:lnTo>
                                    <a:pt x="6250" y="57"/>
                                  </a:lnTo>
                                  <a:lnTo>
                                    <a:pt x="6252" y="68"/>
                                  </a:lnTo>
                                  <a:lnTo>
                                    <a:pt x="6255" y="76"/>
                                  </a:lnTo>
                                  <a:lnTo>
                                    <a:pt x="6257" y="81"/>
                                  </a:lnTo>
                                  <a:lnTo>
                                    <a:pt x="6260" y="83"/>
                                  </a:lnTo>
                                  <a:lnTo>
                                    <a:pt x="6262" y="90"/>
                                  </a:lnTo>
                                  <a:lnTo>
                                    <a:pt x="6265" y="98"/>
                                  </a:lnTo>
                                  <a:lnTo>
                                    <a:pt x="6267" y="117"/>
                                  </a:lnTo>
                                  <a:lnTo>
                                    <a:pt x="6269" y="145"/>
                                  </a:lnTo>
                                  <a:lnTo>
                                    <a:pt x="6272" y="167"/>
                                  </a:lnTo>
                                  <a:lnTo>
                                    <a:pt x="6274" y="179"/>
                                  </a:lnTo>
                                  <a:lnTo>
                                    <a:pt x="6277" y="162"/>
                                  </a:lnTo>
                                  <a:lnTo>
                                    <a:pt x="6279" y="141"/>
                                  </a:lnTo>
                                  <a:lnTo>
                                    <a:pt x="6282" y="107"/>
                                  </a:lnTo>
                                  <a:lnTo>
                                    <a:pt x="6284" y="74"/>
                                  </a:lnTo>
                                  <a:lnTo>
                                    <a:pt x="6287" y="52"/>
                                  </a:lnTo>
                                  <a:lnTo>
                                    <a:pt x="6289" y="38"/>
                                  </a:lnTo>
                                  <a:lnTo>
                                    <a:pt x="6292" y="30"/>
                                  </a:lnTo>
                                  <a:lnTo>
                                    <a:pt x="6294" y="26"/>
                                  </a:lnTo>
                                  <a:lnTo>
                                    <a:pt x="6297" y="22"/>
                                  </a:lnTo>
                                  <a:lnTo>
                                    <a:pt x="6299" y="21"/>
                                  </a:lnTo>
                                  <a:lnTo>
                                    <a:pt x="6302" y="19"/>
                                  </a:lnTo>
                                  <a:lnTo>
                                    <a:pt x="6304" y="24"/>
                                  </a:lnTo>
                                  <a:lnTo>
                                    <a:pt x="6307" y="41"/>
                                  </a:lnTo>
                                  <a:lnTo>
                                    <a:pt x="6309" y="72"/>
                                  </a:lnTo>
                                  <a:lnTo>
                                    <a:pt x="6312" y="129"/>
                                  </a:lnTo>
                                  <a:lnTo>
                                    <a:pt x="6314" y="200"/>
                                  </a:lnTo>
                                  <a:lnTo>
                                    <a:pt x="6317" y="263"/>
                                  </a:lnTo>
                                  <a:lnTo>
                                    <a:pt x="6319" y="290"/>
                                  </a:lnTo>
                                  <a:lnTo>
                                    <a:pt x="6322" y="269"/>
                                  </a:lnTo>
                                  <a:lnTo>
                                    <a:pt x="6324" y="227"/>
                                  </a:lnTo>
                                  <a:lnTo>
                                    <a:pt x="6327" y="173"/>
                                  </a:lnTo>
                                  <a:lnTo>
                                    <a:pt x="6329" y="137"/>
                                  </a:lnTo>
                                  <a:lnTo>
                                    <a:pt x="6332" y="111"/>
                                  </a:lnTo>
                                  <a:lnTo>
                                    <a:pt x="6334" y="92"/>
                                  </a:lnTo>
                                  <a:lnTo>
                                    <a:pt x="6336" y="69"/>
                                  </a:lnTo>
                                  <a:lnTo>
                                    <a:pt x="6339" y="50"/>
                                  </a:lnTo>
                                  <a:lnTo>
                                    <a:pt x="6341" y="38"/>
                                  </a:lnTo>
                                  <a:lnTo>
                                    <a:pt x="6344" y="31"/>
                                  </a:lnTo>
                                  <a:lnTo>
                                    <a:pt x="6346" y="29"/>
                                  </a:lnTo>
                                  <a:lnTo>
                                    <a:pt x="6349" y="33"/>
                                  </a:lnTo>
                                  <a:lnTo>
                                    <a:pt x="6351" y="38"/>
                                  </a:lnTo>
                                  <a:lnTo>
                                    <a:pt x="6354" y="50"/>
                                  </a:lnTo>
                                  <a:lnTo>
                                    <a:pt x="6356" y="59"/>
                                  </a:lnTo>
                                  <a:lnTo>
                                    <a:pt x="6359" y="70"/>
                                  </a:lnTo>
                                  <a:lnTo>
                                    <a:pt x="6361" y="82"/>
                                  </a:lnTo>
                                  <a:lnTo>
                                    <a:pt x="6364" y="90"/>
                                  </a:lnTo>
                                  <a:lnTo>
                                    <a:pt x="6366" y="95"/>
                                  </a:lnTo>
                                  <a:lnTo>
                                    <a:pt x="6369" y="87"/>
                                  </a:lnTo>
                                  <a:lnTo>
                                    <a:pt x="6371" y="76"/>
                                  </a:lnTo>
                                  <a:lnTo>
                                    <a:pt x="6374" y="66"/>
                                  </a:lnTo>
                                  <a:lnTo>
                                    <a:pt x="6376" y="58"/>
                                  </a:lnTo>
                                  <a:lnTo>
                                    <a:pt x="6379" y="60"/>
                                  </a:lnTo>
                                  <a:lnTo>
                                    <a:pt x="6381" y="75"/>
                                  </a:lnTo>
                                  <a:lnTo>
                                    <a:pt x="6384" y="113"/>
                                  </a:lnTo>
                                  <a:lnTo>
                                    <a:pt x="6386" y="191"/>
                                  </a:lnTo>
                                  <a:lnTo>
                                    <a:pt x="6389" y="304"/>
                                  </a:lnTo>
                                  <a:lnTo>
                                    <a:pt x="6391" y="429"/>
                                  </a:lnTo>
                                  <a:lnTo>
                                    <a:pt x="6394" y="534"/>
                                  </a:lnTo>
                                  <a:lnTo>
                                    <a:pt x="6396" y="544"/>
                                  </a:lnTo>
                                  <a:lnTo>
                                    <a:pt x="6399" y="478"/>
                                  </a:lnTo>
                                  <a:lnTo>
                                    <a:pt x="6401" y="350"/>
                                  </a:lnTo>
                                  <a:lnTo>
                                    <a:pt x="6404" y="227"/>
                                  </a:lnTo>
                                  <a:lnTo>
                                    <a:pt x="6406" y="127"/>
                                  </a:lnTo>
                                  <a:lnTo>
                                    <a:pt x="6408" y="71"/>
                                  </a:lnTo>
                                  <a:lnTo>
                                    <a:pt x="6411" y="40"/>
                                  </a:lnTo>
                                  <a:lnTo>
                                    <a:pt x="6413" y="30"/>
                                  </a:lnTo>
                                  <a:lnTo>
                                    <a:pt x="6416" y="32"/>
                                  </a:lnTo>
                                  <a:lnTo>
                                    <a:pt x="6418" y="40"/>
                                  </a:lnTo>
                                  <a:lnTo>
                                    <a:pt x="6421" y="51"/>
                                  </a:lnTo>
                                  <a:lnTo>
                                    <a:pt x="6423" y="57"/>
                                  </a:lnTo>
                                  <a:lnTo>
                                    <a:pt x="6426" y="57"/>
                                  </a:lnTo>
                                  <a:lnTo>
                                    <a:pt x="6428" y="50"/>
                                  </a:lnTo>
                                  <a:lnTo>
                                    <a:pt x="6431" y="40"/>
                                  </a:lnTo>
                                  <a:lnTo>
                                    <a:pt x="6433" y="30"/>
                                  </a:lnTo>
                                  <a:lnTo>
                                    <a:pt x="6436" y="25"/>
                                  </a:lnTo>
                                  <a:lnTo>
                                    <a:pt x="6438" y="23"/>
                                  </a:lnTo>
                                  <a:lnTo>
                                    <a:pt x="6441" y="23"/>
                                  </a:lnTo>
                                  <a:lnTo>
                                    <a:pt x="6443" y="25"/>
                                  </a:lnTo>
                                  <a:lnTo>
                                    <a:pt x="6446" y="27"/>
                                  </a:lnTo>
                                  <a:lnTo>
                                    <a:pt x="6448" y="27"/>
                                  </a:lnTo>
                                  <a:lnTo>
                                    <a:pt x="6451" y="24"/>
                                  </a:lnTo>
                                  <a:lnTo>
                                    <a:pt x="6453" y="23"/>
                                  </a:lnTo>
                                  <a:lnTo>
                                    <a:pt x="6456" y="21"/>
                                  </a:lnTo>
                                  <a:lnTo>
                                    <a:pt x="6458" y="21"/>
                                  </a:lnTo>
                                  <a:lnTo>
                                    <a:pt x="6461" y="20"/>
                                  </a:lnTo>
                                  <a:lnTo>
                                    <a:pt x="6463" y="21"/>
                                  </a:lnTo>
                                  <a:lnTo>
                                    <a:pt x="6466" y="22"/>
                                  </a:lnTo>
                                  <a:lnTo>
                                    <a:pt x="6468" y="21"/>
                                  </a:lnTo>
                                  <a:lnTo>
                                    <a:pt x="6471" y="22"/>
                                  </a:lnTo>
                                  <a:lnTo>
                                    <a:pt x="6473" y="20"/>
                                  </a:lnTo>
                                  <a:lnTo>
                                    <a:pt x="6476" y="19"/>
                                  </a:lnTo>
                                  <a:lnTo>
                                    <a:pt x="6478" y="16"/>
                                  </a:lnTo>
                                  <a:lnTo>
                                    <a:pt x="6480" y="13"/>
                                  </a:lnTo>
                                  <a:lnTo>
                                    <a:pt x="6483" y="12"/>
                                  </a:lnTo>
                                  <a:lnTo>
                                    <a:pt x="6485" y="9"/>
                                  </a:lnTo>
                                  <a:lnTo>
                                    <a:pt x="6488" y="8"/>
                                  </a:lnTo>
                                  <a:lnTo>
                                    <a:pt x="6490" y="6"/>
                                  </a:lnTo>
                                  <a:lnTo>
                                    <a:pt x="6493" y="5"/>
                                  </a:lnTo>
                                  <a:lnTo>
                                    <a:pt x="6495" y="4"/>
                                  </a:lnTo>
                                  <a:lnTo>
                                    <a:pt x="6498" y="4"/>
                                  </a:lnTo>
                                  <a:lnTo>
                                    <a:pt x="6500" y="3"/>
                                  </a:lnTo>
                                  <a:lnTo>
                                    <a:pt x="6503" y="3"/>
                                  </a:lnTo>
                                  <a:lnTo>
                                    <a:pt x="6505" y="2"/>
                                  </a:lnTo>
                                  <a:lnTo>
                                    <a:pt x="6508" y="3"/>
                                  </a:lnTo>
                                  <a:lnTo>
                                    <a:pt x="6510" y="2"/>
                                  </a:lnTo>
                                  <a:lnTo>
                                    <a:pt x="6513" y="2"/>
                                  </a:lnTo>
                                  <a:lnTo>
                                    <a:pt x="6515" y="2"/>
                                  </a:lnTo>
                                  <a:lnTo>
                                    <a:pt x="6518" y="2"/>
                                  </a:lnTo>
                                  <a:lnTo>
                                    <a:pt x="6520" y="2"/>
                                  </a:lnTo>
                                  <a:lnTo>
                                    <a:pt x="6523" y="3"/>
                                  </a:lnTo>
                                  <a:lnTo>
                                    <a:pt x="6525" y="2"/>
                                  </a:lnTo>
                                  <a:lnTo>
                                    <a:pt x="6528" y="3"/>
                                  </a:lnTo>
                                  <a:lnTo>
                                    <a:pt x="6530" y="3"/>
                                  </a:lnTo>
                                  <a:lnTo>
                                    <a:pt x="6533" y="3"/>
                                  </a:lnTo>
                                  <a:lnTo>
                                    <a:pt x="6535" y="3"/>
                                  </a:lnTo>
                                  <a:lnTo>
                                    <a:pt x="6538" y="3"/>
                                  </a:lnTo>
                                  <a:lnTo>
                                    <a:pt x="6540" y="3"/>
                                  </a:lnTo>
                                  <a:lnTo>
                                    <a:pt x="6543" y="3"/>
                                  </a:lnTo>
                                  <a:lnTo>
                                    <a:pt x="6545" y="3"/>
                                  </a:lnTo>
                                  <a:lnTo>
                                    <a:pt x="6547" y="4"/>
                                  </a:lnTo>
                                  <a:lnTo>
                                    <a:pt x="6550" y="8"/>
                                  </a:lnTo>
                                  <a:lnTo>
                                    <a:pt x="6552" y="19"/>
                                  </a:lnTo>
                                  <a:lnTo>
                                    <a:pt x="6555" y="40"/>
                                  </a:lnTo>
                                  <a:lnTo>
                                    <a:pt x="6557" y="70"/>
                                  </a:lnTo>
                                  <a:lnTo>
                                    <a:pt x="6560" y="103"/>
                                  </a:lnTo>
                                  <a:lnTo>
                                    <a:pt x="6562" y="135"/>
                                  </a:lnTo>
                                  <a:lnTo>
                                    <a:pt x="6565" y="148"/>
                                  </a:lnTo>
                                  <a:lnTo>
                                    <a:pt x="6567" y="138"/>
                                  </a:lnTo>
                                  <a:lnTo>
                                    <a:pt x="6570" y="112"/>
                                  </a:lnTo>
                                  <a:lnTo>
                                    <a:pt x="6572" y="85"/>
                                  </a:lnTo>
                                  <a:lnTo>
                                    <a:pt x="6575" y="60"/>
                                  </a:lnTo>
                                  <a:lnTo>
                                    <a:pt x="6577" y="40"/>
                                  </a:lnTo>
                                  <a:lnTo>
                                    <a:pt x="6580" y="28"/>
                                  </a:lnTo>
                                  <a:lnTo>
                                    <a:pt x="6582" y="18"/>
                                  </a:lnTo>
                                  <a:lnTo>
                                    <a:pt x="6585" y="13"/>
                                  </a:lnTo>
                                  <a:lnTo>
                                    <a:pt x="6587" y="9"/>
                                  </a:lnTo>
                                  <a:lnTo>
                                    <a:pt x="6590" y="7"/>
                                  </a:lnTo>
                                  <a:lnTo>
                                    <a:pt x="6592" y="5"/>
                                  </a:lnTo>
                                  <a:lnTo>
                                    <a:pt x="6595" y="4"/>
                                  </a:lnTo>
                                  <a:lnTo>
                                    <a:pt x="6597" y="4"/>
                                  </a:lnTo>
                                  <a:lnTo>
                                    <a:pt x="6600" y="4"/>
                                  </a:lnTo>
                                  <a:lnTo>
                                    <a:pt x="6602" y="3"/>
                                  </a:lnTo>
                                  <a:lnTo>
                                    <a:pt x="6605" y="3"/>
                                  </a:lnTo>
                                  <a:lnTo>
                                    <a:pt x="6607" y="3"/>
                                  </a:lnTo>
                                  <a:lnTo>
                                    <a:pt x="6610" y="2"/>
                                  </a:lnTo>
                                  <a:lnTo>
                                    <a:pt x="6612" y="2"/>
                                  </a:lnTo>
                                  <a:lnTo>
                                    <a:pt x="6615" y="1"/>
                                  </a:lnTo>
                                  <a:lnTo>
                                    <a:pt x="6617" y="2"/>
                                  </a:lnTo>
                                  <a:lnTo>
                                    <a:pt x="6619" y="1"/>
                                  </a:lnTo>
                                  <a:lnTo>
                                    <a:pt x="6622" y="2"/>
                                  </a:lnTo>
                                  <a:lnTo>
                                    <a:pt x="6624" y="1"/>
                                  </a:lnTo>
                                  <a:lnTo>
                                    <a:pt x="6627" y="1"/>
                                  </a:lnTo>
                                  <a:lnTo>
                                    <a:pt x="6629" y="2"/>
                                  </a:lnTo>
                                  <a:lnTo>
                                    <a:pt x="6632" y="2"/>
                                  </a:lnTo>
                                  <a:lnTo>
                                    <a:pt x="6634" y="4"/>
                                  </a:lnTo>
                                  <a:lnTo>
                                    <a:pt x="6637" y="9"/>
                                  </a:lnTo>
                                  <a:lnTo>
                                    <a:pt x="6639" y="14"/>
                                  </a:lnTo>
                                  <a:lnTo>
                                    <a:pt x="6642" y="20"/>
                                  </a:lnTo>
                                  <a:lnTo>
                                    <a:pt x="6644" y="26"/>
                                  </a:lnTo>
                                  <a:lnTo>
                                    <a:pt x="6647" y="30"/>
                                  </a:lnTo>
                                  <a:lnTo>
                                    <a:pt x="6649" y="29"/>
                                  </a:lnTo>
                                  <a:lnTo>
                                    <a:pt x="6652" y="26"/>
                                  </a:lnTo>
                                  <a:lnTo>
                                    <a:pt x="6654" y="20"/>
                                  </a:lnTo>
                                  <a:lnTo>
                                    <a:pt x="6657" y="14"/>
                                  </a:lnTo>
                                  <a:lnTo>
                                    <a:pt x="6659" y="11"/>
                                  </a:lnTo>
                                  <a:lnTo>
                                    <a:pt x="6662" y="8"/>
                                  </a:lnTo>
                                  <a:lnTo>
                                    <a:pt x="6664" y="7"/>
                                  </a:lnTo>
                                  <a:lnTo>
                                    <a:pt x="6667" y="7"/>
                                  </a:lnTo>
                                  <a:lnTo>
                                    <a:pt x="6669" y="6"/>
                                  </a:lnTo>
                                  <a:lnTo>
                                    <a:pt x="6672" y="6"/>
                                  </a:lnTo>
                                  <a:lnTo>
                                    <a:pt x="6674" y="6"/>
                                  </a:lnTo>
                                  <a:lnTo>
                                    <a:pt x="6677" y="7"/>
                                  </a:lnTo>
                                  <a:lnTo>
                                    <a:pt x="6679" y="6"/>
                                  </a:lnTo>
                                  <a:lnTo>
                                    <a:pt x="6682" y="6"/>
                                  </a:lnTo>
                                  <a:lnTo>
                                    <a:pt x="6684" y="5"/>
                                  </a:lnTo>
                                  <a:lnTo>
                                    <a:pt x="6686" y="4"/>
                                  </a:lnTo>
                                  <a:lnTo>
                                    <a:pt x="6689" y="4"/>
                                  </a:lnTo>
                                  <a:lnTo>
                                    <a:pt x="6691" y="4"/>
                                  </a:lnTo>
                                  <a:lnTo>
                                    <a:pt x="6694" y="4"/>
                                  </a:lnTo>
                                  <a:lnTo>
                                    <a:pt x="6696" y="5"/>
                                  </a:lnTo>
                                  <a:lnTo>
                                    <a:pt x="6699" y="5"/>
                                  </a:lnTo>
                                  <a:lnTo>
                                    <a:pt x="6701" y="6"/>
                                  </a:lnTo>
                                  <a:lnTo>
                                    <a:pt x="6704" y="6"/>
                                  </a:lnTo>
                                  <a:lnTo>
                                    <a:pt x="6706" y="6"/>
                                  </a:lnTo>
                                  <a:lnTo>
                                    <a:pt x="6709" y="7"/>
                                  </a:lnTo>
                                  <a:lnTo>
                                    <a:pt x="6711" y="7"/>
                                  </a:lnTo>
                                  <a:lnTo>
                                    <a:pt x="6714" y="7"/>
                                  </a:lnTo>
                                  <a:lnTo>
                                    <a:pt x="6716" y="5"/>
                                  </a:lnTo>
                                  <a:lnTo>
                                    <a:pt x="6719" y="5"/>
                                  </a:lnTo>
                                  <a:lnTo>
                                    <a:pt x="6721" y="4"/>
                                  </a:lnTo>
                                  <a:lnTo>
                                    <a:pt x="6724" y="4"/>
                                  </a:lnTo>
                                  <a:lnTo>
                                    <a:pt x="6726" y="4"/>
                                  </a:lnTo>
                                  <a:lnTo>
                                    <a:pt x="6729" y="3"/>
                                  </a:lnTo>
                                  <a:lnTo>
                                    <a:pt x="6731" y="4"/>
                                  </a:lnTo>
                                  <a:lnTo>
                                    <a:pt x="6734" y="3"/>
                                  </a:lnTo>
                                  <a:lnTo>
                                    <a:pt x="6736" y="3"/>
                                  </a:lnTo>
                                  <a:lnTo>
                                    <a:pt x="6739" y="2"/>
                                  </a:lnTo>
                                  <a:lnTo>
                                    <a:pt x="6741" y="2"/>
                                  </a:lnTo>
                                  <a:lnTo>
                                    <a:pt x="6744" y="2"/>
                                  </a:lnTo>
                                  <a:lnTo>
                                    <a:pt x="6746" y="2"/>
                                  </a:lnTo>
                                  <a:lnTo>
                                    <a:pt x="6749" y="2"/>
                                  </a:lnTo>
                                  <a:lnTo>
                                    <a:pt x="6751" y="2"/>
                                  </a:lnTo>
                                  <a:lnTo>
                                    <a:pt x="6754" y="2"/>
                                  </a:lnTo>
                                  <a:lnTo>
                                    <a:pt x="6756" y="2"/>
                                  </a:lnTo>
                                  <a:lnTo>
                                    <a:pt x="6758" y="2"/>
                                  </a:lnTo>
                                  <a:lnTo>
                                    <a:pt x="6761" y="2"/>
                                  </a:lnTo>
                                  <a:lnTo>
                                    <a:pt x="6763" y="2"/>
                                  </a:lnTo>
                                  <a:lnTo>
                                    <a:pt x="6766" y="2"/>
                                  </a:lnTo>
                                  <a:lnTo>
                                    <a:pt x="6768" y="2"/>
                                  </a:lnTo>
                                  <a:lnTo>
                                    <a:pt x="6771" y="2"/>
                                  </a:lnTo>
                                  <a:lnTo>
                                    <a:pt x="6773" y="2"/>
                                  </a:lnTo>
                                  <a:lnTo>
                                    <a:pt x="6776" y="2"/>
                                  </a:lnTo>
                                  <a:lnTo>
                                    <a:pt x="6778" y="2"/>
                                  </a:lnTo>
                                  <a:lnTo>
                                    <a:pt x="6781" y="3"/>
                                  </a:lnTo>
                                  <a:lnTo>
                                    <a:pt x="6783" y="4"/>
                                  </a:lnTo>
                                  <a:lnTo>
                                    <a:pt x="6786" y="6"/>
                                  </a:lnTo>
                                  <a:lnTo>
                                    <a:pt x="6788" y="7"/>
                                  </a:lnTo>
                                  <a:lnTo>
                                    <a:pt x="6791" y="7"/>
                                  </a:lnTo>
                                  <a:lnTo>
                                    <a:pt x="6793" y="6"/>
                                  </a:lnTo>
                                  <a:lnTo>
                                    <a:pt x="6796" y="6"/>
                                  </a:lnTo>
                                  <a:lnTo>
                                    <a:pt x="6798" y="5"/>
                                  </a:lnTo>
                                  <a:lnTo>
                                    <a:pt x="6801" y="4"/>
                                  </a:lnTo>
                                  <a:lnTo>
                                    <a:pt x="6803" y="3"/>
                                  </a:lnTo>
                                  <a:lnTo>
                                    <a:pt x="6806" y="3"/>
                                  </a:lnTo>
                                  <a:lnTo>
                                    <a:pt x="6808" y="2"/>
                                  </a:lnTo>
                                  <a:lnTo>
                                    <a:pt x="6811" y="2"/>
                                  </a:lnTo>
                                  <a:lnTo>
                                    <a:pt x="6813" y="2"/>
                                  </a:lnTo>
                                  <a:lnTo>
                                    <a:pt x="6816" y="2"/>
                                  </a:lnTo>
                                  <a:lnTo>
                                    <a:pt x="6818" y="2"/>
                                  </a:lnTo>
                                  <a:lnTo>
                                    <a:pt x="6821" y="2"/>
                                  </a:lnTo>
                                  <a:lnTo>
                                    <a:pt x="6823" y="2"/>
                                  </a:lnTo>
                                  <a:lnTo>
                                    <a:pt x="6825" y="2"/>
                                  </a:lnTo>
                                  <a:lnTo>
                                    <a:pt x="6828" y="2"/>
                                  </a:lnTo>
                                  <a:lnTo>
                                    <a:pt x="6830" y="1"/>
                                  </a:lnTo>
                                  <a:lnTo>
                                    <a:pt x="6833" y="2"/>
                                  </a:lnTo>
                                  <a:lnTo>
                                    <a:pt x="6835" y="1"/>
                                  </a:lnTo>
                                  <a:lnTo>
                                    <a:pt x="6838" y="1"/>
                                  </a:lnTo>
                                  <a:lnTo>
                                    <a:pt x="6840" y="1"/>
                                  </a:lnTo>
                                  <a:lnTo>
                                    <a:pt x="6843" y="1"/>
                                  </a:lnTo>
                                  <a:lnTo>
                                    <a:pt x="6845" y="1"/>
                                  </a:lnTo>
                                  <a:lnTo>
                                    <a:pt x="6848" y="1"/>
                                  </a:lnTo>
                                  <a:lnTo>
                                    <a:pt x="6850" y="0"/>
                                  </a:lnTo>
                                  <a:lnTo>
                                    <a:pt x="6853" y="1"/>
                                  </a:lnTo>
                                  <a:lnTo>
                                    <a:pt x="6855" y="1"/>
                                  </a:lnTo>
                                  <a:lnTo>
                                    <a:pt x="6858" y="1"/>
                                  </a:lnTo>
                                  <a:lnTo>
                                    <a:pt x="6860" y="1"/>
                                  </a:lnTo>
                                  <a:lnTo>
                                    <a:pt x="6863" y="1"/>
                                  </a:lnTo>
                                  <a:lnTo>
                                    <a:pt x="6865" y="1"/>
                                  </a:lnTo>
                                  <a:lnTo>
                                    <a:pt x="6868" y="1"/>
                                  </a:lnTo>
                                  <a:lnTo>
                                    <a:pt x="6870" y="1"/>
                                  </a:lnTo>
                                  <a:lnTo>
                                    <a:pt x="6873" y="1"/>
                                  </a:lnTo>
                                  <a:lnTo>
                                    <a:pt x="6875" y="1"/>
                                  </a:lnTo>
                                  <a:lnTo>
                                    <a:pt x="6878" y="0"/>
                                  </a:lnTo>
                                  <a:lnTo>
                                    <a:pt x="6880" y="1"/>
                                  </a:lnTo>
                                  <a:lnTo>
                                    <a:pt x="6883" y="1"/>
                                  </a:lnTo>
                                  <a:lnTo>
                                    <a:pt x="6885" y="1"/>
                                  </a:lnTo>
                                  <a:lnTo>
                                    <a:pt x="6888" y="1"/>
                                  </a:lnTo>
                                  <a:lnTo>
                                    <a:pt x="6890" y="0"/>
                                  </a:lnTo>
                                  <a:lnTo>
                                    <a:pt x="6893" y="1"/>
                                  </a:lnTo>
                                  <a:lnTo>
                                    <a:pt x="6895" y="1"/>
                                  </a:lnTo>
                                  <a:lnTo>
                                    <a:pt x="6897" y="1"/>
                                  </a:lnTo>
                                  <a:lnTo>
                                    <a:pt x="6900" y="1"/>
                                  </a:lnTo>
                                  <a:lnTo>
                                    <a:pt x="6902" y="1"/>
                                  </a:lnTo>
                                  <a:lnTo>
                                    <a:pt x="6905" y="0"/>
                                  </a:lnTo>
                                  <a:lnTo>
                                    <a:pt x="6907" y="1"/>
                                  </a:lnTo>
                                  <a:lnTo>
                                    <a:pt x="6910" y="2"/>
                                  </a:lnTo>
                                  <a:lnTo>
                                    <a:pt x="6912" y="2"/>
                                  </a:lnTo>
                                  <a:lnTo>
                                    <a:pt x="6915" y="2"/>
                                  </a:lnTo>
                                  <a:lnTo>
                                    <a:pt x="6917" y="3"/>
                                  </a:lnTo>
                                  <a:lnTo>
                                    <a:pt x="6920" y="4"/>
                                  </a:lnTo>
                                  <a:lnTo>
                                    <a:pt x="6922" y="4"/>
                                  </a:lnTo>
                                  <a:lnTo>
                                    <a:pt x="6925" y="4"/>
                                  </a:lnTo>
                                  <a:lnTo>
                                    <a:pt x="6927" y="3"/>
                                  </a:lnTo>
                                  <a:lnTo>
                                    <a:pt x="6930" y="4"/>
                                  </a:lnTo>
                                  <a:lnTo>
                                    <a:pt x="6932" y="4"/>
                                  </a:lnTo>
                                  <a:lnTo>
                                    <a:pt x="6935" y="6"/>
                                  </a:lnTo>
                                  <a:lnTo>
                                    <a:pt x="6937" y="8"/>
                                  </a:lnTo>
                                  <a:lnTo>
                                    <a:pt x="6940" y="11"/>
                                  </a:lnTo>
                                  <a:lnTo>
                                    <a:pt x="6942" y="13"/>
                                  </a:lnTo>
                                  <a:lnTo>
                                    <a:pt x="6945" y="13"/>
                                  </a:lnTo>
                                  <a:lnTo>
                                    <a:pt x="6947" y="12"/>
                                  </a:lnTo>
                                  <a:lnTo>
                                    <a:pt x="6950" y="11"/>
                                  </a:lnTo>
                                  <a:lnTo>
                                    <a:pt x="6952" y="8"/>
                                  </a:lnTo>
                                  <a:lnTo>
                                    <a:pt x="6955" y="7"/>
                                  </a:lnTo>
                                  <a:lnTo>
                                    <a:pt x="6957" y="7"/>
                                  </a:lnTo>
                                  <a:lnTo>
                                    <a:pt x="6960" y="5"/>
                                  </a:lnTo>
                                  <a:lnTo>
                                    <a:pt x="6962" y="5"/>
                                  </a:lnTo>
                                  <a:lnTo>
                                    <a:pt x="6964" y="5"/>
                                  </a:lnTo>
                                  <a:lnTo>
                                    <a:pt x="6967" y="7"/>
                                  </a:lnTo>
                                  <a:lnTo>
                                    <a:pt x="6969" y="5"/>
                                  </a:lnTo>
                                  <a:lnTo>
                                    <a:pt x="6972" y="6"/>
                                  </a:lnTo>
                                  <a:lnTo>
                                    <a:pt x="6974" y="6"/>
                                  </a:lnTo>
                                  <a:lnTo>
                                    <a:pt x="6977" y="6"/>
                                  </a:lnTo>
                                  <a:lnTo>
                                    <a:pt x="6979" y="5"/>
                                  </a:lnTo>
                                  <a:lnTo>
                                    <a:pt x="6982" y="4"/>
                                  </a:lnTo>
                                  <a:lnTo>
                                    <a:pt x="6984" y="4"/>
                                  </a:lnTo>
                                  <a:lnTo>
                                    <a:pt x="6987" y="3"/>
                                  </a:lnTo>
                                  <a:lnTo>
                                    <a:pt x="6989" y="3"/>
                                  </a:lnTo>
                                  <a:lnTo>
                                    <a:pt x="6992" y="3"/>
                                  </a:lnTo>
                                  <a:lnTo>
                                    <a:pt x="6994" y="3"/>
                                  </a:lnTo>
                                  <a:lnTo>
                                    <a:pt x="6997" y="2"/>
                                  </a:lnTo>
                                  <a:lnTo>
                                    <a:pt x="6999" y="2"/>
                                  </a:lnTo>
                                  <a:lnTo>
                                    <a:pt x="7002" y="2"/>
                                  </a:lnTo>
                                  <a:lnTo>
                                    <a:pt x="7004" y="2"/>
                                  </a:lnTo>
                                  <a:lnTo>
                                    <a:pt x="7007" y="1"/>
                                  </a:lnTo>
                                  <a:lnTo>
                                    <a:pt x="7009" y="2"/>
                                  </a:lnTo>
                                  <a:lnTo>
                                    <a:pt x="7012" y="1"/>
                                  </a:lnTo>
                                  <a:lnTo>
                                    <a:pt x="7014" y="1"/>
                                  </a:lnTo>
                                  <a:lnTo>
                                    <a:pt x="7017" y="2"/>
                                  </a:lnTo>
                                  <a:lnTo>
                                    <a:pt x="7019" y="2"/>
                                  </a:lnTo>
                                  <a:lnTo>
                                    <a:pt x="7022" y="2"/>
                                  </a:lnTo>
                                  <a:lnTo>
                                    <a:pt x="7024" y="3"/>
                                  </a:lnTo>
                                  <a:lnTo>
                                    <a:pt x="7027" y="4"/>
                                  </a:lnTo>
                                  <a:lnTo>
                                    <a:pt x="7029" y="5"/>
                                  </a:lnTo>
                                  <a:lnTo>
                                    <a:pt x="7032" y="7"/>
                                  </a:lnTo>
                                  <a:lnTo>
                                    <a:pt x="7034" y="8"/>
                                  </a:lnTo>
                                  <a:lnTo>
                                    <a:pt x="7036" y="7"/>
                                  </a:lnTo>
                                  <a:lnTo>
                                    <a:pt x="7039" y="6"/>
                                  </a:lnTo>
                                  <a:lnTo>
                                    <a:pt x="7041" y="5"/>
                                  </a:lnTo>
                                  <a:lnTo>
                                    <a:pt x="7044" y="4"/>
                                  </a:lnTo>
                                  <a:lnTo>
                                    <a:pt x="7046" y="4"/>
                                  </a:lnTo>
                                  <a:lnTo>
                                    <a:pt x="7049" y="4"/>
                                  </a:lnTo>
                                  <a:lnTo>
                                    <a:pt x="7051" y="3"/>
                                  </a:lnTo>
                                  <a:lnTo>
                                    <a:pt x="7054" y="4"/>
                                  </a:lnTo>
                                  <a:lnTo>
                                    <a:pt x="7056" y="6"/>
                                  </a:lnTo>
                                  <a:lnTo>
                                    <a:pt x="7059" y="6"/>
                                  </a:lnTo>
                                  <a:lnTo>
                                    <a:pt x="7061" y="9"/>
                                  </a:lnTo>
                                  <a:lnTo>
                                    <a:pt x="7064" y="9"/>
                                  </a:lnTo>
                                  <a:lnTo>
                                    <a:pt x="7066" y="9"/>
                                  </a:lnTo>
                                  <a:lnTo>
                                    <a:pt x="7069" y="8"/>
                                  </a:lnTo>
                                  <a:lnTo>
                                    <a:pt x="7071" y="6"/>
                                  </a:lnTo>
                                  <a:lnTo>
                                    <a:pt x="7074" y="5"/>
                                  </a:lnTo>
                                  <a:lnTo>
                                    <a:pt x="7076" y="4"/>
                                  </a:lnTo>
                                  <a:lnTo>
                                    <a:pt x="7079" y="3"/>
                                  </a:lnTo>
                                  <a:lnTo>
                                    <a:pt x="7081" y="2"/>
                                  </a:lnTo>
                                  <a:lnTo>
                                    <a:pt x="7084" y="3"/>
                                  </a:lnTo>
                                  <a:lnTo>
                                    <a:pt x="7086" y="2"/>
                                  </a:lnTo>
                                  <a:lnTo>
                                    <a:pt x="7089" y="2"/>
                                  </a:lnTo>
                                  <a:lnTo>
                                    <a:pt x="7091" y="2"/>
                                  </a:lnTo>
                                  <a:lnTo>
                                    <a:pt x="7094" y="2"/>
                                  </a:lnTo>
                                  <a:lnTo>
                                    <a:pt x="7096" y="1"/>
                                  </a:lnTo>
                                  <a:lnTo>
                                    <a:pt x="7099" y="1"/>
                                  </a:lnTo>
                                  <a:lnTo>
                                    <a:pt x="7101" y="1"/>
                                  </a:lnTo>
                                  <a:lnTo>
                                    <a:pt x="7103" y="2"/>
                                  </a:lnTo>
                                  <a:lnTo>
                                    <a:pt x="7106" y="2"/>
                                  </a:lnTo>
                                  <a:lnTo>
                                    <a:pt x="7108" y="4"/>
                                  </a:lnTo>
                                  <a:lnTo>
                                    <a:pt x="7111" y="7"/>
                                  </a:lnTo>
                                  <a:lnTo>
                                    <a:pt x="7113" y="11"/>
                                  </a:lnTo>
                                  <a:lnTo>
                                    <a:pt x="7116" y="15"/>
                                  </a:lnTo>
                                  <a:lnTo>
                                    <a:pt x="7118" y="22"/>
                                  </a:lnTo>
                                  <a:lnTo>
                                    <a:pt x="7121" y="27"/>
                                  </a:lnTo>
                                  <a:lnTo>
                                    <a:pt x="7123" y="30"/>
                                  </a:lnTo>
                                  <a:lnTo>
                                    <a:pt x="7126" y="27"/>
                                  </a:lnTo>
                                  <a:lnTo>
                                    <a:pt x="7128" y="21"/>
                                  </a:lnTo>
                                  <a:lnTo>
                                    <a:pt x="7131" y="15"/>
                                  </a:lnTo>
                                  <a:lnTo>
                                    <a:pt x="7133" y="12"/>
                                  </a:lnTo>
                                  <a:lnTo>
                                    <a:pt x="7136" y="13"/>
                                  </a:lnTo>
                                  <a:lnTo>
                                    <a:pt x="7138" y="24"/>
                                  </a:lnTo>
                                  <a:lnTo>
                                    <a:pt x="7141" y="55"/>
                                  </a:lnTo>
                                  <a:lnTo>
                                    <a:pt x="7143" y="120"/>
                                  </a:lnTo>
                                  <a:lnTo>
                                    <a:pt x="7146" y="219"/>
                                  </a:lnTo>
                                  <a:lnTo>
                                    <a:pt x="7148" y="347"/>
                                  </a:lnTo>
                                  <a:lnTo>
                                    <a:pt x="7151" y="484"/>
                                  </a:lnTo>
                                  <a:lnTo>
                                    <a:pt x="7153" y="583"/>
                                  </a:lnTo>
                                  <a:lnTo>
                                    <a:pt x="7156" y="584"/>
                                  </a:lnTo>
                                  <a:lnTo>
                                    <a:pt x="7158" y="499"/>
                                  </a:lnTo>
                                  <a:lnTo>
                                    <a:pt x="7161" y="365"/>
                                  </a:lnTo>
                                  <a:lnTo>
                                    <a:pt x="7163" y="231"/>
                                  </a:lnTo>
                                  <a:lnTo>
                                    <a:pt x="7166" y="141"/>
                                  </a:lnTo>
                                  <a:lnTo>
                                    <a:pt x="7168" y="77"/>
                                  </a:lnTo>
                                  <a:lnTo>
                                    <a:pt x="7171" y="46"/>
                                  </a:lnTo>
                                  <a:lnTo>
                                    <a:pt x="7173" y="28"/>
                                  </a:lnTo>
                                  <a:lnTo>
                                    <a:pt x="7175" y="19"/>
                                  </a:lnTo>
                                  <a:lnTo>
                                    <a:pt x="7178" y="14"/>
                                  </a:lnTo>
                                  <a:lnTo>
                                    <a:pt x="7180" y="12"/>
                                  </a:lnTo>
                                  <a:lnTo>
                                    <a:pt x="7183" y="9"/>
                                  </a:lnTo>
                                  <a:lnTo>
                                    <a:pt x="7185" y="8"/>
                                  </a:lnTo>
                                  <a:lnTo>
                                    <a:pt x="7188" y="7"/>
                                  </a:lnTo>
                                  <a:lnTo>
                                    <a:pt x="7190" y="7"/>
                                  </a:lnTo>
                                  <a:lnTo>
                                    <a:pt x="7193" y="6"/>
                                  </a:lnTo>
                                  <a:lnTo>
                                    <a:pt x="7195" y="5"/>
                                  </a:lnTo>
                                  <a:lnTo>
                                    <a:pt x="7198" y="5"/>
                                  </a:lnTo>
                                  <a:lnTo>
                                    <a:pt x="7200" y="6"/>
                                  </a:lnTo>
                                  <a:lnTo>
                                    <a:pt x="7203" y="4"/>
                                  </a:lnTo>
                                  <a:lnTo>
                                    <a:pt x="7205" y="4"/>
                                  </a:lnTo>
                                  <a:lnTo>
                                    <a:pt x="7208" y="3"/>
                                  </a:lnTo>
                                  <a:lnTo>
                                    <a:pt x="7210" y="3"/>
                                  </a:lnTo>
                                  <a:lnTo>
                                    <a:pt x="7213" y="3"/>
                                  </a:lnTo>
                                  <a:lnTo>
                                    <a:pt x="7215" y="4"/>
                                  </a:lnTo>
                                  <a:lnTo>
                                    <a:pt x="7218" y="4"/>
                                  </a:lnTo>
                                  <a:lnTo>
                                    <a:pt x="7220" y="4"/>
                                  </a:lnTo>
                                  <a:lnTo>
                                    <a:pt x="7223" y="4"/>
                                  </a:lnTo>
                                  <a:lnTo>
                                    <a:pt x="7225" y="4"/>
                                  </a:lnTo>
                                  <a:lnTo>
                                    <a:pt x="7228" y="4"/>
                                  </a:lnTo>
                                  <a:lnTo>
                                    <a:pt x="7230" y="3"/>
                                  </a:lnTo>
                                  <a:lnTo>
                                    <a:pt x="7233" y="5"/>
                                  </a:lnTo>
                                  <a:lnTo>
                                    <a:pt x="7235" y="3"/>
                                  </a:lnTo>
                                  <a:lnTo>
                                    <a:pt x="7238" y="3"/>
                                  </a:lnTo>
                                  <a:lnTo>
                                    <a:pt x="7240" y="3"/>
                                  </a:lnTo>
                                  <a:lnTo>
                                    <a:pt x="7242" y="3"/>
                                  </a:lnTo>
                                  <a:lnTo>
                                    <a:pt x="7245" y="3"/>
                                  </a:lnTo>
                                  <a:lnTo>
                                    <a:pt x="7247" y="3"/>
                                  </a:lnTo>
                                  <a:lnTo>
                                    <a:pt x="7250" y="4"/>
                                  </a:lnTo>
                                  <a:lnTo>
                                    <a:pt x="7252" y="4"/>
                                  </a:lnTo>
                                  <a:lnTo>
                                    <a:pt x="7255" y="5"/>
                                  </a:lnTo>
                                  <a:lnTo>
                                    <a:pt x="7257" y="6"/>
                                  </a:lnTo>
                                  <a:lnTo>
                                    <a:pt x="7260" y="6"/>
                                  </a:lnTo>
                                  <a:lnTo>
                                    <a:pt x="7262" y="6"/>
                                  </a:lnTo>
                                  <a:lnTo>
                                    <a:pt x="7265" y="6"/>
                                  </a:lnTo>
                                  <a:lnTo>
                                    <a:pt x="7267" y="5"/>
                                  </a:lnTo>
                                  <a:lnTo>
                                    <a:pt x="7270" y="5"/>
                                  </a:lnTo>
                                  <a:lnTo>
                                    <a:pt x="7272" y="3"/>
                                  </a:lnTo>
                                  <a:lnTo>
                                    <a:pt x="7275" y="3"/>
                                  </a:lnTo>
                                  <a:lnTo>
                                    <a:pt x="7277" y="2"/>
                                  </a:lnTo>
                                  <a:lnTo>
                                    <a:pt x="7280" y="2"/>
                                  </a:lnTo>
                                  <a:lnTo>
                                    <a:pt x="7282" y="2"/>
                                  </a:lnTo>
                                  <a:lnTo>
                                    <a:pt x="7285" y="2"/>
                                  </a:lnTo>
                                  <a:lnTo>
                                    <a:pt x="7287" y="2"/>
                                  </a:lnTo>
                                  <a:lnTo>
                                    <a:pt x="7290" y="2"/>
                                  </a:lnTo>
                                  <a:lnTo>
                                    <a:pt x="7292" y="2"/>
                                  </a:lnTo>
                                  <a:lnTo>
                                    <a:pt x="7295" y="3"/>
                                  </a:lnTo>
                                  <a:lnTo>
                                    <a:pt x="7297" y="5"/>
                                  </a:lnTo>
                                  <a:lnTo>
                                    <a:pt x="7300" y="7"/>
                                  </a:lnTo>
                                  <a:lnTo>
                                    <a:pt x="7302" y="9"/>
                                  </a:lnTo>
                                  <a:lnTo>
                                    <a:pt x="7305" y="8"/>
                                  </a:lnTo>
                                  <a:lnTo>
                                    <a:pt x="7307" y="10"/>
                                  </a:lnTo>
                                  <a:lnTo>
                                    <a:pt x="7310" y="9"/>
                                  </a:lnTo>
                                  <a:lnTo>
                                    <a:pt x="7312" y="7"/>
                                  </a:lnTo>
                                  <a:lnTo>
                                    <a:pt x="7314" y="6"/>
                                  </a:lnTo>
                                  <a:lnTo>
                                    <a:pt x="7317" y="5"/>
                                  </a:lnTo>
                                  <a:lnTo>
                                    <a:pt x="7319" y="4"/>
                                  </a:lnTo>
                                  <a:lnTo>
                                    <a:pt x="7322" y="5"/>
                                  </a:lnTo>
                                  <a:lnTo>
                                    <a:pt x="7324" y="8"/>
                                  </a:lnTo>
                                  <a:lnTo>
                                    <a:pt x="7327" y="11"/>
                                  </a:lnTo>
                                  <a:lnTo>
                                    <a:pt x="7329" y="18"/>
                                  </a:lnTo>
                                  <a:lnTo>
                                    <a:pt x="7332" y="24"/>
                                  </a:lnTo>
                                  <a:lnTo>
                                    <a:pt x="7334" y="29"/>
                                  </a:lnTo>
                                  <a:lnTo>
                                    <a:pt x="7337" y="32"/>
                                  </a:lnTo>
                                  <a:lnTo>
                                    <a:pt x="7339" y="30"/>
                                  </a:lnTo>
                                  <a:lnTo>
                                    <a:pt x="7342" y="27"/>
                                  </a:lnTo>
                                  <a:lnTo>
                                    <a:pt x="7344" y="29"/>
                                  </a:lnTo>
                                  <a:lnTo>
                                    <a:pt x="7347" y="32"/>
                                  </a:lnTo>
                                  <a:lnTo>
                                    <a:pt x="7349" y="42"/>
                                  </a:lnTo>
                                  <a:lnTo>
                                    <a:pt x="7352" y="49"/>
                                  </a:lnTo>
                                  <a:lnTo>
                                    <a:pt x="7354" y="56"/>
                                  </a:lnTo>
                                  <a:lnTo>
                                    <a:pt x="7357" y="53"/>
                                  </a:lnTo>
                                  <a:lnTo>
                                    <a:pt x="7359" y="46"/>
                                  </a:lnTo>
                                  <a:lnTo>
                                    <a:pt x="7362" y="34"/>
                                  </a:lnTo>
                                  <a:lnTo>
                                    <a:pt x="7364" y="25"/>
                                  </a:lnTo>
                                  <a:lnTo>
                                    <a:pt x="7367" y="18"/>
                                  </a:lnTo>
                                  <a:lnTo>
                                    <a:pt x="7369" y="13"/>
                                  </a:lnTo>
                                  <a:lnTo>
                                    <a:pt x="7372" y="11"/>
                                  </a:lnTo>
                                  <a:lnTo>
                                    <a:pt x="7374" y="9"/>
                                  </a:lnTo>
                                  <a:lnTo>
                                    <a:pt x="7377" y="7"/>
                                  </a:lnTo>
                                  <a:lnTo>
                                    <a:pt x="7379" y="6"/>
                                  </a:lnTo>
                                  <a:lnTo>
                                    <a:pt x="7381" y="6"/>
                                  </a:lnTo>
                                  <a:lnTo>
                                    <a:pt x="7384" y="5"/>
                                  </a:lnTo>
                                  <a:lnTo>
                                    <a:pt x="7386" y="4"/>
                                  </a:lnTo>
                                  <a:lnTo>
                                    <a:pt x="7389" y="4"/>
                                  </a:lnTo>
                                  <a:lnTo>
                                    <a:pt x="7391" y="3"/>
                                  </a:lnTo>
                                  <a:lnTo>
                                    <a:pt x="7394" y="3"/>
                                  </a:lnTo>
                                  <a:lnTo>
                                    <a:pt x="7396" y="3"/>
                                  </a:lnTo>
                                  <a:lnTo>
                                    <a:pt x="7399" y="2"/>
                                  </a:lnTo>
                                  <a:lnTo>
                                    <a:pt x="7401" y="2"/>
                                  </a:lnTo>
                                  <a:lnTo>
                                    <a:pt x="7404" y="3"/>
                                  </a:lnTo>
                                  <a:lnTo>
                                    <a:pt x="7406" y="3"/>
                                  </a:lnTo>
                                  <a:lnTo>
                                    <a:pt x="7409" y="3"/>
                                  </a:lnTo>
                                  <a:lnTo>
                                    <a:pt x="7411" y="3"/>
                                  </a:lnTo>
                                  <a:lnTo>
                                    <a:pt x="7414" y="3"/>
                                  </a:lnTo>
                                  <a:lnTo>
                                    <a:pt x="7416" y="3"/>
                                  </a:lnTo>
                                  <a:lnTo>
                                    <a:pt x="7419" y="4"/>
                                  </a:lnTo>
                                  <a:lnTo>
                                    <a:pt x="7421" y="4"/>
                                  </a:lnTo>
                                  <a:lnTo>
                                    <a:pt x="7424" y="4"/>
                                  </a:lnTo>
                                  <a:lnTo>
                                    <a:pt x="7426" y="4"/>
                                  </a:lnTo>
                                  <a:lnTo>
                                    <a:pt x="7429" y="3"/>
                                  </a:lnTo>
                                  <a:lnTo>
                                    <a:pt x="7431" y="4"/>
                                  </a:lnTo>
                                  <a:lnTo>
                                    <a:pt x="7434" y="3"/>
                                  </a:lnTo>
                                  <a:lnTo>
                                    <a:pt x="7436" y="2"/>
                                  </a:lnTo>
                                  <a:lnTo>
                                    <a:pt x="7439" y="2"/>
                                  </a:lnTo>
                                  <a:lnTo>
                                    <a:pt x="7441" y="3"/>
                                  </a:lnTo>
                                  <a:lnTo>
                                    <a:pt x="7444" y="4"/>
                                  </a:lnTo>
                                  <a:lnTo>
                                    <a:pt x="7446" y="7"/>
                                  </a:lnTo>
                                  <a:lnTo>
                                    <a:pt x="7449" y="12"/>
                                  </a:lnTo>
                                  <a:lnTo>
                                    <a:pt x="7451" y="22"/>
                                  </a:lnTo>
                                  <a:lnTo>
                                    <a:pt x="7453" y="41"/>
                                  </a:lnTo>
                                  <a:lnTo>
                                    <a:pt x="7456" y="77"/>
                                  </a:lnTo>
                                  <a:lnTo>
                                    <a:pt x="7458" y="133"/>
                                  </a:lnTo>
                                  <a:lnTo>
                                    <a:pt x="7461" y="205"/>
                                  </a:lnTo>
                                  <a:lnTo>
                                    <a:pt x="7463" y="265"/>
                                  </a:lnTo>
                                  <a:lnTo>
                                    <a:pt x="7466" y="292"/>
                                  </a:lnTo>
                                  <a:lnTo>
                                    <a:pt x="7468" y="262"/>
                                  </a:lnTo>
                                  <a:lnTo>
                                    <a:pt x="7471" y="208"/>
                                  </a:lnTo>
                                  <a:lnTo>
                                    <a:pt x="7473" y="151"/>
                                  </a:lnTo>
                                  <a:lnTo>
                                    <a:pt x="7476" y="102"/>
                                  </a:lnTo>
                                  <a:lnTo>
                                    <a:pt x="7478" y="70"/>
                                  </a:lnTo>
                                  <a:lnTo>
                                    <a:pt x="7481" y="51"/>
                                  </a:lnTo>
                                  <a:lnTo>
                                    <a:pt x="7483" y="39"/>
                                  </a:lnTo>
                                  <a:lnTo>
                                    <a:pt x="7486" y="36"/>
                                  </a:lnTo>
                                  <a:lnTo>
                                    <a:pt x="7488" y="34"/>
                                  </a:lnTo>
                                  <a:lnTo>
                                    <a:pt x="7491" y="35"/>
                                  </a:lnTo>
                                  <a:lnTo>
                                    <a:pt x="7493" y="32"/>
                                  </a:lnTo>
                                  <a:lnTo>
                                    <a:pt x="7496" y="31"/>
                                  </a:lnTo>
                                  <a:lnTo>
                                    <a:pt x="7498" y="28"/>
                                  </a:lnTo>
                                  <a:lnTo>
                                    <a:pt x="7501" y="27"/>
                                  </a:lnTo>
                                  <a:lnTo>
                                    <a:pt x="7503" y="26"/>
                                  </a:lnTo>
                                  <a:lnTo>
                                    <a:pt x="7506" y="29"/>
                                  </a:lnTo>
                                  <a:lnTo>
                                    <a:pt x="7508" y="39"/>
                                  </a:lnTo>
                                  <a:lnTo>
                                    <a:pt x="7511" y="57"/>
                                  </a:lnTo>
                                  <a:lnTo>
                                    <a:pt x="7513" y="75"/>
                                  </a:lnTo>
                                  <a:lnTo>
                                    <a:pt x="7516" y="91"/>
                                  </a:lnTo>
                                  <a:lnTo>
                                    <a:pt x="7518" y="93"/>
                                  </a:lnTo>
                                  <a:lnTo>
                                    <a:pt x="7520" y="83"/>
                                  </a:lnTo>
                                  <a:lnTo>
                                    <a:pt x="7523" y="70"/>
                                  </a:lnTo>
                                  <a:lnTo>
                                    <a:pt x="7525" y="56"/>
                                  </a:lnTo>
                                  <a:lnTo>
                                    <a:pt x="7528" y="43"/>
                                  </a:lnTo>
                                  <a:lnTo>
                                    <a:pt x="7530" y="37"/>
                                  </a:lnTo>
                                  <a:lnTo>
                                    <a:pt x="7533" y="29"/>
                                  </a:lnTo>
                                  <a:lnTo>
                                    <a:pt x="7535" y="23"/>
                                  </a:lnTo>
                                  <a:lnTo>
                                    <a:pt x="7538" y="18"/>
                                  </a:lnTo>
                                  <a:lnTo>
                                    <a:pt x="7540" y="15"/>
                                  </a:lnTo>
                                  <a:lnTo>
                                    <a:pt x="7543" y="13"/>
                                  </a:lnTo>
                                  <a:lnTo>
                                    <a:pt x="7545" y="11"/>
                                  </a:lnTo>
                                  <a:lnTo>
                                    <a:pt x="7548" y="9"/>
                                  </a:lnTo>
                                  <a:lnTo>
                                    <a:pt x="7550" y="8"/>
                                  </a:lnTo>
                                  <a:lnTo>
                                    <a:pt x="7553" y="8"/>
                                  </a:lnTo>
                                  <a:lnTo>
                                    <a:pt x="7555" y="8"/>
                                  </a:lnTo>
                                  <a:lnTo>
                                    <a:pt x="7558" y="6"/>
                                  </a:lnTo>
                                  <a:lnTo>
                                    <a:pt x="7560" y="6"/>
                                  </a:lnTo>
                                  <a:lnTo>
                                    <a:pt x="7563" y="5"/>
                                  </a:lnTo>
                                  <a:lnTo>
                                    <a:pt x="7565" y="6"/>
                                  </a:lnTo>
                                  <a:lnTo>
                                    <a:pt x="7568" y="6"/>
                                  </a:lnTo>
                                  <a:lnTo>
                                    <a:pt x="7570" y="4"/>
                                  </a:lnTo>
                                  <a:lnTo>
                                    <a:pt x="7573" y="4"/>
                                  </a:lnTo>
                                  <a:lnTo>
                                    <a:pt x="7575" y="4"/>
                                  </a:lnTo>
                                  <a:lnTo>
                                    <a:pt x="7578" y="4"/>
                                  </a:lnTo>
                                  <a:lnTo>
                                    <a:pt x="7580" y="4"/>
                                  </a:lnTo>
                                  <a:lnTo>
                                    <a:pt x="7583" y="3"/>
                                  </a:lnTo>
                                  <a:lnTo>
                                    <a:pt x="7585" y="3"/>
                                  </a:lnTo>
                                  <a:lnTo>
                                    <a:pt x="7588" y="3"/>
                                  </a:lnTo>
                                  <a:lnTo>
                                    <a:pt x="7590" y="2"/>
                                  </a:lnTo>
                                  <a:lnTo>
                                    <a:pt x="7592" y="2"/>
                                  </a:lnTo>
                                  <a:lnTo>
                                    <a:pt x="7595" y="2"/>
                                  </a:lnTo>
                                  <a:lnTo>
                                    <a:pt x="7597" y="2"/>
                                  </a:lnTo>
                                  <a:lnTo>
                                    <a:pt x="7600" y="1"/>
                                  </a:lnTo>
                                  <a:lnTo>
                                    <a:pt x="7602" y="2"/>
                                  </a:lnTo>
                                  <a:lnTo>
                                    <a:pt x="7605" y="1"/>
                                  </a:lnTo>
                                  <a:lnTo>
                                    <a:pt x="7607" y="2"/>
                                  </a:lnTo>
                                  <a:lnTo>
                                    <a:pt x="7610" y="1"/>
                                  </a:lnTo>
                                  <a:lnTo>
                                    <a:pt x="7612" y="1"/>
                                  </a:lnTo>
                                  <a:lnTo>
                                    <a:pt x="7615" y="1"/>
                                  </a:lnTo>
                                  <a:lnTo>
                                    <a:pt x="7617" y="1"/>
                                  </a:lnTo>
                                  <a:lnTo>
                                    <a:pt x="7620" y="2"/>
                                  </a:lnTo>
                                  <a:lnTo>
                                    <a:pt x="7622" y="2"/>
                                  </a:lnTo>
                                  <a:lnTo>
                                    <a:pt x="7625" y="3"/>
                                  </a:lnTo>
                                  <a:lnTo>
                                    <a:pt x="7627" y="4"/>
                                  </a:lnTo>
                                  <a:lnTo>
                                    <a:pt x="7630" y="7"/>
                                  </a:lnTo>
                                  <a:lnTo>
                                    <a:pt x="7632" y="9"/>
                                  </a:lnTo>
                                  <a:lnTo>
                                    <a:pt x="7635" y="12"/>
                                  </a:lnTo>
                                  <a:lnTo>
                                    <a:pt x="7637" y="14"/>
                                  </a:lnTo>
                                  <a:lnTo>
                                    <a:pt x="7640" y="14"/>
                                  </a:lnTo>
                                  <a:lnTo>
                                    <a:pt x="7642" y="15"/>
                                  </a:lnTo>
                                  <a:lnTo>
                                    <a:pt x="7645" y="15"/>
                                  </a:lnTo>
                                  <a:lnTo>
                                    <a:pt x="7647" y="16"/>
                                  </a:lnTo>
                                  <a:lnTo>
                                    <a:pt x="7650" y="16"/>
                                  </a:lnTo>
                                  <a:lnTo>
                                    <a:pt x="7652" y="16"/>
                                  </a:lnTo>
                                  <a:lnTo>
                                    <a:pt x="7655" y="15"/>
                                  </a:lnTo>
                                  <a:lnTo>
                                    <a:pt x="7657" y="13"/>
                                  </a:lnTo>
                                  <a:lnTo>
                                    <a:pt x="7659" y="12"/>
                                  </a:lnTo>
                                  <a:lnTo>
                                    <a:pt x="7662" y="13"/>
                                  </a:lnTo>
                                  <a:lnTo>
                                    <a:pt x="7664" y="14"/>
                                  </a:lnTo>
                                  <a:lnTo>
                                    <a:pt x="7667" y="16"/>
                                  </a:lnTo>
                                  <a:lnTo>
                                    <a:pt x="7669" y="18"/>
                                  </a:lnTo>
                                  <a:lnTo>
                                    <a:pt x="7672" y="18"/>
                                  </a:lnTo>
                                  <a:lnTo>
                                    <a:pt x="7674" y="16"/>
                                  </a:lnTo>
                                  <a:lnTo>
                                    <a:pt x="7677" y="12"/>
                                  </a:lnTo>
                                  <a:lnTo>
                                    <a:pt x="7679" y="10"/>
                                  </a:lnTo>
                                  <a:lnTo>
                                    <a:pt x="7682" y="8"/>
                                  </a:lnTo>
                                  <a:lnTo>
                                    <a:pt x="7684" y="7"/>
                                  </a:lnTo>
                                  <a:lnTo>
                                    <a:pt x="7687" y="5"/>
                                  </a:lnTo>
                                  <a:lnTo>
                                    <a:pt x="7689" y="4"/>
                                  </a:lnTo>
                                  <a:lnTo>
                                    <a:pt x="7692" y="4"/>
                                  </a:lnTo>
                                  <a:lnTo>
                                    <a:pt x="7694" y="4"/>
                                  </a:lnTo>
                                  <a:lnTo>
                                    <a:pt x="7697" y="3"/>
                                  </a:lnTo>
                                  <a:lnTo>
                                    <a:pt x="7699" y="3"/>
                                  </a:lnTo>
                                  <a:lnTo>
                                    <a:pt x="7702" y="2"/>
                                  </a:lnTo>
                                  <a:lnTo>
                                    <a:pt x="7704" y="2"/>
                                  </a:lnTo>
                                  <a:lnTo>
                                    <a:pt x="7707" y="2"/>
                                  </a:lnTo>
                                  <a:lnTo>
                                    <a:pt x="7709" y="2"/>
                                  </a:lnTo>
                                  <a:lnTo>
                                    <a:pt x="7712" y="2"/>
                                  </a:lnTo>
                                  <a:lnTo>
                                    <a:pt x="7714" y="2"/>
                                  </a:lnTo>
                                  <a:lnTo>
                                    <a:pt x="7717" y="2"/>
                                  </a:lnTo>
                                  <a:lnTo>
                                    <a:pt x="7719" y="2"/>
                                  </a:lnTo>
                                  <a:lnTo>
                                    <a:pt x="7722" y="2"/>
                                  </a:lnTo>
                                  <a:lnTo>
                                    <a:pt x="7724" y="3"/>
                                  </a:lnTo>
                                  <a:lnTo>
                                    <a:pt x="7727" y="3"/>
                                  </a:lnTo>
                                  <a:lnTo>
                                    <a:pt x="7729" y="5"/>
                                  </a:lnTo>
                                  <a:lnTo>
                                    <a:pt x="7731" y="7"/>
                                  </a:lnTo>
                                  <a:lnTo>
                                    <a:pt x="7734" y="9"/>
                                  </a:lnTo>
                                  <a:lnTo>
                                    <a:pt x="7736" y="10"/>
                                  </a:lnTo>
                                  <a:lnTo>
                                    <a:pt x="7739" y="9"/>
                                  </a:lnTo>
                                  <a:lnTo>
                                    <a:pt x="7741" y="9"/>
                                  </a:lnTo>
                                  <a:lnTo>
                                    <a:pt x="7744" y="6"/>
                                  </a:lnTo>
                                  <a:lnTo>
                                    <a:pt x="7746" y="5"/>
                                  </a:lnTo>
                                  <a:lnTo>
                                    <a:pt x="7749" y="4"/>
                                  </a:lnTo>
                                  <a:lnTo>
                                    <a:pt x="7751" y="2"/>
                                  </a:lnTo>
                                  <a:lnTo>
                                    <a:pt x="7754" y="2"/>
                                  </a:lnTo>
                                  <a:lnTo>
                                    <a:pt x="7756" y="1"/>
                                  </a:lnTo>
                                  <a:lnTo>
                                    <a:pt x="7759" y="2"/>
                                  </a:lnTo>
                                  <a:lnTo>
                                    <a:pt x="7761" y="1"/>
                                  </a:lnTo>
                                  <a:lnTo>
                                    <a:pt x="7764" y="1"/>
                                  </a:lnTo>
                                  <a:lnTo>
                                    <a:pt x="7766" y="1"/>
                                  </a:lnTo>
                                  <a:lnTo>
                                    <a:pt x="7769" y="2"/>
                                  </a:lnTo>
                                  <a:lnTo>
                                    <a:pt x="7771" y="1"/>
                                  </a:lnTo>
                                  <a:lnTo>
                                    <a:pt x="7774" y="2"/>
                                  </a:lnTo>
                                  <a:lnTo>
                                    <a:pt x="7776" y="2"/>
                                  </a:lnTo>
                                  <a:lnTo>
                                    <a:pt x="7779" y="2"/>
                                  </a:lnTo>
                                  <a:lnTo>
                                    <a:pt x="7781" y="1"/>
                                  </a:lnTo>
                                  <a:lnTo>
                                    <a:pt x="7784" y="2"/>
                                  </a:lnTo>
                                  <a:lnTo>
                                    <a:pt x="7786" y="1"/>
                                  </a:lnTo>
                                  <a:lnTo>
                                    <a:pt x="7789" y="2"/>
                                  </a:lnTo>
                                  <a:lnTo>
                                    <a:pt x="7791" y="2"/>
                                  </a:lnTo>
                                  <a:lnTo>
                                    <a:pt x="7794" y="1"/>
                                  </a:lnTo>
                                  <a:lnTo>
                                    <a:pt x="7796" y="1"/>
                                  </a:lnTo>
                                  <a:lnTo>
                                    <a:pt x="7799" y="2"/>
                                  </a:lnTo>
                                  <a:lnTo>
                                    <a:pt x="7801" y="1"/>
                                  </a:lnTo>
                                  <a:lnTo>
                                    <a:pt x="7803" y="1"/>
                                  </a:lnTo>
                                  <a:lnTo>
                                    <a:pt x="7806" y="1"/>
                                  </a:lnTo>
                                  <a:lnTo>
                                    <a:pt x="7808" y="1"/>
                                  </a:lnTo>
                                  <a:lnTo>
                                    <a:pt x="7811" y="1"/>
                                  </a:lnTo>
                                  <a:lnTo>
                                    <a:pt x="7813" y="1"/>
                                  </a:lnTo>
                                  <a:lnTo>
                                    <a:pt x="7816" y="1"/>
                                  </a:lnTo>
                                  <a:lnTo>
                                    <a:pt x="7818" y="1"/>
                                  </a:lnTo>
                                  <a:lnTo>
                                    <a:pt x="7821" y="1"/>
                                  </a:lnTo>
                                  <a:lnTo>
                                    <a:pt x="7823" y="1"/>
                                  </a:lnTo>
                                  <a:lnTo>
                                    <a:pt x="7826" y="1"/>
                                  </a:lnTo>
                                  <a:lnTo>
                                    <a:pt x="7828" y="1"/>
                                  </a:lnTo>
                                  <a:lnTo>
                                    <a:pt x="7831" y="1"/>
                                  </a:lnTo>
                                  <a:lnTo>
                                    <a:pt x="7833" y="1"/>
                                  </a:lnTo>
                                  <a:lnTo>
                                    <a:pt x="7836" y="1"/>
                                  </a:lnTo>
                                  <a:lnTo>
                                    <a:pt x="7838" y="1"/>
                                  </a:lnTo>
                                  <a:lnTo>
                                    <a:pt x="7841" y="1"/>
                                  </a:lnTo>
                                  <a:lnTo>
                                    <a:pt x="7843" y="1"/>
                                  </a:lnTo>
                                  <a:lnTo>
                                    <a:pt x="7846" y="1"/>
                                  </a:lnTo>
                                  <a:lnTo>
                                    <a:pt x="7848" y="1"/>
                                  </a:lnTo>
                                  <a:lnTo>
                                    <a:pt x="7851" y="0"/>
                                  </a:lnTo>
                                  <a:lnTo>
                                    <a:pt x="7853" y="0"/>
                                  </a:lnTo>
                                  <a:lnTo>
                                    <a:pt x="7856" y="1"/>
                                  </a:lnTo>
                                  <a:lnTo>
                                    <a:pt x="7858" y="1"/>
                                  </a:lnTo>
                                  <a:lnTo>
                                    <a:pt x="7861" y="0"/>
                                  </a:lnTo>
                                  <a:lnTo>
                                    <a:pt x="7863" y="0"/>
                                  </a:lnTo>
                                  <a:lnTo>
                                    <a:pt x="7866" y="0"/>
                                  </a:lnTo>
                                  <a:lnTo>
                                    <a:pt x="7868" y="0"/>
                                  </a:lnTo>
                                  <a:lnTo>
                                    <a:pt x="7870" y="0"/>
                                  </a:lnTo>
                                  <a:lnTo>
                                    <a:pt x="7873" y="1"/>
                                  </a:lnTo>
                                  <a:lnTo>
                                    <a:pt x="7875" y="0"/>
                                  </a:lnTo>
                                  <a:lnTo>
                                    <a:pt x="7878" y="0"/>
                                  </a:lnTo>
                                  <a:lnTo>
                                    <a:pt x="7880" y="0"/>
                                  </a:lnTo>
                                  <a:lnTo>
                                    <a:pt x="7883" y="0"/>
                                  </a:lnTo>
                                  <a:lnTo>
                                    <a:pt x="7885" y="0"/>
                                  </a:lnTo>
                                  <a:lnTo>
                                    <a:pt x="7888" y="0"/>
                                  </a:lnTo>
                                  <a:lnTo>
                                    <a:pt x="7890" y="0"/>
                                  </a:lnTo>
                                  <a:lnTo>
                                    <a:pt x="7893" y="0"/>
                                  </a:lnTo>
                                  <a:lnTo>
                                    <a:pt x="7895" y="0"/>
                                  </a:lnTo>
                                  <a:lnTo>
                                    <a:pt x="7898" y="0"/>
                                  </a:lnTo>
                                  <a:lnTo>
                                    <a:pt x="7900" y="0"/>
                                  </a:lnTo>
                                  <a:lnTo>
                                    <a:pt x="7903" y="0"/>
                                  </a:lnTo>
                                  <a:lnTo>
                                    <a:pt x="7905" y="0"/>
                                  </a:lnTo>
                                  <a:lnTo>
                                    <a:pt x="7908" y="0"/>
                                  </a:lnTo>
                                  <a:lnTo>
                                    <a:pt x="7910" y="0"/>
                                  </a:lnTo>
                                  <a:lnTo>
                                    <a:pt x="7913" y="0"/>
                                  </a:lnTo>
                                  <a:lnTo>
                                    <a:pt x="7915" y="0"/>
                                  </a:lnTo>
                                  <a:lnTo>
                                    <a:pt x="7918" y="0"/>
                                  </a:lnTo>
                                  <a:lnTo>
                                    <a:pt x="7920" y="0"/>
                                  </a:lnTo>
                                  <a:lnTo>
                                    <a:pt x="7923" y="0"/>
                                  </a:lnTo>
                                  <a:lnTo>
                                    <a:pt x="7925" y="0"/>
                                  </a:lnTo>
                                  <a:lnTo>
                                    <a:pt x="7928" y="0"/>
                                  </a:lnTo>
                                  <a:lnTo>
                                    <a:pt x="7930" y="0"/>
                                  </a:lnTo>
                                  <a:lnTo>
                                    <a:pt x="7933" y="0"/>
                                  </a:lnTo>
                                  <a:lnTo>
                                    <a:pt x="7935" y="0"/>
                                  </a:lnTo>
                                  <a:lnTo>
                                    <a:pt x="7938" y="0"/>
                                  </a:lnTo>
                                  <a:lnTo>
                                    <a:pt x="7940" y="0"/>
                                  </a:lnTo>
                                  <a:lnTo>
                                    <a:pt x="7942" y="0"/>
                                  </a:lnTo>
                                  <a:lnTo>
                                    <a:pt x="7945" y="0"/>
                                  </a:lnTo>
                                  <a:lnTo>
                                    <a:pt x="7947" y="0"/>
                                  </a:lnTo>
                                  <a:lnTo>
                                    <a:pt x="7950" y="0"/>
                                  </a:lnTo>
                                  <a:lnTo>
                                    <a:pt x="7952" y="0"/>
                                  </a:lnTo>
                                  <a:lnTo>
                                    <a:pt x="7955" y="0"/>
                                  </a:lnTo>
                                  <a:lnTo>
                                    <a:pt x="7957" y="0"/>
                                  </a:lnTo>
                                  <a:lnTo>
                                    <a:pt x="7960" y="0"/>
                                  </a:lnTo>
                                  <a:lnTo>
                                    <a:pt x="7962" y="0"/>
                                  </a:lnTo>
                                  <a:lnTo>
                                    <a:pt x="7965" y="0"/>
                                  </a:lnTo>
                                  <a:lnTo>
                                    <a:pt x="7967" y="0"/>
                                  </a:lnTo>
                                  <a:lnTo>
                                    <a:pt x="7970" y="0"/>
                                  </a:lnTo>
                                  <a:lnTo>
                                    <a:pt x="7972" y="0"/>
                                  </a:lnTo>
                                  <a:lnTo>
                                    <a:pt x="7975" y="0"/>
                                  </a:lnTo>
                                  <a:lnTo>
                                    <a:pt x="7977" y="0"/>
                                  </a:lnTo>
                                  <a:lnTo>
                                    <a:pt x="7980" y="0"/>
                                  </a:lnTo>
                                  <a:lnTo>
                                    <a:pt x="7982" y="0"/>
                                  </a:lnTo>
                                  <a:lnTo>
                                    <a:pt x="7985" y="1"/>
                                  </a:lnTo>
                                  <a:lnTo>
                                    <a:pt x="7987" y="0"/>
                                  </a:lnTo>
                                  <a:lnTo>
                                    <a:pt x="7990" y="0"/>
                                  </a:lnTo>
                                  <a:lnTo>
                                    <a:pt x="7992" y="0"/>
                                  </a:lnTo>
                                  <a:lnTo>
                                    <a:pt x="7995" y="0"/>
                                  </a:lnTo>
                                  <a:lnTo>
                                    <a:pt x="7997" y="0"/>
                                  </a:lnTo>
                                  <a:lnTo>
                                    <a:pt x="8000" y="0"/>
                                  </a:lnTo>
                                  <a:lnTo>
                                    <a:pt x="8002" y="0"/>
                                  </a:lnTo>
                                  <a:lnTo>
                                    <a:pt x="8005" y="0"/>
                                  </a:lnTo>
                                  <a:lnTo>
                                    <a:pt x="8007" y="0"/>
                                  </a:lnTo>
                                  <a:lnTo>
                                    <a:pt x="8009" y="0"/>
                                  </a:lnTo>
                                  <a:lnTo>
                                    <a:pt x="8012" y="0"/>
                                  </a:lnTo>
                                  <a:lnTo>
                                    <a:pt x="8014" y="0"/>
                                  </a:lnTo>
                                  <a:lnTo>
                                    <a:pt x="8017" y="0"/>
                                  </a:lnTo>
                                  <a:lnTo>
                                    <a:pt x="8019" y="0"/>
                                  </a:lnTo>
                                  <a:lnTo>
                                    <a:pt x="8022" y="0"/>
                                  </a:lnTo>
                                  <a:lnTo>
                                    <a:pt x="8024" y="0"/>
                                  </a:lnTo>
                                  <a:lnTo>
                                    <a:pt x="8027" y="0"/>
                                  </a:lnTo>
                                  <a:lnTo>
                                    <a:pt x="8029" y="0"/>
                                  </a:lnTo>
                                  <a:lnTo>
                                    <a:pt x="8032" y="0"/>
                                  </a:lnTo>
                                  <a:lnTo>
                                    <a:pt x="8034" y="0"/>
                                  </a:lnTo>
                                  <a:lnTo>
                                    <a:pt x="8037" y="0"/>
                                  </a:lnTo>
                                  <a:lnTo>
                                    <a:pt x="8039" y="0"/>
                                  </a:lnTo>
                                  <a:lnTo>
                                    <a:pt x="8042" y="0"/>
                                  </a:lnTo>
                                  <a:lnTo>
                                    <a:pt x="8044" y="0"/>
                                  </a:lnTo>
                                  <a:lnTo>
                                    <a:pt x="8047" y="0"/>
                                  </a:lnTo>
                                  <a:lnTo>
                                    <a:pt x="8049" y="0"/>
                                  </a:lnTo>
                                  <a:lnTo>
                                    <a:pt x="8052" y="0"/>
                                  </a:lnTo>
                                  <a:lnTo>
                                    <a:pt x="8054" y="0"/>
                                  </a:lnTo>
                                  <a:lnTo>
                                    <a:pt x="8057" y="0"/>
                                  </a:lnTo>
                                  <a:lnTo>
                                    <a:pt x="8059" y="0"/>
                                  </a:lnTo>
                                  <a:lnTo>
                                    <a:pt x="8062" y="0"/>
                                  </a:lnTo>
                                  <a:lnTo>
                                    <a:pt x="8064" y="0"/>
                                  </a:lnTo>
                                  <a:lnTo>
                                    <a:pt x="8067" y="0"/>
                                  </a:lnTo>
                                  <a:lnTo>
                                    <a:pt x="8069" y="0"/>
                                  </a:lnTo>
                                  <a:lnTo>
                                    <a:pt x="8072" y="0"/>
                                  </a:lnTo>
                                  <a:lnTo>
                                    <a:pt x="8074" y="0"/>
                                  </a:lnTo>
                                  <a:lnTo>
                                    <a:pt x="8077" y="0"/>
                                  </a:lnTo>
                                  <a:lnTo>
                                    <a:pt x="8079" y="0"/>
                                  </a:lnTo>
                                  <a:lnTo>
                                    <a:pt x="8081" y="0"/>
                                  </a:lnTo>
                                  <a:lnTo>
                                    <a:pt x="8084" y="0"/>
                                  </a:lnTo>
                                  <a:lnTo>
                                    <a:pt x="8086" y="0"/>
                                  </a:lnTo>
                                  <a:lnTo>
                                    <a:pt x="8089" y="0"/>
                                  </a:lnTo>
                                  <a:lnTo>
                                    <a:pt x="8091" y="0"/>
                                  </a:lnTo>
                                  <a:lnTo>
                                    <a:pt x="8094" y="0"/>
                                  </a:lnTo>
                                  <a:lnTo>
                                    <a:pt x="8096" y="0"/>
                                  </a:lnTo>
                                  <a:lnTo>
                                    <a:pt x="8099" y="0"/>
                                  </a:lnTo>
                                  <a:lnTo>
                                    <a:pt x="8101" y="0"/>
                                  </a:lnTo>
                                  <a:lnTo>
                                    <a:pt x="8104" y="0"/>
                                  </a:lnTo>
                                  <a:lnTo>
                                    <a:pt x="8106" y="0"/>
                                  </a:lnTo>
                                  <a:lnTo>
                                    <a:pt x="8109" y="0"/>
                                  </a:lnTo>
                                  <a:lnTo>
                                    <a:pt x="8111" y="0"/>
                                  </a:lnTo>
                                  <a:lnTo>
                                    <a:pt x="8114" y="0"/>
                                  </a:lnTo>
                                  <a:lnTo>
                                    <a:pt x="8116" y="0"/>
                                  </a:lnTo>
                                  <a:lnTo>
                                    <a:pt x="8119" y="0"/>
                                  </a:lnTo>
                                  <a:lnTo>
                                    <a:pt x="8121" y="0"/>
                                  </a:lnTo>
                                  <a:lnTo>
                                    <a:pt x="8124" y="0"/>
                                  </a:lnTo>
                                  <a:lnTo>
                                    <a:pt x="8126" y="0"/>
                                  </a:lnTo>
                                  <a:lnTo>
                                    <a:pt x="8129" y="0"/>
                                  </a:lnTo>
                                  <a:lnTo>
                                    <a:pt x="8131" y="0"/>
                                  </a:lnTo>
                                  <a:lnTo>
                                    <a:pt x="8134" y="0"/>
                                  </a:lnTo>
                                  <a:lnTo>
                                    <a:pt x="8136" y="0"/>
                                  </a:lnTo>
                                  <a:lnTo>
                                    <a:pt x="8139" y="0"/>
                                  </a:lnTo>
                                  <a:lnTo>
                                    <a:pt x="8141" y="0"/>
                                  </a:lnTo>
                                  <a:lnTo>
                                    <a:pt x="8144" y="0"/>
                                  </a:lnTo>
                                  <a:lnTo>
                                    <a:pt x="8146" y="0"/>
                                  </a:lnTo>
                                  <a:lnTo>
                                    <a:pt x="8148" y="0"/>
                                  </a:lnTo>
                                  <a:lnTo>
                                    <a:pt x="8151" y="1"/>
                                  </a:lnTo>
                                  <a:lnTo>
                                    <a:pt x="8153" y="2"/>
                                  </a:lnTo>
                                  <a:lnTo>
                                    <a:pt x="8156" y="4"/>
                                  </a:lnTo>
                                  <a:lnTo>
                                    <a:pt x="8158" y="4"/>
                                  </a:lnTo>
                                  <a:lnTo>
                                    <a:pt x="8161" y="4"/>
                                  </a:lnTo>
                                  <a:lnTo>
                                    <a:pt x="8163" y="4"/>
                                  </a:lnTo>
                                  <a:lnTo>
                                    <a:pt x="8166" y="2"/>
                                  </a:lnTo>
                                  <a:lnTo>
                                    <a:pt x="8168" y="1"/>
                                  </a:lnTo>
                                  <a:lnTo>
                                    <a:pt x="8171" y="1"/>
                                  </a:lnTo>
                                  <a:lnTo>
                                    <a:pt x="8173" y="0"/>
                                  </a:lnTo>
                                  <a:lnTo>
                                    <a:pt x="8176" y="0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8181" y="0"/>
                                  </a:lnTo>
                                  <a:lnTo>
                                    <a:pt x="8183" y="0"/>
                                  </a:lnTo>
                                  <a:lnTo>
                                    <a:pt x="8186" y="0"/>
                                  </a:lnTo>
                                  <a:lnTo>
                                    <a:pt x="8188" y="0"/>
                                  </a:lnTo>
                                  <a:lnTo>
                                    <a:pt x="8191" y="0"/>
                                  </a:lnTo>
                                  <a:lnTo>
                                    <a:pt x="8193" y="0"/>
                                  </a:lnTo>
                                  <a:lnTo>
                                    <a:pt x="8196" y="0"/>
                                  </a:lnTo>
                                  <a:lnTo>
                                    <a:pt x="8198" y="0"/>
                                  </a:lnTo>
                                  <a:lnTo>
                                    <a:pt x="8201" y="0"/>
                                  </a:lnTo>
                                  <a:lnTo>
                                    <a:pt x="8203" y="0"/>
                                  </a:lnTo>
                                  <a:lnTo>
                                    <a:pt x="8206" y="0"/>
                                  </a:lnTo>
                                  <a:lnTo>
                                    <a:pt x="8208" y="0"/>
                                  </a:lnTo>
                                  <a:lnTo>
                                    <a:pt x="8211" y="0"/>
                                  </a:lnTo>
                                  <a:lnTo>
                                    <a:pt x="8213" y="0"/>
                                  </a:lnTo>
                                  <a:lnTo>
                                    <a:pt x="8216" y="0"/>
                                  </a:lnTo>
                                  <a:lnTo>
                                    <a:pt x="8218" y="1"/>
                                  </a:lnTo>
                                  <a:lnTo>
                                    <a:pt x="8220" y="1"/>
                                  </a:lnTo>
                                  <a:lnTo>
                                    <a:pt x="8223" y="1"/>
                                  </a:lnTo>
                                  <a:lnTo>
                                    <a:pt x="8225" y="1"/>
                                  </a:lnTo>
                                  <a:lnTo>
                                    <a:pt x="8228" y="2"/>
                                  </a:lnTo>
                                  <a:lnTo>
                                    <a:pt x="8230" y="1"/>
                                  </a:lnTo>
                                  <a:lnTo>
                                    <a:pt x="8233" y="0"/>
                                  </a:lnTo>
                                  <a:lnTo>
                                    <a:pt x="8235" y="0"/>
                                  </a:lnTo>
                                  <a:lnTo>
                                    <a:pt x="8238" y="1"/>
                                  </a:lnTo>
                                  <a:lnTo>
                                    <a:pt x="8240" y="0"/>
                                  </a:lnTo>
                                  <a:lnTo>
                                    <a:pt x="8243" y="0"/>
                                  </a:lnTo>
                                  <a:lnTo>
                                    <a:pt x="8245" y="0"/>
                                  </a:lnTo>
                                  <a:lnTo>
                                    <a:pt x="8248" y="0"/>
                                  </a:lnTo>
                                  <a:lnTo>
                                    <a:pt x="8250" y="0"/>
                                  </a:lnTo>
                                  <a:lnTo>
                                    <a:pt x="8253" y="0"/>
                                  </a:lnTo>
                                  <a:lnTo>
                                    <a:pt x="8255" y="0"/>
                                  </a:lnTo>
                                  <a:lnTo>
                                    <a:pt x="8258" y="0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8263" y="0"/>
                                  </a:lnTo>
                                  <a:lnTo>
                                    <a:pt x="8265" y="0"/>
                                  </a:lnTo>
                                  <a:lnTo>
                                    <a:pt x="8268" y="0"/>
                                  </a:lnTo>
                                  <a:lnTo>
                                    <a:pt x="8270" y="0"/>
                                  </a:lnTo>
                                  <a:lnTo>
                                    <a:pt x="8273" y="0"/>
                                  </a:lnTo>
                                  <a:lnTo>
                                    <a:pt x="8275" y="0"/>
                                  </a:lnTo>
                                  <a:lnTo>
                                    <a:pt x="8278" y="0"/>
                                  </a:lnTo>
                                  <a:lnTo>
                                    <a:pt x="8280" y="0"/>
                                  </a:lnTo>
                                  <a:lnTo>
                                    <a:pt x="8283" y="0"/>
                                  </a:lnTo>
                                  <a:lnTo>
                                    <a:pt x="8285" y="0"/>
                                  </a:lnTo>
                                  <a:lnTo>
                                    <a:pt x="8287" y="0"/>
                                  </a:lnTo>
                                  <a:lnTo>
                                    <a:pt x="8290" y="0"/>
                                  </a:lnTo>
                                  <a:lnTo>
                                    <a:pt x="8292" y="0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8297" y="1"/>
                                  </a:lnTo>
                                  <a:lnTo>
                                    <a:pt x="8300" y="0"/>
                                  </a:lnTo>
                                  <a:lnTo>
                                    <a:pt x="8302" y="1"/>
                                  </a:lnTo>
                                  <a:lnTo>
                                    <a:pt x="8305" y="1"/>
                                  </a:lnTo>
                                  <a:lnTo>
                                    <a:pt x="8307" y="1"/>
                                  </a:lnTo>
                                  <a:lnTo>
                                    <a:pt x="8310" y="1"/>
                                  </a:lnTo>
                                  <a:lnTo>
                                    <a:pt x="8312" y="1"/>
                                  </a:lnTo>
                                  <a:lnTo>
                                    <a:pt x="8315" y="1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8320" y="0"/>
                                  </a:lnTo>
                                  <a:lnTo>
                                    <a:pt x="8322" y="0"/>
                                  </a:lnTo>
                                  <a:lnTo>
                                    <a:pt x="8325" y="0"/>
                                  </a:lnTo>
                                  <a:lnTo>
                                    <a:pt x="8327" y="0"/>
                                  </a:lnTo>
                                  <a:lnTo>
                                    <a:pt x="8330" y="0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8335" y="0"/>
                                  </a:lnTo>
                                  <a:lnTo>
                                    <a:pt x="8337" y="0"/>
                                  </a:lnTo>
                                  <a:lnTo>
                                    <a:pt x="8340" y="0"/>
                                  </a:lnTo>
                                  <a:lnTo>
                                    <a:pt x="8342" y="0"/>
                                  </a:lnTo>
                                  <a:lnTo>
                                    <a:pt x="8345" y="0"/>
                                  </a:lnTo>
                                  <a:lnTo>
                                    <a:pt x="8347" y="0"/>
                                  </a:lnTo>
                                  <a:lnTo>
                                    <a:pt x="8350" y="0"/>
                                  </a:lnTo>
                                  <a:lnTo>
                                    <a:pt x="8352" y="0"/>
                                  </a:lnTo>
                                  <a:lnTo>
                                    <a:pt x="8355" y="0"/>
                                  </a:lnTo>
                                  <a:lnTo>
                                    <a:pt x="8357" y="0"/>
                                  </a:lnTo>
                                  <a:lnTo>
                                    <a:pt x="8359" y="0"/>
                                  </a:lnTo>
                                  <a:lnTo>
                                    <a:pt x="8362" y="0"/>
                                  </a:lnTo>
                                  <a:lnTo>
                                    <a:pt x="8364" y="0"/>
                                  </a:lnTo>
                                  <a:lnTo>
                                    <a:pt x="8367" y="0"/>
                                  </a:lnTo>
                                  <a:lnTo>
                                    <a:pt x="8369" y="0"/>
                                  </a:lnTo>
                                  <a:lnTo>
                                    <a:pt x="8372" y="0"/>
                                  </a:lnTo>
                                  <a:lnTo>
                                    <a:pt x="8374" y="0"/>
                                  </a:lnTo>
                                  <a:lnTo>
                                    <a:pt x="8377" y="0"/>
                                  </a:lnTo>
                                  <a:lnTo>
                                    <a:pt x="8379" y="0"/>
                                  </a:lnTo>
                                  <a:lnTo>
                                    <a:pt x="8382" y="0"/>
                                  </a:lnTo>
                                  <a:lnTo>
                                    <a:pt x="8384" y="0"/>
                                  </a:lnTo>
                                  <a:lnTo>
                                    <a:pt x="8387" y="0"/>
                                  </a:lnTo>
                                  <a:lnTo>
                                    <a:pt x="8389" y="0"/>
                                  </a:lnTo>
                                  <a:lnTo>
                                    <a:pt x="8392" y="0"/>
                                  </a:lnTo>
                                  <a:lnTo>
                                    <a:pt x="8394" y="0"/>
                                  </a:lnTo>
                                  <a:lnTo>
                                    <a:pt x="8397" y="0"/>
                                  </a:lnTo>
                                  <a:lnTo>
                                    <a:pt x="8399" y="0"/>
                                  </a:lnTo>
                                  <a:lnTo>
                                    <a:pt x="8402" y="0"/>
                                  </a:lnTo>
                                  <a:lnTo>
                                    <a:pt x="8404" y="0"/>
                                  </a:lnTo>
                                  <a:lnTo>
                                    <a:pt x="8407" y="0"/>
                                  </a:lnTo>
                                  <a:lnTo>
                                    <a:pt x="8409" y="0"/>
                                  </a:lnTo>
                                  <a:lnTo>
                                    <a:pt x="8412" y="0"/>
                                  </a:lnTo>
                                  <a:lnTo>
                                    <a:pt x="8414" y="0"/>
                                  </a:lnTo>
                                  <a:lnTo>
                                    <a:pt x="8417" y="0"/>
                                  </a:lnTo>
                                  <a:lnTo>
                                    <a:pt x="8419" y="0"/>
                                  </a:lnTo>
                                  <a:lnTo>
                                    <a:pt x="8422" y="0"/>
                                  </a:lnTo>
                                  <a:lnTo>
                                    <a:pt x="8424" y="0"/>
                                  </a:lnTo>
                                  <a:lnTo>
                                    <a:pt x="8426" y="0"/>
                                  </a:lnTo>
                                  <a:lnTo>
                                    <a:pt x="8429" y="0"/>
                                  </a:lnTo>
                                  <a:lnTo>
                                    <a:pt x="8431" y="0"/>
                                  </a:lnTo>
                                  <a:lnTo>
                                    <a:pt x="8434" y="0"/>
                                  </a:lnTo>
                                  <a:lnTo>
                                    <a:pt x="8436" y="0"/>
                                  </a:lnTo>
                                  <a:lnTo>
                                    <a:pt x="8439" y="0"/>
                                  </a:lnTo>
                                  <a:lnTo>
                                    <a:pt x="8441" y="0"/>
                                  </a:lnTo>
                                  <a:lnTo>
                                    <a:pt x="8444" y="0"/>
                                  </a:lnTo>
                                  <a:lnTo>
                                    <a:pt x="8446" y="0"/>
                                  </a:lnTo>
                                  <a:lnTo>
                                    <a:pt x="8449" y="0"/>
                                  </a:lnTo>
                                  <a:lnTo>
                                    <a:pt x="8451" y="0"/>
                                  </a:lnTo>
                                  <a:lnTo>
                                    <a:pt x="8454" y="0"/>
                                  </a:lnTo>
                                  <a:lnTo>
                                    <a:pt x="8456" y="0"/>
                                  </a:lnTo>
                                  <a:lnTo>
                                    <a:pt x="8459" y="0"/>
                                  </a:lnTo>
                                  <a:lnTo>
                                    <a:pt x="8461" y="0"/>
                                  </a:lnTo>
                                  <a:lnTo>
                                    <a:pt x="8464" y="0"/>
                                  </a:lnTo>
                                  <a:lnTo>
                                    <a:pt x="8466" y="0"/>
                                  </a:lnTo>
                                  <a:lnTo>
                                    <a:pt x="8469" y="0"/>
                                  </a:lnTo>
                                  <a:lnTo>
                                    <a:pt x="8471" y="0"/>
                                  </a:lnTo>
                                  <a:lnTo>
                                    <a:pt x="8474" y="0"/>
                                  </a:lnTo>
                                  <a:lnTo>
                                    <a:pt x="8476" y="0"/>
                                  </a:lnTo>
                                  <a:lnTo>
                                    <a:pt x="8479" y="0"/>
                                  </a:lnTo>
                                  <a:lnTo>
                                    <a:pt x="8481" y="0"/>
                                  </a:lnTo>
                                  <a:lnTo>
                                    <a:pt x="8484" y="0"/>
                                  </a:lnTo>
                                  <a:lnTo>
                                    <a:pt x="8486" y="0"/>
                                  </a:lnTo>
                                  <a:lnTo>
                                    <a:pt x="8489" y="0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8494" y="0"/>
                                  </a:lnTo>
                                  <a:lnTo>
                                    <a:pt x="8496" y="0"/>
                                  </a:lnTo>
                                  <a:lnTo>
                                    <a:pt x="8498" y="0"/>
                                  </a:lnTo>
                                  <a:lnTo>
                                    <a:pt x="8501" y="0"/>
                                  </a:lnTo>
                                  <a:lnTo>
                                    <a:pt x="8503" y="0"/>
                                  </a:lnTo>
                                  <a:lnTo>
                                    <a:pt x="8506" y="0"/>
                                  </a:lnTo>
                                  <a:lnTo>
                                    <a:pt x="8508" y="0"/>
                                  </a:lnTo>
                                  <a:lnTo>
                                    <a:pt x="8511" y="0"/>
                                  </a:lnTo>
                                  <a:lnTo>
                                    <a:pt x="8513" y="0"/>
                                  </a:lnTo>
                                  <a:lnTo>
                                    <a:pt x="8516" y="0"/>
                                  </a:lnTo>
                                  <a:lnTo>
                                    <a:pt x="8518" y="0"/>
                                  </a:lnTo>
                                  <a:lnTo>
                                    <a:pt x="8521" y="0"/>
                                  </a:lnTo>
                                  <a:lnTo>
                                    <a:pt x="8523" y="0"/>
                                  </a:lnTo>
                                  <a:lnTo>
                                    <a:pt x="8526" y="0"/>
                                  </a:lnTo>
                                  <a:lnTo>
                                    <a:pt x="8528" y="0"/>
                                  </a:lnTo>
                                  <a:lnTo>
                                    <a:pt x="8531" y="0"/>
                                  </a:lnTo>
                                  <a:lnTo>
                                    <a:pt x="8533" y="0"/>
                                  </a:lnTo>
                                  <a:lnTo>
                                    <a:pt x="8536" y="0"/>
                                  </a:lnTo>
                                  <a:lnTo>
                                    <a:pt x="8538" y="0"/>
                                  </a:lnTo>
                                  <a:lnTo>
                                    <a:pt x="8541" y="0"/>
                                  </a:lnTo>
                                  <a:lnTo>
                                    <a:pt x="8543" y="0"/>
                                  </a:lnTo>
                                  <a:lnTo>
                                    <a:pt x="8546" y="0"/>
                                  </a:lnTo>
                                  <a:lnTo>
                                    <a:pt x="8548" y="0"/>
                                  </a:lnTo>
                                  <a:lnTo>
                                    <a:pt x="8551" y="0"/>
                                  </a:lnTo>
                                  <a:lnTo>
                                    <a:pt x="8553" y="0"/>
                                  </a:lnTo>
                                  <a:lnTo>
                                    <a:pt x="8556" y="0"/>
                                  </a:lnTo>
                                  <a:lnTo>
                                    <a:pt x="8558" y="0"/>
                                  </a:lnTo>
                                  <a:lnTo>
                                    <a:pt x="8561" y="0"/>
                                  </a:lnTo>
                                  <a:lnTo>
                                    <a:pt x="8563" y="0"/>
                                  </a:lnTo>
                                  <a:lnTo>
                                    <a:pt x="8565" y="0"/>
                                  </a:lnTo>
                                  <a:lnTo>
                                    <a:pt x="8568" y="0"/>
                                  </a:lnTo>
                                  <a:lnTo>
                                    <a:pt x="8570" y="0"/>
                                  </a:lnTo>
                                  <a:lnTo>
                                    <a:pt x="8573" y="0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8578" y="0"/>
                                  </a:lnTo>
                                  <a:lnTo>
                                    <a:pt x="8580" y="0"/>
                                  </a:lnTo>
                                  <a:lnTo>
                                    <a:pt x="8583" y="0"/>
                                  </a:lnTo>
                                  <a:lnTo>
                                    <a:pt x="8585" y="0"/>
                                  </a:lnTo>
                                  <a:lnTo>
                                    <a:pt x="8588" y="0"/>
                                  </a:lnTo>
                                  <a:lnTo>
                                    <a:pt x="8590" y="0"/>
                                  </a:lnTo>
                                  <a:lnTo>
                                    <a:pt x="8593" y="0"/>
                                  </a:lnTo>
                                  <a:lnTo>
                                    <a:pt x="8595" y="0"/>
                                  </a:lnTo>
                                  <a:lnTo>
                                    <a:pt x="8598" y="0"/>
                                  </a:lnTo>
                                  <a:lnTo>
                                    <a:pt x="8600" y="0"/>
                                  </a:lnTo>
                                  <a:lnTo>
                                    <a:pt x="8603" y="0"/>
                                  </a:lnTo>
                                  <a:lnTo>
                                    <a:pt x="8605" y="0"/>
                                  </a:lnTo>
                                  <a:lnTo>
                                    <a:pt x="8608" y="0"/>
                                  </a:lnTo>
                                  <a:lnTo>
                                    <a:pt x="8610" y="0"/>
                                  </a:lnTo>
                                  <a:lnTo>
                                    <a:pt x="8613" y="0"/>
                                  </a:lnTo>
                                  <a:lnTo>
                                    <a:pt x="8615" y="0"/>
                                  </a:lnTo>
                                  <a:lnTo>
                                    <a:pt x="8618" y="0"/>
                                  </a:lnTo>
                                  <a:lnTo>
                                    <a:pt x="8620" y="0"/>
                                  </a:lnTo>
                                  <a:lnTo>
                                    <a:pt x="8623" y="0"/>
                                  </a:lnTo>
                                  <a:lnTo>
                                    <a:pt x="8625" y="0"/>
                                  </a:lnTo>
                                  <a:lnTo>
                                    <a:pt x="8628" y="0"/>
                                  </a:lnTo>
                                  <a:lnTo>
                                    <a:pt x="8630" y="0"/>
                                  </a:lnTo>
                                  <a:lnTo>
                                    <a:pt x="8633" y="0"/>
                                  </a:lnTo>
                                  <a:lnTo>
                                    <a:pt x="8635" y="0"/>
                                  </a:lnTo>
                                  <a:lnTo>
                                    <a:pt x="8637" y="0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8642" y="0"/>
                                  </a:lnTo>
                                  <a:lnTo>
                                    <a:pt x="8645" y="0"/>
                                  </a:lnTo>
                                  <a:lnTo>
                                    <a:pt x="8647" y="0"/>
                                  </a:lnTo>
                                  <a:lnTo>
                                    <a:pt x="8650" y="0"/>
                                  </a:lnTo>
                                  <a:lnTo>
                                    <a:pt x="8652" y="0"/>
                                  </a:lnTo>
                                  <a:lnTo>
                                    <a:pt x="8655" y="0"/>
                                  </a:lnTo>
                                  <a:lnTo>
                                    <a:pt x="8657" y="0"/>
                                  </a:lnTo>
                                  <a:lnTo>
                                    <a:pt x="8660" y="0"/>
                                  </a:lnTo>
                                  <a:lnTo>
                                    <a:pt x="8662" y="0"/>
                                  </a:lnTo>
                                  <a:lnTo>
                                    <a:pt x="8665" y="0"/>
                                  </a:lnTo>
                                  <a:lnTo>
                                    <a:pt x="8667" y="0"/>
                                  </a:lnTo>
                                  <a:lnTo>
                                    <a:pt x="8670" y="0"/>
                                  </a:lnTo>
                                  <a:lnTo>
                                    <a:pt x="8672" y="0"/>
                                  </a:lnTo>
                                  <a:lnTo>
                                    <a:pt x="8675" y="0"/>
                                  </a:lnTo>
                                  <a:lnTo>
                                    <a:pt x="8677" y="0"/>
                                  </a:lnTo>
                                  <a:lnTo>
                                    <a:pt x="8680" y="0"/>
                                  </a:lnTo>
                                  <a:lnTo>
                                    <a:pt x="8682" y="0"/>
                                  </a:lnTo>
                                  <a:lnTo>
                                    <a:pt x="8685" y="0"/>
                                  </a:lnTo>
                                  <a:lnTo>
                                    <a:pt x="8687" y="0"/>
                                  </a:lnTo>
                                  <a:lnTo>
                                    <a:pt x="8690" y="0"/>
                                  </a:lnTo>
                                  <a:lnTo>
                                    <a:pt x="8692" y="0"/>
                                  </a:lnTo>
                                  <a:lnTo>
                                    <a:pt x="8695" y="0"/>
                                  </a:lnTo>
                                  <a:lnTo>
                                    <a:pt x="8697" y="0"/>
                                  </a:lnTo>
                                  <a:lnTo>
                                    <a:pt x="8700" y="0"/>
                                  </a:lnTo>
                                  <a:lnTo>
                                    <a:pt x="8702" y="0"/>
                                  </a:lnTo>
                                  <a:lnTo>
                                    <a:pt x="8704" y="0"/>
                                  </a:lnTo>
                                  <a:lnTo>
                                    <a:pt x="8707" y="0"/>
                                  </a:lnTo>
                                  <a:lnTo>
                                    <a:pt x="8709" y="0"/>
                                  </a:lnTo>
                                  <a:lnTo>
                                    <a:pt x="8712" y="0"/>
                                  </a:lnTo>
                                  <a:lnTo>
                                    <a:pt x="8714" y="0"/>
                                  </a:lnTo>
                                  <a:lnTo>
                                    <a:pt x="8717" y="0"/>
                                  </a:lnTo>
                                  <a:lnTo>
                                    <a:pt x="8719" y="0"/>
                                  </a:lnTo>
                                  <a:lnTo>
                                    <a:pt x="8722" y="0"/>
                                  </a:lnTo>
                                  <a:lnTo>
                                    <a:pt x="8724" y="0"/>
                                  </a:lnTo>
                                  <a:lnTo>
                                    <a:pt x="8727" y="0"/>
                                  </a:lnTo>
                                  <a:lnTo>
                                    <a:pt x="8729" y="0"/>
                                  </a:lnTo>
                                  <a:lnTo>
                                    <a:pt x="8732" y="0"/>
                                  </a:lnTo>
                                  <a:lnTo>
                                    <a:pt x="8734" y="0"/>
                                  </a:lnTo>
                                  <a:lnTo>
                                    <a:pt x="8737" y="0"/>
                                  </a:lnTo>
                                  <a:lnTo>
                                    <a:pt x="8739" y="0"/>
                                  </a:lnTo>
                                  <a:lnTo>
                                    <a:pt x="8742" y="0"/>
                                  </a:lnTo>
                                  <a:lnTo>
                                    <a:pt x="8744" y="0"/>
                                  </a:lnTo>
                                  <a:lnTo>
                                    <a:pt x="8747" y="0"/>
                                  </a:lnTo>
                                  <a:lnTo>
                                    <a:pt x="8749" y="0"/>
                                  </a:lnTo>
                                  <a:lnTo>
                                    <a:pt x="8752" y="0"/>
                                  </a:lnTo>
                                  <a:lnTo>
                                    <a:pt x="8754" y="1"/>
                                  </a:lnTo>
                                  <a:lnTo>
                                    <a:pt x="8757" y="1"/>
                                  </a:lnTo>
                                  <a:lnTo>
                                    <a:pt x="8759" y="3"/>
                                  </a:lnTo>
                                  <a:lnTo>
                                    <a:pt x="8762" y="3"/>
                                  </a:lnTo>
                                  <a:lnTo>
                                    <a:pt x="8764" y="4"/>
                                  </a:lnTo>
                                  <a:lnTo>
                                    <a:pt x="8767" y="5"/>
                                  </a:lnTo>
                                  <a:lnTo>
                                    <a:pt x="8769" y="4"/>
                                  </a:lnTo>
                                  <a:lnTo>
                                    <a:pt x="8772" y="3"/>
                                  </a:lnTo>
                                  <a:lnTo>
                                    <a:pt x="8774" y="3"/>
                                  </a:lnTo>
                                  <a:lnTo>
                                    <a:pt x="8776" y="2"/>
                                  </a:lnTo>
                                  <a:lnTo>
                                    <a:pt x="8779" y="2"/>
                                  </a:lnTo>
                                  <a:lnTo>
                                    <a:pt x="8781" y="1"/>
                                  </a:lnTo>
                                  <a:lnTo>
                                    <a:pt x="8784" y="1"/>
                                  </a:lnTo>
                                  <a:lnTo>
                                    <a:pt x="8786" y="1"/>
                                  </a:lnTo>
                                  <a:lnTo>
                                    <a:pt x="8789" y="1"/>
                                  </a:lnTo>
                                  <a:lnTo>
                                    <a:pt x="8791" y="1"/>
                                  </a:lnTo>
                                  <a:lnTo>
                                    <a:pt x="8794" y="2"/>
                                  </a:lnTo>
                                  <a:lnTo>
                                    <a:pt x="8796" y="2"/>
                                  </a:lnTo>
                                  <a:lnTo>
                                    <a:pt x="8799" y="2"/>
                                  </a:lnTo>
                                  <a:lnTo>
                                    <a:pt x="8801" y="2"/>
                                  </a:lnTo>
                                  <a:lnTo>
                                    <a:pt x="8804" y="2"/>
                                  </a:lnTo>
                                  <a:lnTo>
                                    <a:pt x="8806" y="1"/>
                                  </a:lnTo>
                                  <a:lnTo>
                                    <a:pt x="8809" y="1"/>
                                  </a:lnTo>
                                  <a:lnTo>
                                    <a:pt x="8811" y="1"/>
                                  </a:lnTo>
                                  <a:lnTo>
                                    <a:pt x="8814" y="1"/>
                                  </a:lnTo>
                                  <a:lnTo>
                                    <a:pt x="8816" y="1"/>
                                  </a:lnTo>
                                  <a:lnTo>
                                    <a:pt x="8819" y="0"/>
                                  </a:lnTo>
                                  <a:lnTo>
                                    <a:pt x="8821" y="0"/>
                                  </a:lnTo>
                                  <a:lnTo>
                                    <a:pt x="8824" y="0"/>
                                  </a:lnTo>
                                  <a:lnTo>
                                    <a:pt x="8826" y="0"/>
                                  </a:lnTo>
                                  <a:lnTo>
                                    <a:pt x="8829" y="0"/>
                                  </a:lnTo>
                                  <a:lnTo>
                                    <a:pt x="8831" y="0"/>
                                  </a:lnTo>
                                  <a:lnTo>
                                    <a:pt x="8834" y="0"/>
                                  </a:lnTo>
                                  <a:lnTo>
                                    <a:pt x="8836" y="0"/>
                                  </a:lnTo>
                                  <a:lnTo>
                                    <a:pt x="8839" y="0"/>
                                  </a:lnTo>
                                  <a:lnTo>
                                    <a:pt x="8841" y="0"/>
                                  </a:lnTo>
                                  <a:lnTo>
                                    <a:pt x="8843" y="0"/>
                                  </a:lnTo>
                                  <a:lnTo>
                                    <a:pt x="8846" y="0"/>
                                  </a:lnTo>
                                  <a:lnTo>
                                    <a:pt x="8848" y="0"/>
                                  </a:lnTo>
                                  <a:lnTo>
                                    <a:pt x="8851" y="0"/>
                                  </a:lnTo>
                                  <a:lnTo>
                                    <a:pt x="8853" y="0"/>
                                  </a:lnTo>
                                  <a:lnTo>
                                    <a:pt x="8856" y="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8861" y="0"/>
                                  </a:lnTo>
                                  <a:lnTo>
                                    <a:pt x="8863" y="0"/>
                                  </a:lnTo>
                                  <a:lnTo>
                                    <a:pt x="8866" y="0"/>
                                  </a:lnTo>
                                  <a:lnTo>
                                    <a:pt x="8868" y="0"/>
                                  </a:lnTo>
                                  <a:lnTo>
                                    <a:pt x="8871" y="0"/>
                                  </a:lnTo>
                                  <a:lnTo>
                                    <a:pt x="8873" y="0"/>
                                  </a:lnTo>
                                  <a:lnTo>
                                    <a:pt x="8876" y="0"/>
                                  </a:lnTo>
                                  <a:lnTo>
                                    <a:pt x="8878" y="0"/>
                                  </a:lnTo>
                                  <a:lnTo>
                                    <a:pt x="8881" y="0"/>
                                  </a:lnTo>
                                  <a:lnTo>
                                    <a:pt x="8883" y="0"/>
                                  </a:lnTo>
                                  <a:lnTo>
                                    <a:pt x="8886" y="0"/>
                                  </a:lnTo>
                                  <a:lnTo>
                                    <a:pt x="8888" y="0"/>
                                  </a:lnTo>
                                  <a:lnTo>
                                    <a:pt x="8891" y="0"/>
                                  </a:lnTo>
                                  <a:lnTo>
                                    <a:pt x="8893" y="0"/>
                                  </a:lnTo>
                                  <a:lnTo>
                                    <a:pt x="8896" y="0"/>
                                  </a:lnTo>
                                  <a:lnTo>
                                    <a:pt x="8898" y="0"/>
                                  </a:lnTo>
                                  <a:lnTo>
                                    <a:pt x="8901" y="0"/>
                                  </a:lnTo>
                                  <a:lnTo>
                                    <a:pt x="8903" y="0"/>
                                  </a:lnTo>
                                  <a:lnTo>
                                    <a:pt x="8906" y="0"/>
                                  </a:lnTo>
                                  <a:lnTo>
                                    <a:pt x="8908" y="0"/>
                                  </a:lnTo>
                                  <a:lnTo>
                                    <a:pt x="8911" y="0"/>
                                  </a:lnTo>
                                  <a:lnTo>
                                    <a:pt x="8913" y="0"/>
                                  </a:lnTo>
                                  <a:lnTo>
                                    <a:pt x="8915" y="0"/>
                                  </a:lnTo>
                                  <a:lnTo>
                                    <a:pt x="8918" y="0"/>
                                  </a:lnTo>
                                  <a:lnTo>
                                    <a:pt x="8920" y="0"/>
                                  </a:lnTo>
                                  <a:lnTo>
                                    <a:pt x="8923" y="0"/>
                                  </a:lnTo>
                                  <a:lnTo>
                                    <a:pt x="8925" y="0"/>
                                  </a:lnTo>
                                  <a:lnTo>
                                    <a:pt x="8928" y="0"/>
                                  </a:lnTo>
                                  <a:lnTo>
                                    <a:pt x="8930" y="0"/>
                                  </a:lnTo>
                                  <a:lnTo>
                                    <a:pt x="8933" y="0"/>
                                  </a:lnTo>
                                  <a:lnTo>
                                    <a:pt x="8935" y="0"/>
                                  </a:lnTo>
                                  <a:lnTo>
                                    <a:pt x="8938" y="0"/>
                                  </a:lnTo>
                                  <a:lnTo>
                                    <a:pt x="8940" y="0"/>
                                  </a:lnTo>
                                  <a:lnTo>
                                    <a:pt x="8943" y="0"/>
                                  </a:lnTo>
                                  <a:lnTo>
                                    <a:pt x="8945" y="0"/>
                                  </a:lnTo>
                                  <a:lnTo>
                                    <a:pt x="8948" y="0"/>
                                  </a:lnTo>
                                  <a:lnTo>
                                    <a:pt x="8950" y="0"/>
                                  </a:lnTo>
                                  <a:lnTo>
                                    <a:pt x="8953" y="0"/>
                                  </a:lnTo>
                                  <a:lnTo>
                                    <a:pt x="8955" y="0"/>
                                  </a:lnTo>
                                  <a:lnTo>
                                    <a:pt x="8958" y="0"/>
                                  </a:lnTo>
                                  <a:lnTo>
                                    <a:pt x="8960" y="0"/>
                                  </a:lnTo>
                                  <a:lnTo>
                                    <a:pt x="8963" y="0"/>
                                  </a:lnTo>
                                  <a:lnTo>
                                    <a:pt x="8965" y="0"/>
                                  </a:lnTo>
                                  <a:lnTo>
                                    <a:pt x="8968" y="0"/>
                                  </a:lnTo>
                                  <a:lnTo>
                                    <a:pt x="8970" y="0"/>
                                  </a:lnTo>
                                  <a:lnTo>
                                    <a:pt x="8973" y="0"/>
                                  </a:lnTo>
                                  <a:lnTo>
                                    <a:pt x="8975" y="0"/>
                                  </a:lnTo>
                                  <a:lnTo>
                                    <a:pt x="8978" y="0"/>
                                  </a:lnTo>
                                  <a:lnTo>
                                    <a:pt x="8980" y="0"/>
                                  </a:lnTo>
                                  <a:lnTo>
                                    <a:pt x="8982" y="0"/>
                                  </a:lnTo>
                                  <a:lnTo>
                                    <a:pt x="8985" y="0"/>
                                  </a:lnTo>
                                  <a:lnTo>
                                    <a:pt x="8987" y="0"/>
                                  </a:lnTo>
                                  <a:lnTo>
                                    <a:pt x="8990" y="0"/>
                                  </a:lnTo>
                                  <a:lnTo>
                                    <a:pt x="8992" y="0"/>
                                  </a:lnTo>
                                  <a:lnTo>
                                    <a:pt x="8995" y="0"/>
                                  </a:lnTo>
                                  <a:lnTo>
                                    <a:pt x="8997" y="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9002" y="0"/>
                                  </a:lnTo>
                                  <a:lnTo>
                                    <a:pt x="9005" y="0"/>
                                  </a:lnTo>
                                  <a:lnTo>
                                    <a:pt x="9007" y="0"/>
                                  </a:lnTo>
                                  <a:lnTo>
                                    <a:pt x="9010" y="0"/>
                                  </a:lnTo>
                                  <a:lnTo>
                                    <a:pt x="9012" y="0"/>
                                  </a:lnTo>
                                  <a:lnTo>
                                    <a:pt x="9015" y="0"/>
                                  </a:lnTo>
                                  <a:lnTo>
                                    <a:pt x="9017" y="0"/>
                                  </a:lnTo>
                                  <a:lnTo>
                                    <a:pt x="9020" y="0"/>
                                  </a:lnTo>
                                  <a:lnTo>
                                    <a:pt x="9022" y="0"/>
                                  </a:lnTo>
                                  <a:lnTo>
                                    <a:pt x="9025" y="0"/>
                                  </a:lnTo>
                                  <a:lnTo>
                                    <a:pt x="9027" y="0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9032" y="0"/>
                                  </a:lnTo>
                                  <a:lnTo>
                                    <a:pt x="9035" y="0"/>
                                  </a:lnTo>
                                  <a:lnTo>
                                    <a:pt x="9037" y="0"/>
                                  </a:lnTo>
                                  <a:lnTo>
                                    <a:pt x="9040" y="0"/>
                                  </a:lnTo>
                                  <a:lnTo>
                                    <a:pt x="9042" y="0"/>
                                  </a:lnTo>
                                  <a:lnTo>
                                    <a:pt x="9045" y="0"/>
                                  </a:lnTo>
                                  <a:lnTo>
                                    <a:pt x="9047" y="0"/>
                                  </a:lnTo>
                                  <a:lnTo>
                                    <a:pt x="9050" y="0"/>
                                  </a:lnTo>
                                  <a:lnTo>
                                    <a:pt x="9052" y="0"/>
                                  </a:lnTo>
                                  <a:lnTo>
                                    <a:pt x="9054" y="0"/>
                                  </a:lnTo>
                                  <a:lnTo>
                                    <a:pt x="9057" y="0"/>
                                  </a:lnTo>
                                  <a:lnTo>
                                    <a:pt x="9059" y="1"/>
                                  </a:lnTo>
                                  <a:lnTo>
                                    <a:pt x="9062" y="3"/>
                                  </a:lnTo>
                                  <a:lnTo>
                                    <a:pt x="9064" y="5"/>
                                  </a:lnTo>
                                  <a:lnTo>
                                    <a:pt x="9067" y="7"/>
                                  </a:lnTo>
                                  <a:lnTo>
                                    <a:pt x="9069" y="8"/>
                                  </a:lnTo>
                                  <a:lnTo>
                                    <a:pt x="9072" y="8"/>
                                  </a:lnTo>
                                  <a:lnTo>
                                    <a:pt x="9074" y="7"/>
                                  </a:lnTo>
                                  <a:lnTo>
                                    <a:pt x="9077" y="5"/>
                                  </a:lnTo>
                                  <a:lnTo>
                                    <a:pt x="9079" y="4"/>
                                  </a:lnTo>
                                  <a:lnTo>
                                    <a:pt x="9082" y="2"/>
                                  </a:lnTo>
                                  <a:lnTo>
                                    <a:pt x="9084" y="2"/>
                                  </a:lnTo>
                                  <a:lnTo>
                                    <a:pt x="9087" y="2"/>
                                  </a:lnTo>
                                  <a:lnTo>
                                    <a:pt x="9089" y="2"/>
                                  </a:lnTo>
                                  <a:lnTo>
                                    <a:pt x="9092" y="1"/>
                                  </a:lnTo>
                                  <a:lnTo>
                                    <a:pt x="9094" y="0"/>
                                  </a:lnTo>
                                  <a:lnTo>
                                    <a:pt x="9097" y="0"/>
                                  </a:lnTo>
                                  <a:lnTo>
                                    <a:pt x="9099" y="0"/>
                                  </a:lnTo>
                                  <a:lnTo>
                                    <a:pt x="9102" y="0"/>
                                  </a:lnTo>
                                  <a:lnTo>
                                    <a:pt x="9104" y="0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9109" y="0"/>
                                  </a:lnTo>
                                  <a:lnTo>
                                    <a:pt x="9112" y="0"/>
                                  </a:lnTo>
                                  <a:lnTo>
                                    <a:pt x="9114" y="0"/>
                                  </a:lnTo>
                                  <a:lnTo>
                                    <a:pt x="9117" y="0"/>
                                  </a:lnTo>
                                  <a:lnTo>
                                    <a:pt x="9119" y="0"/>
                                  </a:lnTo>
                                  <a:lnTo>
                                    <a:pt x="9121" y="0"/>
                                  </a:lnTo>
                                  <a:lnTo>
                                    <a:pt x="9124" y="0"/>
                                  </a:lnTo>
                                  <a:lnTo>
                                    <a:pt x="9126" y="0"/>
                                  </a:lnTo>
                                  <a:lnTo>
                                    <a:pt x="9129" y="0"/>
                                  </a:lnTo>
                                  <a:lnTo>
                                    <a:pt x="9131" y="0"/>
                                  </a:lnTo>
                                  <a:lnTo>
                                    <a:pt x="9134" y="0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9139" y="0"/>
                                  </a:lnTo>
                                  <a:lnTo>
                                    <a:pt x="9141" y="0"/>
                                  </a:lnTo>
                                  <a:lnTo>
                                    <a:pt x="9144" y="0"/>
                                  </a:lnTo>
                                  <a:lnTo>
                                    <a:pt x="9146" y="0"/>
                                  </a:lnTo>
                                  <a:lnTo>
                                    <a:pt x="9149" y="0"/>
                                  </a:lnTo>
                                  <a:lnTo>
                                    <a:pt x="9151" y="0"/>
                                  </a:lnTo>
                                  <a:lnTo>
                                    <a:pt x="9154" y="0"/>
                                  </a:lnTo>
                                  <a:lnTo>
                                    <a:pt x="9156" y="0"/>
                                  </a:lnTo>
                                  <a:lnTo>
                                    <a:pt x="9159" y="0"/>
                                  </a:lnTo>
                                  <a:lnTo>
                                    <a:pt x="9161" y="0"/>
                                  </a:lnTo>
                                  <a:lnTo>
                                    <a:pt x="9164" y="0"/>
                                  </a:lnTo>
                                  <a:lnTo>
                                    <a:pt x="9166" y="0"/>
                                  </a:lnTo>
                                  <a:lnTo>
                                    <a:pt x="9169" y="0"/>
                                  </a:lnTo>
                                  <a:lnTo>
                                    <a:pt x="9171" y="0"/>
                                  </a:lnTo>
                                  <a:lnTo>
                                    <a:pt x="9174" y="0"/>
                                  </a:lnTo>
                                  <a:lnTo>
                                    <a:pt x="9176" y="0"/>
                                  </a:lnTo>
                                  <a:lnTo>
                                    <a:pt x="9179" y="0"/>
                                  </a:lnTo>
                                  <a:lnTo>
                                    <a:pt x="9181" y="0"/>
                                  </a:lnTo>
                                  <a:lnTo>
                                    <a:pt x="9184" y="0"/>
                                  </a:lnTo>
                                  <a:lnTo>
                                    <a:pt x="9186" y="0"/>
                                  </a:lnTo>
                                  <a:lnTo>
                                    <a:pt x="9189" y="0"/>
                                  </a:lnTo>
                                  <a:lnTo>
                                    <a:pt x="9191" y="0"/>
                                  </a:lnTo>
                                  <a:lnTo>
                                    <a:pt x="9193" y="0"/>
                                  </a:lnTo>
                                  <a:lnTo>
                                    <a:pt x="9196" y="0"/>
                                  </a:lnTo>
                                  <a:lnTo>
                                    <a:pt x="9198" y="0"/>
                                  </a:lnTo>
                                  <a:lnTo>
                                    <a:pt x="9201" y="0"/>
                                  </a:lnTo>
                                  <a:lnTo>
                                    <a:pt x="9203" y="0"/>
                                  </a:lnTo>
                                  <a:lnTo>
                                    <a:pt x="9206" y="0"/>
                                  </a:lnTo>
                                  <a:lnTo>
                                    <a:pt x="9208" y="0"/>
                                  </a:lnTo>
                                  <a:lnTo>
                                    <a:pt x="9211" y="0"/>
                                  </a:lnTo>
                                  <a:lnTo>
                                    <a:pt x="9213" y="0"/>
                                  </a:lnTo>
                                  <a:lnTo>
                                    <a:pt x="9216" y="0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9221" y="0"/>
                                  </a:lnTo>
                                  <a:lnTo>
                                    <a:pt x="9223" y="1"/>
                                  </a:lnTo>
                                  <a:lnTo>
                                    <a:pt x="9226" y="2"/>
                                  </a:lnTo>
                                  <a:lnTo>
                                    <a:pt x="9228" y="5"/>
                                  </a:lnTo>
                                  <a:lnTo>
                                    <a:pt x="9231" y="9"/>
                                  </a:lnTo>
                                  <a:lnTo>
                                    <a:pt x="9233" y="13"/>
                                  </a:lnTo>
                                  <a:lnTo>
                                    <a:pt x="9236" y="14"/>
                                  </a:lnTo>
                                  <a:lnTo>
                                    <a:pt x="9238" y="15"/>
                                  </a:lnTo>
                                  <a:lnTo>
                                    <a:pt x="9241" y="12"/>
                                  </a:lnTo>
                                  <a:lnTo>
                                    <a:pt x="9243" y="9"/>
                                  </a:lnTo>
                                  <a:lnTo>
                                    <a:pt x="9246" y="5"/>
                                  </a:lnTo>
                                  <a:lnTo>
                                    <a:pt x="9248" y="2"/>
                                  </a:lnTo>
                                  <a:lnTo>
                                    <a:pt x="9251" y="1"/>
                                  </a:lnTo>
                                  <a:lnTo>
                                    <a:pt x="9253" y="1"/>
                                  </a:lnTo>
                                  <a:lnTo>
                                    <a:pt x="9256" y="0"/>
                                  </a:lnTo>
                                  <a:lnTo>
                                    <a:pt x="9258" y="0"/>
                                  </a:lnTo>
                                  <a:lnTo>
                                    <a:pt x="9261" y="0"/>
                                  </a:lnTo>
                                  <a:lnTo>
                                    <a:pt x="9263" y="0"/>
                                  </a:lnTo>
                                  <a:lnTo>
                                    <a:pt x="9265" y="0"/>
                                  </a:lnTo>
                                  <a:lnTo>
                                    <a:pt x="9268" y="0"/>
                                  </a:lnTo>
                                  <a:lnTo>
                                    <a:pt x="9270" y="1"/>
                                  </a:lnTo>
                                  <a:lnTo>
                                    <a:pt x="9273" y="0"/>
                                  </a:lnTo>
                                  <a:lnTo>
                                    <a:pt x="9275" y="1"/>
                                  </a:lnTo>
                                  <a:lnTo>
                                    <a:pt x="9278" y="4"/>
                                  </a:lnTo>
                                  <a:lnTo>
                                    <a:pt x="9280" y="5"/>
                                  </a:lnTo>
                                  <a:lnTo>
                                    <a:pt x="9283" y="9"/>
                                  </a:lnTo>
                                  <a:lnTo>
                                    <a:pt x="9285" y="12"/>
                                  </a:lnTo>
                                  <a:lnTo>
                                    <a:pt x="9288" y="15"/>
                                  </a:lnTo>
                                  <a:lnTo>
                                    <a:pt x="9290" y="15"/>
                                  </a:lnTo>
                                  <a:lnTo>
                                    <a:pt x="9293" y="14"/>
                                  </a:lnTo>
                                  <a:lnTo>
                                    <a:pt x="9295" y="11"/>
                                  </a:lnTo>
                                  <a:lnTo>
                                    <a:pt x="9298" y="7"/>
                                  </a:lnTo>
                                  <a:lnTo>
                                    <a:pt x="9300" y="4"/>
                                  </a:lnTo>
                                  <a:lnTo>
                                    <a:pt x="9303" y="2"/>
                                  </a:lnTo>
                                  <a:lnTo>
                                    <a:pt x="9305" y="2"/>
                                  </a:lnTo>
                                  <a:lnTo>
                                    <a:pt x="9308" y="2"/>
                                  </a:lnTo>
                                  <a:lnTo>
                                    <a:pt x="9310" y="1"/>
                                  </a:lnTo>
                                  <a:lnTo>
                                    <a:pt x="9313" y="2"/>
                                  </a:lnTo>
                                  <a:lnTo>
                                    <a:pt x="9315" y="2"/>
                                  </a:lnTo>
                                  <a:lnTo>
                                    <a:pt x="9318" y="3"/>
                                  </a:lnTo>
                                  <a:lnTo>
                                    <a:pt x="9320" y="4"/>
                                  </a:lnTo>
                                  <a:lnTo>
                                    <a:pt x="9323" y="5"/>
                                  </a:lnTo>
                                  <a:lnTo>
                                    <a:pt x="9325" y="6"/>
                                  </a:lnTo>
                                  <a:lnTo>
                                    <a:pt x="9328" y="5"/>
                                  </a:lnTo>
                                  <a:lnTo>
                                    <a:pt x="9330" y="4"/>
                                  </a:lnTo>
                                  <a:lnTo>
                                    <a:pt x="9332" y="2"/>
                                  </a:lnTo>
                                  <a:lnTo>
                                    <a:pt x="9335" y="1"/>
                                  </a:lnTo>
                                  <a:lnTo>
                                    <a:pt x="9337" y="1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9345" y="0"/>
                                  </a:lnTo>
                                  <a:lnTo>
                                    <a:pt x="9347" y="0"/>
                                  </a:lnTo>
                                  <a:lnTo>
                                    <a:pt x="9350" y="0"/>
                                  </a:lnTo>
                                  <a:lnTo>
                                    <a:pt x="9352" y="0"/>
                                  </a:lnTo>
                                  <a:lnTo>
                                    <a:pt x="9355" y="0"/>
                                  </a:lnTo>
                                  <a:lnTo>
                                    <a:pt x="9357" y="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9365" y="0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9370" y="0"/>
                                  </a:lnTo>
                                  <a:lnTo>
                                    <a:pt x="9372" y="0"/>
                                  </a:lnTo>
                                  <a:lnTo>
                                    <a:pt x="9375" y="0"/>
                                  </a:lnTo>
                                  <a:lnTo>
                                    <a:pt x="9377" y="0"/>
                                  </a:lnTo>
                                  <a:lnTo>
                                    <a:pt x="9380" y="0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9385" y="0"/>
                                  </a:lnTo>
                                  <a:lnTo>
                                    <a:pt x="9387" y="0"/>
                                  </a:lnTo>
                                  <a:lnTo>
                                    <a:pt x="9390" y="0"/>
                                  </a:lnTo>
                                  <a:lnTo>
                                    <a:pt x="9392" y="0"/>
                                  </a:lnTo>
                                  <a:lnTo>
                                    <a:pt x="9395" y="0"/>
                                  </a:lnTo>
                                  <a:lnTo>
                                    <a:pt x="9397" y="0"/>
                                  </a:lnTo>
                                  <a:lnTo>
                                    <a:pt x="9400" y="0"/>
                                  </a:lnTo>
                                  <a:lnTo>
                                    <a:pt x="9402" y="1"/>
                                  </a:lnTo>
                                  <a:lnTo>
                                    <a:pt x="9404" y="1"/>
                                  </a:lnTo>
                                  <a:lnTo>
                                    <a:pt x="9407" y="0"/>
                                  </a:lnTo>
                                  <a:lnTo>
                                    <a:pt x="9409" y="0"/>
                                  </a:lnTo>
                                  <a:lnTo>
                                    <a:pt x="9412" y="1"/>
                                  </a:lnTo>
                                  <a:lnTo>
                                    <a:pt x="9414" y="1"/>
                                  </a:lnTo>
                                  <a:lnTo>
                                    <a:pt x="9417" y="2"/>
                                  </a:lnTo>
                                  <a:lnTo>
                                    <a:pt x="9419" y="6"/>
                                  </a:lnTo>
                                  <a:lnTo>
                                    <a:pt x="9422" y="11"/>
                                  </a:lnTo>
                                  <a:lnTo>
                                    <a:pt x="9424" y="17"/>
                                  </a:lnTo>
                                  <a:lnTo>
                                    <a:pt x="9427" y="23"/>
                                  </a:lnTo>
                                  <a:lnTo>
                                    <a:pt x="9429" y="27"/>
                                  </a:lnTo>
                                  <a:lnTo>
                                    <a:pt x="9432" y="29"/>
                                  </a:lnTo>
                                  <a:lnTo>
                                    <a:pt x="9434" y="23"/>
                                  </a:lnTo>
                                  <a:lnTo>
                                    <a:pt x="9437" y="17"/>
                                  </a:lnTo>
                                  <a:lnTo>
                                    <a:pt x="9439" y="10"/>
                                  </a:lnTo>
                                  <a:lnTo>
                                    <a:pt x="9442" y="6"/>
                                  </a:lnTo>
                                  <a:lnTo>
                                    <a:pt x="9444" y="3"/>
                                  </a:lnTo>
                                  <a:lnTo>
                                    <a:pt x="9447" y="1"/>
                                  </a:lnTo>
                                  <a:lnTo>
                                    <a:pt x="9449" y="1"/>
                                  </a:lnTo>
                                  <a:lnTo>
                                    <a:pt x="9452" y="0"/>
                                  </a:lnTo>
                                  <a:lnTo>
                                    <a:pt x="9454" y="0"/>
                                  </a:lnTo>
                                  <a:lnTo>
                                    <a:pt x="9457" y="0"/>
                                  </a:lnTo>
                                  <a:lnTo>
                                    <a:pt x="9459" y="0"/>
                                  </a:lnTo>
                                  <a:lnTo>
                                    <a:pt x="9462" y="0"/>
                                  </a:lnTo>
                                  <a:lnTo>
                                    <a:pt x="9464" y="0"/>
                                  </a:lnTo>
                                  <a:lnTo>
                                    <a:pt x="9467" y="0"/>
                                  </a:lnTo>
                                  <a:lnTo>
                                    <a:pt x="9469" y="0"/>
                                  </a:lnTo>
                                  <a:lnTo>
                                    <a:pt x="9471" y="0"/>
                                  </a:lnTo>
                                  <a:lnTo>
                                    <a:pt x="9474" y="0"/>
                                  </a:lnTo>
                                  <a:lnTo>
                                    <a:pt x="9476" y="0"/>
                                  </a:lnTo>
                                  <a:lnTo>
                                    <a:pt x="9479" y="0"/>
                                  </a:lnTo>
                                  <a:lnTo>
                                    <a:pt x="9481" y="0"/>
                                  </a:lnTo>
                                  <a:lnTo>
                                    <a:pt x="9484" y="0"/>
                                  </a:lnTo>
                                  <a:lnTo>
                                    <a:pt x="9486" y="0"/>
                                  </a:lnTo>
                                  <a:lnTo>
                                    <a:pt x="9489" y="0"/>
                                  </a:lnTo>
                                  <a:lnTo>
                                    <a:pt x="9491" y="0"/>
                                  </a:lnTo>
                                  <a:lnTo>
                                    <a:pt x="9494" y="0"/>
                                  </a:lnTo>
                                  <a:lnTo>
                                    <a:pt x="9496" y="0"/>
                                  </a:lnTo>
                                  <a:lnTo>
                                    <a:pt x="9499" y="0"/>
                                  </a:lnTo>
                                  <a:lnTo>
                                    <a:pt x="9501" y="0"/>
                                  </a:lnTo>
                                  <a:lnTo>
                                    <a:pt x="9504" y="0"/>
                                  </a:lnTo>
                                  <a:lnTo>
                                    <a:pt x="9506" y="0"/>
                                  </a:lnTo>
                                  <a:lnTo>
                                    <a:pt x="9509" y="0"/>
                                  </a:lnTo>
                                  <a:lnTo>
                                    <a:pt x="9511" y="0"/>
                                  </a:lnTo>
                                  <a:lnTo>
                                    <a:pt x="9514" y="0"/>
                                  </a:lnTo>
                                  <a:lnTo>
                                    <a:pt x="9516" y="0"/>
                                  </a:lnTo>
                                  <a:lnTo>
                                    <a:pt x="9519" y="0"/>
                                  </a:lnTo>
                                  <a:lnTo>
                                    <a:pt x="9521" y="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9526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5"/>
                          <wps:cNvSpPr>
                            <a:spLocks/>
                          </wps:cNvSpPr>
                          <wps:spPr bwMode="auto">
                            <a:xfrm flipV="1">
                              <a:off x="9070" y="4597"/>
                              <a:ext cx="1603" cy="15"/>
                            </a:xfrm>
                            <a:custGeom>
                              <a:avLst/>
                              <a:gdLst>
                                <a:gd name="T0" fmla="*/ 29 w 2037"/>
                                <a:gd name="T1" fmla="*/ 1 h 32"/>
                                <a:gd name="T2" fmla="*/ 62 w 2037"/>
                                <a:gd name="T3" fmla="*/ 0 h 32"/>
                                <a:gd name="T4" fmla="*/ 94 w 2037"/>
                                <a:gd name="T5" fmla="*/ 0 h 32"/>
                                <a:gd name="T6" fmla="*/ 126 w 2037"/>
                                <a:gd name="T7" fmla="*/ 0 h 32"/>
                                <a:gd name="T8" fmla="*/ 158 w 2037"/>
                                <a:gd name="T9" fmla="*/ 0 h 32"/>
                                <a:gd name="T10" fmla="*/ 191 w 2037"/>
                                <a:gd name="T11" fmla="*/ 2 h 32"/>
                                <a:gd name="T12" fmla="*/ 223 w 2037"/>
                                <a:gd name="T13" fmla="*/ 0 h 32"/>
                                <a:gd name="T14" fmla="*/ 255 w 2037"/>
                                <a:gd name="T15" fmla="*/ 0 h 32"/>
                                <a:gd name="T16" fmla="*/ 288 w 2037"/>
                                <a:gd name="T17" fmla="*/ 0 h 32"/>
                                <a:gd name="T18" fmla="*/ 320 w 2037"/>
                                <a:gd name="T19" fmla="*/ 0 h 32"/>
                                <a:gd name="T20" fmla="*/ 352 w 2037"/>
                                <a:gd name="T21" fmla="*/ 0 h 32"/>
                                <a:gd name="T22" fmla="*/ 384 w 2037"/>
                                <a:gd name="T23" fmla="*/ 0 h 32"/>
                                <a:gd name="T24" fmla="*/ 417 w 2037"/>
                                <a:gd name="T25" fmla="*/ 0 h 32"/>
                                <a:gd name="T26" fmla="*/ 449 w 2037"/>
                                <a:gd name="T27" fmla="*/ 1 h 32"/>
                                <a:gd name="T28" fmla="*/ 481 w 2037"/>
                                <a:gd name="T29" fmla="*/ 0 h 32"/>
                                <a:gd name="T30" fmla="*/ 513 w 2037"/>
                                <a:gd name="T31" fmla="*/ 23 h 32"/>
                                <a:gd name="T32" fmla="*/ 546 w 2037"/>
                                <a:gd name="T33" fmla="*/ 0 h 32"/>
                                <a:gd name="T34" fmla="*/ 578 w 2037"/>
                                <a:gd name="T35" fmla="*/ 0 h 32"/>
                                <a:gd name="T36" fmla="*/ 610 w 2037"/>
                                <a:gd name="T37" fmla="*/ 0 h 32"/>
                                <a:gd name="T38" fmla="*/ 642 w 2037"/>
                                <a:gd name="T39" fmla="*/ 0 h 32"/>
                                <a:gd name="T40" fmla="*/ 675 w 2037"/>
                                <a:gd name="T41" fmla="*/ 0 h 32"/>
                                <a:gd name="T42" fmla="*/ 707 w 2037"/>
                                <a:gd name="T43" fmla="*/ 0 h 32"/>
                                <a:gd name="T44" fmla="*/ 739 w 2037"/>
                                <a:gd name="T45" fmla="*/ 0 h 32"/>
                                <a:gd name="T46" fmla="*/ 772 w 2037"/>
                                <a:gd name="T47" fmla="*/ 0 h 32"/>
                                <a:gd name="T48" fmla="*/ 804 w 2037"/>
                                <a:gd name="T49" fmla="*/ 1 h 32"/>
                                <a:gd name="T50" fmla="*/ 836 w 2037"/>
                                <a:gd name="T51" fmla="*/ 0 h 32"/>
                                <a:gd name="T52" fmla="*/ 868 w 2037"/>
                                <a:gd name="T53" fmla="*/ 0 h 32"/>
                                <a:gd name="T54" fmla="*/ 901 w 2037"/>
                                <a:gd name="T55" fmla="*/ 0 h 32"/>
                                <a:gd name="T56" fmla="*/ 933 w 2037"/>
                                <a:gd name="T57" fmla="*/ 0 h 32"/>
                                <a:gd name="T58" fmla="*/ 965 w 2037"/>
                                <a:gd name="T59" fmla="*/ 0 h 32"/>
                                <a:gd name="T60" fmla="*/ 997 w 2037"/>
                                <a:gd name="T61" fmla="*/ 0 h 32"/>
                                <a:gd name="T62" fmla="*/ 1030 w 2037"/>
                                <a:gd name="T63" fmla="*/ 0 h 32"/>
                                <a:gd name="T64" fmla="*/ 1062 w 2037"/>
                                <a:gd name="T65" fmla="*/ 0 h 32"/>
                                <a:gd name="T66" fmla="*/ 1094 w 2037"/>
                                <a:gd name="T67" fmla="*/ 0 h 32"/>
                                <a:gd name="T68" fmla="*/ 1127 w 2037"/>
                                <a:gd name="T69" fmla="*/ 0 h 32"/>
                                <a:gd name="T70" fmla="*/ 1159 w 2037"/>
                                <a:gd name="T71" fmla="*/ 0 h 32"/>
                                <a:gd name="T72" fmla="*/ 1191 w 2037"/>
                                <a:gd name="T73" fmla="*/ 0 h 32"/>
                                <a:gd name="T74" fmla="*/ 1223 w 2037"/>
                                <a:gd name="T75" fmla="*/ 0 h 32"/>
                                <a:gd name="T76" fmla="*/ 1256 w 2037"/>
                                <a:gd name="T77" fmla="*/ 0 h 32"/>
                                <a:gd name="T78" fmla="*/ 1288 w 2037"/>
                                <a:gd name="T79" fmla="*/ 0 h 32"/>
                                <a:gd name="T80" fmla="*/ 1320 w 2037"/>
                                <a:gd name="T81" fmla="*/ 0 h 32"/>
                                <a:gd name="T82" fmla="*/ 1352 w 2037"/>
                                <a:gd name="T83" fmla="*/ 0 h 32"/>
                                <a:gd name="T84" fmla="*/ 1385 w 2037"/>
                                <a:gd name="T85" fmla="*/ 0 h 32"/>
                                <a:gd name="T86" fmla="*/ 1417 w 2037"/>
                                <a:gd name="T87" fmla="*/ 1 h 32"/>
                                <a:gd name="T88" fmla="*/ 1449 w 2037"/>
                                <a:gd name="T89" fmla="*/ 0 h 32"/>
                                <a:gd name="T90" fmla="*/ 1481 w 2037"/>
                                <a:gd name="T91" fmla="*/ 0 h 32"/>
                                <a:gd name="T92" fmla="*/ 1514 w 2037"/>
                                <a:gd name="T93" fmla="*/ 0 h 32"/>
                                <a:gd name="T94" fmla="*/ 1546 w 2037"/>
                                <a:gd name="T95" fmla="*/ 0 h 32"/>
                                <a:gd name="T96" fmla="*/ 1578 w 2037"/>
                                <a:gd name="T97" fmla="*/ 0 h 32"/>
                                <a:gd name="T98" fmla="*/ 1611 w 2037"/>
                                <a:gd name="T99" fmla="*/ 0 h 32"/>
                                <a:gd name="T100" fmla="*/ 1643 w 2037"/>
                                <a:gd name="T101" fmla="*/ 0 h 32"/>
                                <a:gd name="T102" fmla="*/ 1675 w 2037"/>
                                <a:gd name="T103" fmla="*/ 0 h 32"/>
                                <a:gd name="T104" fmla="*/ 1707 w 2037"/>
                                <a:gd name="T105" fmla="*/ 0 h 32"/>
                                <a:gd name="T106" fmla="*/ 1740 w 2037"/>
                                <a:gd name="T107" fmla="*/ 0 h 32"/>
                                <a:gd name="T108" fmla="*/ 1772 w 2037"/>
                                <a:gd name="T109" fmla="*/ 0 h 32"/>
                                <a:gd name="T110" fmla="*/ 1804 w 2037"/>
                                <a:gd name="T111" fmla="*/ 0 h 32"/>
                                <a:gd name="T112" fmla="*/ 1836 w 2037"/>
                                <a:gd name="T113" fmla="*/ 0 h 32"/>
                                <a:gd name="T114" fmla="*/ 1869 w 2037"/>
                                <a:gd name="T115" fmla="*/ 0 h 32"/>
                                <a:gd name="T116" fmla="*/ 1901 w 2037"/>
                                <a:gd name="T117" fmla="*/ 0 h 32"/>
                                <a:gd name="T118" fmla="*/ 1933 w 2037"/>
                                <a:gd name="T119" fmla="*/ 0 h 32"/>
                                <a:gd name="T120" fmla="*/ 1965 w 2037"/>
                                <a:gd name="T121" fmla="*/ 0 h 32"/>
                                <a:gd name="T122" fmla="*/ 1998 w 2037"/>
                                <a:gd name="T123" fmla="*/ 0 h 32"/>
                                <a:gd name="T124" fmla="*/ 2030 w 2037"/>
                                <a:gd name="T125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37" h="32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71" y="27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78" y="26"/>
                                  </a:lnTo>
                                  <a:lnTo>
                                    <a:pt x="181" y="20"/>
                                  </a:lnTo>
                                  <a:lnTo>
                                    <a:pt x="183" y="13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218" y="1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250" y="2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4" y="1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9" y="1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94" y="1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9" y="2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03" y="6"/>
                                  </a:lnTo>
                                  <a:lnTo>
                                    <a:pt x="506" y="11"/>
                                  </a:lnTo>
                                  <a:lnTo>
                                    <a:pt x="508" y="17"/>
                                  </a:lnTo>
                                  <a:lnTo>
                                    <a:pt x="511" y="20"/>
                                  </a:lnTo>
                                  <a:lnTo>
                                    <a:pt x="513" y="23"/>
                                  </a:lnTo>
                                  <a:lnTo>
                                    <a:pt x="516" y="22"/>
                                  </a:lnTo>
                                  <a:lnTo>
                                    <a:pt x="518" y="20"/>
                                  </a:lnTo>
                                  <a:lnTo>
                                    <a:pt x="521" y="14"/>
                                  </a:lnTo>
                                  <a:lnTo>
                                    <a:pt x="523" y="9"/>
                                  </a:lnTo>
                                  <a:lnTo>
                                    <a:pt x="526" y="5"/>
                                  </a:lnTo>
                                  <a:lnTo>
                                    <a:pt x="528" y="2"/>
                                  </a:lnTo>
                                  <a:lnTo>
                                    <a:pt x="531" y="2"/>
                                  </a:lnTo>
                                  <a:lnTo>
                                    <a:pt x="533" y="1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3" y="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638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59" y="0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764" y="0"/>
                                  </a:lnTo>
                                  <a:lnTo>
                                    <a:pt x="767" y="0"/>
                                  </a:lnTo>
                                  <a:lnTo>
                                    <a:pt x="769" y="0"/>
                                  </a:lnTo>
                                  <a:lnTo>
                                    <a:pt x="772" y="0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89" y="0"/>
                                  </a:lnTo>
                                  <a:lnTo>
                                    <a:pt x="791" y="0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799" y="1"/>
                                  </a:lnTo>
                                  <a:lnTo>
                                    <a:pt x="801" y="1"/>
                                  </a:lnTo>
                                  <a:lnTo>
                                    <a:pt x="804" y="1"/>
                                  </a:lnTo>
                                  <a:lnTo>
                                    <a:pt x="806" y="1"/>
                                  </a:lnTo>
                                  <a:lnTo>
                                    <a:pt x="809" y="1"/>
                                  </a:lnTo>
                                  <a:lnTo>
                                    <a:pt x="811" y="1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9" y="0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29" y="0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4" y="0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839" y="0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4" y="0"/>
                                  </a:lnTo>
                                  <a:lnTo>
                                    <a:pt x="846" y="0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851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6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8" y="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876" y="0"/>
                                  </a:lnTo>
                                  <a:lnTo>
                                    <a:pt x="878" y="0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83" y="0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891" y="0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898" y="0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08" y="0"/>
                                  </a:lnTo>
                                  <a:lnTo>
                                    <a:pt x="911" y="0"/>
                                  </a:lnTo>
                                  <a:lnTo>
                                    <a:pt x="913" y="0"/>
                                  </a:lnTo>
                                  <a:lnTo>
                                    <a:pt x="916" y="0"/>
                                  </a:lnTo>
                                  <a:lnTo>
                                    <a:pt x="918" y="0"/>
                                  </a:lnTo>
                                  <a:lnTo>
                                    <a:pt x="920" y="0"/>
                                  </a:lnTo>
                                  <a:lnTo>
                                    <a:pt x="923" y="0"/>
                                  </a:lnTo>
                                  <a:lnTo>
                                    <a:pt x="925" y="0"/>
                                  </a:lnTo>
                                  <a:lnTo>
                                    <a:pt x="928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940" y="0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965" y="0"/>
                                  </a:lnTo>
                                  <a:lnTo>
                                    <a:pt x="968" y="0"/>
                                  </a:lnTo>
                                  <a:lnTo>
                                    <a:pt x="970" y="0"/>
                                  </a:lnTo>
                                  <a:lnTo>
                                    <a:pt x="973" y="0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985" y="0"/>
                                  </a:lnTo>
                                  <a:lnTo>
                                    <a:pt x="988" y="0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992" y="0"/>
                                  </a:lnTo>
                                  <a:lnTo>
                                    <a:pt x="995" y="0"/>
                                  </a:lnTo>
                                  <a:lnTo>
                                    <a:pt x="997" y="0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002" y="0"/>
                                  </a:lnTo>
                                  <a:lnTo>
                                    <a:pt x="1005" y="0"/>
                                  </a:lnTo>
                                  <a:lnTo>
                                    <a:pt x="1007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12" y="0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1022" y="0"/>
                                  </a:lnTo>
                                  <a:lnTo>
                                    <a:pt x="1025" y="0"/>
                                  </a:lnTo>
                                  <a:lnTo>
                                    <a:pt x="1027" y="0"/>
                                  </a:lnTo>
                                  <a:lnTo>
                                    <a:pt x="1030" y="0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1035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1050" y="0"/>
                                  </a:lnTo>
                                  <a:lnTo>
                                    <a:pt x="1052" y="0"/>
                                  </a:lnTo>
                                  <a:lnTo>
                                    <a:pt x="1055" y="0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1062" y="0"/>
                                  </a:lnTo>
                                  <a:lnTo>
                                    <a:pt x="1064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9" y="0"/>
                                  </a:lnTo>
                                  <a:lnTo>
                                    <a:pt x="1072" y="0"/>
                                  </a:lnTo>
                                  <a:lnTo>
                                    <a:pt x="1074" y="0"/>
                                  </a:lnTo>
                                  <a:lnTo>
                                    <a:pt x="1077" y="0"/>
                                  </a:lnTo>
                                  <a:lnTo>
                                    <a:pt x="1079" y="0"/>
                                  </a:lnTo>
                                  <a:lnTo>
                                    <a:pt x="1082" y="0"/>
                                  </a:lnTo>
                                  <a:lnTo>
                                    <a:pt x="1084" y="0"/>
                                  </a:lnTo>
                                  <a:lnTo>
                                    <a:pt x="1087" y="0"/>
                                  </a:lnTo>
                                  <a:lnTo>
                                    <a:pt x="1089" y="0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109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099" y="0"/>
                                  </a:lnTo>
                                  <a:lnTo>
                                    <a:pt x="1102" y="0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1109" y="0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1119" y="0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1127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39" y="0"/>
                                  </a:lnTo>
                                  <a:lnTo>
                                    <a:pt x="1141" y="0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1146" y="0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51" y="0"/>
                                  </a:lnTo>
                                  <a:lnTo>
                                    <a:pt x="1154" y="0"/>
                                  </a:lnTo>
                                  <a:lnTo>
                                    <a:pt x="1156" y="0"/>
                                  </a:lnTo>
                                  <a:lnTo>
                                    <a:pt x="1159" y="0"/>
                                  </a:lnTo>
                                  <a:lnTo>
                                    <a:pt x="1161" y="0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1166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1179" y="0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19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03" y="0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208" y="0"/>
                                  </a:lnTo>
                                  <a:lnTo>
                                    <a:pt x="1211" y="0"/>
                                  </a:lnTo>
                                  <a:lnTo>
                                    <a:pt x="1213" y="0"/>
                                  </a:lnTo>
                                  <a:lnTo>
                                    <a:pt x="1216" y="0"/>
                                  </a:lnTo>
                                  <a:lnTo>
                                    <a:pt x="1218" y="0"/>
                                  </a:lnTo>
                                  <a:lnTo>
                                    <a:pt x="1221" y="0"/>
                                  </a:lnTo>
                                  <a:lnTo>
                                    <a:pt x="1223" y="0"/>
                                  </a:lnTo>
                                  <a:lnTo>
                                    <a:pt x="1226" y="0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1231" y="0"/>
                                  </a:lnTo>
                                  <a:lnTo>
                                    <a:pt x="1233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238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1248" y="0"/>
                                  </a:lnTo>
                                  <a:lnTo>
                                    <a:pt x="1251" y="0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1256" y="0"/>
                                  </a:lnTo>
                                  <a:lnTo>
                                    <a:pt x="1258" y="0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1263" y="0"/>
                                  </a:lnTo>
                                  <a:lnTo>
                                    <a:pt x="1266" y="0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278" y="0"/>
                                  </a:lnTo>
                                  <a:lnTo>
                                    <a:pt x="1280" y="0"/>
                                  </a:lnTo>
                                  <a:lnTo>
                                    <a:pt x="1283" y="0"/>
                                  </a:lnTo>
                                  <a:lnTo>
                                    <a:pt x="1285" y="0"/>
                                  </a:lnTo>
                                  <a:lnTo>
                                    <a:pt x="1288" y="0"/>
                                  </a:lnTo>
                                  <a:lnTo>
                                    <a:pt x="1290" y="0"/>
                                  </a:lnTo>
                                  <a:lnTo>
                                    <a:pt x="1293" y="0"/>
                                  </a:lnTo>
                                  <a:lnTo>
                                    <a:pt x="1295" y="0"/>
                                  </a:lnTo>
                                  <a:lnTo>
                                    <a:pt x="1298" y="0"/>
                                  </a:lnTo>
                                  <a:lnTo>
                                    <a:pt x="1300" y="0"/>
                                  </a:lnTo>
                                  <a:lnTo>
                                    <a:pt x="1303" y="0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1310" y="0"/>
                                  </a:lnTo>
                                  <a:lnTo>
                                    <a:pt x="1313" y="0"/>
                                  </a:lnTo>
                                  <a:lnTo>
                                    <a:pt x="1315" y="0"/>
                                  </a:lnTo>
                                  <a:lnTo>
                                    <a:pt x="1318" y="0"/>
                                  </a:lnTo>
                                  <a:lnTo>
                                    <a:pt x="1320" y="0"/>
                                  </a:lnTo>
                                  <a:lnTo>
                                    <a:pt x="1323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28" y="0"/>
                                  </a:lnTo>
                                  <a:lnTo>
                                    <a:pt x="1330" y="0"/>
                                  </a:lnTo>
                                  <a:lnTo>
                                    <a:pt x="1333" y="0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1338" y="0"/>
                                  </a:lnTo>
                                  <a:lnTo>
                                    <a:pt x="1340" y="0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1347" y="0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1352" y="0"/>
                                  </a:lnTo>
                                  <a:lnTo>
                                    <a:pt x="1355" y="0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60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65" y="0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1370" y="0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1385" y="0"/>
                                  </a:lnTo>
                                  <a:lnTo>
                                    <a:pt x="1387" y="0"/>
                                  </a:lnTo>
                                  <a:lnTo>
                                    <a:pt x="1390" y="0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1395" y="0"/>
                                  </a:lnTo>
                                  <a:lnTo>
                                    <a:pt x="1397" y="0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1402" y="0"/>
                                  </a:lnTo>
                                  <a:lnTo>
                                    <a:pt x="1405" y="0"/>
                                  </a:lnTo>
                                  <a:lnTo>
                                    <a:pt x="1407" y="1"/>
                                  </a:lnTo>
                                  <a:lnTo>
                                    <a:pt x="1409" y="1"/>
                                  </a:lnTo>
                                  <a:lnTo>
                                    <a:pt x="1412" y="1"/>
                                  </a:lnTo>
                                  <a:lnTo>
                                    <a:pt x="1414" y="1"/>
                                  </a:lnTo>
                                  <a:lnTo>
                                    <a:pt x="1417" y="1"/>
                                  </a:lnTo>
                                  <a:lnTo>
                                    <a:pt x="1419" y="1"/>
                                  </a:lnTo>
                                  <a:lnTo>
                                    <a:pt x="1422" y="1"/>
                                  </a:lnTo>
                                  <a:lnTo>
                                    <a:pt x="1424" y="0"/>
                                  </a:lnTo>
                                  <a:lnTo>
                                    <a:pt x="1427" y="0"/>
                                  </a:lnTo>
                                  <a:lnTo>
                                    <a:pt x="1429" y="0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1434" y="0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1439" y="0"/>
                                  </a:lnTo>
                                  <a:lnTo>
                                    <a:pt x="1442" y="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1447" y="0"/>
                                  </a:lnTo>
                                  <a:lnTo>
                                    <a:pt x="1449" y="0"/>
                                  </a:lnTo>
                                  <a:lnTo>
                                    <a:pt x="1452" y="0"/>
                                  </a:lnTo>
                                  <a:lnTo>
                                    <a:pt x="1454" y="0"/>
                                  </a:lnTo>
                                  <a:lnTo>
                                    <a:pt x="1457" y="0"/>
                                  </a:lnTo>
                                  <a:lnTo>
                                    <a:pt x="1459" y="0"/>
                                  </a:lnTo>
                                  <a:lnTo>
                                    <a:pt x="1462" y="0"/>
                                  </a:lnTo>
                                  <a:lnTo>
                                    <a:pt x="1464" y="0"/>
                                  </a:lnTo>
                                  <a:lnTo>
                                    <a:pt x="1467" y="0"/>
                                  </a:lnTo>
                                  <a:lnTo>
                                    <a:pt x="1469" y="0"/>
                                  </a:lnTo>
                                  <a:lnTo>
                                    <a:pt x="1472" y="0"/>
                                  </a:lnTo>
                                  <a:lnTo>
                                    <a:pt x="1474" y="0"/>
                                  </a:lnTo>
                                  <a:lnTo>
                                    <a:pt x="1477" y="0"/>
                                  </a:lnTo>
                                  <a:lnTo>
                                    <a:pt x="1479" y="0"/>
                                  </a:lnTo>
                                  <a:lnTo>
                                    <a:pt x="1481" y="0"/>
                                  </a:lnTo>
                                  <a:lnTo>
                                    <a:pt x="1484" y="0"/>
                                  </a:lnTo>
                                  <a:lnTo>
                                    <a:pt x="1486" y="0"/>
                                  </a:lnTo>
                                  <a:lnTo>
                                    <a:pt x="1489" y="0"/>
                                  </a:lnTo>
                                  <a:lnTo>
                                    <a:pt x="1491" y="0"/>
                                  </a:lnTo>
                                  <a:lnTo>
                                    <a:pt x="1494" y="0"/>
                                  </a:lnTo>
                                  <a:lnTo>
                                    <a:pt x="1496" y="0"/>
                                  </a:lnTo>
                                  <a:lnTo>
                                    <a:pt x="1499" y="0"/>
                                  </a:lnTo>
                                  <a:lnTo>
                                    <a:pt x="1501" y="0"/>
                                  </a:lnTo>
                                  <a:lnTo>
                                    <a:pt x="1504" y="0"/>
                                  </a:lnTo>
                                  <a:lnTo>
                                    <a:pt x="1506" y="0"/>
                                  </a:lnTo>
                                  <a:lnTo>
                                    <a:pt x="1509" y="0"/>
                                  </a:lnTo>
                                  <a:lnTo>
                                    <a:pt x="1511" y="0"/>
                                  </a:lnTo>
                                  <a:lnTo>
                                    <a:pt x="1514" y="0"/>
                                  </a:lnTo>
                                  <a:lnTo>
                                    <a:pt x="1516" y="0"/>
                                  </a:lnTo>
                                  <a:lnTo>
                                    <a:pt x="1519" y="0"/>
                                  </a:lnTo>
                                  <a:lnTo>
                                    <a:pt x="1521" y="0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1526" y="0"/>
                                  </a:lnTo>
                                  <a:lnTo>
                                    <a:pt x="1529" y="0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1534" y="0"/>
                                  </a:lnTo>
                                  <a:lnTo>
                                    <a:pt x="1536" y="0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1553" y="0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1558" y="0"/>
                                  </a:lnTo>
                                  <a:lnTo>
                                    <a:pt x="1561" y="0"/>
                                  </a:lnTo>
                                  <a:lnTo>
                                    <a:pt x="1563" y="0"/>
                                  </a:lnTo>
                                  <a:lnTo>
                                    <a:pt x="1566" y="0"/>
                                  </a:lnTo>
                                  <a:lnTo>
                                    <a:pt x="1568" y="0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1573" y="0"/>
                                  </a:lnTo>
                                  <a:lnTo>
                                    <a:pt x="1576" y="0"/>
                                  </a:lnTo>
                                  <a:lnTo>
                                    <a:pt x="1578" y="0"/>
                                  </a:lnTo>
                                  <a:lnTo>
                                    <a:pt x="1581" y="0"/>
                                  </a:lnTo>
                                  <a:lnTo>
                                    <a:pt x="1583" y="0"/>
                                  </a:lnTo>
                                  <a:lnTo>
                                    <a:pt x="1586" y="0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1591" y="0"/>
                                  </a:lnTo>
                                  <a:lnTo>
                                    <a:pt x="1593" y="0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598" y="0"/>
                                  </a:lnTo>
                                  <a:lnTo>
                                    <a:pt x="1601" y="0"/>
                                  </a:lnTo>
                                  <a:lnTo>
                                    <a:pt x="1603" y="0"/>
                                  </a:lnTo>
                                  <a:lnTo>
                                    <a:pt x="1606" y="0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1613" y="0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1618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623" y="0"/>
                                  </a:lnTo>
                                  <a:lnTo>
                                    <a:pt x="1625" y="0"/>
                                  </a:lnTo>
                                  <a:lnTo>
                                    <a:pt x="1628" y="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1633" y="0"/>
                                  </a:lnTo>
                                  <a:lnTo>
                                    <a:pt x="1635" y="0"/>
                                  </a:lnTo>
                                  <a:lnTo>
                                    <a:pt x="1638" y="0"/>
                                  </a:lnTo>
                                  <a:lnTo>
                                    <a:pt x="1640" y="0"/>
                                  </a:lnTo>
                                  <a:lnTo>
                                    <a:pt x="1643" y="0"/>
                                  </a:lnTo>
                                  <a:lnTo>
                                    <a:pt x="1645" y="0"/>
                                  </a:lnTo>
                                  <a:lnTo>
                                    <a:pt x="1648" y="0"/>
                                  </a:lnTo>
                                  <a:lnTo>
                                    <a:pt x="1650" y="0"/>
                                  </a:lnTo>
                                  <a:lnTo>
                                    <a:pt x="1653" y="0"/>
                                  </a:lnTo>
                                  <a:lnTo>
                                    <a:pt x="1655" y="0"/>
                                  </a:lnTo>
                                  <a:lnTo>
                                    <a:pt x="1658" y="0"/>
                                  </a:lnTo>
                                  <a:lnTo>
                                    <a:pt x="1660" y="0"/>
                                  </a:lnTo>
                                  <a:lnTo>
                                    <a:pt x="1663" y="0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1668" y="0"/>
                                  </a:lnTo>
                                  <a:lnTo>
                                    <a:pt x="1670" y="0"/>
                                  </a:lnTo>
                                  <a:lnTo>
                                    <a:pt x="1673" y="0"/>
                                  </a:lnTo>
                                  <a:lnTo>
                                    <a:pt x="1675" y="0"/>
                                  </a:lnTo>
                                  <a:lnTo>
                                    <a:pt x="1678" y="0"/>
                                  </a:lnTo>
                                  <a:lnTo>
                                    <a:pt x="1680" y="0"/>
                                  </a:lnTo>
                                  <a:lnTo>
                                    <a:pt x="1683" y="0"/>
                                  </a:lnTo>
                                  <a:lnTo>
                                    <a:pt x="1685" y="0"/>
                                  </a:lnTo>
                                  <a:lnTo>
                                    <a:pt x="1687" y="0"/>
                                  </a:lnTo>
                                  <a:lnTo>
                                    <a:pt x="1690" y="0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1695" y="0"/>
                                  </a:lnTo>
                                  <a:lnTo>
                                    <a:pt x="1697" y="0"/>
                                  </a:lnTo>
                                  <a:lnTo>
                                    <a:pt x="1700" y="0"/>
                                  </a:lnTo>
                                  <a:lnTo>
                                    <a:pt x="1702" y="0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1707" y="0"/>
                                  </a:lnTo>
                                  <a:lnTo>
                                    <a:pt x="1710" y="0"/>
                                  </a:lnTo>
                                  <a:lnTo>
                                    <a:pt x="1712" y="0"/>
                                  </a:lnTo>
                                  <a:lnTo>
                                    <a:pt x="1715" y="0"/>
                                  </a:lnTo>
                                  <a:lnTo>
                                    <a:pt x="1717" y="0"/>
                                  </a:lnTo>
                                  <a:lnTo>
                                    <a:pt x="1720" y="0"/>
                                  </a:lnTo>
                                  <a:lnTo>
                                    <a:pt x="1722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7" y="0"/>
                                  </a:lnTo>
                                  <a:lnTo>
                                    <a:pt x="1730" y="0"/>
                                  </a:lnTo>
                                  <a:lnTo>
                                    <a:pt x="1732" y="0"/>
                                  </a:lnTo>
                                  <a:lnTo>
                                    <a:pt x="1735" y="0"/>
                                  </a:lnTo>
                                  <a:lnTo>
                                    <a:pt x="1737" y="0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1742" y="0"/>
                                  </a:lnTo>
                                  <a:lnTo>
                                    <a:pt x="1745" y="0"/>
                                  </a:lnTo>
                                  <a:lnTo>
                                    <a:pt x="1747" y="0"/>
                                  </a:lnTo>
                                  <a:lnTo>
                                    <a:pt x="1750" y="0"/>
                                  </a:lnTo>
                                  <a:lnTo>
                                    <a:pt x="1752" y="0"/>
                                  </a:lnTo>
                                  <a:lnTo>
                                    <a:pt x="1755" y="0"/>
                                  </a:lnTo>
                                  <a:lnTo>
                                    <a:pt x="1757" y="0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1762" y="0"/>
                                  </a:lnTo>
                                  <a:lnTo>
                                    <a:pt x="1764" y="0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1774" y="0"/>
                                  </a:lnTo>
                                  <a:lnTo>
                                    <a:pt x="1777" y="0"/>
                                  </a:lnTo>
                                  <a:lnTo>
                                    <a:pt x="1779" y="1"/>
                                  </a:lnTo>
                                  <a:lnTo>
                                    <a:pt x="1782" y="0"/>
                                  </a:lnTo>
                                  <a:lnTo>
                                    <a:pt x="1784" y="0"/>
                                  </a:lnTo>
                                  <a:lnTo>
                                    <a:pt x="1787" y="0"/>
                                  </a:lnTo>
                                  <a:lnTo>
                                    <a:pt x="1789" y="0"/>
                                  </a:lnTo>
                                  <a:lnTo>
                                    <a:pt x="1792" y="0"/>
                                  </a:lnTo>
                                  <a:lnTo>
                                    <a:pt x="1794" y="0"/>
                                  </a:lnTo>
                                  <a:lnTo>
                                    <a:pt x="1797" y="0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1804" y="0"/>
                                  </a:lnTo>
                                  <a:lnTo>
                                    <a:pt x="1807" y="0"/>
                                  </a:lnTo>
                                  <a:lnTo>
                                    <a:pt x="1809" y="0"/>
                                  </a:lnTo>
                                  <a:lnTo>
                                    <a:pt x="1812" y="0"/>
                                  </a:lnTo>
                                  <a:lnTo>
                                    <a:pt x="1814" y="0"/>
                                  </a:lnTo>
                                  <a:lnTo>
                                    <a:pt x="1817" y="0"/>
                                  </a:lnTo>
                                  <a:lnTo>
                                    <a:pt x="1819" y="0"/>
                                  </a:lnTo>
                                  <a:lnTo>
                                    <a:pt x="1822" y="0"/>
                                  </a:lnTo>
                                  <a:lnTo>
                                    <a:pt x="1824" y="0"/>
                                  </a:lnTo>
                                  <a:lnTo>
                                    <a:pt x="1826" y="0"/>
                                  </a:lnTo>
                                  <a:lnTo>
                                    <a:pt x="1829" y="0"/>
                                  </a:lnTo>
                                  <a:lnTo>
                                    <a:pt x="1831" y="0"/>
                                  </a:lnTo>
                                  <a:lnTo>
                                    <a:pt x="1834" y="0"/>
                                  </a:lnTo>
                                  <a:lnTo>
                                    <a:pt x="1836" y="0"/>
                                  </a:lnTo>
                                  <a:lnTo>
                                    <a:pt x="1839" y="0"/>
                                  </a:lnTo>
                                  <a:lnTo>
                                    <a:pt x="1841" y="0"/>
                                  </a:lnTo>
                                  <a:lnTo>
                                    <a:pt x="1844" y="0"/>
                                  </a:lnTo>
                                  <a:lnTo>
                                    <a:pt x="1846" y="0"/>
                                  </a:lnTo>
                                  <a:lnTo>
                                    <a:pt x="1849" y="0"/>
                                  </a:lnTo>
                                  <a:lnTo>
                                    <a:pt x="1851" y="0"/>
                                  </a:lnTo>
                                  <a:lnTo>
                                    <a:pt x="1854" y="0"/>
                                  </a:lnTo>
                                  <a:lnTo>
                                    <a:pt x="1856" y="0"/>
                                  </a:lnTo>
                                  <a:lnTo>
                                    <a:pt x="1859" y="0"/>
                                  </a:lnTo>
                                  <a:lnTo>
                                    <a:pt x="1861" y="0"/>
                                  </a:lnTo>
                                  <a:lnTo>
                                    <a:pt x="1864" y="0"/>
                                  </a:lnTo>
                                  <a:lnTo>
                                    <a:pt x="1866" y="0"/>
                                  </a:lnTo>
                                  <a:lnTo>
                                    <a:pt x="1869" y="0"/>
                                  </a:lnTo>
                                  <a:lnTo>
                                    <a:pt x="1871" y="0"/>
                                  </a:lnTo>
                                  <a:lnTo>
                                    <a:pt x="1874" y="0"/>
                                  </a:lnTo>
                                  <a:lnTo>
                                    <a:pt x="1876" y="0"/>
                                  </a:lnTo>
                                  <a:lnTo>
                                    <a:pt x="1879" y="0"/>
                                  </a:lnTo>
                                  <a:lnTo>
                                    <a:pt x="1881" y="0"/>
                                  </a:lnTo>
                                  <a:lnTo>
                                    <a:pt x="1884" y="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1889" y="0"/>
                                  </a:lnTo>
                                  <a:lnTo>
                                    <a:pt x="1891" y="0"/>
                                  </a:lnTo>
                                  <a:lnTo>
                                    <a:pt x="1894" y="0"/>
                                  </a:lnTo>
                                  <a:lnTo>
                                    <a:pt x="1896" y="0"/>
                                  </a:lnTo>
                                  <a:lnTo>
                                    <a:pt x="1898" y="0"/>
                                  </a:lnTo>
                                  <a:lnTo>
                                    <a:pt x="1901" y="0"/>
                                  </a:lnTo>
                                  <a:lnTo>
                                    <a:pt x="1903" y="0"/>
                                  </a:lnTo>
                                  <a:lnTo>
                                    <a:pt x="1906" y="0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3" y="0"/>
                                  </a:lnTo>
                                  <a:lnTo>
                                    <a:pt x="1916" y="0"/>
                                  </a:lnTo>
                                  <a:lnTo>
                                    <a:pt x="1918" y="0"/>
                                  </a:lnTo>
                                  <a:lnTo>
                                    <a:pt x="1921" y="0"/>
                                  </a:lnTo>
                                  <a:lnTo>
                                    <a:pt x="1923" y="0"/>
                                  </a:lnTo>
                                  <a:lnTo>
                                    <a:pt x="1926" y="0"/>
                                  </a:lnTo>
                                  <a:lnTo>
                                    <a:pt x="1928" y="0"/>
                                  </a:lnTo>
                                  <a:lnTo>
                                    <a:pt x="1931" y="0"/>
                                  </a:lnTo>
                                  <a:lnTo>
                                    <a:pt x="1933" y="0"/>
                                  </a:lnTo>
                                  <a:lnTo>
                                    <a:pt x="1936" y="0"/>
                                  </a:lnTo>
                                  <a:lnTo>
                                    <a:pt x="1938" y="0"/>
                                  </a:lnTo>
                                  <a:lnTo>
                                    <a:pt x="1941" y="0"/>
                                  </a:lnTo>
                                  <a:lnTo>
                                    <a:pt x="1943" y="0"/>
                                  </a:lnTo>
                                  <a:lnTo>
                                    <a:pt x="1946" y="0"/>
                                  </a:lnTo>
                                  <a:lnTo>
                                    <a:pt x="1948" y="0"/>
                                  </a:lnTo>
                                  <a:lnTo>
                                    <a:pt x="1951" y="0"/>
                                  </a:lnTo>
                                  <a:lnTo>
                                    <a:pt x="1953" y="0"/>
                                  </a:lnTo>
                                  <a:lnTo>
                                    <a:pt x="1956" y="0"/>
                                  </a:lnTo>
                                  <a:lnTo>
                                    <a:pt x="1958" y="0"/>
                                  </a:lnTo>
                                  <a:lnTo>
                                    <a:pt x="1961" y="0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1965" y="0"/>
                                  </a:lnTo>
                                  <a:lnTo>
                                    <a:pt x="1968" y="0"/>
                                  </a:lnTo>
                                  <a:lnTo>
                                    <a:pt x="1970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975" y="0"/>
                                  </a:lnTo>
                                  <a:lnTo>
                                    <a:pt x="1978" y="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1985" y="0"/>
                                  </a:lnTo>
                                  <a:lnTo>
                                    <a:pt x="1988" y="0"/>
                                  </a:lnTo>
                                  <a:lnTo>
                                    <a:pt x="1990" y="0"/>
                                  </a:lnTo>
                                  <a:lnTo>
                                    <a:pt x="1993" y="0"/>
                                  </a:lnTo>
                                  <a:lnTo>
                                    <a:pt x="1995" y="0"/>
                                  </a:lnTo>
                                  <a:lnTo>
                                    <a:pt x="1998" y="0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2003" y="0"/>
                                  </a:lnTo>
                                  <a:lnTo>
                                    <a:pt x="2005" y="0"/>
                                  </a:lnTo>
                                  <a:lnTo>
                                    <a:pt x="2008" y="0"/>
                                  </a:lnTo>
                                  <a:lnTo>
                                    <a:pt x="2010" y="0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2015" y="0"/>
                                  </a:lnTo>
                                  <a:lnTo>
                                    <a:pt x="2018" y="0"/>
                                  </a:lnTo>
                                  <a:lnTo>
                                    <a:pt x="2020" y="1"/>
                                  </a:lnTo>
                                  <a:lnTo>
                                    <a:pt x="2023" y="0"/>
                                  </a:lnTo>
                                  <a:lnTo>
                                    <a:pt x="2025" y="1"/>
                                  </a:lnTo>
                                  <a:lnTo>
                                    <a:pt x="2028" y="0"/>
                                  </a:lnTo>
                                  <a:lnTo>
                                    <a:pt x="2030" y="0"/>
                                  </a:lnTo>
                                  <a:lnTo>
                                    <a:pt x="2033" y="0"/>
                                  </a:lnTo>
                                  <a:lnTo>
                                    <a:pt x="2035" y="0"/>
                                  </a:lnTo>
                                  <a:lnTo>
                                    <a:pt x="203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6"/>
                          <wps:cNvSpPr>
                            <a:spLocks/>
                          </wps:cNvSpPr>
                          <wps:spPr bwMode="auto">
                            <a:xfrm flipV="1">
                              <a:off x="1907" y="4610"/>
                              <a:ext cx="51" cy="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0 h 3"/>
                                <a:gd name="T2" fmla="*/ 0 w 64"/>
                                <a:gd name="T3" fmla="*/ 0 h 3"/>
                                <a:gd name="T4" fmla="*/ 64 w 64"/>
                                <a:gd name="T5" fmla="*/ 3 h 3"/>
                                <a:gd name="T6" fmla="*/ 64 w 64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7"/>
                          <wps:cNvSpPr>
                            <a:spLocks/>
                          </wps:cNvSpPr>
                          <wps:spPr bwMode="auto">
                            <a:xfrm flipV="1">
                              <a:off x="1958" y="4609"/>
                              <a:ext cx="50" cy="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0 h 3"/>
                                <a:gd name="T2" fmla="*/ 0 w 64"/>
                                <a:gd name="T3" fmla="*/ 0 h 3"/>
                                <a:gd name="T4" fmla="*/ 64 w 64"/>
                                <a:gd name="T5" fmla="*/ 3 h 3"/>
                                <a:gd name="T6" fmla="*/ 64 w 64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8"/>
                          <wps:cNvSpPr>
                            <a:spLocks/>
                          </wps:cNvSpPr>
                          <wps:spPr bwMode="auto">
                            <a:xfrm flipV="1">
                              <a:off x="2321" y="4599"/>
                              <a:ext cx="67" cy="1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26"/>
                                <a:gd name="T2" fmla="*/ 0 w 85"/>
                                <a:gd name="T3" fmla="*/ 0 h 26"/>
                                <a:gd name="T4" fmla="*/ 85 w 85"/>
                                <a:gd name="T5" fmla="*/ 26 h 26"/>
                                <a:gd name="T6" fmla="*/ 85 w 85"/>
                                <a:gd name="T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2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79"/>
                          <wps:cNvSpPr>
                            <a:spLocks/>
                          </wps:cNvSpPr>
                          <wps:spPr bwMode="auto">
                            <a:xfrm flipV="1">
                              <a:off x="2428" y="4602"/>
                              <a:ext cx="72" cy="2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4 h 4"/>
                                <a:gd name="T2" fmla="*/ 0 w 91"/>
                                <a:gd name="T3" fmla="*/ 3 h 4"/>
                                <a:gd name="T4" fmla="*/ 91 w 91"/>
                                <a:gd name="T5" fmla="*/ 0 h 4"/>
                                <a:gd name="T6" fmla="*/ 91 w 91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0"/>
                          <wps:cNvSpPr>
                            <a:spLocks/>
                          </wps:cNvSpPr>
                          <wps:spPr bwMode="auto">
                            <a:xfrm flipV="1">
                              <a:off x="2690" y="4608"/>
                              <a:ext cx="53" cy="1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3 h 3"/>
                                <a:gd name="T2" fmla="*/ 0 w 68"/>
                                <a:gd name="T3" fmla="*/ 2 h 3"/>
                                <a:gd name="T4" fmla="*/ 68 w 68"/>
                                <a:gd name="T5" fmla="*/ 0 h 3"/>
                                <a:gd name="T6" fmla="*/ 68 w 68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">
                                  <a:moveTo>
                                    <a:pt x="0" y="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1"/>
                          <wps:cNvSpPr>
                            <a:spLocks/>
                          </wps:cNvSpPr>
                          <wps:spPr bwMode="auto">
                            <a:xfrm flipV="1">
                              <a:off x="2768" y="4601"/>
                              <a:ext cx="96" cy="8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0 h 17"/>
                                <a:gd name="T2" fmla="*/ 0 w 122"/>
                                <a:gd name="T3" fmla="*/ 1 h 17"/>
                                <a:gd name="T4" fmla="*/ 122 w 122"/>
                                <a:gd name="T5" fmla="*/ 17 h 17"/>
                                <a:gd name="T6" fmla="*/ 122 w 122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1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22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2"/>
                          <wps:cNvSpPr>
                            <a:spLocks/>
                          </wps:cNvSpPr>
                          <wps:spPr bwMode="auto">
                            <a:xfrm flipV="1">
                              <a:off x="2923" y="4579"/>
                              <a:ext cx="92" cy="27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0 h 56"/>
                                <a:gd name="T2" fmla="*/ 0 w 118"/>
                                <a:gd name="T3" fmla="*/ 1 h 56"/>
                                <a:gd name="T4" fmla="*/ 118 w 118"/>
                                <a:gd name="T5" fmla="*/ 56 h 56"/>
                                <a:gd name="T6" fmla="*/ 118 w 118"/>
                                <a:gd name="T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56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8" y="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3"/>
                          <wps:cNvSpPr>
                            <a:spLocks/>
                          </wps:cNvSpPr>
                          <wps:spPr bwMode="auto">
                            <a:xfrm flipV="1">
                              <a:off x="3072" y="4591"/>
                              <a:ext cx="42" cy="1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8 h 28"/>
                                <a:gd name="T2" fmla="*/ 0 w 53"/>
                                <a:gd name="T3" fmla="*/ 28 h 28"/>
                                <a:gd name="T4" fmla="*/ 53 w 53"/>
                                <a:gd name="T5" fmla="*/ 1 h 28"/>
                                <a:gd name="T6" fmla="*/ 53 w 53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28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4"/>
                          <wps:cNvSpPr>
                            <a:spLocks/>
                          </wps:cNvSpPr>
                          <wps:spPr bwMode="auto">
                            <a:xfrm flipV="1">
                              <a:off x="3114" y="4602"/>
                              <a:ext cx="84" cy="2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5"/>
                                <a:gd name="T2" fmla="*/ 0 w 107"/>
                                <a:gd name="T3" fmla="*/ 1 h 5"/>
                                <a:gd name="T4" fmla="*/ 107 w 107"/>
                                <a:gd name="T5" fmla="*/ 5 h 5"/>
                                <a:gd name="T6" fmla="*/ 107 w 107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7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5"/>
                          <wps:cNvSpPr>
                            <a:spLocks/>
                          </wps:cNvSpPr>
                          <wps:spPr bwMode="auto">
                            <a:xfrm flipV="1">
                              <a:off x="3539" y="4594"/>
                              <a:ext cx="41" cy="16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34"/>
                                <a:gd name="T2" fmla="*/ 0 w 52"/>
                                <a:gd name="T3" fmla="*/ 0 h 34"/>
                                <a:gd name="T4" fmla="*/ 52 w 52"/>
                                <a:gd name="T5" fmla="*/ 30 h 34"/>
                                <a:gd name="T6" fmla="*/ 52 w 52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" h="3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86"/>
                          <wps:cNvSpPr>
                            <a:spLocks/>
                          </wps:cNvSpPr>
                          <wps:spPr bwMode="auto">
                            <a:xfrm flipV="1">
                              <a:off x="3580" y="4579"/>
                              <a:ext cx="49" cy="1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 h 35"/>
                                <a:gd name="T2" fmla="*/ 0 w 62"/>
                                <a:gd name="T3" fmla="*/ 0 h 35"/>
                                <a:gd name="T4" fmla="*/ 62 w 62"/>
                                <a:gd name="T5" fmla="*/ 35 h 35"/>
                                <a:gd name="T6" fmla="*/ 62 w 62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7"/>
                          <wps:cNvSpPr>
                            <a:spLocks/>
                          </wps:cNvSpPr>
                          <wps:spPr bwMode="auto">
                            <a:xfrm flipV="1">
                              <a:off x="4312" y="4571"/>
                              <a:ext cx="29" cy="3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77"/>
                                <a:gd name="T2" fmla="*/ 0 w 37"/>
                                <a:gd name="T3" fmla="*/ 0 h 77"/>
                                <a:gd name="T4" fmla="*/ 37 w 37"/>
                                <a:gd name="T5" fmla="*/ 76 h 77"/>
                                <a:gd name="T6" fmla="*/ 37 w 37"/>
                                <a:gd name="T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7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7" y="7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8"/>
                          <wps:cNvSpPr>
                            <a:spLocks/>
                          </wps:cNvSpPr>
                          <wps:spPr bwMode="auto">
                            <a:xfrm flipV="1">
                              <a:off x="4492" y="4605"/>
                              <a:ext cx="52" cy="3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6 h 6"/>
                                <a:gd name="T2" fmla="*/ 0 w 66"/>
                                <a:gd name="T3" fmla="*/ 0 h 6"/>
                                <a:gd name="T4" fmla="*/ 66 w 66"/>
                                <a:gd name="T5" fmla="*/ 0 h 6"/>
                                <a:gd name="T6" fmla="*/ 66 w 66"/>
                                <a:gd name="T7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89"/>
                          <wps:cNvSpPr>
                            <a:spLocks/>
                          </wps:cNvSpPr>
                          <wps:spPr bwMode="auto">
                            <a:xfrm flipV="1">
                              <a:off x="4544" y="4608"/>
                              <a:ext cx="59" cy="1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2 h 2"/>
                                <a:gd name="T2" fmla="*/ 0 w 76"/>
                                <a:gd name="T3" fmla="*/ 1 h 2"/>
                                <a:gd name="T4" fmla="*/ 76 w 76"/>
                                <a:gd name="T5" fmla="*/ 0 h 2"/>
                                <a:gd name="T6" fmla="*/ 76 w 76"/>
                                <a:gd name="T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2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0"/>
                          <wps:cNvSpPr>
                            <a:spLocks/>
                          </wps:cNvSpPr>
                          <wps:spPr bwMode="auto">
                            <a:xfrm flipV="1">
                              <a:off x="4603" y="4603"/>
                              <a:ext cx="70" cy="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1 h 11"/>
                                <a:gd name="T2" fmla="*/ 0 w 89"/>
                                <a:gd name="T3" fmla="*/ 0 h 11"/>
                                <a:gd name="T4" fmla="*/ 89 w 89"/>
                                <a:gd name="T5" fmla="*/ 11 h 11"/>
                                <a:gd name="T6" fmla="*/ 89 w 89"/>
                                <a:gd name="T7" fmla="*/ 1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1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89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1"/>
                          <wps:cNvSpPr>
                            <a:spLocks/>
                          </wps:cNvSpPr>
                          <wps:spPr bwMode="auto">
                            <a:xfrm flipV="1">
                              <a:off x="5134" y="4606"/>
                              <a:ext cx="84" cy="2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4"/>
                                <a:gd name="T2" fmla="*/ 0 w 106"/>
                                <a:gd name="T3" fmla="*/ 0 h 4"/>
                                <a:gd name="T4" fmla="*/ 106 w 106"/>
                                <a:gd name="T5" fmla="*/ 4 h 4"/>
                                <a:gd name="T6" fmla="*/ 106 w 106"/>
                                <a:gd name="T7" fmla="*/ 3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6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2"/>
                          <wps:cNvSpPr>
                            <a:spLocks/>
                          </wps:cNvSpPr>
                          <wps:spPr bwMode="auto">
                            <a:xfrm>
                              <a:off x="5410" y="4609"/>
                              <a:ext cx="57" cy="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 h 2"/>
                                <a:gd name="T2" fmla="*/ 0 w 72"/>
                                <a:gd name="T3" fmla="*/ 0 h 2"/>
                                <a:gd name="T4" fmla="*/ 72 w 72"/>
                                <a:gd name="T5" fmla="*/ 1 h 2"/>
                                <a:gd name="T6" fmla="*/ 72 w 72"/>
                                <a:gd name="T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2">
                                  <a:moveTo>
                                    <a:pt x="0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2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3"/>
                          <wps:cNvSpPr>
                            <a:spLocks/>
                          </wps:cNvSpPr>
                          <wps:spPr bwMode="auto">
                            <a:xfrm flipV="1">
                              <a:off x="5501" y="4609"/>
                              <a:ext cx="57" cy="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"/>
                                <a:gd name="T2" fmla="*/ 0 w 72"/>
                                <a:gd name="T3" fmla="*/ 0 h 3"/>
                                <a:gd name="T4" fmla="*/ 72 w 72"/>
                                <a:gd name="T5" fmla="*/ 3 h 3"/>
                                <a:gd name="T6" fmla="*/ 72 w 72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2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4"/>
                          <wps:cNvSpPr>
                            <a:spLocks/>
                          </wps:cNvSpPr>
                          <wps:spPr bwMode="auto">
                            <a:xfrm flipV="1">
                              <a:off x="5775" y="4599"/>
                              <a:ext cx="31" cy="1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 h 22"/>
                                <a:gd name="T2" fmla="*/ 0 w 39"/>
                                <a:gd name="T3" fmla="*/ 0 h 22"/>
                                <a:gd name="T4" fmla="*/ 39 w 39"/>
                                <a:gd name="T5" fmla="*/ 22 h 22"/>
                                <a:gd name="T6" fmla="*/ 39 w 39"/>
                                <a:gd name="T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5"/>
                          <wps:cNvSpPr>
                            <a:spLocks/>
                          </wps:cNvSpPr>
                          <wps:spPr bwMode="auto">
                            <a:xfrm flipV="1">
                              <a:off x="5917" y="4608"/>
                              <a:ext cx="52" cy="2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5"/>
                                <a:gd name="T2" fmla="*/ 0 w 66"/>
                                <a:gd name="T3" fmla="*/ 0 h 5"/>
                                <a:gd name="T4" fmla="*/ 66 w 66"/>
                                <a:gd name="T5" fmla="*/ 5 h 5"/>
                                <a:gd name="T6" fmla="*/ 66 w 66"/>
                                <a:gd name="T7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6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6"/>
                          <wps:cNvSpPr>
                            <a:spLocks/>
                          </wps:cNvSpPr>
                          <wps:spPr bwMode="auto">
                            <a:xfrm flipV="1">
                              <a:off x="5995" y="4604"/>
                              <a:ext cx="59" cy="6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0 h 12"/>
                                <a:gd name="T2" fmla="*/ 0 w 76"/>
                                <a:gd name="T3" fmla="*/ 0 h 12"/>
                                <a:gd name="T4" fmla="*/ 76 w 76"/>
                                <a:gd name="T5" fmla="*/ 12 h 12"/>
                                <a:gd name="T6" fmla="*/ 76 w 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7"/>
                          <wps:cNvSpPr>
                            <a:spLocks/>
                          </wps:cNvSpPr>
                          <wps:spPr bwMode="auto">
                            <a:xfrm flipV="1">
                              <a:off x="6117" y="4608"/>
                              <a:ext cx="52" cy="1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2"/>
                                <a:gd name="T2" fmla="*/ 0 w 66"/>
                                <a:gd name="T3" fmla="*/ 0 h 2"/>
                                <a:gd name="T4" fmla="*/ 66 w 66"/>
                                <a:gd name="T5" fmla="*/ 2 h 2"/>
                                <a:gd name="T6" fmla="*/ 66 w 66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8"/>
                          <wps:cNvSpPr>
                            <a:spLocks/>
                          </wps:cNvSpPr>
                          <wps:spPr bwMode="auto">
                            <a:xfrm flipV="1">
                              <a:off x="6223" y="4605"/>
                              <a:ext cx="65" cy="3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5 h 5"/>
                                <a:gd name="T2" fmla="*/ 0 w 83"/>
                                <a:gd name="T3" fmla="*/ 4 h 5"/>
                                <a:gd name="T4" fmla="*/ 83 w 83"/>
                                <a:gd name="T5" fmla="*/ 0 h 5"/>
                                <a:gd name="T6" fmla="*/ 83 w 83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5">
                                  <a:moveTo>
                                    <a:pt x="0" y="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99"/>
                          <wps:cNvSpPr>
                            <a:spLocks/>
                          </wps:cNvSpPr>
                          <wps:spPr bwMode="auto">
                            <a:xfrm flipV="1">
                              <a:off x="6451" y="4591"/>
                              <a:ext cx="38" cy="1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0 h 27"/>
                                <a:gd name="T2" fmla="*/ 0 w 48"/>
                                <a:gd name="T3" fmla="*/ 0 h 27"/>
                                <a:gd name="T4" fmla="*/ 48 w 48"/>
                                <a:gd name="T5" fmla="*/ 2 h 27"/>
                                <a:gd name="T6" fmla="*/ 48 w 48"/>
                                <a:gd name="T7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2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8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0"/>
                          <wps:cNvSpPr>
                            <a:spLocks/>
                          </wps:cNvSpPr>
                          <wps:spPr bwMode="auto">
                            <a:xfrm flipV="1">
                              <a:off x="6534" y="4598"/>
                              <a:ext cx="36" cy="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0 h 10"/>
                                <a:gd name="T2" fmla="*/ 0 w 46"/>
                                <a:gd name="T3" fmla="*/ 0 h 10"/>
                                <a:gd name="T4" fmla="*/ 46 w 46"/>
                                <a:gd name="T5" fmla="*/ 4 h 10"/>
                                <a:gd name="T6" fmla="*/ 46 w 46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1"/>
                          <wps:cNvSpPr>
                            <a:spLocks/>
                          </wps:cNvSpPr>
                          <wps:spPr bwMode="auto">
                            <a:xfrm flipV="1">
                              <a:off x="6594" y="4584"/>
                              <a:ext cx="30" cy="1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2 h 32"/>
                                <a:gd name="T2" fmla="*/ 0 w 38"/>
                                <a:gd name="T3" fmla="*/ 0 h 32"/>
                                <a:gd name="T4" fmla="*/ 38 w 38"/>
                                <a:gd name="T5" fmla="*/ 4 h 32"/>
                                <a:gd name="T6" fmla="*/ 38 w 38"/>
                                <a:gd name="T7" fmla="*/ 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2"/>
                          <wps:cNvSpPr>
                            <a:spLocks/>
                          </wps:cNvSpPr>
                          <wps:spPr bwMode="auto">
                            <a:xfrm flipV="1">
                              <a:off x="7190" y="4606"/>
                              <a:ext cx="46" cy="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9 h 9"/>
                                <a:gd name="T2" fmla="*/ 0 w 59"/>
                                <a:gd name="T3" fmla="*/ 0 h 9"/>
                                <a:gd name="T4" fmla="*/ 59 w 59"/>
                                <a:gd name="T5" fmla="*/ 3 h 9"/>
                                <a:gd name="T6" fmla="*/ 59 w 59"/>
                                <a:gd name="T7" fmla="*/ 3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03"/>
                          <wps:cNvSpPr>
                            <a:spLocks/>
                          </wps:cNvSpPr>
                          <wps:spPr bwMode="auto">
                            <a:xfrm flipV="1">
                              <a:off x="7428" y="4598"/>
                              <a:ext cx="52" cy="13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26"/>
                                <a:gd name="T2" fmla="*/ 0 w 66"/>
                                <a:gd name="T3" fmla="*/ 0 h 26"/>
                                <a:gd name="T4" fmla="*/ 66 w 66"/>
                                <a:gd name="T5" fmla="*/ 25 h 26"/>
                                <a:gd name="T6" fmla="*/ 66 w 66"/>
                                <a:gd name="T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6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Rectangl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4" y="3930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110D28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4.168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8" name="Rectangl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6" y="1689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329AD0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5.174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2109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DF2DE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6.385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2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3" y="288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F086F4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6.892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4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03" y="2963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D840E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7.313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6" name="Rectangl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19" y="1883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5020A0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8.579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0" name="Rectangle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3790"/>
                              <a:ext cx="569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607D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11.372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21" name="Rectangle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" y="3729"/>
                              <a:ext cx="554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38AF8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12.851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23" name="Rectangle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8" y="3928"/>
                              <a:ext cx="49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FD6A2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13.781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6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3688"/>
                              <a:ext cx="49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9CB506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15.171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s:wsp>
                        <wps:cNvPr id="627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3884295" y="2490909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95BDA" w14:textId="77777777" w:rsidR="00B47F5B" w:rsidRDefault="00B47F5B" w:rsidP="00694F7D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15.455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1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4055466" y="2619179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338B" w14:textId="77777777" w:rsidR="00B47F5B" w:rsidRDefault="00B47F5B" w:rsidP="00694F7D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16.733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2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4399647" y="2499488"/>
                            <a:ext cx="384494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51172" w14:textId="77777777" w:rsidR="00B47F5B" w:rsidRDefault="00B47F5B" w:rsidP="00694F7D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18.353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33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4622165" y="2655374"/>
                            <a:ext cx="38798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B13DD" w14:textId="77777777" w:rsidR="00B47F5B" w:rsidRDefault="00B47F5B" w:rsidP="00694F7D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19.017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49B7481" id="Vászon 634" o:spid="_x0000_s1405" editas="canvas" style="width:551.35pt;height:277.4pt;mso-position-horizontal-relative:char;mso-position-vertical-relative:line" coordsize="70021,35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">
                <v:shape id="_x0000_s1406" type="#_x0000_t75" style="position:absolute;width:70021;height:35229;visibility:visible;mso-wrap-style:square">
                  <v:fill o:detectmouseclick="t"/>
                  <v:path o:connecttype="none"/>
                </v:shape>
                <v:group id="Group 625" o:spid="_x0000_s1407" style="position:absolute;top:359;width:67773;height:34875" coordsize="10673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line id="Line 425" o:spid="_x0000_s1408" style="position:absolute;visibility:visible;mso-wrap-style:square" from="1575,4612" to="10673,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kQ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DSfweyYeAbl4AQAA//8DAFBLAQItABQABgAIAAAAIQDb4fbL7gAAAIUBAAATAAAAAAAAAAAA&#10;AAAAAAAAAABbQ29udGVudF9UeXBlc10ueG1sUEsBAi0AFAAGAAgAAAAhAFr0LFu/AAAAFQEAAAsA&#10;AAAAAAAAAAAAAAAAHwEAAF9yZWxzLy5yZWxzUEsBAi0AFAAGAAgAAAAhAJe0GRDEAAAA3AAAAA8A&#10;AAAAAAAAAAAAAAAABwIAAGRycy9kb3ducmV2LnhtbFBLBQYAAAAAAwADALcAAAD4AgAAAAA=&#10;" strokeweight="0"/>
                  <v:line id="Line 426" o:spid="_x0000_s1409" style="position:absolute;flip:y;visibility:visible;mso-wrap-style:square" from="1617,4612" to="1617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6nwwAAANw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ibjtDadSUdAzn8BAAD//wMAUEsBAi0AFAAGAAgAAAAhANvh9svuAAAAhQEAABMAAAAAAAAAAAAA&#10;AAAAAAAAAFtDb250ZW50X1R5cGVzXS54bWxQSwECLQAUAAYACAAAACEAWvQsW78AAAAVAQAACwAA&#10;AAAAAAAAAAAAAAAfAQAAX3JlbHMvLnJlbHNQSwECLQAUAAYACAAAACEACM++p8MAAADcAAAADwAA&#10;AAAAAAAAAAAAAAAHAgAAZHJzL2Rvd25yZXYueG1sUEsFBgAAAAADAAMAtwAAAPcCAAAAAA==&#10;" strokeweight="0"/>
                  <v:line id="Line 427" o:spid="_x0000_s1410" style="position:absolute;flip:y;visibility:visible;mso-wrap-style:square" from="1764,4612" to="1764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s8xgAAANw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eBx9AK3M+kIyOkVAAD//wMAUEsBAi0AFAAGAAgAAAAhANvh9svuAAAAhQEAABMAAAAAAAAA&#10;AAAAAAAAAAAAAFtDb250ZW50X1R5cGVzXS54bWxQSwECLQAUAAYACAAAACEAWvQsW78AAAAVAQAA&#10;CwAAAAAAAAAAAAAAAAAfAQAAX3JlbHMvLnJlbHNQSwECLQAUAAYACAAAACEAZ4MbPMYAAADcAAAA&#10;DwAAAAAAAAAAAAAAAAAHAgAAZHJzL2Rvd25yZXYueG1sUEsFBgAAAAADAAMAtwAAAPoCAAAAAA==&#10;" strokeweight="0"/>
                  <v:line id="Line 428" o:spid="_x0000_s1411" style="position:absolute;flip:y;visibility:visible;mso-wrap-style:square" from="1912,4612" to="1912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R8wwAAANw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WDwluanM+kIyNkdAAD//wMAUEsBAi0AFAAGAAgAAAAhANvh9svuAAAAhQEAABMAAAAAAAAAAAAA&#10;AAAAAAAAAFtDb250ZW50X1R5cGVzXS54bWxQSwECLQAUAAYACAAAACEAWvQsW78AAAAVAQAACwAA&#10;AAAAAAAAAAAAAAAfAQAAX3JlbHMvLnJlbHNQSwECLQAUAAYACAAAACEAc2AkfMMAAADcAAAADwAA&#10;AAAAAAAAAAAAAAAHAgAAZHJzL2Rvd25yZXYueG1sUEsFBgAAAAADAAMAtwAAAPcCAAAAAA==&#10;" strokeweight="0"/>
                  <v:line id="Line 429" o:spid="_x0000_s1412" style="position:absolute;flip:y;visibility:visible;mso-wrap-style:square" from="2059,4612" to="2059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HnxgAAANw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DpcQi3M+kIyOkVAAD//wMAUEsBAi0AFAAGAAgAAAAhANvh9svuAAAAhQEAABMAAAAAAAAA&#10;AAAAAAAAAAAAAFtDb250ZW50X1R5cGVzXS54bWxQSwECLQAUAAYACAAAACEAWvQsW78AAAAVAQAA&#10;CwAAAAAAAAAAAAAAAAAfAQAAX3JlbHMvLnJlbHNQSwECLQAUAAYACAAAACEAHCyB58YAAADcAAAA&#10;DwAAAAAAAAAAAAAAAAAHAgAAZHJzL2Rvd25yZXYueG1sUEsFBgAAAAADAAMAtwAAAPoCAAAAAA==&#10;" strokeweight="0"/>
                  <v:line id="Line 430" o:spid="_x0000_s1413" style="position:absolute;flip:y;visibility:visible;mso-wrap-style:square" from="2207,4612" to="2207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+Q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eDpcQS3M+kIyOkVAAD//wMAUEsBAi0AFAAGAAgAAAAhANvh9svuAAAAhQEAABMAAAAAAAAA&#10;AAAAAAAAAAAAAFtDb250ZW50X1R5cGVzXS54bWxQSwECLQAUAAYACAAAACEAWvQsW78AAAAVAQAA&#10;CwAAAAAAAAAAAAAAAAAfAQAAX3JlbHMvLnJlbHNQSwECLQAUAAYACAAAACEA7P4fkMYAAADcAAAA&#10;DwAAAAAAAAAAAAAAAAAHAgAAZHJzL2Rvd25yZXYueG1sUEsFBgAAAAADAAMAtwAAAPoCAAAAAA==&#10;" strokeweight="0"/>
                  <v:line id="Line 431" o:spid="_x0000_s1414" style="position:absolute;flip:y;visibility:visible;mso-wrap-style:square" from="2354,4612" to="2354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" strokeweight="0"/>
                  <v:line id="Line 432" o:spid="_x0000_s1415" style="position:absolute;flip:y;visibility:visible;mso-wrap-style:square" from="2502,4612" to="2502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" strokeweight="0"/>
                  <v:line id="Line 433" o:spid="_x0000_s1416" style="position:absolute;flip:y;visibility:visible;mso-wrap-style:square" from="2649,4612" to="2649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fk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UPo0e4nElHQM7/AAAA//8DAFBLAQItABQABgAIAAAAIQDb4fbL7gAAAIUBAAATAAAAAAAA&#10;AAAAAAAAAAAAAABbQ29udGVudF9UeXBlc10ueG1sUEsBAi0AFAAGAAgAAAAhAFr0LFu/AAAAFQEA&#10;AAsAAAAAAAAAAAAAAAAAHwEAAF9yZWxzLy5yZWxzUEsBAi0AFAAGAAgAAAAhAGMXh+THAAAA3AAA&#10;AA8AAAAAAAAAAAAAAAAABwIAAGRycy9kb3ducmV2LnhtbFBLBQYAAAAAAwADALcAAAD7AgAAAAA=&#10;" strokeweight="0"/>
                  <v:line id="Line 434" o:spid="_x0000_s1417" style="position:absolute;flip:y;visibility:visible;mso-wrap-style:square" from="2797,4612" to="2797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mTxgAAANw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vD0OIa/M+kIyOkVAAD//wMAUEsBAi0AFAAGAAgAAAAhANvh9svuAAAAhQEAABMAAAAAAAAA&#10;AAAAAAAAAAAAAFtDb250ZW50X1R5cGVzXS54bWxQSwECLQAUAAYACAAAACEAWvQsW78AAAAVAQAA&#10;CwAAAAAAAAAAAAAAAAAfAQAAX3JlbHMvLnJlbHNQSwECLQAUAAYACAAAACEAk8UZk8YAAADcAAAA&#10;DwAAAAAAAAAAAAAAAAAHAgAAZHJzL2Rvd25yZXYueG1sUEsFBgAAAAADAAMAtwAAAPoCAAAAAA==&#10;" strokeweight="0"/>
                  <v:line id="Line 435" o:spid="_x0000_s1418" style="position:absolute;flip:y;visibility:visible;mso-wrap-style:square" from="2945,4612" to="2945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wIxgAAANw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D4MIG/M+kIyNkVAAD//wMAUEsBAi0AFAAGAAgAAAAhANvh9svuAAAAhQEAABMAAAAAAAAA&#10;AAAAAAAAAAAAAFtDb250ZW50X1R5cGVzXS54bWxQSwECLQAUAAYACAAAACEAWvQsW78AAAAVAQAA&#10;CwAAAAAAAAAAAAAAAAAfAQAAX3JlbHMvLnJlbHNQSwECLQAUAAYACAAAACEA/Im8CMYAAADcAAAA&#10;DwAAAAAAAAAAAAAAAAAHAgAAZHJzL2Rvd25yZXYueG1sUEsFBgAAAAADAAMAtwAAAPoCAAAAAA==&#10;" strokeweight="0"/>
                  <v:line id="Line 436" o:spid="_x0000_s1419" style="position:absolute;flip:y;visibility:visible;mso-wrap-style:square" from="3092,4612" to="3092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h6wwAAANw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WDwltamM+kIyNkdAAD//wMAUEsBAi0AFAAGAAgAAAAhANvh9svuAAAAhQEAABMAAAAAAAAAAAAA&#10;AAAAAAAAAFtDb250ZW50X1R5cGVzXS54bWxQSwECLQAUAAYACAAAACEAWvQsW78AAAAVAQAACwAA&#10;AAAAAAAAAAAAAAAfAQAAX3JlbHMvLnJlbHNQSwECLQAUAAYACAAAACEAjRYoesMAAADcAAAADwAA&#10;AAAAAAAAAAAAAAAHAgAAZHJzL2Rvd25yZXYueG1sUEsFBgAAAAADAAMAtwAAAPcCAAAAAA==&#10;" strokeweight="0"/>
                  <v:line id="Line 437" o:spid="_x0000_s1420" style="position:absolute;flip:y;visibility:visible;mso-wrap-style:square" from="3240,4612" to="3240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3h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oeRlO4nElHQM7/AAAA//8DAFBLAQItABQABgAIAAAAIQDb4fbL7gAAAIUBAAATAAAAAAAA&#10;AAAAAAAAAAAAAABbQ29udGVudF9UeXBlc10ueG1sUEsBAi0AFAAGAAgAAAAhAFr0LFu/AAAAFQEA&#10;AAsAAAAAAAAAAAAAAAAAHwEAAF9yZWxzLy5yZWxzUEsBAi0AFAAGAAgAAAAhAOJajeHHAAAA3AAA&#10;AA8AAAAAAAAAAAAAAAAABwIAAGRycy9kb3ducmV2LnhtbFBLBQYAAAAAAwADALcAAAD7AgAAAAA=&#10;" strokeweight="0"/>
                  <v:line id="Line 438" o:spid="_x0000_s1421" style="position:absolute;flip:y;visibility:visible;mso-wrap-style:square" from="3388,4612" to="3388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" strokeweight="0"/>
                  <v:line id="Line 439" o:spid="_x0000_s1422" style="position:absolute;flip:y;visibility:visible;mso-wrap-style:square" from="3535,4612" to="3535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" strokeweight="0"/>
                  <v:line id="Line 440" o:spid="_x0000_s1423" style="position:absolute;flip:y;visibility:visible;mso-wrap-style:square" from="3683,4612" to="3683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" strokeweight="0"/>
                  <v:line id="Line 441" o:spid="_x0000_s1424" style="position:absolute;flip:y;visibility:visible;mso-wrap-style:square" from="3830,4612" to="3830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l2xgAAANwAAAAPAAAAZHJzL2Rvd25yZXYueG1sRI9BawIx&#10;FITvBf9DeEJvNVsr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27TJdsYAAADcAAAA&#10;DwAAAAAAAAAAAAAAAAAHAgAAZHJzL2Rvd25yZXYueG1sUEsFBgAAAAADAAMAtwAAAPoCAAAAAA==&#10;" strokeweight="0"/>
                  <v:line id="Line 442" o:spid="_x0000_s1425" style="position:absolute;flip:y;visibility:visible;mso-wrap-style:square" from="3978,4612" to="3978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" strokeweight="0"/>
                  <v:line id="Line 443" o:spid="_x0000_s1426" style="position:absolute;flip:y;visibility:visible;mso-wrap-style:square" from="4125,4612" to="4125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" strokeweight="0"/>
                  <v:line id="Line 444" o:spid="_x0000_s1427" style="position:absolute;flip:y;visibility:visible;mso-wrap-style:square" from="4273,4612" to="4273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" strokeweight="0"/>
                  <v:line id="Line 445" o:spid="_x0000_s1428" style="position:absolute;flip:y;visibility:visible;mso-wrap-style:square" from="4420,4612" to="4420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" strokeweight="0"/>
                  <v:line id="Line 446" o:spid="_x0000_s1429" style="position:absolute;flip:y;visibility:visible;mso-wrap-style:square" from="4568,4612" to="4568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" strokeweight="0"/>
                  <v:line id="Line 447" o:spid="_x0000_s1430" style="position:absolute;flip:y;visibility:visible;mso-wrap-style:square" from="4715,4612" to="4715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" strokeweight="0"/>
                  <v:line id="Line 448" o:spid="_x0000_s1431" style="position:absolute;flip:y;visibility:visible;mso-wrap-style:square" from="4863,4612" to="4863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Hc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K3QZqfzqQjIGd3AAAA//8DAFBLAQItABQABgAIAAAAIQDb4fbL7gAAAIUBAAATAAAAAAAAAAAA&#10;AAAAAAAAAABbQ29udGVudF9UeXBlc10ueG1sUEsBAi0AFAAGAAgAAAAhAFr0LFu/AAAAFQEAAAsA&#10;AAAAAAAAAAAAAAAAHwEAAF9yZWxzLy5yZWxzUEsBAi0AFAAGAAgAAAAhAK6/wdzEAAAA3AAAAA8A&#10;AAAAAAAAAAAAAAAABwIAAGRycy9kb3ducmV2LnhtbFBLBQYAAAAAAwADALcAAAD4AgAAAAA=&#10;" strokeweight="0"/>
                  <v:line id="Line 449" o:spid="_x0000_s1432" style="position:absolute;flip:y;visibility:visible;mso-wrap-style:square" from="5010,4612" to="5010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" strokeweight="0"/>
                  <v:line id="Line 450" o:spid="_x0000_s1433" style="position:absolute;flip:y;visibility:visible;mso-wrap-style:square" from="5158,4612" to="5158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ow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eDxaQS3M+kIyOkVAAD//wMAUEsBAi0AFAAGAAgAAAAhANvh9svuAAAAhQEAABMAAAAAAAAA&#10;AAAAAAAAAAAAAFtDb250ZW50X1R5cGVzXS54bWxQSwECLQAUAAYACAAAACEAWvQsW78AAAAVAQAA&#10;CwAAAAAAAAAAAAAAAAAfAQAAX3JlbHMvLnJlbHNQSwECLQAUAAYACAAAACEAMSH6MMYAAADcAAAA&#10;DwAAAAAAAAAAAAAAAAAHAgAAZHJzL2Rvd25yZXYueG1sUEsFBgAAAAADAAMAtwAAAPoCAAAAAA==&#10;" strokeweight="0"/>
                  <v:line id="Line 451" o:spid="_x0000_s1434" style="position:absolute;flip:y;visibility:visible;mso-wrap-style:square" from="5305,4612" to="5305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+r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UPjyO4nElHQM7/AAAA//8DAFBLAQItABQABgAIAAAAIQDb4fbL7gAAAIUBAAATAAAAAAAA&#10;AAAAAAAAAAAAAABbQ29udGVudF9UeXBlc10ueG1sUEsBAi0AFAAGAAgAAAAhAFr0LFu/AAAAFQEA&#10;AAsAAAAAAAAAAAAAAAAAHwEAAF9yZWxzLy5yZWxzUEsBAi0AFAAGAAgAAAAhAF5tX6vHAAAA3AAA&#10;AA8AAAAAAAAAAAAAAAAABwIAAGRycy9kb3ducmV2LnhtbFBLBQYAAAAAAwADALcAAAD7AgAAAAA=&#10;" strokeweight="0"/>
                  <v:line id="Line 452" o:spid="_x0000_s1435" style="position:absolute;flip:y;visibility:visible;mso-wrap-style:square" from="5453,4612" to="5453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" strokeweight="0"/>
                  <v:line id="Line 453" o:spid="_x0000_s1436" style="position:absolute;flip:y;visibility:visible;mso-wrap-style:square" from="5600,4612" to="5600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" strokeweight="0"/>
                  <v:line id="Line 454" o:spid="_x0000_s1437" style="position:absolute;flip:y;visibility:visible;mso-wrap-style:square" from="5748,4612" to="5748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wz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D4NIa/M+kIyOkVAAD//wMAUEsBAi0AFAAGAAgAAAAhANvh9svuAAAAhQEAABMAAAAAAAAA&#10;AAAAAAAAAAAAAFtDb250ZW50X1R5cGVzXS54bWxQSwECLQAUAAYACAAAACEAWvQsW78AAAAVAQAA&#10;CwAAAAAAAAAAAAAAAAAfAQAAX3JlbHMvLnJlbHNQSwECLQAUAAYACAAAACEAThr8M8YAAADcAAAA&#10;DwAAAAAAAAAAAAAAAAAHAgAAZHJzL2Rvd25yZXYueG1sUEsFBgAAAAADAAMAtwAAAPoCAAAAAA==&#10;" strokeweight="0"/>
                  <v:line id="Line 455" o:spid="_x0000_s1438" style="position:absolute;flip:y;visibility:visible;mso-wrap-style:square" from="5895,4612" to="5895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" strokeweight="0"/>
                  <v:line id="Line 456" o:spid="_x0000_s1439" style="position:absolute;flip:y;visibility:visible;mso-wrap-style:square" from="6043,4612" to="6043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3a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K3QVqbzqQjIGd3AAAA//8DAFBLAQItABQABgAIAAAAIQDb4fbL7gAAAIUBAAATAAAAAAAAAAAA&#10;AAAAAAAAAABbQ29udGVudF9UeXBlc10ueG1sUEsBAi0AFAAGAAgAAAAhAFr0LFu/AAAAFQEAAAsA&#10;AAAAAAAAAAAAAAAAHwEAAF9yZWxzLy5yZWxzUEsBAi0AFAAGAAgAAAAhAFDJzdrEAAAA3AAAAA8A&#10;AAAAAAAAAAAAAAAABwIAAGRycy9kb3ducmV2LnhtbFBLBQYAAAAAAwADALcAAAD4AgAAAAA=&#10;" strokeweight="0"/>
                  <v:line id="Line 457" o:spid="_x0000_s1440" style="position:absolute;flip:y;visibility:visible;mso-wrap-style:square" from="6190,4612" to="6190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hB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pGD1O4nElHQM7/AAAA//8DAFBLAQItABQABgAIAAAAIQDb4fbL7gAAAIUBAAATAAAAAAAA&#10;AAAAAAAAAAAAAABbQ29udGVudF9UeXBlc10ueG1sUEsBAi0AFAAGAAgAAAAhAFr0LFu/AAAAFQEA&#10;AAsAAAAAAAAAAAAAAAAAHwEAAF9yZWxzLy5yZWxzUEsBAi0AFAAGAAgAAAAhAD+FaEHHAAAA3AAA&#10;AA8AAAAAAAAAAAAAAAAABwIAAGRycy9kb3ducmV2LnhtbFBLBQYAAAAAAwADALcAAAD7AgAAAAA=&#10;" strokeweight="0"/>
                  <v:line id="Line 458" o:spid="_x0000_s1441" style="position:absolute;flip:y;visibility:visible;mso-wrap-style:square" from="6338,4612" to="6338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" strokeweight="0"/>
                  <v:line id="Line 459" o:spid="_x0000_s1442" style="position:absolute;flip:y;visibility:visible;mso-wrap-style:square" from="6486,4612" to="6486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" strokeweight="0"/>
                  <v:line id="Line 460" o:spid="_x0000_s1443" style="position:absolute;flip:y;visibility:visible;mso-wrap-style:square" from="6634,4612" to="6634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CNxgAAANw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p7HI/g7k46AnN0AAAD//wMAUEsBAi0AFAAGAAgAAAAhANvh9svuAAAAhQEAABMAAAAAAAAA&#10;AAAAAAAAAAAAAFtDb250ZW50X1R5cGVzXS54bWxQSwECLQAUAAYACAAAACEAWvQsW78AAAAVAQAA&#10;CwAAAAAAAAAAAAAAAAAfAQAAX3JlbHMvLnJlbHNQSwECLQAUAAYACAAAACEA/00wjcYAAADcAAAA&#10;DwAAAAAAAAAAAAAAAAAHAgAAZHJzL2Rvd25yZXYueG1sUEsFBgAAAAADAAMAtwAAAPoCAAAAAA==&#10;" strokeweight="0"/>
                  <v:line id="Line 461" o:spid="_x0000_s1444" style="position:absolute;flip:y;visibility:visible;mso-wrap-style:square" from="6781,4612" to="6781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UWxgAAANw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vA0foS/M+kIyOkVAAD//wMAUEsBAi0AFAAGAAgAAAAhANvh9svuAAAAhQEAABMAAAAAAAAA&#10;AAAAAAAAAAAAAFtDb250ZW50X1R5cGVzXS54bWxQSwECLQAUAAYACAAAACEAWvQsW78AAAAVAQAA&#10;CwAAAAAAAAAAAAAAAAAfAQAAX3JlbHMvLnJlbHNQSwECLQAUAAYACAAAACEAkAGVFsYAAADcAAAA&#10;DwAAAAAAAAAAAAAAAAAHAgAAZHJzL2Rvd25yZXYueG1sUEsFBgAAAAADAAMAtwAAAPoCAAAAAA==&#10;" strokeweight="0"/>
                  <v:line id="Line 462" o:spid="_x0000_s1445" style="position:absolute;flip:y;visibility:visible;mso-wrap-style:square" from="6929,4612" to="6929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" strokeweight="0"/>
                  <v:line id="Line 463" o:spid="_x0000_s1446" style="position:absolute;flip:y;visibility:visible;mso-wrap-style:square" from="7076,4612" to="7076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j5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A4foK/M+kIyOkVAAD//wMAUEsBAi0AFAAGAAgAAAAhANvh9svuAAAAhQEAABMAAAAAAAAA&#10;AAAAAAAAAAAAAFtDb250ZW50X1R5cGVzXS54bWxQSwECLQAUAAYACAAAACEAWvQsW78AAAAVAQAA&#10;CwAAAAAAAAAAAAAAAAAfAQAAX3JlbHMvLnJlbHNQSwECLQAUAAYACAAAACEAcKSo+cYAAADcAAAA&#10;DwAAAAAAAAAAAAAAAAAHAgAAZHJzL2Rvd25yZXYueG1sUEsFBgAAAAADAAMAtwAAAPoCAAAAAA==&#10;" strokeweight="0"/>
                  <v:line id="Line 464" o:spid="_x0000_s1447" style="position:absolute;flip:y;visibility:visible;mso-wrap-style:square" from="7224,4612" to="7224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" strokeweight="0"/>
                  <v:line id="Line 465" o:spid="_x0000_s1448" style="position:absolute;flip:y;visibility:visible;mso-wrap-style:square" from="7371,4612" to="7371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MV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TxNpnA/k46AXNwAAAD//wMAUEsBAi0AFAAGAAgAAAAhANvh9svuAAAAhQEAABMAAAAAAAAA&#10;AAAAAAAAAAAAAFtDb250ZW50X1R5cGVzXS54bWxQSwECLQAUAAYACAAAACEAWvQsW78AAAAVAQAA&#10;CwAAAAAAAAAAAAAAAAAfAQAAX3JlbHMvLnJlbHNQSwECLQAUAAYACAAAACEA7zqTFcYAAADcAAAA&#10;DwAAAAAAAAAAAAAAAAAHAgAAZHJzL2Rvd25yZXYueG1sUEsFBgAAAAADAAMAtwAAAPoCAAAAAA==&#10;" strokeweight="0"/>
                  <v:line id="Line 466" o:spid="_x0000_s1449" style="position:absolute;flip:y;visibility:visible;mso-wrap-style:square" from="7519,4612" to="7519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" strokeweight="0"/>
                  <v:line id="Line 467" o:spid="_x0000_s1450" style="position:absolute;flip:y;visibility:visible;mso-wrap-style:square" from="7666,4612" to="7666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" strokeweight="0"/>
                  <v:line id="Line 468" o:spid="_x0000_s1451" style="position:absolute;flip:y;visibility:visible;mso-wrap-style:square" from="7814,4612" to="7814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" strokeweight="0"/>
                  <v:line id="Line 469" o:spid="_x0000_s1452" style="position:absolute;flip:y;visibility:visible;mso-wrap-style:square" from="7961,4612" to="7961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" strokeweight="0"/>
                  <v:line id="Line 470" o:spid="_x0000_s1453" style="position:absolute;flip:y;visibility:visible;mso-wrap-style:square" from="8109,4612" to="8109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ZQ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TxNxnA7k46AnF0BAAD//wMAUEsBAi0AFAAGAAgAAAAhANvh9svuAAAAhQEAABMAAAAAAAAA&#10;AAAAAAAAAAAAAFtDb250ZW50X1R5cGVzXS54bWxQSwECLQAUAAYACAAAACEAWvQsW78AAAAVAQAA&#10;CwAAAAAAAAAAAAAAAAAfAQAAX3JlbHMvLnJlbHNQSwECLQAUAAYACAAAACEAepSmUMYAAADcAAAA&#10;DwAAAAAAAAAAAAAAAAAHAgAAZHJzL2Rvd25yZXYueG1sUEsFBgAAAAADAAMAtwAAAPoCAAAAAA==&#10;" strokeweight="0"/>
                  <v:line id="Line 471" o:spid="_x0000_s1454" style="position:absolute;flip:y;visibility:visible;mso-wrap-style:square" from="8256,4612" to="8256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PLxgAAANw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A4eYC/M+kIyNkVAAD//wMAUEsBAi0AFAAGAAgAAAAhANvh9svuAAAAhQEAABMAAAAAAAAA&#10;AAAAAAAAAAAAAFtDb250ZW50X1R5cGVzXS54bWxQSwECLQAUAAYACAAAACEAWvQsW78AAAAVAQAA&#10;CwAAAAAAAAAAAAAAAAAfAQAAX3JlbHMvLnJlbHNQSwECLQAUAAYACAAAACEAFdgDy8YAAADcAAAA&#10;DwAAAAAAAAAAAAAAAAAHAgAAZHJzL2Rvd25yZXYueG1sUEsFBgAAAAADAAMAtwAAAPoCAAAAAA==&#10;" strokeweight="0"/>
                  <v:line id="Line 472" o:spid="_x0000_s1455" style="position:absolute;flip:y;visibility:visible;mso-wrap-style:square" from="8404,4612" to="8404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" strokeweight="0"/>
                  <v:line id="Line 473" o:spid="_x0000_s1456" style="position:absolute;flip:y;visibility:visible;mso-wrap-style:square" from="8551,4612" to="8551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" strokeweight="0"/>
                  <v:line id="Line 474" o:spid="_x0000_s1457" style="position:absolute;flip:y;visibility:visible;mso-wrap-style:square" from="8699,4612" to="8699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6BT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TxNJ3A/k46AXNwAAAD//wMAUEsBAi0AFAAGAAgAAAAhANvh9svuAAAAhQEAABMAAAAAAAAA&#10;AAAAAAAAAAAAAFtDb250ZW50X1R5cGVzXS54bWxQSwECLQAUAAYACAAAACEAWvQsW78AAAAVAQAA&#10;CwAAAAAAAAAAAAAAAAAfAQAAX3JlbHMvLnJlbHNQSwECLQAUAAYACAAAACEABa+gU8YAAADcAAAA&#10;DwAAAAAAAAAAAAAAAAAHAgAAZHJzL2Rvd25yZXYueG1sUEsFBgAAAAADAAMAtwAAAPoCAAAAAA==&#10;" strokeweight="0"/>
                  <v:line id="Line 475" o:spid="_x0000_s1458" style="position:absolute;flip:y;visibility:visible;mso-wrap-style:square" from="8846,4612" to="8846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" strokeweight="0"/>
                  <v:line id="Line 476" o:spid="_x0000_s1459" style="position:absolute;flip:y;visibility:visible;mso-wrap-style:square" from="8994,4612" to="8994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" strokeweight="0"/>
                  <v:line id="Line 477" o:spid="_x0000_s1460" style="position:absolute;flip:y;visibility:visible;mso-wrap-style:square" from="9141,4612" to="9141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" strokeweight="0"/>
                  <v:line id="Line 478" o:spid="_x0000_s1461" style="position:absolute;flip:y;visibility:visible;mso-wrap-style:square" from="9289,4612" to="9289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" strokeweight="0"/>
                  <v:line id="Line 479" o:spid="_x0000_s1462" style="position:absolute;flip:y;visibility:visible;mso-wrap-style:square" from="9436,4612" to="9436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" strokeweight="0"/>
                  <v:line id="Line 480" o:spid="_x0000_s1463" style="position:absolute;flip:y;visibility:visible;mso-wrap-style:square" from="9584,4612" to="9584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" strokeweight="0"/>
                  <v:line id="Line 481" o:spid="_x0000_s1464" style="position:absolute;flip:y;visibility:visible;mso-wrap-style:square" from="9732,4612" to="9732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" strokeweight="0"/>
                  <v:line id="Line 482" o:spid="_x0000_s1465" style="position:absolute;flip:y;visibility:visible;mso-wrap-style:square" from="9879,4612" to="9879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" strokeweight="0"/>
                  <v:line id="Line 483" o:spid="_x0000_s1466" style="position:absolute;flip:y;visibility:visible;mso-wrap-style:square" from="10027,4612" to="10027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" strokeweight="0"/>
                  <v:line id="Line 484" o:spid="_x0000_s1467" style="position:absolute;flip:y;visibility:visible;mso-wrap-style:square" from="10175,4612" to="10175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" strokeweight="0"/>
                  <v:line id="Line 485" o:spid="_x0000_s1468" style="position:absolute;flip:y;visibility:visible;mso-wrap-style:square" from="10322,4612" to="10322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" strokeweight="0"/>
                  <v:line id="Line 486" o:spid="_x0000_s1469" style="position:absolute;flip:y;visibility:visible;mso-wrap-style:square" from="10470,4612" to="10470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" strokeweight="0"/>
                  <v:line id="Line 487" o:spid="_x0000_s1470" style="position:absolute;flip:y;visibility:visible;mso-wrap-style:square" from="10617,4612" to="10617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" strokeweight="0"/>
                  <v:rect id="Rectangle 488" o:spid="_x0000_s1471" style="position:absolute;left:1721;top:4694;width:312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5DCA8CC7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4.00</w:t>
                          </w:r>
                        </w:p>
                      </w:txbxContent>
                    </v:textbox>
                  </v:rect>
                  <v:rect id="Rectangle 489" o:spid="_x0000_s1472" style="position:absolute;left:2458;top:4694;width:312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yx2wgAAANwAAAAPAAAAZHJzL2Rvd25yZXYueG1sRI/NigIx&#10;EITvgu8QWvCmGUUW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CCMyx2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E878583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6.00</w:t>
                          </w:r>
                        </w:p>
                      </w:txbxContent>
                    </v:textbox>
                  </v:rect>
                  <v:rect id="Rectangle 490" o:spid="_x0000_s1473" style="position:absolute;left:3197;top:4694;width:312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bIBwgAAANw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Fzn8HsmHQG5ewEAAP//AwBQSwECLQAUAAYACAAAACEA2+H2y+4AAACFAQAAEwAAAAAAAAAAAAAA&#10;AAAAAAAAW0NvbnRlbnRfVHlwZXNdLnhtbFBLAQItABQABgAIAAAAIQBa9CxbvwAAABUBAAALAAAA&#10;AAAAAAAAAAAAAB8BAABfcmVscy8ucmVsc1BLAQItABQABgAIAAAAIQBy4bIB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019B68C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8.00</w:t>
                          </w:r>
                        </w:p>
                      </w:txbxContent>
                    </v:textbox>
                  </v:rect>
                  <v:rect id="Rectangle 491" o:spid="_x0000_s1474" style="position:absolute;left:3891;top:469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ea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KwX8H8mHQG5+wMAAP//AwBQSwECLQAUAAYACAAAACEA2+H2y+4AAACFAQAAEwAAAAAAAAAAAAAA&#10;AAAAAAAAW0NvbnRlbnRfVHlwZXNdLnhtbFBLAQItABQABgAIAAAAIQBa9CxbvwAAABUBAAALAAAA&#10;AAAAAAAAAAAAAB8BAABfcmVscy8ucmVsc1BLAQItABQABgAIAAAAIQAdrRe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57D0F66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10.00</w:t>
                          </w:r>
                        </w:p>
                      </w:txbxContent>
                    </v:textbox>
                  </v:rect>
                  <v:rect id="Rectangle 492" o:spid="_x0000_s1475" style="position:absolute;left:4629;top:469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9C47D5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12.00</w:t>
                          </w:r>
                        </w:p>
                      </w:txbxContent>
                    </v:textbox>
                  </v:rect>
                  <v:rect id="Rectangle 493" o:spid="_x0000_s1476" style="position:absolute;left:5366;top:469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Cp1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LNYf8H8mHQG5+wMAAP//AwBQSwECLQAUAAYACAAAACEA2+H2y+4AAACFAQAAEwAAAAAAAAAAAAAA&#10;AAAAAAAAW0NvbnRlbnRfVHlwZXNdLnhtbFBLAQItABQABgAIAAAAIQBa9CxbvwAAABUBAAALAAAA&#10;AAAAAAAAAAAAAB8BAABfcmVscy8ucmVsc1BLAQItABQABgAIAAAAIQD9CCp1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2086E4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14.00</w:t>
                          </w:r>
                        </w:p>
                      </w:txbxContent>
                    </v:textbox>
                  </v:rect>
                  <v:rect id="Rectangle 494" o:spid="_x0000_s1477" style="position:absolute;left:6104;top:469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QC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AN2rQC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87BA28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16.00</w:t>
                          </w:r>
                        </w:p>
                      </w:txbxContent>
                    </v:textbox>
                  </v:rect>
                  <v:rect id="Rectangle 495" o:spid="_x0000_s1478" style="position:absolute;left:6842;top:469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GZ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yX8H8mHQG5+wMAAP//AwBQSwECLQAUAAYACAAAACEA2+H2y+4AAACFAQAAEwAAAAAAAAAAAAAA&#10;AAAAAAAAW0NvbnRlbnRfVHlwZXNdLnhtbFBLAQItABQABgAIAAAAIQBa9CxbvwAAABUBAAALAAAA&#10;AAAAAAAAAAAAAB8BAABfcmVscy8ucmVsc1BLAQItABQABgAIAAAAIQBilhG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A174E90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18.00</w:t>
                          </w:r>
                        </w:p>
                      </w:txbxContent>
                    </v:textbox>
                  </v:rect>
                  <v:rect id="Rectangle 496" o:spid="_x0000_s1479" style="position:absolute;left:7580;top:469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1B2DE0A0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20.00</w:t>
                          </w:r>
                        </w:p>
                      </w:txbxContent>
                    </v:textbox>
                  </v:rect>
                  <v:rect id="Rectangle 497" o:spid="_x0000_s1480" style="position:absolute;left:8317;top:469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A0F2CB2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22.00</w:t>
                          </w:r>
                        </w:p>
                      </w:txbxContent>
                    </v:textbox>
                  </v:rect>
                  <v:rect id="Rectangle 498" o:spid="_x0000_s1481" style="position:absolute;left:9055;top:469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433288F2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24.00</w:t>
                          </w:r>
                        </w:p>
                      </w:txbxContent>
                    </v:textbox>
                  </v:rect>
                  <v:rect id="Rectangle 499" o:spid="_x0000_s1482" style="position:absolute;left:9793;top:469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4BC956B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26.00</w:t>
                          </w:r>
                        </w:p>
                      </w:txbxContent>
                    </v:textbox>
                  </v:rect>
                  <v:line id="Line 500" o:spid="_x0000_s1483" style="position:absolute;flip:y;visibility:visible;mso-wrap-style:square" from="1912,4612" to="1912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" strokeweight="0"/>
                  <v:line id="Line 501" o:spid="_x0000_s1484" style="position:absolute;flip:y;visibility:visible;mso-wrap-style:square" from="2649,4612" to="2649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" strokeweight="0"/>
                  <v:line id="Line 502" o:spid="_x0000_s1485" style="position:absolute;flip:y;visibility:visible;mso-wrap-style:square" from="3388,4612" to="3388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udfxgAAANw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WCUPcHvmXQE5OQGAAD//wMAUEsBAi0AFAAGAAgAAAAhANvh9svuAAAAhQEAABMAAAAAAAAA&#10;AAAAAAAAAAAAAFtDb250ZW50X1R5cGVzXS54bWxQSwECLQAUAAYACAAAACEAWvQsW78AAAAVAQAA&#10;CwAAAAAAAAAAAAAAAAAfAQAAX3JlbHMvLnJlbHNQSwECLQAUAAYACAAAACEAtNbnX8YAAADcAAAA&#10;DwAAAAAAAAAAAAAAAAAHAgAAZHJzL2Rvd25yZXYueG1sUEsFBgAAAAADAAMAtwAAAPoCAAAAAA==&#10;" strokeweight="0"/>
                  <v:line id="Line 503" o:spid="_x0000_s1486" style="position:absolute;flip:y;visibility:visible;mso-wrap-style:square" from="4125,4612" to="4125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" strokeweight="0"/>
                  <v:line id="Line 504" o:spid="_x0000_s1487" style="position:absolute;flip:y;visibility:visible;mso-wrap-style:square" from="4863,4612" to="4863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yzxgAAANw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YyzCfydSUdAzm8AAAD//wMAUEsBAi0AFAAGAAgAAAAhANvh9svuAAAAhQEAABMAAAAAAAAA&#10;AAAAAAAAAAAAAFtDb250ZW50X1R5cGVzXS54bWxQSwECLQAUAAYACAAAACEAWvQsW78AAAAVAQAA&#10;CwAAAAAAAAAAAAAAAAAfAQAAX3JlbHMvLnJlbHNQSwECLQAUAAYACAAAACEAK0jcs8YAAADcAAAA&#10;DwAAAAAAAAAAAAAAAAAHAgAAZHJzL2Rvd25yZXYueG1sUEsFBgAAAAADAAMAtwAAAPoCAAAAAA==&#10;" strokeweight="0"/>
                  <v:line id="Line 505" o:spid="_x0000_s1488" style="position:absolute;flip:y;visibility:visible;mso-wrap-style:square" from="5600,4612" to="5600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" strokeweight="0"/>
                  <v:line id="Line 506" o:spid="_x0000_s1489" style="position:absolute;flip:y;visibility:visible;mso-wrap-style:square" from="6338,4612" to="6338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" strokeweight="0"/>
                  <v:line id="Line 507" o:spid="_x0000_s1490" style="position:absolute;flip:y;visibility:visible;mso-wrap-style:square" from="7076,4612" to="7076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" strokeweight="0"/>
                  <v:line id="Line 508" o:spid="_x0000_s1491" style="position:absolute;flip:y;visibility:visible;mso-wrap-style:square" from="7814,4612" to="7814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" strokeweight="0"/>
                  <v:line id="Line 509" o:spid="_x0000_s1492" style="position:absolute;flip:y;visibility:visible;mso-wrap-style:square" from="8551,4612" to="8551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" strokeweight="0"/>
                  <v:line id="Line 510" o:spid="_x0000_s1493" style="position:absolute;flip:y;visibility:visible;mso-wrap-style:square" from="9289,4612" to="9289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" strokeweight="0"/>
                  <v:line id="Line 511" o:spid="_x0000_s1494" style="position:absolute;flip:y;visibility:visible;mso-wrap-style:square" from="10027,4612" to="10027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" strokeweight="0"/>
                  <v:line id="Line 512" o:spid="_x0000_s1495" style="position:absolute;flip:y;visibility:visible;mso-wrap-style:square" from="1575,654" to="1575,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" strokeweight="0"/>
                  <v:line id="Line 513" o:spid="_x0000_s1496" style="position:absolute;visibility:visible;mso-wrap-style:square" from="1560,4519" to="1575,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" strokeweight="0"/>
                  <v:line id="Line 514" o:spid="_x0000_s1497" style="position:absolute;visibility:visible;mso-wrap-style:square" from="1560,4426" to="1575,4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" strokeweight="0"/>
                  <v:line id="Line 515" o:spid="_x0000_s1498" style="position:absolute;visibility:visible;mso-wrap-style:square" from="1560,4332" to="1575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" strokeweight="0"/>
                  <v:line id="Line 516" o:spid="_x0000_s1499" style="position:absolute;visibility:visible;mso-wrap-style:square" from="1560,4239" to="1575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" strokeweight="0"/>
                  <v:line id="Line 517" o:spid="_x0000_s1500" style="position:absolute;visibility:visible;mso-wrap-style:square" from="1560,4146" to="1575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" strokeweight="0"/>
                  <v:line id="Line 518" o:spid="_x0000_s1501" style="position:absolute;visibility:visible;mso-wrap-style:square" from="1560,4052" to="1575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" strokeweight="0"/>
                  <v:line id="Line 519" o:spid="_x0000_s1502" style="position:absolute;visibility:visible;mso-wrap-style:square" from="1560,3959" to="1575,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tixAAAANw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HqXwdyYeAbl4AgAA//8DAFBLAQItABQABgAIAAAAIQDb4fbL7gAAAIUBAAATAAAAAAAAAAAA&#10;AAAAAAAAAABbQ29udGVudF9UeXBlc10ueG1sUEsBAi0AFAAGAAgAAAAhAFr0LFu/AAAAFQEAAAsA&#10;AAAAAAAAAAAAAAAAHwEAAF9yZWxzLy5yZWxzUEsBAi0AFAAGAAgAAAAhAAHwK2LEAAAA3AAAAA8A&#10;AAAAAAAAAAAAAAAABwIAAGRycy9kb3ducmV2LnhtbFBLBQYAAAAAAwADALcAAAD4AgAAAAA=&#10;" strokeweight="0"/>
                  <v:line id="Line 520" o:spid="_x0000_s1503" style="position:absolute;visibility:visible;mso-wrap-style:square" from="1560,3866" to="1575,3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" strokeweight="0"/>
                  <v:line id="Line 521" o:spid="_x0000_s1504" style="position:absolute;visibility:visible;mso-wrap-style:square" from="1560,3773" to="1575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CO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" strokeweight="0"/>
                  <v:line id="Line 522" o:spid="_x0000_s1505" style="position:absolute;visibility:visible;mso-wrap-style:square" from="1560,3679" to="1575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j6xQAAANw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" strokeweight="0"/>
                  <v:line id="Line 523" o:spid="_x0000_s1506" style="position:absolute;visibility:visible;mso-wrap-style:square" from="1560,3586" to="1575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" strokeweight="0"/>
                  <v:line id="Line 524" o:spid="_x0000_s1507" style="position:absolute;visibility:visible;mso-wrap-style:square" from="1560,3493" to="1575,3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" strokeweight="0"/>
                  <v:line id="Line 525" o:spid="_x0000_s1508" style="position:absolute;visibility:visible;mso-wrap-style:square" from="1560,3399" to="1575,3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aN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4NIXnmXgE5OIBAAD//wMAUEsBAi0AFAAGAAgAAAAhANvh9svuAAAAhQEAABMAAAAAAAAAAAAA&#10;AAAAAAAAAFtDb250ZW50X1R5cGVzXS54bWxQSwECLQAUAAYACAAAACEAWvQsW78AAAAVAQAACwAA&#10;AAAAAAAAAAAAAAAfAQAAX3JlbHMvLnJlbHNQSwECLQAUAAYACAAAACEA4VUWjcMAAADcAAAADwAA&#10;AAAAAAAAAAAAAAAHAgAAZHJzL2Rvd25yZXYueG1sUEsFBgAAAAADAAMAtwAAAPcCAAAAAA==&#10;" strokeweight="0"/>
                  <v:line id="Line 526" o:spid="_x0000_s1509" style="position:absolute;visibility:visible;mso-wrap-style:square" from="1560,3306" to="1575,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" strokeweight="0"/>
                  <v:line id="Line 527" o:spid="_x0000_s1510" style="position:absolute;visibility:visible;mso-wrap-style:square" from="1560,3213" to="1575,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idkxAAAANw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Wj4QSeZ+IRkPMHAAAA//8DAFBLAQItABQABgAIAAAAIQDb4fbL7gAAAIUBAAATAAAAAAAAAAAA&#10;AAAAAAAAAABbQ29udGVudF9UeXBlc10ueG1sUEsBAi0AFAAGAAgAAAAhAFr0LFu/AAAAFQEAAAsA&#10;AAAAAAAAAAAAAAAAHwEAAF9yZWxzLy5yZWxzUEsBAi0AFAAGAAgAAAAhAP+GJ2TEAAAA3AAAAA8A&#10;AAAAAAAAAAAAAAAABwIAAGRycy9kb3ducmV2LnhtbFBLBQYAAAAAAwADALcAAAD4AgAAAAA=&#10;" strokeweight="0"/>
                  <v:line id="Line 528" o:spid="_x0000_s1511" style="position:absolute;visibility:visible;mso-wrap-style:square" from="1560,3119" to="1575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" strokeweight="0"/>
                  <v:line id="Line 529" o:spid="_x0000_s1512" style="position:absolute;visibility:visible;mso-wrap-style:square" from="1560,3026" to="1575,3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" strokeweight="0"/>
                  <v:line id="Line 530" o:spid="_x0000_s1513" style="position:absolute;visibility:visible;mso-wrap-style:square" from="1560,2933" to="1575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yPI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" strokeweight="0"/>
                  <v:line id="Line 531" o:spid="_x0000_s1514" style="position:absolute;visibility:visible;mso-wrap-style:square" from="1560,2840" to="1575,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" strokeweight="0"/>
                  <v:line id="Line 532" o:spid="_x0000_s1515" style="position:absolute;visibility:visible;mso-wrap-style:square" from="1560,2746" to="1575,2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4n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" strokeweight="0"/>
                  <v:line id="Line 533" o:spid="_x0000_s1516" style="position:absolute;visibility:visible;mso-wrap-style:square" from="1560,2653" to="1575,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" strokeweight="0"/>
                  <v:line id="Line 534" o:spid="_x0000_s1517" style="position:absolute;visibility:visible;mso-wrap-style:square" from="1560,2560" to="1575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" strokeweight="0"/>
                  <v:line id="Line 535" o:spid="_x0000_s1518" style="position:absolute;visibility:visible;mso-wrap-style:square" from="1560,2466" to="1575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BQ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" strokeweight="0"/>
                  <v:line id="Line 536" o:spid="_x0000_s1519" style="position:absolute;visibility:visible;mso-wrap-style:square" from="1560,2373" to="157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" strokeweight="0"/>
                  <v:line id="Line 537" o:spid="_x0000_s1520" style="position:absolute;visibility:visible;mso-wrap-style:square" from="1560,2280" to="1575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" strokeweight="0"/>
                  <v:line id="Line 538" o:spid="_x0000_s1521" style="position:absolute;visibility:visible;mso-wrap-style:square" from="1560,2187" to="1575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" strokeweight="0"/>
                  <v:line id="Line 539" o:spid="_x0000_s1522" style="position:absolute;visibility:visible;mso-wrap-style:square" from="1560,2093" to="1575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" strokeweight="0"/>
                  <v:line id="Line 540" o:spid="_x0000_s1523" style="position:absolute;visibility:visible;mso-wrap-style:square" from="1560,2000" to="1575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VC1xQAAANw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" strokeweight="0"/>
                  <v:line id="Line 541" o:spid="_x0000_s1524" style="position:absolute;visibility:visible;mso-wrap-style:square" from="1560,1907" to="1575,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Uu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" strokeweight="0"/>
                  <v:line id="Line 542" o:spid="_x0000_s1525" style="position:absolute;visibility:visible;mso-wrap-style:square" from="1560,1813" to="1575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" strokeweight="0"/>
                  <v:line id="Line 543" o:spid="_x0000_s1526" style="position:absolute;visibility:visible;mso-wrap-style:square" from="1560,1720" to="1575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" strokeweight="0"/>
                  <v:line id="Line 544" o:spid="_x0000_s1527" style="position:absolute;visibility:visible;mso-wrap-style:square" from="1560,1627" to="1575,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" strokeweight="0"/>
                  <v:line id="Line 545" o:spid="_x0000_s1528" style="position:absolute;visibility:visible;mso-wrap-style:square" from="1560,1533" to="1575,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" strokeweight="0"/>
                  <v:line id="Line 546" o:spid="_x0000_s1529" style="position:absolute;visibility:visible;mso-wrap-style:square" from="1560,1440" to="1575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" strokeweight="0"/>
                  <v:line id="Line 547" o:spid="_x0000_s1530" style="position:absolute;visibility:visible;mso-wrap-style:square" from="1560,1347" to="1575,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" strokeweight="0"/>
                  <v:line id="Line 548" o:spid="_x0000_s1531" style="position:absolute;visibility:visible;mso-wrap-style:square" from="1560,1254" to="1575,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" strokeweight="0"/>
                  <v:line id="Line 549" o:spid="_x0000_s1532" style="position:absolute;visibility:visible;mso-wrap-style:square" from="1560,1160" to="1575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" strokeweight="0"/>
                  <v:line id="Line 550" o:spid="_x0000_s1533" style="position:absolute;visibility:visible;mso-wrap-style:square" from="1560,1067" to="1575,1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" strokeweight="0"/>
                  <v:line id="Line 551" o:spid="_x0000_s1534" style="position:absolute;visibility:visible;mso-wrap-style:square" from="1560,974" to="1575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" strokeweight="0"/>
                  <v:line id="Line 552" o:spid="_x0000_s1535" style="position:absolute;visibility:visible;mso-wrap-style:square" from="1560,880" to="1575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" strokeweight="0"/>
                  <v:line id="Line 553" o:spid="_x0000_s1536" style="position:absolute;visibility:visible;mso-wrap-style:square" from="1560,787" to="1575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" strokeweight="0"/>
                  <v:line id="Line 554" o:spid="_x0000_s1537" style="position:absolute;visibility:visible;mso-wrap-style:square" from="1560,694" to="1575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" strokeweight="0"/>
                  <v:line id="Line 555" o:spid="_x0000_s1538" style="position:absolute;visibility:visible;mso-wrap-style:square" from="1545,4146" to="1575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" strokeweight="0"/>
                  <v:rect id="Rectangle 556" o:spid="_x0000_s1539" style="position:absolute;left:831;top:4064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51BCD3C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1000000</w:t>
                          </w:r>
                        </w:p>
                      </w:txbxContent>
                    </v:textbox>
                  </v:rect>
                  <v:line id="Line 557" o:spid="_x0000_s1540" style="position:absolute;visibility:visible;mso-wrap-style:square" from="1545,3679" to="1575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" strokeweight="0"/>
                  <v:rect id="Rectangle 558" o:spid="_x0000_s1541" style="position:absolute;left:831;top:3598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ZX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4H2X&#10;5qcz6QjIwx8AAAD//wMAUEsBAi0AFAAGAAgAAAAhANvh9svuAAAAhQEAABMAAAAAAAAAAAAAAAAA&#10;AAAAAFtDb250ZW50X1R5cGVzXS54bWxQSwECLQAUAAYACAAAACEAWvQsW78AAAAVAQAACwAAAAAA&#10;AAAAAAAAAAAfAQAAX3JlbHMvLnJlbHNQSwECLQAUAAYACAAAACEArkv2V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5414818F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2000000</w:t>
                          </w:r>
                        </w:p>
                      </w:txbxContent>
                    </v:textbox>
                  </v:rect>
                  <v:line id="Line 559" o:spid="_x0000_s1542" style="position:absolute;visibility:visible;mso-wrap-style:square" from="1545,3213" to="1575,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" strokeweight="0"/>
                  <v:rect id="Rectangle 560" o:spid="_x0000_s1543" style="position:absolute;left:831;top:3131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27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+SKH/zPpCMjNEwAA//8DAFBLAQItABQABgAIAAAAIQDb4fbL7gAAAIUBAAATAAAAAAAAAAAAAAAA&#10;AAAAAABbQ29udGVudF9UeXBlc10ueG1sUEsBAi0AFAAGAAgAAAAhAFr0LFu/AAAAFQEAAAsAAAAA&#10;AAAAAAAAAAAAHwEAAF9yZWxzLy5yZWxzUEsBAi0AFAAGAAgAAAAhADHVzbv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1BB1AC0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3000000</w:t>
                          </w:r>
                        </w:p>
                      </w:txbxContent>
                    </v:textbox>
                  </v:rect>
                  <v:line id="Line 561" o:spid="_x0000_s1544" style="position:absolute;visibility:visible;mso-wrap-style:square" from="1545,2746" to="1575,2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" strokeweight="0"/>
                  <v:rect id="Rectangle 562" o:spid="_x0000_s1545" style="position:absolute;left:831;top:2665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BU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j/UK/s6kIyB3LwAAAP//AwBQSwECLQAUAAYACAAAACEA2+H2y+4AAACFAQAAEwAAAAAAAAAAAAAA&#10;AAAAAAAAW0NvbnRlbnRfVHlwZXNdLnhtbFBLAQItABQABgAIAAAAIQBa9CxbvwAAABUBAAALAAAA&#10;AAAAAAAAAAAAAB8BAABfcmVscy8ucmVsc1BLAQItABQABgAIAAAAIQDRcPB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1FDFC62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4000000</w:t>
                          </w:r>
                        </w:p>
                      </w:txbxContent>
                    </v:textbox>
                  </v:rect>
                  <v:line id="Line 563" o:spid="_x0000_s1546" style="position:absolute;visibility:visible;mso-wrap-style:square" from="1545,2280" to="1575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" strokeweight="0"/>
                  <v:rect id="Rectangle 564" o:spid="_x0000_s1547" style="position:absolute;left:831;top:2198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7C8242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5000000</w:t>
                          </w:r>
                        </w:p>
                      </w:txbxContent>
                    </v:textbox>
                  </v:rect>
                  <v:line id="Line 565" o:spid="_x0000_s1548" style="position:absolute;visibility:visible;mso-wrap-style:square" from="1545,1813" to="1575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" strokeweight="0"/>
                  <v:rect id="Rectangle 566" o:spid="_x0000_s1549" style="position:absolute;left:831;top:1731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pR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4H2X&#10;1qYz6QjIwx8AAAD//wMAUEsBAi0AFAAGAAgAAAAhANvh9svuAAAAhQEAABMAAAAAAAAAAAAAAAAA&#10;AAAAAFtDb250ZW50X1R5cGVzXS54bWxQSwECLQAUAAYACAAAACEAWvQsW78AAAAVAQAACwAAAAAA&#10;AAAAAAAAAAAfAQAAX3JlbHMvLnJlbHNQSwECLQAUAAYACAAAACEAUD36U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141EC874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6000000</w:t>
                          </w:r>
                        </w:p>
                      </w:txbxContent>
                    </v:textbox>
                  </v:rect>
                  <v:line id="Line 567" o:spid="_x0000_s1550" style="position:absolute;visibility:visible;mso-wrap-style:square" from="1545,1347" to="1575,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" strokeweight="0"/>
                  <v:rect id="Rectangle 568" o:spid="_x0000_s1551" style="position:absolute;left:831;top:1265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" filled="f" stroked="f">
                    <v:textbox style="mso-fit-shape-to-text:t" inset="0,0,0,0">
                      <w:txbxContent>
                        <w:p w14:paraId="7BFCC20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7000000</w:t>
                          </w:r>
                        </w:p>
                      </w:txbxContent>
                    </v:textbox>
                  </v:rect>
                  <v:line id="Line 569" o:spid="_x0000_s1552" style="position:absolute;visibility:visible;mso-wrap-style:square" from="1545,880" to="1575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" strokeweight="0"/>
                  <v:rect id="Rectangle 570" o:spid="_x0000_s1553" style="position:absolute;left:831;top:798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tm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rN9z+D2TjoDc/wAAAP//AwBQSwECLQAUAAYACAAAACEA2+H2y+4AAACFAQAAEwAAAAAAAAAAAAAA&#10;AAAAAAAAW0NvbnRlbnRfVHlwZXNdLnhtbFBLAQItABQABgAIAAAAIQBa9CxbvwAAABUBAAALAAAA&#10;AAAAAAAAAAAAAB8BAABfcmVscy8ucmVsc1BLAQItABQABgAIAAAAIQC0DFtm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AACC07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8000000</w:t>
                          </w:r>
                        </w:p>
                      </w:txbxContent>
                    </v:textbox>
                  </v:rect>
                  <v:rect id="Rectangle 571" o:spid="_x0000_s1554" style="position:absolute;top:4948;width:556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79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fKwW8H8mHQG5+wMAAP//AwBQSwECLQAUAAYACAAAACEA2+H2y+4AAACFAQAAEwAAAAAAAAAAAAAA&#10;AAAAAAAAW0NvbnRlbnRfVHlwZXNdLnhtbFBLAQItABQABgAIAAAAIQBa9CxbvwAAABUBAAALAAAA&#10;AAAAAAAAAAAAAB8BAABfcmVscy8ucmVsc1BLAQItABQABgAIAAAAIQDbQP79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05F7B8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7F"/>
                              <w:sz w:val="16"/>
                              <w:szCs w:val="16"/>
                            </w:rPr>
                            <w:t>Time--&gt;</w:t>
                          </w:r>
                        </w:p>
                      </w:txbxContent>
                    </v:textbox>
                  </v:rect>
                  <v:rect id="Rectangle 572" o:spid="_x0000_s1555" style="position:absolute;width:81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aJ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fKwW8H8mHQG5+wMAAP//AwBQSwECLQAUAAYACAAAACEA2+H2y+4AAACFAQAAEwAAAAAAAAAAAAAA&#10;AAAAAAAAW0NvbnRlbnRfVHlwZXNdLnhtbFBLAQItABQABgAIAAAAIQBa9CxbvwAAABUBAAALAAAA&#10;AAAAAAAAAAAAAB8BAABfcmVscy8ucmVsc1BLAQItABQABgAIAAAAIQBUqWaJ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A13BB86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7F"/>
                              <w:sz w:val="16"/>
                              <w:szCs w:val="16"/>
                            </w:rPr>
                            <w:t>Abundance</w:t>
                          </w:r>
                        </w:p>
                      </w:txbxContent>
                    </v:textbox>
                  </v:rect>
                  <v:rect id="Rectangle 573" o:spid="_x0000_s1556" style="position:absolute;left:5280;top:500;width:165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20DBB5A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TIC: 7117 </w:t>
                          </w:r>
                          <w:proofErr w:type="gramStart"/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tu.D</w:t>
                          </w:r>
                          <w:proofErr w:type="gramEnd"/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\data.ms</w:t>
                          </w:r>
                        </w:p>
                      </w:txbxContent>
                    </v:textbox>
                  </v:rect>
                  <v:shape id="Freeform 574" o:spid="_x0000_s1557" style="position:absolute;left:1575;top:654;width:7496;height:3958;flip:y;visibility:visible;mso-wrap-style:square;v-text-anchor:top" coordsize="9526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" path="m,1r2,l4,2,7,3,9,4,12,3,14,2r3,l19,2,22,1r2,l27,1r2,l32,1r2,l37,1r2,l42,1,44,r3,l49,1r3,l54,1,57,r2,1l62,1r2,l67,r2,l71,r3,l76,r3,l81,r3,l86,r3,l91,r3,l96,r3,l101,r3,l106,r3,l111,r3,l116,r3,l121,r3,l126,r3,l131,r3,l136,r3,l141,r2,l146,r2,l151,r2,l156,r2,l161,r2,l166,r2,l171,r2,l176,r2,l181,r2,l186,r2,l191,r2,l196,1r2,l201,r2,l206,r2,l210,r3,l215,r3,l220,r3,1l225,2r3,3l230,6r3,l235,4r3,l240,4r3,l245,3r3,l250,3r3,l255,2r3,l260,2r3,l265,1r3,l270,1r3,l275,1r3,l280,1r2,l285,1r2,l290,1r2,l295,1r2,l300,1r2,l305,1r2,l310,1r2,l315,1,317,r3,l322,r3,1l327,1,330,r2,l335,r2,l340,r2,l345,r2,l349,r3,1l354,1r3,l359,1r3,l364,1r3,l369,r3,l374,1,377,r2,1l382,1r2,l387,1r2,l392,r2,l397,1r2,l402,r2,l407,r2,l412,r2,l417,r2,l421,r3,l426,r3,1l431,6r3,18l436,69r3,79l441,236r3,52l446,279r3,-63l451,142r3,-57l456,52r3,-18l461,26r3,-2l466,23r3,-2l471,17r3,-5l476,9r3,-4l481,4r3,-1l486,3r2,1l491,11r2,30l496,120r2,155l501,471r2,161l506,665r2,-111l511,371r2,-146l516,131r2,-53l521,51r2,-15l526,27r2,-5l531,17r2,-2l536,12r2,-2l541,10r2,-2l546,7r2,l551,6r2,-1l556,5r2,l560,5r3,-1l565,4r3,l570,4r3,l575,4r3,l580,4r3,l585,4r3,-1l590,3r3,l595,3r3,l600,2r3,1l605,3r3,l610,3r3,l615,2r3,1l620,3r3,l625,2r3,1l630,3r2,l635,3r2,-1l640,2r2,l645,2r2,l650,2r2,l655,2r2,l660,2r2,l665,3r2,l670,4r2,5l675,18r2,9l680,36r2,1l685,32r2,-9l690,16r2,-7l695,7r2,-3l699,4r3,l704,4r3,2l709,6r3,1l714,6r3,l719,5r3,-2l724,3r3,l729,2r3,l734,2r3,l739,2r3,l744,1r3,1l749,1r3,1l754,1r3,1l759,2r3,-1l764,1r3,l769,2r2,-1l774,2r2,l779,1r2,1l784,1r2,1l789,2r2,-1l794,1r2,l799,1r2,l804,1r2,l809,1r2,l814,1r2,l819,1,821,r3,1l826,1r3,l831,1r3,l836,1r2,l841,1r2,l846,1r2,l851,3r2,3l856,14r2,14l861,43r2,11l866,51r2,-9l871,30r2,-11l876,13r2,l881,20r2,12l886,48r2,12l891,61r2,-8l896,40r2,-11l901,20r2,-5l906,10r2,-2l910,6r3,-1l915,4r3,-1l920,2r3,l925,2r3,1l930,1r3,1l935,2r3,-1l940,1r3,l945,1r3,l950,2r3,6l955,33r3,89l960,365r3,486l965,1639r3,952l970,3603r3,838l975,5070r2,256l980,4983r2,-1580l985,1592r2,-999l990,259r2,-106l995,107r2,-24l1000,66r2,-10l1005,49r2,-6l1010,39r2,-3l1015,32r2,-1l1020,30r2,l1025,29r2,-2l1030,28r2,-1l1035,28r2,-1l1040,26r2,l1045,25r2,l1049,25r3,-1l1054,24r3,-1l1059,23r3,l1064,22r3,1l1069,22r3,l1074,20r3,l1079,20r3,-1l1084,20r3,-1l1089,18r3,l1094,18r3,-2l1099,16r3,1l1104,18r3,l1109,20r3,9l1114,54r2,50l1119,185r2,88l1124,326r2,-7l1129,263r2,-72l1134,133r2,-33l1139,93r2,6l1144,100r2,-8l1149,75r2,-19l1154,42r2,-12l1159,25r2,-3l1164,19r2,-2l1169,17r2,l1174,16r2,-1l1179,16r2,l1184,16r2,-2l1188,15r3,-1l1193,15r3,-2l1198,13r3,1l1203,13r3,l1208,12r3,1l1213,11r3,1l1218,10r3,1l1223,10r3,l1228,10r3,1l1233,10r3,l1238,10r3,l1243,10r3,-1l1248,8r3,-2l1253,5r2,-1l1258,4r2,l1263,7r2,3l1268,14r2,2l1273,16r2,-1l1278,13r2,-4l1283,8r2,-2l1288,6r2,-1l1293,5r2,-1l1298,4r2,l1303,3r2,l1308,3r2,l1313,3r2,l1318,2r2,l1323,4r2,-1l1327,4r3,1l1332,5r3,l1337,5r3,-1l1342,4r3,l1347,4r3,2l1352,9r3,9l1357,35r3,20l1362,75r3,12l1367,97r3,18l1372,139r3,18l1377,156r3,-19l1382,107r3,-34l1387,49r3,-15l1392,24r2,-6l1397,15r2,-3l1402,11r2,-1l1407,9r2,-1l1412,8r2,-1l1417,8r2,4l1422,28r2,31l1427,115r2,67l1432,245r2,20l1437,240r2,-56l1442,125r2,-43l1447,52r2,-16l1452,28r2,-6l1457,20r2,l1462,20r2,-1l1466,18r3,-4l1471,12r3,-2l1476,8r3,-2l1481,5r3,l1486,6r3,l1491,7r3,1l1496,10r3,-1l1501,9r3,l1506,7r3,-1l1511,6r3,l1516,5r3,6l1521,36r3,79l1526,319r3,383l1531,1270r2,676l1536,2676r2,672l1541,3942r2,419l1546,4483r2,-684l1551,2118r2,-1315l1556,330r2,-128l1561,152r2,-24l1566,109r2,-11l1571,89r2,-9l1576,74r2,-2l1581,68r2,-3l1586,59r2,-3l1591,51r2,-2l1596,47r2,-4l1601,41r2,-3l1605,35r3,-2l1610,31r3,-2l1615,27r3,-1l1620,26r3,-1l1625,24r3,l1630,23r3,l1635,22r3,l1640,20r3,1l1645,22r3,1l1650,22r3,-1l1655,21r3,-2l1660,19r3,-1l1665,19r3,l1670,18r2,-2l1675,16r2,l1680,16r2,-1l1685,17r2,-1l1690,17r2,l1695,15r2,1l1700,15r2,1l1705,15r2,-1l1710,14r2,-1l1715,14r2,2l1720,20r2,8l1725,39r2,13l1730,64r2,10l1735,76r2,-7l1740,63r2,l1744,89r3,97l1749,422r3,447l1754,1528r3,828l1759,3236r3,840l1764,4844r3,606l1769,6047r3,486l1774,6964r3,523l1779,7951r3,223l1784,8286r3,-701l1789,3740r3,-3014l1794,238r3,-67l1799,145r3,-9l1804,123r3,-12l1809,105r2,-6l1814,95r2,-5l1819,85r2,-4l1824,77r2,-7l1829,69r2,1l1834,72r2,10l1839,104r2,23l1844,140r2,-1l1849,123r2,-20l1854,87r2,-12l1859,70r2,-4l1864,66r2,6l1869,74r2,5l1874,79r2,-5l1879,70r2,-6l1883,61r3,-5l1888,54r3,-2l1893,48r3,l1898,46r3,-2l1903,43r3,-1l1908,44r3,8l1913,74r3,50l1918,209r3,101l1923,381r3,28l1928,368r3,-75l1933,218r3,-65l1938,107r3,-33l1943,50r3,-15l1948,27r2,-7l1953,17r2,-1l1958,20r2,18l1963,102r2,171l1968,589r2,479l1973,1632r2,563l1978,2576r2,104l1983,2344r2,-683l1988,1125r2,-164l1993,1075r2,108l1998,1076r2,-292l2003,469r2,-212l2008,149r2,-50l2013,77r2,-15l2018,55r2,-6l2022,45r3,-2l2027,41r3,-1l2032,38r3,-3l2037,33r3,-2l2042,29r3,-2l2047,26r3,-1l2052,23r3,1l2057,22r3,-1l2062,20r3,1l2067,18r3,l2072,18r3,l2077,18r3,-1l2082,16r3,l2087,15r3,l2092,14r2,l2097,14r2,l2102,13r2,-1l2107,11r2,1l2112,12r2,l2117,11r2,l2122,11r2,-1l2127,10r2,-1l2132,9r2,1l2137,11r2,l2142,12r2,1l2147,13r2,-1l2152,11r2,l2157,8r2,1l2161,8r3,l2166,7r3,-1l2171,7r3,l2176,9r3,4l2181,19r3,3l2186,25r3,-2l2191,19r3,-3l2196,12r3,-1l2201,10r3,-1l2206,9r3,2l2211,12r3,2l2216,16r3,3l2221,25r3,7l2226,38r3,3l2231,36r2,-4l2236,27r2,-7l2241,17r2,-3l2246,12r2,-2l2251,12r2,1l2256,16r2,l2261,15r2,1l2266,17r2,11l2271,48r2,35l2276,122r2,26l2281,155r2,-20l2286,101r2,-25l2291,55r2,-14l2296,32r2,-5l2300,23r3,-4l2305,17r3,-2l2310,13r3,l2315,12r3,l2320,11r3,-1l2325,10r3,-1l2330,9r3,-1l2335,7r3,l2340,7r3,l2345,6r3,1l2350,7r3,-1l2355,6r3,l2360,5r3,-1l2365,4r3,l2370,4r2,l2375,3r2,l2380,3r2,l2385,3r2,l2390,3r2,l2395,4r2,l2400,5r2,2l2405,8r2,1l2410,9r2,l2415,7r2,-1l2420,6r2,-1l2425,5r2,l2430,5r2,-1l2435,5r2,-1l2439,4r3,l2444,4r3,-1l2449,3r3,l2454,3r3,l2459,3r3,l2464,3r3,l2469,2r3,l2474,2r3,l2479,2r3,1l2484,3r3,l2489,4r3,l2494,4r3,l2499,4r3,l2504,4r3,1l2509,7r2,3l2514,20r2,26l2519,103r2,90l2524,311r2,96l2529,442r2,-31l2534,330r2,-94l2539,155r2,-62l2544,58r2,-18l2549,38r2,28l2554,165r2,231l2559,836r2,651l2564,2272r2,839l2569,3982r2,638l2574,4888r2,-337l2578,3093r3,-1617l2583,567r3,-291l2588,177r3,-42l2593,113r3,-16l2598,85r3,-7l2603,74r3,-2l2608,69r3,1l2613,78r3,3l2618,82r3,-3l2623,74r3,-11l2628,56r3,-5l2633,44r3,-3l2638,38r3,-2l2643,36r3,-3l2648,31r2,-2l2653,28r2,-1l2658,27r2,-2l2663,25r2,-2l2668,22r2,-1l2673,19r2,l2678,18r2,l2683,19r2,-1l2688,19r2,1l2693,22r2,1l2698,22r2,2l2703,22r2,2l2708,26r2,1l2713,28r2,-1l2717,25r3,-3l2722,21r3,-2l2727,19r3,-1l2732,17r3,-3l2737,14r3,-2l2742,12r3,-1l2747,11r3,l2752,11r3,l2757,10r3,l2762,10r3,-1l2767,9r3,-1l2772,7r3,1l2777,7r3,l2782,7r3,l2787,7r2,l2792,7r2,-1l2797,6r2,l2802,6r2,l2807,6r2,l2812,7r2,-1l2817,6r2,l2822,5r2,1l2827,5r2,l2832,6r2,-1l2837,6r2,l2842,8r2,2l2847,13r2,l2852,15r2,-1l2856,12r3,-1l2861,10r3,-1l2866,8r3,l2871,8r3,-1l2876,8r3,l2881,8r3,l2886,8r3,l2891,8r3,l2896,8r3,-1l2901,7r3,l2906,6r3,l2911,6r3,-1l2916,5r3,1l2921,6r3,l2926,4r2,1l2931,5r2,l2936,5r2,2l2941,10r2,6l2946,24r2,6l2951,35r2,-1l2956,31r2,-6l2961,20r2,-3l2966,14r2,-2l2971,11r2,-1l2976,9r2,-1l2981,8r2,l2986,9r2,1l2991,12r2,l2995,13r3,-2l3000,10r3,-1l3005,8r3,l3010,8r3,1l3015,10r3,1l3020,12r3,-1l3025,12r3,1l3030,13r3,1l3035,12r3,-1l3040,10r3,-1l3045,10r3,1l3050,13r3,-1l3055,14r3,-1l3060,12r3,l3065,12r2,l3070,14r2,2l3075,17r2,l3080,16r2,-2l3085,13r2,-1l3090,11r2,l3095,11r2,1l3100,13r2,l3105,14r2,-2l3110,12r2,-1l3115,11r2,l3120,10r2,-2l3125,8r2,l3130,7r2,l3134,7r3,1l3139,10r3,l3144,11r3,1l3149,12r3,l3154,10r3,-1l3159,9r3,-2l3164,7r3,l3169,7r3,l3174,6r3,l3179,5r3,l3184,5r3,1l3189,8r3,2l3194,13r3,4l3199,20r3,2l3204,19r2,-2l3209,14r2,-3l3214,9r2,-1l3219,7r2,l3224,6r2,l3229,5r2,l3234,5r2,l3239,5r2,l3244,4r2,l3249,4r2,l3254,4r2,-1l3259,3r2,1l3264,4r2,2l3269,9r2,5l3273,19r3,5l3278,27r3,2l3283,27r3,l3288,21r3,-3l3293,13r3,-3l3298,9r3,-1l3303,6r3,l3308,5r3,l3313,4r3,l3318,4r3,l3323,4r3,l3328,5r3,l3333,6r3,1l3338,9r3,-1l3343,10r2,1l3348,11r2,1l3353,12r2,-1l3358,10r2,-1l3363,7r2,l3368,7r2,l3373,6r2,l3378,6r2,1l3383,6r2,1l3388,6r2,l3393,5r2,-1l3398,5r2,1l3403,7r2,l3408,7r2,l3412,6r3,l3417,5r3,1l3422,5r3,2l3427,8r3,3l3432,15r3,3l3437,24r3,3l3442,33r3,4l3447,40r3,2l3452,39r3,-7l3457,27r3,-7l3462,15r3,-1l3467,11r3,-1l3472,9r3,-1l3477,9r3,l3482,11r2,3l3487,23r2,22l3492,89r2,64l3497,218r2,36l3502,258r2,-36l3507,167r2,-52l3512,86r2,-2l3517,102r2,32l3522,166r2,12l3527,161r2,-29l3532,102r2,-27l3537,57r2,-11l3542,38r2,-5l3547,30r2,-2l3552,26r2,-1l3556,25r3,7l3561,42r3,19l3566,74r3,9l3571,82r3,-10l3576,61r3,-9l3581,45r3,-6l3586,35r3,-5l3591,26r3,-1l3596,25r3,-1l3601,23r3,-2l3606,20r3,-2l3611,17r3,-2l3616,14r3,-1l3621,14r2,-1l3626,12r2,l3631,11r2,l3636,9r2,l3641,9r2,-1l3646,8r2,l3651,10r2,2l3656,17r2,5l3661,26r2,2l3666,28r2,-1l3671,26r2,l3676,29r2,6l3681,41r2,4l3686,45r2,-2l3691,37r2,-5l3695,27r3,-5l3700,18r3,-2l3705,13r3,4l3710,27r3,25l3715,99r3,69l3720,236r3,37l3725,264r3,-43l3730,162r3,-50l3735,79r3,-18l3740,49r3,-9l3745,33r3,-7l3750,22r3,-5l3755,17r3,-3l3760,12r2,l3765,10r2,l3770,9r2,1l3775,14r2,11l3780,55r2,57l3785,189r2,69l3790,298r2,-9l3795,246r2,-63l3800,132r2,-38l3805,69r2,-16l3810,45r2,-5l3815,35r2,-3l3820,28r2,-4l3825,20r2,-2l3830,15r2,-2l3834,12r3,-2l3839,10r3,-1l3844,8r3,-1l3849,8r3,-1l3854,8r3,1l3859,9r3,2l3864,14r3,17l3869,73r3,102l3874,357r3,242l3879,829r3,129l3884,914r3,-202l3889,484r3,-187l3894,186r3,-67l3899,84r2,-23l3904,47r2,-6l3909,34r2,-2l3914,29r2,1l3919,29r2,-1l3924,27r2,-2l3929,23r2,-5l3934,18r2,l3939,15r2,-1l3944,13r2,-2l3949,12r2,-2l3954,10r2,2l3959,16r2,7l3964,35r2,12l3969,55r2,-1l3973,49r3,-7l3978,34r3,-6l3983,24r3,1l3988,25r3,-1l3993,23r3,-2l3998,16r3,-2l4003,12r3,-1l4008,10r3,-1l4013,8r3,l4018,6r3,1l4023,7r3,-1l4028,6r3,-1l4033,6r3,-1l4038,6r2,2l4043,13r2,14l4048,44r2,26l4053,89r2,2l4058,85r2,-13l4063,53r2,-14l4068,31r2,-7l4073,21r2,-3l4078,17r2,-1l4083,18r2,1l4088,18r2,1l4093,21r2,3l4098,28r2,4l4103,33r2,-2l4108,27r2,-4l4112,20r3,-2l4117,19r3,l4122,19r3,l4127,18r3,-1l4132,15r3,l4137,13r3,-1l4142,11r3,-1l4147,10r3,l4152,10r3,1l4157,13r3,1l4162,16r3,-1l4167,14r3,l4172,13r3,-2l4177,11r2,l4182,10r2,l4187,10r2,-1l4192,8r2,-1l4197,7r2,-1l4202,6r2,4l4207,15r2,15l4212,50r2,22l4217,89r2,8l4222,90r2,-9l4227,68r2,-11l4232,47r2,-4l4237,37r2,-2l4242,33r2,-1l4247,29r2,-2l4251,24r3,-2l4256,20r3,-3l4261,16r3,-2l4266,13r3,-1l4271,11r3,-1l4276,9r3,l4281,9r3,-1l4286,8r3,l4291,7r3,2l4296,13r3,5l4301,24r3,7l4306,36r3,5l4311,44r3,-3l4316,37r2,-7l4321,24r2,-7l4326,15r2,-4l4331,10r2,-2l4336,7r2,l4341,7r2,-1l4346,6r2,-1l4351,4r2,l4356,4r2,1l4361,5r2,l4366,4r2,1l4371,4r2,1l4376,4r2,1l4381,6r2,l4386,7r2,-1l4390,7r3,2l4395,16r3,16l4400,61r3,34l4405,131r3,22l4410,150r3,-25l4415,97r3,-27l4420,49r3,-14l4425,27r3,-6l4430,16r3,1l4435,16r3,3l4440,25r3,10l4445,45r3,6l4450,53r3,-5l4455,40r2,-8l4460,28r2,3l4465,42r2,20l4470,87r2,17l4475,111r2,-12l4480,79r2,-22l4485,39r2,-12l4490,20r2,-4l4495,13r2,l4500,12r2,l4505,12r2,l4510,14r2,-1l4515,12r2,-2l4520,8r2,l4525,7r2,2l4529,11r3,2l4534,16r3,1l4539,16r3,-1l4544,13r3,-2l4549,11r3,l4554,12r3,4l4559,25r3,30l4564,133r3,139l4569,475r3,205l4574,847r3,-11l4579,693r3,-196l4584,308r3,-121l4589,117r3,-38l4594,58r2,-13l4599,37r2,-7l4604,26r2,-5l4609,20r2,-1l4614,16r2,-2l4619,13r2,l4624,12r2,l4629,11r2,l4634,12r2,-1l4639,10r2,l4644,10r2,-1l4649,9r2,l4654,8r2,l4659,8r2,l4664,8r2,l4668,8r3,l4673,9r3,l4678,9r3,1l4683,12r3,3l4688,21r3,6l4693,31r3,1l4698,31r3,-6l4703,22r3,-2l4708,19r3,l4713,19r3,-1l4718,17r3,l4723,15r3,-2l4728,12r3,-1l4733,11r2,-2l4738,9r2,-1l4743,7r2,l4748,6r2,-1l4753,6r2,-1l4758,6r2,-1l4763,6r2,l4768,6r2,l4773,6r2,l4778,6r2,-1l4783,5r2,1l4788,6r2,2l4793,8r2,2l4798,9r2,1l4803,9r2,-1l4807,7r3,-1l4812,6r3,-1l4817,6r3,-1l4822,5r3,l4827,6r3,2l4832,12r3,7l4837,33r3,17l4842,69r3,8l4847,75r3,-10l4852,50r3,-14l4857,26r3,-8l4862,14r3,-3l4867,8r3,l4872,7r2,1l4877,8r2,3l4882,19r2,22l4887,86r2,75l4892,247r2,66l4897,342r2,-36l4902,235r2,-77l4907,101r2,-35l4912,45r2,-11l4917,25r2,-3l4922,18r2,-4l4927,12r2,-1l4932,9r2,-2l4937,7r2,-1l4942,7r2,-1l4946,7r3,-1l4951,6r3,l4956,5r3,-1l4961,5r3,-1l4966,5r3,-1l4971,4r3,l4976,4r3,l4981,5r3,l4986,5r3,-1l4991,5r3,2l4996,19r3,33l5001,122r3,141l5006,444r3,176l5011,702r3,-45l5016,516r2,-156l5021,222r2,-88l5026,87r2,-28l5031,43r2,-9l5036,26r2,-4l5041,19r2,-3l5046,14r2,-2l5051,11r2,-2l5056,8r2,l5061,7r2,l5066,6r2,l5071,7r2,-1l5076,6r2,-1l5081,5r2,l5085,4r3,1l5090,4r3,l5095,3r3,2l5100,5r3,3l5105,14r3,8l5110,29r3,4l5115,34r3,-3l5120,22r3,-6l5125,12r3,-3l5130,7r3,l5135,5r3,l5140,4r3,l5145,3r3,1l5150,3r3,1l5155,4r2,l5160,5r2,1l5165,5r2,l5170,5r2,l5175,4r2,l5180,4r2,-1l5185,3r2,-1l5190,2r2,l5195,3r2,l5200,2r2,l5205,2r2,l5210,3r2,l5215,4r2,l5220,3r2,l5224,3r3,1l5229,4r3,l5234,4r3,2l5239,6r3,l5244,7r3,1l5249,8r3,l5254,7r3,1l5259,8r3,l5264,7r3,l5269,7r3,l5274,9r3,3l5279,17r3,8l5284,31r3,1l5289,29r3,-6l5294,17r2,-6l5299,8r2,-3l5304,4r2,l5309,3r2,l5314,3r2,l5319,3r2,1l5324,5r2,1l5329,6r2,l5334,6r2,-2l5339,6r2,6l5344,30r2,31l5349,113r2,69l5354,236r2,32l5359,256r2,-51l5363,149r3,-55l5368,58r3,-24l5373,26r3,l5378,35r3,20l5383,83r3,26l5388,124r3,l5393,102r3,-29l5398,47r3,-18l5403,19r3,-6l5408,8r3,l5413,6r3,-1l5418,6r3,l5423,6r3,l5428,6r3,l5433,6r2,1l5438,6r2,l5443,6r2,l5448,7r2,l5453,8r2,2l5458,9r2,l5463,8r2,l5468,9r2,l5473,9r2,-1l5478,7r2,-1l5483,5r2,-1l5488,3r2,l5493,3r2,l5498,2r2,l5502,3r3,l5507,3r3,l5512,3r3,-1l5517,3r3,l5522,3r3,1l5527,5r3,3l5532,12r3,8l5537,37r3,31l5542,120r3,53l5547,207r3,12l5552,183r3,-42l5557,94r3,-40l5562,32r3,-12l5567,14r3,-3l5572,10r2,l5577,10r2,-2l5582,8r2,-2l5587,5r2,-1l5592,3r2,1l5597,4r2,1l5602,5r2,1l5607,6r2,-1l5612,5r2,-1l5617,4r2,2l5622,6r2,3l5627,15r2,10l5632,44r2,22l5637,99r2,21l5641,139r3,7l5646,158r3,25l5651,241r3,125l5656,547r3,207l5661,925r3,50l5666,851r3,-218l5671,403r3,-177l5676,118r3,-55l5681,36r3,-12l5686,20r3,-4l5691,16r3,1l5696,21r3,6l5701,35r3,8l5706,54r3,12l5711,79r2,4l5716,80r2,-15l5721,50r2,-15l5726,23r2,-6l5731,15r2,1l5736,16r2,l5741,15r2,l5746,13r2,-3l5751,9r2,-2l5756,6r2,l5761,5r2,1l5766,6r2,l5771,5r2,1l5776,7r2,6l5780,31r3,45l5785,160r3,144l5790,486r3,168l5795,765r3,-35l5800,610r3,-177l5805,276r3,-114l5810,95r3,-38l5815,37r3,-12l5820,18r3,-4l5825,13r3,-1l5830,12r3,-2l5835,9r3,-1l5840,7r3,1l5845,7r3,1l5850,10r2,3l5855,20r2,7l5860,32r2,2l5865,32r2,-4l5870,20r2,-3l5875,14r2,-2l5880,12r2,1l5885,13r2,2l5890,15r2,1l5895,15r2,-1l5900,15r2,-1l5905,13r2,1l5910,14r2,1l5915,17r2,3l5919,24r3,8l5924,48r3,34l5929,137r3,68l5934,273r3,44l5939,305r3,-54l5944,191r3,-62l5949,97r3,-20l5954,60r3,-10l5959,36r3,-9l5964,23r3,-2l5969,20r3,l5974,19r3,-1l5979,16r3,-3l5984,11r3,-2l5989,9r2,3l5994,18r2,5l5999,30r2,5l6004,38r2,5l6009,47r2,5l6014,57r2,-2l6019,51r2,-2l6024,55r2,20l6029,100r2,24l6034,135r2,-14l6039,97r2,-29l6044,46r2,-15l6049,23r2,-3l6054,18r2,l6058,18r3,3l6063,21r3,l6068,23r3,4l6073,31r3,11l6078,58r3,16l6083,85r3,3l6088,83r3,-16l6093,57r3,-10l6098,42r3,l6103,44r3,1l6108,45r3,-4l6113,35r3,-7l6118,23r3,-4l6123,16r3,-1l6128,12r2,l6133,12r2,-1l6138,15r2,6l6143,35r2,22l6148,82r2,17l6153,103r2,-11l6158,76r2,-14l6163,48r2,-7l6168,38r2,-3l6173,32r2,-6l6178,21r2,-4l6183,15r2,1l6188,17r2,1l6193,15r2,1l6197,16r3,2l6202,26r3,21l6207,92r3,83l6212,292r3,110l6217,473r3,-12l6222,397r3,-88l6227,227r3,-76l6232,104r3,-26l6237,60r3,-12l6242,42r3,2l6247,50r3,7l6252,68r3,8l6257,81r3,2l6262,90r3,8l6267,117r2,28l6272,167r2,12l6277,162r2,-21l6282,107r2,-33l6287,52r2,-14l6292,30r2,-4l6297,22r2,-1l6302,19r2,5l6307,41r2,31l6312,129r2,71l6317,263r2,27l6322,269r2,-42l6327,173r2,-36l6332,111r2,-19l6336,69r3,-19l6341,38r3,-7l6346,29r3,4l6351,38r3,12l6356,59r3,11l6361,82r3,8l6366,95r3,-8l6371,76r3,-10l6376,58r3,2l6381,75r3,38l6386,191r3,113l6391,429r3,105l6396,544r3,-66l6401,350r3,-123l6406,127r2,-56l6411,40r2,-10l6416,32r2,8l6421,51r2,6l6426,57r2,-7l6431,40r2,-10l6436,25r2,-2l6441,23r2,2l6446,27r2,l6451,24r2,-1l6456,21r2,l6461,20r2,1l6466,22r2,-1l6471,22r2,-2l6476,19r2,-3l6480,13r3,-1l6485,9r3,-1l6490,6r3,-1l6495,4r3,l6500,3r3,l6505,2r3,1l6510,2r3,l6515,2r3,l6520,2r3,1l6525,2r3,1l6530,3r3,l6535,3r3,l6540,3r3,l6545,3r2,1l6550,8r2,11l6555,40r2,30l6560,103r2,32l6565,148r2,-10l6570,112r2,-27l6575,60r2,-20l6580,28r2,-10l6585,13r2,-4l6590,7r2,-2l6595,4r2,l6600,4r2,-1l6605,3r2,l6610,2r2,l6615,1r2,1l6619,1r3,1l6624,1r3,l6629,2r3,l6634,4r3,5l6639,14r3,6l6644,26r3,4l6649,29r3,-3l6654,20r3,-6l6659,11r3,-3l6664,7r3,l6669,6r3,l6674,6r3,1l6679,6r3,l6684,5r2,-1l6689,4r2,l6694,4r2,1l6699,5r2,1l6704,6r2,l6709,7r2,l6714,7r2,-2l6719,5r2,-1l6724,4r2,l6729,3r2,1l6734,3r2,l6739,2r2,l6744,2r2,l6749,2r2,l6754,2r2,l6758,2r3,l6763,2r3,l6768,2r3,l6773,2r3,l6778,2r3,1l6783,4r3,2l6788,7r3,l6793,6r3,l6798,5r3,-1l6803,3r3,l6808,2r3,l6813,2r3,l6818,2r3,l6823,2r2,l6828,2r2,-1l6833,2r2,-1l6838,1r2,l6843,1r2,l6848,1r2,-1l6853,1r2,l6858,1r2,l6863,1r2,l6868,1r2,l6873,1r2,l6878,r2,1l6883,1r2,l6888,1r2,-1l6893,1r2,l6897,1r3,l6902,1r3,-1l6907,1r3,1l6912,2r3,l6917,3r3,1l6922,4r3,l6927,3r3,1l6932,4r3,2l6937,8r3,3l6942,13r3,l6947,12r3,-1l6952,8r3,-1l6957,7r3,-2l6962,5r2,l6967,7r2,-2l6972,6r2,l6977,6r2,-1l6982,4r2,l6987,3r2,l6992,3r2,l6997,2r2,l7002,2r2,l7007,1r2,1l7012,1r2,l7017,2r2,l7022,2r2,1l7027,4r2,1l7032,7r2,1l7036,7r3,-1l7041,5r3,-1l7046,4r3,l7051,3r3,1l7056,6r3,l7061,9r3,l7066,9r3,-1l7071,6r3,-1l7076,4r3,-1l7081,2r3,1l7086,2r3,l7091,2r3,l7096,1r3,l7101,1r2,1l7106,2r2,2l7111,7r2,4l7116,15r2,7l7121,27r2,3l7126,27r2,-6l7131,15r2,-3l7136,13r2,11l7141,55r2,65l7146,219r2,128l7151,484r2,99l7156,584r2,-85l7161,365r2,-134l7166,141r2,-64l7171,46r2,-18l7175,19r3,-5l7180,12r3,-3l7185,8r3,-1l7190,7r3,-1l7195,5r3,l7200,6r3,-2l7205,4r3,-1l7210,3r3,l7215,4r3,l7220,4r3,l7225,4r3,l7230,3r3,2l7235,3r3,l7240,3r2,l7245,3r2,l7250,4r2,l7255,5r2,1l7260,6r2,l7265,6r2,-1l7270,5r2,-2l7275,3r2,-1l7280,2r2,l7285,2r2,l7290,2r2,l7295,3r2,2l7300,7r2,2l7305,8r2,2l7310,9r2,-2l7314,6r3,-1l7319,4r3,1l7324,8r3,3l7329,18r3,6l7334,29r3,3l7339,30r3,-3l7344,29r3,3l7349,42r3,7l7354,56r3,-3l7359,46r3,-12l7364,25r3,-7l7369,13r3,-2l7374,9r3,-2l7379,6r2,l7384,5r2,-1l7389,4r2,-1l7394,3r2,l7399,2r2,l7404,3r2,l7409,3r2,l7414,3r2,l7419,4r2,l7424,4r2,l7429,3r2,1l7434,3r2,-1l7439,2r2,1l7444,4r2,3l7449,12r2,10l7453,41r3,36l7458,133r3,72l7463,265r3,27l7468,262r3,-54l7473,151r3,-49l7478,70r3,-19l7483,39r3,-3l7488,34r3,1l7493,32r3,-1l7498,28r3,-1l7503,26r3,3l7508,39r3,18l7513,75r3,16l7518,93r2,-10l7523,70r2,-14l7528,43r2,-6l7533,29r2,-6l7538,18r2,-3l7543,13r2,-2l7548,9r2,-1l7553,8r2,l7558,6r2,l7563,5r2,1l7568,6r2,-2l7573,4r2,l7578,4r2,l7583,3r2,l7588,3r2,-1l7592,2r3,l7597,2r3,-1l7602,2r3,-1l7607,2r3,-1l7612,1r3,l7617,1r3,1l7622,2r3,1l7627,4r3,3l7632,9r3,3l7637,14r3,l7642,15r3,l7647,16r3,l7652,16r3,-1l7657,13r2,-1l7662,13r2,1l7667,16r2,2l7672,18r2,-2l7677,12r2,-2l7682,8r2,-1l7687,5r2,-1l7692,4r2,l7697,3r2,l7702,2r2,l7707,2r2,l7712,2r2,l7717,2r2,l7722,2r2,1l7727,3r2,2l7731,7r3,2l7736,10r3,-1l7741,9r3,-3l7746,5r3,-1l7751,2r3,l7756,1r3,1l7761,1r3,l7766,1r3,1l7771,1r3,1l7776,2r3,l7781,1r3,1l7786,1r3,1l7791,2r3,-1l7796,1r3,1l7801,1r2,l7806,1r2,l7811,1r2,l7816,1r2,l7821,1r2,l7826,1r2,l7831,1r2,l7836,1r2,l7841,1r2,l7846,1r2,l7851,r2,l7856,1r2,l7861,r2,l7866,r2,l7870,r3,1l7875,r3,l7880,r3,l7885,r3,l7890,r3,l7895,r3,l7900,r3,l7905,r3,l7910,r3,l7915,r3,l7920,r3,l7925,r3,l7930,r3,l7935,r3,l7940,r2,l7945,r2,l7950,r2,l7955,r2,l7960,r2,l7965,r2,l7970,r2,l7975,r2,l7980,r2,l7985,1r2,-1l7990,r2,l7995,r2,l8000,r2,l8005,r2,l8009,r3,l8014,r3,l8019,r3,l8024,r3,l8029,r3,l8034,r3,l8039,r3,l8044,r3,l8049,r3,l8054,r3,l8059,r3,l8064,r3,l8069,r3,l8074,r3,l8079,r2,l8084,r2,l8089,r2,l8094,r2,l8099,r2,l8104,r2,l8109,r2,l8114,r2,l8119,r2,l8124,r2,l8129,r2,l8134,r2,l8139,r2,l8144,r2,l8148,r3,1l8153,2r3,2l8158,4r3,l8163,4r3,-2l8168,1r3,l8173,r3,l8178,r3,l8183,r3,l8188,r3,l8193,r3,l8198,r3,l8203,r3,l8208,r3,l8213,r3,l8218,1r2,l8223,1r2,l8228,2r2,-1l8233,r2,l8238,1r2,-1l8243,r2,l8248,r2,l8253,r2,l8258,r2,l8263,r2,l8268,r2,l8273,r2,l8278,r2,l8283,r2,l8287,r3,l8292,r3,l8297,1r3,-1l8302,1r3,l8307,1r3,l8312,1r3,l8317,r3,l8322,r3,l8327,r3,l8332,r3,l8337,r3,l8342,r3,l8347,r3,l8352,r3,l8357,r2,l8362,r2,l8367,r2,l8372,r2,l8377,r2,l8382,r2,l8387,r2,l8392,r2,l8397,r2,l8402,r2,l8407,r2,l8412,r2,l8417,r2,l8422,r2,l8426,r3,l8431,r3,l8436,r3,l8441,r3,l8446,r3,l8451,r3,l8456,r3,l8461,r3,l8466,r3,l8471,r3,l8476,r3,l8481,r3,l8486,r3,l8491,r3,l8496,r2,l8501,r2,l8506,r2,l8511,r2,l8516,r2,l8521,r2,l8526,r2,l8531,r2,l8536,r2,l8541,r2,l8546,r2,l8551,r2,l8556,r2,l8561,r2,l8565,r3,l8570,r3,l8575,r3,l8580,r3,l8585,r3,l8590,r3,l8595,r3,l8600,r3,l8605,r3,l8610,r3,l8615,r3,l8620,r3,l8625,r3,l8630,r3,l8635,r2,l8640,r2,l8645,r2,l8650,r2,l8655,r2,l8660,r2,l8665,r2,l8670,r2,l8675,r2,l8680,r2,l8685,r2,l8690,r2,l8695,r2,l8700,r2,l8704,r3,l8709,r3,l8714,r3,l8719,r3,l8724,r3,l8729,r3,l8734,r3,l8739,r3,l8744,r3,l8749,r3,l8754,1r3,l8759,3r3,l8764,4r3,1l8769,4r3,-1l8774,3r2,-1l8779,2r2,-1l8784,1r2,l8789,1r2,l8794,2r2,l8799,2r2,l8804,2r2,-1l8809,1r2,l8814,1r2,l8819,r2,l8824,r2,l8829,r2,l8834,r2,l8839,r2,l8843,r3,l8848,r3,l8853,r3,l8858,r3,l8863,r3,l8868,r3,l8873,r3,l8878,r3,l8883,r3,l8888,r3,l8893,r3,l8898,r3,l8903,r3,l8908,r3,l8913,r2,l8918,r2,l8923,r2,l8928,r2,l8933,r2,l8938,r2,l8943,r2,l8948,r2,l8953,r2,l8958,r2,l8963,r2,l8968,r2,l8973,r2,l8978,r2,l8982,r3,l8987,r3,l8992,r3,l8997,r3,l9002,r3,l9007,r3,l9012,r3,l9017,r3,l9022,r3,l9027,r3,l9032,r3,l9037,r3,l9042,r3,l9047,r3,l9052,r2,l9057,r2,1l9062,3r2,2l9067,7r2,1l9072,8r2,-1l9077,5r2,-1l9082,2r2,l9087,2r2,l9092,1r2,-1l9097,r2,l9102,r2,l9107,r2,l9112,r2,l9117,r2,l9121,r3,l9126,r3,l9131,r3,l9136,r3,l9141,r3,l9146,r3,l9151,r3,l9156,r3,l9161,r3,l9166,r3,l9171,r3,l9176,r3,l9181,r3,l9186,r3,l9191,r2,l9196,r2,l9201,r2,l9206,r2,l9211,r2,l9216,r2,l9221,r2,1l9226,2r2,3l9231,9r2,4l9236,14r2,1l9241,12r2,-3l9246,5r2,-3l9251,1r2,l9256,r2,l9261,r2,l9265,r3,l9270,1r3,-1l9275,1r3,3l9280,5r3,4l9285,12r3,3l9290,15r3,-1l9295,11r3,-4l9300,4r3,-2l9305,2r3,l9310,1r3,1l9315,2r3,1l9320,4r3,1l9325,6r3,-1l9330,4r2,-2l9335,1r2,l9340,r2,l9345,r2,l9350,r2,l9355,r2,l9360,r2,l9365,r2,l9370,r2,l9375,r2,l9380,r2,l9385,r2,l9390,r2,l9395,r2,l9400,r2,1l9404,1r3,-1l9409,r3,1l9414,1r3,1l9419,6r3,5l9424,17r3,6l9429,27r3,2l9434,23r3,-6l9439,10r3,-4l9444,3r3,-2l9449,1r3,-1l9454,r3,l9459,r3,l9464,r3,l9469,r2,l9474,r2,l9479,r2,l9484,r2,l9489,r2,l9494,r2,l9499,r2,l9504,r2,l9509,r2,l9514,r2,l9519,r2,l9524,r2,1e" filled="f" strokeweight="0">
                    <v:path arrowok="t" o:connecttype="custom" o:connectlocs="115,0;232,0;349,138;467,1;584,1;701,29;818,12;935,7;1052,2;1169,3;1287,11;1404,3958;1521,104;1638,8;1756,17;1873,1;1990,211;2107,9;2225,2;2342,4;2459,4;2576,9;2693,2;2810,39;2927,113;3045,35;3162,3;3279,7;3396,18;3514,20;3631,8;3748,3;3865,21;3982,3;4100,1;4217,122;4333,1;4451,261;4568,132;4685,29;4802,21;4920,32;5037,167;5154,4;5271,2;5389,0;5506,1;5623,105;5740,1;5858,2;5974,1;6091,4;6209,0;6326,0;6443,0;6560,0;6678,0;6795,0;6912,0;7029,0;7147,1;7264,4;7381,0" o:connectangles="0,0,0,0,0,0,0,0,0,0,0,0,0,0,0,0,0,0,0,0,0,0,0,0,0,0,0,0,0,0,0,0,0,0,0,0,0,0,0,0,0,0,0,0,0,0,0,0,0,0,0,0,0,0,0,0,0,0,0,0,0,0,0"/>
                  </v:shape>
                  <v:shape id="Freeform 575" o:spid="_x0000_s1558" style="position:absolute;left:9070;top:4597;width:1603;height:15;flip:y;visibility:visible;mso-wrap-style:square;v-text-anchor:top" coordsize="203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" path="m,l2,1r3,l7,1r3,l12,1r3,l17,1r2,l22,2,24,1r3,l29,1r3,l34,1r3,l39,r3,l44,1r3,l49,r3,l54,r3,l59,r3,l64,r3,l69,r3,l74,r3,l79,r3,l84,r2,l89,r2,l94,r2,l99,r2,l104,r2,l109,r2,l114,r2,l119,r2,l124,r2,l129,r2,l134,r2,l139,r2,l144,r2,l149,r2,l154,r2,l158,r3,2l163,6r3,5l168,19r3,8l173,32r3,l178,26r3,-6l183,13r3,-6l188,4r3,-2l193,1,196,r2,l201,r2,1l206,1r2,1l211,2r2,-1l216,1r2,l221,r2,l225,r3,l230,r3,l235,r3,l240,1r3,l245,2r3,1l250,2r3,-1l255,r3,1l260,r3,l265,r3,l270,r3,l275,r3,l280,r3,l285,r3,l290,r3,l295,r2,l300,r2,l305,r2,l310,r2,l315,r2,l320,r2,l325,r2,l330,r2,l335,r2,l340,r2,l345,r2,l350,r2,l355,r2,l360,r2,l364,r3,l369,r3,l374,r3,l379,r3,l384,r3,l389,r3,l394,r3,l399,r3,l404,r3,l409,r3,l414,r3,l419,r3,l424,r3,l429,r3,l434,r2,l439,r2,l444,1,446,r3,1l451,r3,l456,r3,l461,r3,l466,r3,l471,r3,l476,r3,l481,r3,l486,r3,l491,r3,1l496,2r3,l501,3r2,3l506,11r2,6l511,20r2,3l516,22r2,-2l521,14r2,-5l526,5r2,-3l531,2r2,-1l536,r2,l541,r2,l546,r2,l551,r2,l556,r2,l561,r2,l566,r2,l571,r2,l575,r3,l580,r3,l585,r3,l590,r3,l595,r3,l600,r3,l605,r3,l610,r3,l615,r3,l620,r3,l625,r3,l630,r3,l635,r3,l640,r2,l645,r2,l650,r2,l655,r2,l660,r2,l665,r2,l670,r2,l675,r2,l680,r2,l685,r2,l690,r2,l695,r2,l700,r2,l705,r2,l710,r2,l714,r3,l719,r3,l724,r3,l729,r3,l734,r3,l739,r3,l744,r3,l749,r3,l754,r3,l759,r3,l764,r3,l769,r3,l774,r3,l779,r2,l784,r2,l789,r2,l794,r2,l799,1r2,l804,1r2,l809,1r2,l814,r2,l819,r2,l824,r2,l829,r2,l834,r2,l839,r2,l844,r2,l849,r2,l853,r3,l858,r3,l863,r3,l868,r3,l873,r3,l878,r3,l883,r3,l888,r3,l893,r3,l898,r3,l903,r3,l908,r3,l913,r3,l918,r2,l923,r2,l928,r2,l933,r2,l938,r2,l943,r2,l948,r2,l953,r2,l958,r2,l963,r2,l968,r2,l973,r2,l978,r2,l983,r2,l988,r2,l992,r3,l997,r3,l1002,r3,l1007,r3,l1012,r3,l1017,r3,l1022,r3,l1027,r3,l1032,r3,l1037,r3,l1042,r3,l1047,r3,l1052,r3,l1057,r2,l1062,r2,l1067,r2,l1072,r2,l1077,r2,l1082,r2,l1087,r2,l1092,r2,l1097,r2,l1102,r2,l1107,r2,l1112,r2,l1117,r2,l1122,r2,l1127,r2,l1131,r3,l1136,r3,l1141,r3,l1146,r3,l1151,r3,l1156,r3,l1161,r3,l1166,r3,l1171,r3,l1176,r3,l1181,r3,l1186,r3,l1191,r3,l1196,r3,l1201,r2,l1206,r2,l1211,r2,l1216,r2,l1221,r2,l1226,r2,l1231,r2,l1236,r2,l1241,r2,l1246,r2,l1251,r2,l1256,r2,l1261,r2,l1266,r2,l1270,r3,l1275,r3,l1280,r3,l1285,r3,l1290,r3,l1295,r3,l1300,r3,l1305,r3,l1310,r3,l1315,r3,l1320,r3,l1325,r3,l1330,r3,l1335,r3,l1340,r2,l1345,r2,l1350,r2,l1355,r2,l1360,r2,l1365,r2,l1370,r2,l1375,r2,l1380,r2,l1385,r2,l1390,r2,l1395,r2,l1400,r2,l1405,r2,1l1409,1r3,l1414,1r3,l1419,1r3,l1424,r3,l1429,r3,l1434,r3,l1439,r3,l1444,r3,l1449,r3,l1454,r3,l1459,r3,l1464,r3,l1469,r3,l1474,r3,l1479,r2,l1484,r2,l1489,r2,l1494,r2,l1499,r2,l1504,r2,l1509,r2,l1514,r2,l1519,r2,l1524,r2,l1529,r2,l1534,r2,l1539,r2,l1544,r2,l1548,r3,l1553,r3,l1558,r3,l1563,r3,l1568,r3,l1573,r3,l1578,r3,l1583,r3,l1588,r3,l1593,r3,l1598,r3,l1603,r3,l1608,r3,l1613,r3,l1618,r2,l1623,r2,l1628,r2,l1633,r2,l1638,r2,l1643,r2,l1648,r2,l1653,r2,l1658,r2,l1663,r2,l1668,r2,l1673,r2,l1678,r2,l1683,r2,l1687,r3,l1692,r3,l1697,r3,l1702,r3,l1707,r3,l1712,r3,l1717,r3,l1722,r3,l1727,r3,l1732,r3,l1737,r3,l1742,r3,l1747,r3,l1752,r3,l1757,r2,l1762,r2,l1767,r2,l1772,r2,l1777,r2,1l1782,r2,l1787,r2,l1792,r2,l1797,r2,l1802,r2,l1807,r2,l1812,r2,l1817,r2,l1822,r2,l1826,r3,l1831,r3,l1836,r3,l1841,r3,l1846,r3,l1851,r3,l1856,r3,l1861,r3,l1866,r3,l1871,r3,l1876,r3,l1881,r3,l1886,r3,l1891,r3,l1896,r2,l1901,r2,l1906,r2,l1911,r2,l1916,r2,l1921,r2,l1926,r2,l1931,r2,l1936,r2,l1941,r2,l1946,r2,l1951,r2,l1956,r2,l1961,r2,l1965,r3,l1970,r3,l1975,r3,l1980,r3,l1985,r3,l1990,r3,l1995,r3,l2000,r3,l2005,r3,l2010,r3,l2015,r3,l2020,1r3,-1l2025,1r3,-1l2030,r3,l2035,r2,e" filled="f" strokeweight="0">
                    <v:path arrowok="t" o:connecttype="custom" o:connectlocs="23,0;49,0;74,0;99,0;124,0;150,1;175,0;201,0;227,0;252,0;277,0;302,0;328,0;353,0;379,0;404,11;430,0;455,0;480,0;505,0;531,0;556,0;582,0;608,0;633,0;658,0;683,0;709,0;734,0;759,0;785,0;811,0;836,0;861,0;887,0;912,0;937,0;962,0;988,0;1014,0;1039,0;1064,0;1090,0;1115,0;1140,0;1165,0;1191,0;1217,0;1242,0;1268,0;1293,0;1318,0;1343,0;1369,0;1394,0;1420,0;1445,0;1471,0;1496,0;1521,0;1546,0;1572,0;1597,0" o:connectangles="0,0,0,0,0,0,0,0,0,0,0,0,0,0,0,0,0,0,0,0,0,0,0,0,0,0,0,0,0,0,0,0,0,0,0,0,0,0,0,0,0,0,0,0,0,0,0,0,0,0,0,0,0,0,0,0,0,0,0,0,0,0,0"/>
                  </v:shape>
                  <v:shape id="Freeform 576" o:spid="_x0000_s1559" style="position:absolute;left:1907;top:4610;width:51;height:2;flip:y;visibility:visible;mso-wrap-style:square;v-text-anchor:top" coordsize="6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" path="m,l,,64,3r,e" filled="f" strokecolor="#7f0000" strokeweight="0">
                    <v:path arrowok="t" o:connecttype="custom" o:connectlocs="0,0;0,0;51,2;51,2" o:connectangles="0,0,0,0"/>
                  </v:shape>
                  <v:shape id="Freeform 577" o:spid="_x0000_s1560" style="position:absolute;left:1958;top:4609;width:50;height:1;flip:y;visibility:visible;mso-wrap-style:square;v-text-anchor:top" coordsize="6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" path="m,l,,64,3r,e" filled="f" strokecolor="#7f0000" strokeweight="0">
                    <v:path arrowok="t" o:connecttype="custom" o:connectlocs="0,0;0,0;50,1;50,1" o:connectangles="0,0,0,0"/>
                  </v:shape>
                  <v:shape id="Freeform 578" o:spid="_x0000_s1561" style="position:absolute;left:2321;top:4599;width:67;height:12;flip:y;visibility:visible;mso-wrap-style:square;v-text-anchor:top" coordsize="8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" path="m,l,,85,26r,e" filled="f" strokecolor="#7f0000" strokeweight="0">
                    <v:path arrowok="t" o:connecttype="custom" o:connectlocs="0,0;0,0;67,12;67,12" o:connectangles="0,0,0,0"/>
                  </v:shape>
                  <v:shape id="Freeform 579" o:spid="_x0000_s1562" style="position:absolute;left:2428;top:4602;width:72;height:2;flip:y;visibility:visible;mso-wrap-style:square;v-text-anchor:top" coordsize="9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" path="m,4l,3,91,r,e" filled="f" strokecolor="#7f0000" strokeweight="0">
                    <v:path arrowok="t" o:connecttype="custom" o:connectlocs="0,2;0,2;72,0;72,0" o:connectangles="0,0,0,0"/>
                  </v:shape>
                  <v:shape id="Freeform 580" o:spid="_x0000_s1563" style="position:absolute;left:2690;top:4608;width:53;height:1;flip:y;visibility:visible;mso-wrap-style:square;v-text-anchor:top" coordsize="6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" path="m,3l,2,68,r,e" filled="f" strokecolor="#7f0000" strokeweight="0">
                    <v:path arrowok="t" o:connecttype="custom" o:connectlocs="0,1;0,1;53,0;53,0" o:connectangles="0,0,0,0"/>
                  </v:shape>
                  <v:shape id="Freeform 581" o:spid="_x0000_s1564" style="position:absolute;left:2768;top:4601;width:96;height:8;flip:y;visibility:visible;mso-wrap-style:square;v-text-anchor:top" coordsize="1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" path="m,l,1,122,17r,e" filled="f" strokecolor="#7f0000" strokeweight="0">
                    <v:path arrowok="t" o:connecttype="custom" o:connectlocs="0,0;0,0;96,8;96,8" o:connectangles="0,0,0,0"/>
                  </v:shape>
                  <v:shape id="Freeform 582" o:spid="_x0000_s1565" style="position:absolute;left:2923;top:4579;width:92;height:27;flip:y;visibility:visible;mso-wrap-style:square;v-text-anchor:top" coordsize="11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" path="m,l,1,118,56r,e" filled="f" strokecolor="#7f0000" strokeweight="0">
                    <v:path arrowok="t" o:connecttype="custom" o:connectlocs="0,0;0,0;92,27;92,27" o:connectangles="0,0,0,0"/>
                  </v:shape>
                  <v:shape id="Freeform 583" o:spid="_x0000_s1566" style="position:absolute;left:3072;top:4591;width:42;height:13;flip:y;visibility:visible;mso-wrap-style:square;v-text-anchor:top" coordsize="5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" path="m,28r,l53,1,53,e" filled="f" strokecolor="#7f0000" strokeweight="0">
                    <v:path arrowok="t" o:connecttype="custom" o:connectlocs="0,13;0,13;42,0;42,0" o:connectangles="0,0,0,0"/>
                  </v:shape>
                  <v:shape id="Freeform 584" o:spid="_x0000_s1567" style="position:absolute;left:3114;top:4602;width:84;height:2;flip:y;visibility:visible;mso-wrap-style:square;v-text-anchor:top" coordsize="1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" path="m,l,1,107,5r,e" filled="f" strokecolor="#7f0000" strokeweight="0">
                    <v:path arrowok="t" o:connecttype="custom" o:connectlocs="0,0;0,0;84,2;84,2" o:connectangles="0,0,0,0"/>
                  </v:shape>
                  <v:shape id="Freeform 585" o:spid="_x0000_s1568" style="position:absolute;left:3539;top:4594;width:41;height:16;flip:y;visibility:visible;mso-wrap-style:square;v-text-anchor:top" coordsize="5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" path="m,l,,52,30r,4e" filled="f" strokecolor="#7f0000" strokeweight="0">
                    <v:path arrowok="t" o:connecttype="custom" o:connectlocs="0,0;0,0;41,14;41,16" o:connectangles="0,0,0,0"/>
                  </v:shape>
                  <v:shape id="Freeform 586" o:spid="_x0000_s1569" style="position:absolute;left:3580;top:4579;width:49;height:17;flip:y;visibility:visible;mso-wrap-style:square;v-text-anchor:top" coordsize="6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" path="m,4l,,62,35r,e" filled="f" strokecolor="#7f0000" strokeweight="0">
                    <v:path arrowok="t" o:connecttype="custom" o:connectlocs="0,2;0,0;49,17;49,17" o:connectangles="0,0,0,0"/>
                  </v:shape>
                  <v:shape id="Freeform 587" o:spid="_x0000_s1570" style="position:absolute;left:4312;top:4571;width:29;height:37;flip:y;visibility:visible;mso-wrap-style:square;v-text-anchor:top" coordsize="3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" path="m,l,,37,76r,1e" filled="f" strokecolor="#7f0000" strokeweight="0">
                    <v:path arrowok="t" o:connecttype="custom" o:connectlocs="0,0;0,0;29,37;29,37" o:connectangles="0,0,0,0"/>
                  </v:shape>
                  <v:shape id="Freeform 588" o:spid="_x0000_s1571" style="position:absolute;left:4492;top:4605;width:52;height:3;flip:y;visibility:visible;mso-wrap-style:square;v-text-anchor:top" coordsize="6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" path="m,6l,,66,r,1e" filled="f" strokecolor="#7f0000" strokeweight="0">
                    <v:path arrowok="t" o:connecttype="custom" o:connectlocs="0,3;0,0;52,0;52,1" o:connectangles="0,0,0,0"/>
                  </v:shape>
                  <v:shape id="Freeform 589" o:spid="_x0000_s1572" style="position:absolute;left:4544;top:4608;width:59;height:1;flip:y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" path="m,2l,1,76,r,1e" filled="f" strokecolor="#7f0000" strokeweight="0">
                    <v:path arrowok="t" o:connecttype="custom" o:connectlocs="0,1;0,1;59,0;59,1" o:connectangles="0,0,0,0"/>
                  </v:shape>
                  <v:shape id="Freeform 590" o:spid="_x0000_s1573" style="position:absolute;left:4603;top:4603;width:70;height:6;flip:y;visibility:visible;mso-wrap-style:square;v-text-anchor:top" coordsize="8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" path="m,1l,,89,11r,-1e" filled="f" strokecolor="#7f0000" strokeweight="0">
                    <v:path arrowok="t" o:connecttype="custom" o:connectlocs="0,1;0,0;70,6;70,5" o:connectangles="0,0,0,0"/>
                  </v:shape>
                  <v:shape id="Freeform 591" o:spid="_x0000_s1574" style="position:absolute;left:5134;top:4606;width:84;height:2;flip:y;visibility:visible;mso-wrap-style:square;v-text-anchor:top" coordsize="10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" path="m,l,,106,4r,-1e" filled="f" strokecolor="#7f0000" strokeweight="0">
                    <v:path arrowok="t" o:connecttype="custom" o:connectlocs="0,0;0,0;84,2;84,2" o:connectangles="0,0,0,0"/>
                  </v:shape>
                  <v:shape id="Freeform 592" o:spid="_x0000_s1575" style="position:absolute;left:5410;top:4609;width:57;height:0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" path="m,2l,,72,1r,e" filled="f" strokecolor="#7f0000" strokeweight="0">
                    <v:path arrowok="t" o:connecttype="custom" o:connectlocs="0,1;0,0;57,1;57,1" o:connectangles="0,0,0,0"/>
                  </v:shape>
                  <v:shape id="Freeform 593" o:spid="_x0000_s1576" style="position:absolute;left:5501;top:4609;width:57;height:1;flip:y;visibility:visible;mso-wrap-style:square;v-text-anchor:top" coordsize="7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" path="m,l,,72,3r,e" filled="f" strokecolor="#7f0000" strokeweight="0">
                    <v:path arrowok="t" o:connecttype="custom" o:connectlocs="0,0;0,0;57,1;57,1" o:connectangles="0,0,0,0"/>
                  </v:shape>
                  <v:shape id="Freeform 594" o:spid="_x0000_s1577" style="position:absolute;left:5775;top:4599;width:31;height:11;flip:y;visibility:visible;mso-wrap-style:square;v-text-anchor:top" coordsize="3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" path="m,1l,,39,22r,e" filled="f" strokecolor="#7f0000" strokeweight="0">
                    <v:path arrowok="t" o:connecttype="custom" o:connectlocs="0,1;0,0;31,11;31,11" o:connectangles="0,0,0,0"/>
                  </v:shape>
                  <v:shape id="Freeform 595" o:spid="_x0000_s1578" style="position:absolute;left:5917;top:4608;width:52;height:2;flip:y;visibility:visible;mso-wrap-style:square;v-text-anchor:top" coordsize="6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" path="m,l,,66,5r,-1e" filled="f" strokecolor="#7f0000" strokeweight="0">
                    <v:path arrowok="t" o:connecttype="custom" o:connectlocs="0,0;0,0;52,2;52,2" o:connectangles="0,0,0,0"/>
                  </v:shape>
                  <v:shape id="Freeform 596" o:spid="_x0000_s1579" style="position:absolute;left:5995;top:4604;width:59;height:6;flip:y;visibility:visible;mso-wrap-style:square;v-text-anchor:top" coordsize="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" path="m,l,,76,12r,e" filled="f" strokecolor="#7f0000" strokeweight="0">
                    <v:path arrowok="t" o:connecttype="custom" o:connectlocs="0,0;0,0;59,6;59,6" o:connectangles="0,0,0,0"/>
                  </v:shape>
                  <v:shape id="Freeform 597" o:spid="_x0000_s1580" style="position:absolute;left:6117;top:4608;width:52;height:1;flip:y;visibility:visible;mso-wrap-style:square;v-text-anchor:top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" path="m,l,,66,2r,e" filled="f" strokecolor="#7f0000" strokeweight="0">
                    <v:path arrowok="t" o:connecttype="custom" o:connectlocs="0,0;0,0;52,1;52,1" o:connectangles="0,0,0,0"/>
                  </v:shape>
                  <v:shape id="Freeform 598" o:spid="_x0000_s1581" style="position:absolute;left:6223;top:4605;width:65;height:3;flip:y;visibility:visible;mso-wrap-style:square;v-text-anchor:top" coordsize="8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" path="m,5l,4,83,r,e" filled="f" strokecolor="#7f0000" strokeweight="0">
                    <v:path arrowok="t" o:connecttype="custom" o:connectlocs="0,3;0,2;65,0;65,0" o:connectangles="0,0,0,0"/>
                  </v:shape>
                  <v:shape id="Freeform 599" o:spid="_x0000_s1582" style="position:absolute;left:6451;top:4591;width:38;height:13;flip:y;visibility:visible;mso-wrap-style:square;v-text-anchor:top" coordsize="4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" path="m,l,,48,2r,25e" filled="f" strokecolor="#7f0000" strokeweight="0">
                    <v:path arrowok="t" o:connecttype="custom" o:connectlocs="0,0;0,0;38,1;38,13" o:connectangles="0,0,0,0"/>
                  </v:shape>
                  <v:shape id="Freeform 600" o:spid="_x0000_s1583" style="position:absolute;left:6534;top:4598;width:36;height:4;flip:y;visibility:visible;mso-wrap-style:square;v-text-anchor:top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" path="m,l,,46,4r,6e" filled="f" strokecolor="#7f0000" strokeweight="0">
                    <v:path arrowok="t" o:connecttype="custom" o:connectlocs="0,0;0,0;36,2;36,4" o:connectangles="0,0,0,0"/>
                  </v:shape>
                  <v:shape id="Freeform 601" o:spid="_x0000_s1584" style="position:absolute;left:6594;top:4584;width:30;height:15;flip:y;visibility:visible;mso-wrap-style:square;v-text-anchor:top" coordsize="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" path="m,32l,,38,4r,1e" filled="f" strokecolor="#7f0000" strokeweight="0">
                    <v:path arrowok="t" o:connecttype="custom" o:connectlocs="0,15;0,0;30,2;30,2" o:connectangles="0,0,0,0"/>
                  </v:shape>
                  <v:shape id="Freeform 602" o:spid="_x0000_s1585" style="position:absolute;left:7190;top:4606;width:46;height:4;flip:y;visibility:visible;mso-wrap-style:square;v-text-anchor:top" coordsize="5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" path="m,9l,,59,3r,e" filled="f" strokecolor="#7f0000" strokeweight="0">
                    <v:path arrowok="t" o:connecttype="custom" o:connectlocs="0,4;0,0;46,1;46,1" o:connectangles="0,0,0,0"/>
                  </v:shape>
                  <v:shape id="Freeform 603" o:spid="_x0000_s1586" style="position:absolute;left:7428;top:4598;width:52;height:13;flip:y;visibility:visible;mso-wrap-style:square;v-text-anchor:top" coordsize="6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" path="m,l,,66,25r,1e" filled="f" strokecolor="#7f0000" strokeweight="0">
                    <v:path arrowok="t" o:connecttype="custom" o:connectlocs="0,0;0,0;52,13;52,13" o:connectangles="0,0,0,0"/>
                  </v:shape>
                  <v:rect id="Rectangle 605" o:spid="_x0000_s1587" style="position:absolute;left:1704;top:3930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1110D28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4.168</w:t>
                          </w:r>
                        </w:p>
                      </w:txbxContent>
                    </v:textbox>
                  </v:rect>
                  <v:rect id="Rectangle 606" o:spid="_x0000_s1588" style="position:absolute;left:2116;top:1689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6329AD0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5.174</w:t>
                          </w:r>
                        </w:p>
                      </w:txbxContent>
                    </v:textbox>
                  </v:rect>
                  <v:rect id="Rectangle 609" o:spid="_x0000_s1589" style="position:absolute;left:2477;top:2109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9DF2DE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6.385</w:t>
                          </w:r>
                        </w:p>
                      </w:txbxContent>
                    </v:textbox>
                  </v:rect>
                  <v:rect id="Rectangle 610" o:spid="_x0000_s1590" style="position:absolute;left:2753;top:288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+6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tY&#10;LXP4PZOOgNx9AAAA//8DAFBLAQItABQABgAIAAAAIQDb4fbL7gAAAIUBAAATAAAAAAAAAAAAAAAA&#10;AAAAAABbQ29udGVudF9UeXBlc10ueG1sUEsBAi0AFAAGAAgAAAAhAFr0LFu/AAAAFQEAAAsAAAAA&#10;AAAAAAAAAAAAHwEAAF9yZWxzLy5yZWxzUEsBAi0AFAAGAAgAAAAhALL237r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41F086F4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6.892</w:t>
                          </w:r>
                        </w:p>
                      </w:txbxContent>
                    </v:textbox>
                  </v:rect>
                  <v:rect id="Rectangle 612" o:spid="_x0000_s1591" style="position:absolute;left:3003;top:2963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JV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Zwv4P5OOgNy+AAAA//8DAFBLAQItABQABgAIAAAAIQDb4fbL7gAAAIUBAAATAAAAAAAAAAAAAAAA&#10;AAAAAABbQ29udGVudF9UeXBlc10ueG1sUEsBAi0AFAAGAAgAAAAhAFr0LFu/AAAAFQEAAAsAAAAA&#10;AAAAAAAAAAAAHwEAAF9yZWxzLy5yZWxzUEsBAi0AFAAGAAgAAAAhAFJT4lX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3D840E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7.313</w:t>
                          </w:r>
                        </w:p>
                      </w:txbxContent>
                    </v:textbox>
                  </v:rect>
                  <v:rect id="Rectangle 614" o:spid="_x0000_s1592" style="position:absolute;left:3319;top:1883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25020A0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8.579</w:t>
                          </w:r>
                        </w:p>
                      </w:txbxContent>
                    </v:textbox>
                  </v:rect>
                  <v:rect id="Rectangle 618" o:spid="_x0000_s1593" style="position:absolute;left:4373;top:3790;width:569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E1607D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11.372</w:t>
                          </w:r>
                        </w:p>
                      </w:txbxContent>
                    </v:textbox>
                  </v:rect>
                  <v:rect id="Rectangle 619" o:spid="_x0000_s1594" style="position:absolute;left:4961;top:3729;width:554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5E38AF8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12.851</w:t>
                          </w:r>
                        </w:p>
                      </w:txbxContent>
                    </v:textbox>
                  </v:rect>
                  <v:rect id="Rectangle 621" o:spid="_x0000_s1595" style="position:absolute;left:5258;top:3928;width:49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Cc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RT6H/zPpCMjNEwAA//8DAFBLAQItABQABgAIAAAAIQDb4fbL7gAAAIUBAAATAAAAAAAAAAAAAAAA&#10;AAAAAABbQ29udGVudF9UeXBlc10ueG1sUEsBAi0AFAAGAAgAAAAhAFr0LFu/AAAAFQEAAAsAAAAA&#10;AAAAAAAAAAAAHwEAAF9yZWxzLy5yZWxzUEsBAi0AFAAGAAgAAAAhABPWsJz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6EFD6A2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13.781</w:t>
                          </w:r>
                        </w:p>
                      </w:txbxContent>
                    </v:textbox>
                  </v:rect>
                  <v:rect id="Rectangle 624" o:spid="_x0000_s1596" style="position:absolute;left:5733;top:3688;width:49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ME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FHkBzzPpCMjNAwAA//8DAFBLAQItABQABgAIAAAAIQDb4fbL7gAAAIUBAAATAAAAAAAAAAAAAAAA&#10;AAAAAABbQ29udGVudF9UeXBlc10ueG1sUEsBAi0AFAAGAAgAAAAhAFr0LFu/AAAAFQEAAAsAAAAA&#10;AAAAAAAAAAAAHwEAAF9yZWxzLy5yZWxzUEsBAi0AFAAGAAgAAAAhAAOhEwT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C9CB506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15.171</w:t>
                          </w:r>
                        </w:p>
                      </w:txbxContent>
                    </v:textbox>
                  </v:rect>
                </v:group>
                <v:rect id="Rectangle 626" o:spid="_x0000_s1597" style="position:absolute;left:38842;top:24909;width:3112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af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" filled="f" stroked="f">
                  <v:textbox style="mso-fit-shape-to-text:t" inset="0,0,0,0">
                    <w:txbxContent>
                      <w:p w14:paraId="72D95BDA" w14:textId="77777777" w:rsidR="00B47F5B" w:rsidRDefault="00B47F5B" w:rsidP="00694F7D">
                        <w:r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15.455</w:t>
                        </w:r>
                      </w:p>
                    </w:txbxContent>
                  </v:textbox>
                </v:rect>
                <v:rect id="Rectangle 630" o:spid="_x0000_s1598" style="position:absolute;left:40554;top:26191;width:3112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2t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AmRHa3BAAAA3AAAAA8AAAAA&#10;AAAAAAAAAAAABwIAAGRycy9kb3ducmV2LnhtbFBLBQYAAAAAAwADALcAAAD1AgAAAAA=&#10;" filled="f" stroked="f">
                  <v:textbox style="mso-fit-shape-to-text:t" inset="0,0,0,0">
                    <w:txbxContent>
                      <w:p w14:paraId="06DB338B" w14:textId="77777777" w:rsidR="00B47F5B" w:rsidRDefault="00B47F5B" w:rsidP="00694F7D">
                        <w:r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16.733</w:t>
                        </w:r>
                      </w:p>
                    </w:txbxContent>
                  </v:textbox>
                </v:rect>
                <v:rect id="Rectangle 631" o:spid="_x0000_s1599" style="position:absolute;left:43996;top:24994;width:3845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" filled="f" stroked="f">
                  <v:textbox style="mso-fit-shape-to-text:t" inset="0,0,0,0">
                    <w:txbxContent>
                      <w:p w14:paraId="22551172" w14:textId="77777777" w:rsidR="00B47F5B" w:rsidRDefault="00B47F5B" w:rsidP="00694F7D">
                        <w:r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18.353</w:t>
                        </w:r>
                      </w:p>
                    </w:txbxContent>
                  </v:textbox>
                </v:rect>
                <v:rect id="Rectangle 632" o:spid="_x0000_s1600" style="position:absolute;left:46221;top:26553;width:3880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" filled="f" stroked="f">
                  <v:textbox style="mso-fit-shape-to-text:t" inset="0,0,0,0">
                    <w:txbxContent>
                      <w:p w14:paraId="348B13DD" w14:textId="77777777" w:rsidR="00B47F5B" w:rsidRDefault="00B47F5B" w:rsidP="00694F7D">
                        <w:r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19.017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17A0B0" w14:textId="41872EB7" w:rsidR="00694F7D" w:rsidRDefault="00694F7D" w:rsidP="00694F7D">
      <w:pPr>
        <w:spacing w:before="240"/>
        <w:jc w:val="both"/>
      </w:pPr>
      <w:r w:rsidRPr="00CE6CE6">
        <w:rPr>
          <w:b/>
        </w:rPr>
        <w:t xml:space="preserve">Supplementary Figure </w:t>
      </w:r>
      <w:r w:rsidR="000C29C1">
        <w:rPr>
          <w:b/>
        </w:rPr>
        <w:t>S3</w:t>
      </w:r>
      <w:r w:rsidRPr="00CE6CE6">
        <w:rPr>
          <w:b/>
        </w:rPr>
        <w:t xml:space="preserve">. </w:t>
      </w:r>
      <w:r w:rsidRPr="00ED031D">
        <w:t>Representative chromatogram</w:t>
      </w:r>
      <w:r>
        <w:t xml:space="preserve"> </w:t>
      </w:r>
      <w:r w:rsidRPr="00ED031D">
        <w:t>of th</w:t>
      </w:r>
      <w:r>
        <w:t xml:space="preserve">e </w:t>
      </w:r>
      <w:r w:rsidRPr="00ED031D">
        <w:t>needle</w:t>
      </w:r>
      <w:r>
        <w:t xml:space="preserve"> of </w:t>
      </w:r>
      <w:r>
        <w:rPr>
          <w:i/>
        </w:rPr>
        <w:t xml:space="preserve">Calocedrus </w:t>
      </w:r>
      <w:proofErr w:type="spellStart"/>
      <w:r>
        <w:rPr>
          <w:i/>
        </w:rPr>
        <w:t>decurrens</w:t>
      </w:r>
      <w:proofErr w:type="spellEnd"/>
      <w:r>
        <w:rPr>
          <w:i/>
        </w:rPr>
        <w:t xml:space="preserve"> </w:t>
      </w:r>
      <w:r>
        <w:t xml:space="preserve">(measured by GC/MS). Most abundant volatile organic components: 31.6% </w:t>
      </w:r>
      <w:r w:rsidR="00053303">
        <w:t xml:space="preserve">of </w:t>
      </w:r>
      <w:r w:rsidRPr="00711005">
        <w:t>δ-3-</w:t>
      </w:r>
      <w:r>
        <w:t>c</w:t>
      </w:r>
      <w:r w:rsidRPr="00711005">
        <w:t>arene</w:t>
      </w:r>
      <w:r>
        <w:t xml:space="preserve"> (RRT=6.8), 12.8% </w:t>
      </w:r>
      <w:r w:rsidR="00053303">
        <w:t xml:space="preserve">of </w:t>
      </w:r>
      <w:r>
        <w:rPr>
          <w:rFonts w:cs="Times New Roman"/>
        </w:rPr>
        <w:t>α</w:t>
      </w:r>
      <w:r>
        <w:t xml:space="preserve">-pinene (RRT=5.1), 11.5% </w:t>
      </w:r>
      <w:r w:rsidR="00053303">
        <w:t xml:space="preserve">of </w:t>
      </w:r>
      <w:r>
        <w:rPr>
          <w:rFonts w:cs="Times New Roman"/>
        </w:rPr>
        <w:t xml:space="preserve">β-myrcene </w:t>
      </w:r>
      <w:r>
        <w:t>(RRT=6.3)</w:t>
      </w:r>
      <w:r w:rsidR="00053303">
        <w:t xml:space="preserve">, </w:t>
      </w:r>
      <w:r>
        <w:t>11.4%</w:t>
      </w:r>
      <w:r w:rsidR="00053303">
        <w:t xml:space="preserve"> of</w:t>
      </w:r>
      <w:r>
        <w:t xml:space="preserve"> terpinolene (RRT=8.5), </w:t>
      </w:r>
      <w:r w:rsidR="00053303">
        <w:t xml:space="preserve">and </w:t>
      </w:r>
      <w:r>
        <w:t xml:space="preserve">2.5% </w:t>
      </w:r>
      <w:r w:rsidR="00053303">
        <w:t xml:space="preserve">of </w:t>
      </w:r>
      <w:r w:rsidRPr="00527215">
        <w:t>β-</w:t>
      </w:r>
      <w:r>
        <w:t>c</w:t>
      </w:r>
      <w:r w:rsidRPr="00527215">
        <w:t>aryophyllene</w:t>
      </w:r>
      <w:r>
        <w:t xml:space="preserve"> (RRT=15.1). </w:t>
      </w:r>
    </w:p>
    <w:p w14:paraId="147C5522" w14:textId="77777777" w:rsidR="00694F7D" w:rsidRDefault="00694F7D" w:rsidP="00694F7D">
      <w:pPr>
        <w:spacing w:before="0" w:after="200" w:line="276" w:lineRule="auto"/>
      </w:pPr>
      <w:r>
        <w:br w:type="page"/>
      </w:r>
    </w:p>
    <w:p w14:paraId="00DAC0FD" w14:textId="77777777" w:rsidR="00694F7D" w:rsidRDefault="00694F7D" w:rsidP="00694F7D">
      <w:pPr>
        <w:spacing w:before="240"/>
        <w:jc w:val="both"/>
      </w:pPr>
    </w:p>
    <w:p w14:paraId="632A4FE6" w14:textId="77777777" w:rsidR="00694F7D" w:rsidRDefault="00694F7D" w:rsidP="00694F7D">
      <w:pPr>
        <w:spacing w:before="240"/>
        <w:jc w:val="both"/>
      </w:pPr>
      <w:r>
        <w:rPr>
          <w:rFonts w:ascii="Arial" w:hAnsi="Arial" w:cs="Arial"/>
          <w:noProof/>
          <w:sz w:val="20"/>
          <w:szCs w:val="20"/>
        </w:rPr>
        <mc:AlternateContent>
          <mc:Choice Requires="wpc">
            <w:drawing>
              <wp:inline distT="0" distB="0" distL="0" distR="0" wp14:anchorId="7A47C19B" wp14:editId="1C8442E6">
                <wp:extent cx="6200140" cy="3136265"/>
                <wp:effectExtent l="0" t="0" r="0" b="6985"/>
                <wp:docPr id="872" name="Vászon 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36" name="Group 8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62345" cy="3136265"/>
                            <a:chOff x="0" y="0"/>
                            <a:chExt cx="9547" cy="4939"/>
                          </a:xfrm>
                        </wpg:grpSpPr>
                        <wps:wsp>
                          <wps:cNvPr id="637" name="Line 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9" y="4175"/>
                              <a:ext cx="813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47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6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6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1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6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4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06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6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3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6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0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0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4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6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66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9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6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30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6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6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94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6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6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6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0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6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6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4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86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6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1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6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50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6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8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6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4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6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46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7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6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10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6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6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74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6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06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6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Line 6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70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Line 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6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34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6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66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6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0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Line 6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6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7" name="Line 6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4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8" name="Line 6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26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6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5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6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90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6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Line 6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4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6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85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1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49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8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Line 6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13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Line 6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6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6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77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6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10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6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1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74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05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38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6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69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6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02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6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33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6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66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Line 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97" y="4175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Rectangle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1" y="4239"/>
                              <a:ext cx="234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85C9C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1" name="Rectangle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" y="4239"/>
                              <a:ext cx="234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9A6527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2" name="Rectangle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0" y="4239"/>
                              <a:ext cx="234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277A28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8.00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3" name="Rectangle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1" y="4239"/>
                              <a:ext cx="301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864D6F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10.00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4" name="Rectangle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1" y="4239"/>
                              <a:ext cx="301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5593BC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12.00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5" name="Rectangle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1" y="4239"/>
                              <a:ext cx="301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11692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14.00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6" name="Rectangl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1" y="4239"/>
                              <a:ext cx="301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FC503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16.00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7" name="Rectangle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1" y="4239"/>
                              <a:ext cx="301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9F283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18.00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8" name="Rectangle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1" y="4239"/>
                              <a:ext cx="301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D6FA6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20.00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9" name="Rectangle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0" y="4239"/>
                              <a:ext cx="301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51509B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22.00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0" name="Rectangle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1" y="4239"/>
                              <a:ext cx="301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8E2892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24.00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1" name="Rectangl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0" y="4239"/>
                              <a:ext cx="301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B72FD8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26.00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2" name="Line 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1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0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30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0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Line 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50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10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Line 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70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0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90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49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10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69" y="417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7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9" y="518"/>
                              <a:ext cx="0" cy="36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Line 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4175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410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4027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Line 7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953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879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Line 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805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73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Line 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657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583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510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435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Line 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362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Line 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288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Line 7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214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Line 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140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Line 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06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Line 7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992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2" name="Line 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918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Line 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844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Line 7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770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69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622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7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549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7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474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Line 7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40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327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Line 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253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7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179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7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105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Line 7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203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957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Line 7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883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Line 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809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Line 7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735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Line 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66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Line 7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587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7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513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Line 7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439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3" name="Line 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36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29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Lin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218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144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1070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99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922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848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774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700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62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552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" y="4175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Rectangle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8" y="4110"/>
                              <a:ext cx="67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B36442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77" name="Line 7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" y="3805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" y="3740"/>
                              <a:ext cx="46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1A1C4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1000000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79" name="Line 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" y="3435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" y="3371"/>
                              <a:ext cx="46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BCBE7D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2000000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81" name="Lin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" y="3066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" y="3001"/>
                              <a:ext cx="46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E4BFAA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3000000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83" name="Line 7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" y="2696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Rectangle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" y="2631"/>
                              <a:ext cx="46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9B91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4000000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85" name="Line 7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" y="2327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" y="2262"/>
                              <a:ext cx="46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5DB8FC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5000000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87" name="Line 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" y="1957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Rectangl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" y="1892"/>
                              <a:ext cx="46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8E866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6000000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89" name="Line 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" y="1587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Rectangl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" y="1523"/>
                              <a:ext cx="46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C6AB6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7000000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91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" y="1218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Rectangl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" y="1153"/>
                              <a:ext cx="46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AB7387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8000000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93" name="Line 7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" y="848"/>
                              <a:ext cx="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Rectangl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" y="783"/>
                              <a:ext cx="46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7BD05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2"/>
                                    <w:szCs w:val="12"/>
                                  </w:rPr>
                                  <w:t>9000000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95" name="Rectangl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441"/>
                              <a:ext cx="417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F492B0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7F"/>
                                    <w:sz w:val="12"/>
                                    <w:szCs w:val="12"/>
                                  </w:rPr>
                                  <w:t>Time--&gt;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96" name="Rectangl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AC5827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7F"/>
                                    <w:sz w:val="12"/>
                                    <w:szCs w:val="12"/>
                                  </w:rPr>
                                  <w:t>Abundance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97" name="Rectangl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1" y="396"/>
                              <a:ext cx="1477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BED7CA" w14:textId="77777777" w:rsidR="00B47F5B" w:rsidRPr="00D11DE2" w:rsidRDefault="00B47F5B" w:rsidP="00694F7D">
                                <w:pPr>
                                  <w:rPr>
                                    <w:sz w:val="32"/>
                                  </w:rPr>
                                </w:pPr>
                                <w:r w:rsidRPr="00D11DE2"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2"/>
                                  </w:rPr>
                                  <w:t xml:space="preserve">TIC: 38 </w:t>
                                </w:r>
                                <w:proofErr w:type="gramStart"/>
                                <w:r w:rsidRPr="00D11DE2"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2"/>
                                  </w:rPr>
                                  <w:t>tu.D</w:t>
                                </w:r>
                                <w:proofErr w:type="gramEnd"/>
                                <w:r w:rsidRPr="00D11DE2"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2"/>
                                  </w:rPr>
                                  <w:t>\data.ms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98" name="Freeform 797"/>
                          <wps:cNvSpPr>
                            <a:spLocks/>
                          </wps:cNvSpPr>
                          <wps:spPr bwMode="auto">
                            <a:xfrm flipV="1">
                              <a:off x="1409" y="2183"/>
                              <a:ext cx="6706" cy="1992"/>
                            </a:xfrm>
                            <a:custGeom>
                              <a:avLst/>
                              <a:gdLst>
                                <a:gd name="T0" fmla="*/ 146 w 9526"/>
                                <a:gd name="T1" fmla="*/ 0 h 5262"/>
                                <a:gd name="T2" fmla="*/ 295 w 9526"/>
                                <a:gd name="T3" fmla="*/ 0 h 5262"/>
                                <a:gd name="T4" fmla="*/ 444 w 9526"/>
                                <a:gd name="T5" fmla="*/ 0 h 5262"/>
                                <a:gd name="T6" fmla="*/ 593 w 9526"/>
                                <a:gd name="T7" fmla="*/ 0 h 5262"/>
                                <a:gd name="T8" fmla="*/ 742 w 9526"/>
                                <a:gd name="T9" fmla="*/ 0 h 5262"/>
                                <a:gd name="T10" fmla="*/ 891 w 9526"/>
                                <a:gd name="T11" fmla="*/ 1079 h 5262"/>
                                <a:gd name="T12" fmla="*/ 1040 w 9526"/>
                                <a:gd name="T13" fmla="*/ 26 h 5262"/>
                                <a:gd name="T14" fmla="*/ 1188 w 9526"/>
                                <a:gd name="T15" fmla="*/ 18 h 5262"/>
                                <a:gd name="T16" fmla="*/ 1337 w 9526"/>
                                <a:gd name="T17" fmla="*/ 2 h 5262"/>
                                <a:gd name="T18" fmla="*/ 1486 w 9526"/>
                                <a:gd name="T19" fmla="*/ 51 h 5262"/>
                                <a:gd name="T20" fmla="*/ 1635 w 9526"/>
                                <a:gd name="T21" fmla="*/ 12 h 5262"/>
                                <a:gd name="T22" fmla="*/ 1784 w 9526"/>
                                <a:gd name="T23" fmla="*/ 15 h 5262"/>
                                <a:gd name="T24" fmla="*/ 1933 w 9526"/>
                                <a:gd name="T25" fmla="*/ 67 h 5262"/>
                                <a:gd name="T26" fmla="*/ 2082 w 9526"/>
                                <a:gd name="T27" fmla="*/ 10 h 5262"/>
                                <a:gd name="T28" fmla="*/ 2231 w 9526"/>
                                <a:gd name="T29" fmla="*/ 1 h 5262"/>
                                <a:gd name="T30" fmla="*/ 2380 w 9526"/>
                                <a:gd name="T31" fmla="*/ 7 h 5262"/>
                                <a:gd name="T32" fmla="*/ 2529 w 9526"/>
                                <a:gd name="T33" fmla="*/ 7 h 5262"/>
                                <a:gd name="T34" fmla="*/ 2678 w 9526"/>
                                <a:gd name="T35" fmla="*/ 4 h 5262"/>
                                <a:gd name="T36" fmla="*/ 2827 w 9526"/>
                                <a:gd name="T37" fmla="*/ 22 h 5262"/>
                                <a:gd name="T38" fmla="*/ 2976 w 9526"/>
                                <a:gd name="T39" fmla="*/ 14 h 5262"/>
                                <a:gd name="T40" fmla="*/ 3125 w 9526"/>
                                <a:gd name="T41" fmla="*/ 10 h 5262"/>
                                <a:gd name="T42" fmla="*/ 3273 w 9526"/>
                                <a:gd name="T43" fmla="*/ 2 h 5262"/>
                                <a:gd name="T44" fmla="*/ 3422 w 9526"/>
                                <a:gd name="T45" fmla="*/ 0 h 5262"/>
                                <a:gd name="T46" fmla="*/ 3571 w 9526"/>
                                <a:gd name="T47" fmla="*/ 16 h 5262"/>
                                <a:gd name="T48" fmla="*/ 3720 w 9526"/>
                                <a:gd name="T49" fmla="*/ 5 h 5262"/>
                                <a:gd name="T50" fmla="*/ 3869 w 9526"/>
                                <a:gd name="T51" fmla="*/ 3 h 5262"/>
                                <a:gd name="T52" fmla="*/ 4018 w 9526"/>
                                <a:gd name="T53" fmla="*/ 2 h 5262"/>
                                <a:gd name="T54" fmla="*/ 4167 w 9526"/>
                                <a:gd name="T55" fmla="*/ 1 h 5262"/>
                                <a:gd name="T56" fmla="*/ 4316 w 9526"/>
                                <a:gd name="T57" fmla="*/ 0 h 5262"/>
                                <a:gd name="T58" fmla="*/ 4465 w 9526"/>
                                <a:gd name="T59" fmla="*/ 190 h 5262"/>
                                <a:gd name="T60" fmla="*/ 4614 w 9526"/>
                                <a:gd name="T61" fmla="*/ 8 h 5262"/>
                                <a:gd name="T62" fmla="*/ 4763 w 9526"/>
                                <a:gd name="T63" fmla="*/ 3 h 5262"/>
                                <a:gd name="T64" fmla="*/ 4912 w 9526"/>
                                <a:gd name="T65" fmla="*/ 6 h 5262"/>
                                <a:gd name="T66" fmla="*/ 5061 w 9526"/>
                                <a:gd name="T67" fmla="*/ 4 h 5262"/>
                                <a:gd name="T68" fmla="*/ 5210 w 9526"/>
                                <a:gd name="T69" fmla="*/ 1 h 5262"/>
                                <a:gd name="T70" fmla="*/ 5359 w 9526"/>
                                <a:gd name="T71" fmla="*/ 1 h 5262"/>
                                <a:gd name="T72" fmla="*/ 5507 w 9526"/>
                                <a:gd name="T73" fmla="*/ 18 h 5262"/>
                                <a:gd name="T74" fmla="*/ 5656 w 9526"/>
                                <a:gd name="T75" fmla="*/ 131 h 5262"/>
                                <a:gd name="T76" fmla="*/ 5805 w 9526"/>
                                <a:gd name="T77" fmla="*/ 1 h 5262"/>
                                <a:gd name="T78" fmla="*/ 5954 w 9526"/>
                                <a:gd name="T79" fmla="*/ 69 h 5262"/>
                                <a:gd name="T80" fmla="*/ 6103 w 9526"/>
                                <a:gd name="T81" fmla="*/ 25 h 5262"/>
                                <a:gd name="T82" fmla="*/ 6252 w 9526"/>
                                <a:gd name="T83" fmla="*/ 94 h 5262"/>
                                <a:gd name="T84" fmla="*/ 6401 w 9526"/>
                                <a:gd name="T85" fmla="*/ 410 h 5262"/>
                                <a:gd name="T86" fmla="*/ 6550 w 9526"/>
                                <a:gd name="T87" fmla="*/ 34 h 5262"/>
                                <a:gd name="T88" fmla="*/ 6699 w 9526"/>
                                <a:gd name="T89" fmla="*/ 360 h 5262"/>
                                <a:gd name="T90" fmla="*/ 6848 w 9526"/>
                                <a:gd name="T91" fmla="*/ 35 h 5262"/>
                                <a:gd name="T92" fmla="*/ 6997 w 9526"/>
                                <a:gd name="T93" fmla="*/ 69 h 5262"/>
                                <a:gd name="T94" fmla="*/ 7146 w 9526"/>
                                <a:gd name="T95" fmla="*/ 88 h 5262"/>
                                <a:gd name="T96" fmla="*/ 7295 w 9526"/>
                                <a:gd name="T97" fmla="*/ 939 h 5262"/>
                                <a:gd name="T98" fmla="*/ 7444 w 9526"/>
                                <a:gd name="T99" fmla="*/ 94 h 5262"/>
                                <a:gd name="T100" fmla="*/ 7592 w 9526"/>
                                <a:gd name="T101" fmla="*/ 15 h 5262"/>
                                <a:gd name="T102" fmla="*/ 7741 w 9526"/>
                                <a:gd name="T103" fmla="*/ 4 h 5262"/>
                                <a:gd name="T104" fmla="*/ 7890 w 9526"/>
                                <a:gd name="T105" fmla="*/ 2 h 5262"/>
                                <a:gd name="T106" fmla="*/ 8039 w 9526"/>
                                <a:gd name="T107" fmla="*/ 2 h 5262"/>
                                <a:gd name="T108" fmla="*/ 8188 w 9526"/>
                                <a:gd name="T109" fmla="*/ 1 h 5262"/>
                                <a:gd name="T110" fmla="*/ 8337 w 9526"/>
                                <a:gd name="T111" fmla="*/ 9 h 5262"/>
                                <a:gd name="T112" fmla="*/ 8486 w 9526"/>
                                <a:gd name="T113" fmla="*/ 3 h 5262"/>
                                <a:gd name="T114" fmla="*/ 8635 w 9526"/>
                                <a:gd name="T115" fmla="*/ 23 h 5262"/>
                                <a:gd name="T116" fmla="*/ 8784 w 9526"/>
                                <a:gd name="T117" fmla="*/ 1 h 5262"/>
                                <a:gd name="T118" fmla="*/ 8933 w 9526"/>
                                <a:gd name="T119" fmla="*/ 1 h 5262"/>
                                <a:gd name="T120" fmla="*/ 9082 w 9526"/>
                                <a:gd name="T121" fmla="*/ 1 h 5262"/>
                                <a:gd name="T122" fmla="*/ 9231 w 9526"/>
                                <a:gd name="T123" fmla="*/ 0 h 5262"/>
                                <a:gd name="T124" fmla="*/ 9380 w 9526"/>
                                <a:gd name="T125" fmla="*/ 462 h 5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526" h="526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35" y="1"/>
                                  </a:lnTo>
                                  <a:lnTo>
                                    <a:pt x="238" y="1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3" y="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32" y="0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699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04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09" y="0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59" y="0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764" y="0"/>
                                  </a:lnTo>
                                  <a:lnTo>
                                    <a:pt x="766" y="0"/>
                                  </a:lnTo>
                                  <a:lnTo>
                                    <a:pt x="769" y="0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89" y="0"/>
                                  </a:lnTo>
                                  <a:lnTo>
                                    <a:pt x="791" y="0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9" y="0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29" y="0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4" y="0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3" y="0"/>
                                  </a:lnTo>
                                  <a:lnTo>
                                    <a:pt x="846" y="0"/>
                                  </a:lnTo>
                                  <a:lnTo>
                                    <a:pt x="848" y="2"/>
                                  </a:lnTo>
                                  <a:lnTo>
                                    <a:pt x="851" y="6"/>
                                  </a:lnTo>
                                  <a:lnTo>
                                    <a:pt x="853" y="20"/>
                                  </a:lnTo>
                                  <a:lnTo>
                                    <a:pt x="856" y="42"/>
                                  </a:lnTo>
                                  <a:lnTo>
                                    <a:pt x="858" y="70"/>
                                  </a:lnTo>
                                  <a:lnTo>
                                    <a:pt x="861" y="96"/>
                                  </a:lnTo>
                                  <a:lnTo>
                                    <a:pt x="863" y="101"/>
                                  </a:lnTo>
                                  <a:lnTo>
                                    <a:pt x="866" y="91"/>
                                  </a:lnTo>
                                  <a:lnTo>
                                    <a:pt x="868" y="68"/>
                                  </a:lnTo>
                                  <a:lnTo>
                                    <a:pt x="871" y="47"/>
                                  </a:lnTo>
                                  <a:lnTo>
                                    <a:pt x="873" y="43"/>
                                  </a:lnTo>
                                  <a:lnTo>
                                    <a:pt x="876" y="80"/>
                                  </a:lnTo>
                                  <a:lnTo>
                                    <a:pt x="878" y="198"/>
                                  </a:lnTo>
                                  <a:lnTo>
                                    <a:pt x="881" y="422"/>
                                  </a:lnTo>
                                  <a:lnTo>
                                    <a:pt x="883" y="723"/>
                                  </a:lnTo>
                                  <a:lnTo>
                                    <a:pt x="886" y="1007"/>
                                  </a:lnTo>
                                  <a:lnTo>
                                    <a:pt x="888" y="1160"/>
                                  </a:lnTo>
                                  <a:lnTo>
                                    <a:pt x="891" y="1079"/>
                                  </a:lnTo>
                                  <a:lnTo>
                                    <a:pt x="893" y="831"/>
                                  </a:lnTo>
                                  <a:lnTo>
                                    <a:pt x="896" y="529"/>
                                  </a:lnTo>
                                  <a:lnTo>
                                    <a:pt x="898" y="307"/>
                                  </a:lnTo>
                                  <a:lnTo>
                                    <a:pt x="901" y="174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5" y="67"/>
                                  </a:lnTo>
                                  <a:lnTo>
                                    <a:pt x="908" y="44"/>
                                  </a:lnTo>
                                  <a:lnTo>
                                    <a:pt x="910" y="34"/>
                                  </a:lnTo>
                                  <a:lnTo>
                                    <a:pt x="913" y="25"/>
                                  </a:lnTo>
                                  <a:lnTo>
                                    <a:pt x="915" y="20"/>
                                  </a:lnTo>
                                  <a:lnTo>
                                    <a:pt x="918" y="16"/>
                                  </a:lnTo>
                                  <a:lnTo>
                                    <a:pt x="920" y="14"/>
                                  </a:lnTo>
                                  <a:lnTo>
                                    <a:pt x="923" y="12"/>
                                  </a:lnTo>
                                  <a:lnTo>
                                    <a:pt x="925" y="10"/>
                                  </a:lnTo>
                                  <a:lnTo>
                                    <a:pt x="928" y="10"/>
                                  </a:lnTo>
                                  <a:lnTo>
                                    <a:pt x="930" y="9"/>
                                  </a:lnTo>
                                  <a:lnTo>
                                    <a:pt x="933" y="8"/>
                                  </a:lnTo>
                                  <a:lnTo>
                                    <a:pt x="935" y="8"/>
                                  </a:lnTo>
                                  <a:lnTo>
                                    <a:pt x="938" y="7"/>
                                  </a:lnTo>
                                  <a:lnTo>
                                    <a:pt x="940" y="7"/>
                                  </a:lnTo>
                                  <a:lnTo>
                                    <a:pt x="943" y="7"/>
                                  </a:lnTo>
                                  <a:lnTo>
                                    <a:pt x="945" y="6"/>
                                  </a:lnTo>
                                  <a:lnTo>
                                    <a:pt x="948" y="6"/>
                                  </a:lnTo>
                                  <a:lnTo>
                                    <a:pt x="950" y="8"/>
                                  </a:lnTo>
                                  <a:lnTo>
                                    <a:pt x="953" y="18"/>
                                  </a:lnTo>
                                  <a:lnTo>
                                    <a:pt x="955" y="56"/>
                                  </a:lnTo>
                                  <a:lnTo>
                                    <a:pt x="958" y="177"/>
                                  </a:lnTo>
                                  <a:lnTo>
                                    <a:pt x="960" y="458"/>
                                  </a:lnTo>
                                  <a:lnTo>
                                    <a:pt x="963" y="952"/>
                                  </a:lnTo>
                                  <a:lnTo>
                                    <a:pt x="965" y="1630"/>
                                  </a:lnTo>
                                  <a:lnTo>
                                    <a:pt x="968" y="2369"/>
                                  </a:lnTo>
                                  <a:lnTo>
                                    <a:pt x="970" y="2996"/>
                                  </a:lnTo>
                                  <a:lnTo>
                                    <a:pt x="973" y="3536"/>
                                  </a:lnTo>
                                  <a:lnTo>
                                    <a:pt x="975" y="3793"/>
                                  </a:lnTo>
                                  <a:lnTo>
                                    <a:pt x="977" y="3565"/>
                                  </a:lnTo>
                                  <a:lnTo>
                                    <a:pt x="980" y="2600"/>
                                  </a:lnTo>
                                  <a:lnTo>
                                    <a:pt x="982" y="1313"/>
                                  </a:lnTo>
                                  <a:lnTo>
                                    <a:pt x="985" y="506"/>
                                  </a:lnTo>
                                  <a:lnTo>
                                    <a:pt x="987" y="207"/>
                                  </a:lnTo>
                                  <a:lnTo>
                                    <a:pt x="990" y="111"/>
                                  </a:lnTo>
                                  <a:lnTo>
                                    <a:pt x="992" y="79"/>
                                  </a:lnTo>
                                  <a:lnTo>
                                    <a:pt x="995" y="62"/>
                                  </a:lnTo>
                                  <a:lnTo>
                                    <a:pt x="997" y="53"/>
                                  </a:lnTo>
                                  <a:lnTo>
                                    <a:pt x="1000" y="46"/>
                                  </a:lnTo>
                                  <a:lnTo>
                                    <a:pt x="1002" y="41"/>
                                  </a:lnTo>
                                  <a:lnTo>
                                    <a:pt x="1005" y="39"/>
                                  </a:lnTo>
                                  <a:lnTo>
                                    <a:pt x="1007" y="36"/>
                                  </a:lnTo>
                                  <a:lnTo>
                                    <a:pt x="1010" y="33"/>
                                  </a:lnTo>
                                  <a:lnTo>
                                    <a:pt x="1012" y="31"/>
                                  </a:lnTo>
                                  <a:lnTo>
                                    <a:pt x="1015" y="30"/>
                                  </a:lnTo>
                                  <a:lnTo>
                                    <a:pt x="1017" y="29"/>
                                  </a:lnTo>
                                  <a:lnTo>
                                    <a:pt x="1020" y="28"/>
                                  </a:lnTo>
                                  <a:lnTo>
                                    <a:pt x="1022" y="27"/>
                                  </a:lnTo>
                                  <a:lnTo>
                                    <a:pt x="1025" y="27"/>
                                  </a:lnTo>
                                  <a:lnTo>
                                    <a:pt x="1027" y="27"/>
                                  </a:lnTo>
                                  <a:lnTo>
                                    <a:pt x="1030" y="26"/>
                                  </a:lnTo>
                                  <a:lnTo>
                                    <a:pt x="1032" y="26"/>
                                  </a:lnTo>
                                  <a:lnTo>
                                    <a:pt x="1035" y="26"/>
                                  </a:lnTo>
                                  <a:lnTo>
                                    <a:pt x="1037" y="25"/>
                                  </a:lnTo>
                                  <a:lnTo>
                                    <a:pt x="1040" y="26"/>
                                  </a:lnTo>
                                  <a:lnTo>
                                    <a:pt x="1042" y="26"/>
                                  </a:lnTo>
                                  <a:lnTo>
                                    <a:pt x="1045" y="26"/>
                                  </a:lnTo>
                                  <a:lnTo>
                                    <a:pt x="1047" y="26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1052" y="26"/>
                                  </a:lnTo>
                                  <a:lnTo>
                                    <a:pt x="1054" y="26"/>
                                  </a:lnTo>
                                  <a:lnTo>
                                    <a:pt x="1057" y="27"/>
                                  </a:lnTo>
                                  <a:lnTo>
                                    <a:pt x="1059" y="27"/>
                                  </a:lnTo>
                                  <a:lnTo>
                                    <a:pt x="1062" y="27"/>
                                  </a:lnTo>
                                  <a:lnTo>
                                    <a:pt x="1064" y="28"/>
                                  </a:lnTo>
                                  <a:lnTo>
                                    <a:pt x="1067" y="27"/>
                                  </a:lnTo>
                                  <a:lnTo>
                                    <a:pt x="1069" y="27"/>
                                  </a:lnTo>
                                  <a:lnTo>
                                    <a:pt x="1072" y="28"/>
                                  </a:lnTo>
                                  <a:lnTo>
                                    <a:pt x="1074" y="27"/>
                                  </a:lnTo>
                                  <a:lnTo>
                                    <a:pt x="1077" y="26"/>
                                  </a:lnTo>
                                  <a:lnTo>
                                    <a:pt x="1079" y="25"/>
                                  </a:lnTo>
                                  <a:lnTo>
                                    <a:pt x="1082" y="24"/>
                                  </a:lnTo>
                                  <a:lnTo>
                                    <a:pt x="1084" y="23"/>
                                  </a:lnTo>
                                  <a:lnTo>
                                    <a:pt x="1087" y="23"/>
                                  </a:lnTo>
                                  <a:lnTo>
                                    <a:pt x="1089" y="23"/>
                                  </a:lnTo>
                                  <a:lnTo>
                                    <a:pt x="1092" y="23"/>
                                  </a:lnTo>
                                  <a:lnTo>
                                    <a:pt x="1094" y="22"/>
                                  </a:lnTo>
                                  <a:lnTo>
                                    <a:pt x="1097" y="22"/>
                                  </a:lnTo>
                                  <a:lnTo>
                                    <a:pt x="1099" y="21"/>
                                  </a:lnTo>
                                  <a:lnTo>
                                    <a:pt x="1102" y="22"/>
                                  </a:lnTo>
                                  <a:lnTo>
                                    <a:pt x="1104" y="21"/>
                                  </a:lnTo>
                                  <a:lnTo>
                                    <a:pt x="1107" y="21"/>
                                  </a:lnTo>
                                  <a:lnTo>
                                    <a:pt x="1109" y="22"/>
                                  </a:lnTo>
                                  <a:lnTo>
                                    <a:pt x="1112" y="22"/>
                                  </a:lnTo>
                                  <a:lnTo>
                                    <a:pt x="1114" y="26"/>
                                  </a:lnTo>
                                  <a:lnTo>
                                    <a:pt x="1116" y="31"/>
                                  </a:lnTo>
                                  <a:lnTo>
                                    <a:pt x="1119" y="39"/>
                                  </a:lnTo>
                                  <a:lnTo>
                                    <a:pt x="1121" y="46"/>
                                  </a:lnTo>
                                  <a:lnTo>
                                    <a:pt x="1124" y="49"/>
                                  </a:lnTo>
                                  <a:lnTo>
                                    <a:pt x="1126" y="51"/>
                                  </a:lnTo>
                                  <a:lnTo>
                                    <a:pt x="1129" y="59"/>
                                  </a:lnTo>
                                  <a:lnTo>
                                    <a:pt x="1131" y="94"/>
                                  </a:lnTo>
                                  <a:lnTo>
                                    <a:pt x="1134" y="183"/>
                                  </a:lnTo>
                                  <a:lnTo>
                                    <a:pt x="1136" y="331"/>
                                  </a:lnTo>
                                  <a:lnTo>
                                    <a:pt x="1139" y="507"/>
                                  </a:lnTo>
                                  <a:lnTo>
                                    <a:pt x="1141" y="640"/>
                                  </a:lnTo>
                                  <a:lnTo>
                                    <a:pt x="1144" y="641"/>
                                  </a:lnTo>
                                  <a:lnTo>
                                    <a:pt x="1146" y="538"/>
                                  </a:lnTo>
                                  <a:lnTo>
                                    <a:pt x="1149" y="379"/>
                                  </a:lnTo>
                                  <a:lnTo>
                                    <a:pt x="1151" y="237"/>
                                  </a:lnTo>
                                  <a:lnTo>
                                    <a:pt x="1154" y="140"/>
                                  </a:lnTo>
                                  <a:lnTo>
                                    <a:pt x="1156" y="82"/>
                                  </a:lnTo>
                                  <a:lnTo>
                                    <a:pt x="1159" y="53"/>
                                  </a:lnTo>
                                  <a:lnTo>
                                    <a:pt x="1161" y="40"/>
                                  </a:lnTo>
                                  <a:lnTo>
                                    <a:pt x="1164" y="32"/>
                                  </a:lnTo>
                                  <a:lnTo>
                                    <a:pt x="1166" y="28"/>
                                  </a:lnTo>
                                  <a:lnTo>
                                    <a:pt x="1169" y="25"/>
                                  </a:lnTo>
                                  <a:lnTo>
                                    <a:pt x="1171" y="24"/>
                                  </a:lnTo>
                                  <a:lnTo>
                                    <a:pt x="1174" y="23"/>
                                  </a:lnTo>
                                  <a:lnTo>
                                    <a:pt x="1176" y="21"/>
                                  </a:lnTo>
                                  <a:lnTo>
                                    <a:pt x="1179" y="21"/>
                                  </a:lnTo>
                                  <a:lnTo>
                                    <a:pt x="1181" y="19"/>
                                  </a:lnTo>
                                  <a:lnTo>
                                    <a:pt x="1184" y="20"/>
                                  </a:lnTo>
                                  <a:lnTo>
                                    <a:pt x="1186" y="18"/>
                                  </a:lnTo>
                                  <a:lnTo>
                                    <a:pt x="1188" y="18"/>
                                  </a:lnTo>
                                  <a:lnTo>
                                    <a:pt x="1191" y="17"/>
                                  </a:lnTo>
                                  <a:lnTo>
                                    <a:pt x="1193" y="17"/>
                                  </a:lnTo>
                                  <a:lnTo>
                                    <a:pt x="1196" y="16"/>
                                  </a:lnTo>
                                  <a:lnTo>
                                    <a:pt x="1198" y="16"/>
                                  </a:lnTo>
                                  <a:lnTo>
                                    <a:pt x="1201" y="16"/>
                                  </a:lnTo>
                                  <a:lnTo>
                                    <a:pt x="1203" y="16"/>
                                  </a:lnTo>
                                  <a:lnTo>
                                    <a:pt x="1206" y="15"/>
                                  </a:lnTo>
                                  <a:lnTo>
                                    <a:pt x="1208" y="14"/>
                                  </a:lnTo>
                                  <a:lnTo>
                                    <a:pt x="1211" y="15"/>
                                  </a:lnTo>
                                  <a:lnTo>
                                    <a:pt x="1213" y="14"/>
                                  </a:lnTo>
                                  <a:lnTo>
                                    <a:pt x="1216" y="15"/>
                                  </a:lnTo>
                                  <a:lnTo>
                                    <a:pt x="1218" y="14"/>
                                  </a:lnTo>
                                  <a:lnTo>
                                    <a:pt x="1221" y="14"/>
                                  </a:lnTo>
                                  <a:lnTo>
                                    <a:pt x="1223" y="14"/>
                                  </a:lnTo>
                                  <a:lnTo>
                                    <a:pt x="1226" y="14"/>
                                  </a:lnTo>
                                  <a:lnTo>
                                    <a:pt x="1228" y="14"/>
                                  </a:lnTo>
                                  <a:lnTo>
                                    <a:pt x="1231" y="13"/>
                                  </a:lnTo>
                                  <a:lnTo>
                                    <a:pt x="1233" y="13"/>
                                  </a:lnTo>
                                  <a:lnTo>
                                    <a:pt x="1236" y="12"/>
                                  </a:lnTo>
                                  <a:lnTo>
                                    <a:pt x="1238" y="12"/>
                                  </a:lnTo>
                                  <a:lnTo>
                                    <a:pt x="1241" y="12"/>
                                  </a:lnTo>
                                  <a:lnTo>
                                    <a:pt x="1243" y="11"/>
                                  </a:lnTo>
                                  <a:lnTo>
                                    <a:pt x="1246" y="9"/>
                                  </a:lnTo>
                                  <a:lnTo>
                                    <a:pt x="1248" y="7"/>
                                  </a:lnTo>
                                  <a:lnTo>
                                    <a:pt x="1251" y="5"/>
                                  </a:lnTo>
                                  <a:lnTo>
                                    <a:pt x="1253" y="4"/>
                                  </a:lnTo>
                                  <a:lnTo>
                                    <a:pt x="1255" y="3"/>
                                  </a:lnTo>
                                  <a:lnTo>
                                    <a:pt x="1258" y="3"/>
                                  </a:lnTo>
                                  <a:lnTo>
                                    <a:pt x="1260" y="3"/>
                                  </a:lnTo>
                                  <a:lnTo>
                                    <a:pt x="1263" y="2"/>
                                  </a:lnTo>
                                  <a:lnTo>
                                    <a:pt x="1265" y="2"/>
                                  </a:lnTo>
                                  <a:lnTo>
                                    <a:pt x="1268" y="2"/>
                                  </a:lnTo>
                                  <a:lnTo>
                                    <a:pt x="1270" y="2"/>
                                  </a:lnTo>
                                  <a:lnTo>
                                    <a:pt x="1273" y="2"/>
                                  </a:lnTo>
                                  <a:lnTo>
                                    <a:pt x="1275" y="2"/>
                                  </a:lnTo>
                                  <a:lnTo>
                                    <a:pt x="1278" y="2"/>
                                  </a:lnTo>
                                  <a:lnTo>
                                    <a:pt x="1280" y="2"/>
                                  </a:lnTo>
                                  <a:lnTo>
                                    <a:pt x="1283" y="2"/>
                                  </a:lnTo>
                                  <a:lnTo>
                                    <a:pt x="1285" y="2"/>
                                  </a:lnTo>
                                  <a:lnTo>
                                    <a:pt x="1288" y="2"/>
                                  </a:lnTo>
                                  <a:lnTo>
                                    <a:pt x="1290" y="2"/>
                                  </a:lnTo>
                                  <a:lnTo>
                                    <a:pt x="1293" y="2"/>
                                  </a:lnTo>
                                  <a:lnTo>
                                    <a:pt x="1295" y="1"/>
                                  </a:lnTo>
                                  <a:lnTo>
                                    <a:pt x="1298" y="2"/>
                                  </a:lnTo>
                                  <a:lnTo>
                                    <a:pt x="1300" y="1"/>
                                  </a:lnTo>
                                  <a:lnTo>
                                    <a:pt x="1303" y="1"/>
                                  </a:lnTo>
                                  <a:lnTo>
                                    <a:pt x="1305" y="1"/>
                                  </a:lnTo>
                                  <a:lnTo>
                                    <a:pt x="1308" y="2"/>
                                  </a:lnTo>
                                  <a:lnTo>
                                    <a:pt x="1310" y="2"/>
                                  </a:lnTo>
                                  <a:lnTo>
                                    <a:pt x="1313" y="1"/>
                                  </a:lnTo>
                                  <a:lnTo>
                                    <a:pt x="1315" y="1"/>
                                  </a:lnTo>
                                  <a:lnTo>
                                    <a:pt x="1318" y="2"/>
                                  </a:lnTo>
                                  <a:lnTo>
                                    <a:pt x="1320" y="2"/>
                                  </a:lnTo>
                                  <a:lnTo>
                                    <a:pt x="1323" y="2"/>
                                  </a:lnTo>
                                  <a:lnTo>
                                    <a:pt x="1325" y="1"/>
                                  </a:lnTo>
                                  <a:lnTo>
                                    <a:pt x="1327" y="1"/>
                                  </a:lnTo>
                                  <a:lnTo>
                                    <a:pt x="1330" y="2"/>
                                  </a:lnTo>
                                  <a:lnTo>
                                    <a:pt x="1332" y="2"/>
                                  </a:lnTo>
                                  <a:lnTo>
                                    <a:pt x="1335" y="2"/>
                                  </a:lnTo>
                                  <a:lnTo>
                                    <a:pt x="1337" y="2"/>
                                  </a:lnTo>
                                  <a:lnTo>
                                    <a:pt x="1340" y="2"/>
                                  </a:lnTo>
                                  <a:lnTo>
                                    <a:pt x="1342" y="2"/>
                                  </a:lnTo>
                                  <a:lnTo>
                                    <a:pt x="1345" y="1"/>
                                  </a:lnTo>
                                  <a:lnTo>
                                    <a:pt x="1347" y="1"/>
                                  </a:lnTo>
                                  <a:lnTo>
                                    <a:pt x="1350" y="1"/>
                                  </a:lnTo>
                                  <a:lnTo>
                                    <a:pt x="1352" y="1"/>
                                  </a:lnTo>
                                  <a:lnTo>
                                    <a:pt x="1355" y="3"/>
                                  </a:lnTo>
                                  <a:lnTo>
                                    <a:pt x="1357" y="13"/>
                                  </a:lnTo>
                                  <a:lnTo>
                                    <a:pt x="1360" y="49"/>
                                  </a:lnTo>
                                  <a:lnTo>
                                    <a:pt x="1362" y="169"/>
                                  </a:lnTo>
                                  <a:lnTo>
                                    <a:pt x="1365" y="434"/>
                                  </a:lnTo>
                                  <a:lnTo>
                                    <a:pt x="1367" y="914"/>
                                  </a:lnTo>
                                  <a:lnTo>
                                    <a:pt x="1370" y="1569"/>
                                  </a:lnTo>
                                  <a:lnTo>
                                    <a:pt x="1372" y="2292"/>
                                  </a:lnTo>
                                  <a:lnTo>
                                    <a:pt x="1375" y="2961"/>
                                  </a:lnTo>
                                  <a:lnTo>
                                    <a:pt x="1377" y="3552"/>
                                  </a:lnTo>
                                  <a:lnTo>
                                    <a:pt x="1380" y="4052"/>
                                  </a:lnTo>
                                  <a:lnTo>
                                    <a:pt x="1382" y="4437"/>
                                  </a:lnTo>
                                  <a:lnTo>
                                    <a:pt x="1385" y="4765"/>
                                  </a:lnTo>
                                  <a:lnTo>
                                    <a:pt x="1387" y="5087"/>
                                  </a:lnTo>
                                  <a:lnTo>
                                    <a:pt x="1390" y="5262"/>
                                  </a:lnTo>
                                  <a:lnTo>
                                    <a:pt x="1392" y="5074"/>
                                  </a:lnTo>
                                  <a:lnTo>
                                    <a:pt x="1394" y="3721"/>
                                  </a:lnTo>
                                  <a:lnTo>
                                    <a:pt x="1397" y="1231"/>
                                  </a:lnTo>
                                  <a:lnTo>
                                    <a:pt x="1399" y="296"/>
                                  </a:lnTo>
                                  <a:lnTo>
                                    <a:pt x="1402" y="140"/>
                                  </a:lnTo>
                                  <a:lnTo>
                                    <a:pt x="1404" y="110"/>
                                  </a:lnTo>
                                  <a:lnTo>
                                    <a:pt x="1407" y="96"/>
                                  </a:lnTo>
                                  <a:lnTo>
                                    <a:pt x="1409" y="86"/>
                                  </a:lnTo>
                                  <a:lnTo>
                                    <a:pt x="1412" y="82"/>
                                  </a:lnTo>
                                  <a:lnTo>
                                    <a:pt x="1414" y="78"/>
                                  </a:lnTo>
                                  <a:lnTo>
                                    <a:pt x="1417" y="77"/>
                                  </a:lnTo>
                                  <a:lnTo>
                                    <a:pt x="1419" y="74"/>
                                  </a:lnTo>
                                  <a:lnTo>
                                    <a:pt x="1422" y="74"/>
                                  </a:lnTo>
                                  <a:lnTo>
                                    <a:pt x="1424" y="88"/>
                                  </a:lnTo>
                                  <a:lnTo>
                                    <a:pt x="1427" y="126"/>
                                  </a:lnTo>
                                  <a:lnTo>
                                    <a:pt x="1429" y="194"/>
                                  </a:lnTo>
                                  <a:lnTo>
                                    <a:pt x="1432" y="276"/>
                                  </a:lnTo>
                                  <a:lnTo>
                                    <a:pt x="1434" y="328"/>
                                  </a:lnTo>
                                  <a:lnTo>
                                    <a:pt x="1437" y="326"/>
                                  </a:lnTo>
                                  <a:lnTo>
                                    <a:pt x="1439" y="261"/>
                                  </a:lnTo>
                                  <a:lnTo>
                                    <a:pt x="1442" y="188"/>
                                  </a:lnTo>
                                  <a:lnTo>
                                    <a:pt x="1444" y="127"/>
                                  </a:lnTo>
                                  <a:lnTo>
                                    <a:pt x="1447" y="93"/>
                                  </a:lnTo>
                                  <a:lnTo>
                                    <a:pt x="1449" y="76"/>
                                  </a:lnTo>
                                  <a:lnTo>
                                    <a:pt x="1452" y="69"/>
                                  </a:lnTo>
                                  <a:lnTo>
                                    <a:pt x="1454" y="65"/>
                                  </a:lnTo>
                                  <a:lnTo>
                                    <a:pt x="1457" y="63"/>
                                  </a:lnTo>
                                  <a:lnTo>
                                    <a:pt x="1459" y="61"/>
                                  </a:lnTo>
                                  <a:lnTo>
                                    <a:pt x="1462" y="61"/>
                                  </a:lnTo>
                                  <a:lnTo>
                                    <a:pt x="1464" y="61"/>
                                  </a:lnTo>
                                  <a:lnTo>
                                    <a:pt x="1466" y="60"/>
                                  </a:lnTo>
                                  <a:lnTo>
                                    <a:pt x="1469" y="60"/>
                                  </a:lnTo>
                                  <a:lnTo>
                                    <a:pt x="1471" y="57"/>
                                  </a:lnTo>
                                  <a:lnTo>
                                    <a:pt x="1474" y="56"/>
                                  </a:lnTo>
                                  <a:lnTo>
                                    <a:pt x="1476" y="54"/>
                                  </a:lnTo>
                                  <a:lnTo>
                                    <a:pt x="1479" y="53"/>
                                  </a:lnTo>
                                  <a:lnTo>
                                    <a:pt x="1481" y="52"/>
                                  </a:lnTo>
                                  <a:lnTo>
                                    <a:pt x="1484" y="51"/>
                                  </a:lnTo>
                                  <a:lnTo>
                                    <a:pt x="1486" y="51"/>
                                  </a:lnTo>
                                  <a:lnTo>
                                    <a:pt x="1489" y="52"/>
                                  </a:lnTo>
                                  <a:lnTo>
                                    <a:pt x="1491" y="54"/>
                                  </a:lnTo>
                                  <a:lnTo>
                                    <a:pt x="1494" y="52"/>
                                  </a:lnTo>
                                  <a:lnTo>
                                    <a:pt x="1496" y="52"/>
                                  </a:lnTo>
                                  <a:lnTo>
                                    <a:pt x="1499" y="50"/>
                                  </a:lnTo>
                                  <a:lnTo>
                                    <a:pt x="1501" y="49"/>
                                  </a:lnTo>
                                  <a:lnTo>
                                    <a:pt x="1504" y="48"/>
                                  </a:lnTo>
                                  <a:lnTo>
                                    <a:pt x="1506" y="47"/>
                                  </a:lnTo>
                                  <a:lnTo>
                                    <a:pt x="1509" y="45"/>
                                  </a:lnTo>
                                  <a:lnTo>
                                    <a:pt x="1511" y="45"/>
                                  </a:lnTo>
                                  <a:lnTo>
                                    <a:pt x="1514" y="43"/>
                                  </a:lnTo>
                                  <a:lnTo>
                                    <a:pt x="1516" y="44"/>
                                  </a:lnTo>
                                  <a:lnTo>
                                    <a:pt x="1519" y="49"/>
                                  </a:lnTo>
                                  <a:lnTo>
                                    <a:pt x="1521" y="69"/>
                                  </a:lnTo>
                                  <a:lnTo>
                                    <a:pt x="1524" y="131"/>
                                  </a:lnTo>
                                  <a:lnTo>
                                    <a:pt x="1526" y="282"/>
                                  </a:lnTo>
                                  <a:lnTo>
                                    <a:pt x="1529" y="545"/>
                                  </a:lnTo>
                                  <a:lnTo>
                                    <a:pt x="1531" y="896"/>
                                  </a:lnTo>
                                  <a:lnTo>
                                    <a:pt x="1533" y="1263"/>
                                  </a:lnTo>
                                  <a:lnTo>
                                    <a:pt x="1536" y="1529"/>
                                  </a:lnTo>
                                  <a:lnTo>
                                    <a:pt x="1538" y="1516"/>
                                  </a:lnTo>
                                  <a:lnTo>
                                    <a:pt x="1541" y="1253"/>
                                  </a:lnTo>
                                  <a:lnTo>
                                    <a:pt x="1543" y="800"/>
                                  </a:lnTo>
                                  <a:lnTo>
                                    <a:pt x="1546" y="432"/>
                                  </a:lnTo>
                                  <a:lnTo>
                                    <a:pt x="1548" y="232"/>
                                  </a:lnTo>
                                  <a:lnTo>
                                    <a:pt x="1551" y="146"/>
                                  </a:lnTo>
                                  <a:lnTo>
                                    <a:pt x="1553" y="108"/>
                                  </a:lnTo>
                                  <a:lnTo>
                                    <a:pt x="1556" y="92"/>
                                  </a:lnTo>
                                  <a:lnTo>
                                    <a:pt x="1558" y="79"/>
                                  </a:lnTo>
                                  <a:lnTo>
                                    <a:pt x="1561" y="73"/>
                                  </a:lnTo>
                                  <a:lnTo>
                                    <a:pt x="1563" y="66"/>
                                  </a:lnTo>
                                  <a:lnTo>
                                    <a:pt x="1566" y="63"/>
                                  </a:lnTo>
                                  <a:lnTo>
                                    <a:pt x="1568" y="61"/>
                                  </a:lnTo>
                                  <a:lnTo>
                                    <a:pt x="1571" y="56"/>
                                  </a:lnTo>
                                  <a:lnTo>
                                    <a:pt x="1573" y="57"/>
                                  </a:lnTo>
                                  <a:lnTo>
                                    <a:pt x="1576" y="54"/>
                                  </a:lnTo>
                                  <a:lnTo>
                                    <a:pt x="1578" y="54"/>
                                  </a:lnTo>
                                  <a:lnTo>
                                    <a:pt x="1581" y="50"/>
                                  </a:lnTo>
                                  <a:lnTo>
                                    <a:pt x="1583" y="51"/>
                                  </a:lnTo>
                                  <a:lnTo>
                                    <a:pt x="1586" y="48"/>
                                  </a:lnTo>
                                  <a:lnTo>
                                    <a:pt x="1588" y="47"/>
                                  </a:lnTo>
                                  <a:lnTo>
                                    <a:pt x="1591" y="41"/>
                                  </a:lnTo>
                                  <a:lnTo>
                                    <a:pt x="1593" y="38"/>
                                  </a:lnTo>
                                  <a:lnTo>
                                    <a:pt x="1596" y="33"/>
                                  </a:lnTo>
                                  <a:lnTo>
                                    <a:pt x="1598" y="28"/>
                                  </a:lnTo>
                                  <a:lnTo>
                                    <a:pt x="1601" y="25"/>
                                  </a:lnTo>
                                  <a:lnTo>
                                    <a:pt x="1603" y="22"/>
                                  </a:lnTo>
                                  <a:lnTo>
                                    <a:pt x="1605" y="20"/>
                                  </a:lnTo>
                                  <a:lnTo>
                                    <a:pt x="1608" y="18"/>
                                  </a:lnTo>
                                  <a:lnTo>
                                    <a:pt x="1610" y="16"/>
                                  </a:lnTo>
                                  <a:lnTo>
                                    <a:pt x="1613" y="15"/>
                                  </a:lnTo>
                                  <a:lnTo>
                                    <a:pt x="1615" y="14"/>
                                  </a:lnTo>
                                  <a:lnTo>
                                    <a:pt x="1618" y="14"/>
                                  </a:lnTo>
                                  <a:lnTo>
                                    <a:pt x="1620" y="13"/>
                                  </a:lnTo>
                                  <a:lnTo>
                                    <a:pt x="1623" y="13"/>
                                  </a:lnTo>
                                  <a:lnTo>
                                    <a:pt x="1625" y="13"/>
                                  </a:lnTo>
                                  <a:lnTo>
                                    <a:pt x="1628" y="13"/>
                                  </a:lnTo>
                                  <a:lnTo>
                                    <a:pt x="1630" y="13"/>
                                  </a:lnTo>
                                  <a:lnTo>
                                    <a:pt x="1633" y="12"/>
                                  </a:lnTo>
                                  <a:lnTo>
                                    <a:pt x="1635" y="12"/>
                                  </a:lnTo>
                                  <a:lnTo>
                                    <a:pt x="1638" y="13"/>
                                  </a:lnTo>
                                  <a:lnTo>
                                    <a:pt x="1640" y="12"/>
                                  </a:lnTo>
                                  <a:lnTo>
                                    <a:pt x="1643" y="12"/>
                                  </a:lnTo>
                                  <a:lnTo>
                                    <a:pt x="1645" y="11"/>
                                  </a:lnTo>
                                  <a:lnTo>
                                    <a:pt x="1648" y="11"/>
                                  </a:lnTo>
                                  <a:lnTo>
                                    <a:pt x="1650" y="10"/>
                                  </a:lnTo>
                                  <a:lnTo>
                                    <a:pt x="1653" y="10"/>
                                  </a:lnTo>
                                  <a:lnTo>
                                    <a:pt x="1655" y="10"/>
                                  </a:lnTo>
                                  <a:lnTo>
                                    <a:pt x="1658" y="9"/>
                                  </a:lnTo>
                                  <a:lnTo>
                                    <a:pt x="1660" y="9"/>
                                  </a:lnTo>
                                  <a:lnTo>
                                    <a:pt x="1663" y="9"/>
                                  </a:lnTo>
                                  <a:lnTo>
                                    <a:pt x="1665" y="8"/>
                                  </a:lnTo>
                                  <a:lnTo>
                                    <a:pt x="1668" y="7"/>
                                  </a:lnTo>
                                  <a:lnTo>
                                    <a:pt x="1670" y="7"/>
                                  </a:lnTo>
                                  <a:lnTo>
                                    <a:pt x="1672" y="7"/>
                                  </a:lnTo>
                                  <a:lnTo>
                                    <a:pt x="1675" y="7"/>
                                  </a:lnTo>
                                  <a:lnTo>
                                    <a:pt x="1677" y="7"/>
                                  </a:lnTo>
                                  <a:lnTo>
                                    <a:pt x="1680" y="7"/>
                                  </a:lnTo>
                                  <a:lnTo>
                                    <a:pt x="1682" y="6"/>
                                  </a:lnTo>
                                  <a:lnTo>
                                    <a:pt x="1685" y="6"/>
                                  </a:lnTo>
                                  <a:lnTo>
                                    <a:pt x="1687" y="6"/>
                                  </a:lnTo>
                                  <a:lnTo>
                                    <a:pt x="1690" y="7"/>
                                  </a:lnTo>
                                  <a:lnTo>
                                    <a:pt x="1692" y="6"/>
                                  </a:lnTo>
                                  <a:lnTo>
                                    <a:pt x="1695" y="6"/>
                                  </a:lnTo>
                                  <a:lnTo>
                                    <a:pt x="1697" y="6"/>
                                  </a:lnTo>
                                  <a:lnTo>
                                    <a:pt x="1700" y="6"/>
                                  </a:lnTo>
                                  <a:lnTo>
                                    <a:pt x="1702" y="6"/>
                                  </a:lnTo>
                                  <a:lnTo>
                                    <a:pt x="1705" y="6"/>
                                  </a:lnTo>
                                  <a:lnTo>
                                    <a:pt x="1707" y="6"/>
                                  </a:lnTo>
                                  <a:lnTo>
                                    <a:pt x="1710" y="7"/>
                                  </a:lnTo>
                                  <a:lnTo>
                                    <a:pt x="1712" y="8"/>
                                  </a:lnTo>
                                  <a:lnTo>
                                    <a:pt x="1715" y="13"/>
                                  </a:lnTo>
                                  <a:lnTo>
                                    <a:pt x="1717" y="26"/>
                                  </a:lnTo>
                                  <a:lnTo>
                                    <a:pt x="1720" y="47"/>
                                  </a:lnTo>
                                  <a:lnTo>
                                    <a:pt x="1722" y="75"/>
                                  </a:lnTo>
                                  <a:lnTo>
                                    <a:pt x="1725" y="102"/>
                                  </a:lnTo>
                                  <a:lnTo>
                                    <a:pt x="1727" y="115"/>
                                  </a:lnTo>
                                  <a:lnTo>
                                    <a:pt x="1730" y="107"/>
                                  </a:lnTo>
                                  <a:lnTo>
                                    <a:pt x="1732" y="83"/>
                                  </a:lnTo>
                                  <a:lnTo>
                                    <a:pt x="1735" y="59"/>
                                  </a:lnTo>
                                  <a:lnTo>
                                    <a:pt x="1737" y="40"/>
                                  </a:lnTo>
                                  <a:lnTo>
                                    <a:pt x="1740" y="28"/>
                                  </a:lnTo>
                                  <a:lnTo>
                                    <a:pt x="1742" y="25"/>
                                  </a:lnTo>
                                  <a:lnTo>
                                    <a:pt x="1744" y="34"/>
                                  </a:lnTo>
                                  <a:lnTo>
                                    <a:pt x="1747" y="72"/>
                                  </a:lnTo>
                                  <a:lnTo>
                                    <a:pt x="1749" y="147"/>
                                  </a:lnTo>
                                  <a:lnTo>
                                    <a:pt x="1752" y="274"/>
                                  </a:lnTo>
                                  <a:lnTo>
                                    <a:pt x="1754" y="425"/>
                                  </a:lnTo>
                                  <a:lnTo>
                                    <a:pt x="1757" y="519"/>
                                  </a:lnTo>
                                  <a:lnTo>
                                    <a:pt x="1759" y="549"/>
                                  </a:lnTo>
                                  <a:lnTo>
                                    <a:pt x="1762" y="463"/>
                                  </a:lnTo>
                                  <a:lnTo>
                                    <a:pt x="1764" y="319"/>
                                  </a:lnTo>
                                  <a:lnTo>
                                    <a:pt x="1767" y="197"/>
                                  </a:lnTo>
                                  <a:lnTo>
                                    <a:pt x="1769" y="113"/>
                                  </a:lnTo>
                                  <a:lnTo>
                                    <a:pt x="1772" y="65"/>
                                  </a:lnTo>
                                  <a:lnTo>
                                    <a:pt x="1774" y="42"/>
                                  </a:lnTo>
                                  <a:lnTo>
                                    <a:pt x="1777" y="30"/>
                                  </a:lnTo>
                                  <a:lnTo>
                                    <a:pt x="1779" y="25"/>
                                  </a:lnTo>
                                  <a:lnTo>
                                    <a:pt x="1782" y="19"/>
                                  </a:lnTo>
                                  <a:lnTo>
                                    <a:pt x="1784" y="15"/>
                                  </a:lnTo>
                                  <a:lnTo>
                                    <a:pt x="1787" y="13"/>
                                  </a:lnTo>
                                  <a:lnTo>
                                    <a:pt x="1789" y="11"/>
                                  </a:lnTo>
                                  <a:lnTo>
                                    <a:pt x="1792" y="9"/>
                                  </a:lnTo>
                                  <a:lnTo>
                                    <a:pt x="1794" y="8"/>
                                  </a:lnTo>
                                  <a:lnTo>
                                    <a:pt x="1797" y="8"/>
                                  </a:lnTo>
                                  <a:lnTo>
                                    <a:pt x="1799" y="7"/>
                                  </a:lnTo>
                                  <a:lnTo>
                                    <a:pt x="1802" y="6"/>
                                  </a:lnTo>
                                  <a:lnTo>
                                    <a:pt x="1804" y="6"/>
                                  </a:lnTo>
                                  <a:lnTo>
                                    <a:pt x="1807" y="6"/>
                                  </a:lnTo>
                                  <a:lnTo>
                                    <a:pt x="1809" y="6"/>
                                  </a:lnTo>
                                  <a:lnTo>
                                    <a:pt x="1811" y="7"/>
                                  </a:lnTo>
                                  <a:lnTo>
                                    <a:pt x="1814" y="6"/>
                                  </a:lnTo>
                                  <a:lnTo>
                                    <a:pt x="1816" y="6"/>
                                  </a:lnTo>
                                  <a:lnTo>
                                    <a:pt x="1819" y="6"/>
                                  </a:lnTo>
                                  <a:lnTo>
                                    <a:pt x="1821" y="7"/>
                                  </a:lnTo>
                                  <a:lnTo>
                                    <a:pt x="1824" y="16"/>
                                  </a:lnTo>
                                  <a:lnTo>
                                    <a:pt x="1826" y="42"/>
                                  </a:lnTo>
                                  <a:lnTo>
                                    <a:pt x="1829" y="113"/>
                                  </a:lnTo>
                                  <a:lnTo>
                                    <a:pt x="1831" y="264"/>
                                  </a:lnTo>
                                  <a:lnTo>
                                    <a:pt x="1834" y="491"/>
                                  </a:lnTo>
                                  <a:lnTo>
                                    <a:pt x="1836" y="754"/>
                                  </a:lnTo>
                                  <a:lnTo>
                                    <a:pt x="1839" y="932"/>
                                  </a:lnTo>
                                  <a:lnTo>
                                    <a:pt x="1841" y="974"/>
                                  </a:lnTo>
                                  <a:lnTo>
                                    <a:pt x="1844" y="830"/>
                                  </a:lnTo>
                                  <a:lnTo>
                                    <a:pt x="1846" y="597"/>
                                  </a:lnTo>
                                  <a:lnTo>
                                    <a:pt x="1849" y="376"/>
                                  </a:lnTo>
                                  <a:lnTo>
                                    <a:pt x="1851" y="217"/>
                                  </a:lnTo>
                                  <a:lnTo>
                                    <a:pt x="1854" y="140"/>
                                  </a:lnTo>
                                  <a:lnTo>
                                    <a:pt x="1856" y="96"/>
                                  </a:lnTo>
                                  <a:lnTo>
                                    <a:pt x="1859" y="74"/>
                                  </a:lnTo>
                                  <a:lnTo>
                                    <a:pt x="1861" y="63"/>
                                  </a:lnTo>
                                  <a:lnTo>
                                    <a:pt x="1864" y="51"/>
                                  </a:lnTo>
                                  <a:lnTo>
                                    <a:pt x="1866" y="45"/>
                                  </a:lnTo>
                                  <a:lnTo>
                                    <a:pt x="1869" y="40"/>
                                  </a:lnTo>
                                  <a:lnTo>
                                    <a:pt x="1871" y="35"/>
                                  </a:lnTo>
                                  <a:lnTo>
                                    <a:pt x="1874" y="29"/>
                                  </a:lnTo>
                                  <a:lnTo>
                                    <a:pt x="1876" y="26"/>
                                  </a:lnTo>
                                  <a:lnTo>
                                    <a:pt x="1879" y="22"/>
                                  </a:lnTo>
                                  <a:lnTo>
                                    <a:pt x="1881" y="20"/>
                                  </a:lnTo>
                                  <a:lnTo>
                                    <a:pt x="1883" y="18"/>
                                  </a:lnTo>
                                  <a:lnTo>
                                    <a:pt x="1886" y="16"/>
                                  </a:lnTo>
                                  <a:lnTo>
                                    <a:pt x="1888" y="14"/>
                                  </a:lnTo>
                                  <a:lnTo>
                                    <a:pt x="1891" y="13"/>
                                  </a:lnTo>
                                  <a:lnTo>
                                    <a:pt x="1893" y="12"/>
                                  </a:lnTo>
                                  <a:lnTo>
                                    <a:pt x="1896" y="11"/>
                                  </a:lnTo>
                                  <a:lnTo>
                                    <a:pt x="1898" y="10"/>
                                  </a:lnTo>
                                  <a:lnTo>
                                    <a:pt x="1901" y="10"/>
                                  </a:lnTo>
                                  <a:lnTo>
                                    <a:pt x="1903" y="10"/>
                                  </a:lnTo>
                                  <a:lnTo>
                                    <a:pt x="1906" y="10"/>
                                  </a:lnTo>
                                  <a:lnTo>
                                    <a:pt x="1908" y="14"/>
                                  </a:lnTo>
                                  <a:lnTo>
                                    <a:pt x="1911" y="22"/>
                                  </a:lnTo>
                                  <a:lnTo>
                                    <a:pt x="1913" y="41"/>
                                  </a:lnTo>
                                  <a:lnTo>
                                    <a:pt x="1916" y="73"/>
                                  </a:lnTo>
                                  <a:lnTo>
                                    <a:pt x="1918" y="109"/>
                                  </a:lnTo>
                                  <a:lnTo>
                                    <a:pt x="1921" y="137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26" y="139"/>
                                  </a:lnTo>
                                  <a:lnTo>
                                    <a:pt x="1928" y="113"/>
                                  </a:lnTo>
                                  <a:lnTo>
                                    <a:pt x="1931" y="91"/>
                                  </a:lnTo>
                                  <a:lnTo>
                                    <a:pt x="1933" y="67"/>
                                  </a:lnTo>
                                  <a:lnTo>
                                    <a:pt x="1936" y="48"/>
                                  </a:lnTo>
                                  <a:lnTo>
                                    <a:pt x="1938" y="35"/>
                                  </a:lnTo>
                                  <a:lnTo>
                                    <a:pt x="1941" y="24"/>
                                  </a:lnTo>
                                  <a:lnTo>
                                    <a:pt x="1943" y="18"/>
                                  </a:lnTo>
                                  <a:lnTo>
                                    <a:pt x="1946" y="15"/>
                                  </a:lnTo>
                                  <a:lnTo>
                                    <a:pt x="1948" y="11"/>
                                  </a:lnTo>
                                  <a:lnTo>
                                    <a:pt x="1950" y="10"/>
                                  </a:lnTo>
                                  <a:lnTo>
                                    <a:pt x="1953" y="10"/>
                                  </a:lnTo>
                                  <a:lnTo>
                                    <a:pt x="1955" y="16"/>
                                  </a:lnTo>
                                  <a:lnTo>
                                    <a:pt x="1958" y="35"/>
                                  </a:lnTo>
                                  <a:lnTo>
                                    <a:pt x="1960" y="94"/>
                                  </a:lnTo>
                                  <a:lnTo>
                                    <a:pt x="1963" y="228"/>
                                  </a:lnTo>
                                  <a:lnTo>
                                    <a:pt x="1965" y="472"/>
                                  </a:lnTo>
                                  <a:lnTo>
                                    <a:pt x="1968" y="814"/>
                                  </a:lnTo>
                                  <a:lnTo>
                                    <a:pt x="1970" y="1203"/>
                                  </a:lnTo>
                                  <a:lnTo>
                                    <a:pt x="1973" y="1532"/>
                                  </a:lnTo>
                                  <a:lnTo>
                                    <a:pt x="1975" y="1623"/>
                                  </a:lnTo>
                                  <a:lnTo>
                                    <a:pt x="1978" y="1467"/>
                                  </a:lnTo>
                                  <a:lnTo>
                                    <a:pt x="1980" y="1072"/>
                                  </a:lnTo>
                                  <a:lnTo>
                                    <a:pt x="1983" y="670"/>
                                  </a:lnTo>
                                  <a:lnTo>
                                    <a:pt x="1985" y="440"/>
                                  </a:lnTo>
                                  <a:lnTo>
                                    <a:pt x="1988" y="385"/>
                                  </a:lnTo>
                                  <a:lnTo>
                                    <a:pt x="1990" y="399"/>
                                  </a:lnTo>
                                  <a:lnTo>
                                    <a:pt x="1993" y="379"/>
                                  </a:lnTo>
                                  <a:lnTo>
                                    <a:pt x="1995" y="299"/>
                                  </a:lnTo>
                                  <a:lnTo>
                                    <a:pt x="1998" y="202"/>
                                  </a:lnTo>
                                  <a:lnTo>
                                    <a:pt x="2000" y="128"/>
                                  </a:lnTo>
                                  <a:lnTo>
                                    <a:pt x="2003" y="81"/>
                                  </a:lnTo>
                                  <a:lnTo>
                                    <a:pt x="2005" y="55"/>
                                  </a:lnTo>
                                  <a:lnTo>
                                    <a:pt x="2008" y="44"/>
                                  </a:lnTo>
                                  <a:lnTo>
                                    <a:pt x="2010" y="36"/>
                                  </a:lnTo>
                                  <a:lnTo>
                                    <a:pt x="2013" y="33"/>
                                  </a:lnTo>
                                  <a:lnTo>
                                    <a:pt x="2015" y="30"/>
                                  </a:lnTo>
                                  <a:lnTo>
                                    <a:pt x="2018" y="28"/>
                                  </a:lnTo>
                                  <a:lnTo>
                                    <a:pt x="2020" y="26"/>
                                  </a:lnTo>
                                  <a:lnTo>
                                    <a:pt x="2022" y="24"/>
                                  </a:lnTo>
                                  <a:lnTo>
                                    <a:pt x="2025" y="24"/>
                                  </a:lnTo>
                                  <a:lnTo>
                                    <a:pt x="2027" y="23"/>
                                  </a:lnTo>
                                  <a:lnTo>
                                    <a:pt x="2030" y="22"/>
                                  </a:lnTo>
                                  <a:lnTo>
                                    <a:pt x="2032" y="20"/>
                                  </a:lnTo>
                                  <a:lnTo>
                                    <a:pt x="2035" y="19"/>
                                  </a:lnTo>
                                  <a:lnTo>
                                    <a:pt x="2037" y="18"/>
                                  </a:lnTo>
                                  <a:lnTo>
                                    <a:pt x="2040" y="17"/>
                                  </a:lnTo>
                                  <a:lnTo>
                                    <a:pt x="2042" y="17"/>
                                  </a:lnTo>
                                  <a:lnTo>
                                    <a:pt x="2045" y="16"/>
                                  </a:lnTo>
                                  <a:lnTo>
                                    <a:pt x="2047" y="16"/>
                                  </a:lnTo>
                                  <a:lnTo>
                                    <a:pt x="2050" y="16"/>
                                  </a:lnTo>
                                  <a:lnTo>
                                    <a:pt x="2052" y="17"/>
                                  </a:lnTo>
                                  <a:lnTo>
                                    <a:pt x="2055" y="17"/>
                                  </a:lnTo>
                                  <a:lnTo>
                                    <a:pt x="2057" y="17"/>
                                  </a:lnTo>
                                  <a:lnTo>
                                    <a:pt x="2060" y="15"/>
                                  </a:lnTo>
                                  <a:lnTo>
                                    <a:pt x="2062" y="14"/>
                                  </a:lnTo>
                                  <a:lnTo>
                                    <a:pt x="2065" y="13"/>
                                  </a:lnTo>
                                  <a:lnTo>
                                    <a:pt x="2067" y="11"/>
                                  </a:lnTo>
                                  <a:lnTo>
                                    <a:pt x="2070" y="12"/>
                                  </a:lnTo>
                                  <a:lnTo>
                                    <a:pt x="2072" y="12"/>
                                  </a:lnTo>
                                  <a:lnTo>
                                    <a:pt x="2075" y="12"/>
                                  </a:lnTo>
                                  <a:lnTo>
                                    <a:pt x="2077" y="11"/>
                                  </a:lnTo>
                                  <a:lnTo>
                                    <a:pt x="2080" y="10"/>
                                  </a:lnTo>
                                  <a:lnTo>
                                    <a:pt x="2082" y="10"/>
                                  </a:lnTo>
                                  <a:lnTo>
                                    <a:pt x="2085" y="10"/>
                                  </a:lnTo>
                                  <a:lnTo>
                                    <a:pt x="2087" y="9"/>
                                  </a:lnTo>
                                  <a:lnTo>
                                    <a:pt x="2089" y="9"/>
                                  </a:lnTo>
                                  <a:lnTo>
                                    <a:pt x="2092" y="9"/>
                                  </a:lnTo>
                                  <a:lnTo>
                                    <a:pt x="2094" y="8"/>
                                  </a:lnTo>
                                  <a:lnTo>
                                    <a:pt x="2097" y="8"/>
                                  </a:lnTo>
                                  <a:lnTo>
                                    <a:pt x="2099" y="8"/>
                                  </a:lnTo>
                                  <a:lnTo>
                                    <a:pt x="2102" y="8"/>
                                  </a:lnTo>
                                  <a:lnTo>
                                    <a:pt x="2104" y="7"/>
                                  </a:lnTo>
                                  <a:lnTo>
                                    <a:pt x="2107" y="7"/>
                                  </a:lnTo>
                                  <a:lnTo>
                                    <a:pt x="2109" y="7"/>
                                  </a:lnTo>
                                  <a:lnTo>
                                    <a:pt x="2112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117" y="6"/>
                                  </a:lnTo>
                                  <a:lnTo>
                                    <a:pt x="2119" y="6"/>
                                  </a:lnTo>
                                  <a:lnTo>
                                    <a:pt x="2122" y="6"/>
                                  </a:lnTo>
                                  <a:lnTo>
                                    <a:pt x="2124" y="5"/>
                                  </a:lnTo>
                                  <a:lnTo>
                                    <a:pt x="2127" y="5"/>
                                  </a:lnTo>
                                  <a:lnTo>
                                    <a:pt x="2129" y="4"/>
                                  </a:lnTo>
                                  <a:lnTo>
                                    <a:pt x="2132" y="5"/>
                                  </a:lnTo>
                                  <a:lnTo>
                                    <a:pt x="2134" y="6"/>
                                  </a:lnTo>
                                  <a:lnTo>
                                    <a:pt x="2137" y="8"/>
                                  </a:lnTo>
                                  <a:lnTo>
                                    <a:pt x="2139" y="11"/>
                                  </a:lnTo>
                                  <a:lnTo>
                                    <a:pt x="2142" y="12"/>
                                  </a:lnTo>
                                  <a:lnTo>
                                    <a:pt x="2144" y="13"/>
                                  </a:lnTo>
                                  <a:lnTo>
                                    <a:pt x="2147" y="11"/>
                                  </a:lnTo>
                                  <a:lnTo>
                                    <a:pt x="2149" y="10"/>
                                  </a:lnTo>
                                  <a:lnTo>
                                    <a:pt x="2152" y="8"/>
                                  </a:lnTo>
                                  <a:lnTo>
                                    <a:pt x="2154" y="7"/>
                                  </a:lnTo>
                                  <a:lnTo>
                                    <a:pt x="2157" y="7"/>
                                  </a:lnTo>
                                  <a:lnTo>
                                    <a:pt x="2159" y="7"/>
                                  </a:lnTo>
                                  <a:lnTo>
                                    <a:pt x="2161" y="6"/>
                                  </a:lnTo>
                                  <a:lnTo>
                                    <a:pt x="2164" y="6"/>
                                  </a:lnTo>
                                  <a:lnTo>
                                    <a:pt x="2166" y="6"/>
                                  </a:lnTo>
                                  <a:lnTo>
                                    <a:pt x="2169" y="5"/>
                                  </a:lnTo>
                                  <a:lnTo>
                                    <a:pt x="2171" y="5"/>
                                  </a:lnTo>
                                  <a:lnTo>
                                    <a:pt x="2174" y="4"/>
                                  </a:lnTo>
                                  <a:lnTo>
                                    <a:pt x="2176" y="4"/>
                                  </a:lnTo>
                                  <a:lnTo>
                                    <a:pt x="2179" y="3"/>
                                  </a:lnTo>
                                  <a:lnTo>
                                    <a:pt x="2181" y="3"/>
                                  </a:lnTo>
                                  <a:lnTo>
                                    <a:pt x="2184" y="2"/>
                                  </a:lnTo>
                                  <a:lnTo>
                                    <a:pt x="2186" y="2"/>
                                  </a:lnTo>
                                  <a:lnTo>
                                    <a:pt x="2189" y="2"/>
                                  </a:lnTo>
                                  <a:lnTo>
                                    <a:pt x="2191" y="1"/>
                                  </a:lnTo>
                                  <a:lnTo>
                                    <a:pt x="2194" y="2"/>
                                  </a:lnTo>
                                  <a:lnTo>
                                    <a:pt x="2196" y="1"/>
                                  </a:lnTo>
                                  <a:lnTo>
                                    <a:pt x="2199" y="1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2204" y="1"/>
                                  </a:lnTo>
                                  <a:lnTo>
                                    <a:pt x="2206" y="1"/>
                                  </a:lnTo>
                                  <a:lnTo>
                                    <a:pt x="2209" y="1"/>
                                  </a:lnTo>
                                  <a:lnTo>
                                    <a:pt x="2211" y="2"/>
                                  </a:lnTo>
                                  <a:lnTo>
                                    <a:pt x="2214" y="1"/>
                                  </a:lnTo>
                                  <a:lnTo>
                                    <a:pt x="2216" y="1"/>
                                  </a:lnTo>
                                  <a:lnTo>
                                    <a:pt x="2219" y="1"/>
                                  </a:lnTo>
                                  <a:lnTo>
                                    <a:pt x="2221" y="1"/>
                                  </a:lnTo>
                                  <a:lnTo>
                                    <a:pt x="2224" y="2"/>
                                  </a:lnTo>
                                  <a:lnTo>
                                    <a:pt x="2226" y="2"/>
                                  </a:lnTo>
                                  <a:lnTo>
                                    <a:pt x="2228" y="2"/>
                                  </a:lnTo>
                                  <a:lnTo>
                                    <a:pt x="2231" y="1"/>
                                  </a:lnTo>
                                  <a:lnTo>
                                    <a:pt x="2233" y="1"/>
                                  </a:lnTo>
                                  <a:lnTo>
                                    <a:pt x="2236" y="1"/>
                                  </a:lnTo>
                                  <a:lnTo>
                                    <a:pt x="2238" y="1"/>
                                  </a:lnTo>
                                  <a:lnTo>
                                    <a:pt x="2241" y="1"/>
                                  </a:lnTo>
                                  <a:lnTo>
                                    <a:pt x="2243" y="1"/>
                                  </a:lnTo>
                                  <a:lnTo>
                                    <a:pt x="2246" y="1"/>
                                  </a:lnTo>
                                  <a:lnTo>
                                    <a:pt x="2248" y="1"/>
                                  </a:lnTo>
                                  <a:lnTo>
                                    <a:pt x="2251" y="0"/>
                                  </a:lnTo>
                                  <a:lnTo>
                                    <a:pt x="2253" y="1"/>
                                  </a:lnTo>
                                  <a:lnTo>
                                    <a:pt x="2256" y="1"/>
                                  </a:lnTo>
                                  <a:lnTo>
                                    <a:pt x="2258" y="3"/>
                                  </a:lnTo>
                                  <a:lnTo>
                                    <a:pt x="2261" y="10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66" y="119"/>
                                  </a:lnTo>
                                  <a:lnTo>
                                    <a:pt x="2268" y="301"/>
                                  </a:lnTo>
                                  <a:lnTo>
                                    <a:pt x="2271" y="600"/>
                                  </a:lnTo>
                                  <a:lnTo>
                                    <a:pt x="2273" y="994"/>
                                  </a:lnTo>
                                  <a:lnTo>
                                    <a:pt x="2276" y="1369"/>
                                  </a:lnTo>
                                  <a:lnTo>
                                    <a:pt x="2278" y="1570"/>
                                  </a:lnTo>
                                  <a:lnTo>
                                    <a:pt x="2281" y="1555"/>
                                  </a:lnTo>
                                  <a:lnTo>
                                    <a:pt x="2283" y="1247"/>
                                  </a:lnTo>
                                  <a:lnTo>
                                    <a:pt x="2286" y="798"/>
                                  </a:lnTo>
                                  <a:lnTo>
                                    <a:pt x="2288" y="430"/>
                                  </a:lnTo>
                                  <a:lnTo>
                                    <a:pt x="2291" y="226"/>
                                  </a:lnTo>
                                  <a:lnTo>
                                    <a:pt x="2293" y="131"/>
                                  </a:lnTo>
                                  <a:lnTo>
                                    <a:pt x="2296" y="90"/>
                                  </a:lnTo>
                                  <a:lnTo>
                                    <a:pt x="2298" y="69"/>
                                  </a:lnTo>
                                  <a:lnTo>
                                    <a:pt x="2300" y="55"/>
                                  </a:lnTo>
                                  <a:lnTo>
                                    <a:pt x="2303" y="46"/>
                                  </a:lnTo>
                                  <a:lnTo>
                                    <a:pt x="2305" y="40"/>
                                  </a:lnTo>
                                  <a:lnTo>
                                    <a:pt x="2308" y="36"/>
                                  </a:lnTo>
                                  <a:lnTo>
                                    <a:pt x="2310" y="33"/>
                                  </a:lnTo>
                                  <a:lnTo>
                                    <a:pt x="2313" y="30"/>
                                  </a:lnTo>
                                  <a:lnTo>
                                    <a:pt x="2315" y="27"/>
                                  </a:lnTo>
                                  <a:lnTo>
                                    <a:pt x="2318" y="26"/>
                                  </a:lnTo>
                                  <a:lnTo>
                                    <a:pt x="2320" y="23"/>
                                  </a:lnTo>
                                  <a:lnTo>
                                    <a:pt x="2323" y="21"/>
                                  </a:lnTo>
                                  <a:lnTo>
                                    <a:pt x="2325" y="20"/>
                                  </a:lnTo>
                                  <a:lnTo>
                                    <a:pt x="2328" y="19"/>
                                  </a:lnTo>
                                  <a:lnTo>
                                    <a:pt x="2330" y="17"/>
                                  </a:lnTo>
                                  <a:lnTo>
                                    <a:pt x="2333" y="17"/>
                                  </a:lnTo>
                                  <a:lnTo>
                                    <a:pt x="2335" y="16"/>
                                  </a:lnTo>
                                  <a:lnTo>
                                    <a:pt x="2338" y="14"/>
                                  </a:lnTo>
                                  <a:lnTo>
                                    <a:pt x="2340" y="13"/>
                                  </a:lnTo>
                                  <a:lnTo>
                                    <a:pt x="2343" y="13"/>
                                  </a:lnTo>
                                  <a:lnTo>
                                    <a:pt x="2345" y="13"/>
                                  </a:lnTo>
                                  <a:lnTo>
                                    <a:pt x="2348" y="14"/>
                                  </a:lnTo>
                                  <a:lnTo>
                                    <a:pt x="2350" y="14"/>
                                  </a:lnTo>
                                  <a:lnTo>
                                    <a:pt x="2353" y="14"/>
                                  </a:lnTo>
                                  <a:lnTo>
                                    <a:pt x="2355" y="14"/>
                                  </a:lnTo>
                                  <a:lnTo>
                                    <a:pt x="2358" y="11"/>
                                  </a:lnTo>
                                  <a:lnTo>
                                    <a:pt x="2360" y="12"/>
                                  </a:lnTo>
                                  <a:lnTo>
                                    <a:pt x="2363" y="10"/>
                                  </a:lnTo>
                                  <a:lnTo>
                                    <a:pt x="2365" y="9"/>
                                  </a:lnTo>
                                  <a:lnTo>
                                    <a:pt x="2367" y="8"/>
                                  </a:lnTo>
                                  <a:lnTo>
                                    <a:pt x="2370" y="9"/>
                                  </a:lnTo>
                                  <a:lnTo>
                                    <a:pt x="2372" y="8"/>
                                  </a:lnTo>
                                  <a:lnTo>
                                    <a:pt x="2375" y="8"/>
                                  </a:lnTo>
                                  <a:lnTo>
                                    <a:pt x="2377" y="7"/>
                                  </a:lnTo>
                                  <a:lnTo>
                                    <a:pt x="2380" y="7"/>
                                  </a:lnTo>
                                  <a:lnTo>
                                    <a:pt x="2382" y="7"/>
                                  </a:lnTo>
                                  <a:lnTo>
                                    <a:pt x="2385" y="7"/>
                                  </a:lnTo>
                                  <a:lnTo>
                                    <a:pt x="2387" y="7"/>
                                  </a:lnTo>
                                  <a:lnTo>
                                    <a:pt x="2390" y="8"/>
                                  </a:lnTo>
                                  <a:lnTo>
                                    <a:pt x="2392" y="14"/>
                                  </a:lnTo>
                                  <a:lnTo>
                                    <a:pt x="2395" y="23"/>
                                  </a:lnTo>
                                  <a:lnTo>
                                    <a:pt x="2397" y="39"/>
                                  </a:lnTo>
                                  <a:lnTo>
                                    <a:pt x="2400" y="57"/>
                                  </a:lnTo>
                                  <a:lnTo>
                                    <a:pt x="2402" y="66"/>
                                  </a:lnTo>
                                  <a:lnTo>
                                    <a:pt x="2405" y="67"/>
                                  </a:lnTo>
                                  <a:lnTo>
                                    <a:pt x="2407" y="58"/>
                                  </a:lnTo>
                                  <a:lnTo>
                                    <a:pt x="2410" y="45"/>
                                  </a:lnTo>
                                  <a:lnTo>
                                    <a:pt x="2412" y="32"/>
                                  </a:lnTo>
                                  <a:lnTo>
                                    <a:pt x="2415" y="22"/>
                                  </a:lnTo>
                                  <a:lnTo>
                                    <a:pt x="2417" y="17"/>
                                  </a:lnTo>
                                  <a:lnTo>
                                    <a:pt x="2420" y="13"/>
                                  </a:lnTo>
                                  <a:lnTo>
                                    <a:pt x="2422" y="11"/>
                                  </a:lnTo>
                                  <a:lnTo>
                                    <a:pt x="2425" y="9"/>
                                  </a:lnTo>
                                  <a:lnTo>
                                    <a:pt x="2427" y="9"/>
                                  </a:lnTo>
                                  <a:lnTo>
                                    <a:pt x="2430" y="7"/>
                                  </a:lnTo>
                                  <a:lnTo>
                                    <a:pt x="2432" y="7"/>
                                  </a:lnTo>
                                  <a:lnTo>
                                    <a:pt x="2435" y="6"/>
                                  </a:lnTo>
                                  <a:lnTo>
                                    <a:pt x="2437" y="5"/>
                                  </a:lnTo>
                                  <a:lnTo>
                                    <a:pt x="2439" y="5"/>
                                  </a:lnTo>
                                  <a:lnTo>
                                    <a:pt x="2442" y="5"/>
                                  </a:lnTo>
                                  <a:lnTo>
                                    <a:pt x="2444" y="5"/>
                                  </a:lnTo>
                                  <a:lnTo>
                                    <a:pt x="2447" y="4"/>
                                  </a:lnTo>
                                  <a:lnTo>
                                    <a:pt x="2449" y="4"/>
                                  </a:lnTo>
                                  <a:lnTo>
                                    <a:pt x="2452" y="3"/>
                                  </a:lnTo>
                                  <a:lnTo>
                                    <a:pt x="2454" y="3"/>
                                  </a:lnTo>
                                  <a:lnTo>
                                    <a:pt x="2457" y="3"/>
                                  </a:lnTo>
                                  <a:lnTo>
                                    <a:pt x="2459" y="3"/>
                                  </a:lnTo>
                                  <a:lnTo>
                                    <a:pt x="2462" y="3"/>
                                  </a:lnTo>
                                  <a:lnTo>
                                    <a:pt x="2464" y="2"/>
                                  </a:lnTo>
                                  <a:lnTo>
                                    <a:pt x="2467" y="2"/>
                                  </a:lnTo>
                                  <a:lnTo>
                                    <a:pt x="2469" y="2"/>
                                  </a:lnTo>
                                  <a:lnTo>
                                    <a:pt x="2472" y="2"/>
                                  </a:lnTo>
                                  <a:lnTo>
                                    <a:pt x="2474" y="2"/>
                                  </a:lnTo>
                                  <a:lnTo>
                                    <a:pt x="2477" y="2"/>
                                  </a:lnTo>
                                  <a:lnTo>
                                    <a:pt x="2479" y="2"/>
                                  </a:lnTo>
                                  <a:lnTo>
                                    <a:pt x="2482" y="2"/>
                                  </a:lnTo>
                                  <a:lnTo>
                                    <a:pt x="2484" y="2"/>
                                  </a:lnTo>
                                  <a:lnTo>
                                    <a:pt x="2487" y="1"/>
                                  </a:lnTo>
                                  <a:lnTo>
                                    <a:pt x="2489" y="2"/>
                                  </a:lnTo>
                                  <a:lnTo>
                                    <a:pt x="2492" y="2"/>
                                  </a:lnTo>
                                  <a:lnTo>
                                    <a:pt x="2494" y="2"/>
                                  </a:lnTo>
                                  <a:lnTo>
                                    <a:pt x="2497" y="1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502" y="1"/>
                                  </a:lnTo>
                                  <a:lnTo>
                                    <a:pt x="2504" y="1"/>
                                  </a:lnTo>
                                  <a:lnTo>
                                    <a:pt x="2507" y="1"/>
                                  </a:lnTo>
                                  <a:lnTo>
                                    <a:pt x="2509" y="1"/>
                                  </a:lnTo>
                                  <a:lnTo>
                                    <a:pt x="2511" y="1"/>
                                  </a:lnTo>
                                  <a:lnTo>
                                    <a:pt x="2514" y="1"/>
                                  </a:lnTo>
                                  <a:lnTo>
                                    <a:pt x="2516" y="1"/>
                                  </a:lnTo>
                                  <a:lnTo>
                                    <a:pt x="2519" y="2"/>
                                  </a:lnTo>
                                  <a:lnTo>
                                    <a:pt x="2521" y="4"/>
                                  </a:lnTo>
                                  <a:lnTo>
                                    <a:pt x="2524" y="5"/>
                                  </a:lnTo>
                                  <a:lnTo>
                                    <a:pt x="2526" y="6"/>
                                  </a:lnTo>
                                  <a:lnTo>
                                    <a:pt x="2529" y="7"/>
                                  </a:lnTo>
                                  <a:lnTo>
                                    <a:pt x="2531" y="6"/>
                                  </a:lnTo>
                                  <a:lnTo>
                                    <a:pt x="2534" y="5"/>
                                  </a:lnTo>
                                  <a:lnTo>
                                    <a:pt x="2536" y="5"/>
                                  </a:lnTo>
                                  <a:lnTo>
                                    <a:pt x="2539" y="3"/>
                                  </a:lnTo>
                                  <a:lnTo>
                                    <a:pt x="2541" y="2"/>
                                  </a:lnTo>
                                  <a:lnTo>
                                    <a:pt x="2544" y="2"/>
                                  </a:lnTo>
                                  <a:lnTo>
                                    <a:pt x="2546" y="3"/>
                                  </a:lnTo>
                                  <a:lnTo>
                                    <a:pt x="2549" y="11"/>
                                  </a:lnTo>
                                  <a:lnTo>
                                    <a:pt x="2551" y="35"/>
                                  </a:lnTo>
                                  <a:lnTo>
                                    <a:pt x="2554" y="101"/>
                                  </a:lnTo>
                                  <a:lnTo>
                                    <a:pt x="2556" y="238"/>
                                  </a:lnTo>
                                  <a:lnTo>
                                    <a:pt x="2559" y="432"/>
                                  </a:lnTo>
                                  <a:lnTo>
                                    <a:pt x="2561" y="653"/>
                                  </a:lnTo>
                                  <a:lnTo>
                                    <a:pt x="2564" y="824"/>
                                  </a:lnTo>
                                  <a:lnTo>
                                    <a:pt x="2566" y="837"/>
                                  </a:lnTo>
                                  <a:lnTo>
                                    <a:pt x="2569" y="711"/>
                                  </a:lnTo>
                                  <a:lnTo>
                                    <a:pt x="2571" y="510"/>
                                  </a:lnTo>
                                  <a:lnTo>
                                    <a:pt x="2574" y="309"/>
                                  </a:lnTo>
                                  <a:lnTo>
                                    <a:pt x="2576" y="180"/>
                                  </a:lnTo>
                                  <a:lnTo>
                                    <a:pt x="2578" y="112"/>
                                  </a:lnTo>
                                  <a:lnTo>
                                    <a:pt x="2581" y="75"/>
                                  </a:lnTo>
                                  <a:lnTo>
                                    <a:pt x="2583" y="56"/>
                                  </a:lnTo>
                                  <a:lnTo>
                                    <a:pt x="2586" y="44"/>
                                  </a:lnTo>
                                  <a:lnTo>
                                    <a:pt x="2588" y="37"/>
                                  </a:lnTo>
                                  <a:lnTo>
                                    <a:pt x="2591" y="31"/>
                                  </a:lnTo>
                                  <a:lnTo>
                                    <a:pt x="2593" y="28"/>
                                  </a:lnTo>
                                  <a:lnTo>
                                    <a:pt x="2596" y="26"/>
                                  </a:lnTo>
                                  <a:lnTo>
                                    <a:pt x="2598" y="23"/>
                                  </a:lnTo>
                                  <a:lnTo>
                                    <a:pt x="2601" y="21"/>
                                  </a:lnTo>
                                  <a:lnTo>
                                    <a:pt x="2603" y="21"/>
                                  </a:lnTo>
                                  <a:lnTo>
                                    <a:pt x="2606" y="19"/>
                                  </a:lnTo>
                                  <a:lnTo>
                                    <a:pt x="2608" y="18"/>
                                  </a:lnTo>
                                  <a:lnTo>
                                    <a:pt x="2611" y="19"/>
                                  </a:lnTo>
                                  <a:lnTo>
                                    <a:pt x="2613" y="21"/>
                                  </a:lnTo>
                                  <a:lnTo>
                                    <a:pt x="2616" y="21"/>
                                  </a:lnTo>
                                  <a:lnTo>
                                    <a:pt x="2618" y="21"/>
                                  </a:lnTo>
                                  <a:lnTo>
                                    <a:pt x="2621" y="20"/>
                                  </a:lnTo>
                                  <a:lnTo>
                                    <a:pt x="2623" y="19"/>
                                  </a:lnTo>
                                  <a:lnTo>
                                    <a:pt x="2626" y="17"/>
                                  </a:lnTo>
                                  <a:lnTo>
                                    <a:pt x="2628" y="16"/>
                                  </a:lnTo>
                                  <a:lnTo>
                                    <a:pt x="2631" y="14"/>
                                  </a:lnTo>
                                  <a:lnTo>
                                    <a:pt x="2633" y="13"/>
                                  </a:lnTo>
                                  <a:lnTo>
                                    <a:pt x="2636" y="11"/>
                                  </a:lnTo>
                                  <a:lnTo>
                                    <a:pt x="2638" y="12"/>
                                  </a:lnTo>
                                  <a:lnTo>
                                    <a:pt x="2641" y="10"/>
                                  </a:lnTo>
                                  <a:lnTo>
                                    <a:pt x="2643" y="10"/>
                                  </a:lnTo>
                                  <a:lnTo>
                                    <a:pt x="2646" y="10"/>
                                  </a:lnTo>
                                  <a:lnTo>
                                    <a:pt x="2648" y="9"/>
                                  </a:lnTo>
                                  <a:lnTo>
                                    <a:pt x="2650" y="9"/>
                                  </a:lnTo>
                                  <a:lnTo>
                                    <a:pt x="2653" y="9"/>
                                  </a:lnTo>
                                  <a:lnTo>
                                    <a:pt x="2655" y="8"/>
                                  </a:lnTo>
                                  <a:lnTo>
                                    <a:pt x="2658" y="8"/>
                                  </a:lnTo>
                                  <a:lnTo>
                                    <a:pt x="2660" y="7"/>
                                  </a:lnTo>
                                  <a:lnTo>
                                    <a:pt x="2663" y="7"/>
                                  </a:lnTo>
                                  <a:lnTo>
                                    <a:pt x="2665" y="6"/>
                                  </a:lnTo>
                                  <a:lnTo>
                                    <a:pt x="2668" y="6"/>
                                  </a:lnTo>
                                  <a:lnTo>
                                    <a:pt x="2670" y="5"/>
                                  </a:lnTo>
                                  <a:lnTo>
                                    <a:pt x="2673" y="5"/>
                                  </a:lnTo>
                                  <a:lnTo>
                                    <a:pt x="2675" y="5"/>
                                  </a:lnTo>
                                  <a:lnTo>
                                    <a:pt x="2678" y="4"/>
                                  </a:lnTo>
                                  <a:lnTo>
                                    <a:pt x="2680" y="4"/>
                                  </a:lnTo>
                                  <a:lnTo>
                                    <a:pt x="2683" y="4"/>
                                  </a:lnTo>
                                  <a:lnTo>
                                    <a:pt x="2685" y="5"/>
                                  </a:lnTo>
                                  <a:lnTo>
                                    <a:pt x="2688" y="5"/>
                                  </a:lnTo>
                                  <a:lnTo>
                                    <a:pt x="2690" y="7"/>
                                  </a:lnTo>
                                  <a:lnTo>
                                    <a:pt x="2693" y="8"/>
                                  </a:lnTo>
                                  <a:lnTo>
                                    <a:pt x="2695" y="10"/>
                                  </a:lnTo>
                                  <a:lnTo>
                                    <a:pt x="2698" y="10"/>
                                  </a:lnTo>
                                  <a:lnTo>
                                    <a:pt x="2700" y="10"/>
                                  </a:lnTo>
                                  <a:lnTo>
                                    <a:pt x="2703" y="8"/>
                                  </a:lnTo>
                                  <a:lnTo>
                                    <a:pt x="2705" y="8"/>
                                  </a:lnTo>
                                  <a:lnTo>
                                    <a:pt x="2708" y="7"/>
                                  </a:lnTo>
                                  <a:lnTo>
                                    <a:pt x="2710" y="8"/>
                                  </a:lnTo>
                                  <a:lnTo>
                                    <a:pt x="2713" y="11"/>
                                  </a:lnTo>
                                  <a:lnTo>
                                    <a:pt x="2715" y="19"/>
                                  </a:lnTo>
                                  <a:lnTo>
                                    <a:pt x="2717" y="34"/>
                                  </a:lnTo>
                                  <a:lnTo>
                                    <a:pt x="2720" y="52"/>
                                  </a:lnTo>
                                  <a:lnTo>
                                    <a:pt x="2722" y="65"/>
                                  </a:lnTo>
                                  <a:lnTo>
                                    <a:pt x="2725" y="70"/>
                                  </a:lnTo>
                                  <a:lnTo>
                                    <a:pt x="2727" y="63"/>
                                  </a:lnTo>
                                  <a:lnTo>
                                    <a:pt x="2730" y="52"/>
                                  </a:lnTo>
                                  <a:lnTo>
                                    <a:pt x="2732" y="38"/>
                                  </a:lnTo>
                                  <a:lnTo>
                                    <a:pt x="2735" y="28"/>
                                  </a:lnTo>
                                  <a:lnTo>
                                    <a:pt x="2737" y="21"/>
                                  </a:lnTo>
                                  <a:lnTo>
                                    <a:pt x="2740" y="15"/>
                                  </a:lnTo>
                                  <a:lnTo>
                                    <a:pt x="2742" y="13"/>
                                  </a:lnTo>
                                  <a:lnTo>
                                    <a:pt x="2745" y="10"/>
                                  </a:lnTo>
                                  <a:lnTo>
                                    <a:pt x="2747" y="9"/>
                                  </a:lnTo>
                                  <a:lnTo>
                                    <a:pt x="2750" y="8"/>
                                  </a:lnTo>
                                  <a:lnTo>
                                    <a:pt x="2752" y="8"/>
                                  </a:lnTo>
                                  <a:lnTo>
                                    <a:pt x="2755" y="8"/>
                                  </a:lnTo>
                                  <a:lnTo>
                                    <a:pt x="2757" y="8"/>
                                  </a:lnTo>
                                  <a:lnTo>
                                    <a:pt x="2760" y="7"/>
                                  </a:lnTo>
                                  <a:lnTo>
                                    <a:pt x="2762" y="7"/>
                                  </a:lnTo>
                                  <a:lnTo>
                                    <a:pt x="2765" y="6"/>
                                  </a:lnTo>
                                  <a:lnTo>
                                    <a:pt x="2767" y="5"/>
                                  </a:lnTo>
                                  <a:lnTo>
                                    <a:pt x="2770" y="5"/>
                                  </a:lnTo>
                                  <a:lnTo>
                                    <a:pt x="2772" y="5"/>
                                  </a:lnTo>
                                  <a:lnTo>
                                    <a:pt x="2775" y="5"/>
                                  </a:lnTo>
                                  <a:lnTo>
                                    <a:pt x="2777" y="5"/>
                                  </a:lnTo>
                                  <a:lnTo>
                                    <a:pt x="2780" y="5"/>
                                  </a:lnTo>
                                  <a:lnTo>
                                    <a:pt x="2782" y="4"/>
                                  </a:lnTo>
                                  <a:lnTo>
                                    <a:pt x="2785" y="5"/>
                                  </a:lnTo>
                                  <a:lnTo>
                                    <a:pt x="2787" y="4"/>
                                  </a:lnTo>
                                  <a:lnTo>
                                    <a:pt x="2789" y="3"/>
                                  </a:lnTo>
                                  <a:lnTo>
                                    <a:pt x="2792" y="3"/>
                                  </a:lnTo>
                                  <a:lnTo>
                                    <a:pt x="2794" y="3"/>
                                  </a:lnTo>
                                  <a:lnTo>
                                    <a:pt x="2797" y="3"/>
                                  </a:lnTo>
                                  <a:lnTo>
                                    <a:pt x="2799" y="2"/>
                                  </a:lnTo>
                                  <a:lnTo>
                                    <a:pt x="2802" y="2"/>
                                  </a:lnTo>
                                  <a:lnTo>
                                    <a:pt x="2804" y="2"/>
                                  </a:lnTo>
                                  <a:lnTo>
                                    <a:pt x="2807" y="2"/>
                                  </a:lnTo>
                                  <a:lnTo>
                                    <a:pt x="2809" y="2"/>
                                  </a:lnTo>
                                  <a:lnTo>
                                    <a:pt x="2812" y="2"/>
                                  </a:lnTo>
                                  <a:lnTo>
                                    <a:pt x="2814" y="2"/>
                                  </a:lnTo>
                                  <a:lnTo>
                                    <a:pt x="2817" y="5"/>
                                  </a:lnTo>
                                  <a:lnTo>
                                    <a:pt x="2819" y="8"/>
                                  </a:lnTo>
                                  <a:lnTo>
                                    <a:pt x="2822" y="13"/>
                                  </a:lnTo>
                                  <a:lnTo>
                                    <a:pt x="2824" y="18"/>
                                  </a:lnTo>
                                  <a:lnTo>
                                    <a:pt x="2827" y="22"/>
                                  </a:lnTo>
                                  <a:lnTo>
                                    <a:pt x="2829" y="22"/>
                                  </a:lnTo>
                                  <a:lnTo>
                                    <a:pt x="2832" y="20"/>
                                  </a:lnTo>
                                  <a:lnTo>
                                    <a:pt x="2834" y="16"/>
                                  </a:lnTo>
                                  <a:lnTo>
                                    <a:pt x="2837" y="13"/>
                                  </a:lnTo>
                                  <a:lnTo>
                                    <a:pt x="2839" y="11"/>
                                  </a:lnTo>
                                  <a:lnTo>
                                    <a:pt x="2842" y="10"/>
                                  </a:lnTo>
                                  <a:lnTo>
                                    <a:pt x="2844" y="9"/>
                                  </a:lnTo>
                                  <a:lnTo>
                                    <a:pt x="2847" y="9"/>
                                  </a:lnTo>
                                  <a:lnTo>
                                    <a:pt x="2849" y="9"/>
                                  </a:lnTo>
                                  <a:lnTo>
                                    <a:pt x="2852" y="9"/>
                                  </a:lnTo>
                                  <a:lnTo>
                                    <a:pt x="2854" y="8"/>
                                  </a:lnTo>
                                  <a:lnTo>
                                    <a:pt x="2856" y="7"/>
                                  </a:lnTo>
                                  <a:lnTo>
                                    <a:pt x="2859" y="6"/>
                                  </a:lnTo>
                                  <a:lnTo>
                                    <a:pt x="2861" y="6"/>
                                  </a:lnTo>
                                  <a:lnTo>
                                    <a:pt x="2864" y="5"/>
                                  </a:lnTo>
                                  <a:lnTo>
                                    <a:pt x="2866" y="4"/>
                                  </a:lnTo>
                                  <a:lnTo>
                                    <a:pt x="2869" y="5"/>
                                  </a:lnTo>
                                  <a:lnTo>
                                    <a:pt x="2871" y="6"/>
                                  </a:lnTo>
                                  <a:lnTo>
                                    <a:pt x="2874" y="7"/>
                                  </a:lnTo>
                                  <a:lnTo>
                                    <a:pt x="2876" y="9"/>
                                  </a:lnTo>
                                  <a:lnTo>
                                    <a:pt x="2879" y="9"/>
                                  </a:lnTo>
                                  <a:lnTo>
                                    <a:pt x="2881" y="9"/>
                                  </a:lnTo>
                                  <a:lnTo>
                                    <a:pt x="2884" y="9"/>
                                  </a:lnTo>
                                  <a:lnTo>
                                    <a:pt x="2886" y="12"/>
                                  </a:lnTo>
                                  <a:lnTo>
                                    <a:pt x="2889" y="17"/>
                                  </a:lnTo>
                                  <a:lnTo>
                                    <a:pt x="2891" y="23"/>
                                  </a:lnTo>
                                  <a:lnTo>
                                    <a:pt x="2894" y="29"/>
                                  </a:lnTo>
                                  <a:lnTo>
                                    <a:pt x="2896" y="30"/>
                                  </a:lnTo>
                                  <a:lnTo>
                                    <a:pt x="2899" y="27"/>
                                  </a:lnTo>
                                  <a:lnTo>
                                    <a:pt x="2901" y="23"/>
                                  </a:lnTo>
                                  <a:lnTo>
                                    <a:pt x="2904" y="18"/>
                                  </a:lnTo>
                                  <a:lnTo>
                                    <a:pt x="2906" y="14"/>
                                  </a:lnTo>
                                  <a:lnTo>
                                    <a:pt x="2909" y="10"/>
                                  </a:lnTo>
                                  <a:lnTo>
                                    <a:pt x="2911" y="9"/>
                                  </a:lnTo>
                                  <a:lnTo>
                                    <a:pt x="2914" y="8"/>
                                  </a:lnTo>
                                  <a:lnTo>
                                    <a:pt x="2916" y="7"/>
                                  </a:lnTo>
                                  <a:lnTo>
                                    <a:pt x="2919" y="6"/>
                                  </a:lnTo>
                                  <a:lnTo>
                                    <a:pt x="2921" y="5"/>
                                  </a:lnTo>
                                  <a:lnTo>
                                    <a:pt x="2924" y="5"/>
                                  </a:lnTo>
                                  <a:lnTo>
                                    <a:pt x="2926" y="4"/>
                                  </a:lnTo>
                                  <a:lnTo>
                                    <a:pt x="2928" y="3"/>
                                  </a:lnTo>
                                  <a:lnTo>
                                    <a:pt x="2931" y="3"/>
                                  </a:lnTo>
                                  <a:lnTo>
                                    <a:pt x="2933" y="4"/>
                                  </a:lnTo>
                                  <a:lnTo>
                                    <a:pt x="2936" y="3"/>
                                  </a:lnTo>
                                  <a:lnTo>
                                    <a:pt x="2938" y="3"/>
                                  </a:lnTo>
                                  <a:lnTo>
                                    <a:pt x="2941" y="3"/>
                                  </a:lnTo>
                                  <a:lnTo>
                                    <a:pt x="2943" y="2"/>
                                  </a:lnTo>
                                  <a:lnTo>
                                    <a:pt x="2946" y="3"/>
                                  </a:lnTo>
                                  <a:lnTo>
                                    <a:pt x="2948" y="3"/>
                                  </a:lnTo>
                                  <a:lnTo>
                                    <a:pt x="2951" y="4"/>
                                  </a:lnTo>
                                  <a:lnTo>
                                    <a:pt x="2953" y="8"/>
                                  </a:lnTo>
                                  <a:lnTo>
                                    <a:pt x="2956" y="14"/>
                                  </a:lnTo>
                                  <a:lnTo>
                                    <a:pt x="2958" y="24"/>
                                  </a:lnTo>
                                  <a:lnTo>
                                    <a:pt x="2961" y="32"/>
                                  </a:lnTo>
                                  <a:lnTo>
                                    <a:pt x="2963" y="36"/>
                                  </a:lnTo>
                                  <a:lnTo>
                                    <a:pt x="2966" y="35"/>
                                  </a:lnTo>
                                  <a:lnTo>
                                    <a:pt x="2968" y="31"/>
                                  </a:lnTo>
                                  <a:lnTo>
                                    <a:pt x="2971" y="24"/>
                                  </a:lnTo>
                                  <a:lnTo>
                                    <a:pt x="2973" y="17"/>
                                  </a:lnTo>
                                  <a:lnTo>
                                    <a:pt x="2976" y="14"/>
                                  </a:lnTo>
                                  <a:lnTo>
                                    <a:pt x="2978" y="11"/>
                                  </a:lnTo>
                                  <a:lnTo>
                                    <a:pt x="2981" y="9"/>
                                  </a:lnTo>
                                  <a:lnTo>
                                    <a:pt x="2983" y="8"/>
                                  </a:lnTo>
                                  <a:lnTo>
                                    <a:pt x="2986" y="7"/>
                                  </a:lnTo>
                                  <a:lnTo>
                                    <a:pt x="2988" y="6"/>
                                  </a:lnTo>
                                  <a:lnTo>
                                    <a:pt x="2991" y="5"/>
                                  </a:lnTo>
                                  <a:lnTo>
                                    <a:pt x="2993" y="4"/>
                                  </a:lnTo>
                                  <a:lnTo>
                                    <a:pt x="2995" y="4"/>
                                  </a:lnTo>
                                  <a:lnTo>
                                    <a:pt x="2998" y="4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3" y="3"/>
                                  </a:lnTo>
                                  <a:lnTo>
                                    <a:pt x="3005" y="3"/>
                                  </a:lnTo>
                                  <a:lnTo>
                                    <a:pt x="3008" y="4"/>
                                  </a:lnTo>
                                  <a:lnTo>
                                    <a:pt x="3010" y="4"/>
                                  </a:lnTo>
                                  <a:lnTo>
                                    <a:pt x="3013" y="4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3018" y="3"/>
                                  </a:lnTo>
                                  <a:lnTo>
                                    <a:pt x="3020" y="2"/>
                                  </a:lnTo>
                                  <a:lnTo>
                                    <a:pt x="3023" y="2"/>
                                  </a:lnTo>
                                  <a:lnTo>
                                    <a:pt x="3025" y="2"/>
                                  </a:lnTo>
                                  <a:lnTo>
                                    <a:pt x="3028" y="2"/>
                                  </a:lnTo>
                                  <a:lnTo>
                                    <a:pt x="3030" y="2"/>
                                  </a:lnTo>
                                  <a:lnTo>
                                    <a:pt x="3033" y="2"/>
                                  </a:lnTo>
                                  <a:lnTo>
                                    <a:pt x="3035" y="2"/>
                                  </a:lnTo>
                                  <a:lnTo>
                                    <a:pt x="3038" y="2"/>
                                  </a:lnTo>
                                  <a:lnTo>
                                    <a:pt x="3040" y="2"/>
                                  </a:lnTo>
                                  <a:lnTo>
                                    <a:pt x="3043" y="1"/>
                                  </a:lnTo>
                                  <a:lnTo>
                                    <a:pt x="3045" y="1"/>
                                  </a:lnTo>
                                  <a:lnTo>
                                    <a:pt x="3048" y="2"/>
                                  </a:lnTo>
                                  <a:lnTo>
                                    <a:pt x="3050" y="1"/>
                                  </a:lnTo>
                                  <a:lnTo>
                                    <a:pt x="3053" y="2"/>
                                  </a:lnTo>
                                  <a:lnTo>
                                    <a:pt x="3055" y="1"/>
                                  </a:lnTo>
                                  <a:lnTo>
                                    <a:pt x="3058" y="1"/>
                                  </a:lnTo>
                                  <a:lnTo>
                                    <a:pt x="3060" y="2"/>
                                  </a:lnTo>
                                  <a:lnTo>
                                    <a:pt x="3063" y="1"/>
                                  </a:lnTo>
                                  <a:lnTo>
                                    <a:pt x="3065" y="2"/>
                                  </a:lnTo>
                                  <a:lnTo>
                                    <a:pt x="3067" y="3"/>
                                  </a:lnTo>
                                  <a:lnTo>
                                    <a:pt x="3070" y="3"/>
                                  </a:lnTo>
                                  <a:lnTo>
                                    <a:pt x="3072" y="4"/>
                                  </a:lnTo>
                                  <a:lnTo>
                                    <a:pt x="3075" y="4"/>
                                  </a:lnTo>
                                  <a:lnTo>
                                    <a:pt x="3077" y="5"/>
                                  </a:lnTo>
                                  <a:lnTo>
                                    <a:pt x="3080" y="4"/>
                                  </a:lnTo>
                                  <a:lnTo>
                                    <a:pt x="3082" y="4"/>
                                  </a:lnTo>
                                  <a:lnTo>
                                    <a:pt x="3085" y="4"/>
                                  </a:lnTo>
                                  <a:lnTo>
                                    <a:pt x="3087" y="4"/>
                                  </a:lnTo>
                                  <a:lnTo>
                                    <a:pt x="3090" y="5"/>
                                  </a:lnTo>
                                  <a:lnTo>
                                    <a:pt x="3092" y="5"/>
                                  </a:lnTo>
                                  <a:lnTo>
                                    <a:pt x="3095" y="4"/>
                                  </a:lnTo>
                                  <a:lnTo>
                                    <a:pt x="3097" y="4"/>
                                  </a:lnTo>
                                  <a:lnTo>
                                    <a:pt x="3100" y="4"/>
                                  </a:lnTo>
                                  <a:lnTo>
                                    <a:pt x="3102" y="3"/>
                                  </a:lnTo>
                                  <a:lnTo>
                                    <a:pt x="3105" y="3"/>
                                  </a:lnTo>
                                  <a:lnTo>
                                    <a:pt x="3107" y="3"/>
                                  </a:lnTo>
                                  <a:lnTo>
                                    <a:pt x="3110" y="3"/>
                                  </a:lnTo>
                                  <a:lnTo>
                                    <a:pt x="3112" y="3"/>
                                  </a:lnTo>
                                  <a:lnTo>
                                    <a:pt x="3115" y="5"/>
                                  </a:lnTo>
                                  <a:lnTo>
                                    <a:pt x="3117" y="6"/>
                                  </a:lnTo>
                                  <a:lnTo>
                                    <a:pt x="3120" y="8"/>
                                  </a:lnTo>
                                  <a:lnTo>
                                    <a:pt x="3122" y="9"/>
                                  </a:lnTo>
                                  <a:lnTo>
                                    <a:pt x="3125" y="10"/>
                                  </a:lnTo>
                                  <a:lnTo>
                                    <a:pt x="3127" y="11"/>
                                  </a:lnTo>
                                  <a:lnTo>
                                    <a:pt x="3130" y="11"/>
                                  </a:lnTo>
                                  <a:lnTo>
                                    <a:pt x="3132" y="11"/>
                                  </a:lnTo>
                                  <a:lnTo>
                                    <a:pt x="3134" y="13"/>
                                  </a:lnTo>
                                  <a:lnTo>
                                    <a:pt x="3137" y="18"/>
                                  </a:lnTo>
                                  <a:lnTo>
                                    <a:pt x="3139" y="22"/>
                                  </a:lnTo>
                                  <a:lnTo>
                                    <a:pt x="3142" y="28"/>
                                  </a:lnTo>
                                  <a:lnTo>
                                    <a:pt x="3144" y="29"/>
                                  </a:lnTo>
                                  <a:lnTo>
                                    <a:pt x="3147" y="30"/>
                                  </a:lnTo>
                                  <a:lnTo>
                                    <a:pt x="3149" y="27"/>
                                  </a:lnTo>
                                  <a:lnTo>
                                    <a:pt x="3152" y="21"/>
                                  </a:lnTo>
                                  <a:lnTo>
                                    <a:pt x="3154" y="18"/>
                                  </a:lnTo>
                                  <a:lnTo>
                                    <a:pt x="3157" y="15"/>
                                  </a:lnTo>
                                  <a:lnTo>
                                    <a:pt x="3159" y="11"/>
                                  </a:lnTo>
                                  <a:lnTo>
                                    <a:pt x="3162" y="9"/>
                                  </a:lnTo>
                                  <a:lnTo>
                                    <a:pt x="3164" y="8"/>
                                  </a:lnTo>
                                  <a:lnTo>
                                    <a:pt x="3167" y="7"/>
                                  </a:lnTo>
                                  <a:lnTo>
                                    <a:pt x="3169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74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79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4" y="5"/>
                                  </a:lnTo>
                                  <a:lnTo>
                                    <a:pt x="3187" y="5"/>
                                  </a:lnTo>
                                  <a:lnTo>
                                    <a:pt x="3189" y="5"/>
                                  </a:lnTo>
                                  <a:lnTo>
                                    <a:pt x="3192" y="7"/>
                                  </a:lnTo>
                                  <a:lnTo>
                                    <a:pt x="3194" y="8"/>
                                  </a:lnTo>
                                  <a:lnTo>
                                    <a:pt x="3197" y="9"/>
                                  </a:lnTo>
                                  <a:lnTo>
                                    <a:pt x="3199" y="9"/>
                                  </a:lnTo>
                                  <a:lnTo>
                                    <a:pt x="3202" y="9"/>
                                  </a:lnTo>
                                  <a:lnTo>
                                    <a:pt x="3204" y="8"/>
                                  </a:lnTo>
                                  <a:lnTo>
                                    <a:pt x="3206" y="7"/>
                                  </a:lnTo>
                                  <a:lnTo>
                                    <a:pt x="3209" y="6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214" y="4"/>
                                  </a:lnTo>
                                  <a:lnTo>
                                    <a:pt x="3216" y="4"/>
                                  </a:lnTo>
                                  <a:lnTo>
                                    <a:pt x="3219" y="4"/>
                                  </a:lnTo>
                                  <a:lnTo>
                                    <a:pt x="3221" y="4"/>
                                  </a:lnTo>
                                  <a:lnTo>
                                    <a:pt x="3224" y="3"/>
                                  </a:lnTo>
                                  <a:lnTo>
                                    <a:pt x="3226" y="3"/>
                                  </a:lnTo>
                                  <a:lnTo>
                                    <a:pt x="3229" y="3"/>
                                  </a:lnTo>
                                  <a:lnTo>
                                    <a:pt x="3231" y="2"/>
                                  </a:lnTo>
                                  <a:lnTo>
                                    <a:pt x="3234" y="2"/>
                                  </a:lnTo>
                                  <a:lnTo>
                                    <a:pt x="3236" y="2"/>
                                  </a:lnTo>
                                  <a:lnTo>
                                    <a:pt x="3239" y="2"/>
                                  </a:lnTo>
                                  <a:lnTo>
                                    <a:pt x="3241" y="1"/>
                                  </a:lnTo>
                                  <a:lnTo>
                                    <a:pt x="3244" y="2"/>
                                  </a:lnTo>
                                  <a:lnTo>
                                    <a:pt x="3246" y="1"/>
                                  </a:lnTo>
                                  <a:lnTo>
                                    <a:pt x="3249" y="1"/>
                                  </a:lnTo>
                                  <a:lnTo>
                                    <a:pt x="3251" y="1"/>
                                  </a:lnTo>
                                  <a:lnTo>
                                    <a:pt x="3254" y="1"/>
                                  </a:lnTo>
                                  <a:lnTo>
                                    <a:pt x="3256" y="1"/>
                                  </a:lnTo>
                                  <a:lnTo>
                                    <a:pt x="3259" y="1"/>
                                  </a:lnTo>
                                  <a:lnTo>
                                    <a:pt x="3261" y="1"/>
                                  </a:lnTo>
                                  <a:lnTo>
                                    <a:pt x="3264" y="1"/>
                                  </a:lnTo>
                                  <a:lnTo>
                                    <a:pt x="3266" y="1"/>
                                  </a:lnTo>
                                  <a:lnTo>
                                    <a:pt x="3269" y="1"/>
                                  </a:lnTo>
                                  <a:lnTo>
                                    <a:pt x="3271" y="2"/>
                                  </a:lnTo>
                                  <a:lnTo>
                                    <a:pt x="3273" y="2"/>
                                  </a:lnTo>
                                  <a:lnTo>
                                    <a:pt x="3276" y="2"/>
                                  </a:lnTo>
                                  <a:lnTo>
                                    <a:pt x="3278" y="3"/>
                                  </a:lnTo>
                                  <a:lnTo>
                                    <a:pt x="3281" y="3"/>
                                  </a:lnTo>
                                  <a:lnTo>
                                    <a:pt x="3283" y="3"/>
                                  </a:lnTo>
                                  <a:lnTo>
                                    <a:pt x="3286" y="3"/>
                                  </a:lnTo>
                                  <a:lnTo>
                                    <a:pt x="3288" y="2"/>
                                  </a:lnTo>
                                  <a:lnTo>
                                    <a:pt x="3291" y="1"/>
                                  </a:lnTo>
                                  <a:lnTo>
                                    <a:pt x="3293" y="2"/>
                                  </a:lnTo>
                                  <a:lnTo>
                                    <a:pt x="3296" y="1"/>
                                  </a:lnTo>
                                  <a:lnTo>
                                    <a:pt x="3298" y="1"/>
                                  </a:lnTo>
                                  <a:lnTo>
                                    <a:pt x="3301" y="1"/>
                                  </a:lnTo>
                                  <a:lnTo>
                                    <a:pt x="3303" y="0"/>
                                  </a:lnTo>
                                  <a:lnTo>
                                    <a:pt x="3306" y="1"/>
                                  </a:lnTo>
                                  <a:lnTo>
                                    <a:pt x="3308" y="1"/>
                                  </a:lnTo>
                                  <a:lnTo>
                                    <a:pt x="3311" y="1"/>
                                  </a:lnTo>
                                  <a:lnTo>
                                    <a:pt x="3313" y="1"/>
                                  </a:lnTo>
                                  <a:lnTo>
                                    <a:pt x="3316" y="1"/>
                                  </a:lnTo>
                                  <a:lnTo>
                                    <a:pt x="3318" y="1"/>
                                  </a:lnTo>
                                  <a:lnTo>
                                    <a:pt x="3321" y="0"/>
                                  </a:lnTo>
                                  <a:lnTo>
                                    <a:pt x="3323" y="0"/>
                                  </a:lnTo>
                                  <a:lnTo>
                                    <a:pt x="3326" y="1"/>
                                  </a:lnTo>
                                  <a:lnTo>
                                    <a:pt x="3328" y="1"/>
                                  </a:lnTo>
                                  <a:lnTo>
                                    <a:pt x="3331" y="1"/>
                                  </a:lnTo>
                                  <a:lnTo>
                                    <a:pt x="3333" y="1"/>
                                  </a:lnTo>
                                  <a:lnTo>
                                    <a:pt x="3336" y="1"/>
                                  </a:lnTo>
                                  <a:lnTo>
                                    <a:pt x="3338" y="1"/>
                                  </a:lnTo>
                                  <a:lnTo>
                                    <a:pt x="3341" y="1"/>
                                  </a:lnTo>
                                  <a:lnTo>
                                    <a:pt x="3343" y="1"/>
                                  </a:lnTo>
                                  <a:lnTo>
                                    <a:pt x="3345" y="0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3350" y="1"/>
                                  </a:lnTo>
                                  <a:lnTo>
                                    <a:pt x="3353" y="1"/>
                                  </a:lnTo>
                                  <a:lnTo>
                                    <a:pt x="3355" y="1"/>
                                  </a:lnTo>
                                  <a:lnTo>
                                    <a:pt x="3358" y="1"/>
                                  </a:lnTo>
                                  <a:lnTo>
                                    <a:pt x="3360" y="1"/>
                                  </a:lnTo>
                                  <a:lnTo>
                                    <a:pt x="3363" y="1"/>
                                  </a:lnTo>
                                  <a:lnTo>
                                    <a:pt x="3365" y="2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0" y="2"/>
                                  </a:lnTo>
                                  <a:lnTo>
                                    <a:pt x="3373" y="2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78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3" y="0"/>
                                  </a:lnTo>
                                  <a:lnTo>
                                    <a:pt x="3385" y="0"/>
                                  </a:lnTo>
                                  <a:lnTo>
                                    <a:pt x="3388" y="0"/>
                                  </a:lnTo>
                                  <a:lnTo>
                                    <a:pt x="3390" y="0"/>
                                  </a:lnTo>
                                  <a:lnTo>
                                    <a:pt x="3393" y="0"/>
                                  </a:lnTo>
                                  <a:lnTo>
                                    <a:pt x="3395" y="0"/>
                                  </a:lnTo>
                                  <a:lnTo>
                                    <a:pt x="3398" y="0"/>
                                  </a:lnTo>
                                  <a:lnTo>
                                    <a:pt x="3400" y="0"/>
                                  </a:lnTo>
                                  <a:lnTo>
                                    <a:pt x="3403" y="0"/>
                                  </a:lnTo>
                                  <a:lnTo>
                                    <a:pt x="3405" y="1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3410" y="1"/>
                                  </a:lnTo>
                                  <a:lnTo>
                                    <a:pt x="3412" y="1"/>
                                  </a:lnTo>
                                  <a:lnTo>
                                    <a:pt x="3415" y="0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20" y="0"/>
                                  </a:lnTo>
                                  <a:lnTo>
                                    <a:pt x="3422" y="0"/>
                                  </a:lnTo>
                                  <a:lnTo>
                                    <a:pt x="3425" y="0"/>
                                  </a:lnTo>
                                  <a:lnTo>
                                    <a:pt x="3427" y="0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432" y="2"/>
                                  </a:lnTo>
                                  <a:lnTo>
                                    <a:pt x="3435" y="5"/>
                                  </a:lnTo>
                                  <a:lnTo>
                                    <a:pt x="3437" y="12"/>
                                  </a:lnTo>
                                  <a:lnTo>
                                    <a:pt x="3440" y="25"/>
                                  </a:lnTo>
                                  <a:lnTo>
                                    <a:pt x="3442" y="43"/>
                                  </a:lnTo>
                                  <a:lnTo>
                                    <a:pt x="3445" y="59"/>
                                  </a:lnTo>
                                  <a:lnTo>
                                    <a:pt x="3447" y="70"/>
                                  </a:lnTo>
                                  <a:lnTo>
                                    <a:pt x="3450" y="67"/>
                                  </a:lnTo>
                                  <a:lnTo>
                                    <a:pt x="3452" y="57"/>
                                  </a:lnTo>
                                  <a:lnTo>
                                    <a:pt x="3455" y="41"/>
                                  </a:lnTo>
                                  <a:lnTo>
                                    <a:pt x="3457" y="28"/>
                                  </a:lnTo>
                                  <a:lnTo>
                                    <a:pt x="3460" y="19"/>
                                  </a:lnTo>
                                  <a:lnTo>
                                    <a:pt x="3462" y="13"/>
                                  </a:lnTo>
                                  <a:lnTo>
                                    <a:pt x="3465" y="9"/>
                                  </a:lnTo>
                                  <a:lnTo>
                                    <a:pt x="3467" y="7"/>
                                  </a:lnTo>
                                  <a:lnTo>
                                    <a:pt x="3470" y="6"/>
                                  </a:lnTo>
                                  <a:lnTo>
                                    <a:pt x="3472" y="5"/>
                                  </a:lnTo>
                                  <a:lnTo>
                                    <a:pt x="3475" y="4"/>
                                  </a:lnTo>
                                  <a:lnTo>
                                    <a:pt x="3477" y="3"/>
                                  </a:lnTo>
                                  <a:lnTo>
                                    <a:pt x="3480" y="3"/>
                                  </a:lnTo>
                                  <a:lnTo>
                                    <a:pt x="3482" y="3"/>
                                  </a:lnTo>
                                  <a:lnTo>
                                    <a:pt x="3484" y="2"/>
                                  </a:lnTo>
                                  <a:lnTo>
                                    <a:pt x="3487" y="3"/>
                                  </a:lnTo>
                                  <a:lnTo>
                                    <a:pt x="3489" y="2"/>
                                  </a:lnTo>
                                  <a:lnTo>
                                    <a:pt x="3492" y="2"/>
                                  </a:lnTo>
                                  <a:lnTo>
                                    <a:pt x="3494" y="2"/>
                                  </a:lnTo>
                                  <a:lnTo>
                                    <a:pt x="3497" y="2"/>
                                  </a:lnTo>
                                  <a:lnTo>
                                    <a:pt x="3499" y="3"/>
                                  </a:lnTo>
                                  <a:lnTo>
                                    <a:pt x="3502" y="3"/>
                                  </a:lnTo>
                                  <a:lnTo>
                                    <a:pt x="3504" y="7"/>
                                  </a:lnTo>
                                  <a:lnTo>
                                    <a:pt x="3507" y="22"/>
                                  </a:lnTo>
                                  <a:lnTo>
                                    <a:pt x="3509" y="68"/>
                                  </a:lnTo>
                                  <a:lnTo>
                                    <a:pt x="3512" y="167"/>
                                  </a:lnTo>
                                  <a:lnTo>
                                    <a:pt x="3514" y="369"/>
                                  </a:lnTo>
                                  <a:lnTo>
                                    <a:pt x="3517" y="656"/>
                                  </a:lnTo>
                                  <a:lnTo>
                                    <a:pt x="3519" y="989"/>
                                  </a:lnTo>
                                  <a:lnTo>
                                    <a:pt x="3522" y="1329"/>
                                  </a:lnTo>
                                  <a:lnTo>
                                    <a:pt x="3524" y="1535"/>
                                  </a:lnTo>
                                  <a:lnTo>
                                    <a:pt x="3527" y="1513"/>
                                  </a:lnTo>
                                  <a:lnTo>
                                    <a:pt x="3529" y="1195"/>
                                  </a:lnTo>
                                  <a:lnTo>
                                    <a:pt x="3532" y="776"/>
                                  </a:lnTo>
                                  <a:lnTo>
                                    <a:pt x="3534" y="408"/>
                                  </a:lnTo>
                                  <a:lnTo>
                                    <a:pt x="3537" y="206"/>
                                  </a:lnTo>
                                  <a:lnTo>
                                    <a:pt x="3539" y="115"/>
                                  </a:lnTo>
                                  <a:lnTo>
                                    <a:pt x="3542" y="75"/>
                                  </a:lnTo>
                                  <a:lnTo>
                                    <a:pt x="3544" y="57"/>
                                  </a:lnTo>
                                  <a:lnTo>
                                    <a:pt x="3547" y="45"/>
                                  </a:lnTo>
                                  <a:lnTo>
                                    <a:pt x="3549" y="39"/>
                                  </a:lnTo>
                                  <a:lnTo>
                                    <a:pt x="3551" y="34"/>
                                  </a:lnTo>
                                  <a:lnTo>
                                    <a:pt x="3554" y="30"/>
                                  </a:lnTo>
                                  <a:lnTo>
                                    <a:pt x="3556" y="27"/>
                                  </a:lnTo>
                                  <a:lnTo>
                                    <a:pt x="3559" y="24"/>
                                  </a:lnTo>
                                  <a:lnTo>
                                    <a:pt x="3561" y="22"/>
                                  </a:lnTo>
                                  <a:lnTo>
                                    <a:pt x="3564" y="20"/>
                                  </a:lnTo>
                                  <a:lnTo>
                                    <a:pt x="3566" y="18"/>
                                  </a:lnTo>
                                  <a:lnTo>
                                    <a:pt x="3569" y="17"/>
                                  </a:lnTo>
                                  <a:lnTo>
                                    <a:pt x="3571" y="16"/>
                                  </a:lnTo>
                                  <a:lnTo>
                                    <a:pt x="3574" y="15"/>
                                  </a:lnTo>
                                  <a:lnTo>
                                    <a:pt x="3576" y="13"/>
                                  </a:lnTo>
                                  <a:lnTo>
                                    <a:pt x="3579" y="12"/>
                                  </a:lnTo>
                                  <a:lnTo>
                                    <a:pt x="3581" y="11"/>
                                  </a:lnTo>
                                  <a:lnTo>
                                    <a:pt x="3584" y="11"/>
                                  </a:lnTo>
                                  <a:lnTo>
                                    <a:pt x="3586" y="10"/>
                                  </a:lnTo>
                                  <a:lnTo>
                                    <a:pt x="3589" y="9"/>
                                  </a:lnTo>
                                  <a:lnTo>
                                    <a:pt x="3591" y="9"/>
                                  </a:lnTo>
                                  <a:lnTo>
                                    <a:pt x="3594" y="8"/>
                                  </a:lnTo>
                                  <a:lnTo>
                                    <a:pt x="3596" y="7"/>
                                  </a:lnTo>
                                  <a:lnTo>
                                    <a:pt x="3599" y="6"/>
                                  </a:lnTo>
                                  <a:lnTo>
                                    <a:pt x="3601" y="6"/>
                                  </a:lnTo>
                                  <a:lnTo>
                                    <a:pt x="3604" y="6"/>
                                  </a:lnTo>
                                  <a:lnTo>
                                    <a:pt x="3606" y="6"/>
                                  </a:lnTo>
                                  <a:lnTo>
                                    <a:pt x="3609" y="5"/>
                                  </a:lnTo>
                                  <a:lnTo>
                                    <a:pt x="3611" y="4"/>
                                  </a:lnTo>
                                  <a:lnTo>
                                    <a:pt x="3614" y="5"/>
                                  </a:lnTo>
                                  <a:lnTo>
                                    <a:pt x="3616" y="4"/>
                                  </a:lnTo>
                                  <a:lnTo>
                                    <a:pt x="3619" y="4"/>
                                  </a:lnTo>
                                  <a:lnTo>
                                    <a:pt x="3621" y="4"/>
                                  </a:lnTo>
                                  <a:lnTo>
                                    <a:pt x="3623" y="4"/>
                                  </a:lnTo>
                                  <a:lnTo>
                                    <a:pt x="3626" y="4"/>
                                  </a:lnTo>
                                  <a:lnTo>
                                    <a:pt x="3628" y="3"/>
                                  </a:lnTo>
                                  <a:lnTo>
                                    <a:pt x="3631" y="3"/>
                                  </a:lnTo>
                                  <a:lnTo>
                                    <a:pt x="3633" y="3"/>
                                  </a:lnTo>
                                  <a:lnTo>
                                    <a:pt x="3636" y="3"/>
                                  </a:lnTo>
                                  <a:lnTo>
                                    <a:pt x="3638" y="3"/>
                                  </a:lnTo>
                                  <a:lnTo>
                                    <a:pt x="3641" y="3"/>
                                  </a:lnTo>
                                  <a:lnTo>
                                    <a:pt x="3643" y="3"/>
                                  </a:lnTo>
                                  <a:lnTo>
                                    <a:pt x="3646" y="3"/>
                                  </a:lnTo>
                                  <a:lnTo>
                                    <a:pt x="3648" y="5"/>
                                  </a:lnTo>
                                  <a:lnTo>
                                    <a:pt x="3651" y="7"/>
                                  </a:lnTo>
                                  <a:lnTo>
                                    <a:pt x="3653" y="13"/>
                                  </a:lnTo>
                                  <a:lnTo>
                                    <a:pt x="3656" y="20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661" y="35"/>
                                  </a:lnTo>
                                  <a:lnTo>
                                    <a:pt x="3663" y="35"/>
                                  </a:lnTo>
                                  <a:lnTo>
                                    <a:pt x="3666" y="32"/>
                                  </a:lnTo>
                                  <a:lnTo>
                                    <a:pt x="3668" y="26"/>
                                  </a:lnTo>
                                  <a:lnTo>
                                    <a:pt x="3671" y="22"/>
                                  </a:lnTo>
                                  <a:lnTo>
                                    <a:pt x="3673" y="18"/>
                                  </a:lnTo>
                                  <a:lnTo>
                                    <a:pt x="3676" y="17"/>
                                  </a:lnTo>
                                  <a:lnTo>
                                    <a:pt x="3678" y="18"/>
                                  </a:lnTo>
                                  <a:lnTo>
                                    <a:pt x="3681" y="18"/>
                                  </a:lnTo>
                                  <a:lnTo>
                                    <a:pt x="3683" y="18"/>
                                  </a:lnTo>
                                  <a:lnTo>
                                    <a:pt x="3686" y="16"/>
                                  </a:lnTo>
                                  <a:lnTo>
                                    <a:pt x="3688" y="15"/>
                                  </a:lnTo>
                                  <a:lnTo>
                                    <a:pt x="3690" y="12"/>
                                  </a:lnTo>
                                  <a:lnTo>
                                    <a:pt x="3693" y="10"/>
                                  </a:lnTo>
                                  <a:lnTo>
                                    <a:pt x="3695" y="10"/>
                                  </a:lnTo>
                                  <a:lnTo>
                                    <a:pt x="3698" y="7"/>
                                  </a:lnTo>
                                  <a:lnTo>
                                    <a:pt x="3700" y="7"/>
                                  </a:lnTo>
                                  <a:lnTo>
                                    <a:pt x="3703" y="7"/>
                                  </a:lnTo>
                                  <a:lnTo>
                                    <a:pt x="3705" y="6"/>
                                  </a:lnTo>
                                  <a:lnTo>
                                    <a:pt x="3708" y="6"/>
                                  </a:lnTo>
                                  <a:lnTo>
                                    <a:pt x="3710" y="5"/>
                                  </a:lnTo>
                                  <a:lnTo>
                                    <a:pt x="3713" y="5"/>
                                  </a:lnTo>
                                  <a:lnTo>
                                    <a:pt x="3715" y="5"/>
                                  </a:lnTo>
                                  <a:lnTo>
                                    <a:pt x="3718" y="4"/>
                                  </a:lnTo>
                                  <a:lnTo>
                                    <a:pt x="3720" y="5"/>
                                  </a:lnTo>
                                  <a:lnTo>
                                    <a:pt x="3723" y="4"/>
                                  </a:lnTo>
                                  <a:lnTo>
                                    <a:pt x="3725" y="3"/>
                                  </a:lnTo>
                                  <a:lnTo>
                                    <a:pt x="3728" y="3"/>
                                  </a:lnTo>
                                  <a:lnTo>
                                    <a:pt x="3730" y="3"/>
                                  </a:lnTo>
                                  <a:lnTo>
                                    <a:pt x="3733" y="3"/>
                                  </a:lnTo>
                                  <a:lnTo>
                                    <a:pt x="3735" y="3"/>
                                  </a:lnTo>
                                  <a:lnTo>
                                    <a:pt x="3738" y="2"/>
                                  </a:lnTo>
                                  <a:lnTo>
                                    <a:pt x="3740" y="3"/>
                                  </a:lnTo>
                                  <a:lnTo>
                                    <a:pt x="3743" y="3"/>
                                  </a:lnTo>
                                  <a:lnTo>
                                    <a:pt x="3745" y="2"/>
                                  </a:lnTo>
                                  <a:lnTo>
                                    <a:pt x="3748" y="2"/>
                                  </a:lnTo>
                                  <a:lnTo>
                                    <a:pt x="3750" y="2"/>
                                  </a:lnTo>
                                  <a:lnTo>
                                    <a:pt x="3753" y="2"/>
                                  </a:lnTo>
                                  <a:lnTo>
                                    <a:pt x="3755" y="2"/>
                                  </a:lnTo>
                                  <a:lnTo>
                                    <a:pt x="3758" y="2"/>
                                  </a:lnTo>
                                  <a:lnTo>
                                    <a:pt x="3760" y="2"/>
                                  </a:lnTo>
                                  <a:lnTo>
                                    <a:pt x="3762" y="2"/>
                                  </a:lnTo>
                                  <a:lnTo>
                                    <a:pt x="3765" y="2"/>
                                  </a:lnTo>
                                  <a:lnTo>
                                    <a:pt x="3767" y="2"/>
                                  </a:lnTo>
                                  <a:lnTo>
                                    <a:pt x="3770" y="1"/>
                                  </a:lnTo>
                                  <a:lnTo>
                                    <a:pt x="3772" y="1"/>
                                  </a:lnTo>
                                  <a:lnTo>
                                    <a:pt x="3775" y="2"/>
                                  </a:lnTo>
                                  <a:lnTo>
                                    <a:pt x="3777" y="2"/>
                                  </a:lnTo>
                                  <a:lnTo>
                                    <a:pt x="3780" y="2"/>
                                  </a:lnTo>
                                  <a:lnTo>
                                    <a:pt x="3782" y="3"/>
                                  </a:lnTo>
                                  <a:lnTo>
                                    <a:pt x="3785" y="4"/>
                                  </a:lnTo>
                                  <a:lnTo>
                                    <a:pt x="3787" y="6"/>
                                  </a:lnTo>
                                  <a:lnTo>
                                    <a:pt x="3790" y="9"/>
                                  </a:lnTo>
                                  <a:lnTo>
                                    <a:pt x="3792" y="11"/>
                                  </a:lnTo>
                                  <a:lnTo>
                                    <a:pt x="3795" y="15"/>
                                  </a:lnTo>
                                  <a:lnTo>
                                    <a:pt x="3797" y="15"/>
                                  </a:lnTo>
                                  <a:lnTo>
                                    <a:pt x="3800" y="17"/>
                                  </a:lnTo>
                                  <a:lnTo>
                                    <a:pt x="3802" y="14"/>
                                  </a:lnTo>
                                  <a:lnTo>
                                    <a:pt x="3805" y="12"/>
                                  </a:lnTo>
                                  <a:lnTo>
                                    <a:pt x="3807" y="10"/>
                                  </a:lnTo>
                                  <a:lnTo>
                                    <a:pt x="3810" y="8"/>
                                  </a:lnTo>
                                  <a:lnTo>
                                    <a:pt x="3812" y="7"/>
                                  </a:lnTo>
                                  <a:lnTo>
                                    <a:pt x="3815" y="6"/>
                                  </a:lnTo>
                                  <a:lnTo>
                                    <a:pt x="3817" y="5"/>
                                  </a:lnTo>
                                  <a:lnTo>
                                    <a:pt x="3820" y="5"/>
                                  </a:lnTo>
                                  <a:lnTo>
                                    <a:pt x="3822" y="4"/>
                                  </a:lnTo>
                                  <a:lnTo>
                                    <a:pt x="3825" y="3"/>
                                  </a:lnTo>
                                  <a:lnTo>
                                    <a:pt x="3827" y="3"/>
                                  </a:lnTo>
                                  <a:lnTo>
                                    <a:pt x="3829" y="3"/>
                                  </a:lnTo>
                                  <a:lnTo>
                                    <a:pt x="3832" y="3"/>
                                  </a:lnTo>
                                  <a:lnTo>
                                    <a:pt x="3834" y="3"/>
                                  </a:lnTo>
                                  <a:lnTo>
                                    <a:pt x="3837" y="2"/>
                                  </a:lnTo>
                                  <a:lnTo>
                                    <a:pt x="3839" y="2"/>
                                  </a:lnTo>
                                  <a:lnTo>
                                    <a:pt x="3842" y="2"/>
                                  </a:lnTo>
                                  <a:lnTo>
                                    <a:pt x="3844" y="3"/>
                                  </a:lnTo>
                                  <a:lnTo>
                                    <a:pt x="3847" y="2"/>
                                  </a:lnTo>
                                  <a:lnTo>
                                    <a:pt x="3849" y="2"/>
                                  </a:lnTo>
                                  <a:lnTo>
                                    <a:pt x="3852" y="3"/>
                                  </a:lnTo>
                                  <a:lnTo>
                                    <a:pt x="3854" y="3"/>
                                  </a:lnTo>
                                  <a:lnTo>
                                    <a:pt x="3857" y="4"/>
                                  </a:lnTo>
                                  <a:lnTo>
                                    <a:pt x="3859" y="5"/>
                                  </a:lnTo>
                                  <a:lnTo>
                                    <a:pt x="3862" y="5"/>
                                  </a:lnTo>
                                  <a:lnTo>
                                    <a:pt x="3864" y="5"/>
                                  </a:lnTo>
                                  <a:lnTo>
                                    <a:pt x="3867" y="3"/>
                                  </a:lnTo>
                                  <a:lnTo>
                                    <a:pt x="3869" y="3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4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79" y="1"/>
                                  </a:lnTo>
                                  <a:lnTo>
                                    <a:pt x="3882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87" y="1"/>
                                  </a:lnTo>
                                  <a:lnTo>
                                    <a:pt x="3889" y="1"/>
                                  </a:lnTo>
                                  <a:lnTo>
                                    <a:pt x="3892" y="1"/>
                                  </a:lnTo>
                                  <a:lnTo>
                                    <a:pt x="3894" y="1"/>
                                  </a:lnTo>
                                  <a:lnTo>
                                    <a:pt x="3897" y="1"/>
                                  </a:lnTo>
                                  <a:lnTo>
                                    <a:pt x="3899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04" y="1"/>
                                  </a:lnTo>
                                  <a:lnTo>
                                    <a:pt x="3906" y="1"/>
                                  </a:lnTo>
                                  <a:lnTo>
                                    <a:pt x="3909" y="1"/>
                                  </a:lnTo>
                                  <a:lnTo>
                                    <a:pt x="3911" y="1"/>
                                  </a:lnTo>
                                  <a:lnTo>
                                    <a:pt x="3914" y="1"/>
                                  </a:lnTo>
                                  <a:lnTo>
                                    <a:pt x="3916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2"/>
                                  </a:lnTo>
                                  <a:lnTo>
                                    <a:pt x="3924" y="2"/>
                                  </a:lnTo>
                                  <a:lnTo>
                                    <a:pt x="3926" y="1"/>
                                  </a:lnTo>
                                  <a:lnTo>
                                    <a:pt x="3929" y="1"/>
                                  </a:lnTo>
                                  <a:lnTo>
                                    <a:pt x="3931" y="2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6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1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6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1" y="1"/>
                                  </a:lnTo>
                                  <a:lnTo>
                                    <a:pt x="3954" y="1"/>
                                  </a:lnTo>
                                  <a:lnTo>
                                    <a:pt x="3956" y="2"/>
                                  </a:lnTo>
                                  <a:lnTo>
                                    <a:pt x="3959" y="5"/>
                                  </a:lnTo>
                                  <a:lnTo>
                                    <a:pt x="3961" y="12"/>
                                  </a:lnTo>
                                  <a:lnTo>
                                    <a:pt x="3964" y="24"/>
                                  </a:lnTo>
                                  <a:lnTo>
                                    <a:pt x="3966" y="39"/>
                                  </a:lnTo>
                                  <a:lnTo>
                                    <a:pt x="3969" y="52"/>
                                  </a:lnTo>
                                  <a:lnTo>
                                    <a:pt x="3971" y="59"/>
                                  </a:lnTo>
                                  <a:lnTo>
                                    <a:pt x="3973" y="52"/>
                                  </a:lnTo>
                                  <a:lnTo>
                                    <a:pt x="3976" y="42"/>
                                  </a:lnTo>
                                  <a:lnTo>
                                    <a:pt x="3978" y="30"/>
                                  </a:lnTo>
                                  <a:lnTo>
                                    <a:pt x="3981" y="20"/>
                                  </a:lnTo>
                                  <a:lnTo>
                                    <a:pt x="3983" y="14"/>
                                  </a:lnTo>
                                  <a:lnTo>
                                    <a:pt x="3986" y="11"/>
                                  </a:lnTo>
                                  <a:lnTo>
                                    <a:pt x="3988" y="9"/>
                                  </a:lnTo>
                                  <a:lnTo>
                                    <a:pt x="3991" y="7"/>
                                  </a:lnTo>
                                  <a:lnTo>
                                    <a:pt x="3993" y="6"/>
                                  </a:lnTo>
                                  <a:lnTo>
                                    <a:pt x="3996" y="5"/>
                                  </a:lnTo>
                                  <a:lnTo>
                                    <a:pt x="3998" y="5"/>
                                  </a:lnTo>
                                  <a:lnTo>
                                    <a:pt x="4001" y="4"/>
                                  </a:lnTo>
                                  <a:lnTo>
                                    <a:pt x="4003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08" y="3"/>
                                  </a:lnTo>
                                  <a:lnTo>
                                    <a:pt x="4011" y="3"/>
                                  </a:lnTo>
                                  <a:lnTo>
                                    <a:pt x="4013" y="2"/>
                                  </a:lnTo>
                                  <a:lnTo>
                                    <a:pt x="4016" y="2"/>
                                  </a:lnTo>
                                  <a:lnTo>
                                    <a:pt x="4018" y="2"/>
                                  </a:lnTo>
                                  <a:lnTo>
                                    <a:pt x="4021" y="2"/>
                                  </a:lnTo>
                                  <a:lnTo>
                                    <a:pt x="4023" y="2"/>
                                  </a:lnTo>
                                  <a:lnTo>
                                    <a:pt x="4026" y="1"/>
                                  </a:lnTo>
                                  <a:lnTo>
                                    <a:pt x="4028" y="2"/>
                                  </a:lnTo>
                                  <a:lnTo>
                                    <a:pt x="4031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1"/>
                                  </a:lnTo>
                                  <a:lnTo>
                                    <a:pt x="4038" y="1"/>
                                  </a:lnTo>
                                  <a:lnTo>
                                    <a:pt x="4040" y="1"/>
                                  </a:lnTo>
                                  <a:lnTo>
                                    <a:pt x="4043" y="1"/>
                                  </a:lnTo>
                                  <a:lnTo>
                                    <a:pt x="4045" y="1"/>
                                  </a:lnTo>
                                  <a:lnTo>
                                    <a:pt x="4048" y="1"/>
                                  </a:lnTo>
                                  <a:lnTo>
                                    <a:pt x="4050" y="1"/>
                                  </a:lnTo>
                                  <a:lnTo>
                                    <a:pt x="4053" y="1"/>
                                  </a:lnTo>
                                  <a:lnTo>
                                    <a:pt x="4055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60" y="1"/>
                                  </a:lnTo>
                                  <a:lnTo>
                                    <a:pt x="4063" y="0"/>
                                  </a:lnTo>
                                  <a:lnTo>
                                    <a:pt x="4065" y="1"/>
                                  </a:lnTo>
                                  <a:lnTo>
                                    <a:pt x="4068" y="0"/>
                                  </a:lnTo>
                                  <a:lnTo>
                                    <a:pt x="4070" y="1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75" y="1"/>
                                  </a:lnTo>
                                  <a:lnTo>
                                    <a:pt x="4078" y="0"/>
                                  </a:lnTo>
                                  <a:lnTo>
                                    <a:pt x="4080" y="0"/>
                                  </a:lnTo>
                                  <a:lnTo>
                                    <a:pt x="4083" y="0"/>
                                  </a:lnTo>
                                  <a:lnTo>
                                    <a:pt x="4085" y="0"/>
                                  </a:lnTo>
                                  <a:lnTo>
                                    <a:pt x="4088" y="0"/>
                                  </a:lnTo>
                                  <a:lnTo>
                                    <a:pt x="4090" y="1"/>
                                  </a:lnTo>
                                  <a:lnTo>
                                    <a:pt x="4093" y="0"/>
                                  </a:lnTo>
                                  <a:lnTo>
                                    <a:pt x="4095" y="0"/>
                                  </a:lnTo>
                                  <a:lnTo>
                                    <a:pt x="4098" y="1"/>
                                  </a:lnTo>
                                  <a:lnTo>
                                    <a:pt x="4100" y="1"/>
                                  </a:lnTo>
                                  <a:lnTo>
                                    <a:pt x="4103" y="1"/>
                                  </a:lnTo>
                                  <a:lnTo>
                                    <a:pt x="4105" y="0"/>
                                  </a:lnTo>
                                  <a:lnTo>
                                    <a:pt x="4108" y="1"/>
                                  </a:lnTo>
                                  <a:lnTo>
                                    <a:pt x="4110" y="0"/>
                                  </a:lnTo>
                                  <a:lnTo>
                                    <a:pt x="4112" y="0"/>
                                  </a:lnTo>
                                  <a:lnTo>
                                    <a:pt x="4115" y="1"/>
                                  </a:lnTo>
                                  <a:lnTo>
                                    <a:pt x="4117" y="2"/>
                                  </a:lnTo>
                                  <a:lnTo>
                                    <a:pt x="4120" y="4"/>
                                  </a:lnTo>
                                  <a:lnTo>
                                    <a:pt x="4122" y="8"/>
                                  </a:lnTo>
                                  <a:lnTo>
                                    <a:pt x="4125" y="12"/>
                                  </a:lnTo>
                                  <a:lnTo>
                                    <a:pt x="4127" y="15"/>
                                  </a:lnTo>
                                  <a:lnTo>
                                    <a:pt x="4130" y="15"/>
                                  </a:lnTo>
                                  <a:lnTo>
                                    <a:pt x="4132" y="14"/>
                                  </a:lnTo>
                                  <a:lnTo>
                                    <a:pt x="4135" y="11"/>
                                  </a:lnTo>
                                  <a:lnTo>
                                    <a:pt x="4137" y="9"/>
                                  </a:lnTo>
                                  <a:lnTo>
                                    <a:pt x="4140" y="6"/>
                                  </a:lnTo>
                                  <a:lnTo>
                                    <a:pt x="4142" y="5"/>
                                  </a:lnTo>
                                  <a:lnTo>
                                    <a:pt x="4145" y="4"/>
                                  </a:lnTo>
                                  <a:lnTo>
                                    <a:pt x="4147" y="4"/>
                                  </a:lnTo>
                                  <a:lnTo>
                                    <a:pt x="4150" y="5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55" y="4"/>
                                  </a:lnTo>
                                  <a:lnTo>
                                    <a:pt x="4157" y="3"/>
                                  </a:lnTo>
                                  <a:lnTo>
                                    <a:pt x="4160" y="3"/>
                                  </a:lnTo>
                                  <a:lnTo>
                                    <a:pt x="4162" y="3"/>
                                  </a:lnTo>
                                  <a:lnTo>
                                    <a:pt x="4165" y="2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70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5" y="1"/>
                                  </a:lnTo>
                                  <a:lnTo>
                                    <a:pt x="4177" y="1"/>
                                  </a:lnTo>
                                  <a:lnTo>
                                    <a:pt x="4179" y="1"/>
                                  </a:lnTo>
                                  <a:lnTo>
                                    <a:pt x="4182" y="1"/>
                                  </a:lnTo>
                                  <a:lnTo>
                                    <a:pt x="4184" y="1"/>
                                  </a:lnTo>
                                  <a:lnTo>
                                    <a:pt x="4187" y="1"/>
                                  </a:lnTo>
                                  <a:lnTo>
                                    <a:pt x="4189" y="1"/>
                                  </a:lnTo>
                                  <a:lnTo>
                                    <a:pt x="4192" y="1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7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04" y="0"/>
                                  </a:lnTo>
                                  <a:lnTo>
                                    <a:pt x="4207" y="0"/>
                                  </a:lnTo>
                                  <a:lnTo>
                                    <a:pt x="4209" y="0"/>
                                  </a:lnTo>
                                  <a:lnTo>
                                    <a:pt x="4212" y="1"/>
                                  </a:lnTo>
                                  <a:lnTo>
                                    <a:pt x="4214" y="1"/>
                                  </a:lnTo>
                                  <a:lnTo>
                                    <a:pt x="4217" y="0"/>
                                  </a:lnTo>
                                  <a:lnTo>
                                    <a:pt x="4219" y="1"/>
                                  </a:lnTo>
                                  <a:lnTo>
                                    <a:pt x="4222" y="1"/>
                                  </a:lnTo>
                                  <a:lnTo>
                                    <a:pt x="4224" y="1"/>
                                  </a:lnTo>
                                  <a:lnTo>
                                    <a:pt x="4227" y="1"/>
                                  </a:lnTo>
                                  <a:lnTo>
                                    <a:pt x="4229" y="1"/>
                                  </a:lnTo>
                                  <a:lnTo>
                                    <a:pt x="4232" y="1"/>
                                  </a:lnTo>
                                  <a:lnTo>
                                    <a:pt x="4234" y="1"/>
                                  </a:lnTo>
                                  <a:lnTo>
                                    <a:pt x="4237" y="1"/>
                                  </a:lnTo>
                                  <a:lnTo>
                                    <a:pt x="4239" y="1"/>
                                  </a:lnTo>
                                  <a:lnTo>
                                    <a:pt x="4242" y="1"/>
                                  </a:lnTo>
                                  <a:lnTo>
                                    <a:pt x="4244" y="2"/>
                                  </a:lnTo>
                                  <a:lnTo>
                                    <a:pt x="4247" y="2"/>
                                  </a:lnTo>
                                  <a:lnTo>
                                    <a:pt x="4249" y="2"/>
                                  </a:lnTo>
                                  <a:lnTo>
                                    <a:pt x="4251" y="2"/>
                                  </a:lnTo>
                                  <a:lnTo>
                                    <a:pt x="4254" y="1"/>
                                  </a:lnTo>
                                  <a:lnTo>
                                    <a:pt x="4256" y="1"/>
                                  </a:lnTo>
                                  <a:lnTo>
                                    <a:pt x="4259" y="0"/>
                                  </a:lnTo>
                                  <a:lnTo>
                                    <a:pt x="4261" y="0"/>
                                  </a:lnTo>
                                  <a:lnTo>
                                    <a:pt x="4264" y="0"/>
                                  </a:lnTo>
                                  <a:lnTo>
                                    <a:pt x="4266" y="0"/>
                                  </a:lnTo>
                                  <a:lnTo>
                                    <a:pt x="4269" y="0"/>
                                  </a:lnTo>
                                  <a:lnTo>
                                    <a:pt x="4271" y="0"/>
                                  </a:lnTo>
                                  <a:lnTo>
                                    <a:pt x="4274" y="0"/>
                                  </a:lnTo>
                                  <a:lnTo>
                                    <a:pt x="4276" y="0"/>
                                  </a:lnTo>
                                  <a:lnTo>
                                    <a:pt x="4279" y="0"/>
                                  </a:lnTo>
                                  <a:lnTo>
                                    <a:pt x="4281" y="0"/>
                                  </a:lnTo>
                                  <a:lnTo>
                                    <a:pt x="4284" y="0"/>
                                  </a:lnTo>
                                  <a:lnTo>
                                    <a:pt x="4286" y="0"/>
                                  </a:lnTo>
                                  <a:lnTo>
                                    <a:pt x="4289" y="0"/>
                                  </a:lnTo>
                                  <a:lnTo>
                                    <a:pt x="4291" y="0"/>
                                  </a:lnTo>
                                  <a:lnTo>
                                    <a:pt x="4294" y="0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4299" y="0"/>
                                  </a:lnTo>
                                  <a:lnTo>
                                    <a:pt x="4301" y="0"/>
                                  </a:lnTo>
                                  <a:lnTo>
                                    <a:pt x="4304" y="0"/>
                                  </a:lnTo>
                                  <a:lnTo>
                                    <a:pt x="4306" y="0"/>
                                  </a:lnTo>
                                  <a:lnTo>
                                    <a:pt x="4309" y="0"/>
                                  </a:lnTo>
                                  <a:lnTo>
                                    <a:pt x="4311" y="0"/>
                                  </a:lnTo>
                                  <a:lnTo>
                                    <a:pt x="4314" y="0"/>
                                  </a:lnTo>
                                  <a:lnTo>
                                    <a:pt x="4316" y="0"/>
                                  </a:lnTo>
                                  <a:lnTo>
                                    <a:pt x="4318" y="0"/>
                                  </a:lnTo>
                                  <a:lnTo>
                                    <a:pt x="4321" y="0"/>
                                  </a:lnTo>
                                  <a:lnTo>
                                    <a:pt x="4323" y="0"/>
                                  </a:lnTo>
                                  <a:lnTo>
                                    <a:pt x="4326" y="0"/>
                                  </a:lnTo>
                                  <a:lnTo>
                                    <a:pt x="4328" y="0"/>
                                  </a:lnTo>
                                  <a:lnTo>
                                    <a:pt x="4331" y="0"/>
                                  </a:lnTo>
                                  <a:lnTo>
                                    <a:pt x="4333" y="0"/>
                                  </a:lnTo>
                                  <a:lnTo>
                                    <a:pt x="4336" y="0"/>
                                  </a:lnTo>
                                  <a:lnTo>
                                    <a:pt x="4338" y="0"/>
                                  </a:lnTo>
                                  <a:lnTo>
                                    <a:pt x="4341" y="0"/>
                                  </a:lnTo>
                                  <a:lnTo>
                                    <a:pt x="4343" y="0"/>
                                  </a:lnTo>
                                  <a:lnTo>
                                    <a:pt x="4346" y="0"/>
                                  </a:lnTo>
                                  <a:lnTo>
                                    <a:pt x="4348" y="0"/>
                                  </a:lnTo>
                                  <a:lnTo>
                                    <a:pt x="4351" y="0"/>
                                  </a:lnTo>
                                  <a:lnTo>
                                    <a:pt x="4353" y="0"/>
                                  </a:lnTo>
                                  <a:lnTo>
                                    <a:pt x="4356" y="0"/>
                                  </a:lnTo>
                                  <a:lnTo>
                                    <a:pt x="4358" y="0"/>
                                  </a:lnTo>
                                  <a:lnTo>
                                    <a:pt x="4361" y="0"/>
                                  </a:lnTo>
                                  <a:lnTo>
                                    <a:pt x="4363" y="0"/>
                                  </a:lnTo>
                                  <a:lnTo>
                                    <a:pt x="4366" y="0"/>
                                  </a:lnTo>
                                  <a:lnTo>
                                    <a:pt x="4368" y="0"/>
                                  </a:lnTo>
                                  <a:lnTo>
                                    <a:pt x="4371" y="0"/>
                                  </a:lnTo>
                                  <a:lnTo>
                                    <a:pt x="4373" y="0"/>
                                  </a:lnTo>
                                  <a:lnTo>
                                    <a:pt x="4376" y="0"/>
                                  </a:lnTo>
                                  <a:lnTo>
                                    <a:pt x="4378" y="0"/>
                                  </a:lnTo>
                                  <a:lnTo>
                                    <a:pt x="4381" y="0"/>
                                  </a:lnTo>
                                  <a:lnTo>
                                    <a:pt x="4383" y="0"/>
                                  </a:lnTo>
                                  <a:lnTo>
                                    <a:pt x="4386" y="0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4390" y="0"/>
                                  </a:lnTo>
                                  <a:lnTo>
                                    <a:pt x="4393" y="0"/>
                                  </a:lnTo>
                                  <a:lnTo>
                                    <a:pt x="4395" y="0"/>
                                  </a:lnTo>
                                  <a:lnTo>
                                    <a:pt x="4398" y="0"/>
                                  </a:lnTo>
                                  <a:lnTo>
                                    <a:pt x="4400" y="0"/>
                                  </a:lnTo>
                                  <a:lnTo>
                                    <a:pt x="4403" y="0"/>
                                  </a:lnTo>
                                  <a:lnTo>
                                    <a:pt x="4405" y="0"/>
                                  </a:lnTo>
                                  <a:lnTo>
                                    <a:pt x="4408" y="0"/>
                                  </a:lnTo>
                                  <a:lnTo>
                                    <a:pt x="4410" y="1"/>
                                  </a:lnTo>
                                  <a:lnTo>
                                    <a:pt x="4413" y="0"/>
                                  </a:lnTo>
                                  <a:lnTo>
                                    <a:pt x="4415" y="0"/>
                                  </a:lnTo>
                                  <a:lnTo>
                                    <a:pt x="4418" y="0"/>
                                  </a:lnTo>
                                  <a:lnTo>
                                    <a:pt x="4420" y="0"/>
                                  </a:lnTo>
                                  <a:lnTo>
                                    <a:pt x="4423" y="0"/>
                                  </a:lnTo>
                                  <a:lnTo>
                                    <a:pt x="4425" y="0"/>
                                  </a:lnTo>
                                  <a:lnTo>
                                    <a:pt x="4428" y="0"/>
                                  </a:lnTo>
                                  <a:lnTo>
                                    <a:pt x="4430" y="0"/>
                                  </a:lnTo>
                                  <a:lnTo>
                                    <a:pt x="4433" y="1"/>
                                  </a:lnTo>
                                  <a:lnTo>
                                    <a:pt x="4435" y="1"/>
                                  </a:lnTo>
                                  <a:lnTo>
                                    <a:pt x="4438" y="1"/>
                                  </a:lnTo>
                                  <a:lnTo>
                                    <a:pt x="4440" y="1"/>
                                  </a:lnTo>
                                  <a:lnTo>
                                    <a:pt x="4443" y="0"/>
                                  </a:lnTo>
                                  <a:lnTo>
                                    <a:pt x="4445" y="0"/>
                                  </a:lnTo>
                                  <a:lnTo>
                                    <a:pt x="4448" y="0"/>
                                  </a:lnTo>
                                  <a:lnTo>
                                    <a:pt x="4450" y="1"/>
                                  </a:lnTo>
                                  <a:lnTo>
                                    <a:pt x="4453" y="1"/>
                                  </a:lnTo>
                                  <a:lnTo>
                                    <a:pt x="4455" y="3"/>
                                  </a:lnTo>
                                  <a:lnTo>
                                    <a:pt x="4457" y="11"/>
                                  </a:lnTo>
                                  <a:lnTo>
                                    <a:pt x="4460" y="35"/>
                                  </a:lnTo>
                                  <a:lnTo>
                                    <a:pt x="4462" y="89"/>
                                  </a:lnTo>
                                  <a:lnTo>
                                    <a:pt x="4465" y="190"/>
                                  </a:lnTo>
                                  <a:lnTo>
                                    <a:pt x="4467" y="332"/>
                                  </a:lnTo>
                                  <a:lnTo>
                                    <a:pt x="4470" y="477"/>
                                  </a:lnTo>
                                  <a:lnTo>
                                    <a:pt x="4472" y="572"/>
                                  </a:lnTo>
                                  <a:lnTo>
                                    <a:pt x="4475" y="556"/>
                                  </a:lnTo>
                                  <a:lnTo>
                                    <a:pt x="4477" y="453"/>
                                  </a:lnTo>
                                  <a:lnTo>
                                    <a:pt x="4480" y="307"/>
                                  </a:lnTo>
                                  <a:lnTo>
                                    <a:pt x="4482" y="185"/>
                                  </a:lnTo>
                                  <a:lnTo>
                                    <a:pt x="4485" y="107"/>
                                  </a:lnTo>
                                  <a:lnTo>
                                    <a:pt x="4487" y="78"/>
                                  </a:lnTo>
                                  <a:lnTo>
                                    <a:pt x="4490" y="74"/>
                                  </a:lnTo>
                                  <a:lnTo>
                                    <a:pt x="4492" y="90"/>
                                  </a:lnTo>
                                  <a:lnTo>
                                    <a:pt x="4495" y="122"/>
                                  </a:lnTo>
                                  <a:lnTo>
                                    <a:pt x="4497" y="165"/>
                                  </a:lnTo>
                                  <a:lnTo>
                                    <a:pt x="4500" y="223"/>
                                  </a:lnTo>
                                  <a:lnTo>
                                    <a:pt x="4502" y="278"/>
                                  </a:lnTo>
                                  <a:lnTo>
                                    <a:pt x="4505" y="311"/>
                                  </a:lnTo>
                                  <a:lnTo>
                                    <a:pt x="4507" y="303"/>
                                  </a:lnTo>
                                  <a:lnTo>
                                    <a:pt x="4510" y="268"/>
                                  </a:lnTo>
                                  <a:lnTo>
                                    <a:pt x="4512" y="219"/>
                                  </a:lnTo>
                                  <a:lnTo>
                                    <a:pt x="4515" y="173"/>
                                  </a:lnTo>
                                  <a:lnTo>
                                    <a:pt x="4517" y="136"/>
                                  </a:lnTo>
                                  <a:lnTo>
                                    <a:pt x="4520" y="109"/>
                                  </a:lnTo>
                                  <a:lnTo>
                                    <a:pt x="4522" y="92"/>
                                  </a:lnTo>
                                  <a:lnTo>
                                    <a:pt x="4525" y="75"/>
                                  </a:lnTo>
                                  <a:lnTo>
                                    <a:pt x="4527" y="68"/>
                                  </a:lnTo>
                                  <a:lnTo>
                                    <a:pt x="4529" y="57"/>
                                  </a:lnTo>
                                  <a:lnTo>
                                    <a:pt x="4532" y="53"/>
                                  </a:lnTo>
                                  <a:lnTo>
                                    <a:pt x="4534" y="47"/>
                                  </a:lnTo>
                                  <a:lnTo>
                                    <a:pt x="4537" y="42"/>
                                  </a:lnTo>
                                  <a:lnTo>
                                    <a:pt x="4539" y="38"/>
                                  </a:lnTo>
                                  <a:lnTo>
                                    <a:pt x="4542" y="34"/>
                                  </a:lnTo>
                                  <a:lnTo>
                                    <a:pt x="4544" y="32"/>
                                  </a:lnTo>
                                  <a:lnTo>
                                    <a:pt x="4547" y="29"/>
                                  </a:lnTo>
                                  <a:lnTo>
                                    <a:pt x="4549" y="28"/>
                                  </a:lnTo>
                                  <a:lnTo>
                                    <a:pt x="4552" y="27"/>
                                  </a:lnTo>
                                  <a:lnTo>
                                    <a:pt x="4554" y="26"/>
                                  </a:lnTo>
                                  <a:lnTo>
                                    <a:pt x="4557" y="25"/>
                                  </a:lnTo>
                                  <a:lnTo>
                                    <a:pt x="4559" y="23"/>
                                  </a:lnTo>
                                  <a:lnTo>
                                    <a:pt x="4562" y="22"/>
                                  </a:lnTo>
                                  <a:lnTo>
                                    <a:pt x="4564" y="22"/>
                                  </a:lnTo>
                                  <a:lnTo>
                                    <a:pt x="4567" y="20"/>
                                  </a:lnTo>
                                  <a:lnTo>
                                    <a:pt x="4569" y="20"/>
                                  </a:lnTo>
                                  <a:lnTo>
                                    <a:pt x="4572" y="21"/>
                                  </a:lnTo>
                                  <a:lnTo>
                                    <a:pt x="4574" y="20"/>
                                  </a:lnTo>
                                  <a:lnTo>
                                    <a:pt x="4577" y="18"/>
                                  </a:lnTo>
                                  <a:lnTo>
                                    <a:pt x="4579" y="15"/>
                                  </a:lnTo>
                                  <a:lnTo>
                                    <a:pt x="4582" y="15"/>
                                  </a:lnTo>
                                  <a:lnTo>
                                    <a:pt x="4584" y="14"/>
                                  </a:lnTo>
                                  <a:lnTo>
                                    <a:pt x="4587" y="13"/>
                                  </a:lnTo>
                                  <a:lnTo>
                                    <a:pt x="4589" y="13"/>
                                  </a:lnTo>
                                  <a:lnTo>
                                    <a:pt x="4592" y="11"/>
                                  </a:lnTo>
                                  <a:lnTo>
                                    <a:pt x="4594" y="11"/>
                                  </a:lnTo>
                                  <a:lnTo>
                                    <a:pt x="4596" y="11"/>
                                  </a:lnTo>
                                  <a:lnTo>
                                    <a:pt x="4599" y="10"/>
                                  </a:lnTo>
                                  <a:lnTo>
                                    <a:pt x="4601" y="9"/>
                                  </a:lnTo>
                                  <a:lnTo>
                                    <a:pt x="4604" y="10"/>
                                  </a:lnTo>
                                  <a:lnTo>
                                    <a:pt x="4606" y="8"/>
                                  </a:lnTo>
                                  <a:lnTo>
                                    <a:pt x="4609" y="8"/>
                                  </a:lnTo>
                                  <a:lnTo>
                                    <a:pt x="4611" y="8"/>
                                  </a:lnTo>
                                  <a:lnTo>
                                    <a:pt x="4614" y="8"/>
                                  </a:lnTo>
                                  <a:lnTo>
                                    <a:pt x="4616" y="8"/>
                                  </a:lnTo>
                                  <a:lnTo>
                                    <a:pt x="4619" y="9"/>
                                  </a:lnTo>
                                  <a:lnTo>
                                    <a:pt x="4621" y="8"/>
                                  </a:lnTo>
                                  <a:lnTo>
                                    <a:pt x="4624" y="7"/>
                                  </a:lnTo>
                                  <a:lnTo>
                                    <a:pt x="4626" y="7"/>
                                  </a:lnTo>
                                  <a:lnTo>
                                    <a:pt x="4629" y="7"/>
                                  </a:lnTo>
                                  <a:lnTo>
                                    <a:pt x="4631" y="7"/>
                                  </a:lnTo>
                                  <a:lnTo>
                                    <a:pt x="4634" y="7"/>
                                  </a:lnTo>
                                  <a:lnTo>
                                    <a:pt x="4636" y="6"/>
                                  </a:lnTo>
                                  <a:lnTo>
                                    <a:pt x="4639" y="7"/>
                                  </a:lnTo>
                                  <a:lnTo>
                                    <a:pt x="4641" y="7"/>
                                  </a:lnTo>
                                  <a:lnTo>
                                    <a:pt x="4644" y="6"/>
                                  </a:lnTo>
                                  <a:lnTo>
                                    <a:pt x="4646" y="7"/>
                                  </a:lnTo>
                                  <a:lnTo>
                                    <a:pt x="4649" y="5"/>
                                  </a:lnTo>
                                  <a:lnTo>
                                    <a:pt x="4651" y="6"/>
                                  </a:lnTo>
                                  <a:lnTo>
                                    <a:pt x="4654" y="6"/>
                                  </a:lnTo>
                                  <a:lnTo>
                                    <a:pt x="4656" y="5"/>
                                  </a:lnTo>
                                  <a:lnTo>
                                    <a:pt x="4659" y="5"/>
                                  </a:lnTo>
                                  <a:lnTo>
                                    <a:pt x="4661" y="5"/>
                                  </a:lnTo>
                                  <a:lnTo>
                                    <a:pt x="4664" y="5"/>
                                  </a:lnTo>
                                  <a:lnTo>
                                    <a:pt x="4666" y="5"/>
                                  </a:lnTo>
                                  <a:lnTo>
                                    <a:pt x="4668" y="5"/>
                                  </a:lnTo>
                                  <a:lnTo>
                                    <a:pt x="4671" y="4"/>
                                  </a:lnTo>
                                  <a:lnTo>
                                    <a:pt x="4673" y="5"/>
                                  </a:lnTo>
                                  <a:lnTo>
                                    <a:pt x="4676" y="4"/>
                                  </a:lnTo>
                                  <a:lnTo>
                                    <a:pt x="4678" y="4"/>
                                  </a:lnTo>
                                  <a:lnTo>
                                    <a:pt x="4681" y="4"/>
                                  </a:lnTo>
                                  <a:lnTo>
                                    <a:pt x="4683" y="5"/>
                                  </a:lnTo>
                                  <a:lnTo>
                                    <a:pt x="4686" y="4"/>
                                  </a:lnTo>
                                  <a:lnTo>
                                    <a:pt x="4688" y="4"/>
                                  </a:lnTo>
                                  <a:lnTo>
                                    <a:pt x="4691" y="4"/>
                                  </a:lnTo>
                                  <a:lnTo>
                                    <a:pt x="4693" y="4"/>
                                  </a:lnTo>
                                  <a:lnTo>
                                    <a:pt x="4696" y="4"/>
                                  </a:lnTo>
                                  <a:lnTo>
                                    <a:pt x="4698" y="4"/>
                                  </a:lnTo>
                                  <a:lnTo>
                                    <a:pt x="4701" y="3"/>
                                  </a:lnTo>
                                  <a:lnTo>
                                    <a:pt x="4703" y="3"/>
                                  </a:lnTo>
                                  <a:lnTo>
                                    <a:pt x="4706" y="4"/>
                                  </a:lnTo>
                                  <a:lnTo>
                                    <a:pt x="4708" y="3"/>
                                  </a:lnTo>
                                  <a:lnTo>
                                    <a:pt x="4711" y="3"/>
                                  </a:lnTo>
                                  <a:lnTo>
                                    <a:pt x="4713" y="3"/>
                                  </a:lnTo>
                                  <a:lnTo>
                                    <a:pt x="4716" y="3"/>
                                  </a:lnTo>
                                  <a:lnTo>
                                    <a:pt x="4718" y="3"/>
                                  </a:lnTo>
                                  <a:lnTo>
                                    <a:pt x="4721" y="3"/>
                                  </a:lnTo>
                                  <a:lnTo>
                                    <a:pt x="4723" y="2"/>
                                  </a:lnTo>
                                  <a:lnTo>
                                    <a:pt x="4726" y="3"/>
                                  </a:lnTo>
                                  <a:lnTo>
                                    <a:pt x="4728" y="3"/>
                                  </a:lnTo>
                                  <a:lnTo>
                                    <a:pt x="4731" y="3"/>
                                  </a:lnTo>
                                  <a:lnTo>
                                    <a:pt x="4733" y="3"/>
                                  </a:lnTo>
                                  <a:lnTo>
                                    <a:pt x="4735" y="3"/>
                                  </a:lnTo>
                                  <a:lnTo>
                                    <a:pt x="4738" y="3"/>
                                  </a:lnTo>
                                  <a:lnTo>
                                    <a:pt x="4740" y="3"/>
                                  </a:lnTo>
                                  <a:lnTo>
                                    <a:pt x="4743" y="3"/>
                                  </a:lnTo>
                                  <a:lnTo>
                                    <a:pt x="4745" y="3"/>
                                  </a:lnTo>
                                  <a:lnTo>
                                    <a:pt x="4748" y="3"/>
                                  </a:lnTo>
                                  <a:lnTo>
                                    <a:pt x="4750" y="4"/>
                                  </a:lnTo>
                                  <a:lnTo>
                                    <a:pt x="4753" y="3"/>
                                  </a:lnTo>
                                  <a:lnTo>
                                    <a:pt x="4755" y="3"/>
                                  </a:lnTo>
                                  <a:lnTo>
                                    <a:pt x="4758" y="2"/>
                                  </a:lnTo>
                                  <a:lnTo>
                                    <a:pt x="4760" y="3"/>
                                  </a:lnTo>
                                  <a:lnTo>
                                    <a:pt x="4763" y="3"/>
                                  </a:lnTo>
                                  <a:lnTo>
                                    <a:pt x="4765" y="3"/>
                                  </a:lnTo>
                                  <a:lnTo>
                                    <a:pt x="4768" y="2"/>
                                  </a:lnTo>
                                  <a:lnTo>
                                    <a:pt x="4770" y="3"/>
                                  </a:lnTo>
                                  <a:lnTo>
                                    <a:pt x="4773" y="2"/>
                                  </a:lnTo>
                                  <a:lnTo>
                                    <a:pt x="4775" y="2"/>
                                  </a:lnTo>
                                  <a:lnTo>
                                    <a:pt x="4778" y="2"/>
                                  </a:lnTo>
                                  <a:lnTo>
                                    <a:pt x="4780" y="2"/>
                                  </a:lnTo>
                                  <a:lnTo>
                                    <a:pt x="4783" y="2"/>
                                  </a:lnTo>
                                  <a:lnTo>
                                    <a:pt x="4785" y="2"/>
                                  </a:lnTo>
                                  <a:lnTo>
                                    <a:pt x="4788" y="2"/>
                                  </a:lnTo>
                                  <a:lnTo>
                                    <a:pt x="4790" y="2"/>
                                  </a:lnTo>
                                  <a:lnTo>
                                    <a:pt x="4793" y="3"/>
                                  </a:lnTo>
                                  <a:lnTo>
                                    <a:pt x="4795" y="2"/>
                                  </a:lnTo>
                                  <a:lnTo>
                                    <a:pt x="4798" y="2"/>
                                  </a:lnTo>
                                  <a:lnTo>
                                    <a:pt x="4800" y="3"/>
                                  </a:lnTo>
                                  <a:lnTo>
                                    <a:pt x="4803" y="2"/>
                                  </a:lnTo>
                                  <a:lnTo>
                                    <a:pt x="4805" y="2"/>
                                  </a:lnTo>
                                  <a:lnTo>
                                    <a:pt x="4807" y="3"/>
                                  </a:lnTo>
                                  <a:lnTo>
                                    <a:pt x="4810" y="2"/>
                                  </a:lnTo>
                                  <a:lnTo>
                                    <a:pt x="4812" y="2"/>
                                  </a:lnTo>
                                  <a:lnTo>
                                    <a:pt x="4815" y="2"/>
                                  </a:lnTo>
                                  <a:lnTo>
                                    <a:pt x="4817" y="2"/>
                                  </a:lnTo>
                                  <a:lnTo>
                                    <a:pt x="4820" y="2"/>
                                  </a:lnTo>
                                  <a:lnTo>
                                    <a:pt x="4822" y="2"/>
                                  </a:lnTo>
                                  <a:lnTo>
                                    <a:pt x="4825" y="2"/>
                                  </a:lnTo>
                                  <a:lnTo>
                                    <a:pt x="4827" y="2"/>
                                  </a:lnTo>
                                  <a:lnTo>
                                    <a:pt x="4830" y="2"/>
                                  </a:lnTo>
                                  <a:lnTo>
                                    <a:pt x="4832" y="2"/>
                                  </a:lnTo>
                                  <a:lnTo>
                                    <a:pt x="4835" y="2"/>
                                  </a:lnTo>
                                  <a:lnTo>
                                    <a:pt x="4837" y="2"/>
                                  </a:lnTo>
                                  <a:lnTo>
                                    <a:pt x="4840" y="2"/>
                                  </a:lnTo>
                                  <a:lnTo>
                                    <a:pt x="4842" y="3"/>
                                  </a:lnTo>
                                  <a:lnTo>
                                    <a:pt x="4845" y="3"/>
                                  </a:lnTo>
                                  <a:lnTo>
                                    <a:pt x="4847" y="3"/>
                                  </a:lnTo>
                                  <a:lnTo>
                                    <a:pt x="4850" y="3"/>
                                  </a:lnTo>
                                  <a:lnTo>
                                    <a:pt x="4852" y="3"/>
                                  </a:lnTo>
                                  <a:lnTo>
                                    <a:pt x="4855" y="2"/>
                                  </a:lnTo>
                                  <a:lnTo>
                                    <a:pt x="4857" y="2"/>
                                  </a:lnTo>
                                  <a:lnTo>
                                    <a:pt x="4860" y="2"/>
                                  </a:lnTo>
                                  <a:lnTo>
                                    <a:pt x="4862" y="2"/>
                                  </a:lnTo>
                                  <a:lnTo>
                                    <a:pt x="4865" y="2"/>
                                  </a:lnTo>
                                  <a:lnTo>
                                    <a:pt x="4867" y="2"/>
                                  </a:lnTo>
                                  <a:lnTo>
                                    <a:pt x="4870" y="1"/>
                                  </a:lnTo>
                                  <a:lnTo>
                                    <a:pt x="4872" y="2"/>
                                  </a:lnTo>
                                  <a:lnTo>
                                    <a:pt x="4874" y="2"/>
                                  </a:lnTo>
                                  <a:lnTo>
                                    <a:pt x="4877" y="3"/>
                                  </a:lnTo>
                                  <a:lnTo>
                                    <a:pt x="4879" y="3"/>
                                  </a:lnTo>
                                  <a:lnTo>
                                    <a:pt x="4882" y="4"/>
                                  </a:lnTo>
                                  <a:lnTo>
                                    <a:pt x="4884" y="4"/>
                                  </a:lnTo>
                                  <a:lnTo>
                                    <a:pt x="4887" y="4"/>
                                  </a:lnTo>
                                  <a:lnTo>
                                    <a:pt x="4889" y="4"/>
                                  </a:lnTo>
                                  <a:lnTo>
                                    <a:pt x="4892" y="3"/>
                                  </a:lnTo>
                                  <a:lnTo>
                                    <a:pt x="4894" y="4"/>
                                  </a:lnTo>
                                  <a:lnTo>
                                    <a:pt x="4897" y="4"/>
                                  </a:lnTo>
                                  <a:lnTo>
                                    <a:pt x="4899" y="4"/>
                                  </a:lnTo>
                                  <a:lnTo>
                                    <a:pt x="4902" y="4"/>
                                  </a:lnTo>
                                  <a:lnTo>
                                    <a:pt x="4904" y="4"/>
                                  </a:lnTo>
                                  <a:lnTo>
                                    <a:pt x="4907" y="4"/>
                                  </a:lnTo>
                                  <a:lnTo>
                                    <a:pt x="4909" y="5"/>
                                  </a:lnTo>
                                  <a:lnTo>
                                    <a:pt x="4912" y="6"/>
                                  </a:lnTo>
                                  <a:lnTo>
                                    <a:pt x="4914" y="8"/>
                                  </a:lnTo>
                                  <a:lnTo>
                                    <a:pt x="4917" y="14"/>
                                  </a:lnTo>
                                  <a:lnTo>
                                    <a:pt x="4919" y="16"/>
                                  </a:lnTo>
                                  <a:lnTo>
                                    <a:pt x="4922" y="17"/>
                                  </a:lnTo>
                                  <a:lnTo>
                                    <a:pt x="4924" y="18"/>
                                  </a:lnTo>
                                  <a:lnTo>
                                    <a:pt x="4927" y="14"/>
                                  </a:lnTo>
                                  <a:lnTo>
                                    <a:pt x="4929" y="11"/>
                                  </a:lnTo>
                                  <a:lnTo>
                                    <a:pt x="4932" y="7"/>
                                  </a:lnTo>
                                  <a:lnTo>
                                    <a:pt x="4934" y="5"/>
                                  </a:lnTo>
                                  <a:lnTo>
                                    <a:pt x="4937" y="4"/>
                                  </a:lnTo>
                                  <a:lnTo>
                                    <a:pt x="4939" y="3"/>
                                  </a:lnTo>
                                  <a:lnTo>
                                    <a:pt x="4942" y="3"/>
                                  </a:lnTo>
                                  <a:lnTo>
                                    <a:pt x="4944" y="2"/>
                                  </a:lnTo>
                                  <a:lnTo>
                                    <a:pt x="4946" y="2"/>
                                  </a:lnTo>
                                  <a:lnTo>
                                    <a:pt x="4949" y="2"/>
                                  </a:lnTo>
                                  <a:lnTo>
                                    <a:pt x="4951" y="1"/>
                                  </a:lnTo>
                                  <a:lnTo>
                                    <a:pt x="4954" y="1"/>
                                  </a:lnTo>
                                  <a:lnTo>
                                    <a:pt x="4956" y="1"/>
                                  </a:lnTo>
                                  <a:lnTo>
                                    <a:pt x="4959" y="1"/>
                                  </a:lnTo>
                                  <a:lnTo>
                                    <a:pt x="4961" y="1"/>
                                  </a:lnTo>
                                  <a:lnTo>
                                    <a:pt x="4964" y="1"/>
                                  </a:lnTo>
                                  <a:lnTo>
                                    <a:pt x="4966" y="1"/>
                                  </a:lnTo>
                                  <a:lnTo>
                                    <a:pt x="4969" y="1"/>
                                  </a:lnTo>
                                  <a:lnTo>
                                    <a:pt x="4971" y="1"/>
                                  </a:lnTo>
                                  <a:lnTo>
                                    <a:pt x="4974" y="1"/>
                                  </a:lnTo>
                                  <a:lnTo>
                                    <a:pt x="4976" y="1"/>
                                  </a:lnTo>
                                  <a:lnTo>
                                    <a:pt x="4979" y="1"/>
                                  </a:lnTo>
                                  <a:lnTo>
                                    <a:pt x="4981" y="1"/>
                                  </a:lnTo>
                                  <a:lnTo>
                                    <a:pt x="4984" y="1"/>
                                  </a:lnTo>
                                  <a:lnTo>
                                    <a:pt x="4986" y="1"/>
                                  </a:lnTo>
                                  <a:lnTo>
                                    <a:pt x="4989" y="2"/>
                                  </a:lnTo>
                                  <a:lnTo>
                                    <a:pt x="4991" y="2"/>
                                  </a:lnTo>
                                  <a:lnTo>
                                    <a:pt x="4994" y="3"/>
                                  </a:lnTo>
                                  <a:lnTo>
                                    <a:pt x="4996" y="5"/>
                                  </a:lnTo>
                                  <a:lnTo>
                                    <a:pt x="4999" y="12"/>
                                  </a:lnTo>
                                  <a:lnTo>
                                    <a:pt x="5001" y="25"/>
                                  </a:lnTo>
                                  <a:lnTo>
                                    <a:pt x="5004" y="45"/>
                                  </a:lnTo>
                                  <a:lnTo>
                                    <a:pt x="5006" y="64"/>
                                  </a:lnTo>
                                  <a:lnTo>
                                    <a:pt x="5009" y="81"/>
                                  </a:lnTo>
                                  <a:lnTo>
                                    <a:pt x="5011" y="87"/>
                                  </a:lnTo>
                                  <a:lnTo>
                                    <a:pt x="5013" y="77"/>
                                  </a:lnTo>
                                  <a:lnTo>
                                    <a:pt x="5016" y="64"/>
                                  </a:lnTo>
                                  <a:lnTo>
                                    <a:pt x="5018" y="53"/>
                                  </a:lnTo>
                                  <a:lnTo>
                                    <a:pt x="5021" y="48"/>
                                  </a:lnTo>
                                  <a:lnTo>
                                    <a:pt x="5023" y="50"/>
                                  </a:lnTo>
                                  <a:lnTo>
                                    <a:pt x="5026" y="50"/>
                                  </a:lnTo>
                                  <a:lnTo>
                                    <a:pt x="5028" y="48"/>
                                  </a:lnTo>
                                  <a:lnTo>
                                    <a:pt x="5031" y="42"/>
                                  </a:lnTo>
                                  <a:lnTo>
                                    <a:pt x="5033" y="32"/>
                                  </a:lnTo>
                                  <a:lnTo>
                                    <a:pt x="5036" y="23"/>
                                  </a:lnTo>
                                  <a:lnTo>
                                    <a:pt x="5038" y="16"/>
                                  </a:lnTo>
                                  <a:lnTo>
                                    <a:pt x="5041" y="11"/>
                                  </a:lnTo>
                                  <a:lnTo>
                                    <a:pt x="5043" y="10"/>
                                  </a:lnTo>
                                  <a:lnTo>
                                    <a:pt x="5046" y="9"/>
                                  </a:lnTo>
                                  <a:lnTo>
                                    <a:pt x="5048" y="7"/>
                                  </a:lnTo>
                                  <a:lnTo>
                                    <a:pt x="5051" y="6"/>
                                  </a:lnTo>
                                  <a:lnTo>
                                    <a:pt x="5053" y="5"/>
                                  </a:lnTo>
                                  <a:lnTo>
                                    <a:pt x="5056" y="4"/>
                                  </a:lnTo>
                                  <a:lnTo>
                                    <a:pt x="5058" y="4"/>
                                  </a:lnTo>
                                  <a:lnTo>
                                    <a:pt x="5061" y="4"/>
                                  </a:lnTo>
                                  <a:lnTo>
                                    <a:pt x="5063" y="3"/>
                                  </a:lnTo>
                                  <a:lnTo>
                                    <a:pt x="5066" y="4"/>
                                  </a:lnTo>
                                  <a:lnTo>
                                    <a:pt x="5068" y="3"/>
                                  </a:lnTo>
                                  <a:lnTo>
                                    <a:pt x="5071" y="4"/>
                                  </a:lnTo>
                                  <a:lnTo>
                                    <a:pt x="5073" y="5"/>
                                  </a:lnTo>
                                  <a:lnTo>
                                    <a:pt x="5076" y="6"/>
                                  </a:lnTo>
                                  <a:lnTo>
                                    <a:pt x="5078" y="7"/>
                                  </a:lnTo>
                                  <a:lnTo>
                                    <a:pt x="5081" y="8"/>
                                  </a:lnTo>
                                  <a:lnTo>
                                    <a:pt x="5083" y="7"/>
                                  </a:lnTo>
                                  <a:lnTo>
                                    <a:pt x="5085" y="6"/>
                                  </a:lnTo>
                                  <a:lnTo>
                                    <a:pt x="5088" y="5"/>
                                  </a:lnTo>
                                  <a:lnTo>
                                    <a:pt x="5090" y="4"/>
                                  </a:lnTo>
                                  <a:lnTo>
                                    <a:pt x="5093" y="3"/>
                                  </a:lnTo>
                                  <a:lnTo>
                                    <a:pt x="5095" y="3"/>
                                  </a:lnTo>
                                  <a:lnTo>
                                    <a:pt x="5098" y="2"/>
                                  </a:lnTo>
                                  <a:lnTo>
                                    <a:pt x="5100" y="2"/>
                                  </a:lnTo>
                                  <a:lnTo>
                                    <a:pt x="5103" y="2"/>
                                  </a:lnTo>
                                  <a:lnTo>
                                    <a:pt x="5105" y="2"/>
                                  </a:lnTo>
                                  <a:lnTo>
                                    <a:pt x="5108" y="1"/>
                                  </a:lnTo>
                                  <a:lnTo>
                                    <a:pt x="5110" y="1"/>
                                  </a:lnTo>
                                  <a:lnTo>
                                    <a:pt x="5113" y="1"/>
                                  </a:lnTo>
                                  <a:lnTo>
                                    <a:pt x="5115" y="2"/>
                                  </a:lnTo>
                                  <a:lnTo>
                                    <a:pt x="5118" y="1"/>
                                  </a:lnTo>
                                  <a:lnTo>
                                    <a:pt x="5120" y="1"/>
                                  </a:lnTo>
                                  <a:lnTo>
                                    <a:pt x="5123" y="1"/>
                                  </a:lnTo>
                                  <a:lnTo>
                                    <a:pt x="5125" y="1"/>
                                  </a:lnTo>
                                  <a:lnTo>
                                    <a:pt x="5128" y="1"/>
                                  </a:lnTo>
                                  <a:lnTo>
                                    <a:pt x="5130" y="0"/>
                                  </a:lnTo>
                                  <a:lnTo>
                                    <a:pt x="5133" y="1"/>
                                  </a:lnTo>
                                  <a:lnTo>
                                    <a:pt x="5135" y="1"/>
                                  </a:lnTo>
                                  <a:lnTo>
                                    <a:pt x="5138" y="1"/>
                                  </a:lnTo>
                                  <a:lnTo>
                                    <a:pt x="5140" y="1"/>
                                  </a:lnTo>
                                  <a:lnTo>
                                    <a:pt x="5143" y="1"/>
                                  </a:lnTo>
                                  <a:lnTo>
                                    <a:pt x="5145" y="1"/>
                                  </a:lnTo>
                                  <a:lnTo>
                                    <a:pt x="5148" y="1"/>
                                  </a:lnTo>
                                  <a:lnTo>
                                    <a:pt x="5150" y="1"/>
                                  </a:lnTo>
                                  <a:lnTo>
                                    <a:pt x="5152" y="1"/>
                                  </a:lnTo>
                                  <a:lnTo>
                                    <a:pt x="5155" y="1"/>
                                  </a:lnTo>
                                  <a:lnTo>
                                    <a:pt x="5157" y="1"/>
                                  </a:lnTo>
                                  <a:lnTo>
                                    <a:pt x="5160" y="1"/>
                                  </a:lnTo>
                                  <a:lnTo>
                                    <a:pt x="5162" y="1"/>
                                  </a:lnTo>
                                  <a:lnTo>
                                    <a:pt x="5165" y="1"/>
                                  </a:lnTo>
                                  <a:lnTo>
                                    <a:pt x="5167" y="1"/>
                                  </a:lnTo>
                                  <a:lnTo>
                                    <a:pt x="5170" y="1"/>
                                  </a:lnTo>
                                  <a:lnTo>
                                    <a:pt x="5172" y="1"/>
                                  </a:lnTo>
                                  <a:lnTo>
                                    <a:pt x="5175" y="1"/>
                                  </a:lnTo>
                                  <a:lnTo>
                                    <a:pt x="5177" y="1"/>
                                  </a:lnTo>
                                  <a:lnTo>
                                    <a:pt x="5180" y="1"/>
                                  </a:lnTo>
                                  <a:lnTo>
                                    <a:pt x="5182" y="0"/>
                                  </a:lnTo>
                                  <a:lnTo>
                                    <a:pt x="5185" y="0"/>
                                  </a:lnTo>
                                  <a:lnTo>
                                    <a:pt x="5187" y="0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5192" y="0"/>
                                  </a:lnTo>
                                  <a:lnTo>
                                    <a:pt x="5195" y="1"/>
                                  </a:lnTo>
                                  <a:lnTo>
                                    <a:pt x="5197" y="1"/>
                                  </a:lnTo>
                                  <a:lnTo>
                                    <a:pt x="5200" y="0"/>
                                  </a:lnTo>
                                  <a:lnTo>
                                    <a:pt x="5202" y="1"/>
                                  </a:lnTo>
                                  <a:lnTo>
                                    <a:pt x="5205" y="1"/>
                                  </a:lnTo>
                                  <a:lnTo>
                                    <a:pt x="5207" y="0"/>
                                  </a:lnTo>
                                  <a:lnTo>
                                    <a:pt x="5210" y="1"/>
                                  </a:lnTo>
                                  <a:lnTo>
                                    <a:pt x="5212" y="0"/>
                                  </a:lnTo>
                                  <a:lnTo>
                                    <a:pt x="5215" y="1"/>
                                  </a:lnTo>
                                  <a:lnTo>
                                    <a:pt x="5217" y="1"/>
                                  </a:lnTo>
                                  <a:lnTo>
                                    <a:pt x="5220" y="1"/>
                                  </a:lnTo>
                                  <a:lnTo>
                                    <a:pt x="5222" y="1"/>
                                  </a:lnTo>
                                  <a:lnTo>
                                    <a:pt x="5224" y="1"/>
                                  </a:lnTo>
                                  <a:lnTo>
                                    <a:pt x="5227" y="2"/>
                                  </a:lnTo>
                                  <a:lnTo>
                                    <a:pt x="5229" y="3"/>
                                  </a:lnTo>
                                  <a:lnTo>
                                    <a:pt x="5232" y="3"/>
                                  </a:lnTo>
                                  <a:lnTo>
                                    <a:pt x="5234" y="3"/>
                                  </a:lnTo>
                                  <a:lnTo>
                                    <a:pt x="5237" y="3"/>
                                  </a:lnTo>
                                  <a:lnTo>
                                    <a:pt x="5239" y="3"/>
                                  </a:lnTo>
                                  <a:lnTo>
                                    <a:pt x="5242" y="2"/>
                                  </a:lnTo>
                                  <a:lnTo>
                                    <a:pt x="5244" y="2"/>
                                  </a:lnTo>
                                  <a:lnTo>
                                    <a:pt x="5247" y="1"/>
                                  </a:lnTo>
                                  <a:lnTo>
                                    <a:pt x="5249" y="1"/>
                                  </a:lnTo>
                                  <a:lnTo>
                                    <a:pt x="5252" y="1"/>
                                  </a:lnTo>
                                  <a:lnTo>
                                    <a:pt x="5254" y="1"/>
                                  </a:lnTo>
                                  <a:lnTo>
                                    <a:pt x="5257" y="1"/>
                                  </a:lnTo>
                                  <a:lnTo>
                                    <a:pt x="5259" y="1"/>
                                  </a:lnTo>
                                  <a:lnTo>
                                    <a:pt x="5262" y="1"/>
                                  </a:lnTo>
                                  <a:lnTo>
                                    <a:pt x="5264" y="1"/>
                                  </a:lnTo>
                                  <a:lnTo>
                                    <a:pt x="5267" y="1"/>
                                  </a:lnTo>
                                  <a:lnTo>
                                    <a:pt x="5269" y="2"/>
                                  </a:lnTo>
                                  <a:lnTo>
                                    <a:pt x="5272" y="7"/>
                                  </a:lnTo>
                                  <a:lnTo>
                                    <a:pt x="5274" y="15"/>
                                  </a:lnTo>
                                  <a:lnTo>
                                    <a:pt x="5277" y="28"/>
                                  </a:lnTo>
                                  <a:lnTo>
                                    <a:pt x="5279" y="48"/>
                                  </a:lnTo>
                                  <a:lnTo>
                                    <a:pt x="5282" y="65"/>
                                  </a:lnTo>
                                  <a:lnTo>
                                    <a:pt x="5284" y="74"/>
                                  </a:lnTo>
                                  <a:lnTo>
                                    <a:pt x="5287" y="72"/>
                                  </a:lnTo>
                                  <a:lnTo>
                                    <a:pt x="5289" y="60"/>
                                  </a:lnTo>
                                  <a:lnTo>
                                    <a:pt x="5291" y="39"/>
                                  </a:lnTo>
                                  <a:lnTo>
                                    <a:pt x="5294" y="25"/>
                                  </a:lnTo>
                                  <a:lnTo>
                                    <a:pt x="5296" y="15"/>
                                  </a:lnTo>
                                  <a:lnTo>
                                    <a:pt x="5299" y="9"/>
                                  </a:lnTo>
                                  <a:lnTo>
                                    <a:pt x="5301" y="6"/>
                                  </a:lnTo>
                                  <a:lnTo>
                                    <a:pt x="5304" y="4"/>
                                  </a:lnTo>
                                  <a:lnTo>
                                    <a:pt x="5306" y="3"/>
                                  </a:lnTo>
                                  <a:lnTo>
                                    <a:pt x="5309" y="2"/>
                                  </a:lnTo>
                                  <a:lnTo>
                                    <a:pt x="5311" y="2"/>
                                  </a:lnTo>
                                  <a:lnTo>
                                    <a:pt x="5314" y="1"/>
                                  </a:lnTo>
                                  <a:lnTo>
                                    <a:pt x="5316" y="2"/>
                                  </a:lnTo>
                                  <a:lnTo>
                                    <a:pt x="5319" y="2"/>
                                  </a:lnTo>
                                  <a:lnTo>
                                    <a:pt x="5321" y="2"/>
                                  </a:lnTo>
                                  <a:lnTo>
                                    <a:pt x="5324" y="3"/>
                                  </a:lnTo>
                                  <a:lnTo>
                                    <a:pt x="5326" y="3"/>
                                  </a:lnTo>
                                  <a:lnTo>
                                    <a:pt x="5329" y="3"/>
                                  </a:lnTo>
                                  <a:lnTo>
                                    <a:pt x="5331" y="3"/>
                                  </a:lnTo>
                                  <a:lnTo>
                                    <a:pt x="5334" y="2"/>
                                  </a:lnTo>
                                  <a:lnTo>
                                    <a:pt x="5336" y="2"/>
                                  </a:lnTo>
                                  <a:lnTo>
                                    <a:pt x="5339" y="2"/>
                                  </a:lnTo>
                                  <a:lnTo>
                                    <a:pt x="5341" y="1"/>
                                  </a:lnTo>
                                  <a:lnTo>
                                    <a:pt x="5344" y="2"/>
                                  </a:lnTo>
                                  <a:lnTo>
                                    <a:pt x="5346" y="1"/>
                                  </a:lnTo>
                                  <a:lnTo>
                                    <a:pt x="5349" y="2"/>
                                  </a:lnTo>
                                  <a:lnTo>
                                    <a:pt x="5351" y="1"/>
                                  </a:lnTo>
                                  <a:lnTo>
                                    <a:pt x="5354" y="2"/>
                                  </a:lnTo>
                                  <a:lnTo>
                                    <a:pt x="5356" y="1"/>
                                  </a:lnTo>
                                  <a:lnTo>
                                    <a:pt x="5359" y="1"/>
                                  </a:lnTo>
                                  <a:lnTo>
                                    <a:pt x="5361" y="1"/>
                                  </a:lnTo>
                                  <a:lnTo>
                                    <a:pt x="5363" y="1"/>
                                  </a:lnTo>
                                  <a:lnTo>
                                    <a:pt x="5366" y="3"/>
                                  </a:lnTo>
                                  <a:lnTo>
                                    <a:pt x="5368" y="4"/>
                                  </a:lnTo>
                                  <a:lnTo>
                                    <a:pt x="5371" y="10"/>
                                  </a:lnTo>
                                  <a:lnTo>
                                    <a:pt x="5373" y="19"/>
                                  </a:lnTo>
                                  <a:lnTo>
                                    <a:pt x="5376" y="30"/>
                                  </a:lnTo>
                                  <a:lnTo>
                                    <a:pt x="5378" y="44"/>
                                  </a:lnTo>
                                  <a:lnTo>
                                    <a:pt x="5381" y="60"/>
                                  </a:lnTo>
                                  <a:lnTo>
                                    <a:pt x="5383" y="74"/>
                                  </a:lnTo>
                                  <a:lnTo>
                                    <a:pt x="5386" y="82"/>
                                  </a:lnTo>
                                  <a:lnTo>
                                    <a:pt x="5388" y="77"/>
                                  </a:lnTo>
                                  <a:lnTo>
                                    <a:pt x="5391" y="68"/>
                                  </a:lnTo>
                                  <a:lnTo>
                                    <a:pt x="5393" y="50"/>
                                  </a:lnTo>
                                  <a:lnTo>
                                    <a:pt x="5396" y="33"/>
                                  </a:lnTo>
                                  <a:lnTo>
                                    <a:pt x="5398" y="19"/>
                                  </a:lnTo>
                                  <a:lnTo>
                                    <a:pt x="5401" y="13"/>
                                  </a:lnTo>
                                  <a:lnTo>
                                    <a:pt x="5403" y="8"/>
                                  </a:lnTo>
                                  <a:lnTo>
                                    <a:pt x="5406" y="5"/>
                                  </a:lnTo>
                                  <a:lnTo>
                                    <a:pt x="5408" y="4"/>
                                  </a:lnTo>
                                  <a:lnTo>
                                    <a:pt x="5411" y="3"/>
                                  </a:lnTo>
                                  <a:lnTo>
                                    <a:pt x="5413" y="3"/>
                                  </a:lnTo>
                                  <a:lnTo>
                                    <a:pt x="5416" y="2"/>
                                  </a:lnTo>
                                  <a:lnTo>
                                    <a:pt x="5418" y="2"/>
                                  </a:lnTo>
                                  <a:lnTo>
                                    <a:pt x="5421" y="2"/>
                                  </a:lnTo>
                                  <a:lnTo>
                                    <a:pt x="5423" y="3"/>
                                  </a:lnTo>
                                  <a:lnTo>
                                    <a:pt x="5426" y="5"/>
                                  </a:lnTo>
                                  <a:lnTo>
                                    <a:pt x="5428" y="8"/>
                                  </a:lnTo>
                                  <a:lnTo>
                                    <a:pt x="5431" y="11"/>
                                  </a:lnTo>
                                  <a:lnTo>
                                    <a:pt x="5433" y="11"/>
                                  </a:lnTo>
                                  <a:lnTo>
                                    <a:pt x="5435" y="11"/>
                                  </a:lnTo>
                                  <a:lnTo>
                                    <a:pt x="5438" y="10"/>
                                  </a:lnTo>
                                  <a:lnTo>
                                    <a:pt x="5440" y="7"/>
                                  </a:lnTo>
                                  <a:lnTo>
                                    <a:pt x="5443" y="4"/>
                                  </a:lnTo>
                                  <a:lnTo>
                                    <a:pt x="5445" y="3"/>
                                  </a:lnTo>
                                  <a:lnTo>
                                    <a:pt x="5448" y="2"/>
                                  </a:lnTo>
                                  <a:lnTo>
                                    <a:pt x="5450" y="1"/>
                                  </a:lnTo>
                                  <a:lnTo>
                                    <a:pt x="5453" y="1"/>
                                  </a:lnTo>
                                  <a:lnTo>
                                    <a:pt x="5455" y="1"/>
                                  </a:lnTo>
                                  <a:lnTo>
                                    <a:pt x="5458" y="1"/>
                                  </a:lnTo>
                                  <a:lnTo>
                                    <a:pt x="5460" y="2"/>
                                  </a:lnTo>
                                  <a:lnTo>
                                    <a:pt x="5463" y="1"/>
                                  </a:lnTo>
                                  <a:lnTo>
                                    <a:pt x="5465" y="1"/>
                                  </a:lnTo>
                                  <a:lnTo>
                                    <a:pt x="5468" y="1"/>
                                  </a:lnTo>
                                  <a:lnTo>
                                    <a:pt x="5470" y="2"/>
                                  </a:lnTo>
                                  <a:lnTo>
                                    <a:pt x="5473" y="1"/>
                                  </a:lnTo>
                                  <a:lnTo>
                                    <a:pt x="5475" y="1"/>
                                  </a:lnTo>
                                  <a:lnTo>
                                    <a:pt x="5478" y="2"/>
                                  </a:lnTo>
                                  <a:lnTo>
                                    <a:pt x="5480" y="2"/>
                                  </a:lnTo>
                                  <a:lnTo>
                                    <a:pt x="5483" y="2"/>
                                  </a:lnTo>
                                  <a:lnTo>
                                    <a:pt x="5485" y="2"/>
                                  </a:lnTo>
                                  <a:lnTo>
                                    <a:pt x="5488" y="1"/>
                                  </a:lnTo>
                                  <a:lnTo>
                                    <a:pt x="5490" y="1"/>
                                  </a:lnTo>
                                  <a:lnTo>
                                    <a:pt x="5493" y="0"/>
                                  </a:lnTo>
                                  <a:lnTo>
                                    <a:pt x="5495" y="0"/>
                                  </a:lnTo>
                                  <a:lnTo>
                                    <a:pt x="5498" y="1"/>
                                  </a:lnTo>
                                  <a:lnTo>
                                    <a:pt x="5500" y="2"/>
                                  </a:lnTo>
                                  <a:lnTo>
                                    <a:pt x="5502" y="5"/>
                                  </a:lnTo>
                                  <a:lnTo>
                                    <a:pt x="5505" y="11"/>
                                  </a:lnTo>
                                  <a:lnTo>
                                    <a:pt x="5507" y="18"/>
                                  </a:lnTo>
                                  <a:lnTo>
                                    <a:pt x="5510" y="25"/>
                                  </a:lnTo>
                                  <a:lnTo>
                                    <a:pt x="5512" y="31"/>
                                  </a:lnTo>
                                  <a:lnTo>
                                    <a:pt x="5515" y="31"/>
                                  </a:lnTo>
                                  <a:lnTo>
                                    <a:pt x="5517" y="27"/>
                                  </a:lnTo>
                                  <a:lnTo>
                                    <a:pt x="5520" y="20"/>
                                  </a:lnTo>
                                  <a:lnTo>
                                    <a:pt x="5522" y="12"/>
                                  </a:lnTo>
                                  <a:lnTo>
                                    <a:pt x="5525" y="8"/>
                                  </a:lnTo>
                                  <a:lnTo>
                                    <a:pt x="5527" y="4"/>
                                  </a:lnTo>
                                  <a:lnTo>
                                    <a:pt x="5530" y="3"/>
                                  </a:lnTo>
                                  <a:lnTo>
                                    <a:pt x="5532" y="2"/>
                                  </a:lnTo>
                                  <a:lnTo>
                                    <a:pt x="5535" y="1"/>
                                  </a:lnTo>
                                  <a:lnTo>
                                    <a:pt x="5537" y="1"/>
                                  </a:lnTo>
                                  <a:lnTo>
                                    <a:pt x="5540" y="1"/>
                                  </a:lnTo>
                                  <a:lnTo>
                                    <a:pt x="5542" y="1"/>
                                  </a:lnTo>
                                  <a:lnTo>
                                    <a:pt x="5545" y="1"/>
                                  </a:lnTo>
                                  <a:lnTo>
                                    <a:pt x="5547" y="1"/>
                                  </a:lnTo>
                                  <a:lnTo>
                                    <a:pt x="5550" y="1"/>
                                  </a:lnTo>
                                  <a:lnTo>
                                    <a:pt x="5552" y="0"/>
                                  </a:lnTo>
                                  <a:lnTo>
                                    <a:pt x="5555" y="1"/>
                                  </a:lnTo>
                                  <a:lnTo>
                                    <a:pt x="5557" y="0"/>
                                  </a:lnTo>
                                  <a:lnTo>
                                    <a:pt x="5560" y="1"/>
                                  </a:lnTo>
                                  <a:lnTo>
                                    <a:pt x="5562" y="1"/>
                                  </a:lnTo>
                                  <a:lnTo>
                                    <a:pt x="5565" y="1"/>
                                  </a:lnTo>
                                  <a:lnTo>
                                    <a:pt x="5567" y="0"/>
                                  </a:lnTo>
                                  <a:lnTo>
                                    <a:pt x="5570" y="0"/>
                                  </a:lnTo>
                                  <a:lnTo>
                                    <a:pt x="5572" y="1"/>
                                  </a:lnTo>
                                  <a:lnTo>
                                    <a:pt x="5574" y="1"/>
                                  </a:lnTo>
                                  <a:lnTo>
                                    <a:pt x="5577" y="1"/>
                                  </a:lnTo>
                                  <a:lnTo>
                                    <a:pt x="5579" y="3"/>
                                  </a:lnTo>
                                  <a:lnTo>
                                    <a:pt x="5582" y="8"/>
                                  </a:lnTo>
                                  <a:lnTo>
                                    <a:pt x="5584" y="13"/>
                                  </a:lnTo>
                                  <a:lnTo>
                                    <a:pt x="5587" y="24"/>
                                  </a:lnTo>
                                  <a:lnTo>
                                    <a:pt x="5589" y="35"/>
                                  </a:lnTo>
                                  <a:lnTo>
                                    <a:pt x="5592" y="46"/>
                                  </a:lnTo>
                                  <a:lnTo>
                                    <a:pt x="5594" y="49"/>
                                  </a:lnTo>
                                  <a:lnTo>
                                    <a:pt x="5597" y="43"/>
                                  </a:lnTo>
                                  <a:lnTo>
                                    <a:pt x="5599" y="33"/>
                                  </a:lnTo>
                                  <a:lnTo>
                                    <a:pt x="5602" y="22"/>
                                  </a:lnTo>
                                  <a:lnTo>
                                    <a:pt x="5604" y="12"/>
                                  </a:lnTo>
                                  <a:lnTo>
                                    <a:pt x="5607" y="7"/>
                                  </a:lnTo>
                                  <a:lnTo>
                                    <a:pt x="5609" y="4"/>
                                  </a:lnTo>
                                  <a:lnTo>
                                    <a:pt x="5612" y="2"/>
                                  </a:lnTo>
                                  <a:lnTo>
                                    <a:pt x="5614" y="2"/>
                                  </a:lnTo>
                                  <a:lnTo>
                                    <a:pt x="5617" y="2"/>
                                  </a:lnTo>
                                  <a:lnTo>
                                    <a:pt x="5619" y="2"/>
                                  </a:lnTo>
                                  <a:lnTo>
                                    <a:pt x="5622" y="1"/>
                                  </a:lnTo>
                                  <a:lnTo>
                                    <a:pt x="5624" y="1"/>
                                  </a:lnTo>
                                  <a:lnTo>
                                    <a:pt x="5627" y="2"/>
                                  </a:lnTo>
                                  <a:lnTo>
                                    <a:pt x="5629" y="3"/>
                                  </a:lnTo>
                                  <a:lnTo>
                                    <a:pt x="5632" y="6"/>
                                  </a:lnTo>
                                  <a:lnTo>
                                    <a:pt x="5634" y="8"/>
                                  </a:lnTo>
                                  <a:lnTo>
                                    <a:pt x="5637" y="11"/>
                                  </a:lnTo>
                                  <a:lnTo>
                                    <a:pt x="5639" y="14"/>
                                  </a:lnTo>
                                  <a:lnTo>
                                    <a:pt x="5641" y="16"/>
                                  </a:lnTo>
                                  <a:lnTo>
                                    <a:pt x="5644" y="17"/>
                                  </a:lnTo>
                                  <a:lnTo>
                                    <a:pt x="5646" y="20"/>
                                  </a:lnTo>
                                  <a:lnTo>
                                    <a:pt x="5649" y="30"/>
                                  </a:lnTo>
                                  <a:lnTo>
                                    <a:pt x="5651" y="52"/>
                                  </a:lnTo>
                                  <a:lnTo>
                                    <a:pt x="5654" y="86"/>
                                  </a:lnTo>
                                  <a:lnTo>
                                    <a:pt x="5656" y="131"/>
                                  </a:lnTo>
                                  <a:lnTo>
                                    <a:pt x="5659" y="168"/>
                                  </a:lnTo>
                                  <a:lnTo>
                                    <a:pt x="5661" y="185"/>
                                  </a:lnTo>
                                  <a:lnTo>
                                    <a:pt x="5664" y="170"/>
                                  </a:lnTo>
                                  <a:lnTo>
                                    <a:pt x="5666" y="131"/>
                                  </a:lnTo>
                                  <a:lnTo>
                                    <a:pt x="5669" y="86"/>
                                  </a:lnTo>
                                  <a:lnTo>
                                    <a:pt x="5671" y="51"/>
                                  </a:lnTo>
                                  <a:lnTo>
                                    <a:pt x="5674" y="26"/>
                                  </a:lnTo>
                                  <a:lnTo>
                                    <a:pt x="5676" y="15"/>
                                  </a:lnTo>
                                  <a:lnTo>
                                    <a:pt x="5679" y="10"/>
                                  </a:lnTo>
                                  <a:lnTo>
                                    <a:pt x="5681" y="7"/>
                                  </a:lnTo>
                                  <a:lnTo>
                                    <a:pt x="5684" y="6"/>
                                  </a:lnTo>
                                  <a:lnTo>
                                    <a:pt x="5686" y="5"/>
                                  </a:lnTo>
                                  <a:lnTo>
                                    <a:pt x="5689" y="4"/>
                                  </a:lnTo>
                                  <a:lnTo>
                                    <a:pt x="5691" y="4"/>
                                  </a:lnTo>
                                  <a:lnTo>
                                    <a:pt x="5694" y="3"/>
                                  </a:lnTo>
                                  <a:lnTo>
                                    <a:pt x="5696" y="3"/>
                                  </a:lnTo>
                                  <a:lnTo>
                                    <a:pt x="5699" y="2"/>
                                  </a:lnTo>
                                  <a:lnTo>
                                    <a:pt x="5701" y="3"/>
                                  </a:lnTo>
                                  <a:lnTo>
                                    <a:pt x="5704" y="4"/>
                                  </a:lnTo>
                                  <a:lnTo>
                                    <a:pt x="5706" y="6"/>
                                  </a:lnTo>
                                  <a:lnTo>
                                    <a:pt x="5709" y="10"/>
                                  </a:lnTo>
                                  <a:lnTo>
                                    <a:pt x="5711" y="14"/>
                                  </a:lnTo>
                                  <a:lnTo>
                                    <a:pt x="5713" y="16"/>
                                  </a:lnTo>
                                  <a:lnTo>
                                    <a:pt x="5716" y="16"/>
                                  </a:lnTo>
                                  <a:lnTo>
                                    <a:pt x="5718" y="15"/>
                                  </a:lnTo>
                                  <a:lnTo>
                                    <a:pt x="5721" y="12"/>
                                  </a:lnTo>
                                  <a:lnTo>
                                    <a:pt x="5723" y="9"/>
                                  </a:lnTo>
                                  <a:lnTo>
                                    <a:pt x="5726" y="7"/>
                                  </a:lnTo>
                                  <a:lnTo>
                                    <a:pt x="5728" y="8"/>
                                  </a:lnTo>
                                  <a:lnTo>
                                    <a:pt x="5731" y="11"/>
                                  </a:lnTo>
                                  <a:lnTo>
                                    <a:pt x="5733" y="16"/>
                                  </a:lnTo>
                                  <a:lnTo>
                                    <a:pt x="5736" y="23"/>
                                  </a:lnTo>
                                  <a:lnTo>
                                    <a:pt x="5738" y="28"/>
                                  </a:lnTo>
                                  <a:lnTo>
                                    <a:pt x="5741" y="29"/>
                                  </a:lnTo>
                                  <a:lnTo>
                                    <a:pt x="5743" y="26"/>
                                  </a:lnTo>
                                  <a:lnTo>
                                    <a:pt x="5746" y="21"/>
                                  </a:lnTo>
                                  <a:lnTo>
                                    <a:pt x="5748" y="14"/>
                                  </a:lnTo>
                                  <a:lnTo>
                                    <a:pt x="5751" y="9"/>
                                  </a:lnTo>
                                  <a:lnTo>
                                    <a:pt x="5753" y="6"/>
                                  </a:lnTo>
                                  <a:lnTo>
                                    <a:pt x="5756" y="6"/>
                                  </a:lnTo>
                                  <a:lnTo>
                                    <a:pt x="5758" y="7"/>
                                  </a:lnTo>
                                  <a:lnTo>
                                    <a:pt x="5761" y="9"/>
                                  </a:lnTo>
                                  <a:lnTo>
                                    <a:pt x="5763" y="10"/>
                                  </a:lnTo>
                                  <a:lnTo>
                                    <a:pt x="5766" y="11"/>
                                  </a:lnTo>
                                  <a:lnTo>
                                    <a:pt x="5768" y="11"/>
                                  </a:lnTo>
                                  <a:lnTo>
                                    <a:pt x="5771" y="9"/>
                                  </a:lnTo>
                                  <a:lnTo>
                                    <a:pt x="5773" y="7"/>
                                  </a:lnTo>
                                  <a:lnTo>
                                    <a:pt x="5776" y="5"/>
                                  </a:lnTo>
                                  <a:lnTo>
                                    <a:pt x="5778" y="4"/>
                                  </a:lnTo>
                                  <a:lnTo>
                                    <a:pt x="5780" y="4"/>
                                  </a:lnTo>
                                  <a:lnTo>
                                    <a:pt x="5783" y="4"/>
                                  </a:lnTo>
                                  <a:lnTo>
                                    <a:pt x="5785" y="3"/>
                                  </a:lnTo>
                                  <a:lnTo>
                                    <a:pt x="5788" y="3"/>
                                  </a:lnTo>
                                  <a:lnTo>
                                    <a:pt x="5790" y="3"/>
                                  </a:lnTo>
                                  <a:lnTo>
                                    <a:pt x="5793" y="2"/>
                                  </a:lnTo>
                                  <a:lnTo>
                                    <a:pt x="5795" y="2"/>
                                  </a:lnTo>
                                  <a:lnTo>
                                    <a:pt x="5798" y="2"/>
                                  </a:lnTo>
                                  <a:lnTo>
                                    <a:pt x="5800" y="2"/>
                                  </a:lnTo>
                                  <a:lnTo>
                                    <a:pt x="5803" y="1"/>
                                  </a:lnTo>
                                  <a:lnTo>
                                    <a:pt x="5805" y="1"/>
                                  </a:lnTo>
                                  <a:lnTo>
                                    <a:pt x="5808" y="2"/>
                                  </a:lnTo>
                                  <a:lnTo>
                                    <a:pt x="5810" y="3"/>
                                  </a:lnTo>
                                  <a:lnTo>
                                    <a:pt x="5813" y="5"/>
                                  </a:lnTo>
                                  <a:lnTo>
                                    <a:pt x="5815" y="7"/>
                                  </a:lnTo>
                                  <a:lnTo>
                                    <a:pt x="5818" y="8"/>
                                  </a:lnTo>
                                  <a:lnTo>
                                    <a:pt x="5820" y="9"/>
                                  </a:lnTo>
                                  <a:lnTo>
                                    <a:pt x="5823" y="8"/>
                                  </a:lnTo>
                                  <a:lnTo>
                                    <a:pt x="5825" y="6"/>
                                  </a:lnTo>
                                  <a:lnTo>
                                    <a:pt x="5828" y="4"/>
                                  </a:lnTo>
                                  <a:lnTo>
                                    <a:pt x="5830" y="4"/>
                                  </a:lnTo>
                                  <a:lnTo>
                                    <a:pt x="5833" y="3"/>
                                  </a:lnTo>
                                  <a:lnTo>
                                    <a:pt x="5835" y="3"/>
                                  </a:lnTo>
                                  <a:lnTo>
                                    <a:pt x="5838" y="3"/>
                                  </a:lnTo>
                                  <a:lnTo>
                                    <a:pt x="5840" y="2"/>
                                  </a:lnTo>
                                  <a:lnTo>
                                    <a:pt x="5843" y="3"/>
                                  </a:lnTo>
                                  <a:lnTo>
                                    <a:pt x="5845" y="5"/>
                                  </a:lnTo>
                                  <a:lnTo>
                                    <a:pt x="5848" y="11"/>
                                  </a:lnTo>
                                  <a:lnTo>
                                    <a:pt x="5850" y="25"/>
                                  </a:lnTo>
                                  <a:lnTo>
                                    <a:pt x="5852" y="45"/>
                                  </a:lnTo>
                                  <a:lnTo>
                                    <a:pt x="5855" y="73"/>
                                  </a:lnTo>
                                  <a:lnTo>
                                    <a:pt x="5857" y="97"/>
                                  </a:lnTo>
                                  <a:lnTo>
                                    <a:pt x="5860" y="108"/>
                                  </a:lnTo>
                                  <a:lnTo>
                                    <a:pt x="5862" y="97"/>
                                  </a:lnTo>
                                  <a:lnTo>
                                    <a:pt x="5865" y="78"/>
                                  </a:lnTo>
                                  <a:lnTo>
                                    <a:pt x="5867" y="57"/>
                                  </a:lnTo>
                                  <a:lnTo>
                                    <a:pt x="5870" y="38"/>
                                  </a:lnTo>
                                  <a:lnTo>
                                    <a:pt x="5872" y="25"/>
                                  </a:lnTo>
                                  <a:lnTo>
                                    <a:pt x="5875" y="18"/>
                                  </a:lnTo>
                                  <a:lnTo>
                                    <a:pt x="5877" y="15"/>
                                  </a:lnTo>
                                  <a:lnTo>
                                    <a:pt x="5880" y="15"/>
                                  </a:lnTo>
                                  <a:lnTo>
                                    <a:pt x="5882" y="21"/>
                                  </a:lnTo>
                                  <a:lnTo>
                                    <a:pt x="5885" y="29"/>
                                  </a:lnTo>
                                  <a:lnTo>
                                    <a:pt x="5887" y="41"/>
                                  </a:lnTo>
                                  <a:lnTo>
                                    <a:pt x="5890" y="51"/>
                                  </a:lnTo>
                                  <a:lnTo>
                                    <a:pt x="5892" y="54"/>
                                  </a:lnTo>
                                  <a:lnTo>
                                    <a:pt x="5895" y="52"/>
                                  </a:lnTo>
                                  <a:lnTo>
                                    <a:pt x="5897" y="42"/>
                                  </a:lnTo>
                                  <a:lnTo>
                                    <a:pt x="5900" y="32"/>
                                  </a:lnTo>
                                  <a:lnTo>
                                    <a:pt x="5902" y="22"/>
                                  </a:lnTo>
                                  <a:lnTo>
                                    <a:pt x="5905" y="15"/>
                                  </a:lnTo>
                                  <a:lnTo>
                                    <a:pt x="5907" y="10"/>
                                  </a:lnTo>
                                  <a:lnTo>
                                    <a:pt x="5910" y="9"/>
                                  </a:lnTo>
                                  <a:lnTo>
                                    <a:pt x="5912" y="8"/>
                                  </a:lnTo>
                                  <a:lnTo>
                                    <a:pt x="5915" y="8"/>
                                  </a:lnTo>
                                  <a:lnTo>
                                    <a:pt x="5917" y="9"/>
                                  </a:lnTo>
                                  <a:lnTo>
                                    <a:pt x="5919" y="9"/>
                                  </a:lnTo>
                                  <a:lnTo>
                                    <a:pt x="5922" y="7"/>
                                  </a:lnTo>
                                  <a:lnTo>
                                    <a:pt x="5924" y="6"/>
                                  </a:lnTo>
                                  <a:lnTo>
                                    <a:pt x="5927" y="5"/>
                                  </a:lnTo>
                                  <a:lnTo>
                                    <a:pt x="5929" y="4"/>
                                  </a:lnTo>
                                  <a:lnTo>
                                    <a:pt x="5932" y="4"/>
                                  </a:lnTo>
                                  <a:lnTo>
                                    <a:pt x="5934" y="6"/>
                                  </a:lnTo>
                                  <a:lnTo>
                                    <a:pt x="5937" y="10"/>
                                  </a:lnTo>
                                  <a:lnTo>
                                    <a:pt x="5939" y="16"/>
                                  </a:lnTo>
                                  <a:lnTo>
                                    <a:pt x="5942" y="30"/>
                                  </a:lnTo>
                                  <a:lnTo>
                                    <a:pt x="5944" y="48"/>
                                  </a:lnTo>
                                  <a:lnTo>
                                    <a:pt x="5947" y="66"/>
                                  </a:lnTo>
                                  <a:lnTo>
                                    <a:pt x="5949" y="76"/>
                                  </a:lnTo>
                                  <a:lnTo>
                                    <a:pt x="5952" y="76"/>
                                  </a:lnTo>
                                  <a:lnTo>
                                    <a:pt x="5954" y="69"/>
                                  </a:lnTo>
                                  <a:lnTo>
                                    <a:pt x="5957" y="54"/>
                                  </a:lnTo>
                                  <a:lnTo>
                                    <a:pt x="5959" y="42"/>
                                  </a:lnTo>
                                  <a:lnTo>
                                    <a:pt x="5962" y="36"/>
                                  </a:lnTo>
                                  <a:lnTo>
                                    <a:pt x="5964" y="38"/>
                                  </a:lnTo>
                                  <a:lnTo>
                                    <a:pt x="5967" y="42"/>
                                  </a:lnTo>
                                  <a:lnTo>
                                    <a:pt x="5969" y="47"/>
                                  </a:lnTo>
                                  <a:lnTo>
                                    <a:pt x="5972" y="47"/>
                                  </a:lnTo>
                                  <a:lnTo>
                                    <a:pt x="5974" y="40"/>
                                  </a:lnTo>
                                  <a:lnTo>
                                    <a:pt x="5977" y="32"/>
                                  </a:lnTo>
                                  <a:lnTo>
                                    <a:pt x="5979" y="22"/>
                                  </a:lnTo>
                                  <a:lnTo>
                                    <a:pt x="5982" y="15"/>
                                  </a:lnTo>
                                  <a:lnTo>
                                    <a:pt x="5984" y="13"/>
                                  </a:lnTo>
                                  <a:lnTo>
                                    <a:pt x="5987" y="16"/>
                                  </a:lnTo>
                                  <a:lnTo>
                                    <a:pt x="5989" y="26"/>
                                  </a:lnTo>
                                  <a:lnTo>
                                    <a:pt x="5991" y="45"/>
                                  </a:lnTo>
                                  <a:lnTo>
                                    <a:pt x="5994" y="69"/>
                                  </a:lnTo>
                                  <a:lnTo>
                                    <a:pt x="5996" y="91"/>
                                  </a:lnTo>
                                  <a:lnTo>
                                    <a:pt x="5999" y="105"/>
                                  </a:lnTo>
                                  <a:lnTo>
                                    <a:pt x="6001" y="100"/>
                                  </a:lnTo>
                                  <a:lnTo>
                                    <a:pt x="6004" y="83"/>
                                  </a:lnTo>
                                  <a:lnTo>
                                    <a:pt x="6006" y="60"/>
                                  </a:lnTo>
                                  <a:lnTo>
                                    <a:pt x="6009" y="39"/>
                                  </a:lnTo>
                                  <a:lnTo>
                                    <a:pt x="6011" y="25"/>
                                  </a:lnTo>
                                  <a:lnTo>
                                    <a:pt x="6014" y="17"/>
                                  </a:lnTo>
                                  <a:lnTo>
                                    <a:pt x="6016" y="12"/>
                                  </a:lnTo>
                                  <a:lnTo>
                                    <a:pt x="6019" y="9"/>
                                  </a:lnTo>
                                  <a:lnTo>
                                    <a:pt x="6021" y="8"/>
                                  </a:lnTo>
                                  <a:lnTo>
                                    <a:pt x="6024" y="8"/>
                                  </a:lnTo>
                                  <a:lnTo>
                                    <a:pt x="6026" y="8"/>
                                  </a:lnTo>
                                  <a:lnTo>
                                    <a:pt x="6029" y="9"/>
                                  </a:lnTo>
                                  <a:lnTo>
                                    <a:pt x="6031" y="8"/>
                                  </a:lnTo>
                                  <a:lnTo>
                                    <a:pt x="6034" y="7"/>
                                  </a:lnTo>
                                  <a:lnTo>
                                    <a:pt x="6036" y="7"/>
                                  </a:lnTo>
                                  <a:lnTo>
                                    <a:pt x="6039" y="6"/>
                                  </a:lnTo>
                                  <a:lnTo>
                                    <a:pt x="6041" y="5"/>
                                  </a:lnTo>
                                  <a:lnTo>
                                    <a:pt x="6044" y="5"/>
                                  </a:lnTo>
                                  <a:lnTo>
                                    <a:pt x="6046" y="5"/>
                                  </a:lnTo>
                                  <a:lnTo>
                                    <a:pt x="6049" y="6"/>
                                  </a:lnTo>
                                  <a:lnTo>
                                    <a:pt x="6051" y="8"/>
                                  </a:lnTo>
                                  <a:lnTo>
                                    <a:pt x="6054" y="12"/>
                                  </a:lnTo>
                                  <a:lnTo>
                                    <a:pt x="6056" y="19"/>
                                  </a:lnTo>
                                  <a:lnTo>
                                    <a:pt x="6058" y="30"/>
                                  </a:lnTo>
                                  <a:lnTo>
                                    <a:pt x="6061" y="49"/>
                                  </a:lnTo>
                                  <a:lnTo>
                                    <a:pt x="6063" y="66"/>
                                  </a:lnTo>
                                  <a:lnTo>
                                    <a:pt x="6066" y="81"/>
                                  </a:lnTo>
                                  <a:lnTo>
                                    <a:pt x="6068" y="82"/>
                                  </a:lnTo>
                                  <a:lnTo>
                                    <a:pt x="6071" y="78"/>
                                  </a:lnTo>
                                  <a:lnTo>
                                    <a:pt x="6073" y="72"/>
                                  </a:lnTo>
                                  <a:lnTo>
                                    <a:pt x="6076" y="77"/>
                                  </a:lnTo>
                                  <a:lnTo>
                                    <a:pt x="6078" y="94"/>
                                  </a:lnTo>
                                  <a:lnTo>
                                    <a:pt x="6081" y="124"/>
                                  </a:lnTo>
                                  <a:lnTo>
                                    <a:pt x="6083" y="163"/>
                                  </a:lnTo>
                                  <a:lnTo>
                                    <a:pt x="6086" y="193"/>
                                  </a:lnTo>
                                  <a:lnTo>
                                    <a:pt x="6088" y="210"/>
                                  </a:lnTo>
                                  <a:lnTo>
                                    <a:pt x="6091" y="192"/>
                                  </a:lnTo>
                                  <a:lnTo>
                                    <a:pt x="6093" y="150"/>
                                  </a:lnTo>
                                  <a:lnTo>
                                    <a:pt x="6096" y="103"/>
                                  </a:lnTo>
                                  <a:lnTo>
                                    <a:pt x="6098" y="65"/>
                                  </a:lnTo>
                                  <a:lnTo>
                                    <a:pt x="6101" y="40"/>
                                  </a:lnTo>
                                  <a:lnTo>
                                    <a:pt x="6103" y="25"/>
                                  </a:lnTo>
                                  <a:lnTo>
                                    <a:pt x="6106" y="19"/>
                                  </a:lnTo>
                                  <a:lnTo>
                                    <a:pt x="6108" y="17"/>
                                  </a:lnTo>
                                  <a:lnTo>
                                    <a:pt x="6111" y="16"/>
                                  </a:lnTo>
                                  <a:lnTo>
                                    <a:pt x="6113" y="14"/>
                                  </a:lnTo>
                                  <a:lnTo>
                                    <a:pt x="6116" y="13"/>
                                  </a:lnTo>
                                  <a:lnTo>
                                    <a:pt x="6118" y="12"/>
                                  </a:lnTo>
                                  <a:lnTo>
                                    <a:pt x="6121" y="11"/>
                                  </a:lnTo>
                                  <a:lnTo>
                                    <a:pt x="6123" y="10"/>
                                  </a:lnTo>
                                  <a:lnTo>
                                    <a:pt x="6126" y="8"/>
                                  </a:lnTo>
                                  <a:lnTo>
                                    <a:pt x="6128" y="9"/>
                                  </a:lnTo>
                                  <a:lnTo>
                                    <a:pt x="6130" y="8"/>
                                  </a:lnTo>
                                  <a:lnTo>
                                    <a:pt x="6133" y="10"/>
                                  </a:lnTo>
                                  <a:lnTo>
                                    <a:pt x="6135" y="13"/>
                                  </a:lnTo>
                                  <a:lnTo>
                                    <a:pt x="6138" y="23"/>
                                  </a:lnTo>
                                  <a:lnTo>
                                    <a:pt x="6140" y="47"/>
                                  </a:lnTo>
                                  <a:lnTo>
                                    <a:pt x="6143" y="82"/>
                                  </a:lnTo>
                                  <a:lnTo>
                                    <a:pt x="6145" y="125"/>
                                  </a:lnTo>
                                  <a:lnTo>
                                    <a:pt x="6148" y="164"/>
                                  </a:lnTo>
                                  <a:lnTo>
                                    <a:pt x="6150" y="178"/>
                                  </a:lnTo>
                                  <a:lnTo>
                                    <a:pt x="6153" y="166"/>
                                  </a:lnTo>
                                  <a:lnTo>
                                    <a:pt x="6155" y="140"/>
                                  </a:lnTo>
                                  <a:lnTo>
                                    <a:pt x="6158" y="99"/>
                                  </a:lnTo>
                                  <a:lnTo>
                                    <a:pt x="6160" y="65"/>
                                  </a:lnTo>
                                  <a:lnTo>
                                    <a:pt x="6163" y="43"/>
                                  </a:lnTo>
                                  <a:lnTo>
                                    <a:pt x="6165" y="32"/>
                                  </a:lnTo>
                                  <a:lnTo>
                                    <a:pt x="6168" y="28"/>
                                  </a:lnTo>
                                  <a:lnTo>
                                    <a:pt x="6170" y="25"/>
                                  </a:lnTo>
                                  <a:lnTo>
                                    <a:pt x="6173" y="24"/>
                                  </a:lnTo>
                                  <a:lnTo>
                                    <a:pt x="6175" y="26"/>
                                  </a:lnTo>
                                  <a:lnTo>
                                    <a:pt x="6178" y="29"/>
                                  </a:lnTo>
                                  <a:lnTo>
                                    <a:pt x="6180" y="38"/>
                                  </a:lnTo>
                                  <a:lnTo>
                                    <a:pt x="6183" y="45"/>
                                  </a:lnTo>
                                  <a:lnTo>
                                    <a:pt x="6185" y="56"/>
                                  </a:lnTo>
                                  <a:lnTo>
                                    <a:pt x="6188" y="58"/>
                                  </a:lnTo>
                                  <a:lnTo>
                                    <a:pt x="6190" y="53"/>
                                  </a:lnTo>
                                  <a:lnTo>
                                    <a:pt x="6193" y="44"/>
                                  </a:lnTo>
                                  <a:lnTo>
                                    <a:pt x="6195" y="34"/>
                                  </a:lnTo>
                                  <a:lnTo>
                                    <a:pt x="6197" y="27"/>
                                  </a:lnTo>
                                  <a:lnTo>
                                    <a:pt x="6200" y="22"/>
                                  </a:lnTo>
                                  <a:lnTo>
                                    <a:pt x="6202" y="21"/>
                                  </a:lnTo>
                                  <a:lnTo>
                                    <a:pt x="6205" y="23"/>
                                  </a:lnTo>
                                  <a:lnTo>
                                    <a:pt x="6207" y="29"/>
                                  </a:lnTo>
                                  <a:lnTo>
                                    <a:pt x="6210" y="45"/>
                                  </a:lnTo>
                                  <a:lnTo>
                                    <a:pt x="6212" y="70"/>
                                  </a:lnTo>
                                  <a:lnTo>
                                    <a:pt x="6215" y="102"/>
                                  </a:lnTo>
                                  <a:lnTo>
                                    <a:pt x="6217" y="123"/>
                                  </a:lnTo>
                                  <a:lnTo>
                                    <a:pt x="6220" y="130"/>
                                  </a:lnTo>
                                  <a:lnTo>
                                    <a:pt x="6222" y="119"/>
                                  </a:lnTo>
                                  <a:lnTo>
                                    <a:pt x="6225" y="97"/>
                                  </a:lnTo>
                                  <a:lnTo>
                                    <a:pt x="6227" y="72"/>
                                  </a:lnTo>
                                  <a:lnTo>
                                    <a:pt x="6230" y="57"/>
                                  </a:lnTo>
                                  <a:lnTo>
                                    <a:pt x="6232" y="50"/>
                                  </a:lnTo>
                                  <a:lnTo>
                                    <a:pt x="6235" y="56"/>
                                  </a:lnTo>
                                  <a:lnTo>
                                    <a:pt x="6237" y="66"/>
                                  </a:lnTo>
                                  <a:lnTo>
                                    <a:pt x="6240" y="81"/>
                                  </a:lnTo>
                                  <a:lnTo>
                                    <a:pt x="6242" y="92"/>
                                  </a:lnTo>
                                  <a:lnTo>
                                    <a:pt x="6245" y="98"/>
                                  </a:lnTo>
                                  <a:lnTo>
                                    <a:pt x="6247" y="97"/>
                                  </a:lnTo>
                                  <a:lnTo>
                                    <a:pt x="6250" y="93"/>
                                  </a:lnTo>
                                  <a:lnTo>
                                    <a:pt x="6252" y="94"/>
                                  </a:lnTo>
                                  <a:lnTo>
                                    <a:pt x="6255" y="95"/>
                                  </a:lnTo>
                                  <a:lnTo>
                                    <a:pt x="6257" y="101"/>
                                  </a:lnTo>
                                  <a:lnTo>
                                    <a:pt x="6260" y="111"/>
                                  </a:lnTo>
                                  <a:lnTo>
                                    <a:pt x="6262" y="140"/>
                                  </a:lnTo>
                                  <a:lnTo>
                                    <a:pt x="6265" y="202"/>
                                  </a:lnTo>
                                  <a:lnTo>
                                    <a:pt x="6267" y="288"/>
                                  </a:lnTo>
                                  <a:lnTo>
                                    <a:pt x="6269" y="391"/>
                                  </a:lnTo>
                                  <a:lnTo>
                                    <a:pt x="6272" y="471"/>
                                  </a:lnTo>
                                  <a:lnTo>
                                    <a:pt x="6274" y="483"/>
                                  </a:lnTo>
                                  <a:lnTo>
                                    <a:pt x="6277" y="430"/>
                                  </a:lnTo>
                                  <a:lnTo>
                                    <a:pt x="6279" y="323"/>
                                  </a:lnTo>
                                  <a:lnTo>
                                    <a:pt x="6282" y="202"/>
                                  </a:lnTo>
                                  <a:lnTo>
                                    <a:pt x="6284" y="117"/>
                                  </a:lnTo>
                                  <a:lnTo>
                                    <a:pt x="6287" y="64"/>
                                  </a:lnTo>
                                  <a:lnTo>
                                    <a:pt x="6289" y="37"/>
                                  </a:lnTo>
                                  <a:lnTo>
                                    <a:pt x="6292" y="24"/>
                                  </a:lnTo>
                                  <a:lnTo>
                                    <a:pt x="6294" y="17"/>
                                  </a:lnTo>
                                  <a:lnTo>
                                    <a:pt x="6297" y="14"/>
                                  </a:lnTo>
                                  <a:lnTo>
                                    <a:pt x="6299" y="13"/>
                                  </a:lnTo>
                                  <a:lnTo>
                                    <a:pt x="6302" y="13"/>
                                  </a:lnTo>
                                  <a:lnTo>
                                    <a:pt x="6304" y="14"/>
                                  </a:lnTo>
                                  <a:lnTo>
                                    <a:pt x="6307" y="15"/>
                                  </a:lnTo>
                                  <a:lnTo>
                                    <a:pt x="6309" y="16"/>
                                  </a:lnTo>
                                  <a:lnTo>
                                    <a:pt x="6312" y="20"/>
                                  </a:lnTo>
                                  <a:lnTo>
                                    <a:pt x="6314" y="23"/>
                                  </a:lnTo>
                                  <a:lnTo>
                                    <a:pt x="6317" y="24"/>
                                  </a:lnTo>
                                  <a:lnTo>
                                    <a:pt x="6319" y="25"/>
                                  </a:lnTo>
                                  <a:lnTo>
                                    <a:pt x="6322" y="23"/>
                                  </a:lnTo>
                                  <a:lnTo>
                                    <a:pt x="6324" y="19"/>
                                  </a:lnTo>
                                  <a:lnTo>
                                    <a:pt x="6327" y="16"/>
                                  </a:lnTo>
                                  <a:lnTo>
                                    <a:pt x="6329" y="14"/>
                                  </a:lnTo>
                                  <a:lnTo>
                                    <a:pt x="6332" y="13"/>
                                  </a:lnTo>
                                  <a:lnTo>
                                    <a:pt x="6334" y="11"/>
                                  </a:lnTo>
                                  <a:lnTo>
                                    <a:pt x="6336" y="11"/>
                                  </a:lnTo>
                                  <a:lnTo>
                                    <a:pt x="6339" y="10"/>
                                  </a:lnTo>
                                  <a:lnTo>
                                    <a:pt x="6341" y="10"/>
                                  </a:lnTo>
                                  <a:lnTo>
                                    <a:pt x="6344" y="10"/>
                                  </a:lnTo>
                                  <a:lnTo>
                                    <a:pt x="6346" y="12"/>
                                  </a:lnTo>
                                  <a:lnTo>
                                    <a:pt x="6349" y="17"/>
                                  </a:lnTo>
                                  <a:lnTo>
                                    <a:pt x="6351" y="25"/>
                                  </a:lnTo>
                                  <a:lnTo>
                                    <a:pt x="6354" y="34"/>
                                  </a:lnTo>
                                  <a:lnTo>
                                    <a:pt x="6356" y="46"/>
                                  </a:lnTo>
                                  <a:lnTo>
                                    <a:pt x="6359" y="52"/>
                                  </a:lnTo>
                                  <a:lnTo>
                                    <a:pt x="6361" y="55"/>
                                  </a:lnTo>
                                  <a:lnTo>
                                    <a:pt x="6364" y="49"/>
                                  </a:lnTo>
                                  <a:lnTo>
                                    <a:pt x="6366" y="39"/>
                                  </a:lnTo>
                                  <a:lnTo>
                                    <a:pt x="6369" y="27"/>
                                  </a:lnTo>
                                  <a:lnTo>
                                    <a:pt x="6371" y="17"/>
                                  </a:lnTo>
                                  <a:lnTo>
                                    <a:pt x="6374" y="11"/>
                                  </a:lnTo>
                                  <a:lnTo>
                                    <a:pt x="6376" y="14"/>
                                  </a:lnTo>
                                  <a:lnTo>
                                    <a:pt x="6379" y="26"/>
                                  </a:lnTo>
                                  <a:lnTo>
                                    <a:pt x="6381" y="66"/>
                                  </a:lnTo>
                                  <a:lnTo>
                                    <a:pt x="6384" y="143"/>
                                  </a:lnTo>
                                  <a:lnTo>
                                    <a:pt x="6386" y="280"/>
                                  </a:lnTo>
                                  <a:lnTo>
                                    <a:pt x="6389" y="464"/>
                                  </a:lnTo>
                                  <a:lnTo>
                                    <a:pt x="6391" y="640"/>
                                  </a:lnTo>
                                  <a:lnTo>
                                    <a:pt x="6394" y="746"/>
                                  </a:lnTo>
                                  <a:lnTo>
                                    <a:pt x="6396" y="719"/>
                                  </a:lnTo>
                                  <a:lnTo>
                                    <a:pt x="6399" y="594"/>
                                  </a:lnTo>
                                  <a:lnTo>
                                    <a:pt x="6401" y="410"/>
                                  </a:lnTo>
                                  <a:lnTo>
                                    <a:pt x="6404" y="243"/>
                                  </a:lnTo>
                                  <a:lnTo>
                                    <a:pt x="6406" y="148"/>
                                  </a:lnTo>
                                  <a:lnTo>
                                    <a:pt x="6408" y="124"/>
                                  </a:lnTo>
                                  <a:lnTo>
                                    <a:pt x="6411" y="180"/>
                                  </a:lnTo>
                                  <a:lnTo>
                                    <a:pt x="6413" y="325"/>
                                  </a:lnTo>
                                  <a:lnTo>
                                    <a:pt x="6416" y="578"/>
                                  </a:lnTo>
                                  <a:lnTo>
                                    <a:pt x="6418" y="919"/>
                                  </a:lnTo>
                                  <a:lnTo>
                                    <a:pt x="6421" y="1300"/>
                                  </a:lnTo>
                                  <a:lnTo>
                                    <a:pt x="6423" y="1655"/>
                                  </a:lnTo>
                                  <a:lnTo>
                                    <a:pt x="6426" y="1749"/>
                                  </a:lnTo>
                                  <a:lnTo>
                                    <a:pt x="6428" y="1529"/>
                                  </a:lnTo>
                                  <a:lnTo>
                                    <a:pt x="6431" y="1074"/>
                                  </a:lnTo>
                                  <a:lnTo>
                                    <a:pt x="6433" y="607"/>
                                  </a:lnTo>
                                  <a:lnTo>
                                    <a:pt x="6436" y="301"/>
                                  </a:lnTo>
                                  <a:lnTo>
                                    <a:pt x="6438" y="138"/>
                                  </a:lnTo>
                                  <a:lnTo>
                                    <a:pt x="6441" y="72"/>
                                  </a:lnTo>
                                  <a:lnTo>
                                    <a:pt x="6443" y="45"/>
                                  </a:lnTo>
                                  <a:lnTo>
                                    <a:pt x="6446" y="34"/>
                                  </a:lnTo>
                                  <a:lnTo>
                                    <a:pt x="6448" y="30"/>
                                  </a:lnTo>
                                  <a:lnTo>
                                    <a:pt x="6451" y="29"/>
                                  </a:lnTo>
                                  <a:lnTo>
                                    <a:pt x="6453" y="32"/>
                                  </a:lnTo>
                                  <a:lnTo>
                                    <a:pt x="6456" y="36"/>
                                  </a:lnTo>
                                  <a:lnTo>
                                    <a:pt x="6458" y="40"/>
                                  </a:lnTo>
                                  <a:lnTo>
                                    <a:pt x="6461" y="45"/>
                                  </a:lnTo>
                                  <a:lnTo>
                                    <a:pt x="6463" y="50"/>
                                  </a:lnTo>
                                  <a:lnTo>
                                    <a:pt x="6466" y="48"/>
                                  </a:lnTo>
                                  <a:lnTo>
                                    <a:pt x="6468" y="40"/>
                                  </a:lnTo>
                                  <a:lnTo>
                                    <a:pt x="6471" y="32"/>
                                  </a:lnTo>
                                  <a:lnTo>
                                    <a:pt x="6473" y="23"/>
                                  </a:lnTo>
                                  <a:lnTo>
                                    <a:pt x="6475" y="17"/>
                                  </a:lnTo>
                                  <a:lnTo>
                                    <a:pt x="6478" y="13"/>
                                  </a:lnTo>
                                  <a:lnTo>
                                    <a:pt x="6480" y="10"/>
                                  </a:lnTo>
                                  <a:lnTo>
                                    <a:pt x="6483" y="9"/>
                                  </a:lnTo>
                                  <a:lnTo>
                                    <a:pt x="6485" y="11"/>
                                  </a:lnTo>
                                  <a:lnTo>
                                    <a:pt x="6488" y="13"/>
                                  </a:lnTo>
                                  <a:lnTo>
                                    <a:pt x="6490" y="18"/>
                                  </a:lnTo>
                                  <a:lnTo>
                                    <a:pt x="6493" y="24"/>
                                  </a:lnTo>
                                  <a:lnTo>
                                    <a:pt x="6495" y="31"/>
                                  </a:lnTo>
                                  <a:lnTo>
                                    <a:pt x="6498" y="34"/>
                                  </a:lnTo>
                                  <a:lnTo>
                                    <a:pt x="6500" y="34"/>
                                  </a:lnTo>
                                  <a:lnTo>
                                    <a:pt x="6503" y="29"/>
                                  </a:lnTo>
                                  <a:lnTo>
                                    <a:pt x="6505" y="22"/>
                                  </a:lnTo>
                                  <a:lnTo>
                                    <a:pt x="6508" y="16"/>
                                  </a:lnTo>
                                  <a:lnTo>
                                    <a:pt x="6510" y="11"/>
                                  </a:lnTo>
                                  <a:lnTo>
                                    <a:pt x="6513" y="8"/>
                                  </a:lnTo>
                                  <a:lnTo>
                                    <a:pt x="6515" y="7"/>
                                  </a:lnTo>
                                  <a:lnTo>
                                    <a:pt x="6518" y="8"/>
                                  </a:lnTo>
                                  <a:lnTo>
                                    <a:pt x="6520" y="9"/>
                                  </a:lnTo>
                                  <a:lnTo>
                                    <a:pt x="6523" y="11"/>
                                  </a:lnTo>
                                  <a:lnTo>
                                    <a:pt x="6525" y="15"/>
                                  </a:lnTo>
                                  <a:lnTo>
                                    <a:pt x="6528" y="21"/>
                                  </a:lnTo>
                                  <a:lnTo>
                                    <a:pt x="6530" y="30"/>
                                  </a:lnTo>
                                  <a:lnTo>
                                    <a:pt x="6533" y="47"/>
                                  </a:lnTo>
                                  <a:lnTo>
                                    <a:pt x="6535" y="63"/>
                                  </a:lnTo>
                                  <a:lnTo>
                                    <a:pt x="6538" y="80"/>
                                  </a:lnTo>
                                  <a:lnTo>
                                    <a:pt x="6540" y="89"/>
                                  </a:lnTo>
                                  <a:lnTo>
                                    <a:pt x="6543" y="85"/>
                                  </a:lnTo>
                                  <a:lnTo>
                                    <a:pt x="6545" y="70"/>
                                  </a:lnTo>
                                  <a:lnTo>
                                    <a:pt x="6547" y="52"/>
                                  </a:lnTo>
                                  <a:lnTo>
                                    <a:pt x="6550" y="34"/>
                                  </a:lnTo>
                                  <a:lnTo>
                                    <a:pt x="6552" y="23"/>
                                  </a:lnTo>
                                  <a:lnTo>
                                    <a:pt x="6555" y="16"/>
                                  </a:lnTo>
                                  <a:lnTo>
                                    <a:pt x="6557" y="18"/>
                                  </a:lnTo>
                                  <a:lnTo>
                                    <a:pt x="6560" y="32"/>
                                  </a:lnTo>
                                  <a:lnTo>
                                    <a:pt x="6562" y="61"/>
                                  </a:lnTo>
                                  <a:lnTo>
                                    <a:pt x="6565" y="106"/>
                                  </a:lnTo>
                                  <a:lnTo>
                                    <a:pt x="6567" y="154"/>
                                  </a:lnTo>
                                  <a:lnTo>
                                    <a:pt x="6570" y="194"/>
                                  </a:lnTo>
                                  <a:lnTo>
                                    <a:pt x="6572" y="207"/>
                                  </a:lnTo>
                                  <a:lnTo>
                                    <a:pt x="6575" y="192"/>
                                  </a:lnTo>
                                  <a:lnTo>
                                    <a:pt x="6577" y="151"/>
                                  </a:lnTo>
                                  <a:lnTo>
                                    <a:pt x="6580" y="107"/>
                                  </a:lnTo>
                                  <a:lnTo>
                                    <a:pt x="6582" y="74"/>
                                  </a:lnTo>
                                  <a:lnTo>
                                    <a:pt x="6585" y="60"/>
                                  </a:lnTo>
                                  <a:lnTo>
                                    <a:pt x="6587" y="52"/>
                                  </a:lnTo>
                                  <a:lnTo>
                                    <a:pt x="6590" y="45"/>
                                  </a:lnTo>
                                  <a:lnTo>
                                    <a:pt x="6592" y="35"/>
                                  </a:lnTo>
                                  <a:lnTo>
                                    <a:pt x="6595" y="26"/>
                                  </a:lnTo>
                                  <a:lnTo>
                                    <a:pt x="6597" y="17"/>
                                  </a:lnTo>
                                  <a:lnTo>
                                    <a:pt x="6600" y="12"/>
                                  </a:lnTo>
                                  <a:lnTo>
                                    <a:pt x="6602" y="10"/>
                                  </a:lnTo>
                                  <a:lnTo>
                                    <a:pt x="6605" y="8"/>
                                  </a:lnTo>
                                  <a:lnTo>
                                    <a:pt x="6607" y="8"/>
                                  </a:lnTo>
                                  <a:lnTo>
                                    <a:pt x="6610" y="8"/>
                                  </a:lnTo>
                                  <a:lnTo>
                                    <a:pt x="6612" y="11"/>
                                  </a:lnTo>
                                  <a:lnTo>
                                    <a:pt x="6614" y="15"/>
                                  </a:lnTo>
                                  <a:lnTo>
                                    <a:pt x="6617" y="24"/>
                                  </a:lnTo>
                                  <a:lnTo>
                                    <a:pt x="6619" y="38"/>
                                  </a:lnTo>
                                  <a:lnTo>
                                    <a:pt x="6622" y="58"/>
                                  </a:lnTo>
                                  <a:lnTo>
                                    <a:pt x="6624" y="74"/>
                                  </a:lnTo>
                                  <a:lnTo>
                                    <a:pt x="6627" y="83"/>
                                  </a:lnTo>
                                  <a:lnTo>
                                    <a:pt x="6629" y="81"/>
                                  </a:lnTo>
                                  <a:lnTo>
                                    <a:pt x="6632" y="70"/>
                                  </a:lnTo>
                                  <a:lnTo>
                                    <a:pt x="6634" y="71"/>
                                  </a:lnTo>
                                  <a:lnTo>
                                    <a:pt x="6637" y="100"/>
                                  </a:lnTo>
                                  <a:lnTo>
                                    <a:pt x="6639" y="201"/>
                                  </a:lnTo>
                                  <a:lnTo>
                                    <a:pt x="6642" y="375"/>
                                  </a:lnTo>
                                  <a:lnTo>
                                    <a:pt x="6644" y="659"/>
                                  </a:lnTo>
                                  <a:lnTo>
                                    <a:pt x="6647" y="992"/>
                                  </a:lnTo>
                                  <a:lnTo>
                                    <a:pt x="6649" y="1311"/>
                                  </a:lnTo>
                                  <a:lnTo>
                                    <a:pt x="6652" y="1515"/>
                                  </a:lnTo>
                                  <a:lnTo>
                                    <a:pt x="6654" y="1489"/>
                                  </a:lnTo>
                                  <a:lnTo>
                                    <a:pt x="6657" y="1145"/>
                                  </a:lnTo>
                                  <a:lnTo>
                                    <a:pt x="6659" y="703"/>
                                  </a:lnTo>
                                  <a:lnTo>
                                    <a:pt x="6662" y="353"/>
                                  </a:lnTo>
                                  <a:lnTo>
                                    <a:pt x="6664" y="162"/>
                                  </a:lnTo>
                                  <a:lnTo>
                                    <a:pt x="6667" y="78"/>
                                  </a:lnTo>
                                  <a:lnTo>
                                    <a:pt x="6669" y="47"/>
                                  </a:lnTo>
                                  <a:lnTo>
                                    <a:pt x="6672" y="33"/>
                                  </a:lnTo>
                                  <a:lnTo>
                                    <a:pt x="6674" y="28"/>
                                  </a:lnTo>
                                  <a:lnTo>
                                    <a:pt x="6677" y="25"/>
                                  </a:lnTo>
                                  <a:lnTo>
                                    <a:pt x="6679" y="24"/>
                                  </a:lnTo>
                                  <a:lnTo>
                                    <a:pt x="6682" y="25"/>
                                  </a:lnTo>
                                  <a:lnTo>
                                    <a:pt x="6684" y="32"/>
                                  </a:lnTo>
                                  <a:lnTo>
                                    <a:pt x="6686" y="50"/>
                                  </a:lnTo>
                                  <a:lnTo>
                                    <a:pt x="6689" y="97"/>
                                  </a:lnTo>
                                  <a:lnTo>
                                    <a:pt x="6691" y="176"/>
                                  </a:lnTo>
                                  <a:lnTo>
                                    <a:pt x="6694" y="260"/>
                                  </a:lnTo>
                                  <a:lnTo>
                                    <a:pt x="6696" y="333"/>
                                  </a:lnTo>
                                  <a:lnTo>
                                    <a:pt x="6699" y="360"/>
                                  </a:lnTo>
                                  <a:lnTo>
                                    <a:pt x="6701" y="313"/>
                                  </a:lnTo>
                                  <a:lnTo>
                                    <a:pt x="6704" y="236"/>
                                  </a:lnTo>
                                  <a:lnTo>
                                    <a:pt x="6706" y="164"/>
                                  </a:lnTo>
                                  <a:lnTo>
                                    <a:pt x="6709" y="105"/>
                                  </a:lnTo>
                                  <a:lnTo>
                                    <a:pt x="6711" y="70"/>
                                  </a:lnTo>
                                  <a:lnTo>
                                    <a:pt x="6714" y="52"/>
                                  </a:lnTo>
                                  <a:lnTo>
                                    <a:pt x="6716" y="43"/>
                                  </a:lnTo>
                                  <a:lnTo>
                                    <a:pt x="6719" y="35"/>
                                  </a:lnTo>
                                  <a:lnTo>
                                    <a:pt x="6721" y="33"/>
                                  </a:lnTo>
                                  <a:lnTo>
                                    <a:pt x="6724" y="29"/>
                                  </a:lnTo>
                                  <a:lnTo>
                                    <a:pt x="6726" y="28"/>
                                  </a:lnTo>
                                  <a:lnTo>
                                    <a:pt x="6729" y="28"/>
                                  </a:lnTo>
                                  <a:lnTo>
                                    <a:pt x="6731" y="26"/>
                                  </a:lnTo>
                                  <a:lnTo>
                                    <a:pt x="6734" y="25"/>
                                  </a:lnTo>
                                  <a:lnTo>
                                    <a:pt x="6736" y="26"/>
                                  </a:lnTo>
                                  <a:lnTo>
                                    <a:pt x="6739" y="25"/>
                                  </a:lnTo>
                                  <a:lnTo>
                                    <a:pt x="6741" y="26"/>
                                  </a:lnTo>
                                  <a:lnTo>
                                    <a:pt x="6744" y="26"/>
                                  </a:lnTo>
                                  <a:lnTo>
                                    <a:pt x="6746" y="30"/>
                                  </a:lnTo>
                                  <a:lnTo>
                                    <a:pt x="6749" y="42"/>
                                  </a:lnTo>
                                  <a:lnTo>
                                    <a:pt x="6751" y="67"/>
                                  </a:lnTo>
                                  <a:lnTo>
                                    <a:pt x="6753" y="108"/>
                                  </a:lnTo>
                                  <a:lnTo>
                                    <a:pt x="6756" y="168"/>
                                  </a:lnTo>
                                  <a:lnTo>
                                    <a:pt x="6758" y="229"/>
                                  </a:lnTo>
                                  <a:lnTo>
                                    <a:pt x="6761" y="274"/>
                                  </a:lnTo>
                                  <a:lnTo>
                                    <a:pt x="6763" y="284"/>
                                  </a:lnTo>
                                  <a:lnTo>
                                    <a:pt x="6766" y="258"/>
                                  </a:lnTo>
                                  <a:lnTo>
                                    <a:pt x="6768" y="194"/>
                                  </a:lnTo>
                                  <a:lnTo>
                                    <a:pt x="6771" y="134"/>
                                  </a:lnTo>
                                  <a:lnTo>
                                    <a:pt x="6773" y="85"/>
                                  </a:lnTo>
                                  <a:lnTo>
                                    <a:pt x="6776" y="57"/>
                                  </a:lnTo>
                                  <a:lnTo>
                                    <a:pt x="6778" y="42"/>
                                  </a:lnTo>
                                  <a:lnTo>
                                    <a:pt x="6781" y="35"/>
                                  </a:lnTo>
                                  <a:lnTo>
                                    <a:pt x="6783" y="35"/>
                                  </a:lnTo>
                                  <a:lnTo>
                                    <a:pt x="6786" y="34"/>
                                  </a:lnTo>
                                  <a:lnTo>
                                    <a:pt x="6788" y="33"/>
                                  </a:lnTo>
                                  <a:lnTo>
                                    <a:pt x="6791" y="32"/>
                                  </a:lnTo>
                                  <a:lnTo>
                                    <a:pt x="6793" y="31"/>
                                  </a:lnTo>
                                  <a:lnTo>
                                    <a:pt x="6796" y="30"/>
                                  </a:lnTo>
                                  <a:lnTo>
                                    <a:pt x="6798" y="30"/>
                                  </a:lnTo>
                                  <a:lnTo>
                                    <a:pt x="6801" y="30"/>
                                  </a:lnTo>
                                  <a:lnTo>
                                    <a:pt x="6803" y="30"/>
                                  </a:lnTo>
                                  <a:lnTo>
                                    <a:pt x="6806" y="30"/>
                                  </a:lnTo>
                                  <a:lnTo>
                                    <a:pt x="6808" y="30"/>
                                  </a:lnTo>
                                  <a:lnTo>
                                    <a:pt x="6811" y="31"/>
                                  </a:lnTo>
                                  <a:lnTo>
                                    <a:pt x="6813" y="32"/>
                                  </a:lnTo>
                                  <a:lnTo>
                                    <a:pt x="6816" y="31"/>
                                  </a:lnTo>
                                  <a:lnTo>
                                    <a:pt x="6818" y="32"/>
                                  </a:lnTo>
                                  <a:lnTo>
                                    <a:pt x="6821" y="32"/>
                                  </a:lnTo>
                                  <a:lnTo>
                                    <a:pt x="6823" y="33"/>
                                  </a:lnTo>
                                  <a:lnTo>
                                    <a:pt x="6825" y="31"/>
                                  </a:lnTo>
                                  <a:lnTo>
                                    <a:pt x="6828" y="33"/>
                                  </a:lnTo>
                                  <a:lnTo>
                                    <a:pt x="6830" y="33"/>
                                  </a:lnTo>
                                  <a:lnTo>
                                    <a:pt x="6833" y="34"/>
                                  </a:lnTo>
                                  <a:lnTo>
                                    <a:pt x="6835" y="35"/>
                                  </a:lnTo>
                                  <a:lnTo>
                                    <a:pt x="6838" y="36"/>
                                  </a:lnTo>
                                  <a:lnTo>
                                    <a:pt x="6840" y="36"/>
                                  </a:lnTo>
                                  <a:lnTo>
                                    <a:pt x="6843" y="35"/>
                                  </a:lnTo>
                                  <a:lnTo>
                                    <a:pt x="6845" y="35"/>
                                  </a:lnTo>
                                  <a:lnTo>
                                    <a:pt x="6848" y="35"/>
                                  </a:lnTo>
                                  <a:lnTo>
                                    <a:pt x="6850" y="36"/>
                                  </a:lnTo>
                                  <a:lnTo>
                                    <a:pt x="6853" y="37"/>
                                  </a:lnTo>
                                  <a:lnTo>
                                    <a:pt x="6855" y="36"/>
                                  </a:lnTo>
                                  <a:lnTo>
                                    <a:pt x="6858" y="37"/>
                                  </a:lnTo>
                                  <a:lnTo>
                                    <a:pt x="6860" y="39"/>
                                  </a:lnTo>
                                  <a:lnTo>
                                    <a:pt x="6863" y="40"/>
                                  </a:lnTo>
                                  <a:lnTo>
                                    <a:pt x="6865" y="45"/>
                                  </a:lnTo>
                                  <a:lnTo>
                                    <a:pt x="6868" y="53"/>
                                  </a:lnTo>
                                  <a:lnTo>
                                    <a:pt x="6870" y="69"/>
                                  </a:lnTo>
                                  <a:lnTo>
                                    <a:pt x="6873" y="95"/>
                                  </a:lnTo>
                                  <a:lnTo>
                                    <a:pt x="6875" y="127"/>
                                  </a:lnTo>
                                  <a:lnTo>
                                    <a:pt x="6878" y="162"/>
                                  </a:lnTo>
                                  <a:lnTo>
                                    <a:pt x="6880" y="182"/>
                                  </a:lnTo>
                                  <a:lnTo>
                                    <a:pt x="6883" y="184"/>
                                  </a:lnTo>
                                  <a:lnTo>
                                    <a:pt x="6885" y="162"/>
                                  </a:lnTo>
                                  <a:lnTo>
                                    <a:pt x="6888" y="130"/>
                                  </a:lnTo>
                                  <a:lnTo>
                                    <a:pt x="6890" y="101"/>
                                  </a:lnTo>
                                  <a:lnTo>
                                    <a:pt x="6893" y="77"/>
                                  </a:lnTo>
                                  <a:lnTo>
                                    <a:pt x="6895" y="64"/>
                                  </a:lnTo>
                                  <a:lnTo>
                                    <a:pt x="6897" y="57"/>
                                  </a:lnTo>
                                  <a:lnTo>
                                    <a:pt x="6900" y="56"/>
                                  </a:lnTo>
                                  <a:lnTo>
                                    <a:pt x="6902" y="53"/>
                                  </a:lnTo>
                                  <a:lnTo>
                                    <a:pt x="6905" y="52"/>
                                  </a:lnTo>
                                  <a:lnTo>
                                    <a:pt x="6907" y="53"/>
                                  </a:lnTo>
                                  <a:lnTo>
                                    <a:pt x="6910" y="55"/>
                                  </a:lnTo>
                                  <a:lnTo>
                                    <a:pt x="6912" y="53"/>
                                  </a:lnTo>
                                  <a:lnTo>
                                    <a:pt x="6915" y="52"/>
                                  </a:lnTo>
                                  <a:lnTo>
                                    <a:pt x="6917" y="52"/>
                                  </a:lnTo>
                                  <a:lnTo>
                                    <a:pt x="6920" y="51"/>
                                  </a:lnTo>
                                  <a:lnTo>
                                    <a:pt x="6922" y="51"/>
                                  </a:lnTo>
                                  <a:lnTo>
                                    <a:pt x="6925" y="54"/>
                                  </a:lnTo>
                                  <a:lnTo>
                                    <a:pt x="6927" y="53"/>
                                  </a:lnTo>
                                  <a:lnTo>
                                    <a:pt x="6930" y="54"/>
                                  </a:lnTo>
                                  <a:lnTo>
                                    <a:pt x="6932" y="55"/>
                                  </a:lnTo>
                                  <a:lnTo>
                                    <a:pt x="6935" y="56"/>
                                  </a:lnTo>
                                  <a:lnTo>
                                    <a:pt x="6937" y="58"/>
                                  </a:lnTo>
                                  <a:lnTo>
                                    <a:pt x="6940" y="61"/>
                                  </a:lnTo>
                                  <a:lnTo>
                                    <a:pt x="6942" y="63"/>
                                  </a:lnTo>
                                  <a:lnTo>
                                    <a:pt x="6945" y="65"/>
                                  </a:lnTo>
                                  <a:lnTo>
                                    <a:pt x="6947" y="68"/>
                                  </a:lnTo>
                                  <a:lnTo>
                                    <a:pt x="6950" y="70"/>
                                  </a:lnTo>
                                  <a:lnTo>
                                    <a:pt x="6952" y="72"/>
                                  </a:lnTo>
                                  <a:lnTo>
                                    <a:pt x="6955" y="70"/>
                                  </a:lnTo>
                                  <a:lnTo>
                                    <a:pt x="6957" y="66"/>
                                  </a:lnTo>
                                  <a:lnTo>
                                    <a:pt x="6960" y="64"/>
                                  </a:lnTo>
                                  <a:lnTo>
                                    <a:pt x="6962" y="63"/>
                                  </a:lnTo>
                                  <a:lnTo>
                                    <a:pt x="6964" y="62"/>
                                  </a:lnTo>
                                  <a:lnTo>
                                    <a:pt x="6967" y="60"/>
                                  </a:lnTo>
                                  <a:lnTo>
                                    <a:pt x="6969" y="60"/>
                                  </a:lnTo>
                                  <a:lnTo>
                                    <a:pt x="6972" y="62"/>
                                  </a:lnTo>
                                  <a:lnTo>
                                    <a:pt x="6974" y="62"/>
                                  </a:lnTo>
                                  <a:lnTo>
                                    <a:pt x="6977" y="62"/>
                                  </a:lnTo>
                                  <a:lnTo>
                                    <a:pt x="6979" y="62"/>
                                  </a:lnTo>
                                  <a:lnTo>
                                    <a:pt x="6982" y="63"/>
                                  </a:lnTo>
                                  <a:lnTo>
                                    <a:pt x="6984" y="66"/>
                                  </a:lnTo>
                                  <a:lnTo>
                                    <a:pt x="6987" y="65"/>
                                  </a:lnTo>
                                  <a:lnTo>
                                    <a:pt x="6989" y="65"/>
                                  </a:lnTo>
                                  <a:lnTo>
                                    <a:pt x="6992" y="65"/>
                                  </a:lnTo>
                                  <a:lnTo>
                                    <a:pt x="6994" y="68"/>
                                  </a:lnTo>
                                  <a:lnTo>
                                    <a:pt x="6997" y="69"/>
                                  </a:lnTo>
                                  <a:lnTo>
                                    <a:pt x="6999" y="68"/>
                                  </a:lnTo>
                                  <a:lnTo>
                                    <a:pt x="7002" y="68"/>
                                  </a:lnTo>
                                  <a:lnTo>
                                    <a:pt x="7004" y="69"/>
                                  </a:lnTo>
                                  <a:lnTo>
                                    <a:pt x="7007" y="72"/>
                                  </a:lnTo>
                                  <a:lnTo>
                                    <a:pt x="7009" y="73"/>
                                  </a:lnTo>
                                  <a:lnTo>
                                    <a:pt x="7012" y="75"/>
                                  </a:lnTo>
                                  <a:lnTo>
                                    <a:pt x="7014" y="78"/>
                                  </a:lnTo>
                                  <a:lnTo>
                                    <a:pt x="7017" y="79"/>
                                  </a:lnTo>
                                  <a:lnTo>
                                    <a:pt x="7019" y="79"/>
                                  </a:lnTo>
                                  <a:lnTo>
                                    <a:pt x="7022" y="79"/>
                                  </a:lnTo>
                                  <a:lnTo>
                                    <a:pt x="7024" y="80"/>
                                  </a:lnTo>
                                  <a:lnTo>
                                    <a:pt x="7027" y="77"/>
                                  </a:lnTo>
                                  <a:lnTo>
                                    <a:pt x="7029" y="76"/>
                                  </a:lnTo>
                                  <a:lnTo>
                                    <a:pt x="7032" y="76"/>
                                  </a:lnTo>
                                  <a:lnTo>
                                    <a:pt x="7034" y="76"/>
                                  </a:lnTo>
                                  <a:lnTo>
                                    <a:pt x="7036" y="77"/>
                                  </a:lnTo>
                                  <a:lnTo>
                                    <a:pt x="7039" y="77"/>
                                  </a:lnTo>
                                  <a:lnTo>
                                    <a:pt x="7041" y="77"/>
                                  </a:lnTo>
                                  <a:lnTo>
                                    <a:pt x="7044" y="77"/>
                                  </a:lnTo>
                                  <a:lnTo>
                                    <a:pt x="7046" y="76"/>
                                  </a:lnTo>
                                  <a:lnTo>
                                    <a:pt x="7049" y="78"/>
                                  </a:lnTo>
                                  <a:lnTo>
                                    <a:pt x="7051" y="78"/>
                                  </a:lnTo>
                                  <a:lnTo>
                                    <a:pt x="7054" y="75"/>
                                  </a:lnTo>
                                  <a:lnTo>
                                    <a:pt x="7056" y="76"/>
                                  </a:lnTo>
                                  <a:lnTo>
                                    <a:pt x="7059" y="78"/>
                                  </a:lnTo>
                                  <a:lnTo>
                                    <a:pt x="7061" y="78"/>
                                  </a:lnTo>
                                  <a:lnTo>
                                    <a:pt x="7064" y="80"/>
                                  </a:lnTo>
                                  <a:lnTo>
                                    <a:pt x="7066" y="82"/>
                                  </a:lnTo>
                                  <a:lnTo>
                                    <a:pt x="7069" y="81"/>
                                  </a:lnTo>
                                  <a:lnTo>
                                    <a:pt x="7071" y="81"/>
                                  </a:lnTo>
                                  <a:lnTo>
                                    <a:pt x="7074" y="83"/>
                                  </a:lnTo>
                                  <a:lnTo>
                                    <a:pt x="7076" y="83"/>
                                  </a:lnTo>
                                  <a:lnTo>
                                    <a:pt x="7079" y="82"/>
                                  </a:lnTo>
                                  <a:lnTo>
                                    <a:pt x="7081" y="83"/>
                                  </a:lnTo>
                                  <a:lnTo>
                                    <a:pt x="7084" y="84"/>
                                  </a:lnTo>
                                  <a:lnTo>
                                    <a:pt x="7086" y="83"/>
                                  </a:lnTo>
                                  <a:lnTo>
                                    <a:pt x="7089" y="86"/>
                                  </a:lnTo>
                                  <a:lnTo>
                                    <a:pt x="7091" y="88"/>
                                  </a:lnTo>
                                  <a:lnTo>
                                    <a:pt x="7094" y="90"/>
                                  </a:lnTo>
                                  <a:lnTo>
                                    <a:pt x="7096" y="91"/>
                                  </a:lnTo>
                                  <a:lnTo>
                                    <a:pt x="7099" y="96"/>
                                  </a:lnTo>
                                  <a:lnTo>
                                    <a:pt x="7101" y="101"/>
                                  </a:lnTo>
                                  <a:lnTo>
                                    <a:pt x="7103" y="106"/>
                                  </a:lnTo>
                                  <a:lnTo>
                                    <a:pt x="7106" y="107"/>
                                  </a:lnTo>
                                  <a:lnTo>
                                    <a:pt x="7108" y="107"/>
                                  </a:lnTo>
                                  <a:lnTo>
                                    <a:pt x="7111" y="102"/>
                                  </a:lnTo>
                                  <a:lnTo>
                                    <a:pt x="7113" y="102"/>
                                  </a:lnTo>
                                  <a:lnTo>
                                    <a:pt x="7116" y="99"/>
                                  </a:lnTo>
                                  <a:lnTo>
                                    <a:pt x="7118" y="99"/>
                                  </a:lnTo>
                                  <a:lnTo>
                                    <a:pt x="7121" y="95"/>
                                  </a:lnTo>
                                  <a:lnTo>
                                    <a:pt x="7123" y="97"/>
                                  </a:lnTo>
                                  <a:lnTo>
                                    <a:pt x="7126" y="97"/>
                                  </a:lnTo>
                                  <a:lnTo>
                                    <a:pt x="7128" y="91"/>
                                  </a:lnTo>
                                  <a:lnTo>
                                    <a:pt x="7131" y="90"/>
                                  </a:lnTo>
                                  <a:lnTo>
                                    <a:pt x="7133" y="87"/>
                                  </a:lnTo>
                                  <a:lnTo>
                                    <a:pt x="7136" y="87"/>
                                  </a:lnTo>
                                  <a:lnTo>
                                    <a:pt x="7138" y="87"/>
                                  </a:lnTo>
                                  <a:lnTo>
                                    <a:pt x="7141" y="88"/>
                                  </a:lnTo>
                                  <a:lnTo>
                                    <a:pt x="7143" y="88"/>
                                  </a:lnTo>
                                  <a:lnTo>
                                    <a:pt x="7146" y="88"/>
                                  </a:lnTo>
                                  <a:lnTo>
                                    <a:pt x="7148" y="91"/>
                                  </a:lnTo>
                                  <a:lnTo>
                                    <a:pt x="7151" y="94"/>
                                  </a:lnTo>
                                  <a:lnTo>
                                    <a:pt x="7153" y="95"/>
                                  </a:lnTo>
                                  <a:lnTo>
                                    <a:pt x="7156" y="99"/>
                                  </a:lnTo>
                                  <a:lnTo>
                                    <a:pt x="7158" y="108"/>
                                  </a:lnTo>
                                  <a:lnTo>
                                    <a:pt x="7161" y="118"/>
                                  </a:lnTo>
                                  <a:lnTo>
                                    <a:pt x="7163" y="129"/>
                                  </a:lnTo>
                                  <a:lnTo>
                                    <a:pt x="7166" y="138"/>
                                  </a:lnTo>
                                  <a:lnTo>
                                    <a:pt x="7168" y="143"/>
                                  </a:lnTo>
                                  <a:lnTo>
                                    <a:pt x="7171" y="139"/>
                                  </a:lnTo>
                                  <a:lnTo>
                                    <a:pt x="7173" y="132"/>
                                  </a:lnTo>
                                  <a:lnTo>
                                    <a:pt x="7175" y="116"/>
                                  </a:lnTo>
                                  <a:lnTo>
                                    <a:pt x="7178" y="107"/>
                                  </a:lnTo>
                                  <a:lnTo>
                                    <a:pt x="7180" y="98"/>
                                  </a:lnTo>
                                  <a:lnTo>
                                    <a:pt x="7183" y="94"/>
                                  </a:lnTo>
                                  <a:lnTo>
                                    <a:pt x="7185" y="93"/>
                                  </a:lnTo>
                                  <a:lnTo>
                                    <a:pt x="7188" y="96"/>
                                  </a:lnTo>
                                  <a:lnTo>
                                    <a:pt x="7190" y="99"/>
                                  </a:lnTo>
                                  <a:lnTo>
                                    <a:pt x="7193" y="104"/>
                                  </a:lnTo>
                                  <a:lnTo>
                                    <a:pt x="7195" y="109"/>
                                  </a:lnTo>
                                  <a:lnTo>
                                    <a:pt x="7198" y="112"/>
                                  </a:lnTo>
                                  <a:lnTo>
                                    <a:pt x="7200" y="117"/>
                                  </a:lnTo>
                                  <a:lnTo>
                                    <a:pt x="7203" y="120"/>
                                  </a:lnTo>
                                  <a:lnTo>
                                    <a:pt x="7205" y="124"/>
                                  </a:lnTo>
                                  <a:lnTo>
                                    <a:pt x="7208" y="122"/>
                                  </a:lnTo>
                                  <a:lnTo>
                                    <a:pt x="7210" y="118"/>
                                  </a:lnTo>
                                  <a:lnTo>
                                    <a:pt x="7213" y="112"/>
                                  </a:lnTo>
                                  <a:lnTo>
                                    <a:pt x="7215" y="103"/>
                                  </a:lnTo>
                                  <a:lnTo>
                                    <a:pt x="7218" y="99"/>
                                  </a:lnTo>
                                  <a:lnTo>
                                    <a:pt x="7220" y="96"/>
                                  </a:lnTo>
                                  <a:lnTo>
                                    <a:pt x="7223" y="99"/>
                                  </a:lnTo>
                                  <a:lnTo>
                                    <a:pt x="7225" y="107"/>
                                  </a:lnTo>
                                  <a:lnTo>
                                    <a:pt x="7228" y="117"/>
                                  </a:lnTo>
                                  <a:lnTo>
                                    <a:pt x="7230" y="135"/>
                                  </a:lnTo>
                                  <a:lnTo>
                                    <a:pt x="7233" y="151"/>
                                  </a:lnTo>
                                  <a:lnTo>
                                    <a:pt x="7235" y="163"/>
                                  </a:lnTo>
                                  <a:lnTo>
                                    <a:pt x="7238" y="167"/>
                                  </a:lnTo>
                                  <a:lnTo>
                                    <a:pt x="7240" y="165"/>
                                  </a:lnTo>
                                  <a:lnTo>
                                    <a:pt x="7242" y="153"/>
                                  </a:lnTo>
                                  <a:lnTo>
                                    <a:pt x="7245" y="143"/>
                                  </a:lnTo>
                                  <a:lnTo>
                                    <a:pt x="7247" y="130"/>
                                  </a:lnTo>
                                  <a:lnTo>
                                    <a:pt x="7250" y="132"/>
                                  </a:lnTo>
                                  <a:lnTo>
                                    <a:pt x="7252" y="134"/>
                                  </a:lnTo>
                                  <a:lnTo>
                                    <a:pt x="7255" y="143"/>
                                  </a:lnTo>
                                  <a:lnTo>
                                    <a:pt x="7257" y="147"/>
                                  </a:lnTo>
                                  <a:lnTo>
                                    <a:pt x="7260" y="142"/>
                                  </a:lnTo>
                                  <a:lnTo>
                                    <a:pt x="7262" y="129"/>
                                  </a:lnTo>
                                  <a:lnTo>
                                    <a:pt x="7265" y="117"/>
                                  </a:lnTo>
                                  <a:lnTo>
                                    <a:pt x="7267" y="104"/>
                                  </a:lnTo>
                                  <a:lnTo>
                                    <a:pt x="7270" y="103"/>
                                  </a:lnTo>
                                  <a:lnTo>
                                    <a:pt x="7272" y="113"/>
                                  </a:lnTo>
                                  <a:lnTo>
                                    <a:pt x="7275" y="154"/>
                                  </a:lnTo>
                                  <a:lnTo>
                                    <a:pt x="7277" y="229"/>
                                  </a:lnTo>
                                  <a:lnTo>
                                    <a:pt x="7280" y="350"/>
                                  </a:lnTo>
                                  <a:lnTo>
                                    <a:pt x="7282" y="524"/>
                                  </a:lnTo>
                                  <a:lnTo>
                                    <a:pt x="7285" y="709"/>
                                  </a:lnTo>
                                  <a:lnTo>
                                    <a:pt x="7287" y="912"/>
                                  </a:lnTo>
                                  <a:lnTo>
                                    <a:pt x="7290" y="1046"/>
                                  </a:lnTo>
                                  <a:lnTo>
                                    <a:pt x="7292" y="1055"/>
                                  </a:lnTo>
                                  <a:lnTo>
                                    <a:pt x="7295" y="939"/>
                                  </a:lnTo>
                                  <a:lnTo>
                                    <a:pt x="7297" y="737"/>
                                  </a:lnTo>
                                  <a:lnTo>
                                    <a:pt x="7300" y="507"/>
                                  </a:lnTo>
                                  <a:lnTo>
                                    <a:pt x="7302" y="341"/>
                                  </a:lnTo>
                                  <a:lnTo>
                                    <a:pt x="7305" y="251"/>
                                  </a:lnTo>
                                  <a:lnTo>
                                    <a:pt x="7307" y="226"/>
                                  </a:lnTo>
                                  <a:lnTo>
                                    <a:pt x="7310" y="238"/>
                                  </a:lnTo>
                                  <a:lnTo>
                                    <a:pt x="7312" y="244"/>
                                  </a:lnTo>
                                  <a:lnTo>
                                    <a:pt x="7314" y="240"/>
                                  </a:lnTo>
                                  <a:lnTo>
                                    <a:pt x="7317" y="216"/>
                                  </a:lnTo>
                                  <a:lnTo>
                                    <a:pt x="7319" y="173"/>
                                  </a:lnTo>
                                  <a:lnTo>
                                    <a:pt x="7322" y="139"/>
                                  </a:lnTo>
                                  <a:lnTo>
                                    <a:pt x="7324" y="111"/>
                                  </a:lnTo>
                                  <a:lnTo>
                                    <a:pt x="7327" y="95"/>
                                  </a:lnTo>
                                  <a:lnTo>
                                    <a:pt x="7329" y="84"/>
                                  </a:lnTo>
                                  <a:lnTo>
                                    <a:pt x="7332" y="79"/>
                                  </a:lnTo>
                                  <a:lnTo>
                                    <a:pt x="7334" y="79"/>
                                  </a:lnTo>
                                  <a:lnTo>
                                    <a:pt x="7337" y="83"/>
                                  </a:lnTo>
                                  <a:lnTo>
                                    <a:pt x="7339" y="99"/>
                                  </a:lnTo>
                                  <a:lnTo>
                                    <a:pt x="7342" y="140"/>
                                  </a:lnTo>
                                  <a:lnTo>
                                    <a:pt x="7344" y="218"/>
                                  </a:lnTo>
                                  <a:lnTo>
                                    <a:pt x="7347" y="337"/>
                                  </a:lnTo>
                                  <a:lnTo>
                                    <a:pt x="7349" y="493"/>
                                  </a:lnTo>
                                  <a:lnTo>
                                    <a:pt x="7352" y="632"/>
                                  </a:lnTo>
                                  <a:lnTo>
                                    <a:pt x="7354" y="713"/>
                                  </a:lnTo>
                                  <a:lnTo>
                                    <a:pt x="7357" y="720"/>
                                  </a:lnTo>
                                  <a:lnTo>
                                    <a:pt x="7359" y="651"/>
                                  </a:lnTo>
                                  <a:lnTo>
                                    <a:pt x="7362" y="538"/>
                                  </a:lnTo>
                                  <a:lnTo>
                                    <a:pt x="7364" y="460"/>
                                  </a:lnTo>
                                  <a:lnTo>
                                    <a:pt x="7367" y="421"/>
                                  </a:lnTo>
                                  <a:lnTo>
                                    <a:pt x="7369" y="433"/>
                                  </a:lnTo>
                                  <a:lnTo>
                                    <a:pt x="7372" y="447"/>
                                  </a:lnTo>
                                  <a:lnTo>
                                    <a:pt x="7374" y="434"/>
                                  </a:lnTo>
                                  <a:lnTo>
                                    <a:pt x="7377" y="368"/>
                                  </a:lnTo>
                                  <a:lnTo>
                                    <a:pt x="7379" y="305"/>
                                  </a:lnTo>
                                  <a:lnTo>
                                    <a:pt x="7381" y="248"/>
                                  </a:lnTo>
                                  <a:lnTo>
                                    <a:pt x="7384" y="211"/>
                                  </a:lnTo>
                                  <a:lnTo>
                                    <a:pt x="7386" y="198"/>
                                  </a:lnTo>
                                  <a:lnTo>
                                    <a:pt x="7389" y="183"/>
                                  </a:lnTo>
                                  <a:lnTo>
                                    <a:pt x="7391" y="172"/>
                                  </a:lnTo>
                                  <a:lnTo>
                                    <a:pt x="7394" y="151"/>
                                  </a:lnTo>
                                  <a:lnTo>
                                    <a:pt x="7396" y="125"/>
                                  </a:lnTo>
                                  <a:lnTo>
                                    <a:pt x="7399" y="104"/>
                                  </a:lnTo>
                                  <a:lnTo>
                                    <a:pt x="7401" y="92"/>
                                  </a:lnTo>
                                  <a:lnTo>
                                    <a:pt x="7404" y="83"/>
                                  </a:lnTo>
                                  <a:lnTo>
                                    <a:pt x="7406" y="75"/>
                                  </a:lnTo>
                                  <a:lnTo>
                                    <a:pt x="7409" y="69"/>
                                  </a:lnTo>
                                  <a:lnTo>
                                    <a:pt x="7411" y="61"/>
                                  </a:lnTo>
                                  <a:lnTo>
                                    <a:pt x="7414" y="57"/>
                                  </a:lnTo>
                                  <a:lnTo>
                                    <a:pt x="7416" y="53"/>
                                  </a:lnTo>
                                  <a:lnTo>
                                    <a:pt x="7419" y="53"/>
                                  </a:lnTo>
                                  <a:lnTo>
                                    <a:pt x="7421" y="57"/>
                                  </a:lnTo>
                                  <a:lnTo>
                                    <a:pt x="7424" y="59"/>
                                  </a:lnTo>
                                  <a:lnTo>
                                    <a:pt x="7426" y="66"/>
                                  </a:lnTo>
                                  <a:lnTo>
                                    <a:pt x="7429" y="69"/>
                                  </a:lnTo>
                                  <a:lnTo>
                                    <a:pt x="7431" y="71"/>
                                  </a:lnTo>
                                  <a:lnTo>
                                    <a:pt x="7434" y="69"/>
                                  </a:lnTo>
                                  <a:lnTo>
                                    <a:pt x="7436" y="67"/>
                                  </a:lnTo>
                                  <a:lnTo>
                                    <a:pt x="7439" y="69"/>
                                  </a:lnTo>
                                  <a:lnTo>
                                    <a:pt x="7441" y="75"/>
                                  </a:lnTo>
                                  <a:lnTo>
                                    <a:pt x="7444" y="94"/>
                                  </a:lnTo>
                                  <a:lnTo>
                                    <a:pt x="7446" y="142"/>
                                  </a:lnTo>
                                  <a:lnTo>
                                    <a:pt x="7449" y="236"/>
                                  </a:lnTo>
                                  <a:lnTo>
                                    <a:pt x="7451" y="402"/>
                                  </a:lnTo>
                                  <a:lnTo>
                                    <a:pt x="7453" y="664"/>
                                  </a:lnTo>
                                  <a:lnTo>
                                    <a:pt x="7456" y="1039"/>
                                  </a:lnTo>
                                  <a:lnTo>
                                    <a:pt x="7458" y="1411"/>
                                  </a:lnTo>
                                  <a:lnTo>
                                    <a:pt x="7461" y="1772"/>
                                  </a:lnTo>
                                  <a:lnTo>
                                    <a:pt x="7463" y="1967"/>
                                  </a:lnTo>
                                  <a:lnTo>
                                    <a:pt x="7466" y="2037"/>
                                  </a:lnTo>
                                  <a:lnTo>
                                    <a:pt x="7468" y="2121"/>
                                  </a:lnTo>
                                  <a:lnTo>
                                    <a:pt x="7471" y="2277"/>
                                  </a:lnTo>
                                  <a:lnTo>
                                    <a:pt x="7473" y="2498"/>
                                  </a:lnTo>
                                  <a:lnTo>
                                    <a:pt x="7476" y="2763"/>
                                  </a:lnTo>
                                  <a:lnTo>
                                    <a:pt x="7478" y="2847"/>
                                  </a:lnTo>
                                  <a:lnTo>
                                    <a:pt x="7481" y="2770"/>
                                  </a:lnTo>
                                  <a:lnTo>
                                    <a:pt x="7483" y="2228"/>
                                  </a:lnTo>
                                  <a:lnTo>
                                    <a:pt x="7486" y="1396"/>
                                  </a:lnTo>
                                  <a:lnTo>
                                    <a:pt x="7488" y="696"/>
                                  </a:lnTo>
                                  <a:lnTo>
                                    <a:pt x="7491" y="335"/>
                                  </a:lnTo>
                                  <a:lnTo>
                                    <a:pt x="7493" y="179"/>
                                  </a:lnTo>
                                  <a:lnTo>
                                    <a:pt x="7496" y="124"/>
                                  </a:lnTo>
                                  <a:lnTo>
                                    <a:pt x="7498" y="103"/>
                                  </a:lnTo>
                                  <a:lnTo>
                                    <a:pt x="7501" y="84"/>
                                  </a:lnTo>
                                  <a:lnTo>
                                    <a:pt x="7503" y="69"/>
                                  </a:lnTo>
                                  <a:lnTo>
                                    <a:pt x="7506" y="63"/>
                                  </a:lnTo>
                                  <a:lnTo>
                                    <a:pt x="7508" y="64"/>
                                  </a:lnTo>
                                  <a:lnTo>
                                    <a:pt x="7511" y="73"/>
                                  </a:lnTo>
                                  <a:lnTo>
                                    <a:pt x="7513" y="80"/>
                                  </a:lnTo>
                                  <a:lnTo>
                                    <a:pt x="7516" y="84"/>
                                  </a:lnTo>
                                  <a:lnTo>
                                    <a:pt x="7518" y="82"/>
                                  </a:lnTo>
                                  <a:lnTo>
                                    <a:pt x="7520" y="76"/>
                                  </a:lnTo>
                                  <a:lnTo>
                                    <a:pt x="7523" y="66"/>
                                  </a:lnTo>
                                  <a:lnTo>
                                    <a:pt x="7525" y="60"/>
                                  </a:lnTo>
                                  <a:lnTo>
                                    <a:pt x="7528" y="55"/>
                                  </a:lnTo>
                                  <a:lnTo>
                                    <a:pt x="7530" y="52"/>
                                  </a:lnTo>
                                  <a:lnTo>
                                    <a:pt x="7533" y="46"/>
                                  </a:lnTo>
                                  <a:lnTo>
                                    <a:pt x="7535" y="39"/>
                                  </a:lnTo>
                                  <a:lnTo>
                                    <a:pt x="7538" y="35"/>
                                  </a:lnTo>
                                  <a:lnTo>
                                    <a:pt x="7540" y="31"/>
                                  </a:lnTo>
                                  <a:lnTo>
                                    <a:pt x="7543" y="28"/>
                                  </a:lnTo>
                                  <a:lnTo>
                                    <a:pt x="7545" y="27"/>
                                  </a:lnTo>
                                  <a:lnTo>
                                    <a:pt x="7548" y="25"/>
                                  </a:lnTo>
                                  <a:lnTo>
                                    <a:pt x="7550" y="24"/>
                                  </a:lnTo>
                                  <a:lnTo>
                                    <a:pt x="7553" y="23"/>
                                  </a:lnTo>
                                  <a:lnTo>
                                    <a:pt x="7555" y="22"/>
                                  </a:lnTo>
                                  <a:lnTo>
                                    <a:pt x="7558" y="21"/>
                                  </a:lnTo>
                                  <a:lnTo>
                                    <a:pt x="7560" y="21"/>
                                  </a:lnTo>
                                  <a:lnTo>
                                    <a:pt x="7563" y="20"/>
                                  </a:lnTo>
                                  <a:lnTo>
                                    <a:pt x="7565" y="21"/>
                                  </a:lnTo>
                                  <a:lnTo>
                                    <a:pt x="7568" y="21"/>
                                  </a:lnTo>
                                  <a:lnTo>
                                    <a:pt x="7570" y="21"/>
                                  </a:lnTo>
                                  <a:lnTo>
                                    <a:pt x="7573" y="21"/>
                                  </a:lnTo>
                                  <a:lnTo>
                                    <a:pt x="7575" y="20"/>
                                  </a:lnTo>
                                  <a:lnTo>
                                    <a:pt x="7578" y="19"/>
                                  </a:lnTo>
                                  <a:lnTo>
                                    <a:pt x="7580" y="17"/>
                                  </a:lnTo>
                                  <a:lnTo>
                                    <a:pt x="7583" y="15"/>
                                  </a:lnTo>
                                  <a:lnTo>
                                    <a:pt x="7585" y="15"/>
                                  </a:lnTo>
                                  <a:lnTo>
                                    <a:pt x="7588" y="15"/>
                                  </a:lnTo>
                                  <a:lnTo>
                                    <a:pt x="7590" y="14"/>
                                  </a:lnTo>
                                  <a:lnTo>
                                    <a:pt x="7592" y="15"/>
                                  </a:lnTo>
                                  <a:lnTo>
                                    <a:pt x="7595" y="16"/>
                                  </a:lnTo>
                                  <a:lnTo>
                                    <a:pt x="7597" y="17"/>
                                  </a:lnTo>
                                  <a:lnTo>
                                    <a:pt x="7600" y="19"/>
                                  </a:lnTo>
                                  <a:lnTo>
                                    <a:pt x="7602" y="20"/>
                                  </a:lnTo>
                                  <a:lnTo>
                                    <a:pt x="7605" y="22"/>
                                  </a:lnTo>
                                  <a:lnTo>
                                    <a:pt x="7607" y="20"/>
                                  </a:lnTo>
                                  <a:lnTo>
                                    <a:pt x="7610" y="19"/>
                                  </a:lnTo>
                                  <a:lnTo>
                                    <a:pt x="7612" y="15"/>
                                  </a:lnTo>
                                  <a:lnTo>
                                    <a:pt x="7615" y="13"/>
                                  </a:lnTo>
                                  <a:lnTo>
                                    <a:pt x="7617" y="9"/>
                                  </a:lnTo>
                                  <a:lnTo>
                                    <a:pt x="7620" y="7"/>
                                  </a:lnTo>
                                  <a:lnTo>
                                    <a:pt x="7622" y="7"/>
                                  </a:lnTo>
                                  <a:lnTo>
                                    <a:pt x="7625" y="6"/>
                                  </a:lnTo>
                                  <a:lnTo>
                                    <a:pt x="7627" y="6"/>
                                  </a:lnTo>
                                  <a:lnTo>
                                    <a:pt x="7630" y="5"/>
                                  </a:lnTo>
                                  <a:lnTo>
                                    <a:pt x="7632" y="5"/>
                                  </a:lnTo>
                                  <a:lnTo>
                                    <a:pt x="7635" y="6"/>
                                  </a:lnTo>
                                  <a:lnTo>
                                    <a:pt x="7637" y="5"/>
                                  </a:lnTo>
                                  <a:lnTo>
                                    <a:pt x="7640" y="7"/>
                                  </a:lnTo>
                                  <a:lnTo>
                                    <a:pt x="7642" y="8"/>
                                  </a:lnTo>
                                  <a:lnTo>
                                    <a:pt x="7645" y="11"/>
                                  </a:lnTo>
                                  <a:lnTo>
                                    <a:pt x="7647" y="16"/>
                                  </a:lnTo>
                                  <a:lnTo>
                                    <a:pt x="7650" y="22"/>
                                  </a:lnTo>
                                  <a:lnTo>
                                    <a:pt x="7652" y="27"/>
                                  </a:lnTo>
                                  <a:lnTo>
                                    <a:pt x="7655" y="31"/>
                                  </a:lnTo>
                                  <a:lnTo>
                                    <a:pt x="7657" y="29"/>
                                  </a:lnTo>
                                  <a:lnTo>
                                    <a:pt x="7659" y="25"/>
                                  </a:lnTo>
                                  <a:lnTo>
                                    <a:pt x="7662" y="19"/>
                                  </a:lnTo>
                                  <a:lnTo>
                                    <a:pt x="7664" y="14"/>
                                  </a:lnTo>
                                  <a:lnTo>
                                    <a:pt x="7667" y="11"/>
                                  </a:lnTo>
                                  <a:lnTo>
                                    <a:pt x="7669" y="9"/>
                                  </a:lnTo>
                                  <a:lnTo>
                                    <a:pt x="7672" y="7"/>
                                  </a:lnTo>
                                  <a:lnTo>
                                    <a:pt x="7674" y="6"/>
                                  </a:lnTo>
                                  <a:lnTo>
                                    <a:pt x="7677" y="7"/>
                                  </a:lnTo>
                                  <a:lnTo>
                                    <a:pt x="7679" y="7"/>
                                  </a:lnTo>
                                  <a:lnTo>
                                    <a:pt x="7682" y="7"/>
                                  </a:lnTo>
                                  <a:lnTo>
                                    <a:pt x="7684" y="7"/>
                                  </a:lnTo>
                                  <a:lnTo>
                                    <a:pt x="7687" y="9"/>
                                  </a:lnTo>
                                  <a:lnTo>
                                    <a:pt x="7689" y="10"/>
                                  </a:lnTo>
                                  <a:lnTo>
                                    <a:pt x="7692" y="12"/>
                                  </a:lnTo>
                                  <a:lnTo>
                                    <a:pt x="7694" y="12"/>
                                  </a:lnTo>
                                  <a:lnTo>
                                    <a:pt x="7697" y="13"/>
                                  </a:lnTo>
                                  <a:lnTo>
                                    <a:pt x="7699" y="11"/>
                                  </a:lnTo>
                                  <a:lnTo>
                                    <a:pt x="7702" y="9"/>
                                  </a:lnTo>
                                  <a:lnTo>
                                    <a:pt x="7704" y="7"/>
                                  </a:lnTo>
                                  <a:lnTo>
                                    <a:pt x="7707" y="7"/>
                                  </a:lnTo>
                                  <a:lnTo>
                                    <a:pt x="7709" y="6"/>
                                  </a:lnTo>
                                  <a:lnTo>
                                    <a:pt x="7712" y="5"/>
                                  </a:lnTo>
                                  <a:lnTo>
                                    <a:pt x="7714" y="5"/>
                                  </a:lnTo>
                                  <a:lnTo>
                                    <a:pt x="7717" y="4"/>
                                  </a:lnTo>
                                  <a:lnTo>
                                    <a:pt x="7719" y="4"/>
                                  </a:lnTo>
                                  <a:lnTo>
                                    <a:pt x="7722" y="4"/>
                                  </a:lnTo>
                                  <a:lnTo>
                                    <a:pt x="7724" y="4"/>
                                  </a:lnTo>
                                  <a:lnTo>
                                    <a:pt x="7727" y="4"/>
                                  </a:lnTo>
                                  <a:lnTo>
                                    <a:pt x="7729" y="4"/>
                                  </a:lnTo>
                                  <a:lnTo>
                                    <a:pt x="7731" y="4"/>
                                  </a:lnTo>
                                  <a:lnTo>
                                    <a:pt x="7734" y="4"/>
                                  </a:lnTo>
                                  <a:lnTo>
                                    <a:pt x="7736" y="4"/>
                                  </a:lnTo>
                                  <a:lnTo>
                                    <a:pt x="7739" y="3"/>
                                  </a:lnTo>
                                  <a:lnTo>
                                    <a:pt x="7741" y="4"/>
                                  </a:lnTo>
                                  <a:lnTo>
                                    <a:pt x="7744" y="4"/>
                                  </a:lnTo>
                                  <a:lnTo>
                                    <a:pt x="7746" y="4"/>
                                  </a:lnTo>
                                  <a:lnTo>
                                    <a:pt x="7749" y="4"/>
                                  </a:lnTo>
                                  <a:lnTo>
                                    <a:pt x="7751" y="4"/>
                                  </a:lnTo>
                                  <a:lnTo>
                                    <a:pt x="7754" y="4"/>
                                  </a:lnTo>
                                  <a:lnTo>
                                    <a:pt x="7756" y="4"/>
                                  </a:lnTo>
                                  <a:lnTo>
                                    <a:pt x="7759" y="5"/>
                                  </a:lnTo>
                                  <a:lnTo>
                                    <a:pt x="7761" y="5"/>
                                  </a:lnTo>
                                  <a:lnTo>
                                    <a:pt x="7764" y="7"/>
                                  </a:lnTo>
                                  <a:lnTo>
                                    <a:pt x="7766" y="9"/>
                                  </a:lnTo>
                                  <a:lnTo>
                                    <a:pt x="7769" y="11"/>
                                  </a:lnTo>
                                  <a:lnTo>
                                    <a:pt x="7771" y="13"/>
                                  </a:lnTo>
                                  <a:lnTo>
                                    <a:pt x="7774" y="14"/>
                                  </a:lnTo>
                                  <a:lnTo>
                                    <a:pt x="7776" y="14"/>
                                  </a:lnTo>
                                  <a:lnTo>
                                    <a:pt x="7779" y="12"/>
                                  </a:lnTo>
                                  <a:lnTo>
                                    <a:pt x="7781" y="10"/>
                                  </a:lnTo>
                                  <a:lnTo>
                                    <a:pt x="7784" y="8"/>
                                  </a:lnTo>
                                  <a:lnTo>
                                    <a:pt x="7786" y="6"/>
                                  </a:lnTo>
                                  <a:lnTo>
                                    <a:pt x="7789" y="4"/>
                                  </a:lnTo>
                                  <a:lnTo>
                                    <a:pt x="7791" y="4"/>
                                  </a:lnTo>
                                  <a:lnTo>
                                    <a:pt x="7794" y="3"/>
                                  </a:lnTo>
                                  <a:lnTo>
                                    <a:pt x="7796" y="3"/>
                                  </a:lnTo>
                                  <a:lnTo>
                                    <a:pt x="7798" y="3"/>
                                  </a:lnTo>
                                  <a:lnTo>
                                    <a:pt x="7801" y="3"/>
                                  </a:lnTo>
                                  <a:lnTo>
                                    <a:pt x="7803" y="3"/>
                                  </a:lnTo>
                                  <a:lnTo>
                                    <a:pt x="7806" y="2"/>
                                  </a:lnTo>
                                  <a:lnTo>
                                    <a:pt x="7808" y="2"/>
                                  </a:lnTo>
                                  <a:lnTo>
                                    <a:pt x="7811" y="3"/>
                                  </a:lnTo>
                                  <a:lnTo>
                                    <a:pt x="7813" y="3"/>
                                  </a:lnTo>
                                  <a:lnTo>
                                    <a:pt x="7816" y="3"/>
                                  </a:lnTo>
                                  <a:lnTo>
                                    <a:pt x="7818" y="2"/>
                                  </a:lnTo>
                                  <a:lnTo>
                                    <a:pt x="7821" y="2"/>
                                  </a:lnTo>
                                  <a:lnTo>
                                    <a:pt x="7823" y="3"/>
                                  </a:lnTo>
                                  <a:lnTo>
                                    <a:pt x="7826" y="3"/>
                                  </a:lnTo>
                                  <a:lnTo>
                                    <a:pt x="7828" y="3"/>
                                  </a:lnTo>
                                  <a:lnTo>
                                    <a:pt x="7831" y="4"/>
                                  </a:lnTo>
                                  <a:lnTo>
                                    <a:pt x="7833" y="5"/>
                                  </a:lnTo>
                                  <a:lnTo>
                                    <a:pt x="7836" y="7"/>
                                  </a:lnTo>
                                  <a:lnTo>
                                    <a:pt x="7838" y="8"/>
                                  </a:lnTo>
                                  <a:lnTo>
                                    <a:pt x="7841" y="9"/>
                                  </a:lnTo>
                                  <a:lnTo>
                                    <a:pt x="7843" y="9"/>
                                  </a:lnTo>
                                  <a:lnTo>
                                    <a:pt x="7846" y="9"/>
                                  </a:lnTo>
                                  <a:lnTo>
                                    <a:pt x="7848" y="8"/>
                                  </a:lnTo>
                                  <a:lnTo>
                                    <a:pt x="7851" y="7"/>
                                  </a:lnTo>
                                  <a:lnTo>
                                    <a:pt x="7853" y="6"/>
                                  </a:lnTo>
                                  <a:lnTo>
                                    <a:pt x="7856" y="5"/>
                                  </a:lnTo>
                                  <a:lnTo>
                                    <a:pt x="7858" y="4"/>
                                  </a:lnTo>
                                  <a:lnTo>
                                    <a:pt x="7861" y="4"/>
                                  </a:lnTo>
                                  <a:lnTo>
                                    <a:pt x="7863" y="3"/>
                                  </a:lnTo>
                                  <a:lnTo>
                                    <a:pt x="7866" y="3"/>
                                  </a:lnTo>
                                  <a:lnTo>
                                    <a:pt x="7868" y="3"/>
                                  </a:lnTo>
                                  <a:lnTo>
                                    <a:pt x="7870" y="3"/>
                                  </a:lnTo>
                                  <a:lnTo>
                                    <a:pt x="7873" y="2"/>
                                  </a:lnTo>
                                  <a:lnTo>
                                    <a:pt x="7875" y="2"/>
                                  </a:lnTo>
                                  <a:lnTo>
                                    <a:pt x="7878" y="3"/>
                                  </a:lnTo>
                                  <a:lnTo>
                                    <a:pt x="7880" y="2"/>
                                  </a:lnTo>
                                  <a:lnTo>
                                    <a:pt x="7883" y="2"/>
                                  </a:lnTo>
                                  <a:lnTo>
                                    <a:pt x="7885" y="2"/>
                                  </a:lnTo>
                                  <a:lnTo>
                                    <a:pt x="7888" y="2"/>
                                  </a:lnTo>
                                  <a:lnTo>
                                    <a:pt x="7890" y="2"/>
                                  </a:lnTo>
                                  <a:lnTo>
                                    <a:pt x="7893" y="2"/>
                                  </a:lnTo>
                                  <a:lnTo>
                                    <a:pt x="7895" y="2"/>
                                  </a:lnTo>
                                  <a:lnTo>
                                    <a:pt x="7898" y="2"/>
                                  </a:lnTo>
                                  <a:lnTo>
                                    <a:pt x="7900" y="2"/>
                                  </a:lnTo>
                                  <a:lnTo>
                                    <a:pt x="7903" y="2"/>
                                  </a:lnTo>
                                  <a:lnTo>
                                    <a:pt x="7905" y="2"/>
                                  </a:lnTo>
                                  <a:lnTo>
                                    <a:pt x="7908" y="3"/>
                                  </a:lnTo>
                                  <a:lnTo>
                                    <a:pt x="7910" y="3"/>
                                  </a:lnTo>
                                  <a:lnTo>
                                    <a:pt x="7913" y="5"/>
                                  </a:lnTo>
                                  <a:lnTo>
                                    <a:pt x="7915" y="7"/>
                                  </a:lnTo>
                                  <a:lnTo>
                                    <a:pt x="7918" y="8"/>
                                  </a:lnTo>
                                  <a:lnTo>
                                    <a:pt x="7920" y="9"/>
                                  </a:lnTo>
                                  <a:lnTo>
                                    <a:pt x="7923" y="9"/>
                                  </a:lnTo>
                                  <a:lnTo>
                                    <a:pt x="7925" y="7"/>
                                  </a:lnTo>
                                  <a:lnTo>
                                    <a:pt x="7928" y="7"/>
                                  </a:lnTo>
                                  <a:lnTo>
                                    <a:pt x="7930" y="6"/>
                                  </a:lnTo>
                                  <a:lnTo>
                                    <a:pt x="7933" y="6"/>
                                  </a:lnTo>
                                  <a:lnTo>
                                    <a:pt x="7935" y="5"/>
                                  </a:lnTo>
                                  <a:lnTo>
                                    <a:pt x="7937" y="5"/>
                                  </a:lnTo>
                                  <a:lnTo>
                                    <a:pt x="7940" y="3"/>
                                  </a:lnTo>
                                  <a:lnTo>
                                    <a:pt x="7942" y="4"/>
                                  </a:lnTo>
                                  <a:lnTo>
                                    <a:pt x="7945" y="3"/>
                                  </a:lnTo>
                                  <a:lnTo>
                                    <a:pt x="7947" y="3"/>
                                  </a:lnTo>
                                  <a:lnTo>
                                    <a:pt x="7950" y="3"/>
                                  </a:lnTo>
                                  <a:lnTo>
                                    <a:pt x="7952" y="3"/>
                                  </a:lnTo>
                                  <a:lnTo>
                                    <a:pt x="7955" y="3"/>
                                  </a:lnTo>
                                  <a:lnTo>
                                    <a:pt x="7957" y="3"/>
                                  </a:lnTo>
                                  <a:lnTo>
                                    <a:pt x="7960" y="3"/>
                                  </a:lnTo>
                                  <a:lnTo>
                                    <a:pt x="7962" y="3"/>
                                  </a:lnTo>
                                  <a:lnTo>
                                    <a:pt x="7965" y="2"/>
                                  </a:lnTo>
                                  <a:lnTo>
                                    <a:pt x="7967" y="2"/>
                                  </a:lnTo>
                                  <a:lnTo>
                                    <a:pt x="7970" y="2"/>
                                  </a:lnTo>
                                  <a:lnTo>
                                    <a:pt x="7972" y="2"/>
                                  </a:lnTo>
                                  <a:lnTo>
                                    <a:pt x="7975" y="2"/>
                                  </a:lnTo>
                                  <a:lnTo>
                                    <a:pt x="7977" y="2"/>
                                  </a:lnTo>
                                  <a:lnTo>
                                    <a:pt x="7980" y="2"/>
                                  </a:lnTo>
                                  <a:lnTo>
                                    <a:pt x="7982" y="2"/>
                                  </a:lnTo>
                                  <a:lnTo>
                                    <a:pt x="7985" y="2"/>
                                  </a:lnTo>
                                  <a:lnTo>
                                    <a:pt x="7987" y="2"/>
                                  </a:lnTo>
                                  <a:lnTo>
                                    <a:pt x="7990" y="2"/>
                                  </a:lnTo>
                                  <a:lnTo>
                                    <a:pt x="7992" y="1"/>
                                  </a:lnTo>
                                  <a:lnTo>
                                    <a:pt x="7995" y="1"/>
                                  </a:lnTo>
                                  <a:lnTo>
                                    <a:pt x="7997" y="2"/>
                                  </a:lnTo>
                                  <a:lnTo>
                                    <a:pt x="8000" y="2"/>
                                  </a:lnTo>
                                  <a:lnTo>
                                    <a:pt x="8002" y="3"/>
                                  </a:lnTo>
                                  <a:lnTo>
                                    <a:pt x="8005" y="4"/>
                                  </a:lnTo>
                                  <a:lnTo>
                                    <a:pt x="8007" y="6"/>
                                  </a:lnTo>
                                  <a:lnTo>
                                    <a:pt x="8009" y="7"/>
                                  </a:lnTo>
                                  <a:lnTo>
                                    <a:pt x="8012" y="7"/>
                                  </a:lnTo>
                                  <a:lnTo>
                                    <a:pt x="8014" y="6"/>
                                  </a:lnTo>
                                  <a:lnTo>
                                    <a:pt x="8017" y="5"/>
                                  </a:lnTo>
                                  <a:lnTo>
                                    <a:pt x="8019" y="4"/>
                                  </a:lnTo>
                                  <a:lnTo>
                                    <a:pt x="8022" y="3"/>
                                  </a:lnTo>
                                  <a:lnTo>
                                    <a:pt x="8024" y="3"/>
                                  </a:lnTo>
                                  <a:lnTo>
                                    <a:pt x="8027" y="2"/>
                                  </a:lnTo>
                                  <a:lnTo>
                                    <a:pt x="8029" y="2"/>
                                  </a:lnTo>
                                  <a:lnTo>
                                    <a:pt x="8032" y="2"/>
                                  </a:lnTo>
                                  <a:lnTo>
                                    <a:pt x="8034" y="2"/>
                                  </a:lnTo>
                                  <a:lnTo>
                                    <a:pt x="8037" y="2"/>
                                  </a:lnTo>
                                  <a:lnTo>
                                    <a:pt x="8039" y="2"/>
                                  </a:lnTo>
                                  <a:lnTo>
                                    <a:pt x="8042" y="2"/>
                                  </a:lnTo>
                                  <a:lnTo>
                                    <a:pt x="8044" y="2"/>
                                  </a:lnTo>
                                  <a:lnTo>
                                    <a:pt x="8047" y="2"/>
                                  </a:lnTo>
                                  <a:lnTo>
                                    <a:pt x="8049" y="2"/>
                                  </a:lnTo>
                                  <a:lnTo>
                                    <a:pt x="8052" y="2"/>
                                  </a:lnTo>
                                  <a:lnTo>
                                    <a:pt x="8054" y="2"/>
                                  </a:lnTo>
                                  <a:lnTo>
                                    <a:pt x="8057" y="1"/>
                                  </a:lnTo>
                                  <a:lnTo>
                                    <a:pt x="8059" y="2"/>
                                  </a:lnTo>
                                  <a:lnTo>
                                    <a:pt x="8062" y="2"/>
                                  </a:lnTo>
                                  <a:lnTo>
                                    <a:pt x="8064" y="2"/>
                                  </a:lnTo>
                                  <a:lnTo>
                                    <a:pt x="8067" y="1"/>
                                  </a:lnTo>
                                  <a:lnTo>
                                    <a:pt x="8069" y="1"/>
                                  </a:lnTo>
                                  <a:lnTo>
                                    <a:pt x="8072" y="1"/>
                                  </a:lnTo>
                                  <a:lnTo>
                                    <a:pt x="8074" y="1"/>
                                  </a:lnTo>
                                  <a:lnTo>
                                    <a:pt x="8076" y="1"/>
                                  </a:lnTo>
                                  <a:lnTo>
                                    <a:pt x="8079" y="1"/>
                                  </a:lnTo>
                                  <a:lnTo>
                                    <a:pt x="8081" y="1"/>
                                  </a:lnTo>
                                  <a:lnTo>
                                    <a:pt x="8084" y="1"/>
                                  </a:lnTo>
                                  <a:lnTo>
                                    <a:pt x="8086" y="1"/>
                                  </a:lnTo>
                                  <a:lnTo>
                                    <a:pt x="8089" y="1"/>
                                  </a:lnTo>
                                  <a:lnTo>
                                    <a:pt x="8091" y="1"/>
                                  </a:lnTo>
                                  <a:lnTo>
                                    <a:pt x="8094" y="1"/>
                                  </a:lnTo>
                                  <a:lnTo>
                                    <a:pt x="8096" y="1"/>
                                  </a:lnTo>
                                  <a:lnTo>
                                    <a:pt x="8099" y="1"/>
                                  </a:lnTo>
                                  <a:lnTo>
                                    <a:pt x="8101" y="1"/>
                                  </a:lnTo>
                                  <a:lnTo>
                                    <a:pt x="8104" y="1"/>
                                  </a:lnTo>
                                  <a:lnTo>
                                    <a:pt x="8106" y="2"/>
                                  </a:lnTo>
                                  <a:lnTo>
                                    <a:pt x="8109" y="2"/>
                                  </a:lnTo>
                                  <a:lnTo>
                                    <a:pt x="8111" y="3"/>
                                  </a:lnTo>
                                  <a:lnTo>
                                    <a:pt x="8114" y="4"/>
                                  </a:lnTo>
                                  <a:lnTo>
                                    <a:pt x="8116" y="4"/>
                                  </a:lnTo>
                                  <a:lnTo>
                                    <a:pt x="8119" y="4"/>
                                  </a:lnTo>
                                  <a:lnTo>
                                    <a:pt x="8121" y="4"/>
                                  </a:lnTo>
                                  <a:lnTo>
                                    <a:pt x="8124" y="3"/>
                                  </a:lnTo>
                                  <a:lnTo>
                                    <a:pt x="8126" y="2"/>
                                  </a:lnTo>
                                  <a:lnTo>
                                    <a:pt x="8129" y="2"/>
                                  </a:lnTo>
                                  <a:lnTo>
                                    <a:pt x="8131" y="2"/>
                                  </a:lnTo>
                                  <a:lnTo>
                                    <a:pt x="8134" y="1"/>
                                  </a:lnTo>
                                  <a:lnTo>
                                    <a:pt x="8136" y="1"/>
                                  </a:lnTo>
                                  <a:lnTo>
                                    <a:pt x="8139" y="1"/>
                                  </a:lnTo>
                                  <a:lnTo>
                                    <a:pt x="8141" y="1"/>
                                  </a:lnTo>
                                  <a:lnTo>
                                    <a:pt x="8144" y="0"/>
                                  </a:lnTo>
                                  <a:lnTo>
                                    <a:pt x="8146" y="0"/>
                                  </a:lnTo>
                                  <a:lnTo>
                                    <a:pt x="8148" y="1"/>
                                  </a:lnTo>
                                  <a:lnTo>
                                    <a:pt x="8151" y="1"/>
                                  </a:lnTo>
                                  <a:lnTo>
                                    <a:pt x="8153" y="1"/>
                                  </a:lnTo>
                                  <a:lnTo>
                                    <a:pt x="8156" y="1"/>
                                  </a:lnTo>
                                  <a:lnTo>
                                    <a:pt x="8158" y="1"/>
                                  </a:lnTo>
                                  <a:lnTo>
                                    <a:pt x="8161" y="1"/>
                                  </a:lnTo>
                                  <a:lnTo>
                                    <a:pt x="8163" y="1"/>
                                  </a:lnTo>
                                  <a:lnTo>
                                    <a:pt x="8166" y="0"/>
                                  </a:lnTo>
                                  <a:lnTo>
                                    <a:pt x="8168" y="0"/>
                                  </a:lnTo>
                                  <a:lnTo>
                                    <a:pt x="8171" y="0"/>
                                  </a:lnTo>
                                  <a:lnTo>
                                    <a:pt x="8173" y="0"/>
                                  </a:lnTo>
                                  <a:lnTo>
                                    <a:pt x="8176" y="0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8181" y="1"/>
                                  </a:lnTo>
                                  <a:lnTo>
                                    <a:pt x="8183" y="1"/>
                                  </a:lnTo>
                                  <a:lnTo>
                                    <a:pt x="8186" y="1"/>
                                  </a:lnTo>
                                  <a:lnTo>
                                    <a:pt x="8188" y="1"/>
                                  </a:lnTo>
                                  <a:lnTo>
                                    <a:pt x="8191" y="2"/>
                                  </a:lnTo>
                                  <a:lnTo>
                                    <a:pt x="8193" y="2"/>
                                  </a:lnTo>
                                  <a:lnTo>
                                    <a:pt x="8196" y="1"/>
                                  </a:lnTo>
                                  <a:lnTo>
                                    <a:pt x="8198" y="1"/>
                                  </a:lnTo>
                                  <a:lnTo>
                                    <a:pt x="8201" y="1"/>
                                  </a:lnTo>
                                  <a:lnTo>
                                    <a:pt x="8203" y="1"/>
                                  </a:lnTo>
                                  <a:lnTo>
                                    <a:pt x="8206" y="0"/>
                                  </a:lnTo>
                                  <a:lnTo>
                                    <a:pt x="8208" y="1"/>
                                  </a:lnTo>
                                  <a:lnTo>
                                    <a:pt x="8211" y="2"/>
                                  </a:lnTo>
                                  <a:lnTo>
                                    <a:pt x="8213" y="3"/>
                                  </a:lnTo>
                                  <a:lnTo>
                                    <a:pt x="8216" y="3"/>
                                  </a:lnTo>
                                  <a:lnTo>
                                    <a:pt x="8218" y="4"/>
                                  </a:lnTo>
                                  <a:lnTo>
                                    <a:pt x="8220" y="4"/>
                                  </a:lnTo>
                                  <a:lnTo>
                                    <a:pt x="8223" y="3"/>
                                  </a:lnTo>
                                  <a:lnTo>
                                    <a:pt x="8225" y="3"/>
                                  </a:lnTo>
                                  <a:lnTo>
                                    <a:pt x="8228" y="2"/>
                                  </a:lnTo>
                                  <a:lnTo>
                                    <a:pt x="8230" y="2"/>
                                  </a:lnTo>
                                  <a:lnTo>
                                    <a:pt x="8233" y="2"/>
                                  </a:lnTo>
                                  <a:lnTo>
                                    <a:pt x="8235" y="1"/>
                                  </a:lnTo>
                                  <a:lnTo>
                                    <a:pt x="8238" y="1"/>
                                  </a:lnTo>
                                  <a:lnTo>
                                    <a:pt x="8240" y="1"/>
                                  </a:lnTo>
                                  <a:lnTo>
                                    <a:pt x="8243" y="1"/>
                                  </a:lnTo>
                                  <a:lnTo>
                                    <a:pt x="8245" y="2"/>
                                  </a:lnTo>
                                  <a:lnTo>
                                    <a:pt x="8248" y="2"/>
                                  </a:lnTo>
                                  <a:lnTo>
                                    <a:pt x="8250" y="3"/>
                                  </a:lnTo>
                                  <a:lnTo>
                                    <a:pt x="8253" y="3"/>
                                  </a:lnTo>
                                  <a:lnTo>
                                    <a:pt x="8255" y="3"/>
                                  </a:lnTo>
                                  <a:lnTo>
                                    <a:pt x="8258" y="3"/>
                                  </a:lnTo>
                                  <a:lnTo>
                                    <a:pt x="8260" y="3"/>
                                  </a:lnTo>
                                  <a:lnTo>
                                    <a:pt x="8263" y="2"/>
                                  </a:lnTo>
                                  <a:lnTo>
                                    <a:pt x="8265" y="2"/>
                                  </a:lnTo>
                                  <a:lnTo>
                                    <a:pt x="8268" y="2"/>
                                  </a:lnTo>
                                  <a:lnTo>
                                    <a:pt x="8270" y="1"/>
                                  </a:lnTo>
                                  <a:lnTo>
                                    <a:pt x="8273" y="2"/>
                                  </a:lnTo>
                                  <a:lnTo>
                                    <a:pt x="8275" y="2"/>
                                  </a:lnTo>
                                  <a:lnTo>
                                    <a:pt x="8278" y="2"/>
                                  </a:lnTo>
                                  <a:lnTo>
                                    <a:pt x="8280" y="2"/>
                                  </a:lnTo>
                                  <a:lnTo>
                                    <a:pt x="8283" y="1"/>
                                  </a:lnTo>
                                  <a:lnTo>
                                    <a:pt x="8285" y="1"/>
                                  </a:lnTo>
                                  <a:lnTo>
                                    <a:pt x="8287" y="0"/>
                                  </a:lnTo>
                                  <a:lnTo>
                                    <a:pt x="8290" y="0"/>
                                  </a:lnTo>
                                  <a:lnTo>
                                    <a:pt x="8292" y="0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8297" y="2"/>
                                  </a:lnTo>
                                  <a:lnTo>
                                    <a:pt x="8300" y="4"/>
                                  </a:lnTo>
                                  <a:lnTo>
                                    <a:pt x="8302" y="10"/>
                                  </a:lnTo>
                                  <a:lnTo>
                                    <a:pt x="8305" y="23"/>
                                  </a:lnTo>
                                  <a:lnTo>
                                    <a:pt x="8307" y="47"/>
                                  </a:lnTo>
                                  <a:lnTo>
                                    <a:pt x="8310" y="81"/>
                                  </a:lnTo>
                                  <a:lnTo>
                                    <a:pt x="8312" y="118"/>
                                  </a:lnTo>
                                  <a:lnTo>
                                    <a:pt x="8315" y="150"/>
                                  </a:lnTo>
                                  <a:lnTo>
                                    <a:pt x="8317" y="162"/>
                                  </a:lnTo>
                                  <a:lnTo>
                                    <a:pt x="8320" y="149"/>
                                  </a:lnTo>
                                  <a:lnTo>
                                    <a:pt x="8322" y="122"/>
                                  </a:lnTo>
                                  <a:lnTo>
                                    <a:pt x="8325" y="87"/>
                                  </a:lnTo>
                                  <a:lnTo>
                                    <a:pt x="8327" y="60"/>
                                  </a:lnTo>
                                  <a:lnTo>
                                    <a:pt x="8330" y="38"/>
                                  </a:lnTo>
                                  <a:lnTo>
                                    <a:pt x="8332" y="23"/>
                                  </a:lnTo>
                                  <a:lnTo>
                                    <a:pt x="8335" y="14"/>
                                  </a:lnTo>
                                  <a:lnTo>
                                    <a:pt x="8337" y="9"/>
                                  </a:lnTo>
                                  <a:lnTo>
                                    <a:pt x="8340" y="6"/>
                                  </a:lnTo>
                                  <a:lnTo>
                                    <a:pt x="8342" y="5"/>
                                  </a:lnTo>
                                  <a:lnTo>
                                    <a:pt x="8345" y="4"/>
                                  </a:lnTo>
                                  <a:lnTo>
                                    <a:pt x="8347" y="4"/>
                                  </a:lnTo>
                                  <a:lnTo>
                                    <a:pt x="8350" y="4"/>
                                  </a:lnTo>
                                  <a:lnTo>
                                    <a:pt x="8352" y="4"/>
                                  </a:lnTo>
                                  <a:lnTo>
                                    <a:pt x="8355" y="4"/>
                                  </a:lnTo>
                                  <a:lnTo>
                                    <a:pt x="8357" y="4"/>
                                  </a:lnTo>
                                  <a:lnTo>
                                    <a:pt x="8359" y="4"/>
                                  </a:lnTo>
                                  <a:lnTo>
                                    <a:pt x="8362" y="4"/>
                                  </a:lnTo>
                                  <a:lnTo>
                                    <a:pt x="8364" y="4"/>
                                  </a:lnTo>
                                  <a:lnTo>
                                    <a:pt x="8367" y="4"/>
                                  </a:lnTo>
                                  <a:lnTo>
                                    <a:pt x="8369" y="4"/>
                                  </a:lnTo>
                                  <a:lnTo>
                                    <a:pt x="8372" y="3"/>
                                  </a:lnTo>
                                  <a:lnTo>
                                    <a:pt x="8374" y="3"/>
                                  </a:lnTo>
                                  <a:lnTo>
                                    <a:pt x="8377" y="4"/>
                                  </a:lnTo>
                                  <a:lnTo>
                                    <a:pt x="8379" y="5"/>
                                  </a:lnTo>
                                  <a:lnTo>
                                    <a:pt x="8382" y="5"/>
                                  </a:lnTo>
                                  <a:lnTo>
                                    <a:pt x="8384" y="5"/>
                                  </a:lnTo>
                                  <a:lnTo>
                                    <a:pt x="8387" y="5"/>
                                  </a:lnTo>
                                  <a:lnTo>
                                    <a:pt x="8389" y="5"/>
                                  </a:lnTo>
                                  <a:lnTo>
                                    <a:pt x="8392" y="4"/>
                                  </a:lnTo>
                                  <a:lnTo>
                                    <a:pt x="8394" y="2"/>
                                  </a:lnTo>
                                  <a:lnTo>
                                    <a:pt x="8397" y="2"/>
                                  </a:lnTo>
                                  <a:lnTo>
                                    <a:pt x="8399" y="1"/>
                                  </a:lnTo>
                                  <a:lnTo>
                                    <a:pt x="8402" y="1"/>
                                  </a:lnTo>
                                  <a:lnTo>
                                    <a:pt x="8404" y="1"/>
                                  </a:lnTo>
                                  <a:lnTo>
                                    <a:pt x="8407" y="1"/>
                                  </a:lnTo>
                                  <a:lnTo>
                                    <a:pt x="8409" y="1"/>
                                  </a:lnTo>
                                  <a:lnTo>
                                    <a:pt x="8412" y="1"/>
                                  </a:lnTo>
                                  <a:lnTo>
                                    <a:pt x="8414" y="0"/>
                                  </a:lnTo>
                                  <a:lnTo>
                                    <a:pt x="8417" y="1"/>
                                  </a:lnTo>
                                  <a:lnTo>
                                    <a:pt x="8419" y="0"/>
                                  </a:lnTo>
                                  <a:lnTo>
                                    <a:pt x="8422" y="1"/>
                                  </a:lnTo>
                                  <a:lnTo>
                                    <a:pt x="8424" y="1"/>
                                  </a:lnTo>
                                  <a:lnTo>
                                    <a:pt x="8426" y="1"/>
                                  </a:lnTo>
                                  <a:lnTo>
                                    <a:pt x="8429" y="1"/>
                                  </a:lnTo>
                                  <a:lnTo>
                                    <a:pt x="8431" y="1"/>
                                  </a:lnTo>
                                  <a:lnTo>
                                    <a:pt x="8434" y="1"/>
                                  </a:lnTo>
                                  <a:lnTo>
                                    <a:pt x="8436" y="1"/>
                                  </a:lnTo>
                                  <a:lnTo>
                                    <a:pt x="8439" y="2"/>
                                  </a:lnTo>
                                  <a:lnTo>
                                    <a:pt x="8441" y="2"/>
                                  </a:lnTo>
                                  <a:lnTo>
                                    <a:pt x="8444" y="2"/>
                                  </a:lnTo>
                                  <a:lnTo>
                                    <a:pt x="8446" y="3"/>
                                  </a:lnTo>
                                  <a:lnTo>
                                    <a:pt x="8449" y="2"/>
                                  </a:lnTo>
                                  <a:lnTo>
                                    <a:pt x="8451" y="3"/>
                                  </a:lnTo>
                                  <a:lnTo>
                                    <a:pt x="8454" y="6"/>
                                  </a:lnTo>
                                  <a:lnTo>
                                    <a:pt x="8456" y="10"/>
                                  </a:lnTo>
                                  <a:lnTo>
                                    <a:pt x="8459" y="17"/>
                                  </a:lnTo>
                                  <a:lnTo>
                                    <a:pt x="8461" y="22"/>
                                  </a:lnTo>
                                  <a:lnTo>
                                    <a:pt x="8464" y="27"/>
                                  </a:lnTo>
                                  <a:lnTo>
                                    <a:pt x="8466" y="27"/>
                                  </a:lnTo>
                                  <a:lnTo>
                                    <a:pt x="8469" y="24"/>
                                  </a:lnTo>
                                  <a:lnTo>
                                    <a:pt x="8471" y="19"/>
                                  </a:lnTo>
                                  <a:lnTo>
                                    <a:pt x="8474" y="15"/>
                                  </a:lnTo>
                                  <a:lnTo>
                                    <a:pt x="8476" y="10"/>
                                  </a:lnTo>
                                  <a:lnTo>
                                    <a:pt x="8479" y="7"/>
                                  </a:lnTo>
                                  <a:lnTo>
                                    <a:pt x="8481" y="5"/>
                                  </a:lnTo>
                                  <a:lnTo>
                                    <a:pt x="8484" y="4"/>
                                  </a:lnTo>
                                  <a:lnTo>
                                    <a:pt x="8486" y="3"/>
                                  </a:lnTo>
                                  <a:lnTo>
                                    <a:pt x="8489" y="3"/>
                                  </a:lnTo>
                                  <a:lnTo>
                                    <a:pt x="8491" y="4"/>
                                  </a:lnTo>
                                  <a:lnTo>
                                    <a:pt x="8494" y="5"/>
                                  </a:lnTo>
                                  <a:lnTo>
                                    <a:pt x="8496" y="6"/>
                                  </a:lnTo>
                                  <a:lnTo>
                                    <a:pt x="8498" y="7"/>
                                  </a:lnTo>
                                  <a:lnTo>
                                    <a:pt x="8501" y="8"/>
                                  </a:lnTo>
                                  <a:lnTo>
                                    <a:pt x="8503" y="7"/>
                                  </a:lnTo>
                                  <a:lnTo>
                                    <a:pt x="8506" y="6"/>
                                  </a:lnTo>
                                  <a:lnTo>
                                    <a:pt x="8508" y="5"/>
                                  </a:lnTo>
                                  <a:lnTo>
                                    <a:pt x="8511" y="3"/>
                                  </a:lnTo>
                                  <a:lnTo>
                                    <a:pt x="8513" y="2"/>
                                  </a:lnTo>
                                  <a:lnTo>
                                    <a:pt x="8516" y="2"/>
                                  </a:lnTo>
                                  <a:lnTo>
                                    <a:pt x="8518" y="2"/>
                                  </a:lnTo>
                                  <a:lnTo>
                                    <a:pt x="8521" y="1"/>
                                  </a:lnTo>
                                  <a:lnTo>
                                    <a:pt x="8523" y="1"/>
                                  </a:lnTo>
                                  <a:lnTo>
                                    <a:pt x="8526" y="2"/>
                                  </a:lnTo>
                                  <a:lnTo>
                                    <a:pt x="8528" y="2"/>
                                  </a:lnTo>
                                  <a:lnTo>
                                    <a:pt x="8531" y="2"/>
                                  </a:lnTo>
                                  <a:lnTo>
                                    <a:pt x="8533" y="2"/>
                                  </a:lnTo>
                                  <a:lnTo>
                                    <a:pt x="8536" y="2"/>
                                  </a:lnTo>
                                  <a:lnTo>
                                    <a:pt x="8538" y="3"/>
                                  </a:lnTo>
                                  <a:lnTo>
                                    <a:pt x="8541" y="2"/>
                                  </a:lnTo>
                                  <a:lnTo>
                                    <a:pt x="8543" y="2"/>
                                  </a:lnTo>
                                  <a:lnTo>
                                    <a:pt x="8546" y="1"/>
                                  </a:lnTo>
                                  <a:lnTo>
                                    <a:pt x="8548" y="0"/>
                                  </a:lnTo>
                                  <a:lnTo>
                                    <a:pt x="8551" y="0"/>
                                  </a:lnTo>
                                  <a:lnTo>
                                    <a:pt x="8553" y="0"/>
                                  </a:lnTo>
                                  <a:lnTo>
                                    <a:pt x="8556" y="1"/>
                                  </a:lnTo>
                                  <a:lnTo>
                                    <a:pt x="8558" y="2"/>
                                  </a:lnTo>
                                  <a:lnTo>
                                    <a:pt x="8561" y="7"/>
                                  </a:lnTo>
                                  <a:lnTo>
                                    <a:pt x="8563" y="19"/>
                                  </a:lnTo>
                                  <a:lnTo>
                                    <a:pt x="8565" y="50"/>
                                  </a:lnTo>
                                  <a:lnTo>
                                    <a:pt x="8568" y="109"/>
                                  </a:lnTo>
                                  <a:lnTo>
                                    <a:pt x="8570" y="209"/>
                                  </a:lnTo>
                                  <a:lnTo>
                                    <a:pt x="8573" y="353"/>
                                  </a:lnTo>
                                  <a:lnTo>
                                    <a:pt x="8575" y="520"/>
                                  </a:lnTo>
                                  <a:lnTo>
                                    <a:pt x="8578" y="666"/>
                                  </a:lnTo>
                                  <a:lnTo>
                                    <a:pt x="8580" y="739"/>
                                  </a:lnTo>
                                  <a:lnTo>
                                    <a:pt x="8583" y="718"/>
                                  </a:lnTo>
                                  <a:lnTo>
                                    <a:pt x="8585" y="574"/>
                                  </a:lnTo>
                                  <a:lnTo>
                                    <a:pt x="8588" y="401"/>
                                  </a:lnTo>
                                  <a:lnTo>
                                    <a:pt x="8590" y="231"/>
                                  </a:lnTo>
                                  <a:lnTo>
                                    <a:pt x="8593" y="128"/>
                                  </a:lnTo>
                                  <a:lnTo>
                                    <a:pt x="8595" y="69"/>
                                  </a:lnTo>
                                  <a:lnTo>
                                    <a:pt x="8598" y="40"/>
                                  </a:lnTo>
                                  <a:lnTo>
                                    <a:pt x="8600" y="26"/>
                                  </a:lnTo>
                                  <a:lnTo>
                                    <a:pt x="8603" y="18"/>
                                  </a:lnTo>
                                  <a:lnTo>
                                    <a:pt x="8605" y="15"/>
                                  </a:lnTo>
                                  <a:lnTo>
                                    <a:pt x="8608" y="13"/>
                                  </a:lnTo>
                                  <a:lnTo>
                                    <a:pt x="8610" y="12"/>
                                  </a:lnTo>
                                  <a:lnTo>
                                    <a:pt x="8613" y="11"/>
                                  </a:lnTo>
                                  <a:lnTo>
                                    <a:pt x="8615" y="12"/>
                                  </a:lnTo>
                                  <a:lnTo>
                                    <a:pt x="8618" y="15"/>
                                  </a:lnTo>
                                  <a:lnTo>
                                    <a:pt x="8620" y="18"/>
                                  </a:lnTo>
                                  <a:lnTo>
                                    <a:pt x="8623" y="24"/>
                                  </a:lnTo>
                                  <a:lnTo>
                                    <a:pt x="8625" y="29"/>
                                  </a:lnTo>
                                  <a:lnTo>
                                    <a:pt x="8628" y="30"/>
                                  </a:lnTo>
                                  <a:lnTo>
                                    <a:pt x="8630" y="30"/>
                                  </a:lnTo>
                                  <a:lnTo>
                                    <a:pt x="8633" y="28"/>
                                  </a:lnTo>
                                  <a:lnTo>
                                    <a:pt x="8635" y="23"/>
                                  </a:lnTo>
                                  <a:lnTo>
                                    <a:pt x="8637" y="17"/>
                                  </a:lnTo>
                                  <a:lnTo>
                                    <a:pt x="8640" y="13"/>
                                  </a:lnTo>
                                  <a:lnTo>
                                    <a:pt x="8642" y="9"/>
                                  </a:lnTo>
                                  <a:lnTo>
                                    <a:pt x="8645" y="8"/>
                                  </a:lnTo>
                                  <a:lnTo>
                                    <a:pt x="8647" y="6"/>
                                  </a:lnTo>
                                  <a:lnTo>
                                    <a:pt x="8650" y="6"/>
                                  </a:lnTo>
                                  <a:lnTo>
                                    <a:pt x="8652" y="5"/>
                                  </a:lnTo>
                                  <a:lnTo>
                                    <a:pt x="8655" y="5"/>
                                  </a:lnTo>
                                  <a:lnTo>
                                    <a:pt x="8657" y="5"/>
                                  </a:lnTo>
                                  <a:lnTo>
                                    <a:pt x="8660" y="5"/>
                                  </a:lnTo>
                                  <a:lnTo>
                                    <a:pt x="8662" y="4"/>
                                  </a:lnTo>
                                  <a:lnTo>
                                    <a:pt x="8665" y="4"/>
                                  </a:lnTo>
                                  <a:lnTo>
                                    <a:pt x="8667" y="4"/>
                                  </a:lnTo>
                                  <a:lnTo>
                                    <a:pt x="8670" y="4"/>
                                  </a:lnTo>
                                  <a:lnTo>
                                    <a:pt x="8672" y="5"/>
                                  </a:lnTo>
                                  <a:lnTo>
                                    <a:pt x="8675" y="5"/>
                                  </a:lnTo>
                                  <a:lnTo>
                                    <a:pt x="8677" y="6"/>
                                  </a:lnTo>
                                  <a:lnTo>
                                    <a:pt x="8680" y="7"/>
                                  </a:lnTo>
                                  <a:lnTo>
                                    <a:pt x="8682" y="6"/>
                                  </a:lnTo>
                                  <a:lnTo>
                                    <a:pt x="8685" y="6"/>
                                  </a:lnTo>
                                  <a:lnTo>
                                    <a:pt x="8687" y="5"/>
                                  </a:lnTo>
                                  <a:lnTo>
                                    <a:pt x="8690" y="5"/>
                                  </a:lnTo>
                                  <a:lnTo>
                                    <a:pt x="8692" y="4"/>
                                  </a:lnTo>
                                  <a:lnTo>
                                    <a:pt x="8695" y="4"/>
                                  </a:lnTo>
                                  <a:lnTo>
                                    <a:pt x="8697" y="4"/>
                                  </a:lnTo>
                                  <a:lnTo>
                                    <a:pt x="8700" y="4"/>
                                  </a:lnTo>
                                  <a:lnTo>
                                    <a:pt x="8702" y="3"/>
                                  </a:lnTo>
                                  <a:lnTo>
                                    <a:pt x="8704" y="2"/>
                                  </a:lnTo>
                                  <a:lnTo>
                                    <a:pt x="8707" y="2"/>
                                  </a:lnTo>
                                  <a:lnTo>
                                    <a:pt x="8709" y="1"/>
                                  </a:lnTo>
                                  <a:lnTo>
                                    <a:pt x="8712" y="1"/>
                                  </a:lnTo>
                                  <a:lnTo>
                                    <a:pt x="8714" y="1"/>
                                  </a:lnTo>
                                  <a:lnTo>
                                    <a:pt x="8717" y="1"/>
                                  </a:lnTo>
                                  <a:lnTo>
                                    <a:pt x="8719" y="0"/>
                                  </a:lnTo>
                                  <a:lnTo>
                                    <a:pt x="8722" y="1"/>
                                  </a:lnTo>
                                  <a:lnTo>
                                    <a:pt x="8724" y="0"/>
                                  </a:lnTo>
                                  <a:lnTo>
                                    <a:pt x="8727" y="0"/>
                                  </a:lnTo>
                                  <a:lnTo>
                                    <a:pt x="8729" y="0"/>
                                  </a:lnTo>
                                  <a:lnTo>
                                    <a:pt x="8732" y="0"/>
                                  </a:lnTo>
                                  <a:lnTo>
                                    <a:pt x="8734" y="1"/>
                                  </a:lnTo>
                                  <a:lnTo>
                                    <a:pt x="8737" y="0"/>
                                  </a:lnTo>
                                  <a:lnTo>
                                    <a:pt x="8739" y="0"/>
                                  </a:lnTo>
                                  <a:lnTo>
                                    <a:pt x="8742" y="1"/>
                                  </a:lnTo>
                                  <a:lnTo>
                                    <a:pt x="8744" y="0"/>
                                  </a:lnTo>
                                  <a:lnTo>
                                    <a:pt x="8747" y="0"/>
                                  </a:lnTo>
                                  <a:lnTo>
                                    <a:pt x="8749" y="0"/>
                                  </a:lnTo>
                                  <a:lnTo>
                                    <a:pt x="8752" y="0"/>
                                  </a:lnTo>
                                  <a:lnTo>
                                    <a:pt x="8754" y="1"/>
                                  </a:lnTo>
                                  <a:lnTo>
                                    <a:pt x="8757" y="0"/>
                                  </a:lnTo>
                                  <a:lnTo>
                                    <a:pt x="8759" y="1"/>
                                  </a:lnTo>
                                  <a:lnTo>
                                    <a:pt x="8762" y="0"/>
                                  </a:lnTo>
                                  <a:lnTo>
                                    <a:pt x="8764" y="1"/>
                                  </a:lnTo>
                                  <a:lnTo>
                                    <a:pt x="8767" y="1"/>
                                  </a:lnTo>
                                  <a:lnTo>
                                    <a:pt x="8769" y="1"/>
                                  </a:lnTo>
                                  <a:lnTo>
                                    <a:pt x="8772" y="1"/>
                                  </a:lnTo>
                                  <a:lnTo>
                                    <a:pt x="8774" y="1"/>
                                  </a:lnTo>
                                  <a:lnTo>
                                    <a:pt x="8776" y="1"/>
                                  </a:lnTo>
                                  <a:lnTo>
                                    <a:pt x="8779" y="0"/>
                                  </a:lnTo>
                                  <a:lnTo>
                                    <a:pt x="8781" y="0"/>
                                  </a:lnTo>
                                  <a:lnTo>
                                    <a:pt x="8784" y="1"/>
                                  </a:lnTo>
                                  <a:lnTo>
                                    <a:pt x="8786" y="0"/>
                                  </a:lnTo>
                                  <a:lnTo>
                                    <a:pt x="8789" y="0"/>
                                  </a:lnTo>
                                  <a:lnTo>
                                    <a:pt x="8791" y="0"/>
                                  </a:lnTo>
                                  <a:lnTo>
                                    <a:pt x="8794" y="0"/>
                                  </a:lnTo>
                                  <a:lnTo>
                                    <a:pt x="8796" y="0"/>
                                  </a:lnTo>
                                  <a:lnTo>
                                    <a:pt x="8799" y="0"/>
                                  </a:lnTo>
                                  <a:lnTo>
                                    <a:pt x="8801" y="0"/>
                                  </a:lnTo>
                                  <a:lnTo>
                                    <a:pt x="8804" y="0"/>
                                  </a:lnTo>
                                  <a:lnTo>
                                    <a:pt x="8806" y="0"/>
                                  </a:lnTo>
                                  <a:lnTo>
                                    <a:pt x="8809" y="0"/>
                                  </a:lnTo>
                                  <a:lnTo>
                                    <a:pt x="8811" y="0"/>
                                  </a:lnTo>
                                  <a:lnTo>
                                    <a:pt x="8814" y="0"/>
                                  </a:lnTo>
                                  <a:lnTo>
                                    <a:pt x="8816" y="0"/>
                                  </a:lnTo>
                                  <a:lnTo>
                                    <a:pt x="8819" y="0"/>
                                  </a:lnTo>
                                  <a:lnTo>
                                    <a:pt x="8821" y="0"/>
                                  </a:lnTo>
                                  <a:lnTo>
                                    <a:pt x="8824" y="0"/>
                                  </a:lnTo>
                                  <a:lnTo>
                                    <a:pt x="8826" y="0"/>
                                  </a:lnTo>
                                  <a:lnTo>
                                    <a:pt x="8829" y="0"/>
                                  </a:lnTo>
                                  <a:lnTo>
                                    <a:pt x="8831" y="0"/>
                                  </a:lnTo>
                                  <a:lnTo>
                                    <a:pt x="8834" y="0"/>
                                  </a:lnTo>
                                  <a:lnTo>
                                    <a:pt x="8836" y="0"/>
                                  </a:lnTo>
                                  <a:lnTo>
                                    <a:pt x="8839" y="0"/>
                                  </a:lnTo>
                                  <a:lnTo>
                                    <a:pt x="8841" y="0"/>
                                  </a:lnTo>
                                  <a:lnTo>
                                    <a:pt x="8843" y="0"/>
                                  </a:lnTo>
                                  <a:lnTo>
                                    <a:pt x="8846" y="0"/>
                                  </a:lnTo>
                                  <a:lnTo>
                                    <a:pt x="8848" y="0"/>
                                  </a:lnTo>
                                  <a:lnTo>
                                    <a:pt x="8851" y="0"/>
                                  </a:lnTo>
                                  <a:lnTo>
                                    <a:pt x="8853" y="0"/>
                                  </a:lnTo>
                                  <a:lnTo>
                                    <a:pt x="8856" y="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8861" y="0"/>
                                  </a:lnTo>
                                  <a:lnTo>
                                    <a:pt x="8863" y="0"/>
                                  </a:lnTo>
                                  <a:lnTo>
                                    <a:pt x="8866" y="0"/>
                                  </a:lnTo>
                                  <a:lnTo>
                                    <a:pt x="8868" y="0"/>
                                  </a:lnTo>
                                  <a:lnTo>
                                    <a:pt x="8871" y="1"/>
                                  </a:lnTo>
                                  <a:lnTo>
                                    <a:pt x="8873" y="3"/>
                                  </a:lnTo>
                                  <a:lnTo>
                                    <a:pt x="8876" y="6"/>
                                  </a:lnTo>
                                  <a:lnTo>
                                    <a:pt x="8878" y="12"/>
                                  </a:lnTo>
                                  <a:lnTo>
                                    <a:pt x="8881" y="19"/>
                                  </a:lnTo>
                                  <a:lnTo>
                                    <a:pt x="8883" y="24"/>
                                  </a:lnTo>
                                  <a:lnTo>
                                    <a:pt x="8886" y="26"/>
                                  </a:lnTo>
                                  <a:lnTo>
                                    <a:pt x="8888" y="24"/>
                                  </a:lnTo>
                                  <a:lnTo>
                                    <a:pt x="8891" y="20"/>
                                  </a:lnTo>
                                  <a:lnTo>
                                    <a:pt x="8893" y="14"/>
                                  </a:lnTo>
                                  <a:lnTo>
                                    <a:pt x="8896" y="9"/>
                                  </a:lnTo>
                                  <a:lnTo>
                                    <a:pt x="8898" y="5"/>
                                  </a:lnTo>
                                  <a:lnTo>
                                    <a:pt x="8901" y="4"/>
                                  </a:lnTo>
                                  <a:lnTo>
                                    <a:pt x="8903" y="3"/>
                                  </a:lnTo>
                                  <a:lnTo>
                                    <a:pt x="8906" y="1"/>
                                  </a:lnTo>
                                  <a:lnTo>
                                    <a:pt x="8908" y="1"/>
                                  </a:lnTo>
                                  <a:lnTo>
                                    <a:pt x="8911" y="1"/>
                                  </a:lnTo>
                                  <a:lnTo>
                                    <a:pt x="8913" y="1"/>
                                  </a:lnTo>
                                  <a:lnTo>
                                    <a:pt x="8915" y="0"/>
                                  </a:lnTo>
                                  <a:lnTo>
                                    <a:pt x="8918" y="0"/>
                                  </a:lnTo>
                                  <a:lnTo>
                                    <a:pt x="8920" y="0"/>
                                  </a:lnTo>
                                  <a:lnTo>
                                    <a:pt x="8923" y="0"/>
                                  </a:lnTo>
                                  <a:lnTo>
                                    <a:pt x="8925" y="0"/>
                                  </a:lnTo>
                                  <a:lnTo>
                                    <a:pt x="8928" y="0"/>
                                  </a:lnTo>
                                  <a:lnTo>
                                    <a:pt x="8930" y="0"/>
                                  </a:lnTo>
                                  <a:lnTo>
                                    <a:pt x="8933" y="1"/>
                                  </a:lnTo>
                                  <a:lnTo>
                                    <a:pt x="8935" y="1"/>
                                  </a:lnTo>
                                  <a:lnTo>
                                    <a:pt x="8938" y="1"/>
                                  </a:lnTo>
                                  <a:lnTo>
                                    <a:pt x="8940" y="1"/>
                                  </a:lnTo>
                                  <a:lnTo>
                                    <a:pt x="8943" y="2"/>
                                  </a:lnTo>
                                  <a:lnTo>
                                    <a:pt x="8945" y="2"/>
                                  </a:lnTo>
                                  <a:lnTo>
                                    <a:pt x="8948" y="4"/>
                                  </a:lnTo>
                                  <a:lnTo>
                                    <a:pt x="8950" y="6"/>
                                  </a:lnTo>
                                  <a:lnTo>
                                    <a:pt x="8953" y="10"/>
                                  </a:lnTo>
                                  <a:lnTo>
                                    <a:pt x="8955" y="14"/>
                                  </a:lnTo>
                                  <a:lnTo>
                                    <a:pt x="8958" y="18"/>
                                  </a:lnTo>
                                  <a:lnTo>
                                    <a:pt x="8960" y="18"/>
                                  </a:lnTo>
                                  <a:lnTo>
                                    <a:pt x="8963" y="16"/>
                                  </a:lnTo>
                                  <a:lnTo>
                                    <a:pt x="8965" y="12"/>
                                  </a:lnTo>
                                  <a:lnTo>
                                    <a:pt x="8968" y="9"/>
                                  </a:lnTo>
                                  <a:lnTo>
                                    <a:pt x="8970" y="5"/>
                                  </a:lnTo>
                                  <a:lnTo>
                                    <a:pt x="8973" y="3"/>
                                  </a:lnTo>
                                  <a:lnTo>
                                    <a:pt x="8975" y="2"/>
                                  </a:lnTo>
                                  <a:lnTo>
                                    <a:pt x="8978" y="1"/>
                                  </a:lnTo>
                                  <a:lnTo>
                                    <a:pt x="8980" y="1"/>
                                  </a:lnTo>
                                  <a:lnTo>
                                    <a:pt x="8982" y="1"/>
                                  </a:lnTo>
                                  <a:lnTo>
                                    <a:pt x="8985" y="0"/>
                                  </a:lnTo>
                                  <a:lnTo>
                                    <a:pt x="8987" y="0"/>
                                  </a:lnTo>
                                  <a:lnTo>
                                    <a:pt x="8990" y="0"/>
                                  </a:lnTo>
                                  <a:lnTo>
                                    <a:pt x="8992" y="0"/>
                                  </a:lnTo>
                                  <a:lnTo>
                                    <a:pt x="8995" y="0"/>
                                  </a:lnTo>
                                  <a:lnTo>
                                    <a:pt x="8997" y="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9002" y="0"/>
                                  </a:lnTo>
                                  <a:lnTo>
                                    <a:pt x="9005" y="0"/>
                                  </a:lnTo>
                                  <a:lnTo>
                                    <a:pt x="9007" y="0"/>
                                  </a:lnTo>
                                  <a:lnTo>
                                    <a:pt x="9010" y="0"/>
                                  </a:lnTo>
                                  <a:lnTo>
                                    <a:pt x="9012" y="0"/>
                                  </a:lnTo>
                                  <a:lnTo>
                                    <a:pt x="9015" y="0"/>
                                  </a:lnTo>
                                  <a:lnTo>
                                    <a:pt x="9017" y="0"/>
                                  </a:lnTo>
                                  <a:lnTo>
                                    <a:pt x="9020" y="0"/>
                                  </a:lnTo>
                                  <a:lnTo>
                                    <a:pt x="9022" y="0"/>
                                  </a:lnTo>
                                  <a:lnTo>
                                    <a:pt x="9025" y="1"/>
                                  </a:lnTo>
                                  <a:lnTo>
                                    <a:pt x="9027" y="0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9032" y="0"/>
                                  </a:lnTo>
                                  <a:lnTo>
                                    <a:pt x="9035" y="0"/>
                                  </a:lnTo>
                                  <a:lnTo>
                                    <a:pt x="9037" y="0"/>
                                  </a:lnTo>
                                  <a:lnTo>
                                    <a:pt x="9040" y="0"/>
                                  </a:lnTo>
                                  <a:lnTo>
                                    <a:pt x="9042" y="0"/>
                                  </a:lnTo>
                                  <a:lnTo>
                                    <a:pt x="9045" y="0"/>
                                  </a:lnTo>
                                  <a:lnTo>
                                    <a:pt x="9047" y="0"/>
                                  </a:lnTo>
                                  <a:lnTo>
                                    <a:pt x="9050" y="0"/>
                                  </a:lnTo>
                                  <a:lnTo>
                                    <a:pt x="9052" y="0"/>
                                  </a:lnTo>
                                  <a:lnTo>
                                    <a:pt x="9054" y="0"/>
                                  </a:lnTo>
                                  <a:lnTo>
                                    <a:pt x="9057" y="1"/>
                                  </a:lnTo>
                                  <a:lnTo>
                                    <a:pt x="9059" y="1"/>
                                  </a:lnTo>
                                  <a:lnTo>
                                    <a:pt x="9062" y="1"/>
                                  </a:lnTo>
                                  <a:lnTo>
                                    <a:pt x="9064" y="2"/>
                                  </a:lnTo>
                                  <a:lnTo>
                                    <a:pt x="9067" y="1"/>
                                  </a:lnTo>
                                  <a:lnTo>
                                    <a:pt x="9069" y="1"/>
                                  </a:lnTo>
                                  <a:lnTo>
                                    <a:pt x="9072" y="1"/>
                                  </a:lnTo>
                                  <a:lnTo>
                                    <a:pt x="9074" y="1"/>
                                  </a:lnTo>
                                  <a:lnTo>
                                    <a:pt x="9077" y="1"/>
                                  </a:lnTo>
                                  <a:lnTo>
                                    <a:pt x="9079" y="1"/>
                                  </a:lnTo>
                                  <a:lnTo>
                                    <a:pt x="9082" y="1"/>
                                  </a:lnTo>
                                  <a:lnTo>
                                    <a:pt x="9084" y="1"/>
                                  </a:lnTo>
                                  <a:lnTo>
                                    <a:pt x="9087" y="1"/>
                                  </a:lnTo>
                                  <a:lnTo>
                                    <a:pt x="9089" y="1"/>
                                  </a:lnTo>
                                  <a:lnTo>
                                    <a:pt x="9092" y="3"/>
                                  </a:lnTo>
                                  <a:lnTo>
                                    <a:pt x="9094" y="5"/>
                                  </a:lnTo>
                                  <a:lnTo>
                                    <a:pt x="9097" y="9"/>
                                  </a:lnTo>
                                  <a:lnTo>
                                    <a:pt x="9099" y="11"/>
                                  </a:lnTo>
                                  <a:lnTo>
                                    <a:pt x="9102" y="17"/>
                                  </a:lnTo>
                                  <a:lnTo>
                                    <a:pt x="9104" y="24"/>
                                  </a:lnTo>
                                  <a:lnTo>
                                    <a:pt x="9107" y="36"/>
                                  </a:lnTo>
                                  <a:lnTo>
                                    <a:pt x="9109" y="48"/>
                                  </a:lnTo>
                                  <a:lnTo>
                                    <a:pt x="9112" y="57"/>
                                  </a:lnTo>
                                  <a:lnTo>
                                    <a:pt x="9114" y="61"/>
                                  </a:lnTo>
                                  <a:lnTo>
                                    <a:pt x="9117" y="56"/>
                                  </a:lnTo>
                                  <a:lnTo>
                                    <a:pt x="9119" y="46"/>
                                  </a:lnTo>
                                  <a:lnTo>
                                    <a:pt x="9121" y="33"/>
                                  </a:lnTo>
                                  <a:lnTo>
                                    <a:pt x="9124" y="24"/>
                                  </a:lnTo>
                                  <a:lnTo>
                                    <a:pt x="9126" y="22"/>
                                  </a:lnTo>
                                  <a:lnTo>
                                    <a:pt x="9129" y="33"/>
                                  </a:lnTo>
                                  <a:lnTo>
                                    <a:pt x="9131" y="50"/>
                                  </a:lnTo>
                                  <a:lnTo>
                                    <a:pt x="9134" y="80"/>
                                  </a:lnTo>
                                  <a:lnTo>
                                    <a:pt x="9136" y="111"/>
                                  </a:lnTo>
                                  <a:lnTo>
                                    <a:pt x="9139" y="134"/>
                                  </a:lnTo>
                                  <a:lnTo>
                                    <a:pt x="9141" y="128"/>
                                  </a:lnTo>
                                  <a:lnTo>
                                    <a:pt x="9144" y="110"/>
                                  </a:lnTo>
                                  <a:lnTo>
                                    <a:pt x="9146" y="77"/>
                                  </a:lnTo>
                                  <a:lnTo>
                                    <a:pt x="9149" y="51"/>
                                  </a:lnTo>
                                  <a:lnTo>
                                    <a:pt x="9151" y="27"/>
                                  </a:lnTo>
                                  <a:lnTo>
                                    <a:pt x="9154" y="14"/>
                                  </a:lnTo>
                                  <a:lnTo>
                                    <a:pt x="9156" y="7"/>
                                  </a:lnTo>
                                  <a:lnTo>
                                    <a:pt x="9159" y="3"/>
                                  </a:lnTo>
                                  <a:lnTo>
                                    <a:pt x="9161" y="2"/>
                                  </a:lnTo>
                                  <a:lnTo>
                                    <a:pt x="9164" y="1"/>
                                  </a:lnTo>
                                  <a:lnTo>
                                    <a:pt x="9166" y="1"/>
                                  </a:lnTo>
                                  <a:lnTo>
                                    <a:pt x="9169" y="1"/>
                                  </a:lnTo>
                                  <a:lnTo>
                                    <a:pt x="9171" y="1"/>
                                  </a:lnTo>
                                  <a:lnTo>
                                    <a:pt x="9174" y="1"/>
                                  </a:lnTo>
                                  <a:lnTo>
                                    <a:pt x="9176" y="1"/>
                                  </a:lnTo>
                                  <a:lnTo>
                                    <a:pt x="9179" y="2"/>
                                  </a:lnTo>
                                  <a:lnTo>
                                    <a:pt x="9181" y="1"/>
                                  </a:lnTo>
                                  <a:lnTo>
                                    <a:pt x="9184" y="2"/>
                                  </a:lnTo>
                                  <a:lnTo>
                                    <a:pt x="9186" y="1"/>
                                  </a:lnTo>
                                  <a:lnTo>
                                    <a:pt x="9189" y="4"/>
                                  </a:lnTo>
                                  <a:lnTo>
                                    <a:pt x="9191" y="7"/>
                                  </a:lnTo>
                                  <a:lnTo>
                                    <a:pt x="9193" y="15"/>
                                  </a:lnTo>
                                  <a:lnTo>
                                    <a:pt x="9196" y="32"/>
                                  </a:lnTo>
                                  <a:lnTo>
                                    <a:pt x="9198" y="53"/>
                                  </a:lnTo>
                                  <a:lnTo>
                                    <a:pt x="9201" y="75"/>
                                  </a:lnTo>
                                  <a:lnTo>
                                    <a:pt x="9203" y="90"/>
                                  </a:lnTo>
                                  <a:lnTo>
                                    <a:pt x="9206" y="91"/>
                                  </a:lnTo>
                                  <a:lnTo>
                                    <a:pt x="9208" y="79"/>
                                  </a:lnTo>
                                  <a:lnTo>
                                    <a:pt x="9211" y="60"/>
                                  </a:lnTo>
                                  <a:lnTo>
                                    <a:pt x="9213" y="39"/>
                                  </a:lnTo>
                                  <a:lnTo>
                                    <a:pt x="9216" y="23"/>
                                  </a:lnTo>
                                  <a:lnTo>
                                    <a:pt x="9218" y="11"/>
                                  </a:lnTo>
                                  <a:lnTo>
                                    <a:pt x="9221" y="6"/>
                                  </a:lnTo>
                                  <a:lnTo>
                                    <a:pt x="9223" y="3"/>
                                  </a:lnTo>
                                  <a:lnTo>
                                    <a:pt x="9226" y="1"/>
                                  </a:lnTo>
                                  <a:lnTo>
                                    <a:pt x="9228" y="0"/>
                                  </a:lnTo>
                                  <a:lnTo>
                                    <a:pt x="9231" y="0"/>
                                  </a:lnTo>
                                  <a:lnTo>
                                    <a:pt x="9233" y="0"/>
                                  </a:lnTo>
                                  <a:lnTo>
                                    <a:pt x="9236" y="0"/>
                                  </a:lnTo>
                                  <a:lnTo>
                                    <a:pt x="9238" y="0"/>
                                  </a:lnTo>
                                  <a:lnTo>
                                    <a:pt x="9241" y="0"/>
                                  </a:lnTo>
                                  <a:lnTo>
                                    <a:pt x="9243" y="0"/>
                                  </a:lnTo>
                                  <a:lnTo>
                                    <a:pt x="9246" y="0"/>
                                  </a:lnTo>
                                  <a:lnTo>
                                    <a:pt x="9248" y="0"/>
                                  </a:lnTo>
                                  <a:lnTo>
                                    <a:pt x="9251" y="0"/>
                                  </a:lnTo>
                                  <a:lnTo>
                                    <a:pt x="9253" y="0"/>
                                  </a:lnTo>
                                  <a:lnTo>
                                    <a:pt x="9256" y="0"/>
                                  </a:lnTo>
                                  <a:lnTo>
                                    <a:pt x="9258" y="0"/>
                                  </a:lnTo>
                                  <a:lnTo>
                                    <a:pt x="9260" y="0"/>
                                  </a:lnTo>
                                  <a:lnTo>
                                    <a:pt x="9263" y="0"/>
                                  </a:lnTo>
                                  <a:lnTo>
                                    <a:pt x="9265" y="2"/>
                                  </a:lnTo>
                                  <a:lnTo>
                                    <a:pt x="9268" y="5"/>
                                  </a:lnTo>
                                  <a:lnTo>
                                    <a:pt x="9270" y="10"/>
                                  </a:lnTo>
                                  <a:lnTo>
                                    <a:pt x="9273" y="17"/>
                                  </a:lnTo>
                                  <a:lnTo>
                                    <a:pt x="9275" y="23"/>
                                  </a:lnTo>
                                  <a:lnTo>
                                    <a:pt x="9278" y="27"/>
                                  </a:lnTo>
                                  <a:lnTo>
                                    <a:pt x="9280" y="27"/>
                                  </a:lnTo>
                                  <a:lnTo>
                                    <a:pt x="9283" y="24"/>
                                  </a:lnTo>
                                  <a:lnTo>
                                    <a:pt x="9285" y="17"/>
                                  </a:lnTo>
                                  <a:lnTo>
                                    <a:pt x="9288" y="11"/>
                                  </a:lnTo>
                                  <a:lnTo>
                                    <a:pt x="9290" y="6"/>
                                  </a:lnTo>
                                  <a:lnTo>
                                    <a:pt x="9293" y="3"/>
                                  </a:lnTo>
                                  <a:lnTo>
                                    <a:pt x="9295" y="2"/>
                                  </a:lnTo>
                                  <a:lnTo>
                                    <a:pt x="9298" y="1"/>
                                  </a:lnTo>
                                  <a:lnTo>
                                    <a:pt x="9300" y="2"/>
                                  </a:lnTo>
                                  <a:lnTo>
                                    <a:pt x="9303" y="1"/>
                                  </a:lnTo>
                                  <a:lnTo>
                                    <a:pt x="9305" y="3"/>
                                  </a:lnTo>
                                  <a:lnTo>
                                    <a:pt x="9308" y="3"/>
                                  </a:lnTo>
                                  <a:lnTo>
                                    <a:pt x="9310" y="4"/>
                                  </a:lnTo>
                                  <a:lnTo>
                                    <a:pt x="9313" y="4"/>
                                  </a:lnTo>
                                  <a:lnTo>
                                    <a:pt x="9315" y="6"/>
                                  </a:lnTo>
                                  <a:lnTo>
                                    <a:pt x="9318" y="5"/>
                                  </a:lnTo>
                                  <a:lnTo>
                                    <a:pt x="9320" y="6"/>
                                  </a:lnTo>
                                  <a:lnTo>
                                    <a:pt x="9323" y="6"/>
                                  </a:lnTo>
                                  <a:lnTo>
                                    <a:pt x="9325" y="7"/>
                                  </a:lnTo>
                                  <a:lnTo>
                                    <a:pt x="9328" y="8"/>
                                  </a:lnTo>
                                  <a:lnTo>
                                    <a:pt x="9330" y="10"/>
                                  </a:lnTo>
                                  <a:lnTo>
                                    <a:pt x="9332" y="14"/>
                                  </a:lnTo>
                                  <a:lnTo>
                                    <a:pt x="9335" y="17"/>
                                  </a:lnTo>
                                  <a:lnTo>
                                    <a:pt x="9337" y="18"/>
                                  </a:lnTo>
                                  <a:lnTo>
                                    <a:pt x="9340" y="16"/>
                                  </a:lnTo>
                                  <a:lnTo>
                                    <a:pt x="9342" y="15"/>
                                  </a:lnTo>
                                  <a:lnTo>
                                    <a:pt x="9345" y="12"/>
                                  </a:lnTo>
                                  <a:lnTo>
                                    <a:pt x="9347" y="11"/>
                                  </a:lnTo>
                                  <a:lnTo>
                                    <a:pt x="9350" y="17"/>
                                  </a:lnTo>
                                  <a:lnTo>
                                    <a:pt x="9352" y="40"/>
                                  </a:lnTo>
                                  <a:lnTo>
                                    <a:pt x="9355" y="100"/>
                                  </a:lnTo>
                                  <a:lnTo>
                                    <a:pt x="9357" y="212"/>
                                  </a:lnTo>
                                  <a:lnTo>
                                    <a:pt x="9360" y="407"/>
                                  </a:lnTo>
                                  <a:lnTo>
                                    <a:pt x="9362" y="677"/>
                                  </a:lnTo>
                                  <a:lnTo>
                                    <a:pt x="9365" y="982"/>
                                  </a:lnTo>
                                  <a:lnTo>
                                    <a:pt x="9367" y="1243"/>
                                  </a:lnTo>
                                  <a:lnTo>
                                    <a:pt x="9370" y="1414"/>
                                  </a:lnTo>
                                  <a:lnTo>
                                    <a:pt x="9372" y="1391"/>
                                  </a:lnTo>
                                  <a:lnTo>
                                    <a:pt x="9375" y="1138"/>
                                  </a:lnTo>
                                  <a:lnTo>
                                    <a:pt x="9377" y="788"/>
                                  </a:lnTo>
                                  <a:lnTo>
                                    <a:pt x="9380" y="462"/>
                                  </a:lnTo>
                                  <a:lnTo>
                                    <a:pt x="9382" y="235"/>
                                  </a:lnTo>
                                  <a:lnTo>
                                    <a:pt x="9385" y="112"/>
                                  </a:lnTo>
                                  <a:lnTo>
                                    <a:pt x="9387" y="50"/>
                                  </a:lnTo>
                                  <a:lnTo>
                                    <a:pt x="9390" y="25"/>
                                  </a:lnTo>
                                  <a:lnTo>
                                    <a:pt x="9392" y="14"/>
                                  </a:lnTo>
                                  <a:lnTo>
                                    <a:pt x="9395" y="10"/>
                                  </a:lnTo>
                                  <a:lnTo>
                                    <a:pt x="9397" y="9"/>
                                  </a:lnTo>
                                  <a:lnTo>
                                    <a:pt x="9399" y="13"/>
                                  </a:lnTo>
                                  <a:lnTo>
                                    <a:pt x="9402" y="28"/>
                                  </a:lnTo>
                                  <a:lnTo>
                                    <a:pt x="9404" y="74"/>
                                  </a:lnTo>
                                  <a:lnTo>
                                    <a:pt x="9407" y="166"/>
                                  </a:lnTo>
                                  <a:lnTo>
                                    <a:pt x="9409" y="353"/>
                                  </a:lnTo>
                                  <a:lnTo>
                                    <a:pt x="9412" y="615"/>
                                  </a:lnTo>
                                  <a:lnTo>
                                    <a:pt x="9414" y="991"/>
                                  </a:lnTo>
                                  <a:lnTo>
                                    <a:pt x="9417" y="1395"/>
                                  </a:lnTo>
                                  <a:lnTo>
                                    <a:pt x="9419" y="1759"/>
                                  </a:lnTo>
                                  <a:lnTo>
                                    <a:pt x="9422" y="1956"/>
                                  </a:lnTo>
                                  <a:lnTo>
                                    <a:pt x="9424" y="1804"/>
                                  </a:lnTo>
                                  <a:lnTo>
                                    <a:pt x="9427" y="1414"/>
                                  </a:lnTo>
                                  <a:lnTo>
                                    <a:pt x="9429" y="895"/>
                                  </a:lnTo>
                                  <a:lnTo>
                                    <a:pt x="9432" y="483"/>
                                  </a:lnTo>
                                  <a:lnTo>
                                    <a:pt x="9434" y="235"/>
                                  </a:lnTo>
                                  <a:lnTo>
                                    <a:pt x="9437" y="107"/>
                                  </a:lnTo>
                                  <a:lnTo>
                                    <a:pt x="9439" y="51"/>
                                  </a:lnTo>
                                  <a:lnTo>
                                    <a:pt x="9442" y="27"/>
                                  </a:lnTo>
                                  <a:lnTo>
                                    <a:pt x="9444" y="17"/>
                                  </a:lnTo>
                                  <a:lnTo>
                                    <a:pt x="9447" y="13"/>
                                  </a:lnTo>
                                  <a:lnTo>
                                    <a:pt x="9449" y="11"/>
                                  </a:lnTo>
                                  <a:lnTo>
                                    <a:pt x="9452" y="10"/>
                                  </a:lnTo>
                                  <a:lnTo>
                                    <a:pt x="9454" y="10"/>
                                  </a:lnTo>
                                  <a:lnTo>
                                    <a:pt x="9457" y="11"/>
                                  </a:lnTo>
                                  <a:lnTo>
                                    <a:pt x="9459" y="11"/>
                                  </a:lnTo>
                                  <a:lnTo>
                                    <a:pt x="9462" y="13"/>
                                  </a:lnTo>
                                  <a:lnTo>
                                    <a:pt x="9464" y="13"/>
                                  </a:lnTo>
                                  <a:lnTo>
                                    <a:pt x="9467" y="11"/>
                                  </a:lnTo>
                                  <a:lnTo>
                                    <a:pt x="9469" y="9"/>
                                  </a:lnTo>
                                  <a:lnTo>
                                    <a:pt x="9471" y="7"/>
                                  </a:lnTo>
                                  <a:lnTo>
                                    <a:pt x="9474" y="5"/>
                                  </a:lnTo>
                                  <a:lnTo>
                                    <a:pt x="9476" y="3"/>
                                  </a:lnTo>
                                  <a:lnTo>
                                    <a:pt x="9479" y="3"/>
                                  </a:lnTo>
                                  <a:lnTo>
                                    <a:pt x="9481" y="2"/>
                                  </a:lnTo>
                                  <a:lnTo>
                                    <a:pt x="9484" y="2"/>
                                  </a:lnTo>
                                  <a:lnTo>
                                    <a:pt x="9486" y="2"/>
                                  </a:lnTo>
                                  <a:lnTo>
                                    <a:pt x="9489" y="3"/>
                                  </a:lnTo>
                                  <a:lnTo>
                                    <a:pt x="9491" y="2"/>
                                  </a:lnTo>
                                  <a:lnTo>
                                    <a:pt x="9494" y="2"/>
                                  </a:lnTo>
                                  <a:lnTo>
                                    <a:pt x="9496" y="2"/>
                                  </a:lnTo>
                                  <a:lnTo>
                                    <a:pt x="9499" y="1"/>
                                  </a:lnTo>
                                  <a:lnTo>
                                    <a:pt x="9501" y="2"/>
                                  </a:lnTo>
                                  <a:lnTo>
                                    <a:pt x="9504" y="2"/>
                                  </a:lnTo>
                                  <a:lnTo>
                                    <a:pt x="9506" y="1"/>
                                  </a:lnTo>
                                  <a:lnTo>
                                    <a:pt x="9509" y="2"/>
                                  </a:lnTo>
                                  <a:lnTo>
                                    <a:pt x="9511" y="4"/>
                                  </a:lnTo>
                                  <a:lnTo>
                                    <a:pt x="9514" y="8"/>
                                  </a:lnTo>
                                  <a:lnTo>
                                    <a:pt x="9516" y="18"/>
                                  </a:lnTo>
                                  <a:lnTo>
                                    <a:pt x="9519" y="44"/>
                                  </a:lnTo>
                                  <a:lnTo>
                                    <a:pt x="9521" y="100"/>
                                  </a:lnTo>
                                  <a:lnTo>
                                    <a:pt x="9524" y="200"/>
                                  </a:lnTo>
                                  <a:lnTo>
                                    <a:pt x="9526" y="3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8"/>
                          <wps:cNvSpPr>
                            <a:spLocks/>
                          </wps:cNvSpPr>
                          <wps:spPr bwMode="auto">
                            <a:xfrm flipV="1">
                              <a:off x="8113" y="518"/>
                              <a:ext cx="1434" cy="3657"/>
                            </a:xfrm>
                            <a:custGeom>
                              <a:avLst/>
                              <a:gdLst>
                                <a:gd name="T0" fmla="*/ 29 w 2037"/>
                                <a:gd name="T1" fmla="*/ 39 h 9661"/>
                                <a:gd name="T2" fmla="*/ 62 w 2037"/>
                                <a:gd name="T3" fmla="*/ 1011 h 9661"/>
                                <a:gd name="T4" fmla="*/ 94 w 2037"/>
                                <a:gd name="T5" fmla="*/ 6 h 9661"/>
                                <a:gd name="T6" fmla="*/ 126 w 2037"/>
                                <a:gd name="T7" fmla="*/ 7 h 9661"/>
                                <a:gd name="T8" fmla="*/ 158 w 2037"/>
                                <a:gd name="T9" fmla="*/ 0 h 9661"/>
                                <a:gd name="T10" fmla="*/ 191 w 2037"/>
                                <a:gd name="T11" fmla="*/ 7 h 9661"/>
                                <a:gd name="T12" fmla="*/ 223 w 2037"/>
                                <a:gd name="T13" fmla="*/ 69 h 9661"/>
                                <a:gd name="T14" fmla="*/ 255 w 2037"/>
                                <a:gd name="T15" fmla="*/ 2 h 9661"/>
                                <a:gd name="T16" fmla="*/ 288 w 2037"/>
                                <a:gd name="T17" fmla="*/ 2 h 9661"/>
                                <a:gd name="T18" fmla="*/ 320 w 2037"/>
                                <a:gd name="T19" fmla="*/ 1 h 9661"/>
                                <a:gd name="T20" fmla="*/ 352 w 2037"/>
                                <a:gd name="T21" fmla="*/ 1 h 9661"/>
                                <a:gd name="T22" fmla="*/ 384 w 2037"/>
                                <a:gd name="T23" fmla="*/ 4159 h 9661"/>
                                <a:gd name="T24" fmla="*/ 417 w 2037"/>
                                <a:gd name="T25" fmla="*/ 9652 h 9661"/>
                                <a:gd name="T26" fmla="*/ 449 w 2037"/>
                                <a:gd name="T27" fmla="*/ 23 h 9661"/>
                                <a:gd name="T28" fmla="*/ 481 w 2037"/>
                                <a:gd name="T29" fmla="*/ 11 h 9661"/>
                                <a:gd name="T30" fmla="*/ 513 w 2037"/>
                                <a:gd name="T31" fmla="*/ 322 h 9661"/>
                                <a:gd name="T32" fmla="*/ 546 w 2037"/>
                                <a:gd name="T33" fmla="*/ 17 h 9661"/>
                                <a:gd name="T34" fmla="*/ 578 w 2037"/>
                                <a:gd name="T35" fmla="*/ 6 h 9661"/>
                                <a:gd name="T36" fmla="*/ 610 w 2037"/>
                                <a:gd name="T37" fmla="*/ 4 h 9661"/>
                                <a:gd name="T38" fmla="*/ 642 w 2037"/>
                                <a:gd name="T39" fmla="*/ 5 h 9661"/>
                                <a:gd name="T40" fmla="*/ 675 w 2037"/>
                                <a:gd name="T41" fmla="*/ 4 h 9661"/>
                                <a:gd name="T42" fmla="*/ 707 w 2037"/>
                                <a:gd name="T43" fmla="*/ 4 h 9661"/>
                                <a:gd name="T44" fmla="*/ 739 w 2037"/>
                                <a:gd name="T45" fmla="*/ 2 h 9661"/>
                                <a:gd name="T46" fmla="*/ 772 w 2037"/>
                                <a:gd name="T47" fmla="*/ 2 h 9661"/>
                                <a:gd name="T48" fmla="*/ 804 w 2037"/>
                                <a:gd name="T49" fmla="*/ 2 h 9661"/>
                                <a:gd name="T50" fmla="*/ 836 w 2037"/>
                                <a:gd name="T51" fmla="*/ 2 h 9661"/>
                                <a:gd name="T52" fmla="*/ 868 w 2037"/>
                                <a:gd name="T53" fmla="*/ 1 h 9661"/>
                                <a:gd name="T54" fmla="*/ 901 w 2037"/>
                                <a:gd name="T55" fmla="*/ 1 h 9661"/>
                                <a:gd name="T56" fmla="*/ 933 w 2037"/>
                                <a:gd name="T57" fmla="*/ 1 h 9661"/>
                                <a:gd name="T58" fmla="*/ 965 w 2037"/>
                                <a:gd name="T59" fmla="*/ 1 h 9661"/>
                                <a:gd name="T60" fmla="*/ 997 w 2037"/>
                                <a:gd name="T61" fmla="*/ 346 h 9661"/>
                                <a:gd name="T62" fmla="*/ 1030 w 2037"/>
                                <a:gd name="T63" fmla="*/ 12 h 9661"/>
                                <a:gd name="T64" fmla="*/ 1062 w 2037"/>
                                <a:gd name="T65" fmla="*/ 2 h 9661"/>
                                <a:gd name="T66" fmla="*/ 1094 w 2037"/>
                                <a:gd name="T67" fmla="*/ 1 h 9661"/>
                                <a:gd name="T68" fmla="*/ 1127 w 2037"/>
                                <a:gd name="T69" fmla="*/ 1 h 9661"/>
                                <a:gd name="T70" fmla="*/ 1159 w 2037"/>
                                <a:gd name="T71" fmla="*/ 0 h 9661"/>
                                <a:gd name="T72" fmla="*/ 1191 w 2037"/>
                                <a:gd name="T73" fmla="*/ 2 h 9661"/>
                                <a:gd name="T74" fmla="*/ 1223 w 2037"/>
                                <a:gd name="T75" fmla="*/ 0 h 9661"/>
                                <a:gd name="T76" fmla="*/ 1256 w 2037"/>
                                <a:gd name="T77" fmla="*/ 0 h 9661"/>
                                <a:gd name="T78" fmla="*/ 1288 w 2037"/>
                                <a:gd name="T79" fmla="*/ 11 h 9661"/>
                                <a:gd name="T80" fmla="*/ 1320 w 2037"/>
                                <a:gd name="T81" fmla="*/ 1 h 9661"/>
                                <a:gd name="T82" fmla="*/ 1352 w 2037"/>
                                <a:gd name="T83" fmla="*/ 0 h 9661"/>
                                <a:gd name="T84" fmla="*/ 1385 w 2037"/>
                                <a:gd name="T85" fmla="*/ 0 h 9661"/>
                                <a:gd name="T86" fmla="*/ 1417 w 2037"/>
                                <a:gd name="T87" fmla="*/ 2 h 9661"/>
                                <a:gd name="T88" fmla="*/ 1449 w 2037"/>
                                <a:gd name="T89" fmla="*/ 0 h 9661"/>
                                <a:gd name="T90" fmla="*/ 1481 w 2037"/>
                                <a:gd name="T91" fmla="*/ 46 h 9661"/>
                                <a:gd name="T92" fmla="*/ 1514 w 2037"/>
                                <a:gd name="T93" fmla="*/ 6 h 9661"/>
                                <a:gd name="T94" fmla="*/ 1546 w 2037"/>
                                <a:gd name="T95" fmla="*/ 0 h 9661"/>
                                <a:gd name="T96" fmla="*/ 1578 w 2037"/>
                                <a:gd name="T97" fmla="*/ 3 h 9661"/>
                                <a:gd name="T98" fmla="*/ 1611 w 2037"/>
                                <a:gd name="T99" fmla="*/ 0 h 9661"/>
                                <a:gd name="T100" fmla="*/ 1643 w 2037"/>
                                <a:gd name="T101" fmla="*/ 1 h 9661"/>
                                <a:gd name="T102" fmla="*/ 1675 w 2037"/>
                                <a:gd name="T103" fmla="*/ 4 h 9661"/>
                                <a:gd name="T104" fmla="*/ 1707 w 2037"/>
                                <a:gd name="T105" fmla="*/ 1 h 9661"/>
                                <a:gd name="T106" fmla="*/ 1740 w 2037"/>
                                <a:gd name="T107" fmla="*/ 1 h 9661"/>
                                <a:gd name="T108" fmla="*/ 1772 w 2037"/>
                                <a:gd name="T109" fmla="*/ 1 h 9661"/>
                                <a:gd name="T110" fmla="*/ 1804 w 2037"/>
                                <a:gd name="T111" fmla="*/ 1 h 9661"/>
                                <a:gd name="T112" fmla="*/ 1836 w 2037"/>
                                <a:gd name="T113" fmla="*/ 4 h 9661"/>
                                <a:gd name="T114" fmla="*/ 1869 w 2037"/>
                                <a:gd name="T115" fmla="*/ 37 h 9661"/>
                                <a:gd name="T116" fmla="*/ 1901 w 2037"/>
                                <a:gd name="T117" fmla="*/ 3 h 9661"/>
                                <a:gd name="T118" fmla="*/ 1933 w 2037"/>
                                <a:gd name="T119" fmla="*/ 9 h 9661"/>
                                <a:gd name="T120" fmla="*/ 1965 w 2037"/>
                                <a:gd name="T121" fmla="*/ 1 h 9661"/>
                                <a:gd name="T122" fmla="*/ 1998 w 2037"/>
                                <a:gd name="T123" fmla="*/ 5 h 9661"/>
                                <a:gd name="T124" fmla="*/ 2030 w 2037"/>
                                <a:gd name="T125" fmla="*/ 22 h 9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37" h="9661">
                                  <a:moveTo>
                                    <a:pt x="0" y="200"/>
                                  </a:moveTo>
                                  <a:lnTo>
                                    <a:pt x="2" y="346"/>
                                  </a:lnTo>
                                  <a:lnTo>
                                    <a:pt x="5" y="540"/>
                                  </a:lnTo>
                                  <a:lnTo>
                                    <a:pt x="7" y="744"/>
                                  </a:lnTo>
                                  <a:lnTo>
                                    <a:pt x="10" y="865"/>
                                  </a:lnTo>
                                  <a:lnTo>
                                    <a:pt x="12" y="867"/>
                                  </a:lnTo>
                                  <a:lnTo>
                                    <a:pt x="14" y="757"/>
                                  </a:lnTo>
                                  <a:lnTo>
                                    <a:pt x="17" y="566"/>
                                  </a:lnTo>
                                  <a:lnTo>
                                    <a:pt x="19" y="360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54" y="316"/>
                                  </a:lnTo>
                                  <a:lnTo>
                                    <a:pt x="57" y="527"/>
                                  </a:lnTo>
                                  <a:lnTo>
                                    <a:pt x="59" y="768"/>
                                  </a:lnTo>
                                  <a:lnTo>
                                    <a:pt x="62" y="1011"/>
                                  </a:lnTo>
                                  <a:lnTo>
                                    <a:pt x="64" y="1096"/>
                                  </a:lnTo>
                                  <a:lnTo>
                                    <a:pt x="67" y="1026"/>
                                  </a:lnTo>
                                  <a:lnTo>
                                    <a:pt x="69" y="818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74" y="300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31" y="9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9" y="1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56" y="1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8" y="18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201" y="27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08" y="110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3" y="148"/>
                                  </a:lnTo>
                                  <a:lnTo>
                                    <a:pt x="216" y="144"/>
                                  </a:lnTo>
                                  <a:lnTo>
                                    <a:pt x="218" y="121"/>
                                  </a:lnTo>
                                  <a:lnTo>
                                    <a:pt x="221" y="96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5" y="49"/>
                                  </a:lnTo>
                                  <a:lnTo>
                                    <a:pt x="228" y="33"/>
                                  </a:lnTo>
                                  <a:lnTo>
                                    <a:pt x="230" y="23"/>
                                  </a:lnTo>
                                  <a:lnTo>
                                    <a:pt x="233" y="17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38" y="9"/>
                                  </a:lnTo>
                                  <a:lnTo>
                                    <a:pt x="240" y="6"/>
                                  </a:lnTo>
                                  <a:lnTo>
                                    <a:pt x="243" y="6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63" y="1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3" y="2"/>
                                  </a:lnTo>
                                  <a:lnTo>
                                    <a:pt x="295" y="1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5" y="1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20" y="1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325" y="1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30" y="1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335" y="1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1"/>
                                  </a:lnTo>
                                  <a:lnTo>
                                    <a:pt x="355" y="1"/>
                                  </a:lnTo>
                                  <a:lnTo>
                                    <a:pt x="357" y="2"/>
                                  </a:lnTo>
                                  <a:lnTo>
                                    <a:pt x="360" y="9"/>
                                  </a:lnTo>
                                  <a:lnTo>
                                    <a:pt x="362" y="29"/>
                                  </a:lnTo>
                                  <a:lnTo>
                                    <a:pt x="364" y="81"/>
                                  </a:lnTo>
                                  <a:lnTo>
                                    <a:pt x="367" y="193"/>
                                  </a:lnTo>
                                  <a:lnTo>
                                    <a:pt x="369" y="401"/>
                                  </a:lnTo>
                                  <a:lnTo>
                                    <a:pt x="372" y="759"/>
                                  </a:lnTo>
                                  <a:lnTo>
                                    <a:pt x="374" y="1226"/>
                                  </a:lnTo>
                                  <a:lnTo>
                                    <a:pt x="377" y="1842"/>
                                  </a:lnTo>
                                  <a:lnTo>
                                    <a:pt x="379" y="2631"/>
                                  </a:lnTo>
                                  <a:lnTo>
                                    <a:pt x="382" y="3423"/>
                                  </a:lnTo>
                                  <a:lnTo>
                                    <a:pt x="384" y="4159"/>
                                  </a:lnTo>
                                  <a:lnTo>
                                    <a:pt x="387" y="4978"/>
                                  </a:lnTo>
                                  <a:lnTo>
                                    <a:pt x="389" y="5904"/>
                                  </a:lnTo>
                                  <a:lnTo>
                                    <a:pt x="392" y="6652"/>
                                  </a:lnTo>
                                  <a:lnTo>
                                    <a:pt x="394" y="7363"/>
                                  </a:lnTo>
                                  <a:lnTo>
                                    <a:pt x="397" y="7853"/>
                                  </a:lnTo>
                                  <a:lnTo>
                                    <a:pt x="399" y="8360"/>
                                  </a:lnTo>
                                  <a:lnTo>
                                    <a:pt x="402" y="8664"/>
                                  </a:lnTo>
                                  <a:lnTo>
                                    <a:pt x="404" y="9098"/>
                                  </a:lnTo>
                                  <a:lnTo>
                                    <a:pt x="407" y="9317"/>
                                  </a:lnTo>
                                  <a:lnTo>
                                    <a:pt x="409" y="9507"/>
                                  </a:lnTo>
                                  <a:lnTo>
                                    <a:pt x="412" y="9600"/>
                                  </a:lnTo>
                                  <a:lnTo>
                                    <a:pt x="414" y="9661"/>
                                  </a:lnTo>
                                  <a:lnTo>
                                    <a:pt x="417" y="9652"/>
                                  </a:lnTo>
                                  <a:lnTo>
                                    <a:pt x="419" y="9314"/>
                                  </a:lnTo>
                                  <a:lnTo>
                                    <a:pt x="422" y="5741"/>
                                  </a:lnTo>
                                  <a:lnTo>
                                    <a:pt x="424" y="1311"/>
                                  </a:lnTo>
                                  <a:lnTo>
                                    <a:pt x="427" y="279"/>
                                  </a:lnTo>
                                  <a:lnTo>
                                    <a:pt x="429" y="108"/>
                                  </a:lnTo>
                                  <a:lnTo>
                                    <a:pt x="432" y="67"/>
                                  </a:lnTo>
                                  <a:lnTo>
                                    <a:pt x="434" y="53"/>
                                  </a:lnTo>
                                  <a:lnTo>
                                    <a:pt x="436" y="42"/>
                                  </a:lnTo>
                                  <a:lnTo>
                                    <a:pt x="439" y="36"/>
                                  </a:lnTo>
                                  <a:lnTo>
                                    <a:pt x="441" y="32"/>
                                  </a:lnTo>
                                  <a:lnTo>
                                    <a:pt x="444" y="28"/>
                                  </a:lnTo>
                                  <a:lnTo>
                                    <a:pt x="446" y="26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51" y="22"/>
                                  </a:lnTo>
                                  <a:lnTo>
                                    <a:pt x="454" y="20"/>
                                  </a:lnTo>
                                  <a:lnTo>
                                    <a:pt x="456" y="19"/>
                                  </a:lnTo>
                                  <a:lnTo>
                                    <a:pt x="459" y="18"/>
                                  </a:lnTo>
                                  <a:lnTo>
                                    <a:pt x="461" y="16"/>
                                  </a:lnTo>
                                  <a:lnTo>
                                    <a:pt x="464" y="15"/>
                                  </a:lnTo>
                                  <a:lnTo>
                                    <a:pt x="466" y="15"/>
                                  </a:lnTo>
                                  <a:lnTo>
                                    <a:pt x="469" y="14"/>
                                  </a:lnTo>
                                  <a:lnTo>
                                    <a:pt x="471" y="13"/>
                                  </a:lnTo>
                                  <a:lnTo>
                                    <a:pt x="474" y="13"/>
                                  </a:lnTo>
                                  <a:lnTo>
                                    <a:pt x="476" y="12"/>
                                  </a:lnTo>
                                  <a:lnTo>
                                    <a:pt x="479" y="12"/>
                                  </a:lnTo>
                                  <a:lnTo>
                                    <a:pt x="481" y="11"/>
                                  </a:lnTo>
                                  <a:lnTo>
                                    <a:pt x="484" y="11"/>
                                  </a:lnTo>
                                  <a:lnTo>
                                    <a:pt x="486" y="11"/>
                                  </a:lnTo>
                                  <a:lnTo>
                                    <a:pt x="489" y="10"/>
                                  </a:lnTo>
                                  <a:lnTo>
                                    <a:pt x="491" y="10"/>
                                  </a:lnTo>
                                  <a:lnTo>
                                    <a:pt x="494" y="12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499" y="35"/>
                                  </a:lnTo>
                                  <a:lnTo>
                                    <a:pt x="501" y="67"/>
                                  </a:lnTo>
                                  <a:lnTo>
                                    <a:pt x="503" y="119"/>
                                  </a:lnTo>
                                  <a:lnTo>
                                    <a:pt x="506" y="196"/>
                                  </a:lnTo>
                                  <a:lnTo>
                                    <a:pt x="508" y="261"/>
                                  </a:lnTo>
                                  <a:lnTo>
                                    <a:pt x="511" y="309"/>
                                  </a:lnTo>
                                  <a:lnTo>
                                    <a:pt x="513" y="322"/>
                                  </a:lnTo>
                                  <a:lnTo>
                                    <a:pt x="516" y="311"/>
                                  </a:lnTo>
                                  <a:lnTo>
                                    <a:pt x="518" y="266"/>
                                  </a:lnTo>
                                  <a:lnTo>
                                    <a:pt x="521" y="239"/>
                                  </a:lnTo>
                                  <a:lnTo>
                                    <a:pt x="523" y="225"/>
                                  </a:lnTo>
                                  <a:lnTo>
                                    <a:pt x="526" y="221"/>
                                  </a:lnTo>
                                  <a:lnTo>
                                    <a:pt x="528" y="214"/>
                                  </a:lnTo>
                                  <a:lnTo>
                                    <a:pt x="531" y="187"/>
                                  </a:lnTo>
                                  <a:lnTo>
                                    <a:pt x="533" y="147"/>
                                  </a:lnTo>
                                  <a:lnTo>
                                    <a:pt x="536" y="105"/>
                                  </a:lnTo>
                                  <a:lnTo>
                                    <a:pt x="538" y="68"/>
                                  </a:lnTo>
                                  <a:lnTo>
                                    <a:pt x="541" y="43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6" y="17"/>
                                  </a:lnTo>
                                  <a:lnTo>
                                    <a:pt x="548" y="12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8" y="7"/>
                                  </a:lnTo>
                                  <a:lnTo>
                                    <a:pt x="561" y="6"/>
                                  </a:lnTo>
                                  <a:lnTo>
                                    <a:pt x="563" y="6"/>
                                  </a:lnTo>
                                  <a:lnTo>
                                    <a:pt x="566" y="6"/>
                                  </a:lnTo>
                                  <a:lnTo>
                                    <a:pt x="568" y="5"/>
                                  </a:lnTo>
                                  <a:lnTo>
                                    <a:pt x="571" y="5"/>
                                  </a:lnTo>
                                  <a:lnTo>
                                    <a:pt x="573" y="6"/>
                                  </a:lnTo>
                                  <a:lnTo>
                                    <a:pt x="575" y="5"/>
                                  </a:lnTo>
                                  <a:lnTo>
                                    <a:pt x="578" y="6"/>
                                  </a:lnTo>
                                  <a:lnTo>
                                    <a:pt x="580" y="6"/>
                                  </a:lnTo>
                                  <a:lnTo>
                                    <a:pt x="583" y="5"/>
                                  </a:lnTo>
                                  <a:lnTo>
                                    <a:pt x="585" y="5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90" y="5"/>
                                  </a:lnTo>
                                  <a:lnTo>
                                    <a:pt x="593" y="4"/>
                                  </a:lnTo>
                                  <a:lnTo>
                                    <a:pt x="595" y="4"/>
                                  </a:lnTo>
                                  <a:lnTo>
                                    <a:pt x="598" y="4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603" y="4"/>
                                  </a:lnTo>
                                  <a:lnTo>
                                    <a:pt x="605" y="4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10" y="4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20" y="5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25" y="5"/>
                                  </a:lnTo>
                                  <a:lnTo>
                                    <a:pt x="628" y="6"/>
                                  </a:lnTo>
                                  <a:lnTo>
                                    <a:pt x="630" y="6"/>
                                  </a:lnTo>
                                  <a:lnTo>
                                    <a:pt x="633" y="6"/>
                                  </a:lnTo>
                                  <a:lnTo>
                                    <a:pt x="635" y="7"/>
                                  </a:lnTo>
                                  <a:lnTo>
                                    <a:pt x="638" y="6"/>
                                  </a:lnTo>
                                  <a:lnTo>
                                    <a:pt x="640" y="6"/>
                                  </a:lnTo>
                                  <a:lnTo>
                                    <a:pt x="642" y="5"/>
                                  </a:lnTo>
                                  <a:lnTo>
                                    <a:pt x="645" y="5"/>
                                  </a:lnTo>
                                  <a:lnTo>
                                    <a:pt x="647" y="5"/>
                                  </a:lnTo>
                                  <a:lnTo>
                                    <a:pt x="650" y="5"/>
                                  </a:lnTo>
                                  <a:lnTo>
                                    <a:pt x="652" y="5"/>
                                  </a:lnTo>
                                  <a:lnTo>
                                    <a:pt x="655" y="5"/>
                                  </a:lnTo>
                                  <a:lnTo>
                                    <a:pt x="657" y="4"/>
                                  </a:lnTo>
                                  <a:lnTo>
                                    <a:pt x="660" y="4"/>
                                  </a:lnTo>
                                  <a:lnTo>
                                    <a:pt x="662" y="4"/>
                                  </a:lnTo>
                                  <a:lnTo>
                                    <a:pt x="665" y="4"/>
                                  </a:lnTo>
                                  <a:lnTo>
                                    <a:pt x="667" y="4"/>
                                  </a:lnTo>
                                  <a:lnTo>
                                    <a:pt x="670" y="3"/>
                                  </a:lnTo>
                                  <a:lnTo>
                                    <a:pt x="672" y="3"/>
                                  </a:lnTo>
                                  <a:lnTo>
                                    <a:pt x="675" y="4"/>
                                  </a:lnTo>
                                  <a:lnTo>
                                    <a:pt x="677" y="4"/>
                                  </a:lnTo>
                                  <a:lnTo>
                                    <a:pt x="680" y="4"/>
                                  </a:lnTo>
                                  <a:lnTo>
                                    <a:pt x="682" y="4"/>
                                  </a:lnTo>
                                  <a:lnTo>
                                    <a:pt x="685" y="3"/>
                                  </a:lnTo>
                                  <a:lnTo>
                                    <a:pt x="687" y="3"/>
                                  </a:lnTo>
                                  <a:lnTo>
                                    <a:pt x="690" y="3"/>
                                  </a:lnTo>
                                  <a:lnTo>
                                    <a:pt x="692" y="3"/>
                                  </a:lnTo>
                                  <a:lnTo>
                                    <a:pt x="695" y="3"/>
                                  </a:lnTo>
                                  <a:lnTo>
                                    <a:pt x="697" y="3"/>
                                  </a:lnTo>
                                  <a:lnTo>
                                    <a:pt x="700" y="3"/>
                                  </a:lnTo>
                                  <a:lnTo>
                                    <a:pt x="702" y="3"/>
                                  </a:lnTo>
                                  <a:lnTo>
                                    <a:pt x="705" y="4"/>
                                  </a:lnTo>
                                  <a:lnTo>
                                    <a:pt x="707" y="4"/>
                                  </a:lnTo>
                                  <a:lnTo>
                                    <a:pt x="710" y="6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714" y="9"/>
                                  </a:lnTo>
                                  <a:lnTo>
                                    <a:pt x="717" y="9"/>
                                  </a:lnTo>
                                  <a:lnTo>
                                    <a:pt x="719" y="8"/>
                                  </a:lnTo>
                                  <a:lnTo>
                                    <a:pt x="722" y="8"/>
                                  </a:lnTo>
                                  <a:lnTo>
                                    <a:pt x="724" y="5"/>
                                  </a:lnTo>
                                  <a:lnTo>
                                    <a:pt x="727" y="5"/>
                                  </a:lnTo>
                                  <a:lnTo>
                                    <a:pt x="729" y="3"/>
                                  </a:lnTo>
                                  <a:lnTo>
                                    <a:pt x="732" y="3"/>
                                  </a:lnTo>
                                  <a:lnTo>
                                    <a:pt x="734" y="3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39" y="2"/>
                                  </a:lnTo>
                                  <a:lnTo>
                                    <a:pt x="742" y="2"/>
                                  </a:lnTo>
                                  <a:lnTo>
                                    <a:pt x="744" y="2"/>
                                  </a:lnTo>
                                  <a:lnTo>
                                    <a:pt x="747" y="2"/>
                                  </a:lnTo>
                                  <a:lnTo>
                                    <a:pt x="749" y="2"/>
                                  </a:lnTo>
                                  <a:lnTo>
                                    <a:pt x="752" y="1"/>
                                  </a:lnTo>
                                  <a:lnTo>
                                    <a:pt x="754" y="2"/>
                                  </a:lnTo>
                                  <a:lnTo>
                                    <a:pt x="757" y="2"/>
                                  </a:lnTo>
                                  <a:lnTo>
                                    <a:pt x="759" y="2"/>
                                  </a:lnTo>
                                  <a:lnTo>
                                    <a:pt x="762" y="1"/>
                                  </a:lnTo>
                                  <a:lnTo>
                                    <a:pt x="764" y="2"/>
                                  </a:lnTo>
                                  <a:lnTo>
                                    <a:pt x="767" y="2"/>
                                  </a:lnTo>
                                  <a:lnTo>
                                    <a:pt x="769" y="3"/>
                                  </a:lnTo>
                                  <a:lnTo>
                                    <a:pt x="772" y="2"/>
                                  </a:lnTo>
                                  <a:lnTo>
                                    <a:pt x="774" y="2"/>
                                  </a:lnTo>
                                  <a:lnTo>
                                    <a:pt x="777" y="2"/>
                                  </a:lnTo>
                                  <a:lnTo>
                                    <a:pt x="779" y="2"/>
                                  </a:lnTo>
                                  <a:lnTo>
                                    <a:pt x="781" y="2"/>
                                  </a:lnTo>
                                  <a:lnTo>
                                    <a:pt x="784" y="2"/>
                                  </a:lnTo>
                                  <a:lnTo>
                                    <a:pt x="786" y="2"/>
                                  </a:lnTo>
                                  <a:lnTo>
                                    <a:pt x="789" y="2"/>
                                  </a:lnTo>
                                  <a:lnTo>
                                    <a:pt x="791" y="1"/>
                                  </a:lnTo>
                                  <a:lnTo>
                                    <a:pt x="794" y="1"/>
                                  </a:lnTo>
                                  <a:lnTo>
                                    <a:pt x="796" y="1"/>
                                  </a:lnTo>
                                  <a:lnTo>
                                    <a:pt x="799" y="2"/>
                                  </a:lnTo>
                                  <a:lnTo>
                                    <a:pt x="801" y="2"/>
                                  </a:lnTo>
                                  <a:lnTo>
                                    <a:pt x="804" y="2"/>
                                  </a:lnTo>
                                  <a:lnTo>
                                    <a:pt x="806" y="2"/>
                                  </a:lnTo>
                                  <a:lnTo>
                                    <a:pt x="809" y="3"/>
                                  </a:lnTo>
                                  <a:lnTo>
                                    <a:pt x="811" y="3"/>
                                  </a:lnTo>
                                  <a:lnTo>
                                    <a:pt x="814" y="3"/>
                                  </a:lnTo>
                                  <a:lnTo>
                                    <a:pt x="816" y="5"/>
                                  </a:lnTo>
                                  <a:lnTo>
                                    <a:pt x="819" y="4"/>
                                  </a:lnTo>
                                  <a:lnTo>
                                    <a:pt x="821" y="5"/>
                                  </a:lnTo>
                                  <a:lnTo>
                                    <a:pt x="824" y="4"/>
                                  </a:lnTo>
                                  <a:lnTo>
                                    <a:pt x="826" y="4"/>
                                  </a:lnTo>
                                  <a:lnTo>
                                    <a:pt x="829" y="4"/>
                                  </a:lnTo>
                                  <a:lnTo>
                                    <a:pt x="831" y="3"/>
                                  </a:lnTo>
                                  <a:lnTo>
                                    <a:pt x="834" y="3"/>
                                  </a:lnTo>
                                  <a:lnTo>
                                    <a:pt x="836" y="2"/>
                                  </a:lnTo>
                                  <a:lnTo>
                                    <a:pt x="839" y="2"/>
                                  </a:lnTo>
                                  <a:lnTo>
                                    <a:pt x="841" y="1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846" y="1"/>
                                  </a:lnTo>
                                  <a:lnTo>
                                    <a:pt x="849" y="1"/>
                                  </a:lnTo>
                                  <a:lnTo>
                                    <a:pt x="851" y="1"/>
                                  </a:lnTo>
                                  <a:lnTo>
                                    <a:pt x="853" y="1"/>
                                  </a:lnTo>
                                  <a:lnTo>
                                    <a:pt x="856" y="1"/>
                                  </a:lnTo>
                                  <a:lnTo>
                                    <a:pt x="858" y="1"/>
                                  </a:lnTo>
                                  <a:lnTo>
                                    <a:pt x="861" y="1"/>
                                  </a:lnTo>
                                  <a:lnTo>
                                    <a:pt x="863" y="1"/>
                                  </a:lnTo>
                                  <a:lnTo>
                                    <a:pt x="866" y="1"/>
                                  </a:lnTo>
                                  <a:lnTo>
                                    <a:pt x="868" y="1"/>
                                  </a:lnTo>
                                  <a:lnTo>
                                    <a:pt x="871" y="1"/>
                                  </a:lnTo>
                                  <a:lnTo>
                                    <a:pt x="873" y="2"/>
                                  </a:lnTo>
                                  <a:lnTo>
                                    <a:pt x="876" y="2"/>
                                  </a:lnTo>
                                  <a:lnTo>
                                    <a:pt x="878" y="2"/>
                                  </a:lnTo>
                                  <a:lnTo>
                                    <a:pt x="881" y="1"/>
                                  </a:lnTo>
                                  <a:lnTo>
                                    <a:pt x="883" y="2"/>
                                  </a:lnTo>
                                  <a:lnTo>
                                    <a:pt x="886" y="2"/>
                                  </a:lnTo>
                                  <a:lnTo>
                                    <a:pt x="888" y="1"/>
                                  </a:lnTo>
                                  <a:lnTo>
                                    <a:pt x="891" y="2"/>
                                  </a:lnTo>
                                  <a:lnTo>
                                    <a:pt x="893" y="2"/>
                                  </a:lnTo>
                                  <a:lnTo>
                                    <a:pt x="896" y="1"/>
                                  </a:lnTo>
                                  <a:lnTo>
                                    <a:pt x="898" y="1"/>
                                  </a:lnTo>
                                  <a:lnTo>
                                    <a:pt x="901" y="1"/>
                                  </a:lnTo>
                                  <a:lnTo>
                                    <a:pt x="903" y="1"/>
                                  </a:lnTo>
                                  <a:lnTo>
                                    <a:pt x="906" y="1"/>
                                  </a:lnTo>
                                  <a:lnTo>
                                    <a:pt x="908" y="1"/>
                                  </a:lnTo>
                                  <a:lnTo>
                                    <a:pt x="911" y="0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916" y="1"/>
                                  </a:lnTo>
                                  <a:lnTo>
                                    <a:pt x="918" y="1"/>
                                  </a:lnTo>
                                  <a:lnTo>
                                    <a:pt x="920" y="1"/>
                                  </a:lnTo>
                                  <a:lnTo>
                                    <a:pt x="923" y="1"/>
                                  </a:lnTo>
                                  <a:lnTo>
                                    <a:pt x="925" y="0"/>
                                  </a:lnTo>
                                  <a:lnTo>
                                    <a:pt x="928" y="0"/>
                                  </a:lnTo>
                                  <a:lnTo>
                                    <a:pt x="930" y="1"/>
                                  </a:lnTo>
                                  <a:lnTo>
                                    <a:pt x="933" y="1"/>
                                  </a:lnTo>
                                  <a:lnTo>
                                    <a:pt x="935" y="1"/>
                                  </a:lnTo>
                                  <a:lnTo>
                                    <a:pt x="938" y="1"/>
                                  </a:lnTo>
                                  <a:lnTo>
                                    <a:pt x="940" y="0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945" y="1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950" y="1"/>
                                  </a:lnTo>
                                  <a:lnTo>
                                    <a:pt x="953" y="1"/>
                                  </a:lnTo>
                                  <a:lnTo>
                                    <a:pt x="955" y="1"/>
                                  </a:lnTo>
                                  <a:lnTo>
                                    <a:pt x="958" y="1"/>
                                  </a:lnTo>
                                  <a:lnTo>
                                    <a:pt x="960" y="1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965" y="1"/>
                                  </a:lnTo>
                                  <a:lnTo>
                                    <a:pt x="968" y="1"/>
                                  </a:lnTo>
                                  <a:lnTo>
                                    <a:pt x="970" y="0"/>
                                  </a:lnTo>
                                  <a:lnTo>
                                    <a:pt x="973" y="0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980" y="1"/>
                                  </a:lnTo>
                                  <a:lnTo>
                                    <a:pt x="983" y="2"/>
                                  </a:lnTo>
                                  <a:lnTo>
                                    <a:pt x="985" y="5"/>
                                  </a:lnTo>
                                  <a:lnTo>
                                    <a:pt x="988" y="14"/>
                                  </a:lnTo>
                                  <a:lnTo>
                                    <a:pt x="990" y="37"/>
                                  </a:lnTo>
                                  <a:lnTo>
                                    <a:pt x="992" y="93"/>
                                  </a:lnTo>
                                  <a:lnTo>
                                    <a:pt x="995" y="193"/>
                                  </a:lnTo>
                                  <a:lnTo>
                                    <a:pt x="997" y="346"/>
                                  </a:lnTo>
                                  <a:lnTo>
                                    <a:pt x="1000" y="527"/>
                                  </a:lnTo>
                                  <a:lnTo>
                                    <a:pt x="1002" y="701"/>
                                  </a:lnTo>
                                  <a:lnTo>
                                    <a:pt x="1005" y="805"/>
                                  </a:lnTo>
                                  <a:lnTo>
                                    <a:pt x="1007" y="806"/>
                                  </a:lnTo>
                                  <a:lnTo>
                                    <a:pt x="1010" y="701"/>
                                  </a:lnTo>
                                  <a:lnTo>
                                    <a:pt x="1012" y="509"/>
                                  </a:lnTo>
                                  <a:lnTo>
                                    <a:pt x="1015" y="329"/>
                                  </a:lnTo>
                                  <a:lnTo>
                                    <a:pt x="1017" y="185"/>
                                  </a:lnTo>
                                  <a:lnTo>
                                    <a:pt x="1020" y="97"/>
                                  </a:lnTo>
                                  <a:lnTo>
                                    <a:pt x="1022" y="52"/>
                                  </a:lnTo>
                                  <a:lnTo>
                                    <a:pt x="1025" y="30"/>
                                  </a:lnTo>
                                  <a:lnTo>
                                    <a:pt x="1027" y="17"/>
                                  </a:lnTo>
                                  <a:lnTo>
                                    <a:pt x="1030" y="12"/>
                                  </a:lnTo>
                                  <a:lnTo>
                                    <a:pt x="1032" y="9"/>
                                  </a:lnTo>
                                  <a:lnTo>
                                    <a:pt x="1035" y="6"/>
                                  </a:lnTo>
                                  <a:lnTo>
                                    <a:pt x="1037" y="5"/>
                                  </a:lnTo>
                                  <a:lnTo>
                                    <a:pt x="1040" y="4"/>
                                  </a:lnTo>
                                  <a:lnTo>
                                    <a:pt x="1042" y="5"/>
                                  </a:lnTo>
                                  <a:lnTo>
                                    <a:pt x="1045" y="3"/>
                                  </a:lnTo>
                                  <a:lnTo>
                                    <a:pt x="1047" y="3"/>
                                  </a:lnTo>
                                  <a:lnTo>
                                    <a:pt x="1050" y="3"/>
                                  </a:lnTo>
                                  <a:lnTo>
                                    <a:pt x="1052" y="3"/>
                                  </a:lnTo>
                                  <a:lnTo>
                                    <a:pt x="1055" y="2"/>
                                  </a:lnTo>
                                  <a:lnTo>
                                    <a:pt x="1057" y="2"/>
                                  </a:lnTo>
                                  <a:lnTo>
                                    <a:pt x="1059" y="2"/>
                                  </a:lnTo>
                                  <a:lnTo>
                                    <a:pt x="1062" y="2"/>
                                  </a:lnTo>
                                  <a:lnTo>
                                    <a:pt x="1064" y="2"/>
                                  </a:lnTo>
                                  <a:lnTo>
                                    <a:pt x="1067" y="1"/>
                                  </a:lnTo>
                                  <a:lnTo>
                                    <a:pt x="1069" y="2"/>
                                  </a:lnTo>
                                  <a:lnTo>
                                    <a:pt x="1072" y="2"/>
                                  </a:lnTo>
                                  <a:lnTo>
                                    <a:pt x="1074" y="3"/>
                                  </a:lnTo>
                                  <a:lnTo>
                                    <a:pt x="1077" y="3"/>
                                  </a:lnTo>
                                  <a:lnTo>
                                    <a:pt x="1079" y="3"/>
                                  </a:lnTo>
                                  <a:lnTo>
                                    <a:pt x="1082" y="3"/>
                                  </a:lnTo>
                                  <a:lnTo>
                                    <a:pt x="1084" y="3"/>
                                  </a:lnTo>
                                  <a:lnTo>
                                    <a:pt x="1087" y="2"/>
                                  </a:lnTo>
                                  <a:lnTo>
                                    <a:pt x="1089" y="2"/>
                                  </a:lnTo>
                                  <a:lnTo>
                                    <a:pt x="1092" y="2"/>
                                  </a:lnTo>
                                  <a:lnTo>
                                    <a:pt x="1094" y="1"/>
                                  </a:lnTo>
                                  <a:lnTo>
                                    <a:pt x="1097" y="1"/>
                                  </a:lnTo>
                                  <a:lnTo>
                                    <a:pt x="1099" y="1"/>
                                  </a:lnTo>
                                  <a:lnTo>
                                    <a:pt x="1102" y="1"/>
                                  </a:lnTo>
                                  <a:lnTo>
                                    <a:pt x="1104" y="1"/>
                                  </a:lnTo>
                                  <a:lnTo>
                                    <a:pt x="1107" y="1"/>
                                  </a:lnTo>
                                  <a:lnTo>
                                    <a:pt x="1109" y="1"/>
                                  </a:lnTo>
                                  <a:lnTo>
                                    <a:pt x="1112" y="1"/>
                                  </a:lnTo>
                                  <a:lnTo>
                                    <a:pt x="1114" y="1"/>
                                  </a:lnTo>
                                  <a:lnTo>
                                    <a:pt x="1117" y="1"/>
                                  </a:lnTo>
                                  <a:lnTo>
                                    <a:pt x="1119" y="0"/>
                                  </a:lnTo>
                                  <a:lnTo>
                                    <a:pt x="1122" y="1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1127" y="1"/>
                                  </a:lnTo>
                                  <a:lnTo>
                                    <a:pt x="1129" y="1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134" y="1"/>
                                  </a:lnTo>
                                  <a:lnTo>
                                    <a:pt x="1136" y="1"/>
                                  </a:lnTo>
                                  <a:lnTo>
                                    <a:pt x="1139" y="1"/>
                                  </a:lnTo>
                                  <a:lnTo>
                                    <a:pt x="1141" y="0"/>
                                  </a:lnTo>
                                  <a:lnTo>
                                    <a:pt x="1144" y="1"/>
                                  </a:lnTo>
                                  <a:lnTo>
                                    <a:pt x="1146" y="0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51" y="0"/>
                                  </a:lnTo>
                                  <a:lnTo>
                                    <a:pt x="1154" y="1"/>
                                  </a:lnTo>
                                  <a:lnTo>
                                    <a:pt x="1156" y="1"/>
                                  </a:lnTo>
                                  <a:lnTo>
                                    <a:pt x="1159" y="0"/>
                                  </a:lnTo>
                                  <a:lnTo>
                                    <a:pt x="1161" y="0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1166" y="0"/>
                                  </a:lnTo>
                                  <a:lnTo>
                                    <a:pt x="1169" y="1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1176" y="1"/>
                                  </a:lnTo>
                                  <a:lnTo>
                                    <a:pt x="1179" y="1"/>
                                  </a:lnTo>
                                  <a:lnTo>
                                    <a:pt x="1181" y="1"/>
                                  </a:lnTo>
                                  <a:lnTo>
                                    <a:pt x="1184" y="1"/>
                                  </a:lnTo>
                                  <a:lnTo>
                                    <a:pt x="1186" y="2"/>
                                  </a:lnTo>
                                  <a:lnTo>
                                    <a:pt x="1189" y="2"/>
                                  </a:lnTo>
                                  <a:lnTo>
                                    <a:pt x="1191" y="2"/>
                                  </a:lnTo>
                                  <a:lnTo>
                                    <a:pt x="1194" y="1"/>
                                  </a:lnTo>
                                  <a:lnTo>
                                    <a:pt x="1196" y="1"/>
                                  </a:lnTo>
                                  <a:lnTo>
                                    <a:pt x="1198" y="1"/>
                                  </a:lnTo>
                                  <a:lnTo>
                                    <a:pt x="1201" y="1"/>
                                  </a:lnTo>
                                  <a:lnTo>
                                    <a:pt x="1203" y="1"/>
                                  </a:lnTo>
                                  <a:lnTo>
                                    <a:pt x="1206" y="1"/>
                                  </a:lnTo>
                                  <a:lnTo>
                                    <a:pt x="1208" y="0"/>
                                  </a:lnTo>
                                  <a:lnTo>
                                    <a:pt x="1211" y="0"/>
                                  </a:lnTo>
                                  <a:lnTo>
                                    <a:pt x="1213" y="1"/>
                                  </a:lnTo>
                                  <a:lnTo>
                                    <a:pt x="1216" y="0"/>
                                  </a:lnTo>
                                  <a:lnTo>
                                    <a:pt x="1218" y="0"/>
                                  </a:lnTo>
                                  <a:lnTo>
                                    <a:pt x="1221" y="0"/>
                                  </a:lnTo>
                                  <a:lnTo>
                                    <a:pt x="1223" y="0"/>
                                  </a:lnTo>
                                  <a:lnTo>
                                    <a:pt x="1226" y="0"/>
                                  </a:lnTo>
                                  <a:lnTo>
                                    <a:pt x="1228" y="1"/>
                                  </a:lnTo>
                                  <a:lnTo>
                                    <a:pt x="1231" y="0"/>
                                  </a:lnTo>
                                  <a:lnTo>
                                    <a:pt x="1233" y="1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238" y="1"/>
                                  </a:lnTo>
                                  <a:lnTo>
                                    <a:pt x="1241" y="1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1246" y="1"/>
                                  </a:lnTo>
                                  <a:lnTo>
                                    <a:pt x="1248" y="1"/>
                                  </a:lnTo>
                                  <a:lnTo>
                                    <a:pt x="1251" y="1"/>
                                  </a:lnTo>
                                  <a:lnTo>
                                    <a:pt x="1253" y="1"/>
                                  </a:lnTo>
                                  <a:lnTo>
                                    <a:pt x="1256" y="0"/>
                                  </a:lnTo>
                                  <a:lnTo>
                                    <a:pt x="1258" y="1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1263" y="0"/>
                                  </a:lnTo>
                                  <a:lnTo>
                                    <a:pt x="1266" y="0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278" y="1"/>
                                  </a:lnTo>
                                  <a:lnTo>
                                    <a:pt x="1280" y="3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85" y="8"/>
                                  </a:lnTo>
                                  <a:lnTo>
                                    <a:pt x="1288" y="11"/>
                                  </a:lnTo>
                                  <a:lnTo>
                                    <a:pt x="1290" y="13"/>
                                  </a:lnTo>
                                  <a:lnTo>
                                    <a:pt x="1293" y="14"/>
                                  </a:lnTo>
                                  <a:lnTo>
                                    <a:pt x="1295" y="13"/>
                                  </a:lnTo>
                                  <a:lnTo>
                                    <a:pt x="1298" y="12"/>
                                  </a:lnTo>
                                  <a:lnTo>
                                    <a:pt x="1300" y="9"/>
                                  </a:lnTo>
                                  <a:lnTo>
                                    <a:pt x="1303" y="7"/>
                                  </a:lnTo>
                                  <a:lnTo>
                                    <a:pt x="1305" y="4"/>
                                  </a:lnTo>
                                  <a:lnTo>
                                    <a:pt x="1308" y="3"/>
                                  </a:lnTo>
                                  <a:lnTo>
                                    <a:pt x="1310" y="2"/>
                                  </a:lnTo>
                                  <a:lnTo>
                                    <a:pt x="1313" y="1"/>
                                  </a:lnTo>
                                  <a:lnTo>
                                    <a:pt x="1315" y="2"/>
                                  </a:lnTo>
                                  <a:lnTo>
                                    <a:pt x="1318" y="1"/>
                                  </a:lnTo>
                                  <a:lnTo>
                                    <a:pt x="1320" y="1"/>
                                  </a:lnTo>
                                  <a:lnTo>
                                    <a:pt x="1323" y="2"/>
                                  </a:lnTo>
                                  <a:lnTo>
                                    <a:pt x="1325" y="1"/>
                                  </a:lnTo>
                                  <a:lnTo>
                                    <a:pt x="1328" y="1"/>
                                  </a:lnTo>
                                  <a:lnTo>
                                    <a:pt x="1330" y="1"/>
                                  </a:lnTo>
                                  <a:lnTo>
                                    <a:pt x="1333" y="1"/>
                                  </a:lnTo>
                                  <a:lnTo>
                                    <a:pt x="1335" y="1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1340" y="1"/>
                                  </a:lnTo>
                                  <a:lnTo>
                                    <a:pt x="1342" y="1"/>
                                  </a:lnTo>
                                  <a:lnTo>
                                    <a:pt x="1345" y="1"/>
                                  </a:lnTo>
                                  <a:lnTo>
                                    <a:pt x="1347" y="1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1352" y="0"/>
                                  </a:lnTo>
                                  <a:lnTo>
                                    <a:pt x="1355" y="0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60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65" y="0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1370" y="0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1385" y="0"/>
                                  </a:lnTo>
                                  <a:lnTo>
                                    <a:pt x="1387" y="0"/>
                                  </a:lnTo>
                                  <a:lnTo>
                                    <a:pt x="1390" y="0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1395" y="0"/>
                                  </a:lnTo>
                                  <a:lnTo>
                                    <a:pt x="1397" y="1"/>
                                  </a:lnTo>
                                  <a:lnTo>
                                    <a:pt x="1400" y="1"/>
                                  </a:lnTo>
                                  <a:lnTo>
                                    <a:pt x="1402" y="1"/>
                                  </a:lnTo>
                                  <a:lnTo>
                                    <a:pt x="1405" y="2"/>
                                  </a:lnTo>
                                  <a:lnTo>
                                    <a:pt x="1407" y="1"/>
                                  </a:lnTo>
                                  <a:lnTo>
                                    <a:pt x="1409" y="2"/>
                                  </a:lnTo>
                                  <a:lnTo>
                                    <a:pt x="1412" y="2"/>
                                  </a:lnTo>
                                  <a:lnTo>
                                    <a:pt x="1414" y="2"/>
                                  </a:lnTo>
                                  <a:lnTo>
                                    <a:pt x="1417" y="2"/>
                                  </a:lnTo>
                                  <a:lnTo>
                                    <a:pt x="1419" y="1"/>
                                  </a:lnTo>
                                  <a:lnTo>
                                    <a:pt x="1422" y="1"/>
                                  </a:lnTo>
                                  <a:lnTo>
                                    <a:pt x="1424" y="1"/>
                                  </a:lnTo>
                                  <a:lnTo>
                                    <a:pt x="1427" y="0"/>
                                  </a:lnTo>
                                  <a:lnTo>
                                    <a:pt x="1429" y="1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1434" y="0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1439" y="0"/>
                                  </a:lnTo>
                                  <a:lnTo>
                                    <a:pt x="1442" y="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1447" y="0"/>
                                  </a:lnTo>
                                  <a:lnTo>
                                    <a:pt x="1449" y="0"/>
                                  </a:lnTo>
                                  <a:lnTo>
                                    <a:pt x="1452" y="0"/>
                                  </a:lnTo>
                                  <a:lnTo>
                                    <a:pt x="1454" y="0"/>
                                  </a:lnTo>
                                  <a:lnTo>
                                    <a:pt x="1457" y="0"/>
                                  </a:lnTo>
                                  <a:lnTo>
                                    <a:pt x="1459" y="0"/>
                                  </a:lnTo>
                                  <a:lnTo>
                                    <a:pt x="1462" y="1"/>
                                  </a:lnTo>
                                  <a:lnTo>
                                    <a:pt x="1464" y="3"/>
                                  </a:lnTo>
                                  <a:lnTo>
                                    <a:pt x="1467" y="8"/>
                                  </a:lnTo>
                                  <a:lnTo>
                                    <a:pt x="1469" y="15"/>
                                  </a:lnTo>
                                  <a:lnTo>
                                    <a:pt x="1472" y="24"/>
                                  </a:lnTo>
                                  <a:lnTo>
                                    <a:pt x="1474" y="36"/>
                                  </a:lnTo>
                                  <a:lnTo>
                                    <a:pt x="1476" y="44"/>
                                  </a:lnTo>
                                  <a:lnTo>
                                    <a:pt x="1479" y="47"/>
                                  </a:lnTo>
                                  <a:lnTo>
                                    <a:pt x="1481" y="46"/>
                                  </a:lnTo>
                                  <a:lnTo>
                                    <a:pt x="1484" y="39"/>
                                  </a:lnTo>
                                  <a:lnTo>
                                    <a:pt x="1486" y="30"/>
                                  </a:lnTo>
                                  <a:lnTo>
                                    <a:pt x="1489" y="20"/>
                                  </a:lnTo>
                                  <a:lnTo>
                                    <a:pt x="1491" y="13"/>
                                  </a:lnTo>
                                  <a:lnTo>
                                    <a:pt x="1494" y="8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499" y="5"/>
                                  </a:lnTo>
                                  <a:lnTo>
                                    <a:pt x="1501" y="4"/>
                                  </a:lnTo>
                                  <a:lnTo>
                                    <a:pt x="1504" y="6"/>
                                  </a:lnTo>
                                  <a:lnTo>
                                    <a:pt x="1506" y="6"/>
                                  </a:lnTo>
                                  <a:lnTo>
                                    <a:pt x="1509" y="7"/>
                                  </a:lnTo>
                                  <a:lnTo>
                                    <a:pt x="1511" y="6"/>
                                  </a:lnTo>
                                  <a:lnTo>
                                    <a:pt x="1514" y="6"/>
                                  </a:lnTo>
                                  <a:lnTo>
                                    <a:pt x="1516" y="5"/>
                                  </a:lnTo>
                                  <a:lnTo>
                                    <a:pt x="1519" y="5"/>
                                  </a:lnTo>
                                  <a:lnTo>
                                    <a:pt x="1521" y="3"/>
                                  </a:lnTo>
                                  <a:lnTo>
                                    <a:pt x="1524" y="3"/>
                                  </a:lnTo>
                                  <a:lnTo>
                                    <a:pt x="1526" y="2"/>
                                  </a:lnTo>
                                  <a:lnTo>
                                    <a:pt x="1529" y="1"/>
                                  </a:lnTo>
                                  <a:lnTo>
                                    <a:pt x="1531" y="1"/>
                                  </a:lnTo>
                                  <a:lnTo>
                                    <a:pt x="1534" y="1"/>
                                  </a:lnTo>
                                  <a:lnTo>
                                    <a:pt x="1536" y="1"/>
                                  </a:lnTo>
                                  <a:lnTo>
                                    <a:pt x="1539" y="1"/>
                                  </a:lnTo>
                                  <a:lnTo>
                                    <a:pt x="1541" y="1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1553" y="0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1558" y="1"/>
                                  </a:lnTo>
                                  <a:lnTo>
                                    <a:pt x="1561" y="0"/>
                                  </a:lnTo>
                                  <a:lnTo>
                                    <a:pt x="1563" y="0"/>
                                  </a:lnTo>
                                  <a:lnTo>
                                    <a:pt x="1566" y="1"/>
                                  </a:lnTo>
                                  <a:lnTo>
                                    <a:pt x="1568" y="1"/>
                                  </a:lnTo>
                                  <a:lnTo>
                                    <a:pt x="1571" y="1"/>
                                  </a:lnTo>
                                  <a:lnTo>
                                    <a:pt x="1573" y="2"/>
                                  </a:lnTo>
                                  <a:lnTo>
                                    <a:pt x="1576" y="3"/>
                                  </a:lnTo>
                                  <a:lnTo>
                                    <a:pt x="1578" y="3"/>
                                  </a:lnTo>
                                  <a:lnTo>
                                    <a:pt x="1581" y="4"/>
                                  </a:lnTo>
                                  <a:lnTo>
                                    <a:pt x="1583" y="4"/>
                                  </a:lnTo>
                                  <a:lnTo>
                                    <a:pt x="1586" y="3"/>
                                  </a:lnTo>
                                  <a:lnTo>
                                    <a:pt x="1588" y="2"/>
                                  </a:lnTo>
                                  <a:lnTo>
                                    <a:pt x="1591" y="2"/>
                                  </a:lnTo>
                                  <a:lnTo>
                                    <a:pt x="1593" y="1"/>
                                  </a:lnTo>
                                  <a:lnTo>
                                    <a:pt x="1596" y="1"/>
                                  </a:lnTo>
                                  <a:lnTo>
                                    <a:pt x="1598" y="1"/>
                                  </a:lnTo>
                                  <a:lnTo>
                                    <a:pt x="1601" y="1"/>
                                  </a:lnTo>
                                  <a:lnTo>
                                    <a:pt x="1603" y="0"/>
                                  </a:lnTo>
                                  <a:lnTo>
                                    <a:pt x="1606" y="0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1613" y="0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1618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623" y="0"/>
                                  </a:lnTo>
                                  <a:lnTo>
                                    <a:pt x="1625" y="0"/>
                                  </a:lnTo>
                                  <a:lnTo>
                                    <a:pt x="1628" y="0"/>
                                  </a:lnTo>
                                  <a:lnTo>
                                    <a:pt x="1630" y="1"/>
                                  </a:lnTo>
                                  <a:lnTo>
                                    <a:pt x="1633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38" y="1"/>
                                  </a:lnTo>
                                  <a:lnTo>
                                    <a:pt x="1640" y="1"/>
                                  </a:lnTo>
                                  <a:lnTo>
                                    <a:pt x="1643" y="1"/>
                                  </a:lnTo>
                                  <a:lnTo>
                                    <a:pt x="1645" y="2"/>
                                  </a:lnTo>
                                  <a:lnTo>
                                    <a:pt x="1648" y="2"/>
                                  </a:lnTo>
                                  <a:lnTo>
                                    <a:pt x="1650" y="3"/>
                                  </a:lnTo>
                                  <a:lnTo>
                                    <a:pt x="1653" y="4"/>
                                  </a:lnTo>
                                  <a:lnTo>
                                    <a:pt x="1655" y="4"/>
                                  </a:lnTo>
                                  <a:lnTo>
                                    <a:pt x="1658" y="5"/>
                                  </a:lnTo>
                                  <a:lnTo>
                                    <a:pt x="1660" y="7"/>
                                  </a:lnTo>
                                  <a:lnTo>
                                    <a:pt x="1663" y="7"/>
                                  </a:lnTo>
                                  <a:lnTo>
                                    <a:pt x="1665" y="7"/>
                                  </a:lnTo>
                                  <a:lnTo>
                                    <a:pt x="1668" y="7"/>
                                  </a:lnTo>
                                  <a:lnTo>
                                    <a:pt x="1670" y="6"/>
                                  </a:lnTo>
                                  <a:lnTo>
                                    <a:pt x="1673" y="5"/>
                                  </a:lnTo>
                                  <a:lnTo>
                                    <a:pt x="1675" y="4"/>
                                  </a:lnTo>
                                  <a:lnTo>
                                    <a:pt x="1678" y="3"/>
                                  </a:lnTo>
                                  <a:lnTo>
                                    <a:pt x="1680" y="3"/>
                                  </a:lnTo>
                                  <a:lnTo>
                                    <a:pt x="1683" y="2"/>
                                  </a:lnTo>
                                  <a:lnTo>
                                    <a:pt x="1685" y="1"/>
                                  </a:lnTo>
                                  <a:lnTo>
                                    <a:pt x="1687" y="1"/>
                                  </a:lnTo>
                                  <a:lnTo>
                                    <a:pt x="1690" y="1"/>
                                  </a:lnTo>
                                  <a:lnTo>
                                    <a:pt x="1692" y="1"/>
                                  </a:lnTo>
                                  <a:lnTo>
                                    <a:pt x="1695" y="1"/>
                                  </a:lnTo>
                                  <a:lnTo>
                                    <a:pt x="1697" y="1"/>
                                  </a:lnTo>
                                  <a:lnTo>
                                    <a:pt x="1700" y="1"/>
                                  </a:lnTo>
                                  <a:lnTo>
                                    <a:pt x="1702" y="1"/>
                                  </a:lnTo>
                                  <a:lnTo>
                                    <a:pt x="1705" y="1"/>
                                  </a:lnTo>
                                  <a:lnTo>
                                    <a:pt x="1707" y="1"/>
                                  </a:lnTo>
                                  <a:lnTo>
                                    <a:pt x="1710" y="1"/>
                                  </a:lnTo>
                                  <a:lnTo>
                                    <a:pt x="1712" y="0"/>
                                  </a:lnTo>
                                  <a:lnTo>
                                    <a:pt x="1715" y="1"/>
                                  </a:lnTo>
                                  <a:lnTo>
                                    <a:pt x="1717" y="1"/>
                                  </a:lnTo>
                                  <a:lnTo>
                                    <a:pt x="1720" y="1"/>
                                  </a:lnTo>
                                  <a:lnTo>
                                    <a:pt x="1722" y="2"/>
                                  </a:lnTo>
                                  <a:lnTo>
                                    <a:pt x="1725" y="1"/>
                                  </a:lnTo>
                                  <a:lnTo>
                                    <a:pt x="1727" y="1"/>
                                  </a:lnTo>
                                  <a:lnTo>
                                    <a:pt x="1730" y="1"/>
                                  </a:lnTo>
                                  <a:lnTo>
                                    <a:pt x="1732" y="1"/>
                                  </a:lnTo>
                                  <a:lnTo>
                                    <a:pt x="1735" y="1"/>
                                  </a:lnTo>
                                  <a:lnTo>
                                    <a:pt x="1737" y="1"/>
                                  </a:lnTo>
                                  <a:lnTo>
                                    <a:pt x="1740" y="1"/>
                                  </a:lnTo>
                                  <a:lnTo>
                                    <a:pt x="1742" y="1"/>
                                  </a:lnTo>
                                  <a:lnTo>
                                    <a:pt x="1745" y="1"/>
                                  </a:lnTo>
                                  <a:lnTo>
                                    <a:pt x="1747" y="0"/>
                                  </a:lnTo>
                                  <a:lnTo>
                                    <a:pt x="1750" y="1"/>
                                  </a:lnTo>
                                  <a:lnTo>
                                    <a:pt x="1752" y="0"/>
                                  </a:lnTo>
                                  <a:lnTo>
                                    <a:pt x="1755" y="0"/>
                                  </a:lnTo>
                                  <a:lnTo>
                                    <a:pt x="1757" y="1"/>
                                  </a:lnTo>
                                  <a:lnTo>
                                    <a:pt x="1759" y="1"/>
                                  </a:lnTo>
                                  <a:lnTo>
                                    <a:pt x="1762" y="1"/>
                                  </a:lnTo>
                                  <a:lnTo>
                                    <a:pt x="1764" y="1"/>
                                  </a:lnTo>
                                  <a:lnTo>
                                    <a:pt x="1767" y="1"/>
                                  </a:lnTo>
                                  <a:lnTo>
                                    <a:pt x="1769" y="1"/>
                                  </a:lnTo>
                                  <a:lnTo>
                                    <a:pt x="1772" y="1"/>
                                  </a:lnTo>
                                  <a:lnTo>
                                    <a:pt x="1774" y="1"/>
                                  </a:lnTo>
                                  <a:lnTo>
                                    <a:pt x="1777" y="1"/>
                                  </a:lnTo>
                                  <a:lnTo>
                                    <a:pt x="1779" y="1"/>
                                  </a:lnTo>
                                  <a:lnTo>
                                    <a:pt x="1782" y="1"/>
                                  </a:lnTo>
                                  <a:lnTo>
                                    <a:pt x="1784" y="1"/>
                                  </a:lnTo>
                                  <a:lnTo>
                                    <a:pt x="1787" y="1"/>
                                  </a:lnTo>
                                  <a:lnTo>
                                    <a:pt x="1789" y="1"/>
                                  </a:lnTo>
                                  <a:lnTo>
                                    <a:pt x="1792" y="1"/>
                                  </a:lnTo>
                                  <a:lnTo>
                                    <a:pt x="1794" y="1"/>
                                  </a:lnTo>
                                  <a:lnTo>
                                    <a:pt x="1797" y="1"/>
                                  </a:lnTo>
                                  <a:lnTo>
                                    <a:pt x="1799" y="1"/>
                                  </a:lnTo>
                                  <a:lnTo>
                                    <a:pt x="1802" y="1"/>
                                  </a:lnTo>
                                  <a:lnTo>
                                    <a:pt x="1804" y="1"/>
                                  </a:lnTo>
                                  <a:lnTo>
                                    <a:pt x="1807" y="1"/>
                                  </a:lnTo>
                                  <a:lnTo>
                                    <a:pt x="1809" y="1"/>
                                  </a:lnTo>
                                  <a:lnTo>
                                    <a:pt x="1812" y="0"/>
                                  </a:lnTo>
                                  <a:lnTo>
                                    <a:pt x="1814" y="1"/>
                                  </a:lnTo>
                                  <a:lnTo>
                                    <a:pt x="1817" y="1"/>
                                  </a:lnTo>
                                  <a:lnTo>
                                    <a:pt x="1819" y="2"/>
                                  </a:lnTo>
                                  <a:lnTo>
                                    <a:pt x="1822" y="3"/>
                                  </a:lnTo>
                                  <a:lnTo>
                                    <a:pt x="1824" y="4"/>
                                  </a:lnTo>
                                  <a:lnTo>
                                    <a:pt x="1826" y="6"/>
                                  </a:lnTo>
                                  <a:lnTo>
                                    <a:pt x="1829" y="6"/>
                                  </a:lnTo>
                                  <a:lnTo>
                                    <a:pt x="1831" y="6"/>
                                  </a:lnTo>
                                  <a:lnTo>
                                    <a:pt x="1834" y="4"/>
                                  </a:lnTo>
                                  <a:lnTo>
                                    <a:pt x="1836" y="4"/>
                                  </a:lnTo>
                                  <a:lnTo>
                                    <a:pt x="1839" y="4"/>
                                  </a:lnTo>
                                  <a:lnTo>
                                    <a:pt x="1841" y="5"/>
                                  </a:lnTo>
                                  <a:lnTo>
                                    <a:pt x="1844" y="8"/>
                                  </a:lnTo>
                                  <a:lnTo>
                                    <a:pt x="1846" y="15"/>
                                  </a:lnTo>
                                  <a:lnTo>
                                    <a:pt x="1849" y="25"/>
                                  </a:lnTo>
                                  <a:lnTo>
                                    <a:pt x="1851" y="40"/>
                                  </a:lnTo>
                                  <a:lnTo>
                                    <a:pt x="1854" y="52"/>
                                  </a:lnTo>
                                  <a:lnTo>
                                    <a:pt x="1856" y="62"/>
                                  </a:lnTo>
                                  <a:lnTo>
                                    <a:pt x="1859" y="68"/>
                                  </a:lnTo>
                                  <a:lnTo>
                                    <a:pt x="1861" y="65"/>
                                  </a:lnTo>
                                  <a:lnTo>
                                    <a:pt x="1864" y="57"/>
                                  </a:lnTo>
                                  <a:lnTo>
                                    <a:pt x="1866" y="47"/>
                                  </a:lnTo>
                                  <a:lnTo>
                                    <a:pt x="1869" y="37"/>
                                  </a:lnTo>
                                  <a:lnTo>
                                    <a:pt x="1871" y="30"/>
                                  </a:lnTo>
                                  <a:lnTo>
                                    <a:pt x="1874" y="23"/>
                                  </a:lnTo>
                                  <a:lnTo>
                                    <a:pt x="1876" y="20"/>
                                  </a:lnTo>
                                  <a:lnTo>
                                    <a:pt x="1879" y="16"/>
                                  </a:lnTo>
                                  <a:lnTo>
                                    <a:pt x="1881" y="12"/>
                                  </a:lnTo>
                                  <a:lnTo>
                                    <a:pt x="1884" y="10"/>
                                  </a:lnTo>
                                  <a:lnTo>
                                    <a:pt x="1886" y="8"/>
                                  </a:lnTo>
                                  <a:lnTo>
                                    <a:pt x="1889" y="7"/>
                                  </a:lnTo>
                                  <a:lnTo>
                                    <a:pt x="1891" y="5"/>
                                  </a:lnTo>
                                  <a:lnTo>
                                    <a:pt x="1894" y="4"/>
                                  </a:lnTo>
                                  <a:lnTo>
                                    <a:pt x="1896" y="4"/>
                                  </a:lnTo>
                                  <a:lnTo>
                                    <a:pt x="1898" y="4"/>
                                  </a:lnTo>
                                  <a:lnTo>
                                    <a:pt x="1901" y="3"/>
                                  </a:lnTo>
                                  <a:lnTo>
                                    <a:pt x="1903" y="3"/>
                                  </a:lnTo>
                                  <a:lnTo>
                                    <a:pt x="1906" y="3"/>
                                  </a:lnTo>
                                  <a:lnTo>
                                    <a:pt x="1908" y="3"/>
                                  </a:lnTo>
                                  <a:lnTo>
                                    <a:pt x="1911" y="3"/>
                                  </a:lnTo>
                                  <a:lnTo>
                                    <a:pt x="1913" y="3"/>
                                  </a:lnTo>
                                  <a:lnTo>
                                    <a:pt x="1916" y="4"/>
                                  </a:lnTo>
                                  <a:lnTo>
                                    <a:pt x="1918" y="4"/>
                                  </a:lnTo>
                                  <a:lnTo>
                                    <a:pt x="1921" y="5"/>
                                  </a:lnTo>
                                  <a:lnTo>
                                    <a:pt x="1923" y="6"/>
                                  </a:lnTo>
                                  <a:lnTo>
                                    <a:pt x="1926" y="8"/>
                                  </a:lnTo>
                                  <a:lnTo>
                                    <a:pt x="1928" y="8"/>
                                  </a:lnTo>
                                  <a:lnTo>
                                    <a:pt x="1931" y="9"/>
                                  </a:lnTo>
                                  <a:lnTo>
                                    <a:pt x="1933" y="9"/>
                                  </a:lnTo>
                                  <a:lnTo>
                                    <a:pt x="1936" y="9"/>
                                  </a:lnTo>
                                  <a:lnTo>
                                    <a:pt x="1938" y="7"/>
                                  </a:lnTo>
                                  <a:lnTo>
                                    <a:pt x="1941" y="6"/>
                                  </a:lnTo>
                                  <a:lnTo>
                                    <a:pt x="1943" y="4"/>
                                  </a:lnTo>
                                  <a:lnTo>
                                    <a:pt x="1946" y="3"/>
                                  </a:lnTo>
                                  <a:lnTo>
                                    <a:pt x="1948" y="2"/>
                                  </a:lnTo>
                                  <a:lnTo>
                                    <a:pt x="1951" y="2"/>
                                  </a:lnTo>
                                  <a:lnTo>
                                    <a:pt x="1953" y="1"/>
                                  </a:lnTo>
                                  <a:lnTo>
                                    <a:pt x="1956" y="1"/>
                                  </a:lnTo>
                                  <a:lnTo>
                                    <a:pt x="1958" y="1"/>
                                  </a:lnTo>
                                  <a:lnTo>
                                    <a:pt x="1961" y="1"/>
                                  </a:lnTo>
                                  <a:lnTo>
                                    <a:pt x="1963" y="1"/>
                                  </a:lnTo>
                                  <a:lnTo>
                                    <a:pt x="1965" y="1"/>
                                  </a:lnTo>
                                  <a:lnTo>
                                    <a:pt x="1968" y="1"/>
                                  </a:lnTo>
                                  <a:lnTo>
                                    <a:pt x="1970" y="1"/>
                                  </a:lnTo>
                                  <a:lnTo>
                                    <a:pt x="1973" y="1"/>
                                  </a:lnTo>
                                  <a:lnTo>
                                    <a:pt x="1975" y="1"/>
                                  </a:lnTo>
                                  <a:lnTo>
                                    <a:pt x="1978" y="1"/>
                                  </a:lnTo>
                                  <a:lnTo>
                                    <a:pt x="1980" y="1"/>
                                  </a:lnTo>
                                  <a:lnTo>
                                    <a:pt x="1983" y="1"/>
                                  </a:lnTo>
                                  <a:lnTo>
                                    <a:pt x="1985" y="1"/>
                                  </a:lnTo>
                                  <a:lnTo>
                                    <a:pt x="1988" y="1"/>
                                  </a:lnTo>
                                  <a:lnTo>
                                    <a:pt x="1990" y="2"/>
                                  </a:lnTo>
                                  <a:lnTo>
                                    <a:pt x="1993" y="3"/>
                                  </a:lnTo>
                                  <a:lnTo>
                                    <a:pt x="1995" y="4"/>
                                  </a:lnTo>
                                  <a:lnTo>
                                    <a:pt x="1998" y="5"/>
                                  </a:lnTo>
                                  <a:lnTo>
                                    <a:pt x="2000" y="7"/>
                                  </a:lnTo>
                                  <a:lnTo>
                                    <a:pt x="2003" y="9"/>
                                  </a:lnTo>
                                  <a:lnTo>
                                    <a:pt x="2005" y="15"/>
                                  </a:lnTo>
                                  <a:lnTo>
                                    <a:pt x="2008" y="21"/>
                                  </a:lnTo>
                                  <a:lnTo>
                                    <a:pt x="2010" y="31"/>
                                  </a:lnTo>
                                  <a:lnTo>
                                    <a:pt x="2013" y="42"/>
                                  </a:lnTo>
                                  <a:lnTo>
                                    <a:pt x="2015" y="50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2020" y="55"/>
                                  </a:lnTo>
                                  <a:lnTo>
                                    <a:pt x="2023" y="50"/>
                                  </a:lnTo>
                                  <a:lnTo>
                                    <a:pt x="2025" y="41"/>
                                  </a:lnTo>
                                  <a:lnTo>
                                    <a:pt x="2028" y="31"/>
                                  </a:lnTo>
                                  <a:lnTo>
                                    <a:pt x="2030" y="22"/>
                                  </a:lnTo>
                                  <a:lnTo>
                                    <a:pt x="2033" y="14"/>
                                  </a:lnTo>
                                  <a:lnTo>
                                    <a:pt x="2035" y="10"/>
                                  </a:lnTo>
                                  <a:lnTo>
                                    <a:pt x="2037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99"/>
                          <wps:cNvSpPr>
                            <a:spLocks/>
                          </wps:cNvSpPr>
                          <wps:spPr bwMode="auto">
                            <a:xfrm flipV="1">
                              <a:off x="2024" y="4158"/>
                              <a:ext cx="45" cy="1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2 h 42"/>
                                <a:gd name="T2" fmla="*/ 0 w 64"/>
                                <a:gd name="T3" fmla="*/ 0 h 42"/>
                                <a:gd name="T4" fmla="*/ 64 w 64"/>
                                <a:gd name="T5" fmla="*/ 6 h 42"/>
                                <a:gd name="T6" fmla="*/ 64 w 64"/>
                                <a:gd name="T7" fmla="*/ 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0"/>
                          <wps:cNvSpPr>
                            <a:spLocks/>
                          </wps:cNvSpPr>
                          <wps:spPr bwMode="auto">
                            <a:xfrm flipV="1">
                              <a:off x="2075" y="4164"/>
                              <a:ext cx="58" cy="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21"/>
                                <a:gd name="T2" fmla="*/ 0 w 82"/>
                                <a:gd name="T3" fmla="*/ 0 h 21"/>
                                <a:gd name="T4" fmla="*/ 82 w 82"/>
                                <a:gd name="T5" fmla="*/ 21 h 21"/>
                                <a:gd name="T6" fmla="*/ 82 w 82"/>
                                <a:gd name="T7" fmla="*/ 2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2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2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1"/>
                          <wps:cNvSpPr>
                            <a:spLocks/>
                          </wps:cNvSpPr>
                          <wps:spPr bwMode="auto">
                            <a:xfrm flipV="1">
                              <a:off x="2177" y="4166"/>
                              <a:ext cx="71" cy="2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6 h 6"/>
                                <a:gd name="T2" fmla="*/ 0 w 101"/>
                                <a:gd name="T3" fmla="*/ 6 h 6"/>
                                <a:gd name="T4" fmla="*/ 101 w 101"/>
                                <a:gd name="T5" fmla="*/ 0 h 6"/>
                                <a:gd name="T6" fmla="*/ 101 w 10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2"/>
                          <wps:cNvSpPr>
                            <a:spLocks/>
                          </wps:cNvSpPr>
                          <wps:spPr bwMode="auto">
                            <a:xfrm flipV="1">
                              <a:off x="2359" y="4147"/>
                              <a:ext cx="51" cy="27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0 h 73"/>
                                <a:gd name="T2" fmla="*/ 0 w 73"/>
                                <a:gd name="T3" fmla="*/ 0 h 73"/>
                                <a:gd name="T4" fmla="*/ 73 w 73"/>
                                <a:gd name="T5" fmla="*/ 27 h 73"/>
                                <a:gd name="T6" fmla="*/ 73 w 73"/>
                                <a:gd name="T7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3" y="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3"/>
                          <wps:cNvSpPr>
                            <a:spLocks/>
                          </wps:cNvSpPr>
                          <wps:spPr bwMode="auto">
                            <a:xfrm flipV="1">
                              <a:off x="2410" y="4147"/>
                              <a:ext cx="44" cy="1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0 w 62"/>
                                <a:gd name="T3" fmla="*/ 0 h 46"/>
                                <a:gd name="T4" fmla="*/ 62 w 62"/>
                                <a:gd name="T5" fmla="*/ 24 h 46"/>
                                <a:gd name="T6" fmla="*/ 62 w 62"/>
                                <a:gd name="T7" fmla="*/ 2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4"/>
                          <wps:cNvSpPr>
                            <a:spLocks/>
                          </wps:cNvSpPr>
                          <wps:spPr bwMode="auto">
                            <a:xfrm flipV="1">
                              <a:off x="2462" y="4155"/>
                              <a:ext cx="88" cy="15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39 h 39"/>
                                <a:gd name="T2" fmla="*/ 0 w 125"/>
                                <a:gd name="T3" fmla="*/ 37 h 39"/>
                                <a:gd name="T4" fmla="*/ 125 w 125"/>
                                <a:gd name="T5" fmla="*/ 0 h 39"/>
                                <a:gd name="T6" fmla="*/ 125 w 125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39">
                                  <a:moveTo>
                                    <a:pt x="0" y="39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05"/>
                          <wps:cNvSpPr>
                            <a:spLocks/>
                          </wps:cNvSpPr>
                          <wps:spPr bwMode="auto">
                            <a:xfrm flipV="1">
                              <a:off x="2635" y="4165"/>
                              <a:ext cx="46" cy="7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0 h 20"/>
                                <a:gd name="T2" fmla="*/ 0 w 65"/>
                                <a:gd name="T3" fmla="*/ 0 h 20"/>
                                <a:gd name="T4" fmla="*/ 65 w 65"/>
                                <a:gd name="T5" fmla="*/ 0 h 20"/>
                                <a:gd name="T6" fmla="*/ 65 w 65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20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06"/>
                          <wps:cNvSpPr>
                            <a:spLocks/>
                          </wps:cNvSpPr>
                          <wps:spPr bwMode="auto">
                            <a:xfrm flipV="1">
                              <a:off x="2688" y="4171"/>
                              <a:ext cx="61" cy="1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4"/>
                                <a:gd name="T2" fmla="*/ 0 w 87"/>
                                <a:gd name="T3" fmla="*/ 0 h 4"/>
                                <a:gd name="T4" fmla="*/ 87 w 87"/>
                                <a:gd name="T5" fmla="*/ 4 h 4"/>
                                <a:gd name="T6" fmla="*/ 87 w 87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07"/>
                          <wps:cNvSpPr>
                            <a:spLocks/>
                          </wps:cNvSpPr>
                          <wps:spPr bwMode="auto">
                            <a:xfrm flipV="1">
                              <a:off x="2783" y="4168"/>
                              <a:ext cx="63" cy="3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7"/>
                                <a:gd name="T2" fmla="*/ 0 w 89"/>
                                <a:gd name="T3" fmla="*/ 0 h 7"/>
                                <a:gd name="T4" fmla="*/ 89 w 89"/>
                                <a:gd name="T5" fmla="*/ 7 h 7"/>
                                <a:gd name="T6" fmla="*/ 89 w 89"/>
                                <a:gd name="T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08"/>
                          <wps:cNvSpPr>
                            <a:spLocks/>
                          </wps:cNvSpPr>
                          <wps:spPr bwMode="auto">
                            <a:xfrm flipV="1">
                              <a:off x="2994" y="4169"/>
                              <a:ext cx="62" cy="6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14"/>
                                <a:gd name="T2" fmla="*/ 0 w 87"/>
                                <a:gd name="T3" fmla="*/ 0 h 14"/>
                                <a:gd name="T4" fmla="*/ 87 w 87"/>
                                <a:gd name="T5" fmla="*/ 14 h 14"/>
                                <a:gd name="T6" fmla="*/ 87 w 87"/>
                                <a:gd name="T7" fmla="*/ 1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1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09"/>
                          <wps:cNvSpPr>
                            <a:spLocks/>
                          </wps:cNvSpPr>
                          <wps:spPr bwMode="auto">
                            <a:xfrm flipV="1">
                              <a:off x="3200" y="4167"/>
                              <a:ext cx="46" cy="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17"/>
                                <a:gd name="T2" fmla="*/ 0 w 66"/>
                                <a:gd name="T3" fmla="*/ 0 h 17"/>
                                <a:gd name="T4" fmla="*/ 66 w 66"/>
                                <a:gd name="T5" fmla="*/ 17 h 17"/>
                                <a:gd name="T6" fmla="*/ 66 w 66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6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10"/>
                          <wps:cNvSpPr>
                            <a:spLocks/>
                          </wps:cNvSpPr>
                          <wps:spPr bwMode="auto">
                            <a:xfrm flipV="1">
                              <a:off x="3870" y="4170"/>
                              <a:ext cx="63" cy="4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"/>
                                <a:gd name="T2" fmla="*/ 0 w 89"/>
                                <a:gd name="T3" fmla="*/ 0 h 9"/>
                                <a:gd name="T4" fmla="*/ 89 w 89"/>
                                <a:gd name="T5" fmla="*/ 9 h 9"/>
                                <a:gd name="T6" fmla="*/ 89 w 89"/>
                                <a:gd name="T7" fmla="*/ 8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11"/>
                          <wps:cNvSpPr>
                            <a:spLocks/>
                          </wps:cNvSpPr>
                          <wps:spPr bwMode="auto">
                            <a:xfrm flipV="1">
                              <a:off x="4541" y="4145"/>
                              <a:ext cx="29" cy="30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0 h 77"/>
                                <a:gd name="T2" fmla="*/ 0 w 41"/>
                                <a:gd name="T3" fmla="*/ 0 h 77"/>
                                <a:gd name="T4" fmla="*/ 41 w 41"/>
                                <a:gd name="T5" fmla="*/ 9 h 77"/>
                                <a:gd name="T6" fmla="*/ 41 w 41"/>
                                <a:gd name="T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" h="7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7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12"/>
                          <wps:cNvSpPr>
                            <a:spLocks/>
                          </wps:cNvSpPr>
                          <wps:spPr bwMode="auto">
                            <a:xfrm flipV="1">
                              <a:off x="4570" y="4145"/>
                              <a:ext cx="49" cy="2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68 h 68"/>
                                <a:gd name="T2" fmla="*/ 0 w 70"/>
                                <a:gd name="T3" fmla="*/ 0 h 68"/>
                                <a:gd name="T4" fmla="*/ 70 w 70"/>
                                <a:gd name="T5" fmla="*/ 14 h 68"/>
                                <a:gd name="T6" fmla="*/ 70 w 70"/>
                                <a:gd name="T7" fmla="*/ 1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68">
                                  <a:moveTo>
                                    <a:pt x="0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13"/>
                          <wps:cNvSpPr>
                            <a:spLocks/>
                          </wps:cNvSpPr>
                          <wps:spPr bwMode="auto">
                            <a:xfrm>
                              <a:off x="5367" y="4174"/>
                              <a:ext cx="54" cy="0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0 h 2"/>
                                <a:gd name="T2" fmla="*/ 0 w 77"/>
                                <a:gd name="T3" fmla="*/ 0 h 2"/>
                                <a:gd name="T4" fmla="*/ 77 w 77"/>
                                <a:gd name="T5" fmla="*/ 2 h 2"/>
                                <a:gd name="T6" fmla="*/ 77 w 77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14"/>
                          <wps:cNvSpPr>
                            <a:spLocks/>
                          </wps:cNvSpPr>
                          <wps:spPr bwMode="auto">
                            <a:xfrm flipV="1">
                              <a:off x="5664" y="4171"/>
                              <a:ext cx="62" cy="2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4"/>
                                <a:gd name="T2" fmla="*/ 0 w 87"/>
                                <a:gd name="T3" fmla="*/ 0 h 4"/>
                                <a:gd name="T4" fmla="*/ 87 w 87"/>
                                <a:gd name="T5" fmla="*/ 3 h 4"/>
                                <a:gd name="T6" fmla="*/ 87 w 87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7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15"/>
                          <wps:cNvSpPr>
                            <a:spLocks/>
                          </wps:cNvSpPr>
                          <wps:spPr bwMode="auto">
                            <a:xfrm flipV="1">
                              <a:off x="5726" y="4165"/>
                              <a:ext cx="29" cy="7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1 h 17"/>
                                <a:gd name="T2" fmla="*/ 0 w 41"/>
                                <a:gd name="T3" fmla="*/ 0 h 17"/>
                                <a:gd name="T4" fmla="*/ 41 w 41"/>
                                <a:gd name="T5" fmla="*/ 1 h 17"/>
                                <a:gd name="T6" fmla="*/ 41 w 41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" h="17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16"/>
                          <wps:cNvSpPr>
                            <a:spLocks/>
                          </wps:cNvSpPr>
                          <wps:spPr bwMode="auto">
                            <a:xfrm flipV="1">
                              <a:off x="5797" y="4155"/>
                              <a:ext cx="48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42 h 42"/>
                                <a:gd name="T2" fmla="*/ 0 w 68"/>
                                <a:gd name="T3" fmla="*/ 0 h 42"/>
                                <a:gd name="T4" fmla="*/ 68 w 68"/>
                                <a:gd name="T5" fmla="*/ 2 h 42"/>
                                <a:gd name="T6" fmla="*/ 68 w 68"/>
                                <a:gd name="T7" fmla="*/ 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8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17"/>
                          <wps:cNvSpPr>
                            <a:spLocks/>
                          </wps:cNvSpPr>
                          <wps:spPr bwMode="auto">
                            <a:xfrm flipV="1">
                              <a:off x="5897" y="4124"/>
                              <a:ext cx="24" cy="4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 h 123"/>
                                <a:gd name="T2" fmla="*/ 0 w 34"/>
                                <a:gd name="T3" fmla="*/ 0 h 123"/>
                                <a:gd name="T4" fmla="*/ 34 w 34"/>
                                <a:gd name="T5" fmla="*/ 8 h 123"/>
                                <a:gd name="T6" fmla="*/ 34 w 34"/>
                                <a:gd name="T7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23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1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18"/>
                          <wps:cNvSpPr>
                            <a:spLocks/>
                          </wps:cNvSpPr>
                          <wps:spPr bwMode="auto">
                            <a:xfrm flipV="1">
                              <a:off x="5921" y="4124"/>
                              <a:ext cx="29" cy="4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15 h 115"/>
                                <a:gd name="T2" fmla="*/ 0 w 42"/>
                                <a:gd name="T3" fmla="*/ 0 h 115"/>
                                <a:gd name="T4" fmla="*/ 42 w 42"/>
                                <a:gd name="T5" fmla="*/ 11 h 115"/>
                                <a:gd name="T6" fmla="*/ 42 w 42"/>
                                <a:gd name="T7" fmla="*/ 1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0" y="1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19"/>
                          <wps:cNvSpPr>
                            <a:spLocks/>
                          </wps:cNvSpPr>
                          <wps:spPr bwMode="auto">
                            <a:xfrm flipV="1">
                              <a:off x="6024" y="4168"/>
                              <a:ext cx="37" cy="4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9 h 9"/>
                                <a:gd name="T2" fmla="*/ 0 w 52"/>
                                <a:gd name="T3" fmla="*/ 0 h 9"/>
                                <a:gd name="T4" fmla="*/ 52 w 52"/>
                                <a:gd name="T5" fmla="*/ 0 h 9"/>
                                <a:gd name="T6" fmla="*/ 52 w 52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"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20"/>
                          <wps:cNvSpPr>
                            <a:spLocks/>
                          </wps:cNvSpPr>
                          <wps:spPr bwMode="auto">
                            <a:xfrm flipV="1">
                              <a:off x="6061" y="4166"/>
                              <a:ext cx="50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16"/>
                                <a:gd name="T2" fmla="*/ 0 w 72"/>
                                <a:gd name="T3" fmla="*/ 0 h 16"/>
                                <a:gd name="T4" fmla="*/ 72 w 72"/>
                                <a:gd name="T5" fmla="*/ 8 h 16"/>
                                <a:gd name="T6" fmla="*/ 72 w 72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21"/>
                          <wps:cNvSpPr>
                            <a:spLocks/>
                          </wps:cNvSpPr>
                          <wps:spPr bwMode="auto">
                            <a:xfrm flipV="1">
                              <a:off x="6111" y="4165"/>
                              <a:ext cx="38" cy="4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9"/>
                                <a:gd name="T2" fmla="*/ 0 w 54"/>
                                <a:gd name="T3" fmla="*/ 0 h 9"/>
                                <a:gd name="T4" fmla="*/ 54 w 54"/>
                                <a:gd name="T5" fmla="*/ 6 h 9"/>
                                <a:gd name="T6" fmla="*/ 54 w 54"/>
                                <a:gd name="T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9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2"/>
                          <wps:cNvSpPr>
                            <a:spLocks/>
                          </wps:cNvSpPr>
                          <wps:spPr bwMode="auto">
                            <a:xfrm flipV="1">
                              <a:off x="6149" y="4163"/>
                              <a:ext cx="50" cy="3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3 h 8"/>
                                <a:gd name="T2" fmla="*/ 0 w 71"/>
                                <a:gd name="T3" fmla="*/ 0 h 8"/>
                                <a:gd name="T4" fmla="*/ 71 w 71"/>
                                <a:gd name="T5" fmla="*/ 8 h 8"/>
                                <a:gd name="T6" fmla="*/ 71 w 71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8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1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3"/>
                          <wps:cNvSpPr>
                            <a:spLocks/>
                          </wps:cNvSpPr>
                          <wps:spPr bwMode="auto">
                            <a:xfrm flipV="1">
                              <a:off x="6527" y="4136"/>
                              <a:ext cx="45" cy="1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0 h 40"/>
                                <a:gd name="T2" fmla="*/ 0 w 64"/>
                                <a:gd name="T3" fmla="*/ 8 h 40"/>
                                <a:gd name="T4" fmla="*/ 64 w 64"/>
                                <a:gd name="T5" fmla="*/ 0 h 40"/>
                                <a:gd name="T6" fmla="*/ 64 w 64"/>
                                <a:gd name="T7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40">
                                  <a:moveTo>
                                    <a:pt x="0" y="4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24"/>
                          <wps:cNvSpPr>
                            <a:spLocks/>
                          </wps:cNvSpPr>
                          <wps:spPr bwMode="auto">
                            <a:xfrm flipV="1">
                              <a:off x="6572" y="4145"/>
                              <a:ext cx="60" cy="10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26 h 26"/>
                                <a:gd name="T2" fmla="*/ 0 w 85"/>
                                <a:gd name="T3" fmla="*/ 10 h 26"/>
                                <a:gd name="T4" fmla="*/ 85 w 85"/>
                                <a:gd name="T5" fmla="*/ 0 h 26"/>
                                <a:gd name="T6" fmla="*/ 85 w 85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26">
                                  <a:moveTo>
                                    <a:pt x="0" y="26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25"/>
                          <wps:cNvSpPr>
                            <a:spLocks/>
                          </wps:cNvSpPr>
                          <wps:spPr bwMode="auto">
                            <a:xfrm flipV="1">
                              <a:off x="6632" y="4150"/>
                              <a:ext cx="62" cy="5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11"/>
                                <a:gd name="T2" fmla="*/ 0 w 89"/>
                                <a:gd name="T3" fmla="*/ 0 h 11"/>
                                <a:gd name="T4" fmla="*/ 89 w 89"/>
                                <a:gd name="T5" fmla="*/ 11 h 11"/>
                                <a:gd name="T6" fmla="*/ 89 w 89"/>
                                <a:gd name="T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89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26"/>
                          <wps:cNvSpPr>
                            <a:spLocks/>
                          </wps:cNvSpPr>
                          <wps:spPr bwMode="auto">
                            <a:xfrm flipV="1">
                              <a:off x="7245" y="4173"/>
                              <a:ext cx="43" cy="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4"/>
                                <a:gd name="T2" fmla="*/ 0 w 60"/>
                                <a:gd name="T3" fmla="*/ 0 h 4"/>
                                <a:gd name="T4" fmla="*/ 60 w 60"/>
                                <a:gd name="T5" fmla="*/ 4 h 4"/>
                                <a:gd name="T6" fmla="*/ 60 w 60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27"/>
                          <wps:cNvSpPr>
                            <a:spLocks/>
                          </wps:cNvSpPr>
                          <wps:spPr bwMode="auto">
                            <a:xfrm flipV="1">
                              <a:off x="7428" y="4170"/>
                              <a:ext cx="43" cy="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12"/>
                                <a:gd name="T2" fmla="*/ 0 w 62"/>
                                <a:gd name="T3" fmla="*/ 0 h 12"/>
                                <a:gd name="T4" fmla="*/ 62 w 62"/>
                                <a:gd name="T5" fmla="*/ 12 h 12"/>
                                <a:gd name="T6" fmla="*/ 62 w 62"/>
                                <a:gd name="T7" fmla="*/ 1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2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28"/>
                          <wps:cNvSpPr>
                            <a:spLocks/>
                          </wps:cNvSpPr>
                          <wps:spPr bwMode="auto">
                            <a:xfrm flipV="1">
                              <a:off x="7956" y="4171"/>
                              <a:ext cx="68" cy="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7"/>
                                <a:gd name="T2" fmla="*/ 0 w 96"/>
                                <a:gd name="T3" fmla="*/ 0 h 7"/>
                                <a:gd name="T4" fmla="*/ 96 w 96"/>
                                <a:gd name="T5" fmla="*/ 1 h 7"/>
                                <a:gd name="T6" fmla="*/ 96 w 96"/>
                                <a:gd name="T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6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29"/>
                          <wps:cNvSpPr>
                            <a:spLocks/>
                          </wps:cNvSpPr>
                          <wps:spPr bwMode="auto">
                            <a:xfrm flipV="1">
                              <a:off x="8024" y="4171"/>
                              <a:ext cx="55" cy="3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6 h 6"/>
                                <a:gd name="T2" fmla="*/ 0 w 78"/>
                                <a:gd name="T3" fmla="*/ 0 h 6"/>
                                <a:gd name="T4" fmla="*/ 78 w 78"/>
                                <a:gd name="T5" fmla="*/ 2 h 6"/>
                                <a:gd name="T6" fmla="*/ 78 w 78"/>
                                <a:gd name="T7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8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30"/>
                          <wps:cNvSpPr>
                            <a:spLocks/>
                          </wps:cNvSpPr>
                          <wps:spPr bwMode="auto">
                            <a:xfrm flipV="1">
                              <a:off x="8101" y="4169"/>
                              <a:ext cx="41" cy="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0 h 15"/>
                                <a:gd name="T2" fmla="*/ 0 w 59"/>
                                <a:gd name="T3" fmla="*/ 0 h 15"/>
                                <a:gd name="T4" fmla="*/ 59 w 59"/>
                                <a:gd name="T5" fmla="*/ 2 h 15"/>
                                <a:gd name="T6" fmla="*/ 59 w 59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31"/>
                          <wps:cNvSpPr>
                            <a:spLocks/>
                          </wps:cNvSpPr>
                          <wps:spPr bwMode="auto">
                            <a:xfrm flipV="1">
                              <a:off x="8142" y="4169"/>
                              <a:ext cx="51" cy="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 h 13"/>
                                <a:gd name="T6" fmla="*/ 72 w 72"/>
                                <a:gd name="T7" fmla="*/ 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2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32"/>
                          <wps:cNvSpPr>
                            <a:spLocks/>
                          </wps:cNvSpPr>
                          <wps:spPr bwMode="auto">
                            <a:xfrm flipV="1">
                              <a:off x="8358" y="4170"/>
                              <a:ext cx="91" cy="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0 h 12"/>
                                <a:gd name="T2" fmla="*/ 0 w 130"/>
                                <a:gd name="T3" fmla="*/ 0 h 12"/>
                                <a:gd name="T4" fmla="*/ 130 w 130"/>
                                <a:gd name="T5" fmla="*/ 12 h 12"/>
                                <a:gd name="T6" fmla="*/ 130 w 130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3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33"/>
                          <wps:cNvSpPr>
                            <a:spLocks/>
                          </wps:cNvSpPr>
                          <wps:spPr bwMode="auto">
                            <a:xfrm flipV="1">
                              <a:off x="8458" y="4171"/>
                              <a:ext cx="57" cy="2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 h 5"/>
                                <a:gd name="T2" fmla="*/ 0 w 80"/>
                                <a:gd name="T3" fmla="*/ 5 h 5"/>
                                <a:gd name="T4" fmla="*/ 80 w 80"/>
                                <a:gd name="T5" fmla="*/ 0 h 5"/>
                                <a:gd name="T6" fmla="*/ 80 w 8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34"/>
                          <wps:cNvSpPr>
                            <a:spLocks/>
                          </wps:cNvSpPr>
                          <wps:spPr bwMode="auto">
                            <a:xfrm flipV="1">
                              <a:off x="8799" y="4174"/>
                              <a:ext cx="57" cy="1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2"/>
                                <a:gd name="T2" fmla="*/ 0 w 81"/>
                                <a:gd name="T3" fmla="*/ 0 h 2"/>
                                <a:gd name="T4" fmla="*/ 81 w 81"/>
                                <a:gd name="T5" fmla="*/ 2 h 2"/>
                                <a:gd name="T6" fmla="*/ 81 w 81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1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Rectangle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7" y="3390"/>
                              <a:ext cx="445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693188" w14:textId="77777777" w:rsidR="00B47F5B" w:rsidRPr="00D11DE2" w:rsidRDefault="00B47F5B" w:rsidP="00694F7D">
                                <w:pPr>
                                  <w:rPr>
                                    <w:sz w:val="32"/>
                                  </w:rPr>
                                </w:pPr>
                                <w:r w:rsidRPr="00D11DE2"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2"/>
                                  </w:rPr>
                                  <w:t xml:space="preserve"> 4.986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wgp>
                      <wps:wsp>
                        <wps:cNvPr id="837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1185545" y="1477645"/>
                            <a:ext cx="28257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DFD62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 xml:space="preserve"> 5.170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9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1370965" y="1101725"/>
                            <a:ext cx="59245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E8F32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 xml:space="preserve"> 6.053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841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1524635" y="2052955"/>
                            <a:ext cx="28257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066A0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 xml:space="preserve"> 6.369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4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1641475" y="1946910"/>
                            <a:ext cx="465962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439AC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 xml:space="preserve"> 7.303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845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1824862" y="2070735"/>
                            <a:ext cx="385573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53D20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 xml:space="preserve"> 7.952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846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1972945" y="2221865"/>
                            <a:ext cx="28257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6AC99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 xml:space="preserve"> 8.562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7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2313305" y="2050415"/>
                            <a:ext cx="386004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8375B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10.610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848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2756367" y="2292985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08CBB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12.633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5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3609975" y="1905635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FC5E5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16.797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6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3675380" y="2523490"/>
                            <a:ext cx="25463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7C7DF" w14:textId="46A13F60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7.111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7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3806593" y="2025015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B7C39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17.282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0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3982459" y="2185035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D45BC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18.644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2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4096136" y="1711960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7C057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19.043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4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4573270" y="2233930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C4670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21.396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6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4897322" y="1976755"/>
                            <a:ext cx="410007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7BD90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23.190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869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5260340" y="99060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C4E22" w14:textId="77777777" w:rsidR="00B47F5B" w:rsidRPr="00D11DE2" w:rsidRDefault="00B47F5B" w:rsidP="00694F7D">
                              <w:pPr>
                                <w:rPr>
                                  <w:sz w:val="32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2"/>
                                </w:rPr>
                                <w:t>24.291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1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5523529" y="2221865"/>
                            <a:ext cx="3111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0684B" w14:textId="77777777" w:rsidR="00B47F5B" w:rsidRPr="00D11DE2" w:rsidRDefault="00B47F5B" w:rsidP="00694F7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1DE2">
                                <w:rPr>
                                  <w:rFonts w:ascii="MS Sans Serif" w:hAnsi="MS Sans Serif" w:cs="MS Sans Serif"/>
                                  <w:color w:val="000000"/>
                                  <w:sz w:val="16"/>
                                  <w:szCs w:val="16"/>
                                </w:rPr>
                                <w:t>25.554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A47C19B" id="Vászon 872" o:spid="_x0000_s1601" editas="canvas" style="width:488.2pt;height:246.95pt;mso-position-horizontal-relative:char;mso-position-vertical-relative:line" coordsize="62001,3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">
                <v:shape id="_x0000_s1602" type="#_x0000_t75" style="position:absolute;width:62001;height:31362;visibility:visible;mso-wrap-style:square">
                  <v:fill o:detectmouseclick="t"/>
                  <v:path o:connecttype="none"/>
                </v:shape>
                <v:group id="Group 836" o:spid="_x0000_s1603" style="position:absolute;width:60623;height:31362" coordsize="954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line id="Line 636" o:spid="_x0000_s1604" style="position:absolute;visibility:visible;mso-wrap-style:square" from="1409,4175" to="9547,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eEs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0gfZ/A35l4BOT8AQAA//8DAFBLAQItABQABgAIAAAAIQDb4fbL7gAAAIUBAAATAAAAAAAAAAAA&#10;AAAAAAAAAABbQ29udGVudF9UeXBlc10ueG1sUEsBAi0AFAAGAAgAAAAhAFr0LFu/AAAAFQEAAAsA&#10;AAAAAAAAAAAAAAAAHwEAAF9yZWxzLy5yZWxzUEsBAi0AFAAGAAgAAAAhAL+p4SzEAAAA3AAAAA8A&#10;AAAAAAAAAAAAAAAABwIAAGRycy9kb3ducmV2LnhtbFBLBQYAAAAAAwADALcAAAD4AgAAAAA=&#10;" strokeweight="0"/>
                  <v:line id="Line 637" o:spid="_x0000_s1605" style="position:absolute;flip:y;visibility:visible;mso-wrap-style:square" from="1447,4175" to="1447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" strokeweight="0"/>
                  <v:line id="Line 638" o:spid="_x0000_s1606" style="position:absolute;flip:y;visibility:visible;mso-wrap-style:square" from="1578,4175" to="157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MAxgAAANw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jB6eoXfM+kIyMkNAAD//wMAUEsBAi0AFAAGAAgAAAAhANvh9svuAAAAhQEAABMAAAAAAAAA&#10;AAAAAAAAAAAAAFtDb250ZW50X1R5cGVzXS54bWxQSwECLQAUAAYACAAAACEAWvQsW78AAAAVAQAA&#10;CwAAAAAAAAAAAAAAAAAfAQAAX3JlbHMvLnJlbHNQSwECLQAUAAYACAAAACEAT57jAMYAAADcAAAA&#10;DwAAAAAAAAAAAAAAAAAHAgAAZHJzL2Rvd25yZXYueG1sUEsFBgAAAAADAAMAtwAAAPoCAAAAAA==&#10;" strokeweight="0"/>
                  <v:line id="Line 639" o:spid="_x0000_s1607" style="position:absolute;flip:y;visibility:visible;mso-wrap-style:square" from="1711,4175" to="1711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" strokeweight="0"/>
                  <v:line id="Line 640" o:spid="_x0000_s1608" style="position:absolute;flip:y;visibility:visible;mso-wrap-style:square" from="1842,4175" to="184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" strokeweight="0"/>
                  <v:line id="Line 641" o:spid="_x0000_s1609" style="position:absolute;flip:y;visibility:visible;mso-wrap-style:square" from="1974,4175" to="1974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IMxgAAANw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sbPI/g7k46AnN0AAAD//wMAUEsBAi0AFAAGAAgAAAAhANvh9svuAAAAhQEAABMAAAAAAAAA&#10;AAAAAAAAAAAAAFtDb250ZW50X1R5cGVzXS54bWxQSwECLQAUAAYACAAAACEAWvQsW78AAAAVAQAA&#10;CwAAAAAAAAAAAAAAAAAfAQAAX3JlbHMvLnJlbHNQSwECLQAUAAYACAAAACEAGTwCDMYAAADcAAAA&#10;DwAAAAAAAAAAAAAAAAAHAgAAZHJzL2Rvd25yZXYueG1sUEsFBgAAAAADAAMAtwAAAPoCAAAAAA==&#10;" strokeweight="0"/>
                  <v:line id="Line 642" o:spid="_x0000_s1610" style="position:absolute;flip:y;visibility:visible;mso-wrap-style:square" from="2106,4175" to="210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eXxgAAANw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jB+eoS/M+kIyOkVAAD//wMAUEsBAi0AFAAGAAgAAAAhANvh9svuAAAAhQEAABMAAAAAAAAA&#10;AAAAAAAAAAAAAFtDb250ZW50X1R5cGVzXS54bWxQSwECLQAUAAYACAAAACEAWvQsW78AAAAVAQAA&#10;CwAAAAAAAAAAAAAAAAAfAQAAX3JlbHMvLnJlbHNQSwECLQAUAAYACAAAACEAdnCnl8YAAADcAAAA&#10;DwAAAAAAAAAAAAAAAAAHAgAAZHJzL2Rvd25yZXYueG1sUEsFBgAAAAADAAMAtwAAAPoCAAAAAA==&#10;" strokeweight="0"/>
                  <v:line id="Line 643" o:spid="_x0000_s1611" style="position:absolute;flip:y;visibility:visible;mso-wrap-style:square" from="2238,4175" to="223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" strokeweight="0"/>
                  <v:line id="Line 644" o:spid="_x0000_s1612" style="position:absolute;flip:y;visibility:visible;mso-wrap-style:square" from="2370,4175" to="2370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Zp4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jB+fIK/M+kIyOkVAAD//wMAUEsBAi0AFAAGAAgAAAAhANvh9svuAAAAhQEAABMAAAAAAAAA&#10;AAAAAAAAAAAAAFtDb250ZW50X1R5cGVzXS54bWxQSwECLQAUAAYACAAAACEAWvQsW78AAAAVAQAA&#10;CwAAAAAAAAAAAAAAAAAfAQAAX3JlbHMvLnJlbHNQSwECLQAUAAYACAAAACEAltWaeMYAAADcAAAA&#10;DwAAAAAAAAAAAAAAAAAHAgAAZHJzL2Rvd25yZXYueG1sUEsFBgAAAAADAAMAtwAAAPoCAAAAAA==&#10;" strokeweight="0"/>
                  <v:line id="Line 645" o:spid="_x0000_s1613" style="position:absolute;flip:y;visibility:visible;mso-wrap-style:square" from="2502,4175" to="250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" strokeweight="0"/>
                  <v:line id="Line 646" o:spid="_x0000_s1614" style="position:absolute;flip:y;visibility:visible;mso-wrap-style:square" from="2634,4175" to="2634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6GU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UyepnA/k46AXNwAAAD//wMAUEsBAi0AFAAGAAgAAAAhANvh9svuAAAAhQEAABMAAAAAAAAA&#10;AAAAAAAAAAAAAFtDb250ZW50X1R5cGVzXS54bWxQSwECLQAUAAYACAAAACEAWvQsW78AAAAVAQAA&#10;CwAAAAAAAAAAAAAAAAAfAQAAX3JlbHMvLnJlbHNQSwECLQAUAAYACAAAACEACUuhlMYAAADcAAAA&#10;DwAAAAAAAAAAAAAAAAAHAgAAZHJzL2Rvd25yZXYueG1sUEsFBgAAAAADAAMAtwAAAPoCAAAAAA==&#10;" strokeweight="0"/>
                  <v:line id="Line 647" o:spid="_x0000_s1615" style="position:absolute;flip:y;visibility:visible;mso-wrap-style:square" from="2766,4175" to="276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" strokeweight="0"/>
                  <v:line id="Line 648" o:spid="_x0000_s1616" style="position:absolute;flip:y;visibility:visible;mso-wrap-style:square" from="2898,4175" to="289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" strokeweight="0"/>
                  <v:line id="Line 649" o:spid="_x0000_s1617" style="position:absolute;flip:y;visibility:visible;mso-wrap-style:square" from="3030,4175" to="3030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" strokeweight="0"/>
                  <v:line id="Line 650" o:spid="_x0000_s1618" style="position:absolute;flip:y;visibility:visible;mso-wrap-style:square" from="3162,4175" to="316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" strokeweight="0"/>
                  <v:line id="Line 651" o:spid="_x0000_s1619" style="position:absolute;flip:y;visibility:visible;mso-wrap-style:square" from="3294,4175" to="3294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ZTRxgAAANw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sbPI/g7k46AnN0AAAD//wMAUEsBAi0AFAAGAAgAAAAhANvh9svuAAAAhQEAABMAAAAAAAAA&#10;AAAAAAAAAAAAAFtDb250ZW50X1R5cGVzXS54bWxQSwECLQAUAAYACAAAACEAWvQsW78AAAAVAQAA&#10;CwAAAAAAAAAAAAAAAAAfAQAAX3JlbHMvLnJlbHNQSwECLQAUAAYACAAAACEAnOWU0cYAAADcAAAA&#10;DwAAAAAAAAAAAAAAAAAHAgAAZHJzL2Rvd25yZXYueG1sUEsFBgAAAAADAAMAtwAAAPoCAAAAAA==&#10;" strokeweight="0"/>
                  <v:line id="Line 652" o:spid="_x0000_s1620" style="position:absolute;flip:y;visibility:visible;mso-wrap-style:square" from="3426,4175" to="342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FKxgAAANw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jB+eoS/M+kIyOkVAAD//wMAUEsBAi0AFAAGAAgAAAAhANvh9svuAAAAhQEAABMAAAAAAAAA&#10;AAAAAAAAAAAAAFtDb250ZW50X1R5cGVzXS54bWxQSwECLQAUAAYACAAAACEAWvQsW78AAAAVAQAA&#10;CwAAAAAAAAAAAAAAAAAfAQAAX3JlbHMvLnJlbHNQSwECLQAUAAYACAAAACEA86kxSsYAAADcAAAA&#10;DwAAAAAAAAAAAAAAAAAHAgAAZHJzL2Rvd25yZXYueG1sUEsFBgAAAAADAAMAtwAAAPoCAAAAAA==&#10;" strokeweight="0"/>
                  <v:line id="Line 653" o:spid="_x0000_s1621" style="position:absolute;flip:y;visibility:visible;mso-wrap-style:square" from="3558,4175" to="355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Kk+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jB+eoS/M+kIyOkVAAD//wMAUEsBAi0AFAAGAAgAAAAhANvh9svuAAAAhQEAABMAAAAAAAAA&#10;AAAAAAAAAAAAAFtDb250ZW50X1R5cGVzXS54bWxQSwECLQAUAAYACAAAACEAWvQsW78AAAAVAQAA&#10;CwAAAAAAAAAAAAAAAAAfAQAAX3JlbHMvLnJlbHNQSwECLQAUAAYACAAAACEAfECpPsYAAADcAAAA&#10;DwAAAAAAAAAAAAAAAAAHAgAAZHJzL2Rvd25yZXYueG1sUEsFBgAAAAADAAMAtwAAAPoCAAAAAA==&#10;" strokeweight="0"/>
                  <v:line id="Line 654" o:spid="_x0000_s1622" style="position:absolute;flip:y;visibility:visible;mso-wrap-style:square" from="3690,4175" to="3690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" strokeweight="0"/>
                  <v:line id="Line 655" o:spid="_x0000_s1623" style="position:absolute;flip:y;visibility:visible;mso-wrap-style:square" from="3822,4175" to="382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" strokeweight="0"/>
                  <v:line id="Line 656" o:spid="_x0000_s1624" style="position:absolute;flip:y;visibility:visible;mso-wrap-style:square" from="3954,4175" to="3954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dJ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UyepnA/k46AXNwAAAD//wMAUEsBAi0AFAAGAAgAAAAhANvh9svuAAAAhQEAABMAAAAAAAAA&#10;AAAAAAAAAAAAAFtDb250ZW50X1R5cGVzXS54bWxQSwECLQAUAAYACAAAACEAWvQsW78AAAAVAQAA&#10;CwAAAAAAAAAAAAAAAAAfAQAAX3JlbHMvLnJlbHNQSwECLQAUAAYACAAAACEAjJI3ScYAAADcAAAA&#10;DwAAAAAAAAAAAAAAAAAHAgAAZHJzL2Rvd25yZXYueG1sUEsFBgAAAAADAAMAtwAAAPoCAAAAAA==&#10;" strokeweight="0"/>
                  <v:line id="Line 657" o:spid="_x0000_s1625" style="position:absolute;flip:y;visibility:visible;mso-wrap-style:square" from="4086,4175" to="408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" strokeweight="0"/>
                  <v:line id="Line 658" o:spid="_x0000_s1626" style="position:absolute;flip:y;visibility:visible;mso-wrap-style:square" from="4218,4175" to="421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" strokeweight="0"/>
                  <v:line id="Line 659" o:spid="_x0000_s1627" style="position:absolute;flip:y;visibility:visible;mso-wrap-style:square" from="4350,4175" to="4350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" strokeweight="0"/>
                  <v:line id="Line 660" o:spid="_x0000_s1628" style="position:absolute;flip:y;visibility:visible;mso-wrap-style:square" from="4482,4175" to="448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" strokeweight="0"/>
                  <v:line id="Line 661" o:spid="_x0000_s1629" style="position:absolute;flip:y;visibility:visible;mso-wrap-style:square" from="4614,4175" to="4614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" strokeweight="0"/>
                  <v:line id="Line 662" o:spid="_x0000_s1630" style="position:absolute;flip:y;visibility:visible;mso-wrap-style:square" from="4746,4175" to="474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" strokeweight="0"/>
                  <v:line id="Line 663" o:spid="_x0000_s1631" style="position:absolute;flip:y;visibility:visible;mso-wrap-style:square" from="4878,4175" to="487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" strokeweight="0"/>
                  <v:line id="Line 664" o:spid="_x0000_s1632" style="position:absolute;flip:y;visibility:visible;mso-wrap-style:square" from="5010,4175" to="5010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" strokeweight="0"/>
                  <v:line id="Line 665" o:spid="_x0000_s1633" style="position:absolute;flip:y;visibility:visible;mso-wrap-style:square" from="5142,4175" to="514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" strokeweight="0"/>
                  <v:line id="Line 666" o:spid="_x0000_s1634" style="position:absolute;flip:y;visibility:visible;mso-wrap-style:square" from="5274,4175" to="5274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" strokeweight="0"/>
                  <v:line id="Line 667" o:spid="_x0000_s1635" style="position:absolute;flip:y;visibility:visible;mso-wrap-style:square" from="5406,4175" to="540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" strokeweight="0"/>
                  <v:line id="Line 668" o:spid="_x0000_s1636" style="position:absolute;flip:y;visibility:visible;mso-wrap-style:square" from="5538,4175" to="553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" strokeweight="0"/>
                  <v:line id="Line 669" o:spid="_x0000_s1637" style="position:absolute;flip:y;visibility:visible;mso-wrap-style:square" from="5670,4175" to="5670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" strokeweight="0"/>
                  <v:line id="Line 670" o:spid="_x0000_s1638" style="position:absolute;flip:y;visibility:visible;mso-wrap-style:square" from="5802,4175" to="580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" strokeweight="0"/>
                  <v:line id="Line 671" o:spid="_x0000_s1639" style="position:absolute;flip:y;visibility:visible;mso-wrap-style:square" from="5934,4175" to="5934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" strokeweight="0"/>
                  <v:line id="Line 672" o:spid="_x0000_s1640" style="position:absolute;flip:y;visibility:visible;mso-wrap-style:square" from="6066,4175" to="606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" strokeweight="0"/>
                  <v:line id="Line 673" o:spid="_x0000_s1641" style="position:absolute;flip:y;visibility:visible;mso-wrap-style:square" from="6198,4175" to="619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fVe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UymT3A/k46AXNwAAAD//wMAUEsBAi0AFAAGAAgAAAAhANvh9svuAAAAhQEAABMAAAAAAAAA&#10;AAAAAAAAAAAAAFtDb250ZW50X1R5cGVzXS54bWxQSwECLQAUAAYACAAAACEAWvQsW78AAAAVAQAA&#10;CwAAAAAAAAAAAAAAAAAfAQAAX3JlbHMvLnJlbHNQSwECLQAUAAYACAAAACEAN/X1XsYAAADcAAAA&#10;DwAAAAAAAAAAAAAAAAAHAgAAZHJzL2Rvd25yZXYueG1sUEsFBgAAAAADAAMAtwAAAPoCAAAAAA==&#10;" strokeweight="0"/>
                  <v:line id="Line 674" o:spid="_x0000_s1642" style="position:absolute;flip:y;visibility:visible;mso-wrap-style:square" from="6330,4175" to="6330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DF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UymT3A/k46AXNwAAAD//wMAUEsBAi0AFAAGAAgAAAAhANvh9svuAAAAhQEAABMAAAAAAAAA&#10;AAAAAAAAAAAAAFtDb250ZW50X1R5cGVzXS54bWxQSwECLQAUAAYACAAAACEAWvQsW78AAAAVAQAA&#10;CwAAAAAAAAAAAAAAAAAfAQAAX3JlbHMvLnJlbHNQSwECLQAUAAYACAAAACEAWLlQxcYAAADcAAAA&#10;DwAAAAAAAAAAAAAAAAAHAgAAZHJzL2Rvd25yZXYueG1sUEsFBgAAAAADAAMAtwAAAPoCAAAAAA==&#10;" strokeweight="0"/>
                  <v:line id="Line 675" o:spid="_x0000_s1643" style="position:absolute;flip:y;visibility:visible;mso-wrap-style:square" from="6462,4175" to="646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" strokeweight="0"/>
                  <v:line id="Line 676" o:spid="_x0000_s1644" style="position:absolute;flip:y;visibility:visible;mso-wrap-style:square" from="6594,4175" to="6594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" strokeweight="0"/>
                  <v:line id="Line 677" o:spid="_x0000_s1645" style="position:absolute;flip:y;visibility:visible;mso-wrap-style:square" from="6726,4175" to="672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" strokeweight="0"/>
                  <v:line id="Line 678" o:spid="_x0000_s1646" style="position:absolute;flip:y;visibility:visible;mso-wrap-style:square" from="6858,4175" to="685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" strokeweight="0"/>
                  <v:line id="Line 679" o:spid="_x0000_s1647" style="position:absolute;flip:y;visibility:visible;mso-wrap-style:square" from="6990,4175" to="6990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" strokeweight="0"/>
                  <v:line id="Line 680" o:spid="_x0000_s1648" style="position:absolute;flip:y;visibility:visible;mso-wrap-style:square" from="7122,4175" to="712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" strokeweight="0"/>
                  <v:line id="Line 681" o:spid="_x0000_s1649" style="position:absolute;flip:y;visibility:visible;mso-wrap-style:square" from="7254,4175" to="7254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" strokeweight="0"/>
                  <v:line id="Line 682" o:spid="_x0000_s1650" style="position:absolute;flip:y;visibility:visible;mso-wrap-style:square" from="7385,4175" to="7385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" strokeweight="0"/>
                  <v:line id="Line 683" o:spid="_x0000_s1651" style="position:absolute;flip:y;visibility:visible;mso-wrap-style:square" from="7518,4175" to="751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" strokeweight="0"/>
                  <v:line id="Line 684" o:spid="_x0000_s1652" style="position:absolute;flip:y;visibility:visible;mso-wrap-style:square" from="7649,4175" to="7649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" strokeweight="0"/>
                  <v:line id="Line 685" o:spid="_x0000_s1653" style="position:absolute;flip:y;visibility:visible;mso-wrap-style:square" from="7782,4175" to="778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" strokeweight="0"/>
                  <v:line id="Line 686" o:spid="_x0000_s1654" style="position:absolute;flip:y;visibility:visible;mso-wrap-style:square" from="7913,4175" to="7913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" strokeweight="0"/>
                  <v:line id="Line 687" o:spid="_x0000_s1655" style="position:absolute;flip:y;visibility:visible;mso-wrap-style:square" from="8046,4175" to="804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" strokeweight="0"/>
                  <v:line id="Line 688" o:spid="_x0000_s1656" style="position:absolute;flip:y;visibility:visible;mso-wrap-style:square" from="8177,4175" to="8177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" strokeweight="0"/>
                  <v:line id="Line 689" o:spid="_x0000_s1657" style="position:absolute;flip:y;visibility:visible;mso-wrap-style:square" from="8310,4175" to="8310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" strokeweight="0"/>
                  <v:line id="Line 690" o:spid="_x0000_s1658" style="position:absolute;flip:y;visibility:visible;mso-wrap-style:square" from="8441,4175" to="8441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" strokeweight="0"/>
                  <v:line id="Line 691" o:spid="_x0000_s1659" style="position:absolute;flip:y;visibility:visible;mso-wrap-style:square" from="8574,4175" to="8574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" strokeweight="0"/>
                  <v:line id="Line 692" o:spid="_x0000_s1660" style="position:absolute;flip:y;visibility:visible;mso-wrap-style:square" from="8705,4175" to="8705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vQxgAAANw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jB6fYLfM+kIyMkNAAD//wMAUEsBAi0AFAAGAAgAAAAhANvh9svuAAAAhQEAABMAAAAAAAAA&#10;AAAAAAAAAAAAAFtDb250ZW50X1R5cGVzXS54bWxQSwECLQAUAAYACAAAACEAWvQsW78AAAAVAQAA&#10;CwAAAAAAAAAAAAAAAAAfAQAAX3JlbHMvLnJlbHNQSwECLQAUAAYACAAAACEACBCL0MYAAADcAAAA&#10;DwAAAAAAAAAAAAAAAAAHAgAAZHJzL2Rvd25yZXYueG1sUEsFBgAAAAADAAMAtwAAAPoCAAAAAA==&#10;" strokeweight="0"/>
                  <v:line id="Line 693" o:spid="_x0000_s1661" style="position:absolute;flip:y;visibility:visible;mso-wrap-style:square" from="8838,4175" to="8838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" strokeweight="0"/>
                  <v:line id="Line 694" o:spid="_x0000_s1662" style="position:absolute;flip:y;visibility:visible;mso-wrap-style:square" from="8969,4175" to="8969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" strokeweight="0"/>
                  <v:line id="Line 695" o:spid="_x0000_s1663" style="position:absolute;flip:y;visibility:visible;mso-wrap-style:square" from="9102,4175" to="9102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" strokeweight="0"/>
                  <v:line id="Line 696" o:spid="_x0000_s1664" style="position:absolute;flip:y;visibility:visible;mso-wrap-style:square" from="9233,4175" to="9233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" strokeweight="0"/>
                  <v:line id="Line 697" o:spid="_x0000_s1665" style="position:absolute;flip:y;visibility:visible;mso-wrap-style:square" from="9366,4175" to="936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" strokeweight="0"/>
                  <v:line id="Line 698" o:spid="_x0000_s1666" style="position:absolute;flip:y;visibility:visible;mso-wrap-style:square" from="9497,4175" to="9497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" strokeweight="0"/>
                  <v:rect id="Rectangle 699" o:spid="_x0000_s1667" style="position:absolute;left:1541;top:4239;width:234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5685C9C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4.00</w:t>
                          </w:r>
                        </w:p>
                      </w:txbxContent>
                    </v:textbox>
                  </v:rect>
                  <v:rect id="Rectangle 700" o:spid="_x0000_s1668" style="position:absolute;left:2200;top:4239;width:234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59A6527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6.00</w:t>
                          </w:r>
                        </w:p>
                      </w:txbxContent>
                    </v:textbox>
                  </v:rect>
                  <v:rect id="Rectangle 701" o:spid="_x0000_s1669" style="position:absolute;left:2860;top:4239;width:234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F277A28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8.00</w:t>
                          </w:r>
                        </w:p>
                      </w:txbxContent>
                    </v:textbox>
                  </v:rect>
                  <v:rect id="Rectangle 702" o:spid="_x0000_s1670" style="position:absolute;left:3481;top:4239;width:301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8864D6F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10.00</w:t>
                          </w:r>
                        </w:p>
                      </w:txbxContent>
                    </v:textbox>
                  </v:rect>
                  <v:rect id="Rectangle 703" o:spid="_x0000_s1671" style="position:absolute;left:4141;top:4239;width:301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35593BC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12.00</w:t>
                          </w:r>
                        </w:p>
                      </w:txbxContent>
                    </v:textbox>
                  </v:rect>
                  <v:rect id="Rectangle 704" o:spid="_x0000_s1672" style="position:absolute;left:4801;top:4239;width:301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511692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14.00</w:t>
                          </w:r>
                        </w:p>
                      </w:txbxContent>
                    </v:textbox>
                  </v:rect>
                  <v:rect id="Rectangle 705" o:spid="_x0000_s1673" style="position:absolute;left:5461;top:4239;width:301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7FC503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16.00</w:t>
                          </w:r>
                        </w:p>
                      </w:txbxContent>
                    </v:textbox>
                  </v:rect>
                  <v:rect id="Rectangle 706" o:spid="_x0000_s1674" style="position:absolute;left:6121;top:4239;width:301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59F283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18.00</w:t>
                          </w:r>
                        </w:p>
                      </w:txbxContent>
                    </v:textbox>
                  </v:rect>
                  <v:rect id="Rectangle 707" o:spid="_x0000_s1675" style="position:absolute;left:6781;top:4239;width:301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25D6FA6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20.00</w:t>
                          </w:r>
                        </w:p>
                      </w:txbxContent>
                    </v:textbox>
                  </v:rect>
                  <v:rect id="Rectangle 708" o:spid="_x0000_s1676" style="position:absolute;left:7440;top:4239;width:301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351509B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22.00</w:t>
                          </w:r>
                        </w:p>
                      </w:txbxContent>
                    </v:textbox>
                  </v:rect>
                  <v:rect id="Rectangle 709" o:spid="_x0000_s1677" style="position:absolute;left:8101;top:4239;width:301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218E2892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24.00</w:t>
                          </w:r>
                        </w:p>
                      </w:txbxContent>
                    </v:textbox>
                  </v:rect>
                  <v:rect id="Rectangle 710" o:spid="_x0000_s1678" style="position:absolute;left:8760;top:4239;width:301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5B72FD8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26.00</w:t>
                          </w:r>
                        </w:p>
                      </w:txbxContent>
                    </v:textbox>
                  </v:rect>
                  <v:line id="Line 711" o:spid="_x0000_s1679" style="position:absolute;flip:y;visibility:visible;mso-wrap-style:square" from="1711,4175" to="1711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" strokeweight="0"/>
                  <v:line id="Line 712" o:spid="_x0000_s1680" style="position:absolute;flip:y;visibility:visible;mso-wrap-style:square" from="2370,4175" to="2370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" strokeweight="0"/>
                  <v:line id="Line 713" o:spid="_x0000_s1681" style="position:absolute;flip:y;visibility:visible;mso-wrap-style:square" from="3030,4175" to="3030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" strokeweight="0"/>
                  <v:line id="Line 714" o:spid="_x0000_s1682" style="position:absolute;flip:y;visibility:visible;mso-wrap-style:square" from="3690,4175" to="3690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" strokeweight="0"/>
                  <v:line id="Line 715" o:spid="_x0000_s1683" style="position:absolute;flip:y;visibility:visible;mso-wrap-style:square" from="4350,4175" to="4350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" strokeweight="0"/>
                  <v:line id="Line 716" o:spid="_x0000_s1684" style="position:absolute;flip:y;visibility:visible;mso-wrap-style:square" from="5010,4175" to="5010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" strokeweight="0"/>
                  <v:line id="Line 717" o:spid="_x0000_s1685" style="position:absolute;flip:y;visibility:visible;mso-wrap-style:square" from="5670,4175" to="5670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" strokeweight="0"/>
                  <v:line id="Line 718" o:spid="_x0000_s1686" style="position:absolute;flip:y;visibility:visible;mso-wrap-style:square" from="6330,4175" to="6330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" strokeweight="0"/>
                  <v:line id="Line 719" o:spid="_x0000_s1687" style="position:absolute;flip:y;visibility:visible;mso-wrap-style:square" from="6990,4175" to="6990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" strokeweight="0"/>
                  <v:line id="Line 720" o:spid="_x0000_s1688" style="position:absolute;flip:y;visibility:visible;mso-wrap-style:square" from="7649,4175" to="7649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" strokeweight="0"/>
                  <v:line id="Line 721" o:spid="_x0000_s1689" style="position:absolute;flip:y;visibility:visible;mso-wrap-style:square" from="8310,4175" to="8310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" strokeweight="0"/>
                  <v:line id="Line 722" o:spid="_x0000_s1690" style="position:absolute;flip:y;visibility:visible;mso-wrap-style:square" from="8969,4175" to="8969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2qxgAAANw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UzGT3A7k46AnF0BAAD//wMAUEsBAi0AFAAGAAgAAAAhANvh9svuAAAAhQEAABMAAAAAAAAA&#10;AAAAAAAAAAAAAFtDb250ZW50X1R5cGVzXS54bWxQSwECLQAUAAYACAAAACEAWvQsW78AAAAVAQAA&#10;CwAAAAAAAAAAAAAAAAAfAQAAX3JlbHMvLnJlbHNQSwECLQAUAAYACAAAACEA3U5NqsYAAADcAAAA&#10;DwAAAAAAAAAAAAAAAAAHAgAAZHJzL2Rvd25yZXYueG1sUEsFBgAAAAADAAMAtwAAAPoCAAAAAA==&#10;" strokeweight="0"/>
                  <v:line id="Line 723" o:spid="_x0000_s1691" style="position:absolute;flip:y;visibility:visible;mso-wrap-style:square" from="1409,518" to="1409,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Xe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UzGT3A7k46AnF0BAAD//wMAUEsBAi0AFAAGAAgAAAAhANvh9svuAAAAhQEAABMAAAAAAAAA&#10;AAAAAAAAAAAAAFtDb250ZW50X1R5cGVzXS54bWxQSwECLQAUAAYACAAAACEAWvQsW78AAAAVAQAA&#10;CwAAAAAAAAAAAAAAAAAfAQAAX3JlbHMvLnJlbHNQSwECLQAUAAYACAAAACEAUqfV3sYAAADcAAAA&#10;DwAAAAAAAAAAAAAAAAAHAgAAZHJzL2Rvd25yZXYueG1sUEsFBgAAAAADAAMAtwAAAPoCAAAAAA==&#10;" strokeweight="0"/>
                  <v:line id="Line 724" o:spid="_x0000_s1692" style="position:absolute;visibility:visible;mso-wrap-style:square" from="1396,4175" to="1409,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OA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0NIbnmXgE5OIBAAD//wMAUEsBAi0AFAAGAAgAAAAhANvh9svuAAAAhQEAABMAAAAAAAAAAAAA&#10;AAAAAAAAAFtDb250ZW50X1R5cGVzXS54bWxQSwECLQAUAAYACAAAACEAWvQsW78AAAAVAQAACwAA&#10;AAAAAAAAAAAAAAAfAQAAX3JlbHMvLnJlbHNQSwECLQAUAAYACAAAACEA0w9DgMMAAADcAAAADwAA&#10;AAAAAAAAAAAAAAAHAgAAZHJzL2Rvd25yZXYueG1sUEsFBgAAAAADAAMAtwAAAPcCAAAAAA==&#10;" strokeweight="0"/>
                  <v:line id="Line 725" o:spid="_x0000_s1693" style="position:absolute;visibility:visible;mso-wrap-style:square" from="1396,4101" to="1409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33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GaXwPBOPgFz8AQAA//8DAFBLAQItABQABgAIAAAAIQDb4fbL7gAAAIUBAAATAAAAAAAAAAAA&#10;AAAAAAAAAABbQ29udGVudF9UeXBlc10ueG1sUEsBAi0AFAAGAAgAAAAhAFr0LFu/AAAAFQEAAAsA&#10;AAAAAAAAAAAAAAAAHwEAAF9yZWxzLy5yZWxzUEsBAi0AFAAGAAgAAAAhACPd3ffEAAAA3AAAAA8A&#10;AAAAAAAAAAAAAAAABwIAAGRycy9kb3ducmV2LnhtbFBLBQYAAAAAAwADALcAAAD4AgAAAAA=&#10;" strokeweight="0"/>
                  <v:line id="Line 726" o:spid="_x0000_s1694" style="position:absolute;visibility:visible;mso-wrap-style:square" from="1396,4027" to="1409,4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" strokeweight="0"/>
                  <v:line id="Line 727" o:spid="_x0000_s1695" style="position:absolute;visibility:visible;mso-wrap-style:square" from="1396,3953" to="1409,3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we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T&#10;cVwbz8QjIBdPAAAA//8DAFBLAQItABQABgAIAAAAIQDb4fbL7gAAAIUBAAATAAAAAAAAAAAAAAAA&#10;AAAAAABbQ29udGVudF9UeXBlc10ueG1sUEsBAi0AFAAGAAgAAAAhAFr0LFu/AAAAFQEAAAsAAAAA&#10;AAAAAAAAAAAAHwEAAF9yZWxzLy5yZWxzUEsBAi0AFAAGAAgAAAAhAD0O7B7BAAAA3AAAAA8AAAAA&#10;AAAAAAAAAAAABwIAAGRycy9kb3ducmV2LnhtbFBLBQYAAAAAAwADALcAAAD1AgAAAAA=&#10;" strokeweight="0"/>
                  <v:line id="Line 728" o:spid="_x0000_s1696" style="position:absolute;visibility:visible;mso-wrap-style:square" from="1396,3879" to="1409,3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mF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" strokeweight="0"/>
                  <v:line id="Line 729" o:spid="_x0000_s1697" style="position:absolute;visibility:visible;mso-wrap-style:square" from="1396,3805" to="1409,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" strokeweight="0"/>
                  <v:line id="Line 730" o:spid="_x0000_s1698" style="position:absolute;visibility:visible;mso-wrap-style:square" from="1396,3731" to="1409,3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NexAAAANw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1g8pbC/5l4BOT8DgAA//8DAFBLAQItABQABgAIAAAAIQDb4fbL7gAAAIUBAAATAAAAAAAAAAAA&#10;AAAAAAAAAABbQ29udGVudF9UeXBlc10ueG1sUEsBAi0AFAAGAAgAAAAhAFr0LFu/AAAAFQEAAAsA&#10;AAAAAAAAAAAAAAAAHwEAAF9yZWxzLy5yZWxzUEsBAi0AFAAGAAgAAAAhACnt017EAAAA3AAAAA8A&#10;AAAAAAAAAAAAAAAABwIAAGRycy9kb3ducmV2LnhtbFBLBQYAAAAAAwADALcAAAD4AgAAAAA=&#10;" strokeweight="0"/>
                  <v:line id="Line 731" o:spid="_x0000_s1699" style="position:absolute;visibility:visible;mso-wrap-style:square" from="1396,3657" to="1409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0p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uYjIbweyYeAbl4AQAA//8DAFBLAQItABQABgAIAAAAIQDb4fbL7gAAAIUBAAATAAAAAAAAAAAA&#10;AAAAAAAAAABbQ29udGVudF9UeXBlc10ueG1sUEsBAi0AFAAGAAgAAAAhAFr0LFu/AAAAFQEAAAsA&#10;AAAAAAAAAAAAAAAAHwEAAF9yZWxzLy5yZWxzUEsBAi0AFAAGAAgAAAAhANk/TSnEAAAA3AAAAA8A&#10;AAAAAAAAAAAAAAAABwIAAGRycy9kb3ducmV2LnhtbFBLBQYAAAAAAwADALcAAAD4AgAAAAA=&#10;" strokeweight="0"/>
                  <v:line id="Line 732" o:spid="_x0000_s1700" style="position:absolute;visibility:visible;mso-wrap-style:square" from="1396,3583" to="1409,3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+iy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uYjEbweyYeAbl4AQAA//8DAFBLAQItABQABgAIAAAAIQDb4fbL7gAAAIUBAAATAAAAAAAAAAAA&#10;AAAAAAAAAABbQ29udGVudF9UeXBlc10ueG1sUEsBAi0AFAAGAAgAAAAhAFr0LFu/AAAAFQEAAAsA&#10;AAAAAAAAAAAAAAAAHwEAAF9yZWxzLy5yZWxzUEsBAi0AFAAGAAgAAAAhALZz6LLEAAAA3AAAAA8A&#10;AAAAAAAAAAAAAAAABwIAAGRycy9kb3ducmV2LnhtbFBLBQYAAAAAAwADALcAAAD4AgAAAAA=&#10;" strokeweight="0"/>
                  <v:line id="Line 733" o:spid="_x0000_s1701" style="position:absolute;visibility:visible;mso-wrap-style:square" from="1396,3510" to="1409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DG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" strokeweight="0"/>
                  <v:line id="Line 734" o:spid="_x0000_s1702" style="position:absolute;visibility:visible;mso-wrap-style:square" from="1396,3435" to="1409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tVd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" strokeweight="0"/>
                  <v:line id="Line 735" o:spid="_x0000_s1703" style="position:absolute;visibility:visible;mso-wrap-style:square" from="1396,3362" to="1409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sq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1g8p7C35l4BOT8AQAA//8DAFBLAQItABQABgAIAAAAIQDb4fbL7gAAAIUBAAATAAAAAAAAAAAA&#10;AAAAAAAAAABbQ29udGVudF9UeXBlc10ueG1sUEsBAi0AFAAGAAgAAAAhAFr0LFu/AAAAFQEAAAsA&#10;AAAAAAAAAAAAAAAAHwEAAF9yZWxzLy5yZWxzUEsBAi0AFAAGAAgAAAAhAKYESyrEAAAA3AAAAA8A&#10;AAAAAAAAAAAAAAAABwIAAGRycy9kb3ducmV2LnhtbFBLBQYAAAAAAwADALcAAAD4AgAAAAA=&#10;" strokeweight="0"/>
                  <v:line id="Line 736" o:spid="_x0000_s1704" style="position:absolute;visibility:visible;mso-wrap-style:square" from="1396,3288" to="1409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" strokeweight="0"/>
                  <v:line id="Line 737" o:spid="_x0000_s1705" style="position:absolute;visibility:visible;mso-wrap-style:square" from="1396,3214" to="1409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" strokeweight="0"/>
                  <v:line id="Line 738" o:spid="_x0000_s1706" style="position:absolute;visibility:visible;mso-wrap-style:square" from="1396,3140" to="1409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" strokeweight="0"/>
                  <v:line id="Line 739" o:spid="_x0000_s1707" style="position:absolute;visibility:visible;mso-wrap-style:square" from="1396,3066" to="1409,3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" strokeweight="0"/>
                  <v:line id="Line 740" o:spid="_x0000_s1708" style="position:absolute;visibility:visible;mso-wrap-style:square" from="1396,2992" to="1409,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" strokeweight="0"/>
                  <v:line id="Line 741" o:spid="_x0000_s1709" style="position:absolute;visibility:visible;mso-wrap-style:square" from="1396,2918" to="1409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5U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uYjIbweyYeAbl4AQAA//8DAFBLAQItABQABgAIAAAAIQDb4fbL7gAAAIUBAAATAAAAAAAAAAAA&#10;AAAAAAAAAABbQ29udGVudF9UeXBlc10ueG1sUEsBAi0AFAAGAAgAAAAhAFr0LFu/AAAAFQEAAAsA&#10;AAAAAAAAAAAAAAAAHwEAAF9yZWxzLy5yZWxzUEsBAi0AFAAGAAgAAAAhAIE5PlTEAAAA3AAAAA8A&#10;AAAAAAAAAAAAAAAABwIAAGRycy9kb3ducmV2LnhtbFBLBQYAAAAAAwADALcAAAD4AgAAAAA=&#10;" strokeweight="0"/>
                  <v:line id="Line 742" o:spid="_x0000_s1710" style="position:absolute;visibility:visible;mso-wrap-style:square" from="1396,2844" to="1409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vP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" strokeweight="0"/>
                  <v:line id="Line 743" o:spid="_x0000_s1711" style="position:absolute;visibility:visible;mso-wrap-style:square" from="1396,2770" to="1409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O7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uYjEbweyYeAbl4AQAA//8DAFBLAQItABQABgAIAAAAIQDb4fbL7gAAAIUBAAATAAAAAAAAAAAA&#10;AAAAAAAAAABbQ29udGVudF9UeXBlc10ueG1sUEsBAi0AFAAGAAgAAAAhAFr0LFu/AAAAFQEAAAsA&#10;AAAAAAAAAAAAAAAAHwEAAF9yZWxzLy5yZWxzUEsBAi0AFAAGAAgAAAAhAGGcA7vEAAAA3AAAAA8A&#10;AAAAAAAAAAAAAAAABwIAAGRycy9kb3ducmV2LnhtbFBLBQYAAAAAAwADALcAAAD4AgAAAAA=&#10;" strokeweight="0"/>
                  <v:line id="Line 744" o:spid="_x0000_s1712" style="position:absolute;visibility:visible;mso-wrap-style:square" from="1396,2696" to="1409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" strokeweight="0"/>
                  <v:line id="Line 745" o:spid="_x0000_s1713" style="position:absolute;visibility:visible;mso-wrap-style:square" from="1396,2622" to="1409,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" strokeweight="0"/>
                  <v:line id="Line 746" o:spid="_x0000_s1714" style="position:absolute;visibility:visible;mso-wrap-style:square" from="1396,2549" to="1409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" strokeweight="0"/>
                  <v:line id="Line 747" o:spid="_x0000_s1715" style="position:absolute;visibility:visible;mso-wrap-style:square" from="1396,2474" to="1409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" strokeweight="0"/>
                  <v:line id="Line 748" o:spid="_x0000_s1716" style="position:absolute;visibility:visible;mso-wrap-style:square" from="1396,2401" to="1409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wl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" strokeweight="0"/>
                  <v:line id="Line 749" o:spid="_x0000_s1717" style="position:absolute;visibility:visible;mso-wrap-style:square" from="1396,2327" to="1409,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" strokeweight="0"/>
                  <v:line id="Line 750" o:spid="_x0000_s1718" style="position:absolute;visibility:visible;mso-wrap-style:square" from="1396,2253" to="1409,2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" strokeweight="0"/>
                  <v:line id="Line 751" o:spid="_x0000_s1719" style="position:absolute;visibility:visible;mso-wrap-style:square" from="1396,2179" to="1409,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KiJ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0PILnmXgE5OIBAAD//wMAUEsBAi0AFAAGAAgAAAAhANvh9svuAAAAhQEAABMAAAAAAAAAAAAA&#10;AAAAAAAAAFtDb250ZW50X1R5cGVzXS54bWxQSwECLQAUAAYACAAAACEAWvQsW78AAAAVAQAACwAA&#10;AAAAAAAAAAAAAAAfAQAAX3JlbHMvLnJlbHNQSwECLQAUAAYACAAAACEABOCoicMAAADcAAAADwAA&#10;AAAAAAAAAAAAAAAHAgAAZHJzL2Rvd25yZXYueG1sUEsFBgAAAAADAAMAtwAAAPcCAAAAAA==&#10;" strokeweight="0"/>
                  <v:line id="Line 752" o:spid="_x0000_s1720" style="position:absolute;visibility:visible;mso-wrap-style:square" from="1396,2105" to="1409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0S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" strokeweight="0"/>
                  <v:line id="Line 753" o:spid="_x0000_s1721" style="position:absolute;visibility:visible;mso-wrap-style:square" from="1396,2031" to="1409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" strokeweight="0"/>
                  <v:line id="Line 754" o:spid="_x0000_s1722" style="position:absolute;visibility:visible;mso-wrap-style:square" from="1396,1957" to="1409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" strokeweight="0"/>
                  <v:line id="Line 755" o:spid="_x0000_s1723" style="position:absolute;visibility:visible;mso-wrap-style:square" from="1396,1883" to="1409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" strokeweight="0"/>
                  <v:line id="Line 756" o:spid="_x0000_s1724" style="position:absolute;visibility:visible;mso-wrap-style:square" from="1396,1809" to="1409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" strokeweight="0"/>
                  <v:line id="Line 757" o:spid="_x0000_s1725" style="position:absolute;visibility:visible;mso-wrap-style:square" from="1396,1735" to="1409,1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" strokeweight="0"/>
                  <v:line id="Line 758" o:spid="_x0000_s1726" style="position:absolute;visibility:visible;mso-wrap-style:square" from="1396,1661" to="1409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" strokeweight="0"/>
                  <v:line id="Line 759" o:spid="_x0000_s1727" style="position:absolute;visibility:visible;mso-wrap-style:square" from="1396,1587" to="1409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" strokeweight="0"/>
                  <v:line id="Line 760" o:spid="_x0000_s1728" style="position:absolute;visibility:visible;mso-wrap-style:square" from="1396,1513" to="1409,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" strokeweight="0"/>
                  <v:line id="Line 761" o:spid="_x0000_s1729" style="position:absolute;visibility:visible;mso-wrap-style:square" from="1396,1439" to="1409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I0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SUfwPBOPgFz8AQAA//8DAFBLAQItABQABgAIAAAAIQDb4fbL7gAAAIUBAAATAAAAAAAAAAAA&#10;AAAAAAAAAABbQ29udGVudF9UeXBlc10ueG1sUEsBAi0AFAAGAAgAAAAhAFr0LFu/AAAAFQEAAAsA&#10;AAAAAAAAAAAAAAAAHwEAAF9yZWxzLy5yZWxzUEsBAi0AFAAGAAgAAAAhAMqMYjTEAAAA3AAAAA8A&#10;AAAAAAAAAAAAAAAABwIAAGRycy9kb3ducmV2LnhtbFBLBQYAAAAAAwADALcAAAD4AgAAAAA=&#10;" strokeweight="0"/>
                  <v:line id="Line 762" o:spid="_x0000_s1730" style="position:absolute;visibility:visible;mso-wrap-style:square" from="1396,1366" to="1409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ev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1gkr7D35l4BOT8AQAA//8DAFBLAQItABQABgAIAAAAIQDb4fbL7gAAAIUBAAATAAAAAAAAAAAA&#10;AAAAAAAAAABbQ29udGVudF9UeXBlc10ueG1sUEsBAi0AFAAGAAgAAAAhAFr0LFu/AAAAFQEAAAsA&#10;AAAAAAAAAAAAAAAAHwEAAF9yZWxzLy5yZWxzUEsBAi0AFAAGAAgAAAAhAKXAx6/EAAAA3AAAAA8A&#10;AAAAAAAAAAAAAAAABwIAAGRycy9kb3ducmV2LnhtbFBLBQYAAAAAAwADALcAAAD4AgAAAAA=&#10;" strokeweight="0"/>
                  <v:line id="Line 763" o:spid="_x0000_s1731" style="position:absolute;visibility:visible;mso-wrap-style:square" from="1396,1291" to="1409,1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" strokeweight="0"/>
                  <v:line id="Line 764" o:spid="_x0000_s1732" style="position:absolute;visibility:visible;mso-wrap-style:square" from="1396,1218" to="1409,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" strokeweight="0"/>
                  <v:line id="Line 765" o:spid="_x0000_s1733" style="position:absolute;visibility:visible;mso-wrap-style:square" from="1396,1144" to="1409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" strokeweight="0"/>
                  <v:line id="Line 766" o:spid="_x0000_s1734" style="position:absolute;visibility:visible;mso-wrap-style:square" from="1396,1070" to="1409,1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" strokeweight="0"/>
                  <v:line id="Line 767" o:spid="_x0000_s1735" style="position:absolute;visibility:visible;mso-wrap-style:square" from="1396,996" to="1409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" strokeweight="0"/>
                  <v:line id="Line 768" o:spid="_x0000_s1736" style="position:absolute;visibility:visible;mso-wrap-style:square" from="1396,922" to="1409,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" strokeweight="0"/>
                  <v:line id="Line 769" o:spid="_x0000_s1737" style="position:absolute;visibility:visible;mso-wrap-style:square" from="1396,848" to="1409,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" strokeweight="0"/>
                  <v:line id="Line 770" o:spid="_x0000_s1738" style="position:absolute;visibility:visible;mso-wrap-style:square" from="1396,774" to="1409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" strokeweight="0"/>
                  <v:line id="Line 771" o:spid="_x0000_s1739" style="position:absolute;visibility:visible;mso-wrap-style:square" from="1396,700" to="1409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" strokeweight="0"/>
                  <v:line id="Line 772" o:spid="_x0000_s1740" style="position:absolute;visibility:visible;mso-wrap-style:square" from="1396,626" to="1409,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" strokeweight="0"/>
                  <v:line id="Line 773" o:spid="_x0000_s1741" style="position:absolute;visibility:visible;mso-wrap-style:square" from="1396,552" to="1409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" strokeweight="0"/>
                  <v:line id="Line 774" o:spid="_x0000_s1742" style="position:absolute;visibility:visible;mso-wrap-style:square" from="1382,4175" to="1409,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" strokeweight="0"/>
                  <v:rect id="Rectangle 775" o:spid="_x0000_s1743" style="position:absolute;left:1208;top:4110;width:67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FB36442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776" o:spid="_x0000_s1744" style="position:absolute;visibility:visible;mso-wrap-style:square" from="1382,3805" to="1409,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" strokeweight="0"/>
                  <v:rect id="Rectangle 777" o:spid="_x0000_s1745" style="position:absolute;left:744;top:3740;width:468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01A1C4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1000000</w:t>
                          </w:r>
                        </w:p>
                      </w:txbxContent>
                    </v:textbox>
                  </v:rect>
                  <v:line id="Line 778" o:spid="_x0000_s1746" style="position:absolute;visibility:visible;mso-wrap-style:square" from="1382,3435" to="1409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" strokeweight="0"/>
                  <v:rect id="Rectangle 779" o:spid="_x0000_s1747" style="position:absolute;left:744;top:3371;width:468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5M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8&#10;dCYdAbl9AwAA//8DAFBLAQItABQABgAIAAAAIQDb4fbL7gAAAIUBAAATAAAAAAAAAAAAAAAAAAAA&#10;AABbQ29udGVudF9UeXBlc10ueG1sUEsBAi0AFAAGAAgAAAAhAFr0LFu/AAAAFQEAAAsAAAAAAAAA&#10;AAAAAAAAHwEAAF9yZWxzLy5yZWxzUEsBAi0AFAAGAAgAAAAhALODfky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64BCBE7D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2000000</w:t>
                          </w:r>
                        </w:p>
                      </w:txbxContent>
                    </v:textbox>
                  </v:rect>
                  <v:line id="Line 780" o:spid="_x0000_s1748" style="position:absolute;visibility:visible;mso-wrap-style:square" from="1382,3066" to="1409,3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" strokeweight="0"/>
                  <v:rect id="Rectangle 781" o:spid="_x0000_s1749" style="position:absolute;left:744;top:3001;width:468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7E4BFAA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3000000</w:t>
                          </w:r>
                        </w:p>
                      </w:txbxContent>
                    </v:textbox>
                  </v:rect>
                  <v:line id="Line 782" o:spid="_x0000_s1750" style="position:absolute;visibility:visible;mso-wrap-style:square" from="1382,2696" to="1409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FVxQAAANw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" strokeweight="0"/>
                  <v:rect id="Rectangle 783" o:spid="_x0000_s1751" style="position:absolute;left:744;top:2631;width:468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hPwgAAANwAAAAPAAAAZHJzL2Rvd25yZXYueG1sRI/dagIx&#10;FITvhb5DOAXvNFsR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DMuHhP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D99B91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4000000</w:t>
                          </w:r>
                        </w:p>
                      </w:txbxContent>
                    </v:textbox>
                  </v:rect>
                  <v:line id="Line 784" o:spid="_x0000_s1752" style="position:absolute;visibility:visible;mso-wrap-style:square" from="1382,2327" to="1409,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" strokeweight="0"/>
                  <v:rect id="Rectangle 785" o:spid="_x0000_s1753" style="position:absolute;left:744;top:2262;width:468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OjwgAAANwAAAAPAAAAZHJzL2Rvd25yZXYueG1sRI/NigIx&#10;EITvC75DaMHbmtGDO4x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BTJkOj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D5DB8FC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5000000</w:t>
                          </w:r>
                        </w:p>
                      </w:txbxContent>
                    </v:textbox>
                  </v:rect>
                  <v:line id="Line 786" o:spid="_x0000_s1754" style="position:absolute;visibility:visible;mso-wrap-style:square" from="1382,1957" to="1409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" strokeweight="0"/>
                  <v:rect id="Rectangle 787" o:spid="_x0000_s1755" style="position:absolute;left:744;top:1892;width:468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JK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a&#10;dCYdAbl9AwAA//8DAFBLAQItABQABgAIAAAAIQDb4fbL7gAAAIUBAAATAAAAAAAAAAAAAAAAAAAA&#10;AABbQ29udGVudF9UeXBlc10ueG1sUEsBAi0AFAAGAAgAAAAhAFr0LFu/AAAAFQEAAAsAAAAAAAAA&#10;AAAAAAAAHwEAAF9yZWxzLy5yZWxzUEsBAi0AFAAGAAgAAAAhAE31ckq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F8E866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6000000</w:t>
                          </w:r>
                        </w:p>
                      </w:txbxContent>
                    </v:textbox>
                  </v:rect>
                  <v:line id="Line 788" o:spid="_x0000_s1756" style="position:absolute;visibility:visible;mso-wrap-style:square" from="1382,1587" to="1409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" strokeweight="0"/>
                  <v:rect id="Rectangle 789" o:spid="_x0000_s1757" style="position:absolute;left:744;top:1523;width:468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iR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aw+k7z&#10;05l0BOT2BQAA//8DAFBLAQItABQABgAIAAAAIQDb4fbL7gAAAIUBAAATAAAAAAAAAAAAAAAAAAAA&#10;AABbQ29udGVudF9UeXBlc10ueG1sUEsBAi0AFAAGAAgAAAAhAFr0LFu/AAAAFQEAAAsAAAAAAAAA&#10;AAAAAAAAHwEAAF9yZWxzLy5yZWxzUEsBAi0AFAAGAAgAAAAhADZa6JG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59C6AB6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7000000</w:t>
                          </w:r>
                        </w:p>
                      </w:txbxContent>
                    </v:textbox>
                  </v:rect>
                  <v:line id="Line 790" o:spid="_x0000_s1758" style="position:absolute;visibility:visible;mso-wrap-style:square" from="1382,1218" to="1409,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4xk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TFP4OxOPgFz8AgAA//8DAFBLAQItABQABgAIAAAAIQDb4fbL7gAAAIUBAAATAAAAAAAAAAAA&#10;AAAAAAAAAABbQ29udGVudF9UeXBlc10ueG1sUEsBAi0AFAAGAAgAAAAhAFr0LFu/AAAAFQEAAAsA&#10;AAAAAAAAAAAAAAAAHwEAAF9yZWxzLy5yZWxzUEsBAi0AFAAGAAgAAAAhAA+LjGTEAAAA3AAAAA8A&#10;AAAAAAAAAAAAAAAABwIAAGRycy9kb3ducmV2LnhtbFBLBQYAAAAAAwADALcAAAD4AgAAAAA=&#10;" strokeweight="0"/>
                  <v:rect id="Rectangle 791" o:spid="_x0000_s1759" style="position:absolute;left:744;top:1153;width:468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N9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4GOdw++ZdATk7gUAAP//AwBQSwECLQAUAAYACAAAACEA2+H2y+4AAACFAQAAEwAAAAAAAAAAAAAA&#10;AAAAAAAAW0NvbnRlbnRfVHlwZXNdLnhtbFBLAQItABQABgAIAAAAIQBa9CxbvwAAABUBAAALAAAA&#10;AAAAAAAAAAAAAB8BAABfcmVscy8ucmVsc1BLAQItABQABgAIAAAAIQCpxNN9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5AB7387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8000000</w:t>
                          </w:r>
                        </w:p>
                      </w:txbxContent>
                    </v:textbox>
                  </v:rect>
                  <v:line id="Line 792" o:spid="_x0000_s1760" style="position:absolute;visibility:visible;mso-wrap-style:square" from="1382,848" to="1409,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" strokeweight="0"/>
                  <v:rect id="Rectangle 793" o:spid="_x0000_s1761" style="position:absolute;left:744;top:783;width:468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6S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BJYe6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D7BD05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2"/>
                              <w:szCs w:val="12"/>
                            </w:rPr>
                            <w:t>9000000</w:t>
                          </w:r>
                        </w:p>
                      </w:txbxContent>
                    </v:textbox>
                  </v:rect>
                  <v:rect id="Rectangle 794" o:spid="_x0000_s1762" style="position:absolute;top:4441;width:417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sJ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AmLUsJ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1F492B0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7F"/>
                              <w:sz w:val="12"/>
                              <w:szCs w:val="12"/>
                            </w:rPr>
                            <w:t>Time--&gt;</w:t>
                          </w:r>
                        </w:p>
                      </w:txbxContent>
                    </v:textbox>
                  </v:rect>
                  <v:rect id="Rectangle 795" o:spid="_x0000_s1763" style="position:absolute;width:608;height:4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V+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98LeJ9JR0BuXgAAAP//AwBQSwECLQAUAAYACAAAACEA2+H2y+4AAACFAQAAEwAAAAAAAAAAAAAA&#10;AAAAAAAAW0NvbnRlbnRfVHlwZXNdLnhtbFBLAQItABQABgAIAAAAIQBa9CxbvwAAABUBAAALAAAA&#10;AAAAAAAAAAAAAB8BAABfcmVscy8ucmVsc1BLAQItABQABgAIAAAAIQDW/9V+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EAC5827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7F"/>
                              <w:sz w:val="12"/>
                              <w:szCs w:val="12"/>
                            </w:rPr>
                            <w:t>Abundance</w:t>
                          </w:r>
                        </w:p>
                      </w:txbxContent>
                    </v:textbox>
                  </v:rect>
                  <v:rect id="Rectangle 796" o:spid="_x0000_s1764" style="position:absolute;left:4801;top:396;width:1477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4BED7CA" w14:textId="77777777" w:rsidR="00B47F5B" w:rsidRPr="00D11DE2" w:rsidRDefault="00B47F5B" w:rsidP="00694F7D">
                          <w:pPr>
                            <w:rPr>
                              <w:sz w:val="32"/>
                            </w:rPr>
                          </w:pPr>
                          <w:r w:rsidRPr="00D11DE2"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2"/>
                            </w:rPr>
                            <w:t xml:space="preserve">TIC: 38 </w:t>
                          </w:r>
                          <w:proofErr w:type="gramStart"/>
                          <w:r w:rsidRPr="00D11DE2"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2"/>
                            </w:rPr>
                            <w:t>tu.D</w:t>
                          </w:r>
                          <w:proofErr w:type="gramEnd"/>
                          <w:r w:rsidRPr="00D11DE2"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2"/>
                            </w:rPr>
                            <w:t>\data.ms</w:t>
                          </w:r>
                        </w:p>
                      </w:txbxContent>
                    </v:textbox>
                  </v:rect>
                  <v:shape id="Freeform 797" o:spid="_x0000_s1765" style="position:absolute;left:1409;top:2183;width:6706;height:1992;flip:y;visibility:visible;mso-wrap-style:square;v-text-anchor:top" coordsize="9526,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" path="m,l2,,4,,7,,9,r3,l14,r3,l19,r3,l24,r3,l29,r3,l34,r3,l39,r3,l44,r3,l49,r3,l54,r3,l59,r3,l64,r3,l69,r2,l74,r2,l79,r2,l84,r2,l89,r2,l94,r2,l99,r2,l104,r2,l109,r2,l114,r2,l119,r2,l124,r2,l129,r2,l134,r2,l139,r2,l143,r3,l148,r3,l153,r3,l158,r3,l163,r3,l168,r3,l173,r3,l178,r3,l183,r3,l188,r3,l193,r3,l198,r3,l203,r3,l208,r2,l213,r2,l218,r2,l223,r2,l228,r2,1l233,1r2,l238,1r2,l243,1,245,r3,1l250,r3,l255,r3,l260,r3,l265,r3,l270,r3,l275,r3,l280,r2,l285,r2,l290,r2,l295,r2,l300,r2,l305,r2,l310,r2,l315,r2,l320,r2,l325,r2,l330,r2,l335,r2,l340,r2,l345,r2,l349,r3,l354,r3,l359,r3,l364,r3,l369,r3,l374,r3,l379,r3,l384,r3,l389,r3,l394,r3,l399,r3,l404,r3,l409,r3,l414,r3,l419,r2,l424,r2,l429,r2,l434,r2,l439,r2,l444,r2,l449,r2,l454,r2,l459,r2,l464,r2,l469,r2,l474,r2,l479,r2,l484,r2,l488,r3,l493,r3,l498,r3,l503,r3,l508,r3,l513,r3,l518,r3,l523,r3,l528,r3,l533,r3,l538,r3,l543,r3,l548,r3,l553,r3,l558,r2,l563,r2,l568,r2,l573,r2,l578,r2,l583,r2,l588,r2,l593,r2,l598,r2,l603,r2,l608,r2,l613,r2,l618,r2,l623,r2,l627,r3,l632,r3,l637,r3,l642,r3,l647,r3,l652,r3,l657,r3,l662,r3,l667,r3,l672,r3,l677,r3,l682,r3,l687,r3,l692,r3,l697,r2,l702,r2,l707,r2,l712,r2,l717,r2,l722,r2,l727,r2,l732,r2,l737,r2,l742,r2,l747,r2,l752,r2,l757,r2,l762,r2,l766,r3,l771,r3,l776,r3,l781,r3,l786,r3,l791,r3,l796,r3,l801,r3,l806,r3,l811,r3,l816,r3,l821,r3,l826,r3,l831,r3,l836,r2,l841,r2,l846,r2,2l851,6r2,14l856,42r2,28l861,96r2,5l866,91r2,-23l871,47r2,-4l876,80r2,118l881,422r2,301l886,1007r2,153l891,1079r2,-248l896,529r2,-222l901,174r2,-69l905,67r3,-23l910,34r3,-9l915,20r3,-4l920,14r3,-2l925,10r3,l930,9r3,-1l935,8r3,-1l940,7r3,l945,6r3,l950,8r3,10l955,56r3,121l960,458r3,494l965,1630r3,739l970,2996r3,540l975,3793r2,-228l980,2600r2,-1287l985,506r2,-299l990,111r2,-32l995,62r2,-9l1000,46r2,-5l1005,39r2,-3l1010,33r2,-2l1015,30r2,-1l1020,28r2,-1l1025,27r2,l1030,26r2,l1035,26r2,-1l1040,26r2,l1045,26r2,l1049,25r3,1l1054,26r3,1l1059,27r3,l1064,28r3,-1l1069,27r3,1l1074,27r3,-1l1079,25r3,-1l1084,23r3,l1089,23r3,l1094,22r3,l1099,21r3,1l1104,21r3,l1109,22r3,l1114,26r2,5l1119,39r2,7l1124,49r2,2l1129,59r2,35l1134,183r2,148l1139,507r2,133l1144,641r2,-103l1149,379r2,-142l1154,140r2,-58l1159,53r2,-13l1164,32r2,-4l1169,25r2,-1l1174,23r2,-2l1179,21r2,-2l1184,20r2,-2l1188,18r3,-1l1193,17r3,-1l1198,16r3,l1203,16r3,-1l1208,14r3,1l1213,14r3,1l1218,14r3,l1223,14r3,l1228,14r3,-1l1233,13r3,-1l1238,12r3,l1243,11r3,-2l1248,7r3,-2l1253,4r2,-1l1258,3r2,l1263,2r2,l1268,2r2,l1273,2r2,l1278,2r2,l1283,2r2,l1288,2r2,l1293,2r2,-1l1298,2r2,-1l1303,1r2,l1308,2r2,l1313,1r2,l1318,2r2,l1323,2r2,-1l1327,1r3,1l1332,2r3,l1337,2r3,l1342,2r3,-1l1347,1r3,l1352,1r3,2l1357,13r3,36l1362,169r3,265l1367,914r3,655l1372,2292r3,669l1377,3552r3,500l1382,4437r3,328l1387,5087r3,175l1392,5074r2,-1353l1397,1231r2,-935l1402,140r2,-30l1407,96r2,-10l1412,82r2,-4l1417,77r2,-3l1422,74r2,14l1427,126r2,68l1432,276r2,52l1437,326r2,-65l1442,188r2,-61l1447,93r2,-17l1452,69r2,-4l1457,63r2,-2l1462,61r2,l1466,60r3,l1471,57r3,-1l1476,54r3,-1l1481,52r3,-1l1486,51r3,1l1491,54r3,-2l1496,52r3,-2l1501,49r3,-1l1506,47r3,-2l1511,45r3,-2l1516,44r3,5l1521,69r3,62l1526,282r3,263l1531,896r2,367l1536,1529r2,-13l1541,1253r2,-453l1546,432r2,-200l1551,146r2,-38l1556,92r2,-13l1561,73r2,-7l1566,63r2,-2l1571,56r2,1l1576,54r2,l1581,50r2,1l1586,48r2,-1l1591,41r2,-3l1596,33r2,-5l1601,25r2,-3l1605,20r3,-2l1610,16r3,-1l1615,14r3,l1620,13r3,l1625,13r3,l1630,13r3,-1l1635,12r3,1l1640,12r3,l1645,11r3,l1650,10r3,l1655,10r3,-1l1660,9r3,l1665,8r3,-1l1670,7r2,l1675,7r2,l1680,7r2,-1l1685,6r2,l1690,7r2,-1l1695,6r2,l1700,6r2,l1705,6r2,l1710,7r2,1l1715,13r2,13l1720,47r2,28l1725,102r2,13l1730,107r2,-24l1735,59r2,-19l1740,28r2,-3l1744,34r3,38l1749,147r3,127l1754,425r3,94l1759,549r3,-86l1764,319r3,-122l1769,113r3,-48l1774,42r3,-12l1779,25r3,-6l1784,15r3,-2l1789,11r3,-2l1794,8r3,l1799,7r3,-1l1804,6r3,l1809,6r2,1l1814,6r2,l1819,6r2,1l1824,16r2,26l1829,113r2,151l1834,491r2,263l1839,932r2,42l1844,830r2,-233l1849,376r2,-159l1854,140r2,-44l1859,74r2,-11l1864,51r2,-6l1869,40r2,-5l1874,29r2,-3l1879,22r2,-2l1883,18r3,-2l1888,14r3,-1l1893,12r3,-1l1898,10r3,l1903,10r3,l1908,14r3,8l1913,41r3,32l1918,109r3,28l1923,148r3,-9l1928,113r3,-22l1933,67r3,-19l1938,35r3,-11l1943,18r3,-3l1948,11r2,-1l1953,10r2,6l1958,35r2,59l1963,228r2,244l1968,814r2,389l1973,1532r2,91l1978,1467r2,-395l1983,670r2,-230l1988,385r2,14l1993,379r2,-80l1998,202r2,-74l2003,81r2,-26l2008,44r2,-8l2013,33r2,-3l2018,28r2,-2l2022,24r3,l2027,23r3,-1l2032,20r3,-1l2037,18r3,-1l2042,17r3,-1l2047,16r3,l2052,17r3,l2057,17r3,-2l2062,14r3,-1l2067,11r3,1l2072,12r3,l2077,11r3,-1l2082,10r3,l2087,9r2,l2092,9r2,-1l2097,8r2,l2102,8r2,-1l2107,7r2,l2112,7r2,l2117,6r2,l2122,6r2,-1l2127,5r2,-1l2132,5r2,1l2137,8r2,3l2142,12r2,1l2147,11r2,-1l2152,8r2,-1l2157,7r2,l2161,6r3,l2166,6r3,-1l2171,5r3,-1l2176,4r3,-1l2181,3r3,-1l2186,2r3,l2191,1r3,1l2196,1r3,l2201,1r3,l2206,1r3,l2211,2r3,-1l2216,1r3,l2221,1r3,1l2226,2r2,l2231,1r2,l2236,1r2,l2241,1r2,l2246,1r2,l2251,r2,1l2256,1r2,2l2261,10r2,29l2266,119r2,182l2271,600r2,394l2276,1369r2,201l2281,1555r2,-308l2286,798r2,-368l2291,226r2,-95l2296,90r2,-21l2300,55r3,-9l2305,40r3,-4l2310,33r3,-3l2315,27r3,-1l2320,23r3,-2l2325,20r3,-1l2330,17r3,l2335,16r3,-2l2340,13r3,l2345,13r3,1l2350,14r3,l2355,14r3,-3l2360,12r3,-2l2365,9r2,-1l2370,9r2,-1l2375,8r2,-1l2380,7r2,l2385,7r2,l2390,8r2,6l2395,23r2,16l2400,57r2,9l2405,67r2,-9l2410,45r2,-13l2415,22r2,-5l2420,13r2,-2l2425,9r2,l2430,7r2,l2435,6r2,-1l2439,5r3,l2444,5r3,-1l2449,4r3,-1l2454,3r3,l2459,3r3,l2464,2r3,l2469,2r3,l2474,2r3,l2479,2r3,l2484,2r3,-1l2489,2r3,l2494,2r3,-1l2499,2r3,-1l2504,1r3,l2509,1r2,l2514,1r2,l2519,2r2,2l2524,5r2,1l2529,7r2,-1l2534,5r2,l2539,3r2,-1l2544,2r2,1l2549,11r2,24l2554,101r2,137l2559,432r2,221l2564,824r2,13l2569,711r2,-201l2574,309r2,-129l2578,112r3,-37l2583,56r3,-12l2588,37r3,-6l2593,28r3,-2l2598,23r3,-2l2603,21r3,-2l2608,18r3,1l2613,21r3,l2618,21r3,-1l2623,19r3,-2l2628,16r3,-2l2633,13r3,-2l2638,12r3,-2l2643,10r3,l2648,9r2,l2653,9r2,-1l2658,8r2,-1l2663,7r2,-1l2668,6r2,-1l2673,5r2,l2678,4r2,l2683,4r2,1l2688,5r2,2l2693,8r2,2l2698,10r2,l2703,8r2,l2708,7r2,1l2713,11r2,8l2717,34r3,18l2722,65r3,5l2727,63r3,-11l2732,38r3,-10l2737,21r3,-6l2742,13r3,-3l2747,9r3,-1l2752,8r3,l2757,8r3,-1l2762,7r3,-1l2767,5r3,l2772,5r3,l2777,5r3,l2782,4r3,1l2787,4r2,-1l2792,3r2,l2797,3r2,-1l2802,2r2,l2807,2r2,l2812,2r2,l2817,5r2,3l2822,13r2,5l2827,22r2,l2832,20r2,-4l2837,13r2,-2l2842,10r2,-1l2847,9r2,l2852,9r2,-1l2856,7r3,-1l2861,6r3,-1l2866,4r3,1l2871,6r3,1l2876,9r3,l2881,9r3,l2886,12r3,5l2891,23r3,6l2896,30r3,-3l2901,23r3,-5l2906,14r3,-4l2911,9r3,-1l2916,7r3,-1l2921,5r3,l2926,4r2,-1l2931,3r2,1l2936,3r2,l2941,3r2,-1l2946,3r2,l2951,4r2,4l2956,14r2,10l2961,32r2,4l2966,35r2,-4l2971,24r2,-7l2976,14r2,-3l2981,9r2,-1l2986,7r2,-1l2991,5r2,-1l2995,4r3,l3000,3r3,l3005,3r3,1l3010,4r3,l3015,4r3,-1l3020,2r3,l3025,2r3,l3030,2r3,l3035,2r3,l3040,2r3,-1l3045,1r3,1l3050,1r3,1l3055,1r3,l3060,2r3,-1l3065,2r2,1l3070,3r2,1l3075,4r2,1l3080,4r2,l3085,4r2,l3090,5r2,l3095,4r2,l3100,4r2,-1l3105,3r2,l3110,3r2,l3115,5r2,1l3120,8r2,1l3125,10r2,1l3130,11r2,l3134,13r3,5l3139,22r3,6l3144,29r3,1l3149,27r3,-6l3154,18r3,-3l3159,11r3,-2l3164,8r3,-1l3169,6r3,l3174,5r3,l3179,5r3,l3184,5r3,l3189,5r3,2l3194,8r3,1l3199,9r3,l3204,8r2,-1l3209,6r2,-1l3214,4r2,l3219,4r2,l3224,3r2,l3229,3r2,-1l3234,2r2,l3239,2r2,-1l3244,2r2,-1l3249,1r2,l3254,1r2,l3259,1r2,l3264,1r2,l3269,1r2,1l3273,2r3,l3278,3r3,l3283,3r3,l3288,2r3,-1l3293,2r3,-1l3298,1r3,l3303,r3,1l3308,1r3,l3313,1r3,l3318,1r3,-1l3323,r3,1l3328,1r3,l3333,1r3,l3338,1r3,l3343,1r2,-1l3348,r2,1l3353,1r2,l3358,1r2,l3363,1r2,1l3368,1r2,1l3373,2r2,-1l3378,1r2,l3383,r2,l3388,r2,l3393,r2,l3398,r2,l3403,r2,1l3408,r2,1l3412,1r3,-1l3417,1r3,-1l3422,r3,l3427,r3,1l3432,2r3,3l3437,12r3,13l3442,43r3,16l3447,70r3,-3l3452,57r3,-16l3457,28r3,-9l3462,13r3,-4l3467,7r3,-1l3472,5r3,-1l3477,3r3,l3482,3r2,-1l3487,3r2,-1l3492,2r2,l3497,2r2,1l3502,3r2,4l3507,22r2,46l3512,167r2,202l3517,656r2,333l3522,1329r2,206l3527,1513r2,-318l3532,776r2,-368l3537,206r2,-91l3542,75r2,-18l3547,45r2,-6l3551,34r3,-4l3556,27r3,-3l3561,22r3,-2l3566,18r3,-1l3571,16r3,-1l3576,13r3,-1l3581,11r3,l3586,10r3,-1l3591,9r3,-1l3596,7r3,-1l3601,6r3,l3606,6r3,-1l3611,4r3,1l3616,4r3,l3621,4r2,l3626,4r2,-1l3631,3r2,l3636,3r2,l3641,3r2,l3646,3r2,2l3651,7r2,6l3656,20r2,8l3661,35r2,l3666,32r2,-6l3671,22r2,-4l3676,17r2,1l3681,18r2,l3686,16r2,-1l3690,12r3,-2l3695,10r3,-3l3700,7r3,l3705,6r3,l3710,5r3,l3715,5r3,-1l3720,5r3,-1l3725,3r3,l3730,3r3,l3735,3r3,-1l3740,3r3,l3745,2r3,l3750,2r3,l3755,2r3,l3760,2r2,l3765,2r2,l3770,1r2,l3775,2r2,l3780,2r2,1l3785,4r2,2l3790,9r2,2l3795,15r2,l3800,17r2,-3l3805,12r2,-2l3810,8r2,-1l3815,6r2,-1l3820,5r2,-1l3825,3r2,l3829,3r3,l3834,3r3,-1l3839,2r3,l3844,3r3,-1l3849,2r3,1l3854,3r3,1l3859,5r3,l3864,5r3,-2l3869,3r3,-1l3874,2r3,-1l3879,1r3,l3884,1r3,l3889,1r3,l3894,1r3,l3899,1r2,l3904,1r2,l3909,1r2,l3914,1r2,1l3919,2r2,l3924,2r2,-1l3929,1r2,1l3934,1r2,l3939,1r2,l3944,1r2,l3949,1r2,l3954,1r2,1l3959,5r2,7l3964,24r2,15l3969,52r2,7l3973,52r3,-10l3978,30r3,-10l3983,14r3,-3l3988,9r3,-2l3993,6r3,-1l3998,5r3,-1l4003,3r3,l4008,3r3,l4013,2r3,l4018,2r3,l4023,2r3,-1l4028,2r3,-1l4033,1r3,l4038,1r2,l4043,1r2,l4048,1r2,l4053,1r2,l4058,1r2,l4063,r2,1l4068,r2,1l4073,r2,1l4078,r2,l4083,r2,l4088,r2,1l4093,r2,l4098,1r2,l4103,1r2,-1l4108,1r2,-1l4112,r3,1l4117,2r3,2l4122,8r3,4l4127,15r3,l4132,14r3,-3l4137,9r3,-3l4142,5r3,-1l4147,4r3,1l4152,5r3,-1l4157,3r3,l4162,3r3,-1l4167,1r3,1l4172,2r3,-1l4177,1r2,l4182,1r2,l4187,1r2,l4192,1r2,-1l4197,1r2,l4202,r2,l4207,r2,l4212,1r2,l4217,r2,1l4222,1r2,l4227,1r2,l4232,1r2,l4237,1r2,l4242,1r2,1l4247,2r2,l4251,2r3,-1l4256,1r3,-1l4261,r3,l4266,r3,l4271,r3,l4276,r3,l4281,r3,l4286,r3,l4291,r3,l4296,r3,l4301,r3,l4306,r3,l4311,r3,l4316,r2,l4321,r2,l4326,r2,l4331,r2,l4336,r2,l4341,r2,l4346,r2,l4351,r2,l4356,r2,l4361,r2,l4366,r2,l4371,r2,l4376,r2,l4381,r2,l4386,r2,l4390,r3,l4395,r3,l4400,r3,l4405,r3,l4410,1r3,-1l4415,r3,l4420,r3,l4425,r3,l4430,r3,1l4435,1r3,l4440,1r3,-1l4445,r3,l4450,1r3,l4455,3r2,8l4460,35r2,54l4465,190r2,142l4470,477r2,95l4475,556r2,-103l4480,307r2,-122l4485,107r2,-29l4490,74r2,16l4495,122r2,43l4500,223r2,55l4505,311r2,-8l4510,268r2,-49l4515,173r2,-37l4520,109r2,-17l4525,75r2,-7l4529,57r3,-4l4534,47r3,-5l4539,38r3,-4l4544,32r3,-3l4549,28r3,-1l4554,26r3,-1l4559,23r3,-1l4564,22r3,-2l4569,20r3,1l4574,20r3,-2l4579,15r3,l4584,14r3,-1l4589,13r3,-2l4594,11r2,l4599,10r2,-1l4604,10r2,-2l4609,8r2,l4614,8r2,l4619,9r2,-1l4624,7r2,l4629,7r2,l4634,7r2,-1l4639,7r2,l4644,6r2,1l4649,5r2,1l4654,6r2,-1l4659,5r2,l4664,5r2,l4668,5r3,-1l4673,5r3,-1l4678,4r3,l4683,5r3,-1l4688,4r3,l4693,4r3,l4698,4r3,-1l4703,3r3,1l4708,3r3,l4713,3r3,l4718,3r3,l4723,2r3,1l4728,3r3,l4733,3r2,l4738,3r2,l4743,3r2,l4748,3r2,1l4753,3r2,l4758,2r2,1l4763,3r2,l4768,2r2,1l4773,2r2,l4778,2r2,l4783,2r2,l4788,2r2,l4793,3r2,-1l4798,2r2,1l4803,2r2,l4807,3r3,-1l4812,2r3,l4817,2r3,l4822,2r3,l4827,2r3,l4832,2r3,l4837,2r3,l4842,3r3,l4847,3r3,l4852,3r3,-1l4857,2r3,l4862,2r3,l4867,2r3,-1l4872,2r2,l4877,3r2,l4882,4r2,l4887,4r2,l4892,3r2,1l4897,4r2,l4902,4r2,l4907,4r2,1l4912,6r2,2l4917,14r2,2l4922,17r2,1l4927,14r2,-3l4932,7r2,-2l4937,4r2,-1l4942,3r2,-1l4946,2r3,l4951,1r3,l4956,1r3,l4961,1r3,l4966,1r3,l4971,1r3,l4976,1r3,l4981,1r3,l4986,1r3,1l4991,2r3,1l4996,5r3,7l5001,25r3,20l5006,64r3,17l5011,87r2,-10l5016,64r2,-11l5021,48r2,2l5026,50r2,-2l5031,42r2,-10l5036,23r2,-7l5041,11r2,-1l5046,9r2,-2l5051,6r2,-1l5056,4r2,l5061,4r2,-1l5066,4r2,-1l5071,4r2,1l5076,6r2,1l5081,8r2,-1l5085,6r3,-1l5090,4r3,-1l5095,3r3,-1l5100,2r3,l5105,2r3,-1l5110,1r3,l5115,2r3,-1l5120,1r3,l5125,1r3,l5130,r3,1l5135,1r3,l5140,1r3,l5145,1r3,l5150,1r2,l5155,1r2,l5160,1r2,l5165,1r2,l5170,1r2,l5175,1r2,l5180,1r2,-1l5185,r2,l5190,r2,l5195,1r2,l5200,r2,1l5205,1r2,-1l5210,1r2,-1l5215,1r2,l5220,1r2,l5224,1r3,1l5229,3r3,l5234,3r3,l5239,3r3,-1l5244,2r3,-1l5249,1r3,l5254,1r3,l5259,1r3,l5264,1r3,l5269,2r3,5l5274,15r3,13l5279,48r3,17l5284,74r3,-2l5289,60r2,-21l5294,25r2,-10l5299,9r2,-3l5304,4r2,-1l5309,2r2,l5314,1r2,1l5319,2r2,l5324,3r2,l5329,3r2,l5334,2r2,l5339,2r2,-1l5344,2r2,-1l5349,2r2,-1l5354,2r2,-1l5359,1r2,l5363,1r3,2l5368,4r3,6l5373,19r3,11l5378,44r3,16l5383,74r3,8l5388,77r3,-9l5393,50r3,-17l5398,19r3,-6l5403,8r3,-3l5408,4r3,-1l5413,3r3,-1l5418,2r3,l5423,3r3,2l5428,8r3,3l5433,11r2,l5438,10r2,-3l5443,4r2,-1l5448,2r2,-1l5453,1r2,l5458,1r2,1l5463,1r2,l5468,1r2,1l5473,1r2,l5478,2r2,l5483,2r2,l5488,1r2,l5493,r2,l5498,1r2,1l5502,5r3,6l5507,18r3,7l5512,31r3,l5517,27r3,-7l5522,12r3,-4l5527,4r3,-1l5532,2r3,-1l5537,1r3,l5542,1r3,l5547,1r3,l5552,r3,1l5557,r3,1l5562,1r3,l5567,r3,l5572,1r2,l5577,1r2,2l5582,8r2,5l5587,24r2,11l5592,46r2,3l5597,43r2,-10l5602,22r2,-10l5607,7r2,-3l5612,2r2,l5617,2r2,l5622,1r2,l5627,2r2,1l5632,6r2,2l5637,11r2,3l5641,16r3,1l5646,20r3,10l5651,52r3,34l5656,131r3,37l5661,185r3,-15l5666,131r3,-45l5671,51r3,-25l5676,15r3,-5l5681,7r3,-1l5686,5r3,-1l5691,4r3,-1l5696,3r3,-1l5701,3r3,1l5706,6r3,4l5711,14r2,2l5716,16r2,-1l5721,12r2,-3l5726,7r2,1l5731,11r2,5l5736,23r2,5l5741,29r2,-3l5746,21r2,-7l5751,9r2,-3l5756,6r2,1l5761,9r2,1l5766,11r2,l5771,9r2,-2l5776,5r2,-1l5780,4r3,l5785,3r3,l5790,3r3,-1l5795,2r3,l5800,2r3,-1l5805,1r3,1l5810,3r3,2l5815,7r3,1l5820,9r3,-1l5825,6r3,-2l5830,4r3,-1l5835,3r3,l5840,2r3,1l5845,5r3,6l5850,25r2,20l5855,73r2,24l5860,108r2,-11l5865,78r2,-21l5870,38r2,-13l5875,18r2,-3l5880,15r2,6l5885,29r2,12l5890,51r2,3l5895,52r2,-10l5900,32r2,-10l5905,15r2,-5l5910,9r2,-1l5915,8r2,1l5919,9r3,-2l5924,6r3,-1l5929,4r3,l5934,6r3,4l5939,16r3,14l5944,48r3,18l5949,76r3,l5954,69r3,-15l5959,42r3,-6l5964,38r3,4l5969,47r3,l5974,40r3,-8l5979,22r3,-7l5984,13r3,3l5989,26r2,19l5994,69r2,22l5999,105r2,-5l6004,83r2,-23l6009,39r2,-14l6014,17r2,-5l6019,9r2,-1l6024,8r2,l6029,9r2,-1l6034,7r2,l6039,6r2,-1l6044,5r2,l6049,6r2,2l6054,12r2,7l6058,30r3,19l6063,66r3,15l6068,82r3,-4l6073,72r3,5l6078,94r3,30l6083,163r3,30l6088,210r3,-18l6093,150r3,-47l6098,65r3,-25l6103,25r3,-6l6108,17r3,-1l6113,14r3,-1l6118,12r3,-1l6123,10r3,-2l6128,9r2,-1l6133,10r2,3l6138,23r2,24l6143,82r2,43l6148,164r2,14l6153,166r2,-26l6158,99r2,-34l6163,43r2,-11l6168,28r2,-3l6173,24r2,2l6178,29r2,9l6183,45r2,11l6188,58r2,-5l6193,44r2,-10l6197,27r3,-5l6202,21r3,2l6207,29r3,16l6212,70r3,32l6217,123r3,7l6222,119r3,-22l6227,72r3,-15l6232,50r3,6l6237,66r3,15l6242,92r3,6l6247,97r3,-4l6252,94r3,1l6257,101r3,10l6262,140r3,62l6267,288r2,103l6272,471r2,12l6277,430r2,-107l6282,202r2,-85l6287,64r2,-27l6292,24r2,-7l6297,14r2,-1l6302,13r2,1l6307,15r2,1l6312,20r2,3l6317,24r2,1l6322,23r2,-4l6327,16r2,-2l6332,13r2,-2l6336,11r3,-1l6341,10r3,l6346,12r3,5l6351,25r3,9l6356,46r3,6l6361,55r3,-6l6366,39r3,-12l6371,17r3,-6l6376,14r3,12l6381,66r3,77l6386,280r3,184l6391,640r3,106l6396,719r3,-125l6401,410r3,-167l6406,148r2,-24l6411,180r2,145l6416,578r2,341l6421,1300r2,355l6426,1749r2,-220l6431,1074r2,-467l6436,301r2,-163l6441,72r2,-27l6446,34r2,-4l6451,29r2,3l6456,36r2,4l6461,45r2,5l6466,48r2,-8l6471,32r2,-9l6475,17r3,-4l6480,10r3,-1l6485,11r3,2l6490,18r3,6l6495,31r3,3l6500,34r3,-5l6505,22r3,-6l6510,11r3,-3l6515,7r3,1l6520,9r3,2l6525,15r3,6l6530,30r3,17l6535,63r3,17l6540,89r3,-4l6545,70r2,-18l6550,34r2,-11l6555,16r2,2l6560,32r2,29l6565,106r2,48l6570,194r2,13l6575,192r2,-41l6580,107r2,-33l6585,60r2,-8l6590,45r2,-10l6595,26r2,-9l6600,12r2,-2l6605,8r2,l6610,8r2,3l6614,15r3,9l6619,38r3,20l6624,74r3,9l6629,81r3,-11l6634,71r3,29l6639,201r3,174l6644,659r3,333l6649,1311r3,204l6654,1489r3,-344l6659,703r3,-350l6664,162r3,-84l6669,47r3,-14l6674,28r3,-3l6679,24r3,1l6684,32r2,18l6689,97r2,79l6694,260r2,73l6699,360r2,-47l6704,236r2,-72l6709,105r2,-35l6714,52r2,-9l6719,35r2,-2l6724,29r2,-1l6729,28r2,-2l6734,25r2,1l6739,25r2,1l6744,26r2,4l6749,42r2,25l6753,108r3,60l6758,229r3,45l6763,284r3,-26l6768,194r3,-60l6773,85r3,-28l6778,42r3,-7l6783,35r3,-1l6788,33r3,-1l6793,31r3,-1l6798,30r3,l6803,30r3,l6808,30r3,1l6813,32r3,-1l6818,32r3,l6823,33r2,-2l6828,33r2,l6833,34r2,1l6838,36r2,l6843,35r2,l6848,35r2,1l6853,37r2,-1l6858,37r2,2l6863,40r2,5l6868,53r2,16l6873,95r2,32l6878,162r2,20l6883,184r2,-22l6888,130r2,-29l6893,77r2,-13l6897,57r3,-1l6902,53r3,-1l6907,53r3,2l6912,53r3,-1l6917,52r3,-1l6922,51r3,3l6927,53r3,1l6932,55r3,1l6937,58r3,3l6942,63r3,2l6947,68r3,2l6952,72r3,-2l6957,66r3,-2l6962,63r2,-1l6967,60r2,l6972,62r2,l6977,62r2,l6982,63r2,3l6987,65r2,l6992,65r2,3l6997,69r2,-1l7002,68r2,1l7007,72r2,1l7012,75r2,3l7017,79r2,l7022,79r2,1l7027,77r2,-1l7032,76r2,l7036,77r3,l7041,77r3,l7046,76r3,2l7051,78r3,-3l7056,76r3,2l7061,78r3,2l7066,82r3,-1l7071,81r3,2l7076,83r3,-1l7081,83r3,1l7086,83r3,3l7091,88r3,2l7096,91r3,5l7101,101r2,5l7106,107r2,l7111,102r2,l7116,99r2,l7121,95r2,2l7126,97r2,-6l7131,90r2,-3l7136,87r2,l7141,88r2,l7146,88r2,3l7151,94r2,1l7156,99r2,9l7161,118r2,11l7166,138r2,5l7171,139r2,-7l7175,116r3,-9l7180,98r3,-4l7185,93r3,3l7190,99r3,5l7195,109r3,3l7200,117r3,3l7205,124r3,-2l7210,118r3,-6l7215,103r3,-4l7220,96r3,3l7225,107r3,10l7230,135r3,16l7235,163r3,4l7240,165r2,-12l7245,143r2,-13l7250,132r2,2l7255,143r2,4l7260,142r2,-13l7265,117r2,-13l7270,103r2,10l7275,154r2,75l7280,350r2,174l7285,709r2,203l7290,1046r2,9l7295,939r2,-202l7300,507r2,-166l7305,251r2,-25l7310,238r2,6l7314,240r3,-24l7319,173r3,-34l7324,111r3,-16l7329,84r3,-5l7334,79r3,4l7339,99r3,41l7344,218r3,119l7349,493r3,139l7354,713r3,7l7359,651r3,-113l7364,460r3,-39l7369,433r3,14l7374,434r3,-66l7379,305r2,-57l7384,211r2,-13l7389,183r2,-11l7394,151r2,-26l7399,104r2,-12l7404,83r2,-8l7409,69r2,-8l7414,57r2,-4l7419,53r2,4l7424,59r2,7l7429,69r2,2l7434,69r2,-2l7439,69r2,6l7444,94r2,48l7449,236r2,166l7453,664r3,375l7458,1411r3,361l7463,1967r3,70l7468,2121r3,156l7473,2498r3,265l7478,2847r3,-77l7483,2228r3,-832l7488,696r3,-361l7493,179r3,-55l7498,103r3,-19l7503,69r3,-6l7508,64r3,9l7513,80r3,4l7518,82r2,-6l7523,66r2,-6l7528,55r2,-3l7533,46r2,-7l7538,35r2,-4l7543,28r2,-1l7548,25r2,-1l7553,23r2,-1l7558,21r2,l7563,20r2,1l7568,21r2,l7573,21r2,-1l7578,19r2,-2l7583,15r2,l7588,15r2,-1l7592,15r3,1l7597,17r3,2l7602,20r3,2l7607,20r3,-1l7612,15r3,-2l7617,9r3,-2l7622,7r3,-1l7627,6r3,-1l7632,5r3,1l7637,5r3,2l7642,8r3,3l7647,16r3,6l7652,27r3,4l7657,29r2,-4l7662,19r2,-5l7667,11r2,-2l7672,7r2,-1l7677,7r2,l7682,7r2,l7687,9r2,1l7692,12r2,l7697,13r2,-2l7702,9r2,-2l7707,7r2,-1l7712,5r2,l7717,4r2,l7722,4r2,l7727,4r2,l7731,4r3,l7736,4r3,-1l7741,4r3,l7746,4r3,l7751,4r3,l7756,4r3,1l7761,5r3,2l7766,9r3,2l7771,13r3,1l7776,14r3,-2l7781,10r3,-2l7786,6r3,-2l7791,4r3,-1l7796,3r2,l7801,3r2,l7806,2r2,l7811,3r2,l7816,3r2,-1l7821,2r2,1l7826,3r2,l7831,4r2,1l7836,7r2,1l7841,9r2,l7846,9r2,-1l7851,7r2,-1l7856,5r2,-1l7861,4r2,-1l7866,3r2,l7870,3r3,-1l7875,2r3,1l7880,2r3,l7885,2r3,l7890,2r3,l7895,2r3,l7900,2r3,l7905,2r3,1l7910,3r3,2l7915,7r3,1l7920,9r3,l7925,7r3,l7930,6r3,l7935,5r2,l7940,3r2,1l7945,3r2,l7950,3r2,l7955,3r2,l7960,3r2,l7965,2r2,l7970,2r2,l7975,2r2,l7980,2r2,l7985,2r2,l7990,2r2,-1l7995,1r2,1l8000,2r2,1l8005,4r2,2l8009,7r3,l8014,6r3,-1l8019,4r3,-1l8024,3r3,-1l8029,2r3,l8034,2r3,l8039,2r3,l8044,2r3,l8049,2r3,l8054,2r3,-1l8059,2r3,l8064,2r3,-1l8069,1r3,l8074,1r2,l8079,1r2,l8084,1r2,l8089,1r2,l8094,1r2,l8099,1r2,l8104,1r2,1l8109,2r2,1l8114,4r2,l8119,4r2,l8124,3r2,-1l8129,2r2,l8134,1r2,l8139,1r2,l8144,r2,l8148,1r3,l8153,1r3,l8158,1r3,l8163,1r3,-1l8168,r3,l8173,r3,l8178,r3,1l8183,1r3,l8188,1r3,1l8193,2r3,-1l8198,1r3,l8203,1r3,-1l8208,1r3,1l8213,3r3,l8218,4r2,l8223,3r2,l8228,2r2,l8233,2r2,-1l8238,1r2,l8243,1r2,1l8248,2r2,1l8253,3r2,l8258,3r2,l8263,2r2,l8268,2r2,-1l8273,2r2,l8278,2r2,l8283,1r2,l8287,r3,l8292,r3,l8297,2r3,2l8302,10r3,13l8307,47r3,34l8312,118r3,32l8317,162r3,-13l8322,122r3,-35l8327,60r3,-22l8332,23r3,-9l8337,9r3,-3l8342,5r3,-1l8347,4r3,l8352,4r3,l8357,4r2,l8362,4r2,l8367,4r2,l8372,3r2,l8377,4r2,1l8382,5r2,l8387,5r2,l8392,4r2,-2l8397,2r2,-1l8402,1r2,l8407,1r2,l8412,1r2,-1l8417,1r2,-1l8422,1r2,l8426,1r3,l8431,1r3,l8436,1r3,1l8441,2r3,l8446,3r3,-1l8451,3r3,3l8456,10r3,7l8461,22r3,5l8466,27r3,-3l8471,19r3,-4l8476,10r3,-3l8481,5r3,-1l8486,3r3,l8491,4r3,1l8496,6r2,1l8501,8r2,-1l8506,6r2,-1l8511,3r2,-1l8516,2r2,l8521,1r2,l8526,2r2,l8531,2r2,l8536,2r2,1l8541,2r2,l8546,1r2,-1l8551,r2,l8556,1r2,1l8561,7r2,12l8565,50r3,59l8570,209r3,144l8575,520r3,146l8580,739r3,-21l8585,574r3,-173l8590,231r3,-103l8595,69r3,-29l8600,26r3,-8l8605,15r3,-2l8610,12r3,-1l8615,12r3,3l8620,18r3,6l8625,29r3,1l8630,30r3,-2l8635,23r2,-6l8640,13r2,-4l8645,8r2,-2l8650,6r2,-1l8655,5r2,l8660,5r2,-1l8665,4r2,l8670,4r2,1l8675,5r2,1l8680,7r2,-1l8685,6r2,-1l8690,5r2,-1l8695,4r2,l8700,4r2,-1l8704,2r3,l8709,1r3,l8714,1r3,l8719,r3,1l8724,r3,l8729,r3,l8734,1r3,-1l8739,r3,1l8744,r3,l8749,r3,l8754,1r3,-1l8759,1r3,-1l8764,1r3,l8769,1r3,l8774,1r2,l8779,r2,l8784,1r2,-1l8789,r2,l8794,r2,l8799,r2,l8804,r2,l8809,r2,l8814,r2,l8819,r2,l8824,r2,l8829,r2,l8834,r2,l8839,r2,l8843,r3,l8848,r3,l8853,r3,l8858,r3,l8863,r3,l8868,r3,1l8873,3r3,3l8878,12r3,7l8883,24r3,2l8888,24r3,-4l8893,14r3,-5l8898,5r3,-1l8903,3r3,-2l8908,1r3,l8913,1r2,-1l8918,r2,l8923,r2,l8928,r2,l8933,1r2,l8938,1r2,l8943,2r2,l8948,4r2,2l8953,10r2,4l8958,18r2,l8963,16r2,-4l8968,9r2,-4l8973,3r2,-1l8978,1r2,l8982,1r3,-1l8987,r3,l8992,r3,l8997,r3,l9002,r3,l9007,r3,l9012,r3,l9017,r3,l9022,r3,1l9027,r3,l9032,r3,l9037,r3,l9042,r3,l9047,r3,l9052,r2,l9057,1r2,l9062,1r2,1l9067,1r2,l9072,1r2,l9077,1r2,l9082,1r2,l9087,1r2,l9092,3r2,2l9097,9r2,2l9102,17r2,7l9107,36r2,12l9112,57r2,4l9117,56r2,-10l9121,33r3,-9l9126,22r3,11l9131,50r3,30l9136,111r3,23l9141,128r3,-18l9146,77r3,-26l9151,27r3,-13l9156,7r3,-4l9161,2r3,-1l9166,1r3,l9171,1r3,l9176,1r3,1l9181,1r3,1l9186,1r3,3l9191,7r2,8l9196,32r2,21l9201,75r2,15l9206,91r2,-12l9211,60r2,-21l9216,23r2,-12l9221,6r2,-3l9226,1r2,-1l9231,r2,l9236,r2,l9241,r2,l9246,r2,l9251,r2,l9256,r2,l9260,r3,l9265,2r3,3l9270,10r3,7l9275,23r3,4l9280,27r3,-3l9285,17r3,-6l9290,6r3,-3l9295,2r3,-1l9300,2r3,-1l9305,3r3,l9310,4r3,l9315,6r3,-1l9320,6r3,l9325,7r3,1l9330,10r2,4l9335,17r2,1l9340,16r2,-1l9345,12r2,-1l9350,17r2,23l9355,100r2,112l9360,407r2,270l9365,982r2,261l9370,1414r2,-23l9375,1138r2,-350l9380,462r2,-227l9385,112r2,-62l9390,25r2,-11l9395,10r2,-1l9399,13r3,15l9404,74r3,92l9409,353r3,262l9414,991r3,404l9419,1759r3,197l9424,1804r3,-390l9429,895r3,-412l9434,235r3,-128l9439,51r3,-24l9444,17r3,-4l9449,11r3,-1l9454,10r3,1l9459,11r3,2l9464,13r3,-2l9469,9r2,-2l9474,5r2,-2l9479,3r2,-1l9484,2r2,l9489,3r2,-1l9494,2r2,l9499,1r2,1l9504,2r2,-1l9509,2r2,2l9514,8r2,10l9519,44r2,56l9524,200r2,146e" filled="f" strokeweight="0">
                    <v:path arrowok="t" o:connecttype="custom" o:connectlocs="103,0;208,0;313,0;417,0;522,0;627,408;732,10;836,7;941,1;1046,19;1151,5;1256,6;1361,25;1466,4;1571,0;1675,3;1780,3;1885,2;1990,8;2095,5;2200,4;2304,1;2409,0;2514,6;2619,2;2724,1;2829,1;2933,0;3038,0;3143,72;3248,3;3353,1;3458,2;3563,2;3668,0;3773,0;3877,7;3982,50;4087,0;4191,26;4296,9;4401,36;4506,155;4611,13;4716,136;4821,13;4926,26;5031,33;5135,355;5240,36;5345,6;5449,2;5554,1;5659,1;5764,0;5869,3;5974,1;6079,9;6184,0;6289,0;6393,0;6498,0;6603,175" o:connectangles="0,0,0,0,0,0,0,0,0,0,0,0,0,0,0,0,0,0,0,0,0,0,0,0,0,0,0,0,0,0,0,0,0,0,0,0,0,0,0,0,0,0,0,0,0,0,0,0,0,0,0,0,0,0,0,0,0,0,0,0,0,0,0"/>
                  </v:shape>
                  <v:shape id="Freeform 798" o:spid="_x0000_s1766" style="position:absolute;left:8113;top:518;width:1434;height:3657;flip:y;visibility:visible;mso-wrap-style:square;v-text-anchor:top" coordsize="2037,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" path="m,200l2,346,5,540,7,744r3,121l12,867,14,757,17,566,19,360,22,209r2,-94l27,62,29,39,32,28r2,-4l37,19r2,-2l42,15r2,5l47,38r2,42l52,169r2,147l57,527r2,241l62,1011r2,85l67,1026,69,818,72,530,74,300,77,151,79,73,82,32,84,16r2,-6l89,7,91,6r3,l96,5,99,4r2,l104,4r2,l109,4r2,l114,3r2,1l119,4r2,1l124,5r2,2l129,9r2,l134,9r2,-2l139,5r2,-1l144,2r2,l149,1r2,l154,1r2,l158,r3,1l163,3r3,2l168,8r3,3l173,15r3,2l178,18r3,-1l183,15r3,-4l188,9r3,-2l193,5r3,3l198,14r3,13l203,49r3,30l208,110r3,27l213,148r3,-4l218,121r3,-25l223,69r2,-20l228,33r2,-10l233,17r2,-6l238,9r2,-3l243,6r2,-2l248,4r2,-1l253,3r2,-1l258,2r2,-1l263,1r2,l268,1,270,r3,l275,1r3,l280,1r3,1l285,2r3,l290,2r3,l295,1r2,l300,1,302,r3,1l307,1r3,l312,1r3,l317,1r3,l322,1r3,l327,1r3,l332,1r3,l337,r3,l342,r3,l347,r3,l352,1r3,l357,2r3,7l362,29r2,52l367,193r2,208l372,759r2,467l377,1842r2,789l382,3423r2,736l387,4978r2,926l392,6652r2,711l397,7853r2,507l402,8664r2,434l407,9317r2,190l412,9600r2,61l417,9652r2,-338l422,5741r2,-4430l427,279r2,-171l432,67r2,-14l436,42r3,-6l441,32r3,-4l446,26r3,-3l451,22r3,-2l456,19r3,-1l461,16r3,-1l466,15r3,-1l471,13r3,l476,12r3,l481,11r3,l486,11r3,-1l491,10r3,2l496,19r3,16l501,67r2,52l506,196r2,65l511,309r2,13l516,311r2,-45l521,239r2,-14l526,221r2,-7l531,187r2,-40l536,105r2,-37l541,43r2,-17l546,17r2,-5l551,10r2,-1l556,8r2,-1l561,6r2,l566,6r2,-1l571,5r2,1l575,5r3,1l580,6r3,-1l585,5r3,l590,5r3,-1l595,4r3,l600,4r3,l605,4r3,l610,4r3,1l615,5r3,l620,5r3,l625,5r3,1l630,6r3,l635,7r3,-1l640,6r2,-1l645,5r2,l650,5r2,l655,5r2,-1l660,4r2,l665,4r2,l670,3r2,l675,4r2,l680,4r2,l685,3r2,l690,3r2,l695,3r2,l700,3r2,l705,4r2,l710,6r2,2l714,9r3,l719,8r3,l724,5r3,l729,3r3,l734,3r3,-1l739,2r3,l744,2r3,l749,2r3,-1l754,2r3,l759,2r3,-1l764,2r3,l769,3r3,-1l774,2r3,l779,2r2,l784,2r2,l789,2r2,-1l794,1r2,l799,2r2,l804,2r2,l809,3r2,l814,3r2,2l819,4r2,1l824,4r2,l829,4r2,-1l834,3r2,-1l839,2r2,-1l844,1r2,l849,1r2,l853,1r3,l858,1r3,l863,1r3,l868,1r3,l873,2r3,l878,2r3,-1l883,2r3,l888,1r3,1l893,2r3,-1l898,1r3,l903,1r3,l908,1,911,r2,1l916,1r2,l920,1r3,l925,r3,l930,1r3,l935,1r3,l940,r3,l945,1,948,r2,1l953,1r2,l958,1r2,l963,r2,1l968,1,970,r3,l975,r3,l980,1r3,1l985,5r3,9l990,37r2,56l995,193r2,153l1000,527r2,174l1005,805r2,1l1010,701r2,-192l1015,329r2,-144l1020,97r2,-45l1025,30r2,-13l1030,12r2,-3l1035,6r2,-1l1040,4r2,1l1045,3r2,l1050,3r2,l1055,2r2,l1059,2r3,l1064,2r3,-1l1069,2r3,l1074,3r3,l1079,3r3,l1084,3r3,-1l1089,2r3,l1094,1r3,l1099,1r3,l1104,1r3,l1109,1r3,l1114,1r3,l1119,r3,1l1124,r3,1l1129,1r2,l1134,1r2,l1139,1r2,-1l1144,1r2,-1l1149,r2,l1154,1r2,l1159,r2,l1164,r2,l1169,1r2,-1l1174,r2,1l1179,1r2,l1184,1r2,1l1189,2r2,l1194,1r2,l1198,1r3,l1203,1r3,l1208,r3,l1213,1r3,-1l1218,r3,l1223,r3,l1228,1r3,-1l1233,1r3,-1l1238,1r3,l1243,r3,1l1248,1r3,l1253,1r3,-1l1258,1r3,-1l1263,r3,l1268,r2,l1273,r2,l1278,1r2,2l1283,5r2,3l1288,11r2,2l1293,14r2,-1l1298,12r2,-3l1303,7r2,-3l1308,3r2,-1l1313,1r2,1l1318,1r2,l1323,2r2,-1l1328,1r2,l1333,1r2,l1337,1r3,l1342,1r3,l1347,1r3,-1l1352,r3,l1357,r3,l1362,r3,l1367,r3,l1372,r3,l1377,r3,l1382,r3,l1387,r3,l1392,r3,l1397,1r3,l1402,1r3,1l1407,1r2,1l1412,2r2,l1417,2r2,-1l1422,1r2,l1427,r2,1l1432,r2,l1437,r2,l1442,r2,l1447,r2,l1452,r2,l1457,r2,l1462,1r2,2l1467,8r2,7l1472,24r2,12l1476,44r3,3l1481,46r3,-7l1486,30r3,-10l1491,13r3,-5l1496,6r3,-1l1501,4r3,2l1506,6r3,1l1511,6r3,l1516,5r3,l1521,3r3,l1526,2r3,-1l1531,1r3,l1536,1r3,l1541,1r3,-1l1546,r2,l1551,r2,l1556,r2,1l1561,r2,l1566,1r2,l1571,1r2,1l1576,3r2,l1581,4r2,l1586,3r2,-1l1591,2r2,-1l1596,1r2,l1601,1r2,-1l1606,r2,l1611,r2,l1616,r2,l1620,r3,l1625,r3,l1630,1r3,-1l1635,1r3,l1640,1r3,l1645,2r3,l1650,3r3,1l1655,4r3,1l1660,7r3,l1665,7r3,l1670,6r3,-1l1675,4r3,-1l1680,3r3,-1l1685,1r2,l1690,1r2,l1695,1r2,l1700,1r2,l1705,1r2,l1710,1r2,-1l1715,1r2,l1720,1r2,1l1725,1r2,l1730,1r2,l1735,1r2,l1740,1r2,l1745,1r2,-1l1750,1r2,-1l1755,r2,1l1759,1r3,l1764,1r3,l1769,1r3,l1774,1r3,l1779,1r3,l1784,1r3,l1789,1r3,l1794,1r3,l1799,1r3,l1804,1r3,l1809,1r3,-1l1814,1r3,l1819,2r3,1l1824,4r2,2l1829,6r2,l1834,4r2,l1839,4r2,1l1844,8r2,7l1849,25r2,15l1854,52r2,10l1859,68r2,-3l1864,57r2,-10l1869,37r2,-7l1874,23r2,-3l1879,16r2,-4l1884,10r2,-2l1889,7r2,-2l1894,4r2,l1898,4r3,-1l1903,3r3,l1908,3r3,l1913,3r3,1l1918,4r3,1l1923,6r3,2l1928,8r3,1l1933,9r3,l1938,7r3,-1l1943,4r3,-1l1948,2r3,l1953,1r3,l1958,1r3,l1963,1r2,l1968,1r2,l1973,1r2,l1978,1r2,l1983,1r2,l1988,1r2,1l1993,3r2,1l1998,5r2,2l2003,9r2,6l2008,21r2,10l2013,42r2,8l2018,55r2,l2023,50r2,-9l2028,31r2,-9l2033,14r2,-4l2037,7e" filled="f" strokeweight="0">
                    <v:path arrowok="t" o:connecttype="custom" o:connectlocs="20,15;44,383;66,2;89,3;111,0;134,3;157,26;180,1;203,1;225,0;248,0;270,1574;294,3654;316,9;339,4;361,122;384,6;407,2;429,2;452,2;475,2;498,2;520,1;543,1;566,1;589,1;611,0;634,0;657,0;679,0;702,131;725,5;748,1;770,0;793,0;816,0;838,1;861,0;884,0;907,4;929,0;952,0;975,0;998,1;1020,0;1043,17;1066,2;1088,0;1111,1;1134,0;1157,0;1179,2;1202,0;1225,0;1247,0;1270,0;1293,2;1316,14;1338,1;1361,3;1383,0;1407,2;1429,8" o:connectangles="0,0,0,0,0,0,0,0,0,0,0,0,0,0,0,0,0,0,0,0,0,0,0,0,0,0,0,0,0,0,0,0,0,0,0,0,0,0,0,0,0,0,0,0,0,0,0,0,0,0,0,0,0,0,0,0,0,0,0,0,0,0,0"/>
                  </v:shape>
                  <v:shape id="Freeform 799" o:spid="_x0000_s1767" style="position:absolute;left:2024;top:4158;width:45;height:16;flip:y;visibility:visible;mso-wrap-style:square;v-text-anchor:top" coordsize="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" path="m,42l,,64,6r,-1e" filled="f" strokecolor="#7f0000" strokeweight="0">
                    <v:path arrowok="t" o:connecttype="custom" o:connectlocs="0,16;0,0;45,2;45,2" o:connectangles="0,0,0,0"/>
                  </v:shape>
                  <v:shape id="Freeform 800" o:spid="_x0000_s1768" style="position:absolute;left:2075;top:4164;width:58;height:8;flip:y;visibility:visible;mso-wrap-style:square;v-text-anchor:top" coordsize="8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" path="m,l,,82,21r,-1e" filled="f" strokecolor="#7f0000" strokeweight="0">
                    <v:path arrowok="t" o:connecttype="custom" o:connectlocs="0,0;0,0;58,8;58,8" o:connectangles="0,0,0,0"/>
                  </v:shape>
                  <v:shape id="Freeform 801" o:spid="_x0000_s1769" style="position:absolute;left:2177;top:4166;width:71;height:2;flip:y;visibility:visible;mso-wrap-style:square;v-text-anchor:top" coordsize="10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" path="m,6r,l101,r,e" filled="f" strokecolor="#7f0000" strokeweight="0">
                    <v:path arrowok="t" o:connecttype="custom" o:connectlocs="0,2;0,2;71,0;71,0" o:connectangles="0,0,0,0"/>
                  </v:shape>
                  <v:shape id="Freeform 802" o:spid="_x0000_s1770" style="position:absolute;left:2359;top:4147;width:51;height:27;flip:y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" path="m,l,,73,27r,46e" filled="f" strokecolor="#7f0000" strokeweight="0">
                    <v:path arrowok="t" o:connecttype="custom" o:connectlocs="0,0;0,0;51,10;51,27" o:connectangles="0,0,0,0"/>
                  </v:shape>
                  <v:shape id="Freeform 803" o:spid="_x0000_s1771" style="position:absolute;left:2410;top:4147;width:44;height:17;flip:y;visibility:visible;mso-wrap-style:square;v-text-anchor:top" coordsize="6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" path="m,46l,,62,24r,-1e" filled="f" strokecolor="#7f0000" strokeweight="0">
                    <v:path arrowok="t" o:connecttype="custom" o:connectlocs="0,17;0,0;44,9;44,9" o:connectangles="0,0,0,0"/>
                  </v:shape>
                  <v:shape id="Freeform 804" o:spid="_x0000_s1772" style="position:absolute;left:2462;top:4155;width:88;height:15;flip:y;visibility:visible;mso-wrap-style:square;v-text-anchor:top" coordsize="1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" path="m,39l,37,125,r,e" filled="f" strokecolor="#7f0000" strokeweight="0">
                    <v:path arrowok="t" o:connecttype="custom" o:connectlocs="0,15;0,14;88,0;88,0" o:connectangles="0,0,0,0"/>
                  </v:shape>
                  <v:shape id="Freeform 805" o:spid="_x0000_s1773" style="position:absolute;left:2635;top:4165;width:46;height:7;flip:y;visibility:visible;mso-wrap-style:square;v-text-anchor:top" coordsize="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" path="m,20l,,65,r,e" filled="f" strokecolor="#7f0000" strokeweight="0">
                    <v:path arrowok="t" o:connecttype="custom" o:connectlocs="0,7;0,0;46,0;46,0" o:connectangles="0,0,0,0"/>
                  </v:shape>
                  <v:shape id="Freeform 806" o:spid="_x0000_s1774" style="position:absolute;left:2688;top:4171;width:61;height:1;flip:y;visibility:visible;mso-wrap-style:square;v-text-anchor:top" coordsize="8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" path="m,l,,87,4r,e" filled="f" strokecolor="#7f0000" strokeweight="0">
                    <v:path arrowok="t" o:connecttype="custom" o:connectlocs="0,0;0,0;61,1;61,1" o:connectangles="0,0,0,0"/>
                  </v:shape>
                  <v:shape id="Freeform 807" o:spid="_x0000_s1775" style="position:absolute;left:2783;top:4168;width:63;height:3;flip:y;visibility:visible;mso-wrap-style:square;v-text-anchor:top" coordsize="8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" path="m,l,,89,7r,e" filled="f" strokecolor="#7f0000" strokeweight="0">
                    <v:path arrowok="t" o:connecttype="custom" o:connectlocs="0,0;0,0;63,3;63,3" o:connectangles="0,0,0,0"/>
                  </v:shape>
                  <v:shape id="Freeform 808" o:spid="_x0000_s1776" style="position:absolute;left:2994;top:4169;width:62;height:6;flip:y;visibility:visible;mso-wrap-style:square;v-text-anchor:top" coordsize="8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" path="m,l,,87,14r,-1e" filled="f" strokecolor="#7f0000" strokeweight="0">
                    <v:path arrowok="t" o:connecttype="custom" o:connectlocs="0,0;0,0;62,6;62,6" o:connectangles="0,0,0,0"/>
                  </v:shape>
                  <v:shape id="Freeform 809" o:spid="_x0000_s1777" style="position:absolute;left:3200;top:4167;width:46;height:7;flip:y;visibility:visible;mso-wrap-style:square;v-text-anchor:top" coordsize="6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" path="m,l,,66,17r,e" filled="f" strokecolor="#7f0000" strokeweight="0">
                    <v:path arrowok="t" o:connecttype="custom" o:connectlocs="0,0;0,0;46,7;46,7" o:connectangles="0,0,0,0"/>
                  </v:shape>
                  <v:shape id="Freeform 810" o:spid="_x0000_s1778" style="position:absolute;left:3870;top:4170;width:63;height:4;flip:y;visibility:visible;mso-wrap-style:square;v-text-anchor:top" coordsize="8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" path="m,l,,89,9r,-1e" filled="f" strokecolor="#7f0000" strokeweight="0">
                    <v:path arrowok="t" o:connecttype="custom" o:connectlocs="0,0;0,0;63,4;63,4" o:connectangles="0,0,0,0"/>
                  </v:shape>
                  <v:shape id="Freeform 811" o:spid="_x0000_s1779" style="position:absolute;left:4541;top:4145;width:29;height:30;flip:y;visibility:visible;mso-wrap-style:square;v-text-anchor:top" coordsize="4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" path="m,l,,41,9r,68e" filled="f" strokecolor="#7f0000" strokeweight="0">
                    <v:path arrowok="t" o:connecttype="custom" o:connectlocs="0,0;0,0;29,4;29,30" o:connectangles="0,0,0,0"/>
                  </v:shape>
                  <v:shape id="Freeform 812" o:spid="_x0000_s1780" style="position:absolute;left:4570;top:4145;width:49;height:26;flip:y;visibility:visible;mso-wrap-style:square;v-text-anchor:top" coordsize="7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" path="m,68l,,70,14r,e" filled="f" strokecolor="#7f0000" strokeweight="0">
                    <v:path arrowok="t" o:connecttype="custom" o:connectlocs="0,26;0,0;49,5;49,5" o:connectangles="0,0,0,0"/>
                  </v:shape>
                  <v:shape id="Freeform 813" o:spid="_x0000_s1781" style="position:absolute;left:5367;top:4174;width:54;height:0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" path="m,l,,77,2r,e" filled="f" strokecolor="#7f0000" strokeweight="0">
                    <v:path arrowok="t" o:connecttype="custom" o:connectlocs="0,0;0,0;54,1;54,1" o:connectangles="0,0,0,0"/>
                  </v:shape>
                  <v:shape id="Freeform 814" o:spid="_x0000_s1782" style="position:absolute;left:5664;top:4171;width:62;height:2;flip:y;visibility:visible;mso-wrap-style:square;v-text-anchor:top" coordsize="8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" path="m,l,,87,3r,1e" filled="f" strokecolor="#7f0000" strokeweight="0">
                    <v:path arrowok="t" o:connecttype="custom" o:connectlocs="0,0;0,0;62,2;62,2" o:connectangles="0,0,0,0"/>
                  </v:shape>
                  <v:shape id="Freeform 815" o:spid="_x0000_s1783" style="position:absolute;left:5726;top:4165;width:29;height:7;flip:y;visibility:visible;mso-wrap-style:square;v-text-anchor:top" coordsize="4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" path="m,1l,,41,1r,16e" filled="f" strokecolor="#7f0000" strokeweight="0">
                    <v:path arrowok="t" o:connecttype="custom" o:connectlocs="0,0;0,0;29,0;29,7" o:connectangles="0,0,0,0"/>
                  </v:shape>
                  <v:shape id="Freeform 816" o:spid="_x0000_s1784" style="position:absolute;left:5797;top:4155;width:48;height:15;flip:y;visibility:visible;mso-wrap-style:square;v-text-anchor:top" coordsize="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" path="m,42l,,68,2r,e" filled="f" strokecolor="#7f0000" strokeweight="0">
                    <v:path arrowok="t" o:connecttype="custom" o:connectlocs="0,15;0,0;48,1;48,1" o:connectangles="0,0,0,0"/>
                  </v:shape>
                  <v:shape id="Freeform 817" o:spid="_x0000_s1785" style="position:absolute;left:5897;top:4124;width:24;height:46;flip:y;visibility:visible;mso-wrap-style:square;v-text-anchor:top" coordsize="3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" path="m,1l,,34,8r,115e" filled="f" strokecolor="#7f0000" strokeweight="0">
                    <v:path arrowok="t" o:connecttype="custom" o:connectlocs="0,0;0,0;24,3;24,46" o:connectangles="0,0,0,0"/>
                  </v:shape>
                  <v:shape id="Freeform 818" o:spid="_x0000_s1786" style="position:absolute;left:5921;top:4124;width:29;height:43;flip:y;visibility:visible;mso-wrap-style:square;v-text-anchor:top" coordsize="4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" path="m,115l,,42,11r,e" filled="f" strokecolor="#7f0000" strokeweight="0">
                    <v:path arrowok="t" o:connecttype="custom" o:connectlocs="0,43;0,0;29,4;29,4" o:connectangles="0,0,0,0"/>
                  </v:shape>
                  <v:shape id="Freeform 819" o:spid="_x0000_s1787" style="position:absolute;left:6024;top:4168;width:37;height:4;flip:y;visibility:visible;mso-wrap-style:square;v-text-anchor:top" coordsize="5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" path="m,9l,,52,r,e" filled="f" strokecolor="#7f0000" strokeweight="0">
                    <v:path arrowok="t" o:connecttype="custom" o:connectlocs="0,4;0,0;37,0;37,0" o:connectangles="0,0,0,0"/>
                  </v:shape>
                  <v:shape id="Freeform 820" o:spid="_x0000_s1788" style="position:absolute;left:6061;top:4166;width:50;height:6;flip:y;visibility:visible;mso-wrap-style:square;v-text-anchor:top" coordsize="7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" path="m,l,,72,8r,8e" filled="f" strokecolor="#7f0000" strokeweight="0">
                    <v:path arrowok="t" o:connecttype="custom" o:connectlocs="0,0;0,0;50,3;50,6" o:connectangles="0,0,0,0"/>
                  </v:shape>
                  <v:shape id="Freeform 821" o:spid="_x0000_s1789" style="position:absolute;left:6111;top:4165;width:38;height:4;flip:y;visibility:visible;mso-wrap-style:square;v-text-anchor:top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" path="m,8l,,54,6r,3e" filled="f" strokecolor="#7f0000" strokeweight="0">
                    <v:path arrowok="t" o:connecttype="custom" o:connectlocs="0,4;0,0;38,3;38,4" o:connectangles="0,0,0,0"/>
                  </v:shape>
                  <v:shape id="Freeform 822" o:spid="_x0000_s1790" style="position:absolute;left:6149;top:4163;width:50;height:3;flip:y;visibility:visible;mso-wrap-style:square;v-text-anchor:top" coordsize="7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" path="m,3l,,71,8r,e" filled="f" strokecolor="#7f0000" strokeweight="0">
                    <v:path arrowok="t" o:connecttype="custom" o:connectlocs="0,1;0,0;50,3;50,3" o:connectangles="0,0,0,0"/>
                  </v:shape>
                  <v:shape id="Freeform 823" o:spid="_x0000_s1791" style="position:absolute;left:6527;top:4136;width:45;height:15;flip:y;visibility:visible;mso-wrap-style:square;v-text-anchor:top" coordsize="6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" path="m,40l,8,64,r,16e" filled="f" strokecolor="#7f0000" strokeweight="0">
                    <v:path arrowok="t" o:connecttype="custom" o:connectlocs="0,15;0,3;45,0;45,6" o:connectangles="0,0,0,0"/>
                  </v:shape>
                  <v:shape id="Freeform 824" o:spid="_x0000_s1792" style="position:absolute;left:6572;top:4145;width:60;height:10;flip:y;visibility:visible;mso-wrap-style:square;v-text-anchor:top" coordsize="8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" path="m,26l,10,85,r,e" filled="f" strokecolor="#7f0000" strokeweight="0">
                    <v:path arrowok="t" o:connecttype="custom" o:connectlocs="0,10;0,4;60,0;60,0" o:connectangles="0,0,0,0"/>
                  </v:shape>
                  <v:shape id="Freeform 825" o:spid="_x0000_s1793" style="position:absolute;left:6632;top:4150;width:62;height:5;flip:y;visibility:visible;mso-wrap-style:square;v-text-anchor:top" coordsize="8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" path="m,l,,89,11r,e" filled="f" strokecolor="#7f0000" strokeweight="0">
                    <v:path arrowok="t" o:connecttype="custom" o:connectlocs="0,0;0,0;62,5;62,5" o:connectangles="0,0,0,0"/>
                  </v:shape>
                  <v:shape id="Freeform 826" o:spid="_x0000_s1794" style="position:absolute;left:7245;top:4173;width:43;height:2;flip:y;visibility:visible;mso-wrap-style:square;v-text-anchor:top" coordsize="6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" path="m,l,,60,4r,e" filled="f" strokecolor="#7f0000" strokeweight="0">
                    <v:path arrowok="t" o:connecttype="custom" o:connectlocs="0,0;0,0;43,2;43,2" o:connectangles="0,0,0,0"/>
                  </v:shape>
                  <v:shape id="Freeform 827" o:spid="_x0000_s1795" style="position:absolute;left:7428;top:4170;width:43;height:5;flip:y;visibility:visible;mso-wrap-style:square;v-text-anchor:top" coordsize="6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" path="m,l,,62,12r,-1e" filled="f" strokecolor="#7f0000" strokeweight="0">
                    <v:path arrowok="t" o:connecttype="custom" o:connectlocs="0,0;0,0;43,5;43,5" o:connectangles="0,0,0,0"/>
                  </v:shape>
                  <v:shape id="Freeform 828" o:spid="_x0000_s1796" style="position:absolute;left:7956;top:4171;width:68;height:3;flip:y;visibility:visible;mso-wrap-style:square;v-text-anchor:top" coordsize="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" path="m,l,,96,1r,6e" filled="f" strokecolor="#7f0000" strokeweight="0">
                    <v:path arrowok="t" o:connecttype="custom" o:connectlocs="0,0;0,0;68,0;68,3" o:connectangles="0,0,0,0"/>
                  </v:shape>
                  <v:shape id="Freeform 829" o:spid="_x0000_s1797" style="position:absolute;left:8024;top:4171;width:55;height:3;flip:y;visibility:visible;mso-wrap-style:square;v-text-anchor:top" coordsize="7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" path="m,6l,,78,2r,-1e" filled="f" strokecolor="#7f0000" strokeweight="0">
                    <v:path arrowok="t" o:connecttype="custom" o:connectlocs="0,3;0,0;55,1;55,1" o:connectangles="0,0,0,0"/>
                  </v:shape>
                  <v:shape id="Freeform 830" o:spid="_x0000_s1798" style="position:absolute;left:8101;top:4169;width:41;height:5;flip:y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" path="m,l,,59,2r,13e" filled="f" strokecolor="#7f0000" strokeweight="0">
                    <v:path arrowok="t" o:connecttype="custom" o:connectlocs="0,0;0,0;41,1;41,5" o:connectangles="0,0,0,0"/>
                  </v:shape>
                  <v:shape id="Freeform 831" o:spid="_x0000_s1799" style="position:absolute;left:8142;top:4169;width:51;height:5;flip:y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" path="m,13l,,72,1r,e" filled="f" strokecolor="#7f0000" strokeweight="0">
                    <v:path arrowok="t" o:connecttype="custom" o:connectlocs="0,5;0,0;51,0;51,0" o:connectangles="0,0,0,0"/>
                  </v:shape>
                  <v:shape id="Freeform 832" o:spid="_x0000_s1800" style="position:absolute;left:8358;top:4170;width:91;height:5;flip:y;visibility:visible;mso-wrap-style:square;v-text-anchor:top" coordsize="1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" path="m,l,,130,12r,e" filled="f" strokecolor="#7f0000" strokeweight="0">
                    <v:path arrowok="t" o:connecttype="custom" o:connectlocs="0,0;0,0;91,5;91,5" o:connectangles="0,0,0,0"/>
                  </v:shape>
                  <v:shape id="Freeform 833" o:spid="_x0000_s1801" style="position:absolute;left:8458;top:4171;width:57;height:2;flip:y;visibility:visible;mso-wrap-style:square;v-text-anchor:top" coordsize="8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" path="m,5r,l80,r,e" filled="f" strokecolor="#7f0000" strokeweight="0">
                    <v:path arrowok="t" o:connecttype="custom" o:connectlocs="0,2;0,2;57,0;57,0" o:connectangles="0,0,0,0"/>
                  </v:shape>
                  <v:shape id="Freeform 834" o:spid="_x0000_s1802" style="position:absolute;left:8799;top:4174;width:57;height:1;flip:y;visibility:visible;mso-wrap-style:square;v-text-anchor:top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" path="m,l,,81,2r,e" filled="f" strokecolor="#7f0000" strokeweight="0">
                    <v:path arrowok="t" o:connecttype="custom" o:connectlocs="0,0;0,0;57,1;57,1" o:connectangles="0,0,0,0"/>
                  </v:shape>
                  <v:rect id="Rectangle 835" o:spid="_x0000_s1803" style="position:absolute;left:1617;top:3390;width:445;height:7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" filled="f" stroked="f">
                    <v:textbox inset="0,0,0,0">
                      <w:txbxContent>
                        <w:p w14:paraId="18693188" w14:textId="77777777" w:rsidR="00B47F5B" w:rsidRPr="00D11DE2" w:rsidRDefault="00B47F5B" w:rsidP="00694F7D">
                          <w:pPr>
                            <w:rPr>
                              <w:sz w:val="32"/>
                            </w:rPr>
                          </w:pPr>
                          <w:r w:rsidRPr="00D11DE2"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2"/>
                            </w:rPr>
                            <w:t xml:space="preserve"> 4.986</w:t>
                          </w:r>
                        </w:p>
                      </w:txbxContent>
                    </v:textbox>
                  </v:rect>
                </v:group>
                <v:rect id="Rectangle 837" o:spid="_x0000_s1804" style="position:absolute;left:11855;top:14776;width:2826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" filled="f" stroked="f">
                  <v:textbox style="mso-fit-shape-to-text:t" inset="0,0,0,0">
                    <w:txbxContent>
                      <w:p w14:paraId="169DFD62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 xml:space="preserve"> 5.170</w:t>
                        </w:r>
                      </w:p>
                    </w:txbxContent>
                  </v:textbox>
                </v:rect>
                <v:rect id="Rectangle 839" o:spid="_x0000_s1805" style="position:absolute;left:13709;top:11017;width:5925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" filled="f" stroked="f">
                  <v:textbox style="mso-fit-shape-to-text:t" inset="0,0,0,0">
                    <w:txbxContent>
                      <w:p w14:paraId="301E8F32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 xml:space="preserve"> 6.053</w:t>
                        </w:r>
                      </w:p>
                    </w:txbxContent>
                  </v:textbox>
                </v:rect>
                <v:rect id="Rectangle 841" o:spid="_x0000_s1806" style="position:absolute;left:15246;top:20529;width:2826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" filled="f" stroked="f">
                  <v:textbox style="mso-fit-shape-to-text:t" inset="0,0,0,0">
                    <w:txbxContent>
                      <w:p w14:paraId="7AF066A0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 xml:space="preserve"> 6.369</w:t>
                        </w:r>
                      </w:p>
                    </w:txbxContent>
                  </v:textbox>
                </v:rect>
                <v:rect id="Rectangle 844" o:spid="_x0000_s1807" style="position:absolute;left:16414;top:19469;width:466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" filled="f" stroked="f">
                  <v:textbox style="mso-fit-shape-to-text:t" inset="0,0,0,0">
                    <w:txbxContent>
                      <w:p w14:paraId="2C1439AC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 xml:space="preserve"> 7.303</w:t>
                        </w:r>
                      </w:p>
                    </w:txbxContent>
                  </v:textbox>
                </v:rect>
                <v:rect id="Rectangle 845" o:spid="_x0000_s1808" style="position:absolute;left:18248;top:20707;width:3856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" filled="f" stroked="f">
                  <v:textbox style="mso-fit-shape-to-text:t" inset="0,0,0,0">
                    <w:txbxContent>
                      <w:p w14:paraId="1EF53D20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 xml:space="preserve"> 7.952</w:t>
                        </w:r>
                      </w:p>
                    </w:txbxContent>
                  </v:textbox>
                </v:rect>
                <v:rect id="Rectangle 846" o:spid="_x0000_s1809" style="position:absolute;left:19729;top:22218;width:2826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" filled="f" stroked="f">
                  <v:textbox style="mso-fit-shape-to-text:t" inset="0,0,0,0">
                    <w:txbxContent>
                      <w:p w14:paraId="4136AC99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 xml:space="preserve"> 8.562</w:t>
                        </w:r>
                      </w:p>
                    </w:txbxContent>
                  </v:textbox>
                </v:rect>
                <v:rect id="Rectangle 847" o:spid="_x0000_s1810" style="position:absolute;left:23133;top:20504;width:386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" filled="f" stroked="f">
                  <v:textbox style="mso-fit-shape-to-text:t" inset="0,0,0,0">
                    <w:txbxContent>
                      <w:p w14:paraId="6988375B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10.610</w:t>
                        </w:r>
                      </w:p>
                    </w:txbxContent>
                  </v:textbox>
                </v:rect>
                <v:rect id="Rectangle 848" o:spid="_x0000_s1811" style="position:absolute;left:27563;top:22929;width:3112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" filled="f" stroked="f">
                  <v:textbox style="mso-fit-shape-to-text:t" inset="0,0,0,0">
                    <w:txbxContent>
                      <w:p w14:paraId="29C08CBB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12.633</w:t>
                        </w:r>
                      </w:p>
                    </w:txbxContent>
                  </v:textbox>
                </v:rect>
                <v:rect id="Rectangle 855" o:spid="_x0000_s1812" style="position:absolute;left:36099;top:19056;width:3112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" filled="f" stroked="f">
                  <v:textbox style="mso-fit-shape-to-text:t" inset="0,0,0,0">
                    <w:txbxContent>
                      <w:p w14:paraId="77BFC5E5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16.797</w:t>
                        </w:r>
                      </w:p>
                    </w:txbxContent>
                  </v:textbox>
                </v:rect>
                <v:rect id="Rectangle 856" o:spid="_x0000_s1813" style="position:absolute;left:36753;top:25234;width:2547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" filled="f" stroked="f">
                  <v:textbox style="mso-fit-shape-to-text:t" inset="0,0,0,0">
                    <w:txbxContent>
                      <w:p w14:paraId="1317C7DF" w14:textId="46A13F60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7.111</w:t>
                        </w:r>
                      </w:p>
                    </w:txbxContent>
                  </v:textbox>
                </v:rect>
                <v:rect id="Rectangle 857" o:spid="_x0000_s1814" style="position:absolute;left:38065;top:20250;width:3112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" filled="f" stroked="f">
                  <v:textbox style="mso-fit-shape-to-text:t" inset="0,0,0,0">
                    <w:txbxContent>
                      <w:p w14:paraId="125B7C39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17.282</w:t>
                        </w:r>
                      </w:p>
                    </w:txbxContent>
                  </v:textbox>
                </v:rect>
                <v:rect id="Rectangle 860" o:spid="_x0000_s1815" style="position:absolute;left:39824;top:21850;width:3112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" filled="f" stroked="f">
                  <v:textbox style="mso-fit-shape-to-text:t" inset="0,0,0,0">
                    <w:txbxContent>
                      <w:p w14:paraId="22ED45BC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18.644</w:t>
                        </w:r>
                      </w:p>
                    </w:txbxContent>
                  </v:textbox>
                </v:rect>
                <v:rect id="Rectangle 862" o:spid="_x0000_s1816" style="position:absolute;left:40961;top:17119;width:3111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" filled="f" stroked="f">
                  <v:textbox style="mso-fit-shape-to-text:t" inset="0,0,0,0">
                    <w:txbxContent>
                      <w:p w14:paraId="2147C057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19.043</w:t>
                        </w:r>
                      </w:p>
                    </w:txbxContent>
                  </v:textbox>
                </v:rect>
                <v:rect id="Rectangle 864" o:spid="_x0000_s1817" style="position:absolute;left:45732;top:22339;width:3112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" filled="f" stroked="f">
                  <v:textbox style="mso-fit-shape-to-text:t" inset="0,0,0,0">
                    <w:txbxContent>
                      <w:p w14:paraId="21CC4670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21.396</w:t>
                        </w:r>
                      </w:p>
                    </w:txbxContent>
                  </v:textbox>
                </v:rect>
                <v:rect id="Rectangle 866" o:spid="_x0000_s1818" style="position:absolute;left:48973;top:19767;width:410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" filled="f" stroked="f">
                  <v:textbox style="mso-fit-shape-to-text:t" inset="0,0,0,0">
                    <w:txbxContent>
                      <w:p w14:paraId="6B27BD90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23.190</w:t>
                        </w:r>
                      </w:p>
                    </w:txbxContent>
                  </v:textbox>
                </v:rect>
                <v:rect id="Rectangle 869" o:spid="_x0000_s1819" style="position:absolute;left:52603;top:990;width:3111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" filled="f" stroked="f">
                  <v:textbox style="mso-fit-shape-to-text:t" inset="0,0,0,0">
                    <w:txbxContent>
                      <w:p w14:paraId="3A3C4E22" w14:textId="77777777" w:rsidR="00B47F5B" w:rsidRPr="00D11DE2" w:rsidRDefault="00B47F5B" w:rsidP="00694F7D">
                        <w:pPr>
                          <w:rPr>
                            <w:sz w:val="32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2"/>
                          </w:rPr>
                          <w:t>24.291</w:t>
                        </w:r>
                      </w:p>
                    </w:txbxContent>
                  </v:textbox>
                </v:rect>
                <v:rect id="Rectangle 871" o:spid="_x0000_s1820" style="position:absolute;left:55235;top:22218;width:3111;height:3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" filled="f" stroked="f">
                  <v:textbox style="mso-fit-shape-to-text:t" inset="0,0,0,0">
                    <w:txbxContent>
                      <w:p w14:paraId="0C40684B" w14:textId="77777777" w:rsidR="00B47F5B" w:rsidRPr="00D11DE2" w:rsidRDefault="00B47F5B" w:rsidP="00694F7D">
                        <w:pPr>
                          <w:rPr>
                            <w:sz w:val="16"/>
                            <w:szCs w:val="16"/>
                          </w:rPr>
                        </w:pPr>
                        <w:r w:rsidRPr="00D11DE2">
                          <w:rPr>
                            <w:rFonts w:ascii="MS Sans Serif" w:hAnsi="MS Sans Serif" w:cs="MS Sans Serif"/>
                            <w:color w:val="000000"/>
                            <w:sz w:val="16"/>
                            <w:szCs w:val="16"/>
                          </w:rPr>
                          <w:t>25.554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4807EA" w14:textId="4B3894FF" w:rsidR="00694F7D" w:rsidRDefault="00694F7D" w:rsidP="00694F7D">
      <w:pPr>
        <w:spacing w:before="240"/>
        <w:jc w:val="both"/>
      </w:pPr>
      <w:r w:rsidRPr="00CE6CE6">
        <w:rPr>
          <w:b/>
        </w:rPr>
        <w:t xml:space="preserve">Supplementary Figure </w:t>
      </w:r>
      <w:r w:rsidR="000C29C1">
        <w:rPr>
          <w:b/>
        </w:rPr>
        <w:t>S4</w:t>
      </w:r>
      <w:r w:rsidRPr="00CE6CE6">
        <w:rPr>
          <w:b/>
        </w:rPr>
        <w:t>.</w:t>
      </w:r>
      <w:r>
        <w:rPr>
          <w:b/>
        </w:rPr>
        <w:t xml:space="preserve"> </w:t>
      </w:r>
      <w:r w:rsidRPr="00ED031D">
        <w:t>Representative chromatogram</w:t>
      </w:r>
      <w:r>
        <w:t xml:space="preserve"> </w:t>
      </w:r>
      <w:r w:rsidRPr="00ED031D">
        <w:t>of th</w:t>
      </w:r>
      <w:r>
        <w:t xml:space="preserve">e </w:t>
      </w:r>
      <w:r w:rsidRPr="00ED031D">
        <w:t>needle</w:t>
      </w:r>
      <w:r>
        <w:t xml:space="preserve"> of </w:t>
      </w:r>
      <w:proofErr w:type="spellStart"/>
      <w:r>
        <w:rPr>
          <w:i/>
        </w:rPr>
        <w:t>Cryptomeria</w:t>
      </w:r>
      <w:proofErr w:type="spellEnd"/>
      <w:r>
        <w:rPr>
          <w:i/>
        </w:rPr>
        <w:t xml:space="preserve"> japonica </w:t>
      </w:r>
      <w:r>
        <w:t xml:space="preserve">(measured by GC/MS). Most abundant volatile organic components: 11.7% </w:t>
      </w:r>
      <w:r w:rsidR="00053303">
        <w:t xml:space="preserve">of </w:t>
      </w:r>
      <w:r>
        <w:t xml:space="preserve">sabinene (RRT=6.0), 7% </w:t>
      </w:r>
      <w:r w:rsidR="00053303">
        <w:t xml:space="preserve">of </w:t>
      </w:r>
      <w:r w:rsidRPr="00527215">
        <w:t>β-</w:t>
      </w:r>
      <w:proofErr w:type="spellStart"/>
      <w:r>
        <w:t>eudesmol</w:t>
      </w:r>
      <w:proofErr w:type="spellEnd"/>
      <w:r>
        <w:t xml:space="preserve"> (RRT=19.0), 5.9% </w:t>
      </w:r>
      <w:r w:rsidR="00053303">
        <w:t xml:space="preserve">of </w:t>
      </w:r>
      <w:r>
        <w:rPr>
          <w:rFonts w:cs="Times New Roman"/>
        </w:rPr>
        <w:t>α</w:t>
      </w:r>
      <w:r>
        <w:t xml:space="preserve">-pinene (RRT=5.1), 2.8% </w:t>
      </w:r>
      <w:r w:rsidR="00053303">
        <w:t xml:space="preserve">of </w:t>
      </w:r>
      <w:r>
        <w:t xml:space="preserve">limonene (RRT=7.3), 2.5% </w:t>
      </w:r>
      <w:r w:rsidR="00053303">
        <w:t xml:space="preserve">of </w:t>
      </w:r>
      <w:r w:rsidRPr="00527215">
        <w:t>δ-</w:t>
      </w:r>
      <w:proofErr w:type="spellStart"/>
      <w:r>
        <w:t>c</w:t>
      </w:r>
      <w:r w:rsidRPr="00527215">
        <w:t>adinene</w:t>
      </w:r>
      <w:proofErr w:type="spellEnd"/>
      <w:r>
        <w:t xml:space="preserve"> (RRT=16.8), and 2.3% </w:t>
      </w:r>
      <w:r w:rsidR="00053303">
        <w:t xml:space="preserve">of </w:t>
      </w:r>
      <w:proofErr w:type="spellStart"/>
      <w:r>
        <w:t>elemol</w:t>
      </w:r>
      <w:proofErr w:type="spellEnd"/>
      <w:r>
        <w:t xml:space="preserve"> (RRT=17.2).</w:t>
      </w:r>
      <w:r w:rsidRPr="00DF0063">
        <w:t xml:space="preserve"> </w:t>
      </w:r>
      <w:r>
        <w:t xml:space="preserve">(The compound at RRT=24.3 is a </w:t>
      </w:r>
      <w:proofErr w:type="spellStart"/>
      <w:r>
        <w:t>diterpene</w:t>
      </w:r>
      <w:proofErr w:type="spellEnd"/>
      <w:r>
        <w:t xml:space="preserve"> molecule; diterpenes are not discussed by this article.)</w:t>
      </w:r>
    </w:p>
    <w:p w14:paraId="0B648DC1" w14:textId="77777777" w:rsidR="00694F7D" w:rsidRDefault="00694F7D" w:rsidP="00694F7D">
      <w:pPr>
        <w:spacing w:before="240"/>
        <w:jc w:val="both"/>
      </w:pPr>
    </w:p>
    <w:p w14:paraId="2B9ECE40" w14:textId="77777777" w:rsidR="00694F7D" w:rsidRDefault="00694F7D" w:rsidP="00694F7D">
      <w:pPr>
        <w:spacing w:before="240"/>
        <w:jc w:val="both"/>
      </w:pPr>
    </w:p>
    <w:p w14:paraId="065B3C61" w14:textId="77777777" w:rsidR="00694F7D" w:rsidRDefault="00694F7D" w:rsidP="00694F7D">
      <w:pPr>
        <w:spacing w:before="240"/>
        <w:jc w:val="both"/>
      </w:pPr>
    </w:p>
    <w:p w14:paraId="75280185" w14:textId="77777777" w:rsidR="00694F7D" w:rsidRDefault="00694F7D" w:rsidP="00694F7D">
      <w:pPr>
        <w:spacing w:before="240"/>
        <w:jc w:val="both"/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c">
            <w:drawing>
              <wp:inline distT="0" distB="0" distL="0" distR="0" wp14:anchorId="4F54F564" wp14:editId="22F834F8">
                <wp:extent cx="6298565" cy="3197860"/>
                <wp:effectExtent l="0" t="0" r="0" b="2540"/>
                <wp:docPr id="991" name="Vászon 9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35" name="Group 2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58865" cy="3197860"/>
                            <a:chOff x="0" y="0"/>
                            <a:chExt cx="9699" cy="5036"/>
                          </a:xfrm>
                        </wpg:grpSpPr>
                        <wps:wsp>
                          <wps:cNvPr id="216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2" y="4178"/>
                              <a:ext cx="826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0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3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8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1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6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4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08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42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76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0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44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78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12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47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0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5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8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83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17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1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85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9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53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7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21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6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89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24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57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92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6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60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94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28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62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96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30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65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98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33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66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01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5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Line 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69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Line 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3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37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1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05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39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73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7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Line 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2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75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10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44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78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12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46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Line 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80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Lin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14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Line 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48" y="417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5" y="4254"/>
                              <a:ext cx="312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DC696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8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5" y="4254"/>
                              <a:ext cx="312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E82AF4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9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5" y="4254"/>
                              <a:ext cx="312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C4B0E6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8.00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0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6" y="425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C354B9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10.00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1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7" y="425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63012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12.00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7" y="425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BF0DE8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3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48" y="425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8588A7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4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8" y="425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D81C73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18.00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5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9" y="425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C840F2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20.00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6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9" y="425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70543C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22.00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0" y="425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5C773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24.00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8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0" y="4254"/>
                              <a:ext cx="401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561E4B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26.00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9" name="Line 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8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Line 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08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Line 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78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8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9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Line 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89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Line 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60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30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01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1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2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12" y="4178"/>
                              <a:ext cx="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2" y="611"/>
                              <a:ext cx="0" cy="35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4178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4091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4004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917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829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742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655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568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481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394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30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219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132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045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958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871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783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69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609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522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435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348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261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173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08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999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912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825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738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Lin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650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563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47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389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301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214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127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1040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953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86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778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691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4" y="4178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7" y="4102"/>
                              <a:ext cx="89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D50E9D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2" name="Lin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4" y="3742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" y="3666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9EA866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4" name="Lin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4" y="3306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" y="3230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F4B90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2000000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6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4" y="2871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" y="2794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F2AC8D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3000000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8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4" y="2435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" y="2358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283E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4000000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0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4" y="1999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" y="1923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19FC5F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5000000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2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4" y="1563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" y="1487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F393BE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6000000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4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4" y="1127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" y="1051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77A196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7000000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6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4" y="691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5" y="615"/>
                              <a:ext cx="623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7ECEDB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8000000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8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492"/>
                              <a:ext cx="556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D29FD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7F"/>
                                    <w:sz w:val="16"/>
                                    <w:szCs w:val="16"/>
                                  </w:rPr>
                                  <w:t>Time--&gt;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9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4A034C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7F"/>
                                    <w:sz w:val="16"/>
                                    <w:szCs w:val="16"/>
                                  </w:rPr>
                                  <w:t>Abundance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0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1" y="377"/>
                              <a:ext cx="165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6D4384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TIC: 2608 </w:t>
                                </w:r>
                                <w:proofErr w:type="gramStart"/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tu.D</w:t>
                                </w:r>
                                <w:proofErr w:type="gramEnd"/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\data.ms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1" name="Freeform 155"/>
                          <wps:cNvSpPr>
                            <a:spLocks/>
                          </wps:cNvSpPr>
                          <wps:spPr bwMode="auto">
                            <a:xfrm flipV="1">
                              <a:off x="1432" y="611"/>
                              <a:ext cx="6812" cy="3567"/>
                            </a:xfrm>
                            <a:custGeom>
                              <a:avLst/>
                              <a:gdLst>
                                <a:gd name="T0" fmla="*/ 146 w 9526"/>
                                <a:gd name="T1" fmla="*/ 1 h 7993"/>
                                <a:gd name="T2" fmla="*/ 295 w 9526"/>
                                <a:gd name="T3" fmla="*/ 0 h 7993"/>
                                <a:gd name="T4" fmla="*/ 444 w 9526"/>
                                <a:gd name="T5" fmla="*/ 0 h 7993"/>
                                <a:gd name="T6" fmla="*/ 593 w 9526"/>
                                <a:gd name="T7" fmla="*/ 0 h 7993"/>
                                <a:gd name="T8" fmla="*/ 742 w 9526"/>
                                <a:gd name="T9" fmla="*/ 0 h 7993"/>
                                <a:gd name="T10" fmla="*/ 891 w 9526"/>
                                <a:gd name="T11" fmla="*/ 12 h 7993"/>
                                <a:gd name="T12" fmla="*/ 1040 w 9526"/>
                                <a:gd name="T13" fmla="*/ 6 h 7993"/>
                                <a:gd name="T14" fmla="*/ 1188 w 9526"/>
                                <a:gd name="T15" fmla="*/ 16 h 7993"/>
                                <a:gd name="T16" fmla="*/ 1337 w 9526"/>
                                <a:gd name="T17" fmla="*/ 2 h 7993"/>
                                <a:gd name="T18" fmla="*/ 1486 w 9526"/>
                                <a:gd name="T19" fmla="*/ 13 h 7993"/>
                                <a:gd name="T20" fmla="*/ 1635 w 9526"/>
                                <a:gd name="T21" fmla="*/ 7 h 7993"/>
                                <a:gd name="T22" fmla="*/ 1784 w 9526"/>
                                <a:gd name="T23" fmla="*/ 3 h 7993"/>
                                <a:gd name="T24" fmla="*/ 1933 w 9526"/>
                                <a:gd name="T25" fmla="*/ 9 h 7993"/>
                                <a:gd name="T26" fmla="*/ 2082 w 9526"/>
                                <a:gd name="T27" fmla="*/ 9 h 7993"/>
                                <a:gd name="T28" fmla="*/ 2231 w 9526"/>
                                <a:gd name="T29" fmla="*/ 3 h 7993"/>
                                <a:gd name="T30" fmla="*/ 2380 w 9526"/>
                                <a:gd name="T31" fmla="*/ 2 h 7993"/>
                                <a:gd name="T32" fmla="*/ 2529 w 9526"/>
                                <a:gd name="T33" fmla="*/ 0 h 7993"/>
                                <a:gd name="T34" fmla="*/ 2678 w 9526"/>
                                <a:gd name="T35" fmla="*/ 2 h 7993"/>
                                <a:gd name="T36" fmla="*/ 2827 w 9526"/>
                                <a:gd name="T37" fmla="*/ 1 h 7993"/>
                                <a:gd name="T38" fmla="*/ 2976 w 9526"/>
                                <a:gd name="T39" fmla="*/ 1 h 7993"/>
                                <a:gd name="T40" fmla="*/ 3125 w 9526"/>
                                <a:gd name="T41" fmla="*/ 1 h 7993"/>
                                <a:gd name="T42" fmla="*/ 3273 w 9526"/>
                                <a:gd name="T43" fmla="*/ 24 h 7993"/>
                                <a:gd name="T44" fmla="*/ 3422 w 9526"/>
                                <a:gd name="T45" fmla="*/ 4 h 7993"/>
                                <a:gd name="T46" fmla="*/ 3571 w 9526"/>
                                <a:gd name="T47" fmla="*/ 3 h 7993"/>
                                <a:gd name="T48" fmla="*/ 3720 w 9526"/>
                                <a:gd name="T49" fmla="*/ 3 h 7993"/>
                                <a:gd name="T50" fmla="*/ 3869 w 9526"/>
                                <a:gd name="T51" fmla="*/ 6 h 7993"/>
                                <a:gd name="T52" fmla="*/ 4018 w 9526"/>
                                <a:gd name="T53" fmla="*/ 3 h 7993"/>
                                <a:gd name="T54" fmla="*/ 4167 w 9526"/>
                                <a:gd name="T55" fmla="*/ 2 h 7993"/>
                                <a:gd name="T56" fmla="*/ 4316 w 9526"/>
                                <a:gd name="T57" fmla="*/ 49 h 7993"/>
                                <a:gd name="T58" fmla="*/ 4465 w 9526"/>
                                <a:gd name="T59" fmla="*/ 832 h 7993"/>
                                <a:gd name="T60" fmla="*/ 4614 w 9526"/>
                                <a:gd name="T61" fmla="*/ 7 h 7993"/>
                                <a:gd name="T62" fmla="*/ 4763 w 9526"/>
                                <a:gd name="T63" fmla="*/ 2 h 7993"/>
                                <a:gd name="T64" fmla="*/ 4912 w 9526"/>
                                <a:gd name="T65" fmla="*/ 5 h 7993"/>
                                <a:gd name="T66" fmla="*/ 5061 w 9526"/>
                                <a:gd name="T67" fmla="*/ 18 h 7993"/>
                                <a:gd name="T68" fmla="*/ 5210 w 9526"/>
                                <a:gd name="T69" fmla="*/ 5 h 7993"/>
                                <a:gd name="T70" fmla="*/ 5359 w 9526"/>
                                <a:gd name="T71" fmla="*/ 10 h 7993"/>
                                <a:gd name="T72" fmla="*/ 5507 w 9526"/>
                                <a:gd name="T73" fmla="*/ 26 h 7993"/>
                                <a:gd name="T74" fmla="*/ 5656 w 9526"/>
                                <a:gd name="T75" fmla="*/ 221 h 7993"/>
                                <a:gd name="T76" fmla="*/ 5805 w 9526"/>
                                <a:gd name="T77" fmla="*/ 2 h 7993"/>
                                <a:gd name="T78" fmla="*/ 5954 w 9526"/>
                                <a:gd name="T79" fmla="*/ 104 h 7993"/>
                                <a:gd name="T80" fmla="*/ 6103 w 9526"/>
                                <a:gd name="T81" fmla="*/ 51 h 7993"/>
                                <a:gd name="T82" fmla="*/ 6252 w 9526"/>
                                <a:gd name="T83" fmla="*/ 283 h 7993"/>
                                <a:gd name="T84" fmla="*/ 6401 w 9526"/>
                                <a:gd name="T85" fmla="*/ 184 h 7993"/>
                                <a:gd name="T86" fmla="*/ 6550 w 9526"/>
                                <a:gd name="T87" fmla="*/ 102 h 7993"/>
                                <a:gd name="T88" fmla="*/ 6699 w 9526"/>
                                <a:gd name="T89" fmla="*/ 48 h 7993"/>
                                <a:gd name="T90" fmla="*/ 6848 w 9526"/>
                                <a:gd name="T91" fmla="*/ 2 h 7993"/>
                                <a:gd name="T92" fmla="*/ 6997 w 9526"/>
                                <a:gd name="T93" fmla="*/ 4 h 7993"/>
                                <a:gd name="T94" fmla="*/ 7146 w 9526"/>
                                <a:gd name="T95" fmla="*/ 5 h 7993"/>
                                <a:gd name="T96" fmla="*/ 7295 w 9526"/>
                                <a:gd name="T97" fmla="*/ 18 h 7993"/>
                                <a:gd name="T98" fmla="*/ 7444 w 9526"/>
                                <a:gd name="T99" fmla="*/ 9 h 7993"/>
                                <a:gd name="T100" fmla="*/ 7592 w 9526"/>
                                <a:gd name="T101" fmla="*/ 12 h 7993"/>
                                <a:gd name="T102" fmla="*/ 7741 w 9526"/>
                                <a:gd name="T103" fmla="*/ 1 h 7993"/>
                                <a:gd name="T104" fmla="*/ 7890 w 9526"/>
                                <a:gd name="T105" fmla="*/ 1 h 7993"/>
                                <a:gd name="T106" fmla="*/ 8039 w 9526"/>
                                <a:gd name="T107" fmla="*/ 1 h 7993"/>
                                <a:gd name="T108" fmla="*/ 8188 w 9526"/>
                                <a:gd name="T109" fmla="*/ 1 h 7993"/>
                                <a:gd name="T110" fmla="*/ 8337 w 9526"/>
                                <a:gd name="T111" fmla="*/ 1 h 7993"/>
                                <a:gd name="T112" fmla="*/ 8486 w 9526"/>
                                <a:gd name="T113" fmla="*/ 0 h 7993"/>
                                <a:gd name="T114" fmla="*/ 8635 w 9526"/>
                                <a:gd name="T115" fmla="*/ 0 h 7993"/>
                                <a:gd name="T116" fmla="*/ 8784 w 9526"/>
                                <a:gd name="T117" fmla="*/ 0 h 7993"/>
                                <a:gd name="T118" fmla="*/ 8933 w 9526"/>
                                <a:gd name="T119" fmla="*/ 1 h 7993"/>
                                <a:gd name="T120" fmla="*/ 9082 w 9526"/>
                                <a:gd name="T121" fmla="*/ 3 h 7993"/>
                                <a:gd name="T122" fmla="*/ 9231 w 9526"/>
                                <a:gd name="T123" fmla="*/ 1 h 7993"/>
                                <a:gd name="T124" fmla="*/ 9380 w 9526"/>
                                <a:gd name="T125" fmla="*/ 0 h 7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526" h="7993">
                                  <a:moveTo>
                                    <a:pt x="0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461" y="1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469" y="1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74" y="1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3" y="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32" y="0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699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04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09" y="0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59" y="0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764" y="0"/>
                                  </a:lnTo>
                                  <a:lnTo>
                                    <a:pt x="766" y="0"/>
                                  </a:lnTo>
                                  <a:lnTo>
                                    <a:pt x="769" y="0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89" y="0"/>
                                  </a:lnTo>
                                  <a:lnTo>
                                    <a:pt x="791" y="0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9" y="0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29" y="0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4" y="0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3" y="0"/>
                                  </a:lnTo>
                                  <a:lnTo>
                                    <a:pt x="846" y="1"/>
                                  </a:lnTo>
                                  <a:lnTo>
                                    <a:pt x="848" y="6"/>
                                  </a:lnTo>
                                  <a:lnTo>
                                    <a:pt x="851" y="27"/>
                                  </a:lnTo>
                                  <a:lnTo>
                                    <a:pt x="853" y="74"/>
                                  </a:lnTo>
                                  <a:lnTo>
                                    <a:pt x="856" y="161"/>
                                  </a:lnTo>
                                  <a:lnTo>
                                    <a:pt x="858" y="274"/>
                                  </a:lnTo>
                                  <a:lnTo>
                                    <a:pt x="861" y="361"/>
                                  </a:lnTo>
                                  <a:lnTo>
                                    <a:pt x="863" y="387"/>
                                  </a:lnTo>
                                  <a:lnTo>
                                    <a:pt x="866" y="330"/>
                                  </a:lnTo>
                                  <a:lnTo>
                                    <a:pt x="868" y="240"/>
                                  </a:lnTo>
                                  <a:lnTo>
                                    <a:pt x="871" y="147"/>
                                  </a:lnTo>
                                  <a:lnTo>
                                    <a:pt x="873" y="86"/>
                                  </a:lnTo>
                                  <a:lnTo>
                                    <a:pt x="876" y="49"/>
                                  </a:lnTo>
                                  <a:lnTo>
                                    <a:pt x="878" y="32"/>
                                  </a:lnTo>
                                  <a:lnTo>
                                    <a:pt x="881" y="22"/>
                                  </a:lnTo>
                                  <a:lnTo>
                                    <a:pt x="883" y="17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88" y="15"/>
                                  </a:lnTo>
                                  <a:lnTo>
                                    <a:pt x="891" y="12"/>
                                  </a:lnTo>
                                  <a:lnTo>
                                    <a:pt x="893" y="10"/>
                                  </a:lnTo>
                                  <a:lnTo>
                                    <a:pt x="896" y="7"/>
                                  </a:lnTo>
                                  <a:lnTo>
                                    <a:pt x="898" y="5"/>
                                  </a:lnTo>
                                  <a:lnTo>
                                    <a:pt x="901" y="4"/>
                                  </a:lnTo>
                                  <a:lnTo>
                                    <a:pt x="903" y="3"/>
                                  </a:lnTo>
                                  <a:lnTo>
                                    <a:pt x="905" y="2"/>
                                  </a:lnTo>
                                  <a:lnTo>
                                    <a:pt x="908" y="2"/>
                                  </a:lnTo>
                                  <a:lnTo>
                                    <a:pt x="910" y="2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915" y="1"/>
                                  </a:lnTo>
                                  <a:lnTo>
                                    <a:pt x="918" y="1"/>
                                  </a:lnTo>
                                  <a:lnTo>
                                    <a:pt x="920" y="1"/>
                                  </a:lnTo>
                                  <a:lnTo>
                                    <a:pt x="923" y="1"/>
                                  </a:lnTo>
                                  <a:lnTo>
                                    <a:pt x="925" y="0"/>
                                  </a:lnTo>
                                  <a:lnTo>
                                    <a:pt x="928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940" y="0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945" y="1"/>
                                  </a:lnTo>
                                  <a:lnTo>
                                    <a:pt x="948" y="1"/>
                                  </a:lnTo>
                                  <a:lnTo>
                                    <a:pt x="950" y="2"/>
                                  </a:lnTo>
                                  <a:lnTo>
                                    <a:pt x="953" y="10"/>
                                  </a:lnTo>
                                  <a:lnTo>
                                    <a:pt x="955" y="45"/>
                                  </a:lnTo>
                                  <a:lnTo>
                                    <a:pt x="958" y="167"/>
                                  </a:lnTo>
                                  <a:lnTo>
                                    <a:pt x="960" y="467"/>
                                  </a:lnTo>
                                  <a:lnTo>
                                    <a:pt x="963" y="1019"/>
                                  </a:lnTo>
                                  <a:lnTo>
                                    <a:pt x="965" y="1774"/>
                                  </a:lnTo>
                                  <a:lnTo>
                                    <a:pt x="968" y="2569"/>
                                  </a:lnTo>
                                  <a:lnTo>
                                    <a:pt x="970" y="3131"/>
                                  </a:lnTo>
                                  <a:lnTo>
                                    <a:pt x="973" y="3159"/>
                                  </a:lnTo>
                                  <a:lnTo>
                                    <a:pt x="975" y="2647"/>
                                  </a:lnTo>
                                  <a:lnTo>
                                    <a:pt x="977" y="1790"/>
                                  </a:lnTo>
                                  <a:lnTo>
                                    <a:pt x="980" y="973"/>
                                  </a:lnTo>
                                  <a:lnTo>
                                    <a:pt x="982" y="464"/>
                                  </a:lnTo>
                                  <a:lnTo>
                                    <a:pt x="985" y="232"/>
                                  </a:lnTo>
                                  <a:lnTo>
                                    <a:pt x="987" y="129"/>
                                  </a:lnTo>
                                  <a:lnTo>
                                    <a:pt x="990" y="83"/>
                                  </a:lnTo>
                                  <a:lnTo>
                                    <a:pt x="992" y="60"/>
                                  </a:lnTo>
                                  <a:lnTo>
                                    <a:pt x="995" y="47"/>
                                  </a:lnTo>
                                  <a:lnTo>
                                    <a:pt x="997" y="36"/>
                                  </a:lnTo>
                                  <a:lnTo>
                                    <a:pt x="1000" y="30"/>
                                  </a:lnTo>
                                  <a:lnTo>
                                    <a:pt x="1002" y="24"/>
                                  </a:lnTo>
                                  <a:lnTo>
                                    <a:pt x="1005" y="21"/>
                                  </a:lnTo>
                                  <a:lnTo>
                                    <a:pt x="1007" y="19"/>
                                  </a:lnTo>
                                  <a:lnTo>
                                    <a:pt x="1010" y="16"/>
                                  </a:lnTo>
                                  <a:lnTo>
                                    <a:pt x="1012" y="14"/>
                                  </a:lnTo>
                                  <a:lnTo>
                                    <a:pt x="1015" y="12"/>
                                  </a:lnTo>
                                  <a:lnTo>
                                    <a:pt x="1017" y="11"/>
                                  </a:lnTo>
                                  <a:lnTo>
                                    <a:pt x="1020" y="10"/>
                                  </a:lnTo>
                                  <a:lnTo>
                                    <a:pt x="1022" y="10"/>
                                  </a:lnTo>
                                  <a:lnTo>
                                    <a:pt x="1025" y="8"/>
                                  </a:lnTo>
                                  <a:lnTo>
                                    <a:pt x="1027" y="8"/>
                                  </a:lnTo>
                                  <a:lnTo>
                                    <a:pt x="1030" y="8"/>
                                  </a:lnTo>
                                  <a:lnTo>
                                    <a:pt x="1032" y="8"/>
                                  </a:lnTo>
                                  <a:lnTo>
                                    <a:pt x="1035" y="7"/>
                                  </a:lnTo>
                                  <a:lnTo>
                                    <a:pt x="1037" y="7"/>
                                  </a:lnTo>
                                  <a:lnTo>
                                    <a:pt x="1040" y="6"/>
                                  </a:lnTo>
                                  <a:lnTo>
                                    <a:pt x="1042" y="6"/>
                                  </a:lnTo>
                                  <a:lnTo>
                                    <a:pt x="1044" y="6"/>
                                  </a:lnTo>
                                  <a:lnTo>
                                    <a:pt x="1047" y="6"/>
                                  </a:lnTo>
                                  <a:lnTo>
                                    <a:pt x="1049" y="6"/>
                                  </a:lnTo>
                                  <a:lnTo>
                                    <a:pt x="1052" y="5"/>
                                  </a:lnTo>
                                  <a:lnTo>
                                    <a:pt x="1054" y="5"/>
                                  </a:lnTo>
                                  <a:lnTo>
                                    <a:pt x="1057" y="5"/>
                                  </a:lnTo>
                                  <a:lnTo>
                                    <a:pt x="1059" y="4"/>
                                  </a:lnTo>
                                  <a:lnTo>
                                    <a:pt x="1062" y="4"/>
                                  </a:lnTo>
                                  <a:lnTo>
                                    <a:pt x="1064" y="4"/>
                                  </a:lnTo>
                                  <a:lnTo>
                                    <a:pt x="1067" y="4"/>
                                  </a:lnTo>
                                  <a:lnTo>
                                    <a:pt x="1069" y="4"/>
                                  </a:lnTo>
                                  <a:lnTo>
                                    <a:pt x="1072" y="4"/>
                                  </a:lnTo>
                                  <a:lnTo>
                                    <a:pt x="1074" y="4"/>
                                  </a:lnTo>
                                  <a:lnTo>
                                    <a:pt x="1077" y="5"/>
                                  </a:lnTo>
                                  <a:lnTo>
                                    <a:pt x="1079" y="4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1084" y="4"/>
                                  </a:lnTo>
                                  <a:lnTo>
                                    <a:pt x="1087" y="4"/>
                                  </a:lnTo>
                                  <a:lnTo>
                                    <a:pt x="1089" y="3"/>
                                  </a:lnTo>
                                  <a:lnTo>
                                    <a:pt x="1092" y="4"/>
                                  </a:lnTo>
                                  <a:lnTo>
                                    <a:pt x="1094" y="3"/>
                                  </a:lnTo>
                                  <a:lnTo>
                                    <a:pt x="1097" y="3"/>
                                  </a:lnTo>
                                  <a:lnTo>
                                    <a:pt x="1099" y="3"/>
                                  </a:lnTo>
                                  <a:lnTo>
                                    <a:pt x="1102" y="3"/>
                                  </a:lnTo>
                                  <a:lnTo>
                                    <a:pt x="1104" y="3"/>
                                  </a:lnTo>
                                  <a:lnTo>
                                    <a:pt x="1107" y="3"/>
                                  </a:lnTo>
                                  <a:lnTo>
                                    <a:pt x="1109" y="3"/>
                                  </a:lnTo>
                                  <a:lnTo>
                                    <a:pt x="1112" y="4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16" y="6"/>
                                  </a:lnTo>
                                  <a:lnTo>
                                    <a:pt x="1119" y="7"/>
                                  </a:lnTo>
                                  <a:lnTo>
                                    <a:pt x="1121" y="10"/>
                                  </a:lnTo>
                                  <a:lnTo>
                                    <a:pt x="1124" y="15"/>
                                  </a:lnTo>
                                  <a:lnTo>
                                    <a:pt x="1126" y="34"/>
                                  </a:lnTo>
                                  <a:lnTo>
                                    <a:pt x="1129" y="105"/>
                                  </a:lnTo>
                                  <a:lnTo>
                                    <a:pt x="1131" y="302"/>
                                  </a:lnTo>
                                  <a:lnTo>
                                    <a:pt x="1134" y="724"/>
                                  </a:lnTo>
                                  <a:lnTo>
                                    <a:pt x="1136" y="1384"/>
                                  </a:lnTo>
                                  <a:lnTo>
                                    <a:pt x="1139" y="2209"/>
                                  </a:lnTo>
                                  <a:lnTo>
                                    <a:pt x="1141" y="2910"/>
                                  </a:lnTo>
                                  <a:lnTo>
                                    <a:pt x="1144" y="3295"/>
                                  </a:lnTo>
                                  <a:lnTo>
                                    <a:pt x="1146" y="3175"/>
                                  </a:lnTo>
                                  <a:lnTo>
                                    <a:pt x="1149" y="2477"/>
                                  </a:lnTo>
                                  <a:lnTo>
                                    <a:pt x="1151" y="1577"/>
                                  </a:lnTo>
                                  <a:lnTo>
                                    <a:pt x="1154" y="804"/>
                                  </a:lnTo>
                                  <a:lnTo>
                                    <a:pt x="1156" y="377"/>
                                  </a:lnTo>
                                  <a:lnTo>
                                    <a:pt x="1159" y="187"/>
                                  </a:lnTo>
                                  <a:lnTo>
                                    <a:pt x="1161" y="107"/>
                                  </a:lnTo>
                                  <a:lnTo>
                                    <a:pt x="1164" y="72"/>
                                  </a:lnTo>
                                  <a:lnTo>
                                    <a:pt x="1166" y="51"/>
                                  </a:lnTo>
                                  <a:lnTo>
                                    <a:pt x="1169" y="39"/>
                                  </a:lnTo>
                                  <a:lnTo>
                                    <a:pt x="1171" y="32"/>
                                  </a:lnTo>
                                  <a:lnTo>
                                    <a:pt x="1174" y="27"/>
                                  </a:lnTo>
                                  <a:lnTo>
                                    <a:pt x="1176" y="24"/>
                                  </a:lnTo>
                                  <a:lnTo>
                                    <a:pt x="1179" y="21"/>
                                  </a:lnTo>
                                  <a:lnTo>
                                    <a:pt x="1181" y="19"/>
                                  </a:lnTo>
                                  <a:lnTo>
                                    <a:pt x="1183" y="19"/>
                                  </a:lnTo>
                                  <a:lnTo>
                                    <a:pt x="1186" y="17"/>
                                  </a:lnTo>
                                  <a:lnTo>
                                    <a:pt x="1188" y="16"/>
                                  </a:lnTo>
                                  <a:lnTo>
                                    <a:pt x="1191" y="15"/>
                                  </a:lnTo>
                                  <a:lnTo>
                                    <a:pt x="1193" y="13"/>
                                  </a:lnTo>
                                  <a:lnTo>
                                    <a:pt x="1196" y="13"/>
                                  </a:lnTo>
                                  <a:lnTo>
                                    <a:pt x="1198" y="11"/>
                                  </a:lnTo>
                                  <a:lnTo>
                                    <a:pt x="1201" y="11"/>
                                  </a:lnTo>
                                  <a:lnTo>
                                    <a:pt x="1203" y="11"/>
                                  </a:lnTo>
                                  <a:lnTo>
                                    <a:pt x="1206" y="11"/>
                                  </a:lnTo>
                                  <a:lnTo>
                                    <a:pt x="1208" y="10"/>
                                  </a:lnTo>
                                  <a:lnTo>
                                    <a:pt x="1211" y="10"/>
                                  </a:lnTo>
                                  <a:lnTo>
                                    <a:pt x="1213" y="10"/>
                                  </a:lnTo>
                                  <a:lnTo>
                                    <a:pt x="1216" y="9"/>
                                  </a:lnTo>
                                  <a:lnTo>
                                    <a:pt x="1218" y="8"/>
                                  </a:lnTo>
                                  <a:lnTo>
                                    <a:pt x="1221" y="8"/>
                                  </a:lnTo>
                                  <a:lnTo>
                                    <a:pt x="1223" y="8"/>
                                  </a:lnTo>
                                  <a:lnTo>
                                    <a:pt x="1226" y="8"/>
                                  </a:lnTo>
                                  <a:lnTo>
                                    <a:pt x="1228" y="7"/>
                                  </a:lnTo>
                                  <a:lnTo>
                                    <a:pt x="1231" y="7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8" y="6"/>
                                  </a:lnTo>
                                  <a:lnTo>
                                    <a:pt x="1241" y="6"/>
                                  </a:lnTo>
                                  <a:lnTo>
                                    <a:pt x="1243" y="5"/>
                                  </a:lnTo>
                                  <a:lnTo>
                                    <a:pt x="1246" y="5"/>
                                  </a:lnTo>
                                  <a:lnTo>
                                    <a:pt x="1248" y="5"/>
                                  </a:lnTo>
                                  <a:lnTo>
                                    <a:pt x="1251" y="5"/>
                                  </a:lnTo>
                                  <a:lnTo>
                                    <a:pt x="1253" y="4"/>
                                  </a:lnTo>
                                  <a:lnTo>
                                    <a:pt x="1255" y="3"/>
                                  </a:lnTo>
                                  <a:lnTo>
                                    <a:pt x="1258" y="3"/>
                                  </a:lnTo>
                                  <a:lnTo>
                                    <a:pt x="1260" y="4"/>
                                  </a:lnTo>
                                  <a:lnTo>
                                    <a:pt x="1263" y="3"/>
                                  </a:lnTo>
                                  <a:lnTo>
                                    <a:pt x="1265" y="3"/>
                                  </a:lnTo>
                                  <a:lnTo>
                                    <a:pt x="1268" y="3"/>
                                  </a:lnTo>
                                  <a:lnTo>
                                    <a:pt x="1270" y="3"/>
                                  </a:lnTo>
                                  <a:lnTo>
                                    <a:pt x="1273" y="3"/>
                                  </a:lnTo>
                                  <a:lnTo>
                                    <a:pt x="1275" y="3"/>
                                  </a:lnTo>
                                  <a:lnTo>
                                    <a:pt x="1278" y="3"/>
                                  </a:lnTo>
                                  <a:lnTo>
                                    <a:pt x="1280" y="3"/>
                                  </a:lnTo>
                                  <a:lnTo>
                                    <a:pt x="1283" y="3"/>
                                  </a:lnTo>
                                  <a:lnTo>
                                    <a:pt x="1285" y="3"/>
                                  </a:lnTo>
                                  <a:lnTo>
                                    <a:pt x="1288" y="3"/>
                                  </a:lnTo>
                                  <a:lnTo>
                                    <a:pt x="1290" y="2"/>
                                  </a:lnTo>
                                  <a:lnTo>
                                    <a:pt x="1293" y="3"/>
                                  </a:lnTo>
                                  <a:lnTo>
                                    <a:pt x="1295" y="3"/>
                                  </a:lnTo>
                                  <a:lnTo>
                                    <a:pt x="1298" y="2"/>
                                  </a:lnTo>
                                  <a:lnTo>
                                    <a:pt x="1300" y="3"/>
                                  </a:lnTo>
                                  <a:lnTo>
                                    <a:pt x="1303" y="2"/>
                                  </a:lnTo>
                                  <a:lnTo>
                                    <a:pt x="1305" y="2"/>
                                  </a:lnTo>
                                  <a:lnTo>
                                    <a:pt x="1308" y="2"/>
                                  </a:lnTo>
                                  <a:lnTo>
                                    <a:pt x="1310" y="2"/>
                                  </a:lnTo>
                                  <a:lnTo>
                                    <a:pt x="1313" y="3"/>
                                  </a:lnTo>
                                  <a:lnTo>
                                    <a:pt x="1315" y="2"/>
                                  </a:lnTo>
                                  <a:lnTo>
                                    <a:pt x="1318" y="2"/>
                                  </a:lnTo>
                                  <a:lnTo>
                                    <a:pt x="1320" y="2"/>
                                  </a:lnTo>
                                  <a:lnTo>
                                    <a:pt x="1323" y="2"/>
                                  </a:lnTo>
                                  <a:lnTo>
                                    <a:pt x="1325" y="2"/>
                                  </a:lnTo>
                                  <a:lnTo>
                                    <a:pt x="1327" y="2"/>
                                  </a:lnTo>
                                  <a:lnTo>
                                    <a:pt x="1330" y="2"/>
                                  </a:lnTo>
                                  <a:lnTo>
                                    <a:pt x="1332" y="2"/>
                                  </a:lnTo>
                                  <a:lnTo>
                                    <a:pt x="1335" y="2"/>
                                  </a:lnTo>
                                  <a:lnTo>
                                    <a:pt x="1337" y="2"/>
                                  </a:lnTo>
                                  <a:lnTo>
                                    <a:pt x="1340" y="2"/>
                                  </a:lnTo>
                                  <a:lnTo>
                                    <a:pt x="1342" y="2"/>
                                  </a:lnTo>
                                  <a:lnTo>
                                    <a:pt x="1345" y="2"/>
                                  </a:lnTo>
                                  <a:lnTo>
                                    <a:pt x="1347" y="2"/>
                                  </a:lnTo>
                                  <a:lnTo>
                                    <a:pt x="1350" y="2"/>
                                  </a:lnTo>
                                  <a:lnTo>
                                    <a:pt x="1352" y="2"/>
                                  </a:lnTo>
                                  <a:lnTo>
                                    <a:pt x="1355" y="2"/>
                                  </a:lnTo>
                                  <a:lnTo>
                                    <a:pt x="1357" y="2"/>
                                  </a:lnTo>
                                  <a:lnTo>
                                    <a:pt x="1360" y="2"/>
                                  </a:lnTo>
                                  <a:lnTo>
                                    <a:pt x="1362" y="3"/>
                                  </a:lnTo>
                                  <a:lnTo>
                                    <a:pt x="1365" y="3"/>
                                  </a:lnTo>
                                  <a:lnTo>
                                    <a:pt x="1367" y="3"/>
                                  </a:lnTo>
                                  <a:lnTo>
                                    <a:pt x="1370" y="3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5" y="5"/>
                                  </a:lnTo>
                                  <a:lnTo>
                                    <a:pt x="1377" y="5"/>
                                  </a:lnTo>
                                  <a:lnTo>
                                    <a:pt x="1380" y="5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5" y="4"/>
                                  </a:lnTo>
                                  <a:lnTo>
                                    <a:pt x="1387" y="3"/>
                                  </a:lnTo>
                                  <a:lnTo>
                                    <a:pt x="1390" y="3"/>
                                  </a:lnTo>
                                  <a:lnTo>
                                    <a:pt x="1392" y="2"/>
                                  </a:lnTo>
                                  <a:lnTo>
                                    <a:pt x="1394" y="2"/>
                                  </a:lnTo>
                                  <a:lnTo>
                                    <a:pt x="1397" y="1"/>
                                  </a:lnTo>
                                  <a:lnTo>
                                    <a:pt x="1399" y="1"/>
                                  </a:lnTo>
                                  <a:lnTo>
                                    <a:pt x="1402" y="1"/>
                                  </a:lnTo>
                                  <a:lnTo>
                                    <a:pt x="1404" y="1"/>
                                  </a:lnTo>
                                  <a:lnTo>
                                    <a:pt x="1407" y="1"/>
                                  </a:lnTo>
                                  <a:lnTo>
                                    <a:pt x="1409" y="1"/>
                                  </a:lnTo>
                                  <a:lnTo>
                                    <a:pt x="1412" y="3"/>
                                  </a:lnTo>
                                  <a:lnTo>
                                    <a:pt x="1414" y="12"/>
                                  </a:lnTo>
                                  <a:lnTo>
                                    <a:pt x="1417" y="49"/>
                                  </a:lnTo>
                                  <a:lnTo>
                                    <a:pt x="1419" y="170"/>
                                  </a:lnTo>
                                  <a:lnTo>
                                    <a:pt x="1422" y="469"/>
                                  </a:lnTo>
                                  <a:lnTo>
                                    <a:pt x="1424" y="1019"/>
                                  </a:lnTo>
                                  <a:lnTo>
                                    <a:pt x="1427" y="1823"/>
                                  </a:lnTo>
                                  <a:lnTo>
                                    <a:pt x="1429" y="2731"/>
                                  </a:lnTo>
                                  <a:lnTo>
                                    <a:pt x="1432" y="3558"/>
                                  </a:lnTo>
                                  <a:lnTo>
                                    <a:pt x="1434" y="4194"/>
                                  </a:lnTo>
                                  <a:lnTo>
                                    <a:pt x="1437" y="4448"/>
                                  </a:lnTo>
                                  <a:lnTo>
                                    <a:pt x="1439" y="3967"/>
                                  </a:lnTo>
                                  <a:lnTo>
                                    <a:pt x="1442" y="2736"/>
                                  </a:lnTo>
                                  <a:lnTo>
                                    <a:pt x="1444" y="1392"/>
                                  </a:lnTo>
                                  <a:lnTo>
                                    <a:pt x="1447" y="573"/>
                                  </a:lnTo>
                                  <a:lnTo>
                                    <a:pt x="1449" y="237"/>
                                  </a:lnTo>
                                  <a:lnTo>
                                    <a:pt x="1452" y="126"/>
                                  </a:lnTo>
                                  <a:lnTo>
                                    <a:pt x="1454" y="82"/>
                                  </a:lnTo>
                                  <a:lnTo>
                                    <a:pt x="1457" y="61"/>
                                  </a:lnTo>
                                  <a:lnTo>
                                    <a:pt x="1459" y="47"/>
                                  </a:lnTo>
                                  <a:lnTo>
                                    <a:pt x="1462" y="38"/>
                                  </a:lnTo>
                                  <a:lnTo>
                                    <a:pt x="1464" y="33"/>
                                  </a:lnTo>
                                  <a:lnTo>
                                    <a:pt x="1466" y="28"/>
                                  </a:lnTo>
                                  <a:lnTo>
                                    <a:pt x="1469" y="25"/>
                                  </a:lnTo>
                                  <a:lnTo>
                                    <a:pt x="1471" y="22"/>
                                  </a:lnTo>
                                  <a:lnTo>
                                    <a:pt x="1474" y="20"/>
                                  </a:lnTo>
                                  <a:lnTo>
                                    <a:pt x="1476" y="18"/>
                                  </a:lnTo>
                                  <a:lnTo>
                                    <a:pt x="1479" y="16"/>
                                  </a:lnTo>
                                  <a:lnTo>
                                    <a:pt x="1481" y="15"/>
                                  </a:lnTo>
                                  <a:lnTo>
                                    <a:pt x="1484" y="13"/>
                                  </a:lnTo>
                                  <a:lnTo>
                                    <a:pt x="1486" y="13"/>
                                  </a:lnTo>
                                  <a:lnTo>
                                    <a:pt x="1489" y="12"/>
                                  </a:lnTo>
                                  <a:lnTo>
                                    <a:pt x="1491" y="12"/>
                                  </a:lnTo>
                                  <a:lnTo>
                                    <a:pt x="1494" y="11"/>
                                  </a:lnTo>
                                  <a:lnTo>
                                    <a:pt x="1496" y="10"/>
                                  </a:lnTo>
                                  <a:lnTo>
                                    <a:pt x="1499" y="10"/>
                                  </a:lnTo>
                                  <a:lnTo>
                                    <a:pt x="1501" y="10"/>
                                  </a:lnTo>
                                  <a:lnTo>
                                    <a:pt x="1504" y="9"/>
                                  </a:lnTo>
                                  <a:lnTo>
                                    <a:pt x="1506" y="9"/>
                                  </a:lnTo>
                                  <a:lnTo>
                                    <a:pt x="1509" y="8"/>
                                  </a:lnTo>
                                  <a:lnTo>
                                    <a:pt x="1511" y="9"/>
                                  </a:lnTo>
                                  <a:lnTo>
                                    <a:pt x="1514" y="8"/>
                                  </a:lnTo>
                                  <a:lnTo>
                                    <a:pt x="1516" y="8"/>
                                  </a:lnTo>
                                  <a:lnTo>
                                    <a:pt x="1519" y="9"/>
                                  </a:lnTo>
                                  <a:lnTo>
                                    <a:pt x="1521" y="11"/>
                                  </a:lnTo>
                                  <a:lnTo>
                                    <a:pt x="1524" y="20"/>
                                  </a:lnTo>
                                  <a:lnTo>
                                    <a:pt x="1526" y="43"/>
                                  </a:lnTo>
                                  <a:lnTo>
                                    <a:pt x="1529" y="83"/>
                                  </a:lnTo>
                                  <a:lnTo>
                                    <a:pt x="1531" y="135"/>
                                  </a:lnTo>
                                  <a:lnTo>
                                    <a:pt x="1533" y="178"/>
                                  </a:lnTo>
                                  <a:lnTo>
                                    <a:pt x="1536" y="185"/>
                                  </a:lnTo>
                                  <a:lnTo>
                                    <a:pt x="1538" y="163"/>
                                  </a:lnTo>
                                  <a:lnTo>
                                    <a:pt x="1541" y="124"/>
                                  </a:lnTo>
                                  <a:lnTo>
                                    <a:pt x="1543" y="91"/>
                                  </a:lnTo>
                                  <a:lnTo>
                                    <a:pt x="1546" y="62"/>
                                  </a:lnTo>
                                  <a:lnTo>
                                    <a:pt x="1548" y="46"/>
                                  </a:lnTo>
                                  <a:lnTo>
                                    <a:pt x="1551" y="36"/>
                                  </a:lnTo>
                                  <a:lnTo>
                                    <a:pt x="1553" y="30"/>
                                  </a:lnTo>
                                  <a:lnTo>
                                    <a:pt x="1556" y="26"/>
                                  </a:lnTo>
                                  <a:lnTo>
                                    <a:pt x="1558" y="23"/>
                                  </a:lnTo>
                                  <a:lnTo>
                                    <a:pt x="1561" y="20"/>
                                  </a:lnTo>
                                  <a:lnTo>
                                    <a:pt x="1563" y="19"/>
                                  </a:lnTo>
                                  <a:lnTo>
                                    <a:pt x="1566" y="18"/>
                                  </a:lnTo>
                                  <a:lnTo>
                                    <a:pt x="1568" y="16"/>
                                  </a:lnTo>
                                  <a:lnTo>
                                    <a:pt x="1571" y="14"/>
                                  </a:lnTo>
                                  <a:lnTo>
                                    <a:pt x="1573" y="13"/>
                                  </a:lnTo>
                                  <a:lnTo>
                                    <a:pt x="1576" y="13"/>
                                  </a:lnTo>
                                  <a:lnTo>
                                    <a:pt x="1578" y="13"/>
                                  </a:lnTo>
                                  <a:lnTo>
                                    <a:pt x="1581" y="12"/>
                                  </a:lnTo>
                                  <a:lnTo>
                                    <a:pt x="1583" y="11"/>
                                  </a:lnTo>
                                  <a:lnTo>
                                    <a:pt x="1586" y="11"/>
                                  </a:lnTo>
                                  <a:lnTo>
                                    <a:pt x="1588" y="11"/>
                                  </a:lnTo>
                                  <a:lnTo>
                                    <a:pt x="1591" y="10"/>
                                  </a:lnTo>
                                  <a:lnTo>
                                    <a:pt x="1593" y="10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8" y="9"/>
                                  </a:lnTo>
                                  <a:lnTo>
                                    <a:pt x="1601" y="9"/>
                                  </a:lnTo>
                                  <a:lnTo>
                                    <a:pt x="1603" y="9"/>
                                  </a:lnTo>
                                  <a:lnTo>
                                    <a:pt x="1605" y="8"/>
                                  </a:lnTo>
                                  <a:lnTo>
                                    <a:pt x="1608" y="8"/>
                                  </a:lnTo>
                                  <a:lnTo>
                                    <a:pt x="1610" y="8"/>
                                  </a:lnTo>
                                  <a:lnTo>
                                    <a:pt x="1613" y="8"/>
                                  </a:lnTo>
                                  <a:lnTo>
                                    <a:pt x="1615" y="7"/>
                                  </a:lnTo>
                                  <a:lnTo>
                                    <a:pt x="1618" y="7"/>
                                  </a:lnTo>
                                  <a:lnTo>
                                    <a:pt x="1620" y="7"/>
                                  </a:lnTo>
                                  <a:lnTo>
                                    <a:pt x="1623" y="7"/>
                                  </a:lnTo>
                                  <a:lnTo>
                                    <a:pt x="1625" y="7"/>
                                  </a:lnTo>
                                  <a:lnTo>
                                    <a:pt x="1628" y="7"/>
                                  </a:lnTo>
                                  <a:lnTo>
                                    <a:pt x="1630" y="7"/>
                                  </a:lnTo>
                                  <a:lnTo>
                                    <a:pt x="1633" y="6"/>
                                  </a:lnTo>
                                  <a:lnTo>
                                    <a:pt x="1635" y="7"/>
                                  </a:lnTo>
                                  <a:lnTo>
                                    <a:pt x="1638" y="8"/>
                                  </a:lnTo>
                                  <a:lnTo>
                                    <a:pt x="1640" y="8"/>
                                  </a:lnTo>
                                  <a:lnTo>
                                    <a:pt x="1643" y="8"/>
                                  </a:lnTo>
                                  <a:lnTo>
                                    <a:pt x="1645" y="7"/>
                                  </a:lnTo>
                                  <a:lnTo>
                                    <a:pt x="1648" y="6"/>
                                  </a:lnTo>
                                  <a:lnTo>
                                    <a:pt x="1650" y="6"/>
                                  </a:lnTo>
                                  <a:lnTo>
                                    <a:pt x="1653" y="5"/>
                                  </a:lnTo>
                                  <a:lnTo>
                                    <a:pt x="1655" y="4"/>
                                  </a:lnTo>
                                  <a:lnTo>
                                    <a:pt x="1658" y="3"/>
                                  </a:lnTo>
                                  <a:lnTo>
                                    <a:pt x="1660" y="3"/>
                                  </a:lnTo>
                                  <a:lnTo>
                                    <a:pt x="1663" y="3"/>
                                  </a:lnTo>
                                  <a:lnTo>
                                    <a:pt x="1665" y="3"/>
                                  </a:lnTo>
                                  <a:lnTo>
                                    <a:pt x="1668" y="3"/>
                                  </a:lnTo>
                                  <a:lnTo>
                                    <a:pt x="1670" y="3"/>
                                  </a:lnTo>
                                  <a:lnTo>
                                    <a:pt x="1672" y="2"/>
                                  </a:lnTo>
                                  <a:lnTo>
                                    <a:pt x="1675" y="3"/>
                                  </a:lnTo>
                                  <a:lnTo>
                                    <a:pt x="1677" y="3"/>
                                  </a:lnTo>
                                  <a:lnTo>
                                    <a:pt x="1680" y="2"/>
                                  </a:lnTo>
                                  <a:lnTo>
                                    <a:pt x="1682" y="2"/>
                                  </a:lnTo>
                                  <a:lnTo>
                                    <a:pt x="1685" y="2"/>
                                  </a:lnTo>
                                  <a:lnTo>
                                    <a:pt x="1687" y="2"/>
                                  </a:lnTo>
                                  <a:lnTo>
                                    <a:pt x="1690" y="2"/>
                                  </a:lnTo>
                                  <a:lnTo>
                                    <a:pt x="1692" y="2"/>
                                  </a:lnTo>
                                  <a:lnTo>
                                    <a:pt x="1695" y="2"/>
                                  </a:lnTo>
                                  <a:lnTo>
                                    <a:pt x="1697" y="2"/>
                                  </a:lnTo>
                                  <a:lnTo>
                                    <a:pt x="1700" y="3"/>
                                  </a:lnTo>
                                  <a:lnTo>
                                    <a:pt x="1702" y="3"/>
                                  </a:lnTo>
                                  <a:lnTo>
                                    <a:pt x="1705" y="3"/>
                                  </a:lnTo>
                                  <a:lnTo>
                                    <a:pt x="1707" y="3"/>
                                  </a:lnTo>
                                  <a:lnTo>
                                    <a:pt x="1710" y="3"/>
                                  </a:lnTo>
                                  <a:lnTo>
                                    <a:pt x="1712" y="2"/>
                                  </a:lnTo>
                                  <a:lnTo>
                                    <a:pt x="1715" y="3"/>
                                  </a:lnTo>
                                  <a:lnTo>
                                    <a:pt x="1717" y="4"/>
                                  </a:lnTo>
                                  <a:lnTo>
                                    <a:pt x="1720" y="5"/>
                                  </a:lnTo>
                                  <a:lnTo>
                                    <a:pt x="1722" y="7"/>
                                  </a:lnTo>
                                  <a:lnTo>
                                    <a:pt x="1725" y="9"/>
                                  </a:lnTo>
                                  <a:lnTo>
                                    <a:pt x="1727" y="10"/>
                                  </a:lnTo>
                                  <a:lnTo>
                                    <a:pt x="1730" y="10"/>
                                  </a:lnTo>
                                  <a:lnTo>
                                    <a:pt x="1732" y="9"/>
                                  </a:lnTo>
                                  <a:lnTo>
                                    <a:pt x="1735" y="8"/>
                                  </a:lnTo>
                                  <a:lnTo>
                                    <a:pt x="1737" y="5"/>
                                  </a:lnTo>
                                  <a:lnTo>
                                    <a:pt x="1740" y="5"/>
                                  </a:lnTo>
                                  <a:lnTo>
                                    <a:pt x="1742" y="4"/>
                                  </a:lnTo>
                                  <a:lnTo>
                                    <a:pt x="1744" y="4"/>
                                  </a:lnTo>
                                  <a:lnTo>
                                    <a:pt x="1747" y="5"/>
                                  </a:lnTo>
                                  <a:lnTo>
                                    <a:pt x="1749" y="9"/>
                                  </a:lnTo>
                                  <a:lnTo>
                                    <a:pt x="1752" y="13"/>
                                  </a:lnTo>
                                  <a:lnTo>
                                    <a:pt x="1754" y="19"/>
                                  </a:lnTo>
                                  <a:lnTo>
                                    <a:pt x="1757" y="23"/>
                                  </a:lnTo>
                                  <a:lnTo>
                                    <a:pt x="1759" y="23"/>
                                  </a:lnTo>
                                  <a:lnTo>
                                    <a:pt x="1762" y="22"/>
                                  </a:lnTo>
                                  <a:lnTo>
                                    <a:pt x="1764" y="17"/>
                                  </a:lnTo>
                                  <a:lnTo>
                                    <a:pt x="1767" y="13"/>
                                  </a:lnTo>
                                  <a:lnTo>
                                    <a:pt x="1769" y="9"/>
                                  </a:lnTo>
                                  <a:lnTo>
                                    <a:pt x="1772" y="8"/>
                                  </a:lnTo>
                                  <a:lnTo>
                                    <a:pt x="1774" y="5"/>
                                  </a:lnTo>
                                  <a:lnTo>
                                    <a:pt x="1777" y="4"/>
                                  </a:lnTo>
                                  <a:lnTo>
                                    <a:pt x="1779" y="4"/>
                                  </a:lnTo>
                                  <a:lnTo>
                                    <a:pt x="1782" y="3"/>
                                  </a:lnTo>
                                  <a:lnTo>
                                    <a:pt x="1784" y="3"/>
                                  </a:lnTo>
                                  <a:lnTo>
                                    <a:pt x="1787" y="3"/>
                                  </a:lnTo>
                                  <a:lnTo>
                                    <a:pt x="1789" y="3"/>
                                  </a:lnTo>
                                  <a:lnTo>
                                    <a:pt x="1792" y="2"/>
                                  </a:lnTo>
                                  <a:lnTo>
                                    <a:pt x="1794" y="2"/>
                                  </a:lnTo>
                                  <a:lnTo>
                                    <a:pt x="1797" y="2"/>
                                  </a:lnTo>
                                  <a:lnTo>
                                    <a:pt x="1799" y="2"/>
                                  </a:lnTo>
                                  <a:lnTo>
                                    <a:pt x="1802" y="2"/>
                                  </a:lnTo>
                                  <a:lnTo>
                                    <a:pt x="1804" y="2"/>
                                  </a:lnTo>
                                  <a:lnTo>
                                    <a:pt x="1807" y="1"/>
                                  </a:lnTo>
                                  <a:lnTo>
                                    <a:pt x="1809" y="1"/>
                                  </a:lnTo>
                                  <a:lnTo>
                                    <a:pt x="1811" y="1"/>
                                  </a:lnTo>
                                  <a:lnTo>
                                    <a:pt x="1814" y="1"/>
                                  </a:lnTo>
                                  <a:lnTo>
                                    <a:pt x="1816" y="1"/>
                                  </a:lnTo>
                                  <a:lnTo>
                                    <a:pt x="1819" y="1"/>
                                  </a:lnTo>
                                  <a:lnTo>
                                    <a:pt x="1821" y="1"/>
                                  </a:lnTo>
                                  <a:lnTo>
                                    <a:pt x="1824" y="1"/>
                                  </a:lnTo>
                                  <a:lnTo>
                                    <a:pt x="1826" y="1"/>
                                  </a:lnTo>
                                  <a:lnTo>
                                    <a:pt x="1829" y="1"/>
                                  </a:lnTo>
                                  <a:lnTo>
                                    <a:pt x="1831" y="1"/>
                                  </a:lnTo>
                                  <a:lnTo>
                                    <a:pt x="1834" y="2"/>
                                  </a:lnTo>
                                  <a:lnTo>
                                    <a:pt x="1836" y="3"/>
                                  </a:lnTo>
                                  <a:lnTo>
                                    <a:pt x="1839" y="4"/>
                                  </a:lnTo>
                                  <a:lnTo>
                                    <a:pt x="1841" y="4"/>
                                  </a:lnTo>
                                  <a:lnTo>
                                    <a:pt x="1844" y="4"/>
                                  </a:lnTo>
                                  <a:lnTo>
                                    <a:pt x="1846" y="4"/>
                                  </a:lnTo>
                                  <a:lnTo>
                                    <a:pt x="1849" y="3"/>
                                  </a:lnTo>
                                  <a:lnTo>
                                    <a:pt x="1851" y="3"/>
                                  </a:lnTo>
                                  <a:lnTo>
                                    <a:pt x="1854" y="2"/>
                                  </a:lnTo>
                                  <a:lnTo>
                                    <a:pt x="1856" y="2"/>
                                  </a:lnTo>
                                  <a:lnTo>
                                    <a:pt x="1859" y="2"/>
                                  </a:lnTo>
                                  <a:lnTo>
                                    <a:pt x="1861" y="1"/>
                                  </a:lnTo>
                                  <a:lnTo>
                                    <a:pt x="1864" y="2"/>
                                  </a:lnTo>
                                  <a:lnTo>
                                    <a:pt x="1866" y="1"/>
                                  </a:lnTo>
                                  <a:lnTo>
                                    <a:pt x="1869" y="1"/>
                                  </a:lnTo>
                                  <a:lnTo>
                                    <a:pt x="1871" y="2"/>
                                  </a:lnTo>
                                  <a:lnTo>
                                    <a:pt x="1874" y="1"/>
                                  </a:lnTo>
                                  <a:lnTo>
                                    <a:pt x="1876" y="1"/>
                                  </a:lnTo>
                                  <a:lnTo>
                                    <a:pt x="1879" y="1"/>
                                  </a:lnTo>
                                  <a:lnTo>
                                    <a:pt x="1881" y="1"/>
                                  </a:lnTo>
                                  <a:lnTo>
                                    <a:pt x="1883" y="0"/>
                                  </a:lnTo>
                                  <a:lnTo>
                                    <a:pt x="1886" y="1"/>
                                  </a:lnTo>
                                  <a:lnTo>
                                    <a:pt x="1888" y="1"/>
                                  </a:lnTo>
                                  <a:lnTo>
                                    <a:pt x="1891" y="0"/>
                                  </a:lnTo>
                                  <a:lnTo>
                                    <a:pt x="1893" y="1"/>
                                  </a:lnTo>
                                  <a:lnTo>
                                    <a:pt x="1896" y="0"/>
                                  </a:lnTo>
                                  <a:lnTo>
                                    <a:pt x="1898" y="0"/>
                                  </a:lnTo>
                                  <a:lnTo>
                                    <a:pt x="1901" y="0"/>
                                  </a:lnTo>
                                  <a:lnTo>
                                    <a:pt x="1903" y="0"/>
                                  </a:lnTo>
                                  <a:lnTo>
                                    <a:pt x="1906" y="0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1911" y="1"/>
                                  </a:lnTo>
                                  <a:lnTo>
                                    <a:pt x="1913" y="2"/>
                                  </a:lnTo>
                                  <a:lnTo>
                                    <a:pt x="1916" y="4"/>
                                  </a:lnTo>
                                  <a:lnTo>
                                    <a:pt x="1918" y="8"/>
                                  </a:lnTo>
                                  <a:lnTo>
                                    <a:pt x="1921" y="10"/>
                                  </a:lnTo>
                                  <a:lnTo>
                                    <a:pt x="1923" y="13"/>
                                  </a:lnTo>
                                  <a:lnTo>
                                    <a:pt x="1926" y="13"/>
                                  </a:lnTo>
                                  <a:lnTo>
                                    <a:pt x="1928" y="14"/>
                                  </a:lnTo>
                                  <a:lnTo>
                                    <a:pt x="1931" y="13"/>
                                  </a:lnTo>
                                  <a:lnTo>
                                    <a:pt x="1933" y="9"/>
                                  </a:lnTo>
                                  <a:lnTo>
                                    <a:pt x="1936" y="8"/>
                                  </a:lnTo>
                                  <a:lnTo>
                                    <a:pt x="1938" y="6"/>
                                  </a:lnTo>
                                  <a:lnTo>
                                    <a:pt x="1941" y="4"/>
                                  </a:lnTo>
                                  <a:lnTo>
                                    <a:pt x="1943" y="4"/>
                                  </a:lnTo>
                                  <a:lnTo>
                                    <a:pt x="1946" y="2"/>
                                  </a:lnTo>
                                  <a:lnTo>
                                    <a:pt x="1948" y="2"/>
                                  </a:lnTo>
                                  <a:lnTo>
                                    <a:pt x="1950" y="1"/>
                                  </a:lnTo>
                                  <a:lnTo>
                                    <a:pt x="1953" y="2"/>
                                  </a:lnTo>
                                  <a:lnTo>
                                    <a:pt x="1955" y="5"/>
                                  </a:lnTo>
                                  <a:lnTo>
                                    <a:pt x="1958" y="17"/>
                                  </a:lnTo>
                                  <a:lnTo>
                                    <a:pt x="1960" y="54"/>
                                  </a:lnTo>
                                  <a:lnTo>
                                    <a:pt x="1963" y="144"/>
                                  </a:lnTo>
                                  <a:lnTo>
                                    <a:pt x="1965" y="305"/>
                                  </a:lnTo>
                                  <a:lnTo>
                                    <a:pt x="1968" y="523"/>
                                  </a:lnTo>
                                  <a:lnTo>
                                    <a:pt x="1970" y="765"/>
                                  </a:lnTo>
                                  <a:lnTo>
                                    <a:pt x="1973" y="878"/>
                                  </a:lnTo>
                                  <a:lnTo>
                                    <a:pt x="1975" y="859"/>
                                  </a:lnTo>
                                  <a:lnTo>
                                    <a:pt x="1978" y="744"/>
                                  </a:lnTo>
                                  <a:lnTo>
                                    <a:pt x="1980" y="623"/>
                                  </a:lnTo>
                                  <a:lnTo>
                                    <a:pt x="1983" y="653"/>
                                  </a:lnTo>
                                  <a:lnTo>
                                    <a:pt x="1985" y="833"/>
                                  </a:lnTo>
                                  <a:lnTo>
                                    <a:pt x="1988" y="1052"/>
                                  </a:lnTo>
                                  <a:lnTo>
                                    <a:pt x="1990" y="1171"/>
                                  </a:lnTo>
                                  <a:lnTo>
                                    <a:pt x="1993" y="1102"/>
                                  </a:lnTo>
                                  <a:lnTo>
                                    <a:pt x="1995" y="851"/>
                                  </a:lnTo>
                                  <a:lnTo>
                                    <a:pt x="1998" y="559"/>
                                  </a:lnTo>
                                  <a:lnTo>
                                    <a:pt x="2000" y="329"/>
                                  </a:lnTo>
                                  <a:lnTo>
                                    <a:pt x="2003" y="199"/>
                                  </a:lnTo>
                                  <a:lnTo>
                                    <a:pt x="2005" y="123"/>
                                  </a:lnTo>
                                  <a:lnTo>
                                    <a:pt x="2008" y="86"/>
                                  </a:lnTo>
                                  <a:lnTo>
                                    <a:pt x="2010" y="66"/>
                                  </a:lnTo>
                                  <a:lnTo>
                                    <a:pt x="2013" y="54"/>
                                  </a:lnTo>
                                  <a:lnTo>
                                    <a:pt x="2015" y="49"/>
                                  </a:lnTo>
                                  <a:lnTo>
                                    <a:pt x="2018" y="45"/>
                                  </a:lnTo>
                                  <a:lnTo>
                                    <a:pt x="2020" y="45"/>
                                  </a:lnTo>
                                  <a:lnTo>
                                    <a:pt x="2022" y="53"/>
                                  </a:lnTo>
                                  <a:lnTo>
                                    <a:pt x="2025" y="62"/>
                                  </a:lnTo>
                                  <a:lnTo>
                                    <a:pt x="2027" y="68"/>
                                  </a:lnTo>
                                  <a:lnTo>
                                    <a:pt x="2030" y="66"/>
                                  </a:lnTo>
                                  <a:lnTo>
                                    <a:pt x="2032" y="61"/>
                                  </a:lnTo>
                                  <a:lnTo>
                                    <a:pt x="2035" y="50"/>
                                  </a:lnTo>
                                  <a:lnTo>
                                    <a:pt x="2037" y="41"/>
                                  </a:lnTo>
                                  <a:lnTo>
                                    <a:pt x="2040" y="36"/>
                                  </a:lnTo>
                                  <a:lnTo>
                                    <a:pt x="2042" y="30"/>
                                  </a:lnTo>
                                  <a:lnTo>
                                    <a:pt x="2045" y="28"/>
                                  </a:lnTo>
                                  <a:lnTo>
                                    <a:pt x="2047" y="25"/>
                                  </a:lnTo>
                                  <a:lnTo>
                                    <a:pt x="2050" y="23"/>
                                  </a:lnTo>
                                  <a:lnTo>
                                    <a:pt x="2052" y="21"/>
                                  </a:lnTo>
                                  <a:lnTo>
                                    <a:pt x="2055" y="20"/>
                                  </a:lnTo>
                                  <a:lnTo>
                                    <a:pt x="2057" y="19"/>
                                  </a:lnTo>
                                  <a:lnTo>
                                    <a:pt x="2060" y="18"/>
                                  </a:lnTo>
                                  <a:lnTo>
                                    <a:pt x="2062" y="16"/>
                                  </a:lnTo>
                                  <a:lnTo>
                                    <a:pt x="2065" y="15"/>
                                  </a:lnTo>
                                  <a:lnTo>
                                    <a:pt x="2067" y="14"/>
                                  </a:lnTo>
                                  <a:lnTo>
                                    <a:pt x="2070" y="13"/>
                                  </a:lnTo>
                                  <a:lnTo>
                                    <a:pt x="2072" y="12"/>
                                  </a:lnTo>
                                  <a:lnTo>
                                    <a:pt x="2075" y="11"/>
                                  </a:lnTo>
                                  <a:lnTo>
                                    <a:pt x="2077" y="11"/>
                                  </a:lnTo>
                                  <a:lnTo>
                                    <a:pt x="2080" y="10"/>
                                  </a:lnTo>
                                  <a:lnTo>
                                    <a:pt x="2082" y="9"/>
                                  </a:lnTo>
                                  <a:lnTo>
                                    <a:pt x="2085" y="9"/>
                                  </a:lnTo>
                                  <a:lnTo>
                                    <a:pt x="2087" y="8"/>
                                  </a:lnTo>
                                  <a:lnTo>
                                    <a:pt x="2089" y="8"/>
                                  </a:lnTo>
                                  <a:lnTo>
                                    <a:pt x="2092" y="8"/>
                                  </a:lnTo>
                                  <a:lnTo>
                                    <a:pt x="2094" y="8"/>
                                  </a:lnTo>
                                  <a:lnTo>
                                    <a:pt x="2097" y="7"/>
                                  </a:lnTo>
                                  <a:lnTo>
                                    <a:pt x="2099" y="7"/>
                                  </a:lnTo>
                                  <a:lnTo>
                                    <a:pt x="2102" y="7"/>
                                  </a:lnTo>
                                  <a:lnTo>
                                    <a:pt x="2104" y="6"/>
                                  </a:lnTo>
                                  <a:lnTo>
                                    <a:pt x="2107" y="6"/>
                                  </a:lnTo>
                                  <a:lnTo>
                                    <a:pt x="2109" y="6"/>
                                  </a:lnTo>
                                  <a:lnTo>
                                    <a:pt x="2112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117" y="6"/>
                                  </a:lnTo>
                                  <a:lnTo>
                                    <a:pt x="2119" y="6"/>
                                  </a:lnTo>
                                  <a:lnTo>
                                    <a:pt x="2122" y="5"/>
                                  </a:lnTo>
                                  <a:lnTo>
                                    <a:pt x="2124" y="5"/>
                                  </a:lnTo>
                                  <a:lnTo>
                                    <a:pt x="2127" y="5"/>
                                  </a:lnTo>
                                  <a:lnTo>
                                    <a:pt x="2129" y="6"/>
                                  </a:lnTo>
                                  <a:lnTo>
                                    <a:pt x="2132" y="9"/>
                                  </a:lnTo>
                                  <a:lnTo>
                                    <a:pt x="2134" y="14"/>
                                  </a:lnTo>
                                  <a:lnTo>
                                    <a:pt x="2137" y="21"/>
                                  </a:lnTo>
                                  <a:lnTo>
                                    <a:pt x="2139" y="30"/>
                                  </a:lnTo>
                                  <a:lnTo>
                                    <a:pt x="2142" y="34"/>
                                  </a:lnTo>
                                  <a:lnTo>
                                    <a:pt x="2144" y="33"/>
                                  </a:lnTo>
                                  <a:lnTo>
                                    <a:pt x="2147" y="30"/>
                                  </a:lnTo>
                                  <a:lnTo>
                                    <a:pt x="2149" y="25"/>
                                  </a:lnTo>
                                  <a:lnTo>
                                    <a:pt x="2152" y="21"/>
                                  </a:lnTo>
                                  <a:lnTo>
                                    <a:pt x="2154" y="17"/>
                                  </a:lnTo>
                                  <a:lnTo>
                                    <a:pt x="2157" y="15"/>
                                  </a:lnTo>
                                  <a:lnTo>
                                    <a:pt x="2159" y="14"/>
                                  </a:lnTo>
                                  <a:lnTo>
                                    <a:pt x="2161" y="12"/>
                                  </a:lnTo>
                                  <a:lnTo>
                                    <a:pt x="2164" y="11"/>
                                  </a:lnTo>
                                  <a:lnTo>
                                    <a:pt x="2166" y="11"/>
                                  </a:lnTo>
                                  <a:lnTo>
                                    <a:pt x="2169" y="9"/>
                                  </a:lnTo>
                                  <a:lnTo>
                                    <a:pt x="2171" y="9"/>
                                  </a:lnTo>
                                  <a:lnTo>
                                    <a:pt x="2174" y="8"/>
                                  </a:lnTo>
                                  <a:lnTo>
                                    <a:pt x="2176" y="7"/>
                                  </a:lnTo>
                                  <a:lnTo>
                                    <a:pt x="2179" y="7"/>
                                  </a:lnTo>
                                  <a:lnTo>
                                    <a:pt x="2181" y="6"/>
                                  </a:lnTo>
                                  <a:lnTo>
                                    <a:pt x="2184" y="6"/>
                                  </a:lnTo>
                                  <a:lnTo>
                                    <a:pt x="2186" y="6"/>
                                  </a:lnTo>
                                  <a:lnTo>
                                    <a:pt x="2189" y="5"/>
                                  </a:lnTo>
                                  <a:lnTo>
                                    <a:pt x="2191" y="6"/>
                                  </a:lnTo>
                                  <a:lnTo>
                                    <a:pt x="2194" y="5"/>
                                  </a:lnTo>
                                  <a:lnTo>
                                    <a:pt x="2196" y="5"/>
                                  </a:lnTo>
                                  <a:lnTo>
                                    <a:pt x="2199" y="4"/>
                                  </a:lnTo>
                                  <a:lnTo>
                                    <a:pt x="2201" y="4"/>
                                  </a:lnTo>
                                  <a:lnTo>
                                    <a:pt x="2204" y="5"/>
                                  </a:lnTo>
                                  <a:lnTo>
                                    <a:pt x="2206" y="4"/>
                                  </a:lnTo>
                                  <a:lnTo>
                                    <a:pt x="2209" y="4"/>
                                  </a:lnTo>
                                  <a:lnTo>
                                    <a:pt x="2211" y="4"/>
                                  </a:lnTo>
                                  <a:lnTo>
                                    <a:pt x="2214" y="3"/>
                                  </a:lnTo>
                                  <a:lnTo>
                                    <a:pt x="2216" y="4"/>
                                  </a:lnTo>
                                  <a:lnTo>
                                    <a:pt x="2219" y="3"/>
                                  </a:lnTo>
                                  <a:lnTo>
                                    <a:pt x="2221" y="3"/>
                                  </a:lnTo>
                                  <a:lnTo>
                                    <a:pt x="2224" y="3"/>
                                  </a:lnTo>
                                  <a:lnTo>
                                    <a:pt x="2226" y="3"/>
                                  </a:lnTo>
                                  <a:lnTo>
                                    <a:pt x="2228" y="3"/>
                                  </a:lnTo>
                                  <a:lnTo>
                                    <a:pt x="2231" y="3"/>
                                  </a:lnTo>
                                  <a:lnTo>
                                    <a:pt x="2233" y="3"/>
                                  </a:lnTo>
                                  <a:lnTo>
                                    <a:pt x="2236" y="3"/>
                                  </a:lnTo>
                                  <a:lnTo>
                                    <a:pt x="2238" y="3"/>
                                  </a:lnTo>
                                  <a:lnTo>
                                    <a:pt x="2241" y="3"/>
                                  </a:lnTo>
                                  <a:lnTo>
                                    <a:pt x="2243" y="3"/>
                                  </a:lnTo>
                                  <a:lnTo>
                                    <a:pt x="2246" y="3"/>
                                  </a:lnTo>
                                  <a:lnTo>
                                    <a:pt x="2248" y="2"/>
                                  </a:lnTo>
                                  <a:lnTo>
                                    <a:pt x="2251" y="2"/>
                                  </a:lnTo>
                                  <a:lnTo>
                                    <a:pt x="2253" y="2"/>
                                  </a:lnTo>
                                  <a:lnTo>
                                    <a:pt x="2256" y="2"/>
                                  </a:lnTo>
                                  <a:lnTo>
                                    <a:pt x="2258" y="2"/>
                                  </a:lnTo>
                                  <a:lnTo>
                                    <a:pt x="2261" y="2"/>
                                  </a:lnTo>
                                  <a:lnTo>
                                    <a:pt x="2263" y="2"/>
                                  </a:lnTo>
                                  <a:lnTo>
                                    <a:pt x="2266" y="3"/>
                                  </a:lnTo>
                                  <a:lnTo>
                                    <a:pt x="2268" y="5"/>
                                  </a:lnTo>
                                  <a:lnTo>
                                    <a:pt x="2271" y="7"/>
                                  </a:lnTo>
                                  <a:lnTo>
                                    <a:pt x="2273" y="11"/>
                                  </a:lnTo>
                                  <a:lnTo>
                                    <a:pt x="2276" y="14"/>
                                  </a:lnTo>
                                  <a:lnTo>
                                    <a:pt x="2278" y="16"/>
                                  </a:lnTo>
                                  <a:lnTo>
                                    <a:pt x="2281" y="16"/>
                                  </a:lnTo>
                                  <a:lnTo>
                                    <a:pt x="2283" y="15"/>
                                  </a:lnTo>
                                  <a:lnTo>
                                    <a:pt x="2286" y="13"/>
                                  </a:lnTo>
                                  <a:lnTo>
                                    <a:pt x="2288" y="10"/>
                                  </a:lnTo>
                                  <a:lnTo>
                                    <a:pt x="2291" y="8"/>
                                  </a:lnTo>
                                  <a:lnTo>
                                    <a:pt x="2293" y="7"/>
                                  </a:lnTo>
                                  <a:lnTo>
                                    <a:pt x="2296" y="6"/>
                                  </a:lnTo>
                                  <a:lnTo>
                                    <a:pt x="2298" y="5"/>
                                  </a:lnTo>
                                  <a:lnTo>
                                    <a:pt x="2300" y="5"/>
                                  </a:lnTo>
                                  <a:lnTo>
                                    <a:pt x="2303" y="4"/>
                                  </a:lnTo>
                                  <a:lnTo>
                                    <a:pt x="2305" y="4"/>
                                  </a:lnTo>
                                  <a:lnTo>
                                    <a:pt x="2308" y="3"/>
                                  </a:lnTo>
                                  <a:lnTo>
                                    <a:pt x="2310" y="3"/>
                                  </a:lnTo>
                                  <a:lnTo>
                                    <a:pt x="2313" y="3"/>
                                  </a:lnTo>
                                  <a:lnTo>
                                    <a:pt x="2315" y="3"/>
                                  </a:lnTo>
                                  <a:lnTo>
                                    <a:pt x="2318" y="2"/>
                                  </a:lnTo>
                                  <a:lnTo>
                                    <a:pt x="2320" y="3"/>
                                  </a:lnTo>
                                  <a:lnTo>
                                    <a:pt x="2323" y="3"/>
                                  </a:lnTo>
                                  <a:lnTo>
                                    <a:pt x="2325" y="3"/>
                                  </a:lnTo>
                                  <a:lnTo>
                                    <a:pt x="2328" y="2"/>
                                  </a:lnTo>
                                  <a:lnTo>
                                    <a:pt x="2330" y="2"/>
                                  </a:lnTo>
                                  <a:lnTo>
                                    <a:pt x="2333" y="2"/>
                                  </a:lnTo>
                                  <a:lnTo>
                                    <a:pt x="2335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40" y="2"/>
                                  </a:lnTo>
                                  <a:lnTo>
                                    <a:pt x="2343" y="2"/>
                                  </a:lnTo>
                                  <a:lnTo>
                                    <a:pt x="2345" y="2"/>
                                  </a:lnTo>
                                  <a:lnTo>
                                    <a:pt x="2348" y="1"/>
                                  </a:lnTo>
                                  <a:lnTo>
                                    <a:pt x="2350" y="1"/>
                                  </a:lnTo>
                                  <a:lnTo>
                                    <a:pt x="2353" y="2"/>
                                  </a:lnTo>
                                  <a:lnTo>
                                    <a:pt x="2355" y="2"/>
                                  </a:lnTo>
                                  <a:lnTo>
                                    <a:pt x="2358" y="2"/>
                                  </a:lnTo>
                                  <a:lnTo>
                                    <a:pt x="2360" y="2"/>
                                  </a:lnTo>
                                  <a:lnTo>
                                    <a:pt x="2363" y="2"/>
                                  </a:lnTo>
                                  <a:lnTo>
                                    <a:pt x="2365" y="2"/>
                                  </a:lnTo>
                                  <a:lnTo>
                                    <a:pt x="2367" y="2"/>
                                  </a:lnTo>
                                  <a:lnTo>
                                    <a:pt x="2370" y="1"/>
                                  </a:lnTo>
                                  <a:lnTo>
                                    <a:pt x="2372" y="1"/>
                                  </a:lnTo>
                                  <a:lnTo>
                                    <a:pt x="2375" y="1"/>
                                  </a:lnTo>
                                  <a:lnTo>
                                    <a:pt x="2377" y="1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2" y="1"/>
                                  </a:lnTo>
                                  <a:lnTo>
                                    <a:pt x="2385" y="1"/>
                                  </a:lnTo>
                                  <a:lnTo>
                                    <a:pt x="2387" y="1"/>
                                  </a:lnTo>
                                  <a:lnTo>
                                    <a:pt x="2390" y="2"/>
                                  </a:lnTo>
                                  <a:lnTo>
                                    <a:pt x="2392" y="1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7" y="1"/>
                                  </a:lnTo>
                                  <a:lnTo>
                                    <a:pt x="2400" y="1"/>
                                  </a:lnTo>
                                  <a:lnTo>
                                    <a:pt x="2402" y="1"/>
                                  </a:lnTo>
                                  <a:lnTo>
                                    <a:pt x="2405" y="2"/>
                                  </a:lnTo>
                                  <a:lnTo>
                                    <a:pt x="2407" y="2"/>
                                  </a:lnTo>
                                  <a:lnTo>
                                    <a:pt x="2410" y="1"/>
                                  </a:lnTo>
                                  <a:lnTo>
                                    <a:pt x="2412" y="2"/>
                                  </a:lnTo>
                                  <a:lnTo>
                                    <a:pt x="2415" y="2"/>
                                  </a:lnTo>
                                  <a:lnTo>
                                    <a:pt x="2417" y="1"/>
                                  </a:lnTo>
                                  <a:lnTo>
                                    <a:pt x="2420" y="1"/>
                                  </a:lnTo>
                                  <a:lnTo>
                                    <a:pt x="2422" y="1"/>
                                  </a:lnTo>
                                  <a:lnTo>
                                    <a:pt x="2425" y="1"/>
                                  </a:lnTo>
                                  <a:lnTo>
                                    <a:pt x="2427" y="1"/>
                                  </a:lnTo>
                                  <a:lnTo>
                                    <a:pt x="2430" y="1"/>
                                  </a:lnTo>
                                  <a:lnTo>
                                    <a:pt x="2432" y="1"/>
                                  </a:lnTo>
                                  <a:lnTo>
                                    <a:pt x="2435" y="1"/>
                                  </a:lnTo>
                                  <a:lnTo>
                                    <a:pt x="2437" y="1"/>
                                  </a:lnTo>
                                  <a:lnTo>
                                    <a:pt x="2439" y="1"/>
                                  </a:lnTo>
                                  <a:lnTo>
                                    <a:pt x="2442" y="1"/>
                                  </a:lnTo>
                                  <a:lnTo>
                                    <a:pt x="2444" y="1"/>
                                  </a:lnTo>
                                  <a:lnTo>
                                    <a:pt x="2447" y="1"/>
                                  </a:lnTo>
                                  <a:lnTo>
                                    <a:pt x="2449" y="1"/>
                                  </a:lnTo>
                                  <a:lnTo>
                                    <a:pt x="2452" y="1"/>
                                  </a:lnTo>
                                  <a:lnTo>
                                    <a:pt x="2454" y="1"/>
                                  </a:lnTo>
                                  <a:lnTo>
                                    <a:pt x="2457" y="1"/>
                                  </a:lnTo>
                                  <a:lnTo>
                                    <a:pt x="2459" y="1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469" y="1"/>
                                  </a:lnTo>
                                  <a:lnTo>
                                    <a:pt x="2472" y="1"/>
                                  </a:lnTo>
                                  <a:lnTo>
                                    <a:pt x="2474" y="0"/>
                                  </a:lnTo>
                                  <a:lnTo>
                                    <a:pt x="2477" y="1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2482" y="1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487" y="0"/>
                                  </a:lnTo>
                                  <a:lnTo>
                                    <a:pt x="2489" y="1"/>
                                  </a:lnTo>
                                  <a:lnTo>
                                    <a:pt x="2492" y="0"/>
                                  </a:lnTo>
                                  <a:lnTo>
                                    <a:pt x="2494" y="0"/>
                                  </a:lnTo>
                                  <a:lnTo>
                                    <a:pt x="2497" y="1"/>
                                  </a:lnTo>
                                  <a:lnTo>
                                    <a:pt x="2499" y="1"/>
                                  </a:lnTo>
                                  <a:lnTo>
                                    <a:pt x="2502" y="0"/>
                                  </a:lnTo>
                                  <a:lnTo>
                                    <a:pt x="2504" y="1"/>
                                  </a:lnTo>
                                  <a:lnTo>
                                    <a:pt x="2506" y="1"/>
                                  </a:lnTo>
                                  <a:lnTo>
                                    <a:pt x="2509" y="0"/>
                                  </a:lnTo>
                                  <a:lnTo>
                                    <a:pt x="2511" y="1"/>
                                  </a:lnTo>
                                  <a:lnTo>
                                    <a:pt x="2514" y="1"/>
                                  </a:lnTo>
                                  <a:lnTo>
                                    <a:pt x="2516" y="0"/>
                                  </a:lnTo>
                                  <a:lnTo>
                                    <a:pt x="2519" y="1"/>
                                  </a:lnTo>
                                  <a:lnTo>
                                    <a:pt x="2521" y="0"/>
                                  </a:lnTo>
                                  <a:lnTo>
                                    <a:pt x="2524" y="0"/>
                                  </a:lnTo>
                                  <a:lnTo>
                                    <a:pt x="2526" y="1"/>
                                  </a:lnTo>
                                  <a:lnTo>
                                    <a:pt x="2529" y="0"/>
                                  </a:lnTo>
                                  <a:lnTo>
                                    <a:pt x="2531" y="1"/>
                                  </a:lnTo>
                                  <a:lnTo>
                                    <a:pt x="2534" y="0"/>
                                  </a:lnTo>
                                  <a:lnTo>
                                    <a:pt x="2536" y="1"/>
                                  </a:lnTo>
                                  <a:lnTo>
                                    <a:pt x="2539" y="1"/>
                                  </a:lnTo>
                                  <a:lnTo>
                                    <a:pt x="2541" y="0"/>
                                  </a:lnTo>
                                  <a:lnTo>
                                    <a:pt x="2544" y="0"/>
                                  </a:lnTo>
                                  <a:lnTo>
                                    <a:pt x="2546" y="1"/>
                                  </a:lnTo>
                                  <a:lnTo>
                                    <a:pt x="2549" y="1"/>
                                  </a:lnTo>
                                  <a:lnTo>
                                    <a:pt x="2551" y="2"/>
                                  </a:lnTo>
                                  <a:lnTo>
                                    <a:pt x="2554" y="4"/>
                                  </a:lnTo>
                                  <a:lnTo>
                                    <a:pt x="2556" y="10"/>
                                  </a:lnTo>
                                  <a:lnTo>
                                    <a:pt x="2559" y="22"/>
                                  </a:lnTo>
                                  <a:lnTo>
                                    <a:pt x="2561" y="34"/>
                                  </a:lnTo>
                                  <a:lnTo>
                                    <a:pt x="2564" y="46"/>
                                  </a:lnTo>
                                  <a:lnTo>
                                    <a:pt x="2566" y="50"/>
                                  </a:lnTo>
                                  <a:lnTo>
                                    <a:pt x="2569" y="48"/>
                                  </a:lnTo>
                                  <a:lnTo>
                                    <a:pt x="2571" y="41"/>
                                  </a:lnTo>
                                  <a:lnTo>
                                    <a:pt x="2574" y="33"/>
                                  </a:lnTo>
                                  <a:lnTo>
                                    <a:pt x="2576" y="25"/>
                                  </a:lnTo>
                                  <a:lnTo>
                                    <a:pt x="2578" y="22"/>
                                  </a:lnTo>
                                  <a:lnTo>
                                    <a:pt x="2581" y="17"/>
                                  </a:lnTo>
                                  <a:lnTo>
                                    <a:pt x="2583" y="14"/>
                                  </a:lnTo>
                                  <a:lnTo>
                                    <a:pt x="2586" y="12"/>
                                  </a:lnTo>
                                  <a:lnTo>
                                    <a:pt x="2588" y="10"/>
                                  </a:lnTo>
                                  <a:lnTo>
                                    <a:pt x="2591" y="8"/>
                                  </a:lnTo>
                                  <a:lnTo>
                                    <a:pt x="2593" y="8"/>
                                  </a:lnTo>
                                  <a:lnTo>
                                    <a:pt x="2596" y="8"/>
                                  </a:lnTo>
                                  <a:lnTo>
                                    <a:pt x="2598" y="7"/>
                                  </a:lnTo>
                                  <a:lnTo>
                                    <a:pt x="2601" y="7"/>
                                  </a:lnTo>
                                  <a:lnTo>
                                    <a:pt x="2603" y="5"/>
                                  </a:lnTo>
                                  <a:lnTo>
                                    <a:pt x="2606" y="6"/>
                                  </a:lnTo>
                                  <a:lnTo>
                                    <a:pt x="2608" y="6"/>
                                  </a:lnTo>
                                  <a:lnTo>
                                    <a:pt x="2611" y="4"/>
                                  </a:lnTo>
                                  <a:lnTo>
                                    <a:pt x="2613" y="5"/>
                                  </a:lnTo>
                                  <a:lnTo>
                                    <a:pt x="2616" y="5"/>
                                  </a:lnTo>
                                  <a:lnTo>
                                    <a:pt x="2618" y="5"/>
                                  </a:lnTo>
                                  <a:lnTo>
                                    <a:pt x="2621" y="4"/>
                                  </a:lnTo>
                                  <a:lnTo>
                                    <a:pt x="2623" y="4"/>
                                  </a:lnTo>
                                  <a:lnTo>
                                    <a:pt x="2626" y="5"/>
                                  </a:lnTo>
                                  <a:lnTo>
                                    <a:pt x="2628" y="4"/>
                                  </a:lnTo>
                                  <a:lnTo>
                                    <a:pt x="2631" y="4"/>
                                  </a:lnTo>
                                  <a:lnTo>
                                    <a:pt x="2633" y="4"/>
                                  </a:lnTo>
                                  <a:lnTo>
                                    <a:pt x="2636" y="4"/>
                                  </a:lnTo>
                                  <a:lnTo>
                                    <a:pt x="2638" y="3"/>
                                  </a:lnTo>
                                  <a:lnTo>
                                    <a:pt x="2641" y="3"/>
                                  </a:lnTo>
                                  <a:lnTo>
                                    <a:pt x="2643" y="3"/>
                                  </a:lnTo>
                                  <a:lnTo>
                                    <a:pt x="2645" y="3"/>
                                  </a:lnTo>
                                  <a:lnTo>
                                    <a:pt x="2648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3" y="3"/>
                                  </a:lnTo>
                                  <a:lnTo>
                                    <a:pt x="2655" y="3"/>
                                  </a:lnTo>
                                  <a:lnTo>
                                    <a:pt x="2658" y="3"/>
                                  </a:lnTo>
                                  <a:lnTo>
                                    <a:pt x="2660" y="3"/>
                                  </a:lnTo>
                                  <a:lnTo>
                                    <a:pt x="2663" y="2"/>
                                  </a:lnTo>
                                  <a:lnTo>
                                    <a:pt x="2665" y="2"/>
                                  </a:lnTo>
                                  <a:lnTo>
                                    <a:pt x="2668" y="2"/>
                                  </a:lnTo>
                                  <a:lnTo>
                                    <a:pt x="2670" y="2"/>
                                  </a:lnTo>
                                  <a:lnTo>
                                    <a:pt x="2673" y="2"/>
                                  </a:lnTo>
                                  <a:lnTo>
                                    <a:pt x="2675" y="2"/>
                                  </a:lnTo>
                                  <a:lnTo>
                                    <a:pt x="2678" y="2"/>
                                  </a:lnTo>
                                  <a:lnTo>
                                    <a:pt x="2680" y="2"/>
                                  </a:lnTo>
                                  <a:lnTo>
                                    <a:pt x="2683" y="3"/>
                                  </a:lnTo>
                                  <a:lnTo>
                                    <a:pt x="2685" y="3"/>
                                  </a:lnTo>
                                  <a:lnTo>
                                    <a:pt x="2688" y="3"/>
                                  </a:lnTo>
                                  <a:lnTo>
                                    <a:pt x="2690" y="3"/>
                                  </a:lnTo>
                                  <a:lnTo>
                                    <a:pt x="2693" y="3"/>
                                  </a:lnTo>
                                  <a:lnTo>
                                    <a:pt x="2695" y="3"/>
                                  </a:lnTo>
                                  <a:lnTo>
                                    <a:pt x="2698" y="3"/>
                                  </a:lnTo>
                                  <a:lnTo>
                                    <a:pt x="2700" y="3"/>
                                  </a:lnTo>
                                  <a:lnTo>
                                    <a:pt x="2703" y="3"/>
                                  </a:lnTo>
                                  <a:lnTo>
                                    <a:pt x="2705" y="2"/>
                                  </a:lnTo>
                                  <a:lnTo>
                                    <a:pt x="2708" y="2"/>
                                  </a:lnTo>
                                  <a:lnTo>
                                    <a:pt x="2710" y="2"/>
                                  </a:lnTo>
                                  <a:lnTo>
                                    <a:pt x="2713" y="3"/>
                                  </a:lnTo>
                                  <a:lnTo>
                                    <a:pt x="2715" y="2"/>
                                  </a:lnTo>
                                  <a:lnTo>
                                    <a:pt x="2717" y="2"/>
                                  </a:lnTo>
                                  <a:lnTo>
                                    <a:pt x="2720" y="2"/>
                                  </a:lnTo>
                                  <a:lnTo>
                                    <a:pt x="2722" y="3"/>
                                  </a:lnTo>
                                  <a:lnTo>
                                    <a:pt x="2725" y="3"/>
                                  </a:lnTo>
                                  <a:lnTo>
                                    <a:pt x="2727" y="3"/>
                                  </a:lnTo>
                                  <a:lnTo>
                                    <a:pt x="2730" y="3"/>
                                  </a:lnTo>
                                  <a:lnTo>
                                    <a:pt x="2732" y="3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737" y="2"/>
                                  </a:lnTo>
                                  <a:lnTo>
                                    <a:pt x="2740" y="2"/>
                                  </a:lnTo>
                                  <a:lnTo>
                                    <a:pt x="2742" y="2"/>
                                  </a:lnTo>
                                  <a:lnTo>
                                    <a:pt x="2745" y="1"/>
                                  </a:lnTo>
                                  <a:lnTo>
                                    <a:pt x="2747" y="2"/>
                                  </a:lnTo>
                                  <a:lnTo>
                                    <a:pt x="2750" y="2"/>
                                  </a:lnTo>
                                  <a:lnTo>
                                    <a:pt x="2752" y="2"/>
                                  </a:lnTo>
                                  <a:lnTo>
                                    <a:pt x="2755" y="2"/>
                                  </a:lnTo>
                                  <a:lnTo>
                                    <a:pt x="2757" y="2"/>
                                  </a:lnTo>
                                  <a:lnTo>
                                    <a:pt x="2760" y="2"/>
                                  </a:lnTo>
                                  <a:lnTo>
                                    <a:pt x="2762" y="2"/>
                                  </a:lnTo>
                                  <a:lnTo>
                                    <a:pt x="2765" y="2"/>
                                  </a:lnTo>
                                  <a:lnTo>
                                    <a:pt x="2767" y="2"/>
                                  </a:lnTo>
                                  <a:lnTo>
                                    <a:pt x="2770" y="1"/>
                                  </a:lnTo>
                                  <a:lnTo>
                                    <a:pt x="2772" y="1"/>
                                  </a:lnTo>
                                  <a:lnTo>
                                    <a:pt x="2775" y="1"/>
                                  </a:lnTo>
                                  <a:lnTo>
                                    <a:pt x="2777" y="1"/>
                                  </a:lnTo>
                                  <a:lnTo>
                                    <a:pt x="2780" y="2"/>
                                  </a:lnTo>
                                  <a:lnTo>
                                    <a:pt x="2782" y="1"/>
                                  </a:lnTo>
                                  <a:lnTo>
                                    <a:pt x="2785" y="1"/>
                                  </a:lnTo>
                                  <a:lnTo>
                                    <a:pt x="2787" y="1"/>
                                  </a:lnTo>
                                  <a:lnTo>
                                    <a:pt x="2789" y="1"/>
                                  </a:lnTo>
                                  <a:lnTo>
                                    <a:pt x="2792" y="1"/>
                                  </a:lnTo>
                                  <a:lnTo>
                                    <a:pt x="2794" y="1"/>
                                  </a:lnTo>
                                  <a:lnTo>
                                    <a:pt x="2797" y="1"/>
                                  </a:lnTo>
                                  <a:lnTo>
                                    <a:pt x="2799" y="1"/>
                                  </a:lnTo>
                                  <a:lnTo>
                                    <a:pt x="2802" y="1"/>
                                  </a:lnTo>
                                  <a:lnTo>
                                    <a:pt x="2804" y="1"/>
                                  </a:lnTo>
                                  <a:lnTo>
                                    <a:pt x="2807" y="1"/>
                                  </a:lnTo>
                                  <a:lnTo>
                                    <a:pt x="2809" y="1"/>
                                  </a:lnTo>
                                  <a:lnTo>
                                    <a:pt x="2812" y="1"/>
                                  </a:lnTo>
                                  <a:lnTo>
                                    <a:pt x="2814" y="1"/>
                                  </a:lnTo>
                                  <a:lnTo>
                                    <a:pt x="2817" y="1"/>
                                  </a:lnTo>
                                  <a:lnTo>
                                    <a:pt x="2819" y="1"/>
                                  </a:lnTo>
                                  <a:lnTo>
                                    <a:pt x="2822" y="1"/>
                                  </a:lnTo>
                                  <a:lnTo>
                                    <a:pt x="2824" y="1"/>
                                  </a:lnTo>
                                  <a:lnTo>
                                    <a:pt x="2827" y="1"/>
                                  </a:lnTo>
                                  <a:lnTo>
                                    <a:pt x="2829" y="1"/>
                                  </a:lnTo>
                                  <a:lnTo>
                                    <a:pt x="2832" y="1"/>
                                  </a:lnTo>
                                  <a:lnTo>
                                    <a:pt x="2834" y="1"/>
                                  </a:lnTo>
                                  <a:lnTo>
                                    <a:pt x="2837" y="1"/>
                                  </a:lnTo>
                                  <a:lnTo>
                                    <a:pt x="2839" y="1"/>
                                  </a:lnTo>
                                  <a:lnTo>
                                    <a:pt x="2842" y="1"/>
                                  </a:lnTo>
                                  <a:lnTo>
                                    <a:pt x="2844" y="1"/>
                                  </a:lnTo>
                                  <a:lnTo>
                                    <a:pt x="2847" y="1"/>
                                  </a:lnTo>
                                  <a:lnTo>
                                    <a:pt x="2849" y="1"/>
                                  </a:lnTo>
                                  <a:lnTo>
                                    <a:pt x="2852" y="1"/>
                                  </a:lnTo>
                                  <a:lnTo>
                                    <a:pt x="2854" y="1"/>
                                  </a:lnTo>
                                  <a:lnTo>
                                    <a:pt x="2856" y="1"/>
                                  </a:lnTo>
                                  <a:lnTo>
                                    <a:pt x="2859" y="1"/>
                                  </a:lnTo>
                                  <a:lnTo>
                                    <a:pt x="2861" y="1"/>
                                  </a:lnTo>
                                  <a:lnTo>
                                    <a:pt x="2864" y="1"/>
                                  </a:lnTo>
                                  <a:lnTo>
                                    <a:pt x="2866" y="1"/>
                                  </a:lnTo>
                                  <a:lnTo>
                                    <a:pt x="2869" y="1"/>
                                  </a:lnTo>
                                  <a:lnTo>
                                    <a:pt x="2871" y="1"/>
                                  </a:lnTo>
                                  <a:lnTo>
                                    <a:pt x="2874" y="1"/>
                                  </a:lnTo>
                                  <a:lnTo>
                                    <a:pt x="2876" y="1"/>
                                  </a:lnTo>
                                  <a:lnTo>
                                    <a:pt x="2879" y="1"/>
                                  </a:lnTo>
                                  <a:lnTo>
                                    <a:pt x="2881" y="1"/>
                                  </a:lnTo>
                                  <a:lnTo>
                                    <a:pt x="2884" y="1"/>
                                  </a:lnTo>
                                  <a:lnTo>
                                    <a:pt x="2886" y="1"/>
                                  </a:lnTo>
                                  <a:lnTo>
                                    <a:pt x="2889" y="0"/>
                                  </a:lnTo>
                                  <a:lnTo>
                                    <a:pt x="2891" y="1"/>
                                  </a:lnTo>
                                  <a:lnTo>
                                    <a:pt x="2894" y="1"/>
                                  </a:lnTo>
                                  <a:lnTo>
                                    <a:pt x="2896" y="1"/>
                                  </a:lnTo>
                                  <a:lnTo>
                                    <a:pt x="2899" y="1"/>
                                  </a:lnTo>
                                  <a:lnTo>
                                    <a:pt x="2901" y="1"/>
                                  </a:lnTo>
                                  <a:lnTo>
                                    <a:pt x="2904" y="1"/>
                                  </a:lnTo>
                                  <a:lnTo>
                                    <a:pt x="2906" y="1"/>
                                  </a:lnTo>
                                  <a:lnTo>
                                    <a:pt x="2909" y="1"/>
                                  </a:lnTo>
                                  <a:lnTo>
                                    <a:pt x="2911" y="1"/>
                                  </a:lnTo>
                                  <a:lnTo>
                                    <a:pt x="2914" y="1"/>
                                  </a:lnTo>
                                  <a:lnTo>
                                    <a:pt x="2916" y="1"/>
                                  </a:lnTo>
                                  <a:lnTo>
                                    <a:pt x="2919" y="2"/>
                                  </a:lnTo>
                                  <a:lnTo>
                                    <a:pt x="2921" y="2"/>
                                  </a:lnTo>
                                  <a:lnTo>
                                    <a:pt x="2924" y="1"/>
                                  </a:lnTo>
                                  <a:lnTo>
                                    <a:pt x="2926" y="2"/>
                                  </a:lnTo>
                                  <a:lnTo>
                                    <a:pt x="2928" y="1"/>
                                  </a:lnTo>
                                  <a:lnTo>
                                    <a:pt x="2931" y="1"/>
                                  </a:lnTo>
                                  <a:lnTo>
                                    <a:pt x="2933" y="1"/>
                                  </a:lnTo>
                                  <a:lnTo>
                                    <a:pt x="2936" y="1"/>
                                  </a:lnTo>
                                  <a:lnTo>
                                    <a:pt x="2938" y="1"/>
                                  </a:lnTo>
                                  <a:lnTo>
                                    <a:pt x="2941" y="1"/>
                                  </a:lnTo>
                                  <a:lnTo>
                                    <a:pt x="2943" y="1"/>
                                  </a:lnTo>
                                  <a:lnTo>
                                    <a:pt x="2946" y="0"/>
                                  </a:lnTo>
                                  <a:lnTo>
                                    <a:pt x="2948" y="1"/>
                                  </a:lnTo>
                                  <a:lnTo>
                                    <a:pt x="2951" y="1"/>
                                  </a:lnTo>
                                  <a:lnTo>
                                    <a:pt x="2953" y="1"/>
                                  </a:lnTo>
                                  <a:lnTo>
                                    <a:pt x="2956" y="1"/>
                                  </a:lnTo>
                                  <a:lnTo>
                                    <a:pt x="2958" y="1"/>
                                  </a:lnTo>
                                  <a:lnTo>
                                    <a:pt x="2961" y="1"/>
                                  </a:lnTo>
                                  <a:lnTo>
                                    <a:pt x="2963" y="1"/>
                                  </a:lnTo>
                                  <a:lnTo>
                                    <a:pt x="2966" y="1"/>
                                  </a:lnTo>
                                  <a:lnTo>
                                    <a:pt x="2968" y="1"/>
                                  </a:lnTo>
                                  <a:lnTo>
                                    <a:pt x="2971" y="1"/>
                                  </a:lnTo>
                                  <a:lnTo>
                                    <a:pt x="2973" y="1"/>
                                  </a:lnTo>
                                  <a:lnTo>
                                    <a:pt x="2976" y="1"/>
                                  </a:lnTo>
                                  <a:lnTo>
                                    <a:pt x="2978" y="2"/>
                                  </a:lnTo>
                                  <a:lnTo>
                                    <a:pt x="2981" y="2"/>
                                  </a:lnTo>
                                  <a:lnTo>
                                    <a:pt x="2983" y="3"/>
                                  </a:lnTo>
                                  <a:lnTo>
                                    <a:pt x="2986" y="4"/>
                                  </a:lnTo>
                                  <a:lnTo>
                                    <a:pt x="2988" y="5"/>
                                  </a:lnTo>
                                  <a:lnTo>
                                    <a:pt x="2991" y="4"/>
                                  </a:lnTo>
                                  <a:lnTo>
                                    <a:pt x="2993" y="4"/>
                                  </a:lnTo>
                                  <a:lnTo>
                                    <a:pt x="2995" y="3"/>
                                  </a:lnTo>
                                  <a:lnTo>
                                    <a:pt x="2998" y="2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3" y="3"/>
                                  </a:lnTo>
                                  <a:lnTo>
                                    <a:pt x="3005" y="3"/>
                                  </a:lnTo>
                                  <a:lnTo>
                                    <a:pt x="3008" y="4"/>
                                  </a:lnTo>
                                  <a:lnTo>
                                    <a:pt x="3010" y="5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15" y="5"/>
                                  </a:lnTo>
                                  <a:lnTo>
                                    <a:pt x="3018" y="4"/>
                                  </a:lnTo>
                                  <a:lnTo>
                                    <a:pt x="3020" y="3"/>
                                  </a:lnTo>
                                  <a:lnTo>
                                    <a:pt x="3023" y="3"/>
                                  </a:lnTo>
                                  <a:lnTo>
                                    <a:pt x="3025" y="2"/>
                                  </a:lnTo>
                                  <a:lnTo>
                                    <a:pt x="3028" y="2"/>
                                  </a:lnTo>
                                  <a:lnTo>
                                    <a:pt x="3030" y="2"/>
                                  </a:lnTo>
                                  <a:lnTo>
                                    <a:pt x="3033" y="2"/>
                                  </a:lnTo>
                                  <a:lnTo>
                                    <a:pt x="3035" y="2"/>
                                  </a:lnTo>
                                  <a:lnTo>
                                    <a:pt x="3038" y="2"/>
                                  </a:lnTo>
                                  <a:lnTo>
                                    <a:pt x="3040" y="2"/>
                                  </a:lnTo>
                                  <a:lnTo>
                                    <a:pt x="3043" y="2"/>
                                  </a:lnTo>
                                  <a:lnTo>
                                    <a:pt x="3045" y="2"/>
                                  </a:lnTo>
                                  <a:lnTo>
                                    <a:pt x="3048" y="1"/>
                                  </a:lnTo>
                                  <a:lnTo>
                                    <a:pt x="3050" y="1"/>
                                  </a:lnTo>
                                  <a:lnTo>
                                    <a:pt x="3053" y="1"/>
                                  </a:lnTo>
                                  <a:lnTo>
                                    <a:pt x="3055" y="1"/>
                                  </a:lnTo>
                                  <a:lnTo>
                                    <a:pt x="3058" y="1"/>
                                  </a:lnTo>
                                  <a:lnTo>
                                    <a:pt x="3060" y="1"/>
                                  </a:lnTo>
                                  <a:lnTo>
                                    <a:pt x="3063" y="1"/>
                                  </a:lnTo>
                                  <a:lnTo>
                                    <a:pt x="3065" y="1"/>
                                  </a:lnTo>
                                  <a:lnTo>
                                    <a:pt x="3067" y="1"/>
                                  </a:lnTo>
                                  <a:lnTo>
                                    <a:pt x="3070" y="1"/>
                                  </a:lnTo>
                                  <a:lnTo>
                                    <a:pt x="3072" y="1"/>
                                  </a:lnTo>
                                  <a:lnTo>
                                    <a:pt x="3075" y="1"/>
                                  </a:lnTo>
                                  <a:lnTo>
                                    <a:pt x="3077" y="1"/>
                                  </a:lnTo>
                                  <a:lnTo>
                                    <a:pt x="3080" y="1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5" y="1"/>
                                  </a:lnTo>
                                  <a:lnTo>
                                    <a:pt x="3087" y="1"/>
                                  </a:lnTo>
                                  <a:lnTo>
                                    <a:pt x="3090" y="0"/>
                                  </a:lnTo>
                                  <a:lnTo>
                                    <a:pt x="3092" y="1"/>
                                  </a:lnTo>
                                  <a:lnTo>
                                    <a:pt x="3095" y="1"/>
                                  </a:lnTo>
                                  <a:lnTo>
                                    <a:pt x="3097" y="1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3102" y="1"/>
                                  </a:lnTo>
                                  <a:lnTo>
                                    <a:pt x="3105" y="0"/>
                                  </a:lnTo>
                                  <a:lnTo>
                                    <a:pt x="3107" y="1"/>
                                  </a:lnTo>
                                  <a:lnTo>
                                    <a:pt x="3110" y="1"/>
                                  </a:lnTo>
                                  <a:lnTo>
                                    <a:pt x="3112" y="0"/>
                                  </a:lnTo>
                                  <a:lnTo>
                                    <a:pt x="3115" y="1"/>
                                  </a:lnTo>
                                  <a:lnTo>
                                    <a:pt x="3117" y="1"/>
                                  </a:lnTo>
                                  <a:lnTo>
                                    <a:pt x="3120" y="1"/>
                                  </a:lnTo>
                                  <a:lnTo>
                                    <a:pt x="3122" y="2"/>
                                  </a:lnTo>
                                  <a:lnTo>
                                    <a:pt x="3125" y="1"/>
                                  </a:lnTo>
                                  <a:lnTo>
                                    <a:pt x="3127" y="1"/>
                                  </a:lnTo>
                                  <a:lnTo>
                                    <a:pt x="3130" y="1"/>
                                  </a:lnTo>
                                  <a:lnTo>
                                    <a:pt x="3132" y="1"/>
                                  </a:lnTo>
                                  <a:lnTo>
                                    <a:pt x="3134" y="2"/>
                                  </a:lnTo>
                                  <a:lnTo>
                                    <a:pt x="3137" y="3"/>
                                  </a:lnTo>
                                  <a:lnTo>
                                    <a:pt x="3139" y="3"/>
                                  </a:lnTo>
                                  <a:lnTo>
                                    <a:pt x="3142" y="4"/>
                                  </a:lnTo>
                                  <a:lnTo>
                                    <a:pt x="3144" y="4"/>
                                  </a:lnTo>
                                  <a:lnTo>
                                    <a:pt x="3147" y="4"/>
                                  </a:lnTo>
                                  <a:lnTo>
                                    <a:pt x="3149" y="4"/>
                                  </a:lnTo>
                                  <a:lnTo>
                                    <a:pt x="3152" y="4"/>
                                  </a:lnTo>
                                  <a:lnTo>
                                    <a:pt x="3154" y="3"/>
                                  </a:lnTo>
                                  <a:lnTo>
                                    <a:pt x="3157" y="2"/>
                                  </a:lnTo>
                                  <a:lnTo>
                                    <a:pt x="3159" y="2"/>
                                  </a:lnTo>
                                  <a:lnTo>
                                    <a:pt x="3162" y="1"/>
                                  </a:lnTo>
                                  <a:lnTo>
                                    <a:pt x="3164" y="2"/>
                                  </a:lnTo>
                                  <a:lnTo>
                                    <a:pt x="3167" y="1"/>
                                  </a:lnTo>
                                  <a:lnTo>
                                    <a:pt x="3169" y="1"/>
                                  </a:lnTo>
                                  <a:lnTo>
                                    <a:pt x="3172" y="2"/>
                                  </a:lnTo>
                                  <a:lnTo>
                                    <a:pt x="3174" y="2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79" y="7"/>
                                  </a:lnTo>
                                  <a:lnTo>
                                    <a:pt x="3182" y="9"/>
                                  </a:lnTo>
                                  <a:lnTo>
                                    <a:pt x="3184" y="10"/>
                                  </a:lnTo>
                                  <a:lnTo>
                                    <a:pt x="3187" y="10"/>
                                  </a:lnTo>
                                  <a:lnTo>
                                    <a:pt x="3189" y="12"/>
                                  </a:lnTo>
                                  <a:lnTo>
                                    <a:pt x="3192" y="14"/>
                                  </a:lnTo>
                                  <a:lnTo>
                                    <a:pt x="3194" y="17"/>
                                  </a:lnTo>
                                  <a:lnTo>
                                    <a:pt x="3197" y="20"/>
                                  </a:lnTo>
                                  <a:lnTo>
                                    <a:pt x="3199" y="23"/>
                                  </a:lnTo>
                                  <a:lnTo>
                                    <a:pt x="3202" y="23"/>
                                  </a:lnTo>
                                  <a:lnTo>
                                    <a:pt x="3204" y="21"/>
                                  </a:lnTo>
                                  <a:lnTo>
                                    <a:pt x="3206" y="16"/>
                                  </a:lnTo>
                                  <a:lnTo>
                                    <a:pt x="3209" y="12"/>
                                  </a:lnTo>
                                  <a:lnTo>
                                    <a:pt x="3211" y="10"/>
                                  </a:lnTo>
                                  <a:lnTo>
                                    <a:pt x="3214" y="8"/>
                                  </a:lnTo>
                                  <a:lnTo>
                                    <a:pt x="3216" y="7"/>
                                  </a:lnTo>
                                  <a:lnTo>
                                    <a:pt x="3219" y="6"/>
                                  </a:lnTo>
                                  <a:lnTo>
                                    <a:pt x="3221" y="6"/>
                                  </a:lnTo>
                                  <a:lnTo>
                                    <a:pt x="3224" y="5"/>
                                  </a:lnTo>
                                  <a:lnTo>
                                    <a:pt x="3226" y="5"/>
                                  </a:lnTo>
                                  <a:lnTo>
                                    <a:pt x="3229" y="4"/>
                                  </a:lnTo>
                                  <a:lnTo>
                                    <a:pt x="3231" y="4"/>
                                  </a:lnTo>
                                  <a:lnTo>
                                    <a:pt x="3234" y="3"/>
                                  </a:lnTo>
                                  <a:lnTo>
                                    <a:pt x="3236" y="3"/>
                                  </a:lnTo>
                                  <a:lnTo>
                                    <a:pt x="3239" y="2"/>
                                  </a:lnTo>
                                  <a:lnTo>
                                    <a:pt x="3241" y="2"/>
                                  </a:lnTo>
                                  <a:lnTo>
                                    <a:pt x="3244" y="2"/>
                                  </a:lnTo>
                                  <a:lnTo>
                                    <a:pt x="3246" y="2"/>
                                  </a:lnTo>
                                  <a:lnTo>
                                    <a:pt x="3249" y="2"/>
                                  </a:lnTo>
                                  <a:lnTo>
                                    <a:pt x="3251" y="2"/>
                                  </a:lnTo>
                                  <a:lnTo>
                                    <a:pt x="3254" y="2"/>
                                  </a:lnTo>
                                  <a:lnTo>
                                    <a:pt x="3256" y="1"/>
                                  </a:lnTo>
                                  <a:lnTo>
                                    <a:pt x="3259" y="2"/>
                                  </a:lnTo>
                                  <a:lnTo>
                                    <a:pt x="3261" y="1"/>
                                  </a:lnTo>
                                  <a:lnTo>
                                    <a:pt x="3264" y="2"/>
                                  </a:lnTo>
                                  <a:lnTo>
                                    <a:pt x="3266" y="3"/>
                                  </a:lnTo>
                                  <a:lnTo>
                                    <a:pt x="3269" y="5"/>
                                  </a:lnTo>
                                  <a:lnTo>
                                    <a:pt x="3271" y="12"/>
                                  </a:lnTo>
                                  <a:lnTo>
                                    <a:pt x="3273" y="24"/>
                                  </a:lnTo>
                                  <a:lnTo>
                                    <a:pt x="3276" y="42"/>
                                  </a:lnTo>
                                  <a:lnTo>
                                    <a:pt x="3278" y="63"/>
                                  </a:lnTo>
                                  <a:lnTo>
                                    <a:pt x="3281" y="80"/>
                                  </a:lnTo>
                                  <a:lnTo>
                                    <a:pt x="3283" y="79"/>
                                  </a:lnTo>
                                  <a:lnTo>
                                    <a:pt x="3286" y="72"/>
                                  </a:lnTo>
                                  <a:lnTo>
                                    <a:pt x="3288" y="55"/>
                                  </a:lnTo>
                                  <a:lnTo>
                                    <a:pt x="3291" y="39"/>
                                  </a:lnTo>
                                  <a:lnTo>
                                    <a:pt x="3293" y="26"/>
                                  </a:lnTo>
                                  <a:lnTo>
                                    <a:pt x="3296" y="18"/>
                                  </a:lnTo>
                                  <a:lnTo>
                                    <a:pt x="3298" y="14"/>
                                  </a:lnTo>
                                  <a:lnTo>
                                    <a:pt x="3301" y="11"/>
                                  </a:lnTo>
                                  <a:lnTo>
                                    <a:pt x="3303" y="10"/>
                                  </a:lnTo>
                                  <a:lnTo>
                                    <a:pt x="3306" y="9"/>
                                  </a:lnTo>
                                  <a:lnTo>
                                    <a:pt x="3308" y="8"/>
                                  </a:lnTo>
                                  <a:lnTo>
                                    <a:pt x="3311" y="7"/>
                                  </a:lnTo>
                                  <a:lnTo>
                                    <a:pt x="3313" y="6"/>
                                  </a:lnTo>
                                  <a:lnTo>
                                    <a:pt x="3316" y="5"/>
                                  </a:lnTo>
                                  <a:lnTo>
                                    <a:pt x="3318" y="4"/>
                                  </a:lnTo>
                                  <a:lnTo>
                                    <a:pt x="3321" y="4"/>
                                  </a:lnTo>
                                  <a:lnTo>
                                    <a:pt x="3323" y="4"/>
                                  </a:lnTo>
                                  <a:lnTo>
                                    <a:pt x="3326" y="4"/>
                                  </a:lnTo>
                                  <a:lnTo>
                                    <a:pt x="3328" y="4"/>
                                  </a:lnTo>
                                  <a:lnTo>
                                    <a:pt x="3331" y="4"/>
                                  </a:lnTo>
                                  <a:lnTo>
                                    <a:pt x="3333" y="4"/>
                                  </a:lnTo>
                                  <a:lnTo>
                                    <a:pt x="3336" y="4"/>
                                  </a:lnTo>
                                  <a:lnTo>
                                    <a:pt x="3338" y="3"/>
                                  </a:lnTo>
                                  <a:lnTo>
                                    <a:pt x="3341" y="3"/>
                                  </a:lnTo>
                                  <a:lnTo>
                                    <a:pt x="3343" y="3"/>
                                  </a:lnTo>
                                  <a:lnTo>
                                    <a:pt x="3345" y="3"/>
                                  </a:lnTo>
                                  <a:lnTo>
                                    <a:pt x="3348" y="4"/>
                                  </a:lnTo>
                                  <a:lnTo>
                                    <a:pt x="3350" y="4"/>
                                  </a:lnTo>
                                  <a:lnTo>
                                    <a:pt x="3353" y="4"/>
                                  </a:lnTo>
                                  <a:lnTo>
                                    <a:pt x="3355" y="3"/>
                                  </a:lnTo>
                                  <a:lnTo>
                                    <a:pt x="3358" y="4"/>
                                  </a:lnTo>
                                  <a:lnTo>
                                    <a:pt x="3360" y="3"/>
                                  </a:lnTo>
                                  <a:lnTo>
                                    <a:pt x="3363" y="3"/>
                                  </a:lnTo>
                                  <a:lnTo>
                                    <a:pt x="3365" y="3"/>
                                  </a:lnTo>
                                  <a:lnTo>
                                    <a:pt x="3368" y="3"/>
                                  </a:lnTo>
                                  <a:lnTo>
                                    <a:pt x="3370" y="3"/>
                                  </a:lnTo>
                                  <a:lnTo>
                                    <a:pt x="3373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78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3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0" y="2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395" y="2"/>
                                  </a:lnTo>
                                  <a:lnTo>
                                    <a:pt x="3398" y="3"/>
                                  </a:lnTo>
                                  <a:lnTo>
                                    <a:pt x="3400" y="4"/>
                                  </a:lnTo>
                                  <a:lnTo>
                                    <a:pt x="3403" y="5"/>
                                  </a:lnTo>
                                  <a:lnTo>
                                    <a:pt x="3405" y="6"/>
                                  </a:lnTo>
                                  <a:lnTo>
                                    <a:pt x="3408" y="6"/>
                                  </a:lnTo>
                                  <a:lnTo>
                                    <a:pt x="3410" y="6"/>
                                  </a:lnTo>
                                  <a:lnTo>
                                    <a:pt x="3412" y="5"/>
                                  </a:lnTo>
                                  <a:lnTo>
                                    <a:pt x="3415" y="5"/>
                                  </a:lnTo>
                                  <a:lnTo>
                                    <a:pt x="3417" y="5"/>
                                  </a:lnTo>
                                  <a:lnTo>
                                    <a:pt x="3420" y="4"/>
                                  </a:lnTo>
                                  <a:lnTo>
                                    <a:pt x="3422" y="4"/>
                                  </a:lnTo>
                                  <a:lnTo>
                                    <a:pt x="3425" y="4"/>
                                  </a:lnTo>
                                  <a:lnTo>
                                    <a:pt x="3427" y="3"/>
                                  </a:lnTo>
                                  <a:lnTo>
                                    <a:pt x="3430" y="5"/>
                                  </a:lnTo>
                                  <a:lnTo>
                                    <a:pt x="3432" y="13"/>
                                  </a:lnTo>
                                  <a:lnTo>
                                    <a:pt x="3435" y="33"/>
                                  </a:lnTo>
                                  <a:lnTo>
                                    <a:pt x="3437" y="89"/>
                                  </a:lnTo>
                                  <a:lnTo>
                                    <a:pt x="3440" y="183"/>
                                  </a:lnTo>
                                  <a:lnTo>
                                    <a:pt x="3442" y="313"/>
                                  </a:lnTo>
                                  <a:lnTo>
                                    <a:pt x="3445" y="441"/>
                                  </a:lnTo>
                                  <a:lnTo>
                                    <a:pt x="3447" y="499"/>
                                  </a:lnTo>
                                  <a:lnTo>
                                    <a:pt x="3450" y="478"/>
                                  </a:lnTo>
                                  <a:lnTo>
                                    <a:pt x="3452" y="389"/>
                                  </a:lnTo>
                                  <a:lnTo>
                                    <a:pt x="3455" y="274"/>
                                  </a:lnTo>
                                  <a:lnTo>
                                    <a:pt x="3457" y="172"/>
                                  </a:lnTo>
                                  <a:lnTo>
                                    <a:pt x="3460" y="103"/>
                                  </a:lnTo>
                                  <a:lnTo>
                                    <a:pt x="3462" y="62"/>
                                  </a:lnTo>
                                  <a:lnTo>
                                    <a:pt x="3465" y="42"/>
                                  </a:lnTo>
                                  <a:lnTo>
                                    <a:pt x="3467" y="29"/>
                                  </a:lnTo>
                                  <a:lnTo>
                                    <a:pt x="3470" y="23"/>
                                  </a:lnTo>
                                  <a:lnTo>
                                    <a:pt x="3472" y="19"/>
                                  </a:lnTo>
                                  <a:lnTo>
                                    <a:pt x="3475" y="16"/>
                                  </a:lnTo>
                                  <a:lnTo>
                                    <a:pt x="3477" y="15"/>
                                  </a:lnTo>
                                  <a:lnTo>
                                    <a:pt x="3480" y="14"/>
                                  </a:lnTo>
                                  <a:lnTo>
                                    <a:pt x="3482" y="14"/>
                                  </a:lnTo>
                                  <a:lnTo>
                                    <a:pt x="3484" y="14"/>
                                  </a:lnTo>
                                  <a:lnTo>
                                    <a:pt x="3487" y="14"/>
                                  </a:lnTo>
                                  <a:lnTo>
                                    <a:pt x="3489" y="12"/>
                                  </a:lnTo>
                                  <a:lnTo>
                                    <a:pt x="3492" y="11"/>
                                  </a:lnTo>
                                  <a:lnTo>
                                    <a:pt x="3494" y="9"/>
                                  </a:lnTo>
                                  <a:lnTo>
                                    <a:pt x="3497" y="8"/>
                                  </a:lnTo>
                                  <a:lnTo>
                                    <a:pt x="3499" y="8"/>
                                  </a:lnTo>
                                  <a:lnTo>
                                    <a:pt x="3502" y="8"/>
                                  </a:lnTo>
                                  <a:lnTo>
                                    <a:pt x="3504" y="9"/>
                                  </a:lnTo>
                                  <a:lnTo>
                                    <a:pt x="3507" y="9"/>
                                  </a:lnTo>
                                  <a:lnTo>
                                    <a:pt x="3509" y="9"/>
                                  </a:lnTo>
                                  <a:lnTo>
                                    <a:pt x="3512" y="8"/>
                                  </a:lnTo>
                                  <a:lnTo>
                                    <a:pt x="3514" y="8"/>
                                  </a:lnTo>
                                  <a:lnTo>
                                    <a:pt x="3517" y="9"/>
                                  </a:lnTo>
                                  <a:lnTo>
                                    <a:pt x="3519" y="11"/>
                                  </a:lnTo>
                                  <a:lnTo>
                                    <a:pt x="3522" y="11"/>
                                  </a:lnTo>
                                  <a:lnTo>
                                    <a:pt x="3524" y="13"/>
                                  </a:lnTo>
                                  <a:lnTo>
                                    <a:pt x="3527" y="12"/>
                                  </a:lnTo>
                                  <a:lnTo>
                                    <a:pt x="3529" y="11"/>
                                  </a:lnTo>
                                  <a:lnTo>
                                    <a:pt x="3532" y="10"/>
                                  </a:lnTo>
                                  <a:lnTo>
                                    <a:pt x="3534" y="10"/>
                                  </a:lnTo>
                                  <a:lnTo>
                                    <a:pt x="3537" y="9"/>
                                  </a:lnTo>
                                  <a:lnTo>
                                    <a:pt x="3539" y="7"/>
                                  </a:lnTo>
                                  <a:lnTo>
                                    <a:pt x="3542" y="6"/>
                                  </a:lnTo>
                                  <a:lnTo>
                                    <a:pt x="3544" y="6"/>
                                  </a:lnTo>
                                  <a:lnTo>
                                    <a:pt x="3547" y="5"/>
                                  </a:lnTo>
                                  <a:lnTo>
                                    <a:pt x="3549" y="5"/>
                                  </a:lnTo>
                                  <a:lnTo>
                                    <a:pt x="3551" y="4"/>
                                  </a:lnTo>
                                  <a:lnTo>
                                    <a:pt x="3554" y="4"/>
                                  </a:lnTo>
                                  <a:lnTo>
                                    <a:pt x="3556" y="3"/>
                                  </a:lnTo>
                                  <a:lnTo>
                                    <a:pt x="3559" y="3"/>
                                  </a:lnTo>
                                  <a:lnTo>
                                    <a:pt x="3561" y="3"/>
                                  </a:lnTo>
                                  <a:lnTo>
                                    <a:pt x="3564" y="3"/>
                                  </a:lnTo>
                                  <a:lnTo>
                                    <a:pt x="3566" y="3"/>
                                  </a:lnTo>
                                  <a:lnTo>
                                    <a:pt x="3569" y="3"/>
                                  </a:lnTo>
                                  <a:lnTo>
                                    <a:pt x="3571" y="3"/>
                                  </a:lnTo>
                                  <a:lnTo>
                                    <a:pt x="3574" y="2"/>
                                  </a:lnTo>
                                  <a:lnTo>
                                    <a:pt x="3576" y="3"/>
                                  </a:lnTo>
                                  <a:lnTo>
                                    <a:pt x="3579" y="2"/>
                                  </a:lnTo>
                                  <a:lnTo>
                                    <a:pt x="3581" y="3"/>
                                  </a:lnTo>
                                  <a:lnTo>
                                    <a:pt x="3584" y="2"/>
                                  </a:lnTo>
                                  <a:lnTo>
                                    <a:pt x="3586" y="3"/>
                                  </a:lnTo>
                                  <a:lnTo>
                                    <a:pt x="3589" y="3"/>
                                  </a:lnTo>
                                  <a:lnTo>
                                    <a:pt x="3591" y="3"/>
                                  </a:lnTo>
                                  <a:lnTo>
                                    <a:pt x="3594" y="3"/>
                                  </a:lnTo>
                                  <a:lnTo>
                                    <a:pt x="3596" y="3"/>
                                  </a:lnTo>
                                  <a:lnTo>
                                    <a:pt x="3599" y="4"/>
                                  </a:lnTo>
                                  <a:lnTo>
                                    <a:pt x="3601" y="3"/>
                                  </a:lnTo>
                                  <a:lnTo>
                                    <a:pt x="3604" y="3"/>
                                  </a:lnTo>
                                  <a:lnTo>
                                    <a:pt x="3606" y="3"/>
                                  </a:lnTo>
                                  <a:lnTo>
                                    <a:pt x="3609" y="3"/>
                                  </a:lnTo>
                                  <a:lnTo>
                                    <a:pt x="3611" y="2"/>
                                  </a:lnTo>
                                  <a:lnTo>
                                    <a:pt x="3614" y="3"/>
                                  </a:lnTo>
                                  <a:lnTo>
                                    <a:pt x="3616" y="2"/>
                                  </a:lnTo>
                                  <a:lnTo>
                                    <a:pt x="3619" y="2"/>
                                  </a:lnTo>
                                  <a:lnTo>
                                    <a:pt x="3621" y="3"/>
                                  </a:lnTo>
                                  <a:lnTo>
                                    <a:pt x="3623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8" y="3"/>
                                  </a:lnTo>
                                  <a:lnTo>
                                    <a:pt x="3631" y="3"/>
                                  </a:lnTo>
                                  <a:lnTo>
                                    <a:pt x="3633" y="3"/>
                                  </a:lnTo>
                                  <a:lnTo>
                                    <a:pt x="3636" y="2"/>
                                  </a:lnTo>
                                  <a:lnTo>
                                    <a:pt x="3638" y="2"/>
                                  </a:lnTo>
                                  <a:lnTo>
                                    <a:pt x="3641" y="3"/>
                                  </a:lnTo>
                                  <a:lnTo>
                                    <a:pt x="3643" y="2"/>
                                  </a:lnTo>
                                  <a:lnTo>
                                    <a:pt x="3646" y="3"/>
                                  </a:lnTo>
                                  <a:lnTo>
                                    <a:pt x="3648" y="3"/>
                                  </a:lnTo>
                                  <a:lnTo>
                                    <a:pt x="3651" y="3"/>
                                  </a:lnTo>
                                  <a:lnTo>
                                    <a:pt x="3653" y="3"/>
                                  </a:lnTo>
                                  <a:lnTo>
                                    <a:pt x="3656" y="5"/>
                                  </a:lnTo>
                                  <a:lnTo>
                                    <a:pt x="3658" y="7"/>
                                  </a:lnTo>
                                  <a:lnTo>
                                    <a:pt x="3661" y="9"/>
                                  </a:lnTo>
                                  <a:lnTo>
                                    <a:pt x="3663" y="10"/>
                                  </a:lnTo>
                                  <a:lnTo>
                                    <a:pt x="3666" y="11"/>
                                  </a:lnTo>
                                  <a:lnTo>
                                    <a:pt x="3668" y="11"/>
                                  </a:lnTo>
                                  <a:lnTo>
                                    <a:pt x="3671" y="11"/>
                                  </a:lnTo>
                                  <a:lnTo>
                                    <a:pt x="3673" y="11"/>
                                  </a:lnTo>
                                  <a:lnTo>
                                    <a:pt x="3676" y="10"/>
                                  </a:lnTo>
                                  <a:lnTo>
                                    <a:pt x="3678" y="11"/>
                                  </a:lnTo>
                                  <a:lnTo>
                                    <a:pt x="3681" y="10"/>
                                  </a:lnTo>
                                  <a:lnTo>
                                    <a:pt x="3683" y="9"/>
                                  </a:lnTo>
                                  <a:lnTo>
                                    <a:pt x="3686" y="8"/>
                                  </a:lnTo>
                                  <a:lnTo>
                                    <a:pt x="3688" y="7"/>
                                  </a:lnTo>
                                  <a:lnTo>
                                    <a:pt x="3690" y="6"/>
                                  </a:lnTo>
                                  <a:lnTo>
                                    <a:pt x="3693" y="6"/>
                                  </a:lnTo>
                                  <a:lnTo>
                                    <a:pt x="3695" y="5"/>
                                  </a:lnTo>
                                  <a:lnTo>
                                    <a:pt x="3698" y="5"/>
                                  </a:lnTo>
                                  <a:lnTo>
                                    <a:pt x="3700" y="5"/>
                                  </a:lnTo>
                                  <a:lnTo>
                                    <a:pt x="3703" y="4"/>
                                  </a:lnTo>
                                  <a:lnTo>
                                    <a:pt x="3705" y="4"/>
                                  </a:lnTo>
                                  <a:lnTo>
                                    <a:pt x="3708" y="4"/>
                                  </a:lnTo>
                                  <a:lnTo>
                                    <a:pt x="3710" y="3"/>
                                  </a:lnTo>
                                  <a:lnTo>
                                    <a:pt x="3713" y="3"/>
                                  </a:lnTo>
                                  <a:lnTo>
                                    <a:pt x="3715" y="2"/>
                                  </a:lnTo>
                                  <a:lnTo>
                                    <a:pt x="3718" y="3"/>
                                  </a:lnTo>
                                  <a:lnTo>
                                    <a:pt x="3720" y="3"/>
                                  </a:lnTo>
                                  <a:lnTo>
                                    <a:pt x="3723" y="3"/>
                                  </a:lnTo>
                                  <a:lnTo>
                                    <a:pt x="3725" y="2"/>
                                  </a:lnTo>
                                  <a:lnTo>
                                    <a:pt x="3728" y="3"/>
                                  </a:lnTo>
                                  <a:lnTo>
                                    <a:pt x="3730" y="3"/>
                                  </a:lnTo>
                                  <a:lnTo>
                                    <a:pt x="3733" y="4"/>
                                  </a:lnTo>
                                  <a:lnTo>
                                    <a:pt x="3735" y="5"/>
                                  </a:lnTo>
                                  <a:lnTo>
                                    <a:pt x="3738" y="6"/>
                                  </a:lnTo>
                                  <a:lnTo>
                                    <a:pt x="3740" y="6"/>
                                  </a:lnTo>
                                  <a:lnTo>
                                    <a:pt x="3743" y="6"/>
                                  </a:lnTo>
                                  <a:lnTo>
                                    <a:pt x="3745" y="7"/>
                                  </a:lnTo>
                                  <a:lnTo>
                                    <a:pt x="3748" y="5"/>
                                  </a:lnTo>
                                  <a:lnTo>
                                    <a:pt x="3750" y="5"/>
                                  </a:lnTo>
                                  <a:lnTo>
                                    <a:pt x="3753" y="5"/>
                                  </a:lnTo>
                                  <a:lnTo>
                                    <a:pt x="3755" y="4"/>
                                  </a:lnTo>
                                  <a:lnTo>
                                    <a:pt x="3758" y="4"/>
                                  </a:lnTo>
                                  <a:lnTo>
                                    <a:pt x="3760" y="5"/>
                                  </a:lnTo>
                                  <a:lnTo>
                                    <a:pt x="3762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7" y="4"/>
                                  </a:lnTo>
                                  <a:lnTo>
                                    <a:pt x="3770" y="3"/>
                                  </a:lnTo>
                                  <a:lnTo>
                                    <a:pt x="3772" y="3"/>
                                  </a:lnTo>
                                  <a:lnTo>
                                    <a:pt x="3775" y="3"/>
                                  </a:lnTo>
                                  <a:lnTo>
                                    <a:pt x="3777" y="3"/>
                                  </a:lnTo>
                                  <a:lnTo>
                                    <a:pt x="3780" y="3"/>
                                  </a:lnTo>
                                  <a:lnTo>
                                    <a:pt x="3782" y="3"/>
                                  </a:lnTo>
                                  <a:lnTo>
                                    <a:pt x="3785" y="3"/>
                                  </a:lnTo>
                                  <a:lnTo>
                                    <a:pt x="3787" y="4"/>
                                  </a:lnTo>
                                  <a:lnTo>
                                    <a:pt x="3790" y="4"/>
                                  </a:lnTo>
                                  <a:lnTo>
                                    <a:pt x="3792" y="5"/>
                                  </a:lnTo>
                                  <a:lnTo>
                                    <a:pt x="3795" y="5"/>
                                  </a:lnTo>
                                  <a:lnTo>
                                    <a:pt x="3797" y="5"/>
                                  </a:lnTo>
                                  <a:lnTo>
                                    <a:pt x="3800" y="5"/>
                                  </a:lnTo>
                                  <a:lnTo>
                                    <a:pt x="3802" y="5"/>
                                  </a:lnTo>
                                  <a:lnTo>
                                    <a:pt x="3805" y="5"/>
                                  </a:lnTo>
                                  <a:lnTo>
                                    <a:pt x="3807" y="6"/>
                                  </a:lnTo>
                                  <a:lnTo>
                                    <a:pt x="3810" y="7"/>
                                  </a:lnTo>
                                  <a:lnTo>
                                    <a:pt x="3812" y="6"/>
                                  </a:lnTo>
                                  <a:lnTo>
                                    <a:pt x="3815" y="6"/>
                                  </a:lnTo>
                                  <a:lnTo>
                                    <a:pt x="3817" y="4"/>
                                  </a:lnTo>
                                  <a:lnTo>
                                    <a:pt x="3820" y="4"/>
                                  </a:lnTo>
                                  <a:lnTo>
                                    <a:pt x="3822" y="4"/>
                                  </a:lnTo>
                                  <a:lnTo>
                                    <a:pt x="3825" y="3"/>
                                  </a:lnTo>
                                  <a:lnTo>
                                    <a:pt x="3827" y="3"/>
                                  </a:lnTo>
                                  <a:lnTo>
                                    <a:pt x="3829" y="2"/>
                                  </a:lnTo>
                                  <a:lnTo>
                                    <a:pt x="3832" y="2"/>
                                  </a:lnTo>
                                  <a:lnTo>
                                    <a:pt x="3834" y="2"/>
                                  </a:lnTo>
                                  <a:lnTo>
                                    <a:pt x="3837" y="3"/>
                                  </a:lnTo>
                                  <a:lnTo>
                                    <a:pt x="3839" y="2"/>
                                  </a:lnTo>
                                  <a:lnTo>
                                    <a:pt x="3842" y="2"/>
                                  </a:lnTo>
                                  <a:lnTo>
                                    <a:pt x="3844" y="2"/>
                                  </a:lnTo>
                                  <a:lnTo>
                                    <a:pt x="3847" y="2"/>
                                  </a:lnTo>
                                  <a:lnTo>
                                    <a:pt x="3849" y="2"/>
                                  </a:lnTo>
                                  <a:lnTo>
                                    <a:pt x="3852" y="4"/>
                                  </a:lnTo>
                                  <a:lnTo>
                                    <a:pt x="3854" y="5"/>
                                  </a:lnTo>
                                  <a:lnTo>
                                    <a:pt x="3857" y="7"/>
                                  </a:lnTo>
                                  <a:lnTo>
                                    <a:pt x="3859" y="10"/>
                                  </a:lnTo>
                                  <a:lnTo>
                                    <a:pt x="3862" y="11"/>
                                  </a:lnTo>
                                  <a:lnTo>
                                    <a:pt x="3864" y="11"/>
                                  </a:lnTo>
                                  <a:lnTo>
                                    <a:pt x="3867" y="8"/>
                                  </a:lnTo>
                                  <a:lnTo>
                                    <a:pt x="3869" y="6"/>
                                  </a:lnTo>
                                  <a:lnTo>
                                    <a:pt x="3872" y="4"/>
                                  </a:lnTo>
                                  <a:lnTo>
                                    <a:pt x="3874" y="3"/>
                                  </a:lnTo>
                                  <a:lnTo>
                                    <a:pt x="3877" y="3"/>
                                  </a:lnTo>
                                  <a:lnTo>
                                    <a:pt x="3879" y="2"/>
                                  </a:lnTo>
                                  <a:lnTo>
                                    <a:pt x="3882" y="2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87" y="2"/>
                                  </a:lnTo>
                                  <a:lnTo>
                                    <a:pt x="3889" y="2"/>
                                  </a:lnTo>
                                  <a:lnTo>
                                    <a:pt x="3892" y="1"/>
                                  </a:lnTo>
                                  <a:lnTo>
                                    <a:pt x="3894" y="1"/>
                                  </a:lnTo>
                                  <a:lnTo>
                                    <a:pt x="3897" y="2"/>
                                  </a:lnTo>
                                  <a:lnTo>
                                    <a:pt x="3899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04" y="2"/>
                                  </a:lnTo>
                                  <a:lnTo>
                                    <a:pt x="3906" y="2"/>
                                  </a:lnTo>
                                  <a:lnTo>
                                    <a:pt x="3909" y="2"/>
                                  </a:lnTo>
                                  <a:lnTo>
                                    <a:pt x="3911" y="2"/>
                                  </a:lnTo>
                                  <a:lnTo>
                                    <a:pt x="3914" y="2"/>
                                  </a:lnTo>
                                  <a:lnTo>
                                    <a:pt x="3916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2"/>
                                  </a:lnTo>
                                  <a:lnTo>
                                    <a:pt x="3924" y="2"/>
                                  </a:lnTo>
                                  <a:lnTo>
                                    <a:pt x="3926" y="3"/>
                                  </a:lnTo>
                                  <a:lnTo>
                                    <a:pt x="3929" y="6"/>
                                  </a:lnTo>
                                  <a:lnTo>
                                    <a:pt x="3931" y="8"/>
                                  </a:lnTo>
                                  <a:lnTo>
                                    <a:pt x="3934" y="9"/>
                                  </a:lnTo>
                                  <a:lnTo>
                                    <a:pt x="3936" y="11"/>
                                  </a:lnTo>
                                  <a:lnTo>
                                    <a:pt x="3939" y="12"/>
                                  </a:lnTo>
                                  <a:lnTo>
                                    <a:pt x="3941" y="11"/>
                                  </a:lnTo>
                                  <a:lnTo>
                                    <a:pt x="3944" y="12"/>
                                  </a:lnTo>
                                  <a:lnTo>
                                    <a:pt x="3946" y="10"/>
                                  </a:lnTo>
                                  <a:lnTo>
                                    <a:pt x="3949" y="9"/>
                                  </a:lnTo>
                                  <a:lnTo>
                                    <a:pt x="3951" y="8"/>
                                  </a:lnTo>
                                  <a:lnTo>
                                    <a:pt x="3954" y="6"/>
                                  </a:lnTo>
                                  <a:lnTo>
                                    <a:pt x="3956" y="7"/>
                                  </a:lnTo>
                                  <a:lnTo>
                                    <a:pt x="3959" y="7"/>
                                  </a:lnTo>
                                  <a:lnTo>
                                    <a:pt x="3961" y="6"/>
                                  </a:lnTo>
                                  <a:lnTo>
                                    <a:pt x="3964" y="6"/>
                                  </a:lnTo>
                                  <a:lnTo>
                                    <a:pt x="3966" y="6"/>
                                  </a:lnTo>
                                  <a:lnTo>
                                    <a:pt x="3968" y="7"/>
                                  </a:lnTo>
                                  <a:lnTo>
                                    <a:pt x="3971" y="8"/>
                                  </a:lnTo>
                                  <a:lnTo>
                                    <a:pt x="3973" y="7"/>
                                  </a:lnTo>
                                  <a:lnTo>
                                    <a:pt x="3976" y="7"/>
                                  </a:lnTo>
                                  <a:lnTo>
                                    <a:pt x="3978" y="6"/>
                                  </a:lnTo>
                                  <a:lnTo>
                                    <a:pt x="3981" y="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986" y="4"/>
                                  </a:lnTo>
                                  <a:lnTo>
                                    <a:pt x="3988" y="5"/>
                                  </a:lnTo>
                                  <a:lnTo>
                                    <a:pt x="3991" y="4"/>
                                  </a:lnTo>
                                  <a:lnTo>
                                    <a:pt x="3993" y="4"/>
                                  </a:lnTo>
                                  <a:lnTo>
                                    <a:pt x="3996" y="4"/>
                                  </a:lnTo>
                                  <a:lnTo>
                                    <a:pt x="3998" y="3"/>
                                  </a:lnTo>
                                  <a:lnTo>
                                    <a:pt x="4001" y="3"/>
                                  </a:lnTo>
                                  <a:lnTo>
                                    <a:pt x="4003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08" y="3"/>
                                  </a:lnTo>
                                  <a:lnTo>
                                    <a:pt x="4011" y="3"/>
                                  </a:lnTo>
                                  <a:lnTo>
                                    <a:pt x="4013" y="3"/>
                                  </a:lnTo>
                                  <a:lnTo>
                                    <a:pt x="4016" y="3"/>
                                  </a:lnTo>
                                  <a:lnTo>
                                    <a:pt x="4018" y="3"/>
                                  </a:lnTo>
                                  <a:lnTo>
                                    <a:pt x="4021" y="3"/>
                                  </a:lnTo>
                                  <a:lnTo>
                                    <a:pt x="4023" y="3"/>
                                  </a:lnTo>
                                  <a:lnTo>
                                    <a:pt x="4026" y="3"/>
                                  </a:lnTo>
                                  <a:lnTo>
                                    <a:pt x="4028" y="2"/>
                                  </a:lnTo>
                                  <a:lnTo>
                                    <a:pt x="4031" y="3"/>
                                  </a:lnTo>
                                  <a:lnTo>
                                    <a:pt x="4033" y="3"/>
                                  </a:lnTo>
                                  <a:lnTo>
                                    <a:pt x="4036" y="4"/>
                                  </a:lnTo>
                                  <a:lnTo>
                                    <a:pt x="4038" y="4"/>
                                  </a:lnTo>
                                  <a:lnTo>
                                    <a:pt x="4040" y="5"/>
                                  </a:lnTo>
                                  <a:lnTo>
                                    <a:pt x="4043" y="4"/>
                                  </a:lnTo>
                                  <a:lnTo>
                                    <a:pt x="4045" y="4"/>
                                  </a:lnTo>
                                  <a:lnTo>
                                    <a:pt x="4048" y="3"/>
                                  </a:lnTo>
                                  <a:lnTo>
                                    <a:pt x="4050" y="3"/>
                                  </a:lnTo>
                                  <a:lnTo>
                                    <a:pt x="4053" y="3"/>
                                  </a:lnTo>
                                  <a:lnTo>
                                    <a:pt x="4055" y="2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60" y="2"/>
                                  </a:lnTo>
                                  <a:lnTo>
                                    <a:pt x="4063" y="2"/>
                                  </a:lnTo>
                                  <a:lnTo>
                                    <a:pt x="4065" y="2"/>
                                  </a:lnTo>
                                  <a:lnTo>
                                    <a:pt x="4068" y="2"/>
                                  </a:lnTo>
                                  <a:lnTo>
                                    <a:pt x="4070" y="2"/>
                                  </a:lnTo>
                                  <a:lnTo>
                                    <a:pt x="4073" y="2"/>
                                  </a:lnTo>
                                  <a:lnTo>
                                    <a:pt x="4075" y="1"/>
                                  </a:lnTo>
                                  <a:lnTo>
                                    <a:pt x="4078" y="2"/>
                                  </a:lnTo>
                                  <a:lnTo>
                                    <a:pt x="4080" y="1"/>
                                  </a:lnTo>
                                  <a:lnTo>
                                    <a:pt x="4083" y="1"/>
                                  </a:lnTo>
                                  <a:lnTo>
                                    <a:pt x="4085" y="1"/>
                                  </a:lnTo>
                                  <a:lnTo>
                                    <a:pt x="4088" y="1"/>
                                  </a:lnTo>
                                  <a:lnTo>
                                    <a:pt x="4090" y="1"/>
                                  </a:lnTo>
                                  <a:lnTo>
                                    <a:pt x="4093" y="1"/>
                                  </a:lnTo>
                                  <a:lnTo>
                                    <a:pt x="4095" y="1"/>
                                  </a:lnTo>
                                  <a:lnTo>
                                    <a:pt x="4098" y="1"/>
                                  </a:lnTo>
                                  <a:lnTo>
                                    <a:pt x="4100" y="1"/>
                                  </a:lnTo>
                                  <a:lnTo>
                                    <a:pt x="4103" y="1"/>
                                  </a:lnTo>
                                  <a:lnTo>
                                    <a:pt x="4105" y="1"/>
                                  </a:lnTo>
                                  <a:lnTo>
                                    <a:pt x="4107" y="1"/>
                                  </a:lnTo>
                                  <a:lnTo>
                                    <a:pt x="4110" y="1"/>
                                  </a:lnTo>
                                  <a:lnTo>
                                    <a:pt x="4112" y="1"/>
                                  </a:lnTo>
                                  <a:lnTo>
                                    <a:pt x="4115" y="1"/>
                                  </a:lnTo>
                                  <a:lnTo>
                                    <a:pt x="4117" y="1"/>
                                  </a:lnTo>
                                  <a:lnTo>
                                    <a:pt x="4120" y="1"/>
                                  </a:lnTo>
                                  <a:lnTo>
                                    <a:pt x="4122" y="2"/>
                                  </a:lnTo>
                                  <a:lnTo>
                                    <a:pt x="4125" y="2"/>
                                  </a:lnTo>
                                  <a:lnTo>
                                    <a:pt x="4127" y="2"/>
                                  </a:lnTo>
                                  <a:lnTo>
                                    <a:pt x="4130" y="2"/>
                                  </a:lnTo>
                                  <a:lnTo>
                                    <a:pt x="4132" y="2"/>
                                  </a:lnTo>
                                  <a:lnTo>
                                    <a:pt x="4135" y="2"/>
                                  </a:lnTo>
                                  <a:lnTo>
                                    <a:pt x="4137" y="2"/>
                                  </a:lnTo>
                                  <a:lnTo>
                                    <a:pt x="4140" y="2"/>
                                  </a:lnTo>
                                  <a:lnTo>
                                    <a:pt x="4142" y="1"/>
                                  </a:lnTo>
                                  <a:lnTo>
                                    <a:pt x="4145" y="1"/>
                                  </a:lnTo>
                                  <a:lnTo>
                                    <a:pt x="4147" y="1"/>
                                  </a:lnTo>
                                  <a:lnTo>
                                    <a:pt x="4150" y="1"/>
                                  </a:lnTo>
                                  <a:lnTo>
                                    <a:pt x="4152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7" y="1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2" y="1"/>
                                  </a:lnTo>
                                  <a:lnTo>
                                    <a:pt x="4165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70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5" y="1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79" y="2"/>
                                  </a:lnTo>
                                  <a:lnTo>
                                    <a:pt x="4182" y="2"/>
                                  </a:lnTo>
                                  <a:lnTo>
                                    <a:pt x="4184" y="1"/>
                                  </a:lnTo>
                                  <a:lnTo>
                                    <a:pt x="4187" y="2"/>
                                  </a:lnTo>
                                  <a:lnTo>
                                    <a:pt x="4189" y="1"/>
                                  </a:lnTo>
                                  <a:lnTo>
                                    <a:pt x="4192" y="1"/>
                                  </a:lnTo>
                                  <a:lnTo>
                                    <a:pt x="4194" y="1"/>
                                  </a:lnTo>
                                  <a:lnTo>
                                    <a:pt x="4197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04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09" y="2"/>
                                  </a:lnTo>
                                  <a:lnTo>
                                    <a:pt x="4212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17" y="1"/>
                                  </a:lnTo>
                                  <a:lnTo>
                                    <a:pt x="4219" y="2"/>
                                  </a:lnTo>
                                  <a:lnTo>
                                    <a:pt x="4222" y="2"/>
                                  </a:lnTo>
                                  <a:lnTo>
                                    <a:pt x="4224" y="1"/>
                                  </a:lnTo>
                                  <a:lnTo>
                                    <a:pt x="4227" y="2"/>
                                  </a:lnTo>
                                  <a:lnTo>
                                    <a:pt x="4229" y="1"/>
                                  </a:lnTo>
                                  <a:lnTo>
                                    <a:pt x="4232" y="2"/>
                                  </a:lnTo>
                                  <a:lnTo>
                                    <a:pt x="4234" y="2"/>
                                  </a:lnTo>
                                  <a:lnTo>
                                    <a:pt x="4237" y="2"/>
                                  </a:lnTo>
                                  <a:lnTo>
                                    <a:pt x="4239" y="1"/>
                                  </a:lnTo>
                                  <a:lnTo>
                                    <a:pt x="4242" y="2"/>
                                  </a:lnTo>
                                  <a:lnTo>
                                    <a:pt x="4244" y="1"/>
                                  </a:lnTo>
                                  <a:lnTo>
                                    <a:pt x="4247" y="2"/>
                                  </a:lnTo>
                                  <a:lnTo>
                                    <a:pt x="4249" y="3"/>
                                  </a:lnTo>
                                  <a:lnTo>
                                    <a:pt x="4251" y="4"/>
                                  </a:lnTo>
                                  <a:lnTo>
                                    <a:pt x="4254" y="7"/>
                                  </a:lnTo>
                                  <a:lnTo>
                                    <a:pt x="4256" y="8"/>
                                  </a:lnTo>
                                  <a:lnTo>
                                    <a:pt x="4259" y="8"/>
                                  </a:lnTo>
                                  <a:lnTo>
                                    <a:pt x="4261" y="7"/>
                                  </a:lnTo>
                                  <a:lnTo>
                                    <a:pt x="4264" y="7"/>
                                  </a:lnTo>
                                  <a:lnTo>
                                    <a:pt x="4266" y="6"/>
                                  </a:lnTo>
                                  <a:lnTo>
                                    <a:pt x="4269" y="5"/>
                                  </a:lnTo>
                                  <a:lnTo>
                                    <a:pt x="4271" y="4"/>
                                  </a:lnTo>
                                  <a:lnTo>
                                    <a:pt x="4274" y="4"/>
                                  </a:lnTo>
                                  <a:lnTo>
                                    <a:pt x="4276" y="3"/>
                                  </a:lnTo>
                                  <a:lnTo>
                                    <a:pt x="4279" y="3"/>
                                  </a:lnTo>
                                  <a:lnTo>
                                    <a:pt x="4281" y="3"/>
                                  </a:lnTo>
                                  <a:lnTo>
                                    <a:pt x="4284" y="3"/>
                                  </a:lnTo>
                                  <a:lnTo>
                                    <a:pt x="4286" y="3"/>
                                  </a:lnTo>
                                  <a:lnTo>
                                    <a:pt x="4289" y="3"/>
                                  </a:lnTo>
                                  <a:lnTo>
                                    <a:pt x="4291" y="2"/>
                                  </a:lnTo>
                                  <a:lnTo>
                                    <a:pt x="4294" y="1"/>
                                  </a:lnTo>
                                  <a:lnTo>
                                    <a:pt x="4296" y="2"/>
                                  </a:lnTo>
                                  <a:lnTo>
                                    <a:pt x="4299" y="4"/>
                                  </a:lnTo>
                                  <a:lnTo>
                                    <a:pt x="4301" y="8"/>
                                  </a:lnTo>
                                  <a:lnTo>
                                    <a:pt x="4304" y="17"/>
                                  </a:lnTo>
                                  <a:lnTo>
                                    <a:pt x="4306" y="29"/>
                                  </a:lnTo>
                                  <a:lnTo>
                                    <a:pt x="4309" y="43"/>
                                  </a:lnTo>
                                  <a:lnTo>
                                    <a:pt x="4311" y="52"/>
                                  </a:lnTo>
                                  <a:lnTo>
                                    <a:pt x="4314" y="56"/>
                                  </a:lnTo>
                                  <a:lnTo>
                                    <a:pt x="4316" y="49"/>
                                  </a:lnTo>
                                  <a:lnTo>
                                    <a:pt x="4318" y="38"/>
                                  </a:lnTo>
                                  <a:lnTo>
                                    <a:pt x="4321" y="26"/>
                                  </a:lnTo>
                                  <a:lnTo>
                                    <a:pt x="4323" y="17"/>
                                  </a:lnTo>
                                  <a:lnTo>
                                    <a:pt x="4326" y="12"/>
                                  </a:lnTo>
                                  <a:lnTo>
                                    <a:pt x="4328" y="9"/>
                                  </a:lnTo>
                                  <a:lnTo>
                                    <a:pt x="4331" y="8"/>
                                  </a:lnTo>
                                  <a:lnTo>
                                    <a:pt x="4333" y="7"/>
                                  </a:lnTo>
                                  <a:lnTo>
                                    <a:pt x="4336" y="9"/>
                                  </a:lnTo>
                                  <a:lnTo>
                                    <a:pt x="4338" y="9"/>
                                  </a:lnTo>
                                  <a:lnTo>
                                    <a:pt x="4341" y="11"/>
                                  </a:lnTo>
                                  <a:lnTo>
                                    <a:pt x="4343" y="11"/>
                                  </a:lnTo>
                                  <a:lnTo>
                                    <a:pt x="4346" y="13"/>
                                  </a:lnTo>
                                  <a:lnTo>
                                    <a:pt x="4348" y="14"/>
                                  </a:lnTo>
                                  <a:lnTo>
                                    <a:pt x="4351" y="17"/>
                                  </a:lnTo>
                                  <a:lnTo>
                                    <a:pt x="4353" y="18"/>
                                  </a:lnTo>
                                  <a:lnTo>
                                    <a:pt x="4356" y="18"/>
                                  </a:lnTo>
                                  <a:lnTo>
                                    <a:pt x="4358" y="18"/>
                                  </a:lnTo>
                                  <a:lnTo>
                                    <a:pt x="4361" y="18"/>
                                  </a:lnTo>
                                  <a:lnTo>
                                    <a:pt x="4363" y="16"/>
                                  </a:lnTo>
                                  <a:lnTo>
                                    <a:pt x="4366" y="13"/>
                                  </a:lnTo>
                                  <a:lnTo>
                                    <a:pt x="4368" y="12"/>
                                  </a:lnTo>
                                  <a:lnTo>
                                    <a:pt x="4371" y="13"/>
                                  </a:lnTo>
                                  <a:lnTo>
                                    <a:pt x="4373" y="13"/>
                                  </a:lnTo>
                                  <a:lnTo>
                                    <a:pt x="4376" y="13"/>
                                  </a:lnTo>
                                  <a:lnTo>
                                    <a:pt x="4378" y="14"/>
                                  </a:lnTo>
                                  <a:lnTo>
                                    <a:pt x="4381" y="12"/>
                                  </a:lnTo>
                                  <a:lnTo>
                                    <a:pt x="4383" y="12"/>
                                  </a:lnTo>
                                  <a:lnTo>
                                    <a:pt x="4386" y="12"/>
                                  </a:lnTo>
                                  <a:lnTo>
                                    <a:pt x="4388" y="11"/>
                                  </a:lnTo>
                                  <a:lnTo>
                                    <a:pt x="4390" y="10"/>
                                  </a:lnTo>
                                  <a:lnTo>
                                    <a:pt x="4393" y="10"/>
                                  </a:lnTo>
                                  <a:lnTo>
                                    <a:pt x="4395" y="12"/>
                                  </a:lnTo>
                                  <a:lnTo>
                                    <a:pt x="4398" y="11"/>
                                  </a:lnTo>
                                  <a:lnTo>
                                    <a:pt x="4400" y="11"/>
                                  </a:lnTo>
                                  <a:lnTo>
                                    <a:pt x="4403" y="11"/>
                                  </a:lnTo>
                                  <a:lnTo>
                                    <a:pt x="4405" y="11"/>
                                  </a:lnTo>
                                  <a:lnTo>
                                    <a:pt x="4408" y="10"/>
                                  </a:lnTo>
                                  <a:lnTo>
                                    <a:pt x="4410" y="8"/>
                                  </a:lnTo>
                                  <a:lnTo>
                                    <a:pt x="4413" y="7"/>
                                  </a:lnTo>
                                  <a:lnTo>
                                    <a:pt x="4415" y="6"/>
                                  </a:lnTo>
                                  <a:lnTo>
                                    <a:pt x="4418" y="6"/>
                                  </a:lnTo>
                                  <a:lnTo>
                                    <a:pt x="4420" y="6"/>
                                  </a:lnTo>
                                  <a:lnTo>
                                    <a:pt x="4423" y="7"/>
                                  </a:lnTo>
                                  <a:lnTo>
                                    <a:pt x="4425" y="9"/>
                                  </a:lnTo>
                                  <a:lnTo>
                                    <a:pt x="4428" y="14"/>
                                  </a:lnTo>
                                  <a:lnTo>
                                    <a:pt x="4430" y="21"/>
                                  </a:lnTo>
                                  <a:lnTo>
                                    <a:pt x="4433" y="32"/>
                                  </a:lnTo>
                                  <a:lnTo>
                                    <a:pt x="4435" y="44"/>
                                  </a:lnTo>
                                  <a:lnTo>
                                    <a:pt x="4438" y="55"/>
                                  </a:lnTo>
                                  <a:lnTo>
                                    <a:pt x="4440" y="61"/>
                                  </a:lnTo>
                                  <a:lnTo>
                                    <a:pt x="4443" y="60"/>
                                  </a:lnTo>
                                  <a:lnTo>
                                    <a:pt x="4445" y="53"/>
                                  </a:lnTo>
                                  <a:lnTo>
                                    <a:pt x="4448" y="43"/>
                                  </a:lnTo>
                                  <a:lnTo>
                                    <a:pt x="4450" y="34"/>
                                  </a:lnTo>
                                  <a:lnTo>
                                    <a:pt x="4453" y="27"/>
                                  </a:lnTo>
                                  <a:lnTo>
                                    <a:pt x="4455" y="28"/>
                                  </a:lnTo>
                                  <a:lnTo>
                                    <a:pt x="4457" y="54"/>
                                  </a:lnTo>
                                  <a:lnTo>
                                    <a:pt x="4460" y="140"/>
                                  </a:lnTo>
                                  <a:lnTo>
                                    <a:pt x="4462" y="363"/>
                                  </a:lnTo>
                                  <a:lnTo>
                                    <a:pt x="4465" y="832"/>
                                  </a:lnTo>
                                  <a:lnTo>
                                    <a:pt x="4467" y="1588"/>
                                  </a:lnTo>
                                  <a:lnTo>
                                    <a:pt x="4470" y="2610"/>
                                  </a:lnTo>
                                  <a:lnTo>
                                    <a:pt x="4472" y="3761"/>
                                  </a:lnTo>
                                  <a:lnTo>
                                    <a:pt x="4475" y="4944"/>
                                  </a:lnTo>
                                  <a:lnTo>
                                    <a:pt x="4477" y="6090"/>
                                  </a:lnTo>
                                  <a:lnTo>
                                    <a:pt x="4480" y="7006"/>
                                  </a:lnTo>
                                  <a:lnTo>
                                    <a:pt x="4482" y="7690"/>
                                  </a:lnTo>
                                  <a:lnTo>
                                    <a:pt x="4485" y="7993"/>
                                  </a:lnTo>
                                  <a:lnTo>
                                    <a:pt x="4487" y="7420"/>
                                  </a:lnTo>
                                  <a:lnTo>
                                    <a:pt x="4490" y="5239"/>
                                  </a:lnTo>
                                  <a:lnTo>
                                    <a:pt x="4492" y="2232"/>
                                  </a:lnTo>
                                  <a:lnTo>
                                    <a:pt x="4495" y="682"/>
                                  </a:lnTo>
                                  <a:lnTo>
                                    <a:pt x="4497" y="248"/>
                                  </a:lnTo>
                                  <a:lnTo>
                                    <a:pt x="4500" y="147"/>
                                  </a:lnTo>
                                  <a:lnTo>
                                    <a:pt x="4502" y="118"/>
                                  </a:lnTo>
                                  <a:lnTo>
                                    <a:pt x="4505" y="107"/>
                                  </a:lnTo>
                                  <a:lnTo>
                                    <a:pt x="4507" y="95"/>
                                  </a:lnTo>
                                  <a:lnTo>
                                    <a:pt x="4510" y="78"/>
                                  </a:lnTo>
                                  <a:lnTo>
                                    <a:pt x="4512" y="64"/>
                                  </a:lnTo>
                                  <a:lnTo>
                                    <a:pt x="4515" y="60"/>
                                  </a:lnTo>
                                  <a:lnTo>
                                    <a:pt x="4517" y="61"/>
                                  </a:lnTo>
                                  <a:lnTo>
                                    <a:pt x="4520" y="63"/>
                                  </a:lnTo>
                                  <a:lnTo>
                                    <a:pt x="4522" y="61"/>
                                  </a:lnTo>
                                  <a:lnTo>
                                    <a:pt x="4525" y="57"/>
                                  </a:lnTo>
                                  <a:lnTo>
                                    <a:pt x="4527" y="50"/>
                                  </a:lnTo>
                                  <a:lnTo>
                                    <a:pt x="4529" y="44"/>
                                  </a:lnTo>
                                  <a:lnTo>
                                    <a:pt x="4532" y="38"/>
                                  </a:lnTo>
                                  <a:lnTo>
                                    <a:pt x="4534" y="33"/>
                                  </a:lnTo>
                                  <a:lnTo>
                                    <a:pt x="4537" y="30"/>
                                  </a:lnTo>
                                  <a:lnTo>
                                    <a:pt x="4539" y="27"/>
                                  </a:lnTo>
                                  <a:lnTo>
                                    <a:pt x="4542" y="25"/>
                                  </a:lnTo>
                                  <a:lnTo>
                                    <a:pt x="4544" y="24"/>
                                  </a:lnTo>
                                  <a:lnTo>
                                    <a:pt x="4547" y="24"/>
                                  </a:lnTo>
                                  <a:lnTo>
                                    <a:pt x="4549" y="25"/>
                                  </a:lnTo>
                                  <a:lnTo>
                                    <a:pt x="4552" y="29"/>
                                  </a:lnTo>
                                  <a:lnTo>
                                    <a:pt x="4554" y="34"/>
                                  </a:lnTo>
                                  <a:lnTo>
                                    <a:pt x="4557" y="40"/>
                                  </a:lnTo>
                                  <a:lnTo>
                                    <a:pt x="4559" y="42"/>
                                  </a:lnTo>
                                  <a:lnTo>
                                    <a:pt x="4562" y="42"/>
                                  </a:lnTo>
                                  <a:lnTo>
                                    <a:pt x="4564" y="37"/>
                                  </a:lnTo>
                                  <a:lnTo>
                                    <a:pt x="4567" y="35"/>
                                  </a:lnTo>
                                  <a:lnTo>
                                    <a:pt x="4569" y="31"/>
                                  </a:lnTo>
                                  <a:lnTo>
                                    <a:pt x="4572" y="29"/>
                                  </a:lnTo>
                                  <a:lnTo>
                                    <a:pt x="4574" y="26"/>
                                  </a:lnTo>
                                  <a:lnTo>
                                    <a:pt x="4577" y="23"/>
                                  </a:lnTo>
                                  <a:lnTo>
                                    <a:pt x="4579" y="19"/>
                                  </a:lnTo>
                                  <a:lnTo>
                                    <a:pt x="4582" y="16"/>
                                  </a:lnTo>
                                  <a:lnTo>
                                    <a:pt x="4584" y="14"/>
                                  </a:lnTo>
                                  <a:lnTo>
                                    <a:pt x="4587" y="11"/>
                                  </a:lnTo>
                                  <a:lnTo>
                                    <a:pt x="4589" y="10"/>
                                  </a:lnTo>
                                  <a:lnTo>
                                    <a:pt x="4592" y="9"/>
                                  </a:lnTo>
                                  <a:lnTo>
                                    <a:pt x="4594" y="8"/>
                                  </a:lnTo>
                                  <a:lnTo>
                                    <a:pt x="4596" y="9"/>
                                  </a:lnTo>
                                  <a:lnTo>
                                    <a:pt x="4599" y="8"/>
                                  </a:lnTo>
                                  <a:lnTo>
                                    <a:pt x="4601" y="8"/>
                                  </a:lnTo>
                                  <a:lnTo>
                                    <a:pt x="4604" y="7"/>
                                  </a:lnTo>
                                  <a:lnTo>
                                    <a:pt x="4606" y="7"/>
                                  </a:lnTo>
                                  <a:lnTo>
                                    <a:pt x="4609" y="7"/>
                                  </a:lnTo>
                                  <a:lnTo>
                                    <a:pt x="4611" y="7"/>
                                  </a:lnTo>
                                  <a:lnTo>
                                    <a:pt x="4614" y="7"/>
                                  </a:lnTo>
                                  <a:lnTo>
                                    <a:pt x="4616" y="8"/>
                                  </a:lnTo>
                                  <a:lnTo>
                                    <a:pt x="4619" y="7"/>
                                  </a:lnTo>
                                  <a:lnTo>
                                    <a:pt x="4621" y="6"/>
                                  </a:lnTo>
                                  <a:lnTo>
                                    <a:pt x="4624" y="6"/>
                                  </a:lnTo>
                                  <a:lnTo>
                                    <a:pt x="4626" y="6"/>
                                  </a:lnTo>
                                  <a:lnTo>
                                    <a:pt x="4629" y="6"/>
                                  </a:lnTo>
                                  <a:lnTo>
                                    <a:pt x="4631" y="6"/>
                                  </a:lnTo>
                                  <a:lnTo>
                                    <a:pt x="4634" y="6"/>
                                  </a:lnTo>
                                  <a:lnTo>
                                    <a:pt x="4636" y="6"/>
                                  </a:lnTo>
                                  <a:lnTo>
                                    <a:pt x="4639" y="5"/>
                                  </a:lnTo>
                                  <a:lnTo>
                                    <a:pt x="4641" y="6"/>
                                  </a:lnTo>
                                  <a:lnTo>
                                    <a:pt x="4644" y="5"/>
                                  </a:lnTo>
                                  <a:lnTo>
                                    <a:pt x="4646" y="5"/>
                                  </a:lnTo>
                                  <a:lnTo>
                                    <a:pt x="4649" y="4"/>
                                  </a:lnTo>
                                  <a:lnTo>
                                    <a:pt x="4651" y="4"/>
                                  </a:lnTo>
                                  <a:lnTo>
                                    <a:pt x="4654" y="5"/>
                                  </a:lnTo>
                                  <a:lnTo>
                                    <a:pt x="4656" y="5"/>
                                  </a:lnTo>
                                  <a:lnTo>
                                    <a:pt x="4659" y="5"/>
                                  </a:lnTo>
                                  <a:lnTo>
                                    <a:pt x="4661" y="5"/>
                                  </a:lnTo>
                                  <a:lnTo>
                                    <a:pt x="4664" y="4"/>
                                  </a:lnTo>
                                  <a:lnTo>
                                    <a:pt x="4666" y="4"/>
                                  </a:lnTo>
                                  <a:lnTo>
                                    <a:pt x="4668" y="6"/>
                                  </a:lnTo>
                                  <a:lnTo>
                                    <a:pt x="4671" y="5"/>
                                  </a:lnTo>
                                  <a:lnTo>
                                    <a:pt x="4673" y="5"/>
                                  </a:lnTo>
                                  <a:lnTo>
                                    <a:pt x="4676" y="6"/>
                                  </a:lnTo>
                                  <a:lnTo>
                                    <a:pt x="4678" y="6"/>
                                  </a:lnTo>
                                  <a:lnTo>
                                    <a:pt x="4681" y="6"/>
                                  </a:lnTo>
                                  <a:lnTo>
                                    <a:pt x="4683" y="6"/>
                                  </a:lnTo>
                                  <a:lnTo>
                                    <a:pt x="4686" y="5"/>
                                  </a:lnTo>
                                  <a:lnTo>
                                    <a:pt x="4688" y="5"/>
                                  </a:lnTo>
                                  <a:lnTo>
                                    <a:pt x="4691" y="5"/>
                                  </a:lnTo>
                                  <a:lnTo>
                                    <a:pt x="4693" y="5"/>
                                  </a:lnTo>
                                  <a:lnTo>
                                    <a:pt x="4696" y="4"/>
                                  </a:lnTo>
                                  <a:lnTo>
                                    <a:pt x="4698" y="5"/>
                                  </a:lnTo>
                                  <a:lnTo>
                                    <a:pt x="4701" y="5"/>
                                  </a:lnTo>
                                  <a:lnTo>
                                    <a:pt x="4703" y="5"/>
                                  </a:lnTo>
                                  <a:lnTo>
                                    <a:pt x="4706" y="5"/>
                                  </a:lnTo>
                                  <a:lnTo>
                                    <a:pt x="4708" y="4"/>
                                  </a:lnTo>
                                  <a:lnTo>
                                    <a:pt x="4711" y="4"/>
                                  </a:lnTo>
                                  <a:lnTo>
                                    <a:pt x="4713" y="4"/>
                                  </a:lnTo>
                                  <a:lnTo>
                                    <a:pt x="4716" y="4"/>
                                  </a:lnTo>
                                  <a:lnTo>
                                    <a:pt x="4718" y="4"/>
                                  </a:lnTo>
                                  <a:lnTo>
                                    <a:pt x="4721" y="3"/>
                                  </a:lnTo>
                                  <a:lnTo>
                                    <a:pt x="4723" y="3"/>
                                  </a:lnTo>
                                  <a:lnTo>
                                    <a:pt x="4726" y="3"/>
                                  </a:lnTo>
                                  <a:lnTo>
                                    <a:pt x="4728" y="3"/>
                                  </a:lnTo>
                                  <a:lnTo>
                                    <a:pt x="4731" y="3"/>
                                  </a:lnTo>
                                  <a:lnTo>
                                    <a:pt x="4733" y="3"/>
                                  </a:lnTo>
                                  <a:lnTo>
                                    <a:pt x="4735" y="2"/>
                                  </a:lnTo>
                                  <a:lnTo>
                                    <a:pt x="4738" y="3"/>
                                  </a:lnTo>
                                  <a:lnTo>
                                    <a:pt x="4740" y="2"/>
                                  </a:lnTo>
                                  <a:lnTo>
                                    <a:pt x="4743" y="2"/>
                                  </a:lnTo>
                                  <a:lnTo>
                                    <a:pt x="4745" y="2"/>
                                  </a:lnTo>
                                  <a:lnTo>
                                    <a:pt x="4748" y="2"/>
                                  </a:lnTo>
                                  <a:lnTo>
                                    <a:pt x="4750" y="3"/>
                                  </a:lnTo>
                                  <a:lnTo>
                                    <a:pt x="4753" y="2"/>
                                  </a:lnTo>
                                  <a:lnTo>
                                    <a:pt x="4755" y="3"/>
                                  </a:lnTo>
                                  <a:lnTo>
                                    <a:pt x="4758" y="2"/>
                                  </a:lnTo>
                                  <a:lnTo>
                                    <a:pt x="4760" y="2"/>
                                  </a:lnTo>
                                  <a:lnTo>
                                    <a:pt x="4763" y="2"/>
                                  </a:lnTo>
                                  <a:lnTo>
                                    <a:pt x="4765" y="2"/>
                                  </a:lnTo>
                                  <a:lnTo>
                                    <a:pt x="4768" y="2"/>
                                  </a:lnTo>
                                  <a:lnTo>
                                    <a:pt x="4770" y="2"/>
                                  </a:lnTo>
                                  <a:lnTo>
                                    <a:pt x="4773" y="2"/>
                                  </a:lnTo>
                                  <a:lnTo>
                                    <a:pt x="4775" y="3"/>
                                  </a:lnTo>
                                  <a:lnTo>
                                    <a:pt x="4778" y="3"/>
                                  </a:lnTo>
                                  <a:lnTo>
                                    <a:pt x="4780" y="2"/>
                                  </a:lnTo>
                                  <a:lnTo>
                                    <a:pt x="4783" y="2"/>
                                  </a:lnTo>
                                  <a:lnTo>
                                    <a:pt x="4785" y="2"/>
                                  </a:lnTo>
                                  <a:lnTo>
                                    <a:pt x="4788" y="3"/>
                                  </a:lnTo>
                                  <a:lnTo>
                                    <a:pt x="4790" y="2"/>
                                  </a:lnTo>
                                  <a:lnTo>
                                    <a:pt x="4793" y="2"/>
                                  </a:lnTo>
                                  <a:lnTo>
                                    <a:pt x="4795" y="2"/>
                                  </a:lnTo>
                                  <a:lnTo>
                                    <a:pt x="4798" y="3"/>
                                  </a:lnTo>
                                  <a:lnTo>
                                    <a:pt x="4800" y="3"/>
                                  </a:lnTo>
                                  <a:lnTo>
                                    <a:pt x="4803" y="2"/>
                                  </a:lnTo>
                                  <a:lnTo>
                                    <a:pt x="4805" y="4"/>
                                  </a:lnTo>
                                  <a:lnTo>
                                    <a:pt x="4807" y="4"/>
                                  </a:lnTo>
                                  <a:lnTo>
                                    <a:pt x="4810" y="6"/>
                                  </a:lnTo>
                                  <a:lnTo>
                                    <a:pt x="4812" y="6"/>
                                  </a:lnTo>
                                  <a:lnTo>
                                    <a:pt x="4815" y="6"/>
                                  </a:lnTo>
                                  <a:lnTo>
                                    <a:pt x="4817" y="6"/>
                                  </a:lnTo>
                                  <a:lnTo>
                                    <a:pt x="4820" y="5"/>
                                  </a:lnTo>
                                  <a:lnTo>
                                    <a:pt x="4822" y="4"/>
                                  </a:lnTo>
                                  <a:lnTo>
                                    <a:pt x="4825" y="3"/>
                                  </a:lnTo>
                                  <a:lnTo>
                                    <a:pt x="4827" y="3"/>
                                  </a:lnTo>
                                  <a:lnTo>
                                    <a:pt x="4830" y="3"/>
                                  </a:lnTo>
                                  <a:lnTo>
                                    <a:pt x="4832" y="3"/>
                                  </a:lnTo>
                                  <a:lnTo>
                                    <a:pt x="4835" y="3"/>
                                  </a:lnTo>
                                  <a:lnTo>
                                    <a:pt x="4837" y="4"/>
                                  </a:lnTo>
                                  <a:lnTo>
                                    <a:pt x="4840" y="6"/>
                                  </a:lnTo>
                                  <a:lnTo>
                                    <a:pt x="4842" y="7"/>
                                  </a:lnTo>
                                  <a:lnTo>
                                    <a:pt x="4845" y="10"/>
                                  </a:lnTo>
                                  <a:lnTo>
                                    <a:pt x="4847" y="11"/>
                                  </a:lnTo>
                                  <a:lnTo>
                                    <a:pt x="4850" y="11"/>
                                  </a:lnTo>
                                  <a:lnTo>
                                    <a:pt x="4852" y="10"/>
                                  </a:lnTo>
                                  <a:lnTo>
                                    <a:pt x="4855" y="9"/>
                                  </a:lnTo>
                                  <a:lnTo>
                                    <a:pt x="4857" y="7"/>
                                  </a:lnTo>
                                  <a:lnTo>
                                    <a:pt x="4860" y="6"/>
                                  </a:lnTo>
                                  <a:lnTo>
                                    <a:pt x="4862" y="5"/>
                                  </a:lnTo>
                                  <a:lnTo>
                                    <a:pt x="4865" y="4"/>
                                  </a:lnTo>
                                  <a:lnTo>
                                    <a:pt x="4867" y="4"/>
                                  </a:lnTo>
                                  <a:lnTo>
                                    <a:pt x="4870" y="5"/>
                                  </a:lnTo>
                                  <a:lnTo>
                                    <a:pt x="4872" y="8"/>
                                  </a:lnTo>
                                  <a:lnTo>
                                    <a:pt x="4874" y="12"/>
                                  </a:lnTo>
                                  <a:lnTo>
                                    <a:pt x="4877" y="20"/>
                                  </a:lnTo>
                                  <a:lnTo>
                                    <a:pt x="4879" y="26"/>
                                  </a:lnTo>
                                  <a:lnTo>
                                    <a:pt x="4882" y="29"/>
                                  </a:lnTo>
                                  <a:lnTo>
                                    <a:pt x="4884" y="33"/>
                                  </a:lnTo>
                                  <a:lnTo>
                                    <a:pt x="4887" y="28"/>
                                  </a:lnTo>
                                  <a:lnTo>
                                    <a:pt x="4889" y="23"/>
                                  </a:lnTo>
                                  <a:lnTo>
                                    <a:pt x="4892" y="18"/>
                                  </a:lnTo>
                                  <a:lnTo>
                                    <a:pt x="4894" y="14"/>
                                  </a:lnTo>
                                  <a:lnTo>
                                    <a:pt x="4897" y="11"/>
                                  </a:lnTo>
                                  <a:lnTo>
                                    <a:pt x="4899" y="8"/>
                                  </a:lnTo>
                                  <a:lnTo>
                                    <a:pt x="4902" y="8"/>
                                  </a:lnTo>
                                  <a:lnTo>
                                    <a:pt x="4904" y="7"/>
                                  </a:lnTo>
                                  <a:lnTo>
                                    <a:pt x="4907" y="6"/>
                                  </a:lnTo>
                                  <a:lnTo>
                                    <a:pt x="4909" y="5"/>
                                  </a:lnTo>
                                  <a:lnTo>
                                    <a:pt x="4912" y="5"/>
                                  </a:lnTo>
                                  <a:lnTo>
                                    <a:pt x="4914" y="4"/>
                                  </a:lnTo>
                                  <a:lnTo>
                                    <a:pt x="4917" y="4"/>
                                  </a:lnTo>
                                  <a:lnTo>
                                    <a:pt x="4919" y="4"/>
                                  </a:lnTo>
                                  <a:lnTo>
                                    <a:pt x="4922" y="3"/>
                                  </a:lnTo>
                                  <a:lnTo>
                                    <a:pt x="4924" y="4"/>
                                  </a:lnTo>
                                  <a:lnTo>
                                    <a:pt x="4927" y="4"/>
                                  </a:lnTo>
                                  <a:lnTo>
                                    <a:pt x="4929" y="3"/>
                                  </a:lnTo>
                                  <a:lnTo>
                                    <a:pt x="4932" y="4"/>
                                  </a:lnTo>
                                  <a:lnTo>
                                    <a:pt x="4934" y="3"/>
                                  </a:lnTo>
                                  <a:lnTo>
                                    <a:pt x="4937" y="3"/>
                                  </a:lnTo>
                                  <a:lnTo>
                                    <a:pt x="4939" y="2"/>
                                  </a:lnTo>
                                  <a:lnTo>
                                    <a:pt x="4942" y="2"/>
                                  </a:lnTo>
                                  <a:lnTo>
                                    <a:pt x="4944" y="3"/>
                                  </a:lnTo>
                                  <a:lnTo>
                                    <a:pt x="4946" y="3"/>
                                  </a:lnTo>
                                  <a:lnTo>
                                    <a:pt x="4949" y="3"/>
                                  </a:lnTo>
                                  <a:lnTo>
                                    <a:pt x="4951" y="2"/>
                                  </a:lnTo>
                                  <a:lnTo>
                                    <a:pt x="4954" y="2"/>
                                  </a:lnTo>
                                  <a:lnTo>
                                    <a:pt x="4956" y="2"/>
                                  </a:lnTo>
                                  <a:lnTo>
                                    <a:pt x="4959" y="3"/>
                                  </a:lnTo>
                                  <a:lnTo>
                                    <a:pt x="4961" y="2"/>
                                  </a:lnTo>
                                  <a:lnTo>
                                    <a:pt x="4964" y="2"/>
                                  </a:lnTo>
                                  <a:lnTo>
                                    <a:pt x="4966" y="2"/>
                                  </a:lnTo>
                                  <a:lnTo>
                                    <a:pt x="4969" y="2"/>
                                  </a:lnTo>
                                  <a:lnTo>
                                    <a:pt x="4971" y="3"/>
                                  </a:lnTo>
                                  <a:lnTo>
                                    <a:pt x="4974" y="5"/>
                                  </a:lnTo>
                                  <a:lnTo>
                                    <a:pt x="4976" y="12"/>
                                  </a:lnTo>
                                  <a:lnTo>
                                    <a:pt x="4979" y="23"/>
                                  </a:lnTo>
                                  <a:lnTo>
                                    <a:pt x="4981" y="44"/>
                                  </a:lnTo>
                                  <a:lnTo>
                                    <a:pt x="4984" y="73"/>
                                  </a:lnTo>
                                  <a:lnTo>
                                    <a:pt x="4986" y="109"/>
                                  </a:lnTo>
                                  <a:lnTo>
                                    <a:pt x="4989" y="150"/>
                                  </a:lnTo>
                                  <a:lnTo>
                                    <a:pt x="4991" y="222"/>
                                  </a:lnTo>
                                  <a:lnTo>
                                    <a:pt x="4994" y="347"/>
                                  </a:lnTo>
                                  <a:lnTo>
                                    <a:pt x="4996" y="512"/>
                                  </a:lnTo>
                                  <a:lnTo>
                                    <a:pt x="4999" y="651"/>
                                  </a:lnTo>
                                  <a:lnTo>
                                    <a:pt x="5001" y="686"/>
                                  </a:lnTo>
                                  <a:lnTo>
                                    <a:pt x="5004" y="619"/>
                                  </a:lnTo>
                                  <a:lnTo>
                                    <a:pt x="5006" y="467"/>
                                  </a:lnTo>
                                  <a:lnTo>
                                    <a:pt x="5009" y="316"/>
                                  </a:lnTo>
                                  <a:lnTo>
                                    <a:pt x="5011" y="208"/>
                                  </a:lnTo>
                                  <a:lnTo>
                                    <a:pt x="5013" y="162"/>
                                  </a:lnTo>
                                  <a:lnTo>
                                    <a:pt x="5016" y="169"/>
                                  </a:lnTo>
                                  <a:lnTo>
                                    <a:pt x="5018" y="242"/>
                                  </a:lnTo>
                                  <a:lnTo>
                                    <a:pt x="5021" y="385"/>
                                  </a:lnTo>
                                  <a:lnTo>
                                    <a:pt x="5023" y="577"/>
                                  </a:lnTo>
                                  <a:lnTo>
                                    <a:pt x="5026" y="751"/>
                                  </a:lnTo>
                                  <a:lnTo>
                                    <a:pt x="5028" y="825"/>
                                  </a:lnTo>
                                  <a:lnTo>
                                    <a:pt x="5031" y="740"/>
                                  </a:lnTo>
                                  <a:lnTo>
                                    <a:pt x="5033" y="559"/>
                                  </a:lnTo>
                                  <a:lnTo>
                                    <a:pt x="5036" y="361"/>
                                  </a:lnTo>
                                  <a:lnTo>
                                    <a:pt x="5038" y="205"/>
                                  </a:lnTo>
                                  <a:lnTo>
                                    <a:pt x="5041" y="115"/>
                                  </a:lnTo>
                                  <a:lnTo>
                                    <a:pt x="5043" y="69"/>
                                  </a:lnTo>
                                  <a:lnTo>
                                    <a:pt x="5046" y="46"/>
                                  </a:lnTo>
                                  <a:lnTo>
                                    <a:pt x="5048" y="37"/>
                                  </a:lnTo>
                                  <a:lnTo>
                                    <a:pt x="5051" y="31"/>
                                  </a:lnTo>
                                  <a:lnTo>
                                    <a:pt x="5053" y="27"/>
                                  </a:lnTo>
                                  <a:lnTo>
                                    <a:pt x="5056" y="24"/>
                                  </a:lnTo>
                                  <a:lnTo>
                                    <a:pt x="5058" y="21"/>
                                  </a:lnTo>
                                  <a:lnTo>
                                    <a:pt x="5061" y="18"/>
                                  </a:lnTo>
                                  <a:lnTo>
                                    <a:pt x="5063" y="16"/>
                                  </a:lnTo>
                                  <a:lnTo>
                                    <a:pt x="5066" y="15"/>
                                  </a:lnTo>
                                  <a:lnTo>
                                    <a:pt x="5068" y="15"/>
                                  </a:lnTo>
                                  <a:lnTo>
                                    <a:pt x="5071" y="20"/>
                                  </a:lnTo>
                                  <a:lnTo>
                                    <a:pt x="5073" y="23"/>
                                  </a:lnTo>
                                  <a:lnTo>
                                    <a:pt x="5076" y="28"/>
                                  </a:lnTo>
                                  <a:lnTo>
                                    <a:pt x="5078" y="31"/>
                                  </a:lnTo>
                                  <a:lnTo>
                                    <a:pt x="5081" y="34"/>
                                  </a:lnTo>
                                  <a:lnTo>
                                    <a:pt x="5083" y="31"/>
                                  </a:lnTo>
                                  <a:lnTo>
                                    <a:pt x="5085" y="26"/>
                                  </a:lnTo>
                                  <a:lnTo>
                                    <a:pt x="5088" y="20"/>
                                  </a:lnTo>
                                  <a:lnTo>
                                    <a:pt x="5090" y="14"/>
                                  </a:lnTo>
                                  <a:lnTo>
                                    <a:pt x="5093" y="11"/>
                                  </a:lnTo>
                                  <a:lnTo>
                                    <a:pt x="5095" y="9"/>
                                  </a:lnTo>
                                  <a:lnTo>
                                    <a:pt x="5098" y="7"/>
                                  </a:lnTo>
                                  <a:lnTo>
                                    <a:pt x="5100" y="6"/>
                                  </a:lnTo>
                                  <a:lnTo>
                                    <a:pt x="5103" y="7"/>
                                  </a:lnTo>
                                  <a:lnTo>
                                    <a:pt x="5105" y="6"/>
                                  </a:lnTo>
                                  <a:lnTo>
                                    <a:pt x="5108" y="6"/>
                                  </a:lnTo>
                                  <a:lnTo>
                                    <a:pt x="5110" y="5"/>
                                  </a:lnTo>
                                  <a:lnTo>
                                    <a:pt x="5113" y="6"/>
                                  </a:lnTo>
                                  <a:lnTo>
                                    <a:pt x="5115" y="5"/>
                                  </a:lnTo>
                                  <a:lnTo>
                                    <a:pt x="5118" y="5"/>
                                  </a:lnTo>
                                  <a:lnTo>
                                    <a:pt x="5120" y="4"/>
                                  </a:lnTo>
                                  <a:lnTo>
                                    <a:pt x="5123" y="6"/>
                                  </a:lnTo>
                                  <a:lnTo>
                                    <a:pt x="5125" y="6"/>
                                  </a:lnTo>
                                  <a:lnTo>
                                    <a:pt x="5128" y="7"/>
                                  </a:lnTo>
                                  <a:lnTo>
                                    <a:pt x="5130" y="10"/>
                                  </a:lnTo>
                                  <a:lnTo>
                                    <a:pt x="5133" y="12"/>
                                  </a:lnTo>
                                  <a:lnTo>
                                    <a:pt x="5135" y="12"/>
                                  </a:lnTo>
                                  <a:lnTo>
                                    <a:pt x="5138" y="12"/>
                                  </a:lnTo>
                                  <a:lnTo>
                                    <a:pt x="5140" y="11"/>
                                  </a:lnTo>
                                  <a:lnTo>
                                    <a:pt x="5143" y="10"/>
                                  </a:lnTo>
                                  <a:lnTo>
                                    <a:pt x="5145" y="8"/>
                                  </a:lnTo>
                                  <a:lnTo>
                                    <a:pt x="5148" y="7"/>
                                  </a:lnTo>
                                  <a:lnTo>
                                    <a:pt x="5150" y="7"/>
                                  </a:lnTo>
                                  <a:lnTo>
                                    <a:pt x="5152" y="7"/>
                                  </a:lnTo>
                                  <a:lnTo>
                                    <a:pt x="5155" y="6"/>
                                  </a:lnTo>
                                  <a:lnTo>
                                    <a:pt x="5157" y="6"/>
                                  </a:lnTo>
                                  <a:lnTo>
                                    <a:pt x="5160" y="6"/>
                                  </a:lnTo>
                                  <a:lnTo>
                                    <a:pt x="5162" y="5"/>
                                  </a:lnTo>
                                  <a:lnTo>
                                    <a:pt x="5165" y="5"/>
                                  </a:lnTo>
                                  <a:lnTo>
                                    <a:pt x="5167" y="5"/>
                                  </a:lnTo>
                                  <a:lnTo>
                                    <a:pt x="5170" y="4"/>
                                  </a:lnTo>
                                  <a:lnTo>
                                    <a:pt x="5172" y="5"/>
                                  </a:lnTo>
                                  <a:lnTo>
                                    <a:pt x="5175" y="5"/>
                                  </a:lnTo>
                                  <a:lnTo>
                                    <a:pt x="5177" y="4"/>
                                  </a:lnTo>
                                  <a:lnTo>
                                    <a:pt x="5180" y="4"/>
                                  </a:lnTo>
                                  <a:lnTo>
                                    <a:pt x="5182" y="4"/>
                                  </a:lnTo>
                                  <a:lnTo>
                                    <a:pt x="5185" y="3"/>
                                  </a:lnTo>
                                  <a:lnTo>
                                    <a:pt x="5187" y="4"/>
                                  </a:lnTo>
                                  <a:lnTo>
                                    <a:pt x="5190" y="4"/>
                                  </a:lnTo>
                                  <a:lnTo>
                                    <a:pt x="5192" y="3"/>
                                  </a:lnTo>
                                  <a:lnTo>
                                    <a:pt x="5195" y="4"/>
                                  </a:lnTo>
                                  <a:lnTo>
                                    <a:pt x="5197" y="4"/>
                                  </a:lnTo>
                                  <a:lnTo>
                                    <a:pt x="5200" y="4"/>
                                  </a:lnTo>
                                  <a:lnTo>
                                    <a:pt x="5202" y="5"/>
                                  </a:lnTo>
                                  <a:lnTo>
                                    <a:pt x="5205" y="5"/>
                                  </a:lnTo>
                                  <a:lnTo>
                                    <a:pt x="5207" y="5"/>
                                  </a:lnTo>
                                  <a:lnTo>
                                    <a:pt x="5210" y="5"/>
                                  </a:lnTo>
                                  <a:lnTo>
                                    <a:pt x="5212" y="6"/>
                                  </a:lnTo>
                                  <a:lnTo>
                                    <a:pt x="5215" y="6"/>
                                  </a:lnTo>
                                  <a:lnTo>
                                    <a:pt x="5217" y="7"/>
                                  </a:lnTo>
                                  <a:lnTo>
                                    <a:pt x="5220" y="7"/>
                                  </a:lnTo>
                                  <a:lnTo>
                                    <a:pt x="5222" y="8"/>
                                  </a:lnTo>
                                  <a:lnTo>
                                    <a:pt x="5224" y="11"/>
                                  </a:lnTo>
                                  <a:lnTo>
                                    <a:pt x="5227" y="16"/>
                                  </a:lnTo>
                                  <a:lnTo>
                                    <a:pt x="5229" y="21"/>
                                  </a:lnTo>
                                  <a:lnTo>
                                    <a:pt x="5232" y="24"/>
                                  </a:lnTo>
                                  <a:lnTo>
                                    <a:pt x="5234" y="27"/>
                                  </a:lnTo>
                                  <a:lnTo>
                                    <a:pt x="5237" y="29"/>
                                  </a:lnTo>
                                  <a:lnTo>
                                    <a:pt x="5239" y="30"/>
                                  </a:lnTo>
                                  <a:lnTo>
                                    <a:pt x="5242" y="32"/>
                                  </a:lnTo>
                                  <a:lnTo>
                                    <a:pt x="5244" y="34"/>
                                  </a:lnTo>
                                  <a:lnTo>
                                    <a:pt x="5247" y="33"/>
                                  </a:lnTo>
                                  <a:lnTo>
                                    <a:pt x="5249" y="30"/>
                                  </a:lnTo>
                                  <a:lnTo>
                                    <a:pt x="5252" y="25"/>
                                  </a:lnTo>
                                  <a:lnTo>
                                    <a:pt x="5254" y="22"/>
                                  </a:lnTo>
                                  <a:lnTo>
                                    <a:pt x="5257" y="19"/>
                                  </a:lnTo>
                                  <a:lnTo>
                                    <a:pt x="5259" y="17"/>
                                  </a:lnTo>
                                  <a:lnTo>
                                    <a:pt x="5262" y="15"/>
                                  </a:lnTo>
                                  <a:lnTo>
                                    <a:pt x="5264" y="15"/>
                                  </a:lnTo>
                                  <a:lnTo>
                                    <a:pt x="5267" y="15"/>
                                  </a:lnTo>
                                  <a:lnTo>
                                    <a:pt x="5269" y="22"/>
                                  </a:lnTo>
                                  <a:lnTo>
                                    <a:pt x="5272" y="41"/>
                                  </a:lnTo>
                                  <a:lnTo>
                                    <a:pt x="5274" y="90"/>
                                  </a:lnTo>
                                  <a:lnTo>
                                    <a:pt x="5277" y="183"/>
                                  </a:lnTo>
                                  <a:lnTo>
                                    <a:pt x="5279" y="320"/>
                                  </a:lnTo>
                                  <a:lnTo>
                                    <a:pt x="5282" y="464"/>
                                  </a:lnTo>
                                  <a:lnTo>
                                    <a:pt x="5284" y="571"/>
                                  </a:lnTo>
                                  <a:lnTo>
                                    <a:pt x="5287" y="584"/>
                                  </a:lnTo>
                                  <a:lnTo>
                                    <a:pt x="5289" y="489"/>
                                  </a:lnTo>
                                  <a:lnTo>
                                    <a:pt x="5291" y="349"/>
                                  </a:lnTo>
                                  <a:lnTo>
                                    <a:pt x="5294" y="217"/>
                                  </a:lnTo>
                                  <a:lnTo>
                                    <a:pt x="5296" y="119"/>
                                  </a:lnTo>
                                  <a:lnTo>
                                    <a:pt x="5299" y="67"/>
                                  </a:lnTo>
                                  <a:lnTo>
                                    <a:pt x="5301" y="39"/>
                                  </a:lnTo>
                                  <a:lnTo>
                                    <a:pt x="5304" y="27"/>
                                  </a:lnTo>
                                  <a:lnTo>
                                    <a:pt x="5306" y="22"/>
                                  </a:lnTo>
                                  <a:lnTo>
                                    <a:pt x="5309" y="20"/>
                                  </a:lnTo>
                                  <a:lnTo>
                                    <a:pt x="5311" y="18"/>
                                  </a:lnTo>
                                  <a:lnTo>
                                    <a:pt x="5314" y="17"/>
                                  </a:lnTo>
                                  <a:lnTo>
                                    <a:pt x="5316" y="17"/>
                                  </a:lnTo>
                                  <a:lnTo>
                                    <a:pt x="5319" y="17"/>
                                  </a:lnTo>
                                  <a:lnTo>
                                    <a:pt x="5321" y="16"/>
                                  </a:lnTo>
                                  <a:lnTo>
                                    <a:pt x="5324" y="16"/>
                                  </a:lnTo>
                                  <a:lnTo>
                                    <a:pt x="5326" y="13"/>
                                  </a:lnTo>
                                  <a:lnTo>
                                    <a:pt x="5329" y="13"/>
                                  </a:lnTo>
                                  <a:lnTo>
                                    <a:pt x="5331" y="14"/>
                                  </a:lnTo>
                                  <a:lnTo>
                                    <a:pt x="5334" y="14"/>
                                  </a:lnTo>
                                  <a:lnTo>
                                    <a:pt x="5336" y="17"/>
                                  </a:lnTo>
                                  <a:lnTo>
                                    <a:pt x="5339" y="17"/>
                                  </a:lnTo>
                                  <a:lnTo>
                                    <a:pt x="5341" y="18"/>
                                  </a:lnTo>
                                  <a:lnTo>
                                    <a:pt x="5344" y="16"/>
                                  </a:lnTo>
                                  <a:lnTo>
                                    <a:pt x="5346" y="15"/>
                                  </a:lnTo>
                                  <a:lnTo>
                                    <a:pt x="5349" y="13"/>
                                  </a:lnTo>
                                  <a:lnTo>
                                    <a:pt x="5351" y="12"/>
                                  </a:lnTo>
                                  <a:lnTo>
                                    <a:pt x="5354" y="11"/>
                                  </a:lnTo>
                                  <a:lnTo>
                                    <a:pt x="5356" y="10"/>
                                  </a:lnTo>
                                  <a:lnTo>
                                    <a:pt x="5359" y="10"/>
                                  </a:lnTo>
                                  <a:lnTo>
                                    <a:pt x="5361" y="9"/>
                                  </a:lnTo>
                                  <a:lnTo>
                                    <a:pt x="5363" y="11"/>
                                  </a:lnTo>
                                  <a:lnTo>
                                    <a:pt x="5366" y="13"/>
                                  </a:lnTo>
                                  <a:lnTo>
                                    <a:pt x="5368" y="25"/>
                                  </a:lnTo>
                                  <a:lnTo>
                                    <a:pt x="5371" y="49"/>
                                  </a:lnTo>
                                  <a:lnTo>
                                    <a:pt x="5373" y="90"/>
                                  </a:lnTo>
                                  <a:lnTo>
                                    <a:pt x="5376" y="140"/>
                                  </a:lnTo>
                                  <a:lnTo>
                                    <a:pt x="5378" y="184"/>
                                  </a:lnTo>
                                  <a:lnTo>
                                    <a:pt x="5381" y="202"/>
                                  </a:lnTo>
                                  <a:lnTo>
                                    <a:pt x="5383" y="180"/>
                                  </a:lnTo>
                                  <a:lnTo>
                                    <a:pt x="5386" y="142"/>
                                  </a:lnTo>
                                  <a:lnTo>
                                    <a:pt x="5388" y="100"/>
                                  </a:lnTo>
                                  <a:lnTo>
                                    <a:pt x="5391" y="64"/>
                                  </a:lnTo>
                                  <a:lnTo>
                                    <a:pt x="5393" y="42"/>
                                  </a:lnTo>
                                  <a:lnTo>
                                    <a:pt x="5396" y="28"/>
                                  </a:lnTo>
                                  <a:lnTo>
                                    <a:pt x="5398" y="20"/>
                                  </a:lnTo>
                                  <a:lnTo>
                                    <a:pt x="5401" y="15"/>
                                  </a:lnTo>
                                  <a:lnTo>
                                    <a:pt x="5403" y="11"/>
                                  </a:lnTo>
                                  <a:lnTo>
                                    <a:pt x="5406" y="11"/>
                                  </a:lnTo>
                                  <a:lnTo>
                                    <a:pt x="5408" y="9"/>
                                  </a:lnTo>
                                  <a:lnTo>
                                    <a:pt x="5411" y="7"/>
                                  </a:lnTo>
                                  <a:lnTo>
                                    <a:pt x="5413" y="8"/>
                                  </a:lnTo>
                                  <a:lnTo>
                                    <a:pt x="5416" y="8"/>
                                  </a:lnTo>
                                  <a:lnTo>
                                    <a:pt x="5418" y="8"/>
                                  </a:lnTo>
                                  <a:lnTo>
                                    <a:pt x="5421" y="8"/>
                                  </a:lnTo>
                                  <a:lnTo>
                                    <a:pt x="5423" y="8"/>
                                  </a:lnTo>
                                  <a:lnTo>
                                    <a:pt x="5426" y="9"/>
                                  </a:lnTo>
                                  <a:lnTo>
                                    <a:pt x="5428" y="11"/>
                                  </a:lnTo>
                                  <a:lnTo>
                                    <a:pt x="5430" y="12"/>
                                  </a:lnTo>
                                  <a:lnTo>
                                    <a:pt x="5433" y="13"/>
                                  </a:lnTo>
                                  <a:lnTo>
                                    <a:pt x="5435" y="12"/>
                                  </a:lnTo>
                                  <a:lnTo>
                                    <a:pt x="5438" y="10"/>
                                  </a:lnTo>
                                  <a:lnTo>
                                    <a:pt x="5440" y="9"/>
                                  </a:lnTo>
                                  <a:lnTo>
                                    <a:pt x="5443" y="8"/>
                                  </a:lnTo>
                                  <a:lnTo>
                                    <a:pt x="5445" y="7"/>
                                  </a:lnTo>
                                  <a:lnTo>
                                    <a:pt x="5448" y="5"/>
                                  </a:lnTo>
                                  <a:lnTo>
                                    <a:pt x="5450" y="6"/>
                                  </a:lnTo>
                                  <a:lnTo>
                                    <a:pt x="5453" y="6"/>
                                  </a:lnTo>
                                  <a:lnTo>
                                    <a:pt x="5455" y="8"/>
                                  </a:lnTo>
                                  <a:lnTo>
                                    <a:pt x="5458" y="8"/>
                                  </a:lnTo>
                                  <a:lnTo>
                                    <a:pt x="5460" y="7"/>
                                  </a:lnTo>
                                  <a:lnTo>
                                    <a:pt x="5463" y="6"/>
                                  </a:lnTo>
                                  <a:lnTo>
                                    <a:pt x="5465" y="6"/>
                                  </a:lnTo>
                                  <a:lnTo>
                                    <a:pt x="5468" y="6"/>
                                  </a:lnTo>
                                  <a:lnTo>
                                    <a:pt x="5470" y="6"/>
                                  </a:lnTo>
                                  <a:lnTo>
                                    <a:pt x="5473" y="5"/>
                                  </a:lnTo>
                                  <a:lnTo>
                                    <a:pt x="5475" y="5"/>
                                  </a:lnTo>
                                  <a:lnTo>
                                    <a:pt x="5478" y="5"/>
                                  </a:lnTo>
                                  <a:lnTo>
                                    <a:pt x="5480" y="5"/>
                                  </a:lnTo>
                                  <a:lnTo>
                                    <a:pt x="5483" y="5"/>
                                  </a:lnTo>
                                  <a:lnTo>
                                    <a:pt x="5485" y="6"/>
                                  </a:lnTo>
                                  <a:lnTo>
                                    <a:pt x="5488" y="6"/>
                                  </a:lnTo>
                                  <a:lnTo>
                                    <a:pt x="5490" y="7"/>
                                  </a:lnTo>
                                  <a:lnTo>
                                    <a:pt x="5493" y="8"/>
                                  </a:lnTo>
                                  <a:lnTo>
                                    <a:pt x="5495" y="8"/>
                                  </a:lnTo>
                                  <a:lnTo>
                                    <a:pt x="5498" y="9"/>
                                  </a:lnTo>
                                  <a:lnTo>
                                    <a:pt x="5500" y="9"/>
                                  </a:lnTo>
                                  <a:lnTo>
                                    <a:pt x="5502" y="11"/>
                                  </a:lnTo>
                                  <a:lnTo>
                                    <a:pt x="5505" y="16"/>
                                  </a:lnTo>
                                  <a:lnTo>
                                    <a:pt x="5507" y="26"/>
                                  </a:lnTo>
                                  <a:lnTo>
                                    <a:pt x="5510" y="40"/>
                                  </a:lnTo>
                                  <a:lnTo>
                                    <a:pt x="5512" y="55"/>
                                  </a:lnTo>
                                  <a:lnTo>
                                    <a:pt x="5515" y="65"/>
                                  </a:lnTo>
                                  <a:lnTo>
                                    <a:pt x="5517" y="68"/>
                                  </a:lnTo>
                                  <a:lnTo>
                                    <a:pt x="5520" y="59"/>
                                  </a:lnTo>
                                  <a:lnTo>
                                    <a:pt x="5522" y="47"/>
                                  </a:lnTo>
                                  <a:lnTo>
                                    <a:pt x="5525" y="36"/>
                                  </a:lnTo>
                                  <a:lnTo>
                                    <a:pt x="5527" y="26"/>
                                  </a:lnTo>
                                  <a:lnTo>
                                    <a:pt x="5530" y="19"/>
                                  </a:lnTo>
                                  <a:lnTo>
                                    <a:pt x="5532" y="16"/>
                                  </a:lnTo>
                                  <a:lnTo>
                                    <a:pt x="5535" y="14"/>
                                  </a:lnTo>
                                  <a:lnTo>
                                    <a:pt x="5537" y="12"/>
                                  </a:lnTo>
                                  <a:lnTo>
                                    <a:pt x="5540" y="10"/>
                                  </a:lnTo>
                                  <a:lnTo>
                                    <a:pt x="5542" y="9"/>
                                  </a:lnTo>
                                  <a:lnTo>
                                    <a:pt x="5545" y="9"/>
                                  </a:lnTo>
                                  <a:lnTo>
                                    <a:pt x="5547" y="7"/>
                                  </a:lnTo>
                                  <a:lnTo>
                                    <a:pt x="5550" y="6"/>
                                  </a:lnTo>
                                  <a:lnTo>
                                    <a:pt x="5552" y="6"/>
                                  </a:lnTo>
                                  <a:lnTo>
                                    <a:pt x="5555" y="6"/>
                                  </a:lnTo>
                                  <a:lnTo>
                                    <a:pt x="5557" y="6"/>
                                  </a:lnTo>
                                  <a:lnTo>
                                    <a:pt x="5560" y="6"/>
                                  </a:lnTo>
                                  <a:lnTo>
                                    <a:pt x="5562" y="6"/>
                                  </a:lnTo>
                                  <a:lnTo>
                                    <a:pt x="5565" y="5"/>
                                  </a:lnTo>
                                  <a:lnTo>
                                    <a:pt x="5567" y="6"/>
                                  </a:lnTo>
                                  <a:lnTo>
                                    <a:pt x="5569" y="5"/>
                                  </a:lnTo>
                                  <a:lnTo>
                                    <a:pt x="5572" y="5"/>
                                  </a:lnTo>
                                  <a:lnTo>
                                    <a:pt x="5574" y="5"/>
                                  </a:lnTo>
                                  <a:lnTo>
                                    <a:pt x="5577" y="5"/>
                                  </a:lnTo>
                                  <a:lnTo>
                                    <a:pt x="5579" y="5"/>
                                  </a:lnTo>
                                  <a:lnTo>
                                    <a:pt x="5582" y="5"/>
                                  </a:lnTo>
                                  <a:lnTo>
                                    <a:pt x="5584" y="4"/>
                                  </a:lnTo>
                                  <a:lnTo>
                                    <a:pt x="5587" y="5"/>
                                  </a:lnTo>
                                  <a:lnTo>
                                    <a:pt x="5589" y="4"/>
                                  </a:lnTo>
                                  <a:lnTo>
                                    <a:pt x="5592" y="4"/>
                                  </a:lnTo>
                                  <a:lnTo>
                                    <a:pt x="5594" y="4"/>
                                  </a:lnTo>
                                  <a:lnTo>
                                    <a:pt x="5597" y="4"/>
                                  </a:lnTo>
                                  <a:lnTo>
                                    <a:pt x="5599" y="4"/>
                                  </a:lnTo>
                                  <a:lnTo>
                                    <a:pt x="5602" y="3"/>
                                  </a:lnTo>
                                  <a:lnTo>
                                    <a:pt x="5604" y="3"/>
                                  </a:lnTo>
                                  <a:lnTo>
                                    <a:pt x="5607" y="3"/>
                                  </a:lnTo>
                                  <a:lnTo>
                                    <a:pt x="5609" y="3"/>
                                  </a:lnTo>
                                  <a:lnTo>
                                    <a:pt x="5612" y="4"/>
                                  </a:lnTo>
                                  <a:lnTo>
                                    <a:pt x="5614" y="3"/>
                                  </a:lnTo>
                                  <a:lnTo>
                                    <a:pt x="5617" y="5"/>
                                  </a:lnTo>
                                  <a:lnTo>
                                    <a:pt x="5619" y="4"/>
                                  </a:lnTo>
                                  <a:lnTo>
                                    <a:pt x="5622" y="5"/>
                                  </a:lnTo>
                                  <a:lnTo>
                                    <a:pt x="5624" y="6"/>
                                  </a:lnTo>
                                  <a:lnTo>
                                    <a:pt x="5627" y="8"/>
                                  </a:lnTo>
                                  <a:lnTo>
                                    <a:pt x="5629" y="13"/>
                                  </a:lnTo>
                                  <a:lnTo>
                                    <a:pt x="5632" y="22"/>
                                  </a:lnTo>
                                  <a:lnTo>
                                    <a:pt x="5634" y="38"/>
                                  </a:lnTo>
                                  <a:lnTo>
                                    <a:pt x="5637" y="50"/>
                                  </a:lnTo>
                                  <a:lnTo>
                                    <a:pt x="5639" y="60"/>
                                  </a:lnTo>
                                  <a:lnTo>
                                    <a:pt x="5641" y="61"/>
                                  </a:lnTo>
                                  <a:lnTo>
                                    <a:pt x="5644" y="54"/>
                                  </a:lnTo>
                                  <a:lnTo>
                                    <a:pt x="5646" y="50"/>
                                  </a:lnTo>
                                  <a:lnTo>
                                    <a:pt x="5649" y="52"/>
                                  </a:lnTo>
                                  <a:lnTo>
                                    <a:pt x="5651" y="76"/>
                                  </a:lnTo>
                                  <a:lnTo>
                                    <a:pt x="5654" y="129"/>
                                  </a:lnTo>
                                  <a:lnTo>
                                    <a:pt x="5656" y="221"/>
                                  </a:lnTo>
                                  <a:lnTo>
                                    <a:pt x="5659" y="313"/>
                                  </a:lnTo>
                                  <a:lnTo>
                                    <a:pt x="5661" y="373"/>
                                  </a:lnTo>
                                  <a:lnTo>
                                    <a:pt x="5664" y="368"/>
                                  </a:lnTo>
                                  <a:lnTo>
                                    <a:pt x="5666" y="311"/>
                                  </a:lnTo>
                                  <a:lnTo>
                                    <a:pt x="5669" y="218"/>
                                  </a:lnTo>
                                  <a:lnTo>
                                    <a:pt x="5671" y="135"/>
                                  </a:lnTo>
                                  <a:lnTo>
                                    <a:pt x="5674" y="76"/>
                                  </a:lnTo>
                                  <a:lnTo>
                                    <a:pt x="5676" y="39"/>
                                  </a:lnTo>
                                  <a:lnTo>
                                    <a:pt x="5679" y="21"/>
                                  </a:lnTo>
                                  <a:lnTo>
                                    <a:pt x="5681" y="14"/>
                                  </a:lnTo>
                                  <a:lnTo>
                                    <a:pt x="5684" y="9"/>
                                  </a:lnTo>
                                  <a:lnTo>
                                    <a:pt x="5686" y="8"/>
                                  </a:lnTo>
                                  <a:lnTo>
                                    <a:pt x="5689" y="6"/>
                                  </a:lnTo>
                                  <a:lnTo>
                                    <a:pt x="5691" y="6"/>
                                  </a:lnTo>
                                  <a:lnTo>
                                    <a:pt x="5694" y="4"/>
                                  </a:lnTo>
                                  <a:lnTo>
                                    <a:pt x="5696" y="4"/>
                                  </a:lnTo>
                                  <a:lnTo>
                                    <a:pt x="5699" y="4"/>
                                  </a:lnTo>
                                  <a:lnTo>
                                    <a:pt x="5701" y="4"/>
                                  </a:lnTo>
                                  <a:lnTo>
                                    <a:pt x="5704" y="4"/>
                                  </a:lnTo>
                                  <a:lnTo>
                                    <a:pt x="5706" y="3"/>
                                  </a:lnTo>
                                  <a:lnTo>
                                    <a:pt x="5709" y="4"/>
                                  </a:lnTo>
                                  <a:lnTo>
                                    <a:pt x="5711" y="4"/>
                                  </a:lnTo>
                                  <a:lnTo>
                                    <a:pt x="5713" y="4"/>
                                  </a:lnTo>
                                  <a:lnTo>
                                    <a:pt x="5716" y="4"/>
                                  </a:lnTo>
                                  <a:lnTo>
                                    <a:pt x="5718" y="3"/>
                                  </a:lnTo>
                                  <a:lnTo>
                                    <a:pt x="5721" y="3"/>
                                  </a:lnTo>
                                  <a:lnTo>
                                    <a:pt x="5723" y="3"/>
                                  </a:lnTo>
                                  <a:lnTo>
                                    <a:pt x="5726" y="3"/>
                                  </a:lnTo>
                                  <a:lnTo>
                                    <a:pt x="5728" y="4"/>
                                  </a:lnTo>
                                  <a:lnTo>
                                    <a:pt x="5731" y="5"/>
                                  </a:lnTo>
                                  <a:lnTo>
                                    <a:pt x="5733" y="7"/>
                                  </a:lnTo>
                                  <a:lnTo>
                                    <a:pt x="5736" y="9"/>
                                  </a:lnTo>
                                  <a:lnTo>
                                    <a:pt x="5738" y="12"/>
                                  </a:lnTo>
                                  <a:lnTo>
                                    <a:pt x="5741" y="12"/>
                                  </a:lnTo>
                                  <a:lnTo>
                                    <a:pt x="5743" y="11"/>
                                  </a:lnTo>
                                  <a:lnTo>
                                    <a:pt x="5746" y="10"/>
                                  </a:lnTo>
                                  <a:lnTo>
                                    <a:pt x="5748" y="8"/>
                                  </a:lnTo>
                                  <a:lnTo>
                                    <a:pt x="5751" y="5"/>
                                  </a:lnTo>
                                  <a:lnTo>
                                    <a:pt x="5753" y="4"/>
                                  </a:lnTo>
                                  <a:lnTo>
                                    <a:pt x="5756" y="3"/>
                                  </a:lnTo>
                                  <a:lnTo>
                                    <a:pt x="5758" y="4"/>
                                  </a:lnTo>
                                  <a:lnTo>
                                    <a:pt x="5761" y="6"/>
                                  </a:lnTo>
                                  <a:lnTo>
                                    <a:pt x="5763" y="9"/>
                                  </a:lnTo>
                                  <a:lnTo>
                                    <a:pt x="5766" y="12"/>
                                  </a:lnTo>
                                  <a:lnTo>
                                    <a:pt x="5768" y="15"/>
                                  </a:lnTo>
                                  <a:lnTo>
                                    <a:pt x="5771" y="14"/>
                                  </a:lnTo>
                                  <a:lnTo>
                                    <a:pt x="5773" y="13"/>
                                  </a:lnTo>
                                  <a:lnTo>
                                    <a:pt x="5776" y="9"/>
                                  </a:lnTo>
                                  <a:lnTo>
                                    <a:pt x="5778" y="7"/>
                                  </a:lnTo>
                                  <a:lnTo>
                                    <a:pt x="5780" y="5"/>
                                  </a:lnTo>
                                  <a:lnTo>
                                    <a:pt x="5783" y="4"/>
                                  </a:lnTo>
                                  <a:lnTo>
                                    <a:pt x="5785" y="2"/>
                                  </a:lnTo>
                                  <a:lnTo>
                                    <a:pt x="5788" y="2"/>
                                  </a:lnTo>
                                  <a:lnTo>
                                    <a:pt x="5790" y="1"/>
                                  </a:lnTo>
                                  <a:lnTo>
                                    <a:pt x="5793" y="2"/>
                                  </a:lnTo>
                                  <a:lnTo>
                                    <a:pt x="5795" y="2"/>
                                  </a:lnTo>
                                  <a:lnTo>
                                    <a:pt x="5798" y="2"/>
                                  </a:lnTo>
                                  <a:lnTo>
                                    <a:pt x="5800" y="2"/>
                                  </a:lnTo>
                                  <a:lnTo>
                                    <a:pt x="5803" y="1"/>
                                  </a:lnTo>
                                  <a:lnTo>
                                    <a:pt x="5805" y="2"/>
                                  </a:lnTo>
                                  <a:lnTo>
                                    <a:pt x="5808" y="2"/>
                                  </a:lnTo>
                                  <a:lnTo>
                                    <a:pt x="5810" y="5"/>
                                  </a:lnTo>
                                  <a:lnTo>
                                    <a:pt x="5813" y="8"/>
                                  </a:lnTo>
                                  <a:lnTo>
                                    <a:pt x="5815" y="13"/>
                                  </a:lnTo>
                                  <a:lnTo>
                                    <a:pt x="5818" y="18"/>
                                  </a:lnTo>
                                  <a:lnTo>
                                    <a:pt x="5820" y="20"/>
                                  </a:lnTo>
                                  <a:lnTo>
                                    <a:pt x="5823" y="21"/>
                                  </a:lnTo>
                                  <a:lnTo>
                                    <a:pt x="5825" y="17"/>
                                  </a:lnTo>
                                  <a:lnTo>
                                    <a:pt x="5828" y="12"/>
                                  </a:lnTo>
                                  <a:lnTo>
                                    <a:pt x="5830" y="9"/>
                                  </a:lnTo>
                                  <a:lnTo>
                                    <a:pt x="5833" y="6"/>
                                  </a:lnTo>
                                  <a:lnTo>
                                    <a:pt x="5835" y="4"/>
                                  </a:lnTo>
                                  <a:lnTo>
                                    <a:pt x="5838" y="3"/>
                                  </a:lnTo>
                                  <a:lnTo>
                                    <a:pt x="5840" y="2"/>
                                  </a:lnTo>
                                  <a:lnTo>
                                    <a:pt x="5843" y="3"/>
                                  </a:lnTo>
                                  <a:lnTo>
                                    <a:pt x="5845" y="3"/>
                                  </a:lnTo>
                                  <a:lnTo>
                                    <a:pt x="5848" y="6"/>
                                  </a:lnTo>
                                  <a:lnTo>
                                    <a:pt x="5850" y="12"/>
                                  </a:lnTo>
                                  <a:lnTo>
                                    <a:pt x="5852" y="25"/>
                                  </a:lnTo>
                                  <a:lnTo>
                                    <a:pt x="5855" y="43"/>
                                  </a:lnTo>
                                  <a:lnTo>
                                    <a:pt x="5857" y="63"/>
                                  </a:lnTo>
                                  <a:lnTo>
                                    <a:pt x="5860" y="76"/>
                                  </a:lnTo>
                                  <a:lnTo>
                                    <a:pt x="5862" y="79"/>
                                  </a:lnTo>
                                  <a:lnTo>
                                    <a:pt x="5865" y="71"/>
                                  </a:lnTo>
                                  <a:lnTo>
                                    <a:pt x="5867" y="57"/>
                                  </a:lnTo>
                                  <a:lnTo>
                                    <a:pt x="5870" y="40"/>
                                  </a:lnTo>
                                  <a:lnTo>
                                    <a:pt x="5872" y="32"/>
                                  </a:lnTo>
                                  <a:lnTo>
                                    <a:pt x="5875" y="25"/>
                                  </a:lnTo>
                                  <a:lnTo>
                                    <a:pt x="5877" y="26"/>
                                  </a:lnTo>
                                  <a:lnTo>
                                    <a:pt x="5880" y="36"/>
                                  </a:lnTo>
                                  <a:lnTo>
                                    <a:pt x="5882" y="62"/>
                                  </a:lnTo>
                                  <a:lnTo>
                                    <a:pt x="5885" y="109"/>
                                  </a:lnTo>
                                  <a:lnTo>
                                    <a:pt x="5887" y="173"/>
                                  </a:lnTo>
                                  <a:lnTo>
                                    <a:pt x="5890" y="237"/>
                                  </a:lnTo>
                                  <a:lnTo>
                                    <a:pt x="5892" y="280"/>
                                  </a:lnTo>
                                  <a:lnTo>
                                    <a:pt x="5895" y="281"/>
                                  </a:lnTo>
                                  <a:lnTo>
                                    <a:pt x="5897" y="239"/>
                                  </a:lnTo>
                                  <a:lnTo>
                                    <a:pt x="5900" y="176"/>
                                  </a:lnTo>
                                  <a:lnTo>
                                    <a:pt x="5902" y="113"/>
                                  </a:lnTo>
                                  <a:lnTo>
                                    <a:pt x="5905" y="68"/>
                                  </a:lnTo>
                                  <a:lnTo>
                                    <a:pt x="5907" y="39"/>
                                  </a:lnTo>
                                  <a:lnTo>
                                    <a:pt x="5910" y="27"/>
                                  </a:lnTo>
                                  <a:lnTo>
                                    <a:pt x="5912" y="22"/>
                                  </a:lnTo>
                                  <a:lnTo>
                                    <a:pt x="5915" y="22"/>
                                  </a:lnTo>
                                  <a:lnTo>
                                    <a:pt x="5917" y="22"/>
                                  </a:lnTo>
                                  <a:lnTo>
                                    <a:pt x="5919" y="23"/>
                                  </a:lnTo>
                                  <a:lnTo>
                                    <a:pt x="5922" y="22"/>
                                  </a:lnTo>
                                  <a:lnTo>
                                    <a:pt x="5924" y="18"/>
                                  </a:lnTo>
                                  <a:lnTo>
                                    <a:pt x="5927" y="13"/>
                                  </a:lnTo>
                                  <a:lnTo>
                                    <a:pt x="5929" y="12"/>
                                  </a:lnTo>
                                  <a:lnTo>
                                    <a:pt x="5932" y="16"/>
                                  </a:lnTo>
                                  <a:lnTo>
                                    <a:pt x="5934" y="28"/>
                                  </a:lnTo>
                                  <a:lnTo>
                                    <a:pt x="5937" y="51"/>
                                  </a:lnTo>
                                  <a:lnTo>
                                    <a:pt x="5939" y="83"/>
                                  </a:lnTo>
                                  <a:lnTo>
                                    <a:pt x="5942" y="123"/>
                                  </a:lnTo>
                                  <a:lnTo>
                                    <a:pt x="5944" y="152"/>
                                  </a:lnTo>
                                  <a:lnTo>
                                    <a:pt x="5947" y="167"/>
                                  </a:lnTo>
                                  <a:lnTo>
                                    <a:pt x="5949" y="162"/>
                                  </a:lnTo>
                                  <a:lnTo>
                                    <a:pt x="5952" y="139"/>
                                  </a:lnTo>
                                  <a:lnTo>
                                    <a:pt x="5954" y="104"/>
                                  </a:lnTo>
                                  <a:lnTo>
                                    <a:pt x="5957" y="73"/>
                                  </a:lnTo>
                                  <a:lnTo>
                                    <a:pt x="5959" y="49"/>
                                  </a:lnTo>
                                  <a:lnTo>
                                    <a:pt x="5962" y="33"/>
                                  </a:lnTo>
                                  <a:lnTo>
                                    <a:pt x="5964" y="23"/>
                                  </a:lnTo>
                                  <a:lnTo>
                                    <a:pt x="5967" y="19"/>
                                  </a:lnTo>
                                  <a:lnTo>
                                    <a:pt x="5969" y="17"/>
                                  </a:lnTo>
                                  <a:lnTo>
                                    <a:pt x="5972" y="14"/>
                                  </a:lnTo>
                                  <a:lnTo>
                                    <a:pt x="5974" y="12"/>
                                  </a:lnTo>
                                  <a:lnTo>
                                    <a:pt x="5977" y="10"/>
                                  </a:lnTo>
                                  <a:lnTo>
                                    <a:pt x="5979" y="8"/>
                                  </a:lnTo>
                                  <a:lnTo>
                                    <a:pt x="5982" y="7"/>
                                  </a:lnTo>
                                  <a:lnTo>
                                    <a:pt x="5984" y="6"/>
                                  </a:lnTo>
                                  <a:lnTo>
                                    <a:pt x="5987" y="6"/>
                                  </a:lnTo>
                                  <a:lnTo>
                                    <a:pt x="5989" y="6"/>
                                  </a:lnTo>
                                  <a:lnTo>
                                    <a:pt x="5991" y="8"/>
                                  </a:lnTo>
                                  <a:lnTo>
                                    <a:pt x="5994" y="11"/>
                                  </a:lnTo>
                                  <a:lnTo>
                                    <a:pt x="5996" y="13"/>
                                  </a:lnTo>
                                  <a:lnTo>
                                    <a:pt x="5999" y="16"/>
                                  </a:lnTo>
                                  <a:lnTo>
                                    <a:pt x="6001" y="17"/>
                                  </a:lnTo>
                                  <a:lnTo>
                                    <a:pt x="6004" y="17"/>
                                  </a:lnTo>
                                  <a:lnTo>
                                    <a:pt x="6006" y="13"/>
                                  </a:lnTo>
                                  <a:lnTo>
                                    <a:pt x="6009" y="10"/>
                                  </a:lnTo>
                                  <a:lnTo>
                                    <a:pt x="6011" y="7"/>
                                  </a:lnTo>
                                  <a:lnTo>
                                    <a:pt x="6014" y="5"/>
                                  </a:lnTo>
                                  <a:lnTo>
                                    <a:pt x="6016" y="4"/>
                                  </a:lnTo>
                                  <a:lnTo>
                                    <a:pt x="6019" y="4"/>
                                  </a:lnTo>
                                  <a:lnTo>
                                    <a:pt x="6021" y="5"/>
                                  </a:lnTo>
                                  <a:lnTo>
                                    <a:pt x="6024" y="6"/>
                                  </a:lnTo>
                                  <a:lnTo>
                                    <a:pt x="6026" y="8"/>
                                  </a:lnTo>
                                  <a:lnTo>
                                    <a:pt x="6029" y="10"/>
                                  </a:lnTo>
                                  <a:lnTo>
                                    <a:pt x="6031" y="12"/>
                                  </a:lnTo>
                                  <a:lnTo>
                                    <a:pt x="6034" y="13"/>
                                  </a:lnTo>
                                  <a:lnTo>
                                    <a:pt x="6036" y="12"/>
                                  </a:lnTo>
                                  <a:lnTo>
                                    <a:pt x="6039" y="10"/>
                                  </a:lnTo>
                                  <a:lnTo>
                                    <a:pt x="6041" y="11"/>
                                  </a:lnTo>
                                  <a:lnTo>
                                    <a:pt x="6044" y="11"/>
                                  </a:lnTo>
                                  <a:lnTo>
                                    <a:pt x="6046" y="17"/>
                                  </a:lnTo>
                                  <a:lnTo>
                                    <a:pt x="6049" y="30"/>
                                  </a:lnTo>
                                  <a:lnTo>
                                    <a:pt x="6051" y="53"/>
                                  </a:lnTo>
                                  <a:lnTo>
                                    <a:pt x="6054" y="84"/>
                                  </a:lnTo>
                                  <a:lnTo>
                                    <a:pt x="6056" y="122"/>
                                  </a:lnTo>
                                  <a:lnTo>
                                    <a:pt x="6058" y="168"/>
                                  </a:lnTo>
                                  <a:lnTo>
                                    <a:pt x="6061" y="222"/>
                                  </a:lnTo>
                                  <a:lnTo>
                                    <a:pt x="6063" y="272"/>
                                  </a:lnTo>
                                  <a:lnTo>
                                    <a:pt x="6066" y="322"/>
                                  </a:lnTo>
                                  <a:lnTo>
                                    <a:pt x="6068" y="330"/>
                                  </a:lnTo>
                                  <a:lnTo>
                                    <a:pt x="6071" y="304"/>
                                  </a:lnTo>
                                  <a:lnTo>
                                    <a:pt x="6073" y="243"/>
                                  </a:lnTo>
                                  <a:lnTo>
                                    <a:pt x="6076" y="179"/>
                                  </a:lnTo>
                                  <a:lnTo>
                                    <a:pt x="6078" y="131"/>
                                  </a:lnTo>
                                  <a:lnTo>
                                    <a:pt x="6081" y="115"/>
                                  </a:lnTo>
                                  <a:lnTo>
                                    <a:pt x="6083" y="121"/>
                                  </a:lnTo>
                                  <a:lnTo>
                                    <a:pt x="6086" y="139"/>
                                  </a:lnTo>
                                  <a:lnTo>
                                    <a:pt x="6088" y="158"/>
                                  </a:lnTo>
                                  <a:lnTo>
                                    <a:pt x="6091" y="156"/>
                                  </a:lnTo>
                                  <a:lnTo>
                                    <a:pt x="6093" y="142"/>
                                  </a:lnTo>
                                  <a:lnTo>
                                    <a:pt x="6096" y="110"/>
                                  </a:lnTo>
                                  <a:lnTo>
                                    <a:pt x="6098" y="81"/>
                                  </a:lnTo>
                                  <a:lnTo>
                                    <a:pt x="6101" y="63"/>
                                  </a:lnTo>
                                  <a:lnTo>
                                    <a:pt x="6103" y="51"/>
                                  </a:lnTo>
                                  <a:lnTo>
                                    <a:pt x="6106" y="46"/>
                                  </a:lnTo>
                                  <a:lnTo>
                                    <a:pt x="6108" y="44"/>
                                  </a:lnTo>
                                  <a:lnTo>
                                    <a:pt x="6111" y="37"/>
                                  </a:lnTo>
                                  <a:lnTo>
                                    <a:pt x="6113" y="34"/>
                                  </a:lnTo>
                                  <a:lnTo>
                                    <a:pt x="6116" y="31"/>
                                  </a:lnTo>
                                  <a:lnTo>
                                    <a:pt x="6118" y="32"/>
                                  </a:lnTo>
                                  <a:lnTo>
                                    <a:pt x="6121" y="35"/>
                                  </a:lnTo>
                                  <a:lnTo>
                                    <a:pt x="6123" y="39"/>
                                  </a:lnTo>
                                  <a:lnTo>
                                    <a:pt x="6126" y="37"/>
                                  </a:lnTo>
                                  <a:lnTo>
                                    <a:pt x="6128" y="32"/>
                                  </a:lnTo>
                                  <a:lnTo>
                                    <a:pt x="6130" y="26"/>
                                  </a:lnTo>
                                  <a:lnTo>
                                    <a:pt x="6133" y="20"/>
                                  </a:lnTo>
                                  <a:lnTo>
                                    <a:pt x="6135" y="16"/>
                                  </a:lnTo>
                                  <a:lnTo>
                                    <a:pt x="6138" y="14"/>
                                  </a:lnTo>
                                  <a:lnTo>
                                    <a:pt x="6140" y="15"/>
                                  </a:lnTo>
                                  <a:lnTo>
                                    <a:pt x="6143" y="18"/>
                                  </a:lnTo>
                                  <a:lnTo>
                                    <a:pt x="6145" y="24"/>
                                  </a:lnTo>
                                  <a:lnTo>
                                    <a:pt x="6148" y="35"/>
                                  </a:lnTo>
                                  <a:lnTo>
                                    <a:pt x="6150" y="51"/>
                                  </a:lnTo>
                                  <a:lnTo>
                                    <a:pt x="6153" y="66"/>
                                  </a:lnTo>
                                  <a:lnTo>
                                    <a:pt x="6155" y="75"/>
                                  </a:lnTo>
                                  <a:lnTo>
                                    <a:pt x="6158" y="73"/>
                                  </a:lnTo>
                                  <a:lnTo>
                                    <a:pt x="6160" y="68"/>
                                  </a:lnTo>
                                  <a:lnTo>
                                    <a:pt x="6163" y="68"/>
                                  </a:lnTo>
                                  <a:lnTo>
                                    <a:pt x="6165" y="80"/>
                                  </a:lnTo>
                                  <a:lnTo>
                                    <a:pt x="6168" y="113"/>
                                  </a:lnTo>
                                  <a:lnTo>
                                    <a:pt x="6170" y="158"/>
                                  </a:lnTo>
                                  <a:lnTo>
                                    <a:pt x="6173" y="206"/>
                                  </a:lnTo>
                                  <a:lnTo>
                                    <a:pt x="6175" y="243"/>
                                  </a:lnTo>
                                  <a:lnTo>
                                    <a:pt x="6178" y="274"/>
                                  </a:lnTo>
                                  <a:lnTo>
                                    <a:pt x="6180" y="313"/>
                                  </a:lnTo>
                                  <a:lnTo>
                                    <a:pt x="6183" y="391"/>
                                  </a:lnTo>
                                  <a:lnTo>
                                    <a:pt x="6185" y="497"/>
                                  </a:lnTo>
                                  <a:lnTo>
                                    <a:pt x="6188" y="559"/>
                                  </a:lnTo>
                                  <a:lnTo>
                                    <a:pt x="6190" y="538"/>
                                  </a:lnTo>
                                  <a:lnTo>
                                    <a:pt x="6193" y="454"/>
                                  </a:lnTo>
                                  <a:lnTo>
                                    <a:pt x="6195" y="326"/>
                                  </a:lnTo>
                                  <a:lnTo>
                                    <a:pt x="6197" y="207"/>
                                  </a:lnTo>
                                  <a:lnTo>
                                    <a:pt x="6200" y="117"/>
                                  </a:lnTo>
                                  <a:lnTo>
                                    <a:pt x="6202" y="70"/>
                                  </a:lnTo>
                                  <a:lnTo>
                                    <a:pt x="6205" y="46"/>
                                  </a:lnTo>
                                  <a:lnTo>
                                    <a:pt x="6207" y="44"/>
                                  </a:lnTo>
                                  <a:lnTo>
                                    <a:pt x="6210" y="53"/>
                                  </a:lnTo>
                                  <a:lnTo>
                                    <a:pt x="6212" y="70"/>
                                  </a:lnTo>
                                  <a:lnTo>
                                    <a:pt x="6215" y="99"/>
                                  </a:lnTo>
                                  <a:lnTo>
                                    <a:pt x="6217" y="124"/>
                                  </a:lnTo>
                                  <a:lnTo>
                                    <a:pt x="6220" y="144"/>
                                  </a:lnTo>
                                  <a:lnTo>
                                    <a:pt x="6222" y="140"/>
                                  </a:lnTo>
                                  <a:lnTo>
                                    <a:pt x="6225" y="118"/>
                                  </a:lnTo>
                                  <a:lnTo>
                                    <a:pt x="6227" y="94"/>
                                  </a:lnTo>
                                  <a:lnTo>
                                    <a:pt x="6230" y="81"/>
                                  </a:lnTo>
                                  <a:lnTo>
                                    <a:pt x="6232" y="87"/>
                                  </a:lnTo>
                                  <a:lnTo>
                                    <a:pt x="6235" y="124"/>
                                  </a:lnTo>
                                  <a:lnTo>
                                    <a:pt x="6237" y="196"/>
                                  </a:lnTo>
                                  <a:lnTo>
                                    <a:pt x="6240" y="295"/>
                                  </a:lnTo>
                                  <a:lnTo>
                                    <a:pt x="6242" y="384"/>
                                  </a:lnTo>
                                  <a:lnTo>
                                    <a:pt x="6245" y="434"/>
                                  </a:lnTo>
                                  <a:lnTo>
                                    <a:pt x="6247" y="407"/>
                                  </a:lnTo>
                                  <a:lnTo>
                                    <a:pt x="6250" y="355"/>
                                  </a:lnTo>
                                  <a:lnTo>
                                    <a:pt x="6252" y="283"/>
                                  </a:lnTo>
                                  <a:lnTo>
                                    <a:pt x="6255" y="236"/>
                                  </a:lnTo>
                                  <a:lnTo>
                                    <a:pt x="6257" y="221"/>
                                  </a:lnTo>
                                  <a:lnTo>
                                    <a:pt x="6260" y="231"/>
                                  </a:lnTo>
                                  <a:lnTo>
                                    <a:pt x="6262" y="256"/>
                                  </a:lnTo>
                                  <a:lnTo>
                                    <a:pt x="6265" y="279"/>
                                  </a:lnTo>
                                  <a:lnTo>
                                    <a:pt x="6267" y="355"/>
                                  </a:lnTo>
                                  <a:lnTo>
                                    <a:pt x="6269" y="481"/>
                                  </a:lnTo>
                                  <a:lnTo>
                                    <a:pt x="6272" y="596"/>
                                  </a:lnTo>
                                  <a:lnTo>
                                    <a:pt x="6274" y="695"/>
                                  </a:lnTo>
                                  <a:lnTo>
                                    <a:pt x="6277" y="679"/>
                                  </a:lnTo>
                                  <a:lnTo>
                                    <a:pt x="6279" y="603"/>
                                  </a:lnTo>
                                  <a:lnTo>
                                    <a:pt x="6282" y="452"/>
                                  </a:lnTo>
                                  <a:lnTo>
                                    <a:pt x="6284" y="335"/>
                                  </a:lnTo>
                                  <a:lnTo>
                                    <a:pt x="6287" y="230"/>
                                  </a:lnTo>
                                  <a:lnTo>
                                    <a:pt x="6289" y="157"/>
                                  </a:lnTo>
                                  <a:lnTo>
                                    <a:pt x="6292" y="98"/>
                                  </a:lnTo>
                                  <a:lnTo>
                                    <a:pt x="6294" y="63"/>
                                  </a:lnTo>
                                  <a:lnTo>
                                    <a:pt x="6297" y="41"/>
                                  </a:lnTo>
                                  <a:lnTo>
                                    <a:pt x="6299" y="33"/>
                                  </a:lnTo>
                                  <a:lnTo>
                                    <a:pt x="6302" y="32"/>
                                  </a:lnTo>
                                  <a:lnTo>
                                    <a:pt x="6304" y="36"/>
                                  </a:lnTo>
                                  <a:lnTo>
                                    <a:pt x="6307" y="42"/>
                                  </a:lnTo>
                                  <a:lnTo>
                                    <a:pt x="6309" y="52"/>
                                  </a:lnTo>
                                  <a:lnTo>
                                    <a:pt x="6312" y="59"/>
                                  </a:lnTo>
                                  <a:lnTo>
                                    <a:pt x="6314" y="63"/>
                                  </a:lnTo>
                                  <a:lnTo>
                                    <a:pt x="6317" y="62"/>
                                  </a:lnTo>
                                  <a:lnTo>
                                    <a:pt x="6319" y="53"/>
                                  </a:lnTo>
                                  <a:lnTo>
                                    <a:pt x="6322" y="43"/>
                                  </a:lnTo>
                                  <a:lnTo>
                                    <a:pt x="6324" y="32"/>
                                  </a:lnTo>
                                  <a:lnTo>
                                    <a:pt x="6327" y="25"/>
                                  </a:lnTo>
                                  <a:lnTo>
                                    <a:pt x="6329" y="19"/>
                                  </a:lnTo>
                                  <a:lnTo>
                                    <a:pt x="6332" y="17"/>
                                  </a:lnTo>
                                  <a:lnTo>
                                    <a:pt x="6334" y="14"/>
                                  </a:lnTo>
                                  <a:lnTo>
                                    <a:pt x="6336" y="10"/>
                                  </a:lnTo>
                                  <a:lnTo>
                                    <a:pt x="6339" y="9"/>
                                  </a:lnTo>
                                  <a:lnTo>
                                    <a:pt x="6341" y="7"/>
                                  </a:lnTo>
                                  <a:lnTo>
                                    <a:pt x="6344" y="6"/>
                                  </a:lnTo>
                                  <a:lnTo>
                                    <a:pt x="6346" y="5"/>
                                  </a:lnTo>
                                  <a:lnTo>
                                    <a:pt x="6349" y="6"/>
                                  </a:lnTo>
                                  <a:lnTo>
                                    <a:pt x="6351" y="7"/>
                                  </a:lnTo>
                                  <a:lnTo>
                                    <a:pt x="6354" y="6"/>
                                  </a:lnTo>
                                  <a:lnTo>
                                    <a:pt x="6356" y="9"/>
                                  </a:lnTo>
                                  <a:lnTo>
                                    <a:pt x="6359" y="9"/>
                                  </a:lnTo>
                                  <a:lnTo>
                                    <a:pt x="6361" y="10"/>
                                  </a:lnTo>
                                  <a:lnTo>
                                    <a:pt x="6364" y="10"/>
                                  </a:lnTo>
                                  <a:lnTo>
                                    <a:pt x="6366" y="8"/>
                                  </a:lnTo>
                                  <a:lnTo>
                                    <a:pt x="6369" y="6"/>
                                  </a:lnTo>
                                  <a:lnTo>
                                    <a:pt x="6371" y="5"/>
                                  </a:lnTo>
                                  <a:lnTo>
                                    <a:pt x="6374" y="4"/>
                                  </a:lnTo>
                                  <a:lnTo>
                                    <a:pt x="6376" y="5"/>
                                  </a:lnTo>
                                  <a:lnTo>
                                    <a:pt x="6379" y="8"/>
                                  </a:lnTo>
                                  <a:lnTo>
                                    <a:pt x="6381" y="18"/>
                                  </a:lnTo>
                                  <a:lnTo>
                                    <a:pt x="6384" y="40"/>
                                  </a:lnTo>
                                  <a:lnTo>
                                    <a:pt x="6386" y="82"/>
                                  </a:lnTo>
                                  <a:lnTo>
                                    <a:pt x="6389" y="142"/>
                                  </a:lnTo>
                                  <a:lnTo>
                                    <a:pt x="6391" y="211"/>
                                  </a:lnTo>
                                  <a:lnTo>
                                    <a:pt x="6394" y="259"/>
                                  </a:lnTo>
                                  <a:lnTo>
                                    <a:pt x="6396" y="260"/>
                                  </a:lnTo>
                                  <a:lnTo>
                                    <a:pt x="6399" y="229"/>
                                  </a:lnTo>
                                  <a:lnTo>
                                    <a:pt x="6401" y="184"/>
                                  </a:lnTo>
                                  <a:lnTo>
                                    <a:pt x="6404" y="144"/>
                                  </a:lnTo>
                                  <a:lnTo>
                                    <a:pt x="6406" y="144"/>
                                  </a:lnTo>
                                  <a:lnTo>
                                    <a:pt x="6408" y="192"/>
                                  </a:lnTo>
                                  <a:lnTo>
                                    <a:pt x="6411" y="275"/>
                                  </a:lnTo>
                                  <a:lnTo>
                                    <a:pt x="6413" y="432"/>
                                  </a:lnTo>
                                  <a:lnTo>
                                    <a:pt x="6416" y="667"/>
                                  </a:lnTo>
                                  <a:lnTo>
                                    <a:pt x="6418" y="961"/>
                                  </a:lnTo>
                                  <a:lnTo>
                                    <a:pt x="6421" y="1326"/>
                                  </a:lnTo>
                                  <a:lnTo>
                                    <a:pt x="6423" y="1656"/>
                                  </a:lnTo>
                                  <a:lnTo>
                                    <a:pt x="6426" y="1729"/>
                                  </a:lnTo>
                                  <a:lnTo>
                                    <a:pt x="6428" y="1572"/>
                                  </a:lnTo>
                                  <a:lnTo>
                                    <a:pt x="6431" y="1123"/>
                                  </a:lnTo>
                                  <a:lnTo>
                                    <a:pt x="6433" y="676"/>
                                  </a:lnTo>
                                  <a:lnTo>
                                    <a:pt x="6436" y="349"/>
                                  </a:lnTo>
                                  <a:lnTo>
                                    <a:pt x="6438" y="162"/>
                                  </a:lnTo>
                                  <a:lnTo>
                                    <a:pt x="6441" y="82"/>
                                  </a:lnTo>
                                  <a:lnTo>
                                    <a:pt x="6443" y="59"/>
                                  </a:lnTo>
                                  <a:lnTo>
                                    <a:pt x="6446" y="64"/>
                                  </a:lnTo>
                                  <a:lnTo>
                                    <a:pt x="6448" y="89"/>
                                  </a:lnTo>
                                  <a:lnTo>
                                    <a:pt x="6451" y="131"/>
                                  </a:lnTo>
                                  <a:lnTo>
                                    <a:pt x="6453" y="181"/>
                                  </a:lnTo>
                                  <a:lnTo>
                                    <a:pt x="6456" y="227"/>
                                  </a:lnTo>
                                  <a:lnTo>
                                    <a:pt x="6458" y="249"/>
                                  </a:lnTo>
                                  <a:lnTo>
                                    <a:pt x="6461" y="256"/>
                                  </a:lnTo>
                                  <a:lnTo>
                                    <a:pt x="6463" y="254"/>
                                  </a:lnTo>
                                  <a:lnTo>
                                    <a:pt x="6466" y="233"/>
                                  </a:lnTo>
                                  <a:lnTo>
                                    <a:pt x="6468" y="194"/>
                                  </a:lnTo>
                                  <a:lnTo>
                                    <a:pt x="6471" y="155"/>
                                  </a:lnTo>
                                  <a:lnTo>
                                    <a:pt x="6473" y="108"/>
                                  </a:lnTo>
                                  <a:lnTo>
                                    <a:pt x="6475" y="67"/>
                                  </a:lnTo>
                                  <a:lnTo>
                                    <a:pt x="6478" y="40"/>
                                  </a:lnTo>
                                  <a:lnTo>
                                    <a:pt x="6480" y="24"/>
                                  </a:lnTo>
                                  <a:lnTo>
                                    <a:pt x="6483" y="16"/>
                                  </a:lnTo>
                                  <a:lnTo>
                                    <a:pt x="6485" y="13"/>
                                  </a:lnTo>
                                  <a:lnTo>
                                    <a:pt x="6488" y="9"/>
                                  </a:lnTo>
                                  <a:lnTo>
                                    <a:pt x="6490" y="9"/>
                                  </a:lnTo>
                                  <a:lnTo>
                                    <a:pt x="6493" y="8"/>
                                  </a:lnTo>
                                  <a:lnTo>
                                    <a:pt x="6495" y="7"/>
                                  </a:lnTo>
                                  <a:lnTo>
                                    <a:pt x="6498" y="5"/>
                                  </a:lnTo>
                                  <a:lnTo>
                                    <a:pt x="6500" y="6"/>
                                  </a:lnTo>
                                  <a:lnTo>
                                    <a:pt x="6503" y="6"/>
                                  </a:lnTo>
                                  <a:lnTo>
                                    <a:pt x="6505" y="6"/>
                                  </a:lnTo>
                                  <a:lnTo>
                                    <a:pt x="6508" y="5"/>
                                  </a:lnTo>
                                  <a:lnTo>
                                    <a:pt x="6510" y="4"/>
                                  </a:lnTo>
                                  <a:lnTo>
                                    <a:pt x="6513" y="5"/>
                                  </a:lnTo>
                                  <a:lnTo>
                                    <a:pt x="6515" y="4"/>
                                  </a:lnTo>
                                  <a:lnTo>
                                    <a:pt x="6518" y="4"/>
                                  </a:lnTo>
                                  <a:lnTo>
                                    <a:pt x="6520" y="5"/>
                                  </a:lnTo>
                                  <a:lnTo>
                                    <a:pt x="6523" y="8"/>
                                  </a:lnTo>
                                  <a:lnTo>
                                    <a:pt x="6525" y="16"/>
                                  </a:lnTo>
                                  <a:lnTo>
                                    <a:pt x="6528" y="34"/>
                                  </a:lnTo>
                                  <a:lnTo>
                                    <a:pt x="6530" y="70"/>
                                  </a:lnTo>
                                  <a:lnTo>
                                    <a:pt x="6533" y="132"/>
                                  </a:lnTo>
                                  <a:lnTo>
                                    <a:pt x="6535" y="211"/>
                                  </a:lnTo>
                                  <a:lnTo>
                                    <a:pt x="6538" y="280"/>
                                  </a:lnTo>
                                  <a:lnTo>
                                    <a:pt x="6540" y="319"/>
                                  </a:lnTo>
                                  <a:lnTo>
                                    <a:pt x="6543" y="298"/>
                                  </a:lnTo>
                                  <a:lnTo>
                                    <a:pt x="6545" y="237"/>
                                  </a:lnTo>
                                  <a:lnTo>
                                    <a:pt x="6547" y="159"/>
                                  </a:lnTo>
                                  <a:lnTo>
                                    <a:pt x="6550" y="102"/>
                                  </a:lnTo>
                                  <a:lnTo>
                                    <a:pt x="6552" y="60"/>
                                  </a:lnTo>
                                  <a:lnTo>
                                    <a:pt x="6555" y="38"/>
                                  </a:lnTo>
                                  <a:lnTo>
                                    <a:pt x="6557" y="26"/>
                                  </a:lnTo>
                                  <a:lnTo>
                                    <a:pt x="6560" y="21"/>
                                  </a:lnTo>
                                  <a:lnTo>
                                    <a:pt x="6562" y="21"/>
                                  </a:lnTo>
                                  <a:lnTo>
                                    <a:pt x="6565" y="23"/>
                                  </a:lnTo>
                                  <a:lnTo>
                                    <a:pt x="6567" y="25"/>
                                  </a:lnTo>
                                  <a:lnTo>
                                    <a:pt x="6570" y="29"/>
                                  </a:lnTo>
                                  <a:lnTo>
                                    <a:pt x="6572" y="28"/>
                                  </a:lnTo>
                                  <a:lnTo>
                                    <a:pt x="6575" y="26"/>
                                  </a:lnTo>
                                  <a:lnTo>
                                    <a:pt x="6577" y="22"/>
                                  </a:lnTo>
                                  <a:lnTo>
                                    <a:pt x="6580" y="18"/>
                                  </a:lnTo>
                                  <a:lnTo>
                                    <a:pt x="6582" y="15"/>
                                  </a:lnTo>
                                  <a:lnTo>
                                    <a:pt x="6585" y="12"/>
                                  </a:lnTo>
                                  <a:lnTo>
                                    <a:pt x="6587" y="11"/>
                                  </a:lnTo>
                                  <a:lnTo>
                                    <a:pt x="6590" y="9"/>
                                  </a:lnTo>
                                  <a:lnTo>
                                    <a:pt x="6592" y="8"/>
                                  </a:lnTo>
                                  <a:lnTo>
                                    <a:pt x="6595" y="7"/>
                                  </a:lnTo>
                                  <a:lnTo>
                                    <a:pt x="6597" y="6"/>
                                  </a:lnTo>
                                  <a:lnTo>
                                    <a:pt x="6600" y="7"/>
                                  </a:lnTo>
                                  <a:lnTo>
                                    <a:pt x="6602" y="8"/>
                                  </a:lnTo>
                                  <a:lnTo>
                                    <a:pt x="6605" y="11"/>
                                  </a:lnTo>
                                  <a:lnTo>
                                    <a:pt x="6607" y="16"/>
                                  </a:lnTo>
                                  <a:lnTo>
                                    <a:pt x="6610" y="22"/>
                                  </a:lnTo>
                                  <a:lnTo>
                                    <a:pt x="6612" y="28"/>
                                  </a:lnTo>
                                  <a:lnTo>
                                    <a:pt x="6614" y="29"/>
                                  </a:lnTo>
                                  <a:lnTo>
                                    <a:pt x="6617" y="27"/>
                                  </a:lnTo>
                                  <a:lnTo>
                                    <a:pt x="6619" y="22"/>
                                  </a:lnTo>
                                  <a:lnTo>
                                    <a:pt x="6622" y="19"/>
                                  </a:lnTo>
                                  <a:lnTo>
                                    <a:pt x="6624" y="15"/>
                                  </a:lnTo>
                                  <a:lnTo>
                                    <a:pt x="6627" y="11"/>
                                  </a:lnTo>
                                  <a:lnTo>
                                    <a:pt x="6629" y="10"/>
                                  </a:lnTo>
                                  <a:lnTo>
                                    <a:pt x="6632" y="7"/>
                                  </a:lnTo>
                                  <a:lnTo>
                                    <a:pt x="6634" y="7"/>
                                  </a:lnTo>
                                  <a:lnTo>
                                    <a:pt x="6637" y="5"/>
                                  </a:lnTo>
                                  <a:lnTo>
                                    <a:pt x="6639" y="4"/>
                                  </a:lnTo>
                                  <a:lnTo>
                                    <a:pt x="6642" y="4"/>
                                  </a:lnTo>
                                  <a:lnTo>
                                    <a:pt x="6644" y="3"/>
                                  </a:lnTo>
                                  <a:lnTo>
                                    <a:pt x="6647" y="3"/>
                                  </a:lnTo>
                                  <a:lnTo>
                                    <a:pt x="6649" y="3"/>
                                  </a:lnTo>
                                  <a:lnTo>
                                    <a:pt x="6652" y="3"/>
                                  </a:lnTo>
                                  <a:lnTo>
                                    <a:pt x="6654" y="3"/>
                                  </a:lnTo>
                                  <a:lnTo>
                                    <a:pt x="6657" y="3"/>
                                  </a:lnTo>
                                  <a:lnTo>
                                    <a:pt x="6659" y="3"/>
                                  </a:lnTo>
                                  <a:lnTo>
                                    <a:pt x="6662" y="3"/>
                                  </a:lnTo>
                                  <a:lnTo>
                                    <a:pt x="6664" y="3"/>
                                  </a:lnTo>
                                  <a:lnTo>
                                    <a:pt x="6667" y="3"/>
                                  </a:lnTo>
                                  <a:lnTo>
                                    <a:pt x="6669" y="3"/>
                                  </a:lnTo>
                                  <a:lnTo>
                                    <a:pt x="6672" y="3"/>
                                  </a:lnTo>
                                  <a:lnTo>
                                    <a:pt x="6674" y="3"/>
                                  </a:lnTo>
                                  <a:lnTo>
                                    <a:pt x="6677" y="2"/>
                                  </a:lnTo>
                                  <a:lnTo>
                                    <a:pt x="6679" y="2"/>
                                  </a:lnTo>
                                  <a:lnTo>
                                    <a:pt x="6682" y="2"/>
                                  </a:lnTo>
                                  <a:lnTo>
                                    <a:pt x="6684" y="3"/>
                                  </a:lnTo>
                                  <a:lnTo>
                                    <a:pt x="6686" y="4"/>
                                  </a:lnTo>
                                  <a:lnTo>
                                    <a:pt x="6689" y="8"/>
                                  </a:lnTo>
                                  <a:lnTo>
                                    <a:pt x="6691" y="15"/>
                                  </a:lnTo>
                                  <a:lnTo>
                                    <a:pt x="6694" y="26"/>
                                  </a:lnTo>
                                  <a:lnTo>
                                    <a:pt x="6696" y="36"/>
                                  </a:lnTo>
                                  <a:lnTo>
                                    <a:pt x="6699" y="48"/>
                                  </a:lnTo>
                                  <a:lnTo>
                                    <a:pt x="6701" y="52"/>
                                  </a:lnTo>
                                  <a:lnTo>
                                    <a:pt x="6704" y="50"/>
                                  </a:lnTo>
                                  <a:lnTo>
                                    <a:pt x="6706" y="39"/>
                                  </a:lnTo>
                                  <a:lnTo>
                                    <a:pt x="6709" y="30"/>
                                  </a:lnTo>
                                  <a:lnTo>
                                    <a:pt x="6711" y="21"/>
                                  </a:lnTo>
                                  <a:lnTo>
                                    <a:pt x="6714" y="16"/>
                                  </a:lnTo>
                                  <a:lnTo>
                                    <a:pt x="6716" y="14"/>
                                  </a:lnTo>
                                  <a:lnTo>
                                    <a:pt x="6719" y="11"/>
                                  </a:lnTo>
                                  <a:lnTo>
                                    <a:pt x="6721" y="9"/>
                                  </a:lnTo>
                                  <a:lnTo>
                                    <a:pt x="6724" y="8"/>
                                  </a:lnTo>
                                  <a:lnTo>
                                    <a:pt x="6726" y="8"/>
                                  </a:lnTo>
                                  <a:lnTo>
                                    <a:pt x="6729" y="6"/>
                                  </a:lnTo>
                                  <a:lnTo>
                                    <a:pt x="6731" y="6"/>
                                  </a:lnTo>
                                  <a:lnTo>
                                    <a:pt x="6734" y="6"/>
                                  </a:lnTo>
                                  <a:lnTo>
                                    <a:pt x="6736" y="5"/>
                                  </a:lnTo>
                                  <a:lnTo>
                                    <a:pt x="6739" y="5"/>
                                  </a:lnTo>
                                  <a:lnTo>
                                    <a:pt x="6741" y="5"/>
                                  </a:lnTo>
                                  <a:lnTo>
                                    <a:pt x="6744" y="6"/>
                                  </a:lnTo>
                                  <a:lnTo>
                                    <a:pt x="6746" y="5"/>
                                  </a:lnTo>
                                  <a:lnTo>
                                    <a:pt x="6749" y="7"/>
                                  </a:lnTo>
                                  <a:lnTo>
                                    <a:pt x="6751" y="8"/>
                                  </a:lnTo>
                                  <a:lnTo>
                                    <a:pt x="6753" y="8"/>
                                  </a:lnTo>
                                  <a:lnTo>
                                    <a:pt x="6756" y="9"/>
                                  </a:lnTo>
                                  <a:lnTo>
                                    <a:pt x="6758" y="13"/>
                                  </a:lnTo>
                                  <a:lnTo>
                                    <a:pt x="6761" y="16"/>
                                  </a:lnTo>
                                  <a:lnTo>
                                    <a:pt x="6763" y="22"/>
                                  </a:lnTo>
                                  <a:lnTo>
                                    <a:pt x="6766" y="32"/>
                                  </a:lnTo>
                                  <a:lnTo>
                                    <a:pt x="6768" y="41"/>
                                  </a:lnTo>
                                  <a:lnTo>
                                    <a:pt x="6771" y="44"/>
                                  </a:lnTo>
                                  <a:lnTo>
                                    <a:pt x="6773" y="44"/>
                                  </a:lnTo>
                                  <a:lnTo>
                                    <a:pt x="6776" y="40"/>
                                  </a:lnTo>
                                  <a:lnTo>
                                    <a:pt x="6778" y="30"/>
                                  </a:lnTo>
                                  <a:lnTo>
                                    <a:pt x="6781" y="22"/>
                                  </a:lnTo>
                                  <a:lnTo>
                                    <a:pt x="6783" y="15"/>
                                  </a:lnTo>
                                  <a:lnTo>
                                    <a:pt x="6786" y="12"/>
                                  </a:lnTo>
                                  <a:lnTo>
                                    <a:pt x="6788" y="9"/>
                                  </a:lnTo>
                                  <a:lnTo>
                                    <a:pt x="6791" y="8"/>
                                  </a:lnTo>
                                  <a:lnTo>
                                    <a:pt x="6793" y="5"/>
                                  </a:lnTo>
                                  <a:lnTo>
                                    <a:pt x="6796" y="4"/>
                                  </a:lnTo>
                                  <a:lnTo>
                                    <a:pt x="6798" y="4"/>
                                  </a:lnTo>
                                  <a:lnTo>
                                    <a:pt x="6801" y="3"/>
                                  </a:lnTo>
                                  <a:lnTo>
                                    <a:pt x="6803" y="3"/>
                                  </a:lnTo>
                                  <a:lnTo>
                                    <a:pt x="6806" y="3"/>
                                  </a:lnTo>
                                  <a:lnTo>
                                    <a:pt x="6808" y="3"/>
                                  </a:lnTo>
                                  <a:lnTo>
                                    <a:pt x="6811" y="3"/>
                                  </a:lnTo>
                                  <a:lnTo>
                                    <a:pt x="6813" y="2"/>
                                  </a:lnTo>
                                  <a:lnTo>
                                    <a:pt x="6816" y="3"/>
                                  </a:lnTo>
                                  <a:lnTo>
                                    <a:pt x="6818" y="2"/>
                                  </a:lnTo>
                                  <a:lnTo>
                                    <a:pt x="6821" y="3"/>
                                  </a:lnTo>
                                  <a:lnTo>
                                    <a:pt x="6823" y="3"/>
                                  </a:lnTo>
                                  <a:lnTo>
                                    <a:pt x="6825" y="3"/>
                                  </a:lnTo>
                                  <a:lnTo>
                                    <a:pt x="6828" y="2"/>
                                  </a:lnTo>
                                  <a:lnTo>
                                    <a:pt x="6830" y="2"/>
                                  </a:lnTo>
                                  <a:lnTo>
                                    <a:pt x="6833" y="2"/>
                                  </a:lnTo>
                                  <a:lnTo>
                                    <a:pt x="6835" y="2"/>
                                  </a:lnTo>
                                  <a:lnTo>
                                    <a:pt x="6838" y="1"/>
                                  </a:lnTo>
                                  <a:lnTo>
                                    <a:pt x="6840" y="2"/>
                                  </a:lnTo>
                                  <a:lnTo>
                                    <a:pt x="6843" y="2"/>
                                  </a:lnTo>
                                  <a:lnTo>
                                    <a:pt x="6845" y="2"/>
                                  </a:lnTo>
                                  <a:lnTo>
                                    <a:pt x="6848" y="2"/>
                                  </a:lnTo>
                                  <a:lnTo>
                                    <a:pt x="6850" y="3"/>
                                  </a:lnTo>
                                  <a:lnTo>
                                    <a:pt x="6853" y="4"/>
                                  </a:lnTo>
                                  <a:lnTo>
                                    <a:pt x="6855" y="7"/>
                                  </a:lnTo>
                                  <a:lnTo>
                                    <a:pt x="6858" y="11"/>
                                  </a:lnTo>
                                  <a:lnTo>
                                    <a:pt x="6860" y="15"/>
                                  </a:lnTo>
                                  <a:lnTo>
                                    <a:pt x="6863" y="25"/>
                                  </a:lnTo>
                                  <a:lnTo>
                                    <a:pt x="6865" y="33"/>
                                  </a:lnTo>
                                  <a:lnTo>
                                    <a:pt x="6868" y="37"/>
                                  </a:lnTo>
                                  <a:lnTo>
                                    <a:pt x="6870" y="40"/>
                                  </a:lnTo>
                                  <a:lnTo>
                                    <a:pt x="6873" y="36"/>
                                  </a:lnTo>
                                  <a:lnTo>
                                    <a:pt x="6875" y="28"/>
                                  </a:lnTo>
                                  <a:lnTo>
                                    <a:pt x="6878" y="19"/>
                                  </a:lnTo>
                                  <a:lnTo>
                                    <a:pt x="6880" y="12"/>
                                  </a:lnTo>
                                  <a:lnTo>
                                    <a:pt x="6883" y="8"/>
                                  </a:lnTo>
                                  <a:lnTo>
                                    <a:pt x="6885" y="6"/>
                                  </a:lnTo>
                                  <a:lnTo>
                                    <a:pt x="6888" y="5"/>
                                  </a:lnTo>
                                  <a:lnTo>
                                    <a:pt x="6890" y="6"/>
                                  </a:lnTo>
                                  <a:lnTo>
                                    <a:pt x="6892" y="6"/>
                                  </a:lnTo>
                                  <a:lnTo>
                                    <a:pt x="6895" y="7"/>
                                  </a:lnTo>
                                  <a:lnTo>
                                    <a:pt x="6897" y="7"/>
                                  </a:lnTo>
                                  <a:lnTo>
                                    <a:pt x="6900" y="7"/>
                                  </a:lnTo>
                                  <a:lnTo>
                                    <a:pt x="6902" y="7"/>
                                  </a:lnTo>
                                  <a:lnTo>
                                    <a:pt x="6905" y="6"/>
                                  </a:lnTo>
                                  <a:lnTo>
                                    <a:pt x="6907" y="6"/>
                                  </a:lnTo>
                                  <a:lnTo>
                                    <a:pt x="6910" y="6"/>
                                  </a:lnTo>
                                  <a:lnTo>
                                    <a:pt x="6912" y="7"/>
                                  </a:lnTo>
                                  <a:lnTo>
                                    <a:pt x="6915" y="9"/>
                                  </a:lnTo>
                                  <a:lnTo>
                                    <a:pt x="6917" y="11"/>
                                  </a:lnTo>
                                  <a:lnTo>
                                    <a:pt x="6920" y="12"/>
                                  </a:lnTo>
                                  <a:lnTo>
                                    <a:pt x="6922" y="13"/>
                                  </a:lnTo>
                                  <a:lnTo>
                                    <a:pt x="6925" y="14"/>
                                  </a:lnTo>
                                  <a:lnTo>
                                    <a:pt x="6927" y="14"/>
                                  </a:lnTo>
                                  <a:lnTo>
                                    <a:pt x="6930" y="15"/>
                                  </a:lnTo>
                                  <a:lnTo>
                                    <a:pt x="6932" y="18"/>
                                  </a:lnTo>
                                  <a:lnTo>
                                    <a:pt x="6935" y="27"/>
                                  </a:lnTo>
                                  <a:lnTo>
                                    <a:pt x="6937" y="38"/>
                                  </a:lnTo>
                                  <a:lnTo>
                                    <a:pt x="6940" y="52"/>
                                  </a:lnTo>
                                  <a:lnTo>
                                    <a:pt x="6942" y="61"/>
                                  </a:lnTo>
                                  <a:lnTo>
                                    <a:pt x="6945" y="66"/>
                                  </a:lnTo>
                                  <a:lnTo>
                                    <a:pt x="6947" y="62"/>
                                  </a:lnTo>
                                  <a:lnTo>
                                    <a:pt x="6950" y="50"/>
                                  </a:lnTo>
                                  <a:lnTo>
                                    <a:pt x="6952" y="37"/>
                                  </a:lnTo>
                                  <a:lnTo>
                                    <a:pt x="6955" y="29"/>
                                  </a:lnTo>
                                  <a:lnTo>
                                    <a:pt x="6957" y="19"/>
                                  </a:lnTo>
                                  <a:lnTo>
                                    <a:pt x="6960" y="15"/>
                                  </a:lnTo>
                                  <a:lnTo>
                                    <a:pt x="6962" y="11"/>
                                  </a:lnTo>
                                  <a:lnTo>
                                    <a:pt x="6964" y="8"/>
                                  </a:lnTo>
                                  <a:lnTo>
                                    <a:pt x="6967" y="7"/>
                                  </a:lnTo>
                                  <a:lnTo>
                                    <a:pt x="6969" y="7"/>
                                  </a:lnTo>
                                  <a:lnTo>
                                    <a:pt x="6972" y="5"/>
                                  </a:lnTo>
                                  <a:lnTo>
                                    <a:pt x="6974" y="5"/>
                                  </a:lnTo>
                                  <a:lnTo>
                                    <a:pt x="6977" y="4"/>
                                  </a:lnTo>
                                  <a:lnTo>
                                    <a:pt x="6979" y="4"/>
                                  </a:lnTo>
                                  <a:lnTo>
                                    <a:pt x="6982" y="4"/>
                                  </a:lnTo>
                                  <a:lnTo>
                                    <a:pt x="6984" y="4"/>
                                  </a:lnTo>
                                  <a:lnTo>
                                    <a:pt x="6987" y="4"/>
                                  </a:lnTo>
                                  <a:lnTo>
                                    <a:pt x="6989" y="4"/>
                                  </a:lnTo>
                                  <a:lnTo>
                                    <a:pt x="6992" y="3"/>
                                  </a:lnTo>
                                  <a:lnTo>
                                    <a:pt x="6994" y="4"/>
                                  </a:lnTo>
                                  <a:lnTo>
                                    <a:pt x="6997" y="4"/>
                                  </a:lnTo>
                                  <a:lnTo>
                                    <a:pt x="6999" y="4"/>
                                  </a:lnTo>
                                  <a:lnTo>
                                    <a:pt x="7002" y="5"/>
                                  </a:lnTo>
                                  <a:lnTo>
                                    <a:pt x="7004" y="4"/>
                                  </a:lnTo>
                                  <a:lnTo>
                                    <a:pt x="7007" y="4"/>
                                  </a:lnTo>
                                  <a:lnTo>
                                    <a:pt x="7009" y="4"/>
                                  </a:lnTo>
                                  <a:lnTo>
                                    <a:pt x="7012" y="4"/>
                                  </a:lnTo>
                                  <a:lnTo>
                                    <a:pt x="7014" y="3"/>
                                  </a:lnTo>
                                  <a:lnTo>
                                    <a:pt x="7017" y="4"/>
                                  </a:lnTo>
                                  <a:lnTo>
                                    <a:pt x="7019" y="4"/>
                                  </a:lnTo>
                                  <a:lnTo>
                                    <a:pt x="7022" y="4"/>
                                  </a:lnTo>
                                  <a:lnTo>
                                    <a:pt x="7024" y="5"/>
                                  </a:lnTo>
                                  <a:lnTo>
                                    <a:pt x="7027" y="5"/>
                                  </a:lnTo>
                                  <a:lnTo>
                                    <a:pt x="7029" y="6"/>
                                  </a:lnTo>
                                  <a:lnTo>
                                    <a:pt x="7031" y="6"/>
                                  </a:lnTo>
                                  <a:lnTo>
                                    <a:pt x="7034" y="5"/>
                                  </a:lnTo>
                                  <a:lnTo>
                                    <a:pt x="7036" y="4"/>
                                  </a:lnTo>
                                  <a:lnTo>
                                    <a:pt x="7039" y="4"/>
                                  </a:lnTo>
                                  <a:lnTo>
                                    <a:pt x="7041" y="3"/>
                                  </a:lnTo>
                                  <a:lnTo>
                                    <a:pt x="7044" y="2"/>
                                  </a:lnTo>
                                  <a:lnTo>
                                    <a:pt x="7046" y="2"/>
                                  </a:lnTo>
                                  <a:lnTo>
                                    <a:pt x="7049" y="2"/>
                                  </a:lnTo>
                                  <a:lnTo>
                                    <a:pt x="7051" y="2"/>
                                  </a:lnTo>
                                  <a:lnTo>
                                    <a:pt x="7054" y="2"/>
                                  </a:lnTo>
                                  <a:lnTo>
                                    <a:pt x="7056" y="2"/>
                                  </a:lnTo>
                                  <a:lnTo>
                                    <a:pt x="7059" y="1"/>
                                  </a:lnTo>
                                  <a:lnTo>
                                    <a:pt x="7061" y="2"/>
                                  </a:lnTo>
                                  <a:lnTo>
                                    <a:pt x="7064" y="2"/>
                                  </a:lnTo>
                                  <a:lnTo>
                                    <a:pt x="7066" y="2"/>
                                  </a:lnTo>
                                  <a:lnTo>
                                    <a:pt x="7069" y="3"/>
                                  </a:lnTo>
                                  <a:lnTo>
                                    <a:pt x="7071" y="3"/>
                                  </a:lnTo>
                                  <a:lnTo>
                                    <a:pt x="7074" y="4"/>
                                  </a:lnTo>
                                  <a:lnTo>
                                    <a:pt x="7076" y="5"/>
                                  </a:lnTo>
                                  <a:lnTo>
                                    <a:pt x="7079" y="5"/>
                                  </a:lnTo>
                                  <a:lnTo>
                                    <a:pt x="7081" y="5"/>
                                  </a:lnTo>
                                  <a:lnTo>
                                    <a:pt x="7084" y="5"/>
                                  </a:lnTo>
                                  <a:lnTo>
                                    <a:pt x="7086" y="4"/>
                                  </a:lnTo>
                                  <a:lnTo>
                                    <a:pt x="7089" y="4"/>
                                  </a:lnTo>
                                  <a:lnTo>
                                    <a:pt x="7091" y="3"/>
                                  </a:lnTo>
                                  <a:lnTo>
                                    <a:pt x="7094" y="4"/>
                                  </a:lnTo>
                                  <a:lnTo>
                                    <a:pt x="7096" y="3"/>
                                  </a:lnTo>
                                  <a:lnTo>
                                    <a:pt x="7099" y="3"/>
                                  </a:lnTo>
                                  <a:lnTo>
                                    <a:pt x="7101" y="3"/>
                                  </a:lnTo>
                                  <a:lnTo>
                                    <a:pt x="7103" y="3"/>
                                  </a:lnTo>
                                  <a:lnTo>
                                    <a:pt x="7106" y="3"/>
                                  </a:lnTo>
                                  <a:lnTo>
                                    <a:pt x="7108" y="3"/>
                                  </a:lnTo>
                                  <a:lnTo>
                                    <a:pt x="7111" y="3"/>
                                  </a:lnTo>
                                  <a:lnTo>
                                    <a:pt x="7113" y="4"/>
                                  </a:lnTo>
                                  <a:lnTo>
                                    <a:pt x="7116" y="6"/>
                                  </a:lnTo>
                                  <a:lnTo>
                                    <a:pt x="7118" y="9"/>
                                  </a:lnTo>
                                  <a:lnTo>
                                    <a:pt x="7121" y="14"/>
                                  </a:lnTo>
                                  <a:lnTo>
                                    <a:pt x="7123" y="14"/>
                                  </a:lnTo>
                                  <a:lnTo>
                                    <a:pt x="7126" y="15"/>
                                  </a:lnTo>
                                  <a:lnTo>
                                    <a:pt x="7128" y="11"/>
                                  </a:lnTo>
                                  <a:lnTo>
                                    <a:pt x="7131" y="11"/>
                                  </a:lnTo>
                                  <a:lnTo>
                                    <a:pt x="7133" y="6"/>
                                  </a:lnTo>
                                  <a:lnTo>
                                    <a:pt x="7136" y="5"/>
                                  </a:lnTo>
                                  <a:lnTo>
                                    <a:pt x="7138" y="5"/>
                                  </a:lnTo>
                                  <a:lnTo>
                                    <a:pt x="7141" y="5"/>
                                  </a:lnTo>
                                  <a:lnTo>
                                    <a:pt x="7143" y="5"/>
                                  </a:lnTo>
                                  <a:lnTo>
                                    <a:pt x="7146" y="5"/>
                                  </a:lnTo>
                                  <a:lnTo>
                                    <a:pt x="7148" y="7"/>
                                  </a:lnTo>
                                  <a:lnTo>
                                    <a:pt x="7151" y="6"/>
                                  </a:lnTo>
                                  <a:lnTo>
                                    <a:pt x="7153" y="7"/>
                                  </a:lnTo>
                                  <a:lnTo>
                                    <a:pt x="7156" y="7"/>
                                  </a:lnTo>
                                  <a:lnTo>
                                    <a:pt x="7158" y="9"/>
                                  </a:lnTo>
                                  <a:lnTo>
                                    <a:pt x="7161" y="11"/>
                                  </a:lnTo>
                                  <a:lnTo>
                                    <a:pt x="7163" y="15"/>
                                  </a:lnTo>
                                  <a:lnTo>
                                    <a:pt x="7166" y="18"/>
                                  </a:lnTo>
                                  <a:lnTo>
                                    <a:pt x="7168" y="22"/>
                                  </a:lnTo>
                                  <a:lnTo>
                                    <a:pt x="7171" y="23"/>
                                  </a:lnTo>
                                  <a:lnTo>
                                    <a:pt x="7173" y="20"/>
                                  </a:lnTo>
                                  <a:lnTo>
                                    <a:pt x="7175" y="18"/>
                                  </a:lnTo>
                                  <a:lnTo>
                                    <a:pt x="7178" y="13"/>
                                  </a:lnTo>
                                  <a:lnTo>
                                    <a:pt x="7180" y="10"/>
                                  </a:lnTo>
                                  <a:lnTo>
                                    <a:pt x="7183" y="9"/>
                                  </a:lnTo>
                                  <a:lnTo>
                                    <a:pt x="7185" y="9"/>
                                  </a:lnTo>
                                  <a:lnTo>
                                    <a:pt x="7188" y="9"/>
                                  </a:lnTo>
                                  <a:lnTo>
                                    <a:pt x="7190" y="7"/>
                                  </a:lnTo>
                                  <a:lnTo>
                                    <a:pt x="7193" y="7"/>
                                  </a:lnTo>
                                  <a:lnTo>
                                    <a:pt x="7195" y="7"/>
                                  </a:lnTo>
                                  <a:lnTo>
                                    <a:pt x="7198" y="5"/>
                                  </a:lnTo>
                                  <a:lnTo>
                                    <a:pt x="7200" y="4"/>
                                  </a:lnTo>
                                  <a:lnTo>
                                    <a:pt x="7203" y="3"/>
                                  </a:lnTo>
                                  <a:lnTo>
                                    <a:pt x="7205" y="4"/>
                                  </a:lnTo>
                                  <a:lnTo>
                                    <a:pt x="7208" y="6"/>
                                  </a:lnTo>
                                  <a:lnTo>
                                    <a:pt x="7210" y="8"/>
                                  </a:lnTo>
                                  <a:lnTo>
                                    <a:pt x="7213" y="12"/>
                                  </a:lnTo>
                                  <a:lnTo>
                                    <a:pt x="7215" y="20"/>
                                  </a:lnTo>
                                  <a:lnTo>
                                    <a:pt x="7218" y="46"/>
                                  </a:lnTo>
                                  <a:lnTo>
                                    <a:pt x="7220" y="113"/>
                                  </a:lnTo>
                                  <a:lnTo>
                                    <a:pt x="7223" y="249"/>
                                  </a:lnTo>
                                  <a:lnTo>
                                    <a:pt x="7225" y="476"/>
                                  </a:lnTo>
                                  <a:lnTo>
                                    <a:pt x="7228" y="802"/>
                                  </a:lnTo>
                                  <a:lnTo>
                                    <a:pt x="7230" y="1106"/>
                                  </a:lnTo>
                                  <a:lnTo>
                                    <a:pt x="7233" y="1351"/>
                                  </a:lnTo>
                                  <a:lnTo>
                                    <a:pt x="7235" y="1403"/>
                                  </a:lnTo>
                                  <a:lnTo>
                                    <a:pt x="7238" y="1241"/>
                                  </a:lnTo>
                                  <a:lnTo>
                                    <a:pt x="7240" y="864"/>
                                  </a:lnTo>
                                  <a:lnTo>
                                    <a:pt x="7242" y="530"/>
                                  </a:lnTo>
                                  <a:lnTo>
                                    <a:pt x="7245" y="304"/>
                                  </a:lnTo>
                                  <a:lnTo>
                                    <a:pt x="7247" y="206"/>
                                  </a:lnTo>
                                  <a:lnTo>
                                    <a:pt x="7250" y="202"/>
                                  </a:lnTo>
                                  <a:lnTo>
                                    <a:pt x="7252" y="254"/>
                                  </a:lnTo>
                                  <a:lnTo>
                                    <a:pt x="7255" y="331"/>
                                  </a:lnTo>
                                  <a:lnTo>
                                    <a:pt x="7257" y="397"/>
                                  </a:lnTo>
                                  <a:lnTo>
                                    <a:pt x="7260" y="402"/>
                                  </a:lnTo>
                                  <a:lnTo>
                                    <a:pt x="7262" y="356"/>
                                  </a:lnTo>
                                  <a:lnTo>
                                    <a:pt x="7265" y="255"/>
                                  </a:lnTo>
                                  <a:lnTo>
                                    <a:pt x="7267" y="165"/>
                                  </a:lnTo>
                                  <a:lnTo>
                                    <a:pt x="7270" y="99"/>
                                  </a:lnTo>
                                  <a:lnTo>
                                    <a:pt x="7272" y="56"/>
                                  </a:lnTo>
                                  <a:lnTo>
                                    <a:pt x="7275" y="34"/>
                                  </a:lnTo>
                                  <a:lnTo>
                                    <a:pt x="7277" y="24"/>
                                  </a:lnTo>
                                  <a:lnTo>
                                    <a:pt x="7280" y="20"/>
                                  </a:lnTo>
                                  <a:lnTo>
                                    <a:pt x="7282" y="18"/>
                                  </a:lnTo>
                                  <a:lnTo>
                                    <a:pt x="7285" y="18"/>
                                  </a:lnTo>
                                  <a:lnTo>
                                    <a:pt x="7287" y="19"/>
                                  </a:lnTo>
                                  <a:lnTo>
                                    <a:pt x="7290" y="19"/>
                                  </a:lnTo>
                                  <a:lnTo>
                                    <a:pt x="7292" y="19"/>
                                  </a:lnTo>
                                  <a:lnTo>
                                    <a:pt x="7295" y="18"/>
                                  </a:lnTo>
                                  <a:lnTo>
                                    <a:pt x="7297" y="17"/>
                                  </a:lnTo>
                                  <a:lnTo>
                                    <a:pt x="7300" y="15"/>
                                  </a:lnTo>
                                  <a:lnTo>
                                    <a:pt x="7302" y="15"/>
                                  </a:lnTo>
                                  <a:lnTo>
                                    <a:pt x="7305" y="15"/>
                                  </a:lnTo>
                                  <a:lnTo>
                                    <a:pt x="7307" y="16"/>
                                  </a:lnTo>
                                  <a:lnTo>
                                    <a:pt x="7310" y="16"/>
                                  </a:lnTo>
                                  <a:lnTo>
                                    <a:pt x="7312" y="15"/>
                                  </a:lnTo>
                                  <a:lnTo>
                                    <a:pt x="7314" y="14"/>
                                  </a:lnTo>
                                  <a:lnTo>
                                    <a:pt x="7317" y="10"/>
                                  </a:lnTo>
                                  <a:lnTo>
                                    <a:pt x="7319" y="9"/>
                                  </a:lnTo>
                                  <a:lnTo>
                                    <a:pt x="7322" y="7"/>
                                  </a:lnTo>
                                  <a:lnTo>
                                    <a:pt x="7324" y="7"/>
                                  </a:lnTo>
                                  <a:lnTo>
                                    <a:pt x="7327" y="6"/>
                                  </a:lnTo>
                                  <a:lnTo>
                                    <a:pt x="7329" y="6"/>
                                  </a:lnTo>
                                  <a:lnTo>
                                    <a:pt x="7332" y="5"/>
                                  </a:lnTo>
                                  <a:lnTo>
                                    <a:pt x="7334" y="6"/>
                                  </a:lnTo>
                                  <a:lnTo>
                                    <a:pt x="7337" y="6"/>
                                  </a:lnTo>
                                  <a:lnTo>
                                    <a:pt x="7339" y="7"/>
                                  </a:lnTo>
                                  <a:lnTo>
                                    <a:pt x="7342" y="8"/>
                                  </a:lnTo>
                                  <a:lnTo>
                                    <a:pt x="7344" y="12"/>
                                  </a:lnTo>
                                  <a:lnTo>
                                    <a:pt x="7347" y="22"/>
                                  </a:lnTo>
                                  <a:lnTo>
                                    <a:pt x="7349" y="31"/>
                                  </a:lnTo>
                                  <a:lnTo>
                                    <a:pt x="7352" y="43"/>
                                  </a:lnTo>
                                  <a:lnTo>
                                    <a:pt x="7354" y="54"/>
                                  </a:lnTo>
                                  <a:lnTo>
                                    <a:pt x="7357" y="71"/>
                                  </a:lnTo>
                                  <a:lnTo>
                                    <a:pt x="7359" y="94"/>
                                  </a:lnTo>
                                  <a:lnTo>
                                    <a:pt x="7362" y="128"/>
                                  </a:lnTo>
                                  <a:lnTo>
                                    <a:pt x="7364" y="155"/>
                                  </a:lnTo>
                                  <a:lnTo>
                                    <a:pt x="7367" y="181"/>
                                  </a:lnTo>
                                  <a:lnTo>
                                    <a:pt x="7369" y="184"/>
                                  </a:lnTo>
                                  <a:lnTo>
                                    <a:pt x="7372" y="166"/>
                                  </a:lnTo>
                                  <a:lnTo>
                                    <a:pt x="7374" y="130"/>
                                  </a:lnTo>
                                  <a:lnTo>
                                    <a:pt x="7377" y="99"/>
                                  </a:lnTo>
                                  <a:lnTo>
                                    <a:pt x="7379" y="78"/>
                                  </a:lnTo>
                                  <a:lnTo>
                                    <a:pt x="7381" y="68"/>
                                  </a:lnTo>
                                  <a:lnTo>
                                    <a:pt x="7384" y="66"/>
                                  </a:lnTo>
                                  <a:lnTo>
                                    <a:pt x="7386" y="64"/>
                                  </a:lnTo>
                                  <a:lnTo>
                                    <a:pt x="7389" y="60"/>
                                  </a:lnTo>
                                  <a:lnTo>
                                    <a:pt x="7391" y="49"/>
                                  </a:lnTo>
                                  <a:lnTo>
                                    <a:pt x="7394" y="36"/>
                                  </a:lnTo>
                                  <a:lnTo>
                                    <a:pt x="7396" y="25"/>
                                  </a:lnTo>
                                  <a:lnTo>
                                    <a:pt x="7399" y="19"/>
                                  </a:lnTo>
                                  <a:lnTo>
                                    <a:pt x="7401" y="12"/>
                                  </a:lnTo>
                                  <a:lnTo>
                                    <a:pt x="7404" y="10"/>
                                  </a:lnTo>
                                  <a:lnTo>
                                    <a:pt x="7406" y="9"/>
                                  </a:lnTo>
                                  <a:lnTo>
                                    <a:pt x="7409" y="7"/>
                                  </a:lnTo>
                                  <a:lnTo>
                                    <a:pt x="7411" y="6"/>
                                  </a:lnTo>
                                  <a:lnTo>
                                    <a:pt x="7414" y="5"/>
                                  </a:lnTo>
                                  <a:lnTo>
                                    <a:pt x="7416" y="5"/>
                                  </a:lnTo>
                                  <a:lnTo>
                                    <a:pt x="7419" y="5"/>
                                  </a:lnTo>
                                  <a:lnTo>
                                    <a:pt x="7421" y="5"/>
                                  </a:lnTo>
                                  <a:lnTo>
                                    <a:pt x="7424" y="5"/>
                                  </a:lnTo>
                                  <a:lnTo>
                                    <a:pt x="7426" y="5"/>
                                  </a:lnTo>
                                  <a:lnTo>
                                    <a:pt x="7429" y="5"/>
                                  </a:lnTo>
                                  <a:lnTo>
                                    <a:pt x="7431" y="5"/>
                                  </a:lnTo>
                                  <a:lnTo>
                                    <a:pt x="7434" y="4"/>
                                  </a:lnTo>
                                  <a:lnTo>
                                    <a:pt x="7436" y="4"/>
                                  </a:lnTo>
                                  <a:lnTo>
                                    <a:pt x="7439" y="5"/>
                                  </a:lnTo>
                                  <a:lnTo>
                                    <a:pt x="7441" y="6"/>
                                  </a:lnTo>
                                  <a:lnTo>
                                    <a:pt x="7444" y="9"/>
                                  </a:lnTo>
                                  <a:lnTo>
                                    <a:pt x="7446" y="16"/>
                                  </a:lnTo>
                                  <a:lnTo>
                                    <a:pt x="7449" y="22"/>
                                  </a:lnTo>
                                  <a:lnTo>
                                    <a:pt x="7451" y="29"/>
                                  </a:lnTo>
                                  <a:lnTo>
                                    <a:pt x="7453" y="36"/>
                                  </a:lnTo>
                                  <a:lnTo>
                                    <a:pt x="7456" y="38"/>
                                  </a:lnTo>
                                  <a:lnTo>
                                    <a:pt x="7458" y="38"/>
                                  </a:lnTo>
                                  <a:lnTo>
                                    <a:pt x="7461" y="40"/>
                                  </a:lnTo>
                                  <a:lnTo>
                                    <a:pt x="7463" y="42"/>
                                  </a:lnTo>
                                  <a:lnTo>
                                    <a:pt x="7466" y="46"/>
                                  </a:lnTo>
                                  <a:lnTo>
                                    <a:pt x="7468" y="47"/>
                                  </a:lnTo>
                                  <a:lnTo>
                                    <a:pt x="7471" y="46"/>
                                  </a:lnTo>
                                  <a:lnTo>
                                    <a:pt x="7473" y="49"/>
                                  </a:lnTo>
                                  <a:lnTo>
                                    <a:pt x="7476" y="41"/>
                                  </a:lnTo>
                                  <a:lnTo>
                                    <a:pt x="7478" y="35"/>
                                  </a:lnTo>
                                  <a:lnTo>
                                    <a:pt x="7481" y="28"/>
                                  </a:lnTo>
                                  <a:lnTo>
                                    <a:pt x="7483" y="25"/>
                                  </a:lnTo>
                                  <a:lnTo>
                                    <a:pt x="7486" y="23"/>
                                  </a:lnTo>
                                  <a:lnTo>
                                    <a:pt x="7488" y="21"/>
                                  </a:lnTo>
                                  <a:lnTo>
                                    <a:pt x="7491" y="20"/>
                                  </a:lnTo>
                                  <a:lnTo>
                                    <a:pt x="7493" y="17"/>
                                  </a:lnTo>
                                  <a:lnTo>
                                    <a:pt x="7496" y="15"/>
                                  </a:lnTo>
                                  <a:lnTo>
                                    <a:pt x="7498" y="12"/>
                                  </a:lnTo>
                                  <a:lnTo>
                                    <a:pt x="7501" y="9"/>
                                  </a:lnTo>
                                  <a:lnTo>
                                    <a:pt x="7503" y="7"/>
                                  </a:lnTo>
                                  <a:lnTo>
                                    <a:pt x="7506" y="6"/>
                                  </a:lnTo>
                                  <a:lnTo>
                                    <a:pt x="7508" y="6"/>
                                  </a:lnTo>
                                  <a:lnTo>
                                    <a:pt x="7511" y="5"/>
                                  </a:lnTo>
                                  <a:lnTo>
                                    <a:pt x="7513" y="5"/>
                                  </a:lnTo>
                                  <a:lnTo>
                                    <a:pt x="7516" y="5"/>
                                  </a:lnTo>
                                  <a:lnTo>
                                    <a:pt x="7518" y="5"/>
                                  </a:lnTo>
                                  <a:lnTo>
                                    <a:pt x="7520" y="5"/>
                                  </a:lnTo>
                                  <a:lnTo>
                                    <a:pt x="7523" y="7"/>
                                  </a:lnTo>
                                  <a:lnTo>
                                    <a:pt x="7525" y="14"/>
                                  </a:lnTo>
                                  <a:lnTo>
                                    <a:pt x="7528" y="31"/>
                                  </a:lnTo>
                                  <a:lnTo>
                                    <a:pt x="7530" y="74"/>
                                  </a:lnTo>
                                  <a:lnTo>
                                    <a:pt x="7533" y="161"/>
                                  </a:lnTo>
                                  <a:lnTo>
                                    <a:pt x="7535" y="307"/>
                                  </a:lnTo>
                                  <a:lnTo>
                                    <a:pt x="7538" y="498"/>
                                  </a:lnTo>
                                  <a:lnTo>
                                    <a:pt x="7540" y="704"/>
                                  </a:lnTo>
                                  <a:lnTo>
                                    <a:pt x="7543" y="832"/>
                                  </a:lnTo>
                                  <a:lnTo>
                                    <a:pt x="7545" y="829"/>
                                  </a:lnTo>
                                  <a:lnTo>
                                    <a:pt x="7548" y="691"/>
                                  </a:lnTo>
                                  <a:lnTo>
                                    <a:pt x="7550" y="495"/>
                                  </a:lnTo>
                                  <a:lnTo>
                                    <a:pt x="7553" y="311"/>
                                  </a:lnTo>
                                  <a:lnTo>
                                    <a:pt x="7555" y="173"/>
                                  </a:lnTo>
                                  <a:lnTo>
                                    <a:pt x="7558" y="88"/>
                                  </a:lnTo>
                                  <a:lnTo>
                                    <a:pt x="7560" y="47"/>
                                  </a:lnTo>
                                  <a:lnTo>
                                    <a:pt x="7563" y="31"/>
                                  </a:lnTo>
                                  <a:lnTo>
                                    <a:pt x="7565" y="22"/>
                                  </a:lnTo>
                                  <a:lnTo>
                                    <a:pt x="7568" y="19"/>
                                  </a:lnTo>
                                  <a:lnTo>
                                    <a:pt x="7570" y="16"/>
                                  </a:lnTo>
                                  <a:lnTo>
                                    <a:pt x="7573" y="14"/>
                                  </a:lnTo>
                                  <a:lnTo>
                                    <a:pt x="7575" y="13"/>
                                  </a:lnTo>
                                  <a:lnTo>
                                    <a:pt x="7578" y="13"/>
                                  </a:lnTo>
                                  <a:lnTo>
                                    <a:pt x="7580" y="14"/>
                                  </a:lnTo>
                                  <a:lnTo>
                                    <a:pt x="7583" y="13"/>
                                  </a:lnTo>
                                  <a:lnTo>
                                    <a:pt x="7585" y="16"/>
                                  </a:lnTo>
                                  <a:lnTo>
                                    <a:pt x="7588" y="15"/>
                                  </a:lnTo>
                                  <a:lnTo>
                                    <a:pt x="7590" y="13"/>
                                  </a:lnTo>
                                  <a:lnTo>
                                    <a:pt x="7592" y="12"/>
                                  </a:lnTo>
                                  <a:lnTo>
                                    <a:pt x="7595" y="12"/>
                                  </a:lnTo>
                                  <a:lnTo>
                                    <a:pt x="7597" y="10"/>
                                  </a:lnTo>
                                  <a:lnTo>
                                    <a:pt x="7600" y="9"/>
                                  </a:lnTo>
                                  <a:lnTo>
                                    <a:pt x="7602" y="9"/>
                                  </a:lnTo>
                                  <a:lnTo>
                                    <a:pt x="7605" y="8"/>
                                  </a:lnTo>
                                  <a:lnTo>
                                    <a:pt x="7607" y="8"/>
                                  </a:lnTo>
                                  <a:lnTo>
                                    <a:pt x="7610" y="7"/>
                                  </a:lnTo>
                                  <a:lnTo>
                                    <a:pt x="7612" y="7"/>
                                  </a:lnTo>
                                  <a:lnTo>
                                    <a:pt x="7615" y="6"/>
                                  </a:lnTo>
                                  <a:lnTo>
                                    <a:pt x="7617" y="6"/>
                                  </a:lnTo>
                                  <a:lnTo>
                                    <a:pt x="7620" y="6"/>
                                  </a:lnTo>
                                  <a:lnTo>
                                    <a:pt x="7622" y="6"/>
                                  </a:lnTo>
                                  <a:lnTo>
                                    <a:pt x="7625" y="5"/>
                                  </a:lnTo>
                                  <a:lnTo>
                                    <a:pt x="7627" y="4"/>
                                  </a:lnTo>
                                  <a:lnTo>
                                    <a:pt x="7630" y="4"/>
                                  </a:lnTo>
                                  <a:lnTo>
                                    <a:pt x="7632" y="5"/>
                                  </a:lnTo>
                                  <a:lnTo>
                                    <a:pt x="7635" y="6"/>
                                  </a:lnTo>
                                  <a:lnTo>
                                    <a:pt x="7637" y="6"/>
                                  </a:lnTo>
                                  <a:lnTo>
                                    <a:pt x="7640" y="7"/>
                                  </a:lnTo>
                                  <a:lnTo>
                                    <a:pt x="7642" y="7"/>
                                  </a:lnTo>
                                  <a:lnTo>
                                    <a:pt x="7645" y="7"/>
                                  </a:lnTo>
                                  <a:lnTo>
                                    <a:pt x="7647" y="6"/>
                                  </a:lnTo>
                                  <a:lnTo>
                                    <a:pt x="7650" y="6"/>
                                  </a:lnTo>
                                  <a:lnTo>
                                    <a:pt x="7652" y="7"/>
                                  </a:lnTo>
                                  <a:lnTo>
                                    <a:pt x="7655" y="6"/>
                                  </a:lnTo>
                                  <a:lnTo>
                                    <a:pt x="7657" y="5"/>
                                  </a:lnTo>
                                  <a:lnTo>
                                    <a:pt x="7659" y="5"/>
                                  </a:lnTo>
                                  <a:lnTo>
                                    <a:pt x="7662" y="5"/>
                                  </a:lnTo>
                                  <a:lnTo>
                                    <a:pt x="7664" y="5"/>
                                  </a:lnTo>
                                  <a:lnTo>
                                    <a:pt x="7667" y="6"/>
                                  </a:lnTo>
                                  <a:lnTo>
                                    <a:pt x="7669" y="7"/>
                                  </a:lnTo>
                                  <a:lnTo>
                                    <a:pt x="7672" y="6"/>
                                  </a:lnTo>
                                  <a:lnTo>
                                    <a:pt x="7674" y="6"/>
                                  </a:lnTo>
                                  <a:lnTo>
                                    <a:pt x="7677" y="6"/>
                                  </a:lnTo>
                                  <a:lnTo>
                                    <a:pt x="7679" y="5"/>
                                  </a:lnTo>
                                  <a:lnTo>
                                    <a:pt x="7682" y="4"/>
                                  </a:lnTo>
                                  <a:lnTo>
                                    <a:pt x="7684" y="5"/>
                                  </a:lnTo>
                                  <a:lnTo>
                                    <a:pt x="7687" y="4"/>
                                  </a:lnTo>
                                  <a:lnTo>
                                    <a:pt x="7689" y="4"/>
                                  </a:lnTo>
                                  <a:lnTo>
                                    <a:pt x="7692" y="3"/>
                                  </a:lnTo>
                                  <a:lnTo>
                                    <a:pt x="7694" y="4"/>
                                  </a:lnTo>
                                  <a:lnTo>
                                    <a:pt x="7697" y="3"/>
                                  </a:lnTo>
                                  <a:lnTo>
                                    <a:pt x="7699" y="3"/>
                                  </a:lnTo>
                                  <a:lnTo>
                                    <a:pt x="7702" y="3"/>
                                  </a:lnTo>
                                  <a:lnTo>
                                    <a:pt x="7704" y="3"/>
                                  </a:lnTo>
                                  <a:lnTo>
                                    <a:pt x="7707" y="3"/>
                                  </a:lnTo>
                                  <a:lnTo>
                                    <a:pt x="7709" y="3"/>
                                  </a:lnTo>
                                  <a:lnTo>
                                    <a:pt x="7712" y="3"/>
                                  </a:lnTo>
                                  <a:lnTo>
                                    <a:pt x="7714" y="2"/>
                                  </a:lnTo>
                                  <a:lnTo>
                                    <a:pt x="7717" y="3"/>
                                  </a:lnTo>
                                  <a:lnTo>
                                    <a:pt x="7719" y="2"/>
                                  </a:lnTo>
                                  <a:lnTo>
                                    <a:pt x="7722" y="3"/>
                                  </a:lnTo>
                                  <a:lnTo>
                                    <a:pt x="7724" y="2"/>
                                  </a:lnTo>
                                  <a:lnTo>
                                    <a:pt x="7727" y="2"/>
                                  </a:lnTo>
                                  <a:lnTo>
                                    <a:pt x="7729" y="2"/>
                                  </a:lnTo>
                                  <a:lnTo>
                                    <a:pt x="7731" y="2"/>
                                  </a:lnTo>
                                  <a:lnTo>
                                    <a:pt x="7734" y="1"/>
                                  </a:lnTo>
                                  <a:lnTo>
                                    <a:pt x="7736" y="1"/>
                                  </a:lnTo>
                                  <a:lnTo>
                                    <a:pt x="7739" y="1"/>
                                  </a:lnTo>
                                  <a:lnTo>
                                    <a:pt x="7741" y="1"/>
                                  </a:lnTo>
                                  <a:lnTo>
                                    <a:pt x="7744" y="2"/>
                                  </a:lnTo>
                                  <a:lnTo>
                                    <a:pt x="7746" y="1"/>
                                  </a:lnTo>
                                  <a:lnTo>
                                    <a:pt x="7749" y="1"/>
                                  </a:lnTo>
                                  <a:lnTo>
                                    <a:pt x="7751" y="2"/>
                                  </a:lnTo>
                                  <a:lnTo>
                                    <a:pt x="7754" y="1"/>
                                  </a:lnTo>
                                  <a:lnTo>
                                    <a:pt x="7756" y="1"/>
                                  </a:lnTo>
                                  <a:lnTo>
                                    <a:pt x="7759" y="1"/>
                                  </a:lnTo>
                                  <a:lnTo>
                                    <a:pt x="7761" y="2"/>
                                  </a:lnTo>
                                  <a:lnTo>
                                    <a:pt x="7764" y="3"/>
                                  </a:lnTo>
                                  <a:lnTo>
                                    <a:pt x="7766" y="4"/>
                                  </a:lnTo>
                                  <a:lnTo>
                                    <a:pt x="7769" y="5"/>
                                  </a:lnTo>
                                  <a:lnTo>
                                    <a:pt x="7771" y="7"/>
                                  </a:lnTo>
                                  <a:lnTo>
                                    <a:pt x="7774" y="8"/>
                                  </a:lnTo>
                                  <a:lnTo>
                                    <a:pt x="7776" y="7"/>
                                  </a:lnTo>
                                  <a:lnTo>
                                    <a:pt x="7779" y="7"/>
                                  </a:lnTo>
                                  <a:lnTo>
                                    <a:pt x="7781" y="7"/>
                                  </a:lnTo>
                                  <a:lnTo>
                                    <a:pt x="7784" y="5"/>
                                  </a:lnTo>
                                  <a:lnTo>
                                    <a:pt x="7786" y="5"/>
                                  </a:lnTo>
                                  <a:lnTo>
                                    <a:pt x="7789" y="5"/>
                                  </a:lnTo>
                                  <a:lnTo>
                                    <a:pt x="7791" y="4"/>
                                  </a:lnTo>
                                  <a:lnTo>
                                    <a:pt x="7794" y="4"/>
                                  </a:lnTo>
                                  <a:lnTo>
                                    <a:pt x="7796" y="4"/>
                                  </a:lnTo>
                                  <a:lnTo>
                                    <a:pt x="7798" y="4"/>
                                  </a:lnTo>
                                  <a:lnTo>
                                    <a:pt x="7801" y="4"/>
                                  </a:lnTo>
                                  <a:lnTo>
                                    <a:pt x="7803" y="3"/>
                                  </a:lnTo>
                                  <a:lnTo>
                                    <a:pt x="7806" y="3"/>
                                  </a:lnTo>
                                  <a:lnTo>
                                    <a:pt x="7808" y="3"/>
                                  </a:lnTo>
                                  <a:lnTo>
                                    <a:pt x="7811" y="3"/>
                                  </a:lnTo>
                                  <a:lnTo>
                                    <a:pt x="7813" y="4"/>
                                  </a:lnTo>
                                  <a:lnTo>
                                    <a:pt x="7816" y="4"/>
                                  </a:lnTo>
                                  <a:lnTo>
                                    <a:pt x="7818" y="5"/>
                                  </a:lnTo>
                                  <a:lnTo>
                                    <a:pt x="7821" y="5"/>
                                  </a:lnTo>
                                  <a:lnTo>
                                    <a:pt x="7823" y="6"/>
                                  </a:lnTo>
                                  <a:lnTo>
                                    <a:pt x="7826" y="5"/>
                                  </a:lnTo>
                                  <a:lnTo>
                                    <a:pt x="7828" y="5"/>
                                  </a:lnTo>
                                  <a:lnTo>
                                    <a:pt x="7831" y="5"/>
                                  </a:lnTo>
                                  <a:lnTo>
                                    <a:pt x="7833" y="5"/>
                                  </a:lnTo>
                                  <a:lnTo>
                                    <a:pt x="7836" y="5"/>
                                  </a:lnTo>
                                  <a:lnTo>
                                    <a:pt x="7838" y="4"/>
                                  </a:lnTo>
                                  <a:lnTo>
                                    <a:pt x="7841" y="3"/>
                                  </a:lnTo>
                                  <a:lnTo>
                                    <a:pt x="7843" y="3"/>
                                  </a:lnTo>
                                  <a:lnTo>
                                    <a:pt x="7846" y="4"/>
                                  </a:lnTo>
                                  <a:lnTo>
                                    <a:pt x="7848" y="3"/>
                                  </a:lnTo>
                                  <a:lnTo>
                                    <a:pt x="7851" y="2"/>
                                  </a:lnTo>
                                  <a:lnTo>
                                    <a:pt x="7853" y="3"/>
                                  </a:lnTo>
                                  <a:lnTo>
                                    <a:pt x="7856" y="2"/>
                                  </a:lnTo>
                                  <a:lnTo>
                                    <a:pt x="7858" y="2"/>
                                  </a:lnTo>
                                  <a:lnTo>
                                    <a:pt x="7861" y="2"/>
                                  </a:lnTo>
                                  <a:lnTo>
                                    <a:pt x="7863" y="2"/>
                                  </a:lnTo>
                                  <a:lnTo>
                                    <a:pt x="7866" y="2"/>
                                  </a:lnTo>
                                  <a:lnTo>
                                    <a:pt x="7868" y="2"/>
                                  </a:lnTo>
                                  <a:lnTo>
                                    <a:pt x="7870" y="2"/>
                                  </a:lnTo>
                                  <a:lnTo>
                                    <a:pt x="7873" y="2"/>
                                  </a:lnTo>
                                  <a:lnTo>
                                    <a:pt x="7875" y="2"/>
                                  </a:lnTo>
                                  <a:lnTo>
                                    <a:pt x="7878" y="1"/>
                                  </a:lnTo>
                                  <a:lnTo>
                                    <a:pt x="7880" y="1"/>
                                  </a:lnTo>
                                  <a:lnTo>
                                    <a:pt x="7883" y="2"/>
                                  </a:lnTo>
                                  <a:lnTo>
                                    <a:pt x="7885" y="1"/>
                                  </a:lnTo>
                                  <a:lnTo>
                                    <a:pt x="7888" y="1"/>
                                  </a:lnTo>
                                  <a:lnTo>
                                    <a:pt x="7890" y="1"/>
                                  </a:lnTo>
                                  <a:lnTo>
                                    <a:pt x="7893" y="1"/>
                                  </a:lnTo>
                                  <a:lnTo>
                                    <a:pt x="7895" y="2"/>
                                  </a:lnTo>
                                  <a:lnTo>
                                    <a:pt x="7898" y="1"/>
                                  </a:lnTo>
                                  <a:lnTo>
                                    <a:pt x="7900" y="1"/>
                                  </a:lnTo>
                                  <a:lnTo>
                                    <a:pt x="7903" y="1"/>
                                  </a:lnTo>
                                  <a:lnTo>
                                    <a:pt x="7905" y="1"/>
                                  </a:lnTo>
                                  <a:lnTo>
                                    <a:pt x="7908" y="1"/>
                                  </a:lnTo>
                                  <a:lnTo>
                                    <a:pt x="7910" y="1"/>
                                  </a:lnTo>
                                  <a:lnTo>
                                    <a:pt x="7913" y="1"/>
                                  </a:lnTo>
                                  <a:lnTo>
                                    <a:pt x="7915" y="1"/>
                                  </a:lnTo>
                                  <a:lnTo>
                                    <a:pt x="7918" y="1"/>
                                  </a:lnTo>
                                  <a:lnTo>
                                    <a:pt x="7920" y="1"/>
                                  </a:lnTo>
                                  <a:lnTo>
                                    <a:pt x="7923" y="1"/>
                                  </a:lnTo>
                                  <a:lnTo>
                                    <a:pt x="7925" y="1"/>
                                  </a:lnTo>
                                  <a:lnTo>
                                    <a:pt x="7928" y="1"/>
                                  </a:lnTo>
                                  <a:lnTo>
                                    <a:pt x="7930" y="1"/>
                                  </a:lnTo>
                                  <a:lnTo>
                                    <a:pt x="7933" y="1"/>
                                  </a:lnTo>
                                  <a:lnTo>
                                    <a:pt x="7935" y="1"/>
                                  </a:lnTo>
                                  <a:lnTo>
                                    <a:pt x="7937" y="1"/>
                                  </a:lnTo>
                                  <a:lnTo>
                                    <a:pt x="7940" y="2"/>
                                  </a:lnTo>
                                  <a:lnTo>
                                    <a:pt x="7942" y="1"/>
                                  </a:lnTo>
                                  <a:lnTo>
                                    <a:pt x="7945" y="1"/>
                                  </a:lnTo>
                                  <a:lnTo>
                                    <a:pt x="7947" y="1"/>
                                  </a:lnTo>
                                  <a:lnTo>
                                    <a:pt x="7950" y="1"/>
                                  </a:lnTo>
                                  <a:lnTo>
                                    <a:pt x="7952" y="1"/>
                                  </a:lnTo>
                                  <a:lnTo>
                                    <a:pt x="7955" y="1"/>
                                  </a:lnTo>
                                  <a:lnTo>
                                    <a:pt x="7957" y="1"/>
                                  </a:lnTo>
                                  <a:lnTo>
                                    <a:pt x="7960" y="1"/>
                                  </a:lnTo>
                                  <a:lnTo>
                                    <a:pt x="7962" y="1"/>
                                  </a:lnTo>
                                  <a:lnTo>
                                    <a:pt x="7965" y="2"/>
                                  </a:lnTo>
                                  <a:lnTo>
                                    <a:pt x="7967" y="1"/>
                                  </a:lnTo>
                                  <a:lnTo>
                                    <a:pt x="7970" y="1"/>
                                  </a:lnTo>
                                  <a:lnTo>
                                    <a:pt x="7972" y="1"/>
                                  </a:lnTo>
                                  <a:lnTo>
                                    <a:pt x="7975" y="1"/>
                                  </a:lnTo>
                                  <a:lnTo>
                                    <a:pt x="7977" y="2"/>
                                  </a:lnTo>
                                  <a:lnTo>
                                    <a:pt x="7980" y="2"/>
                                  </a:lnTo>
                                  <a:lnTo>
                                    <a:pt x="7982" y="2"/>
                                  </a:lnTo>
                                  <a:lnTo>
                                    <a:pt x="7985" y="2"/>
                                  </a:lnTo>
                                  <a:lnTo>
                                    <a:pt x="7987" y="3"/>
                                  </a:lnTo>
                                  <a:lnTo>
                                    <a:pt x="7990" y="4"/>
                                  </a:lnTo>
                                  <a:lnTo>
                                    <a:pt x="7992" y="5"/>
                                  </a:lnTo>
                                  <a:lnTo>
                                    <a:pt x="7995" y="6"/>
                                  </a:lnTo>
                                  <a:lnTo>
                                    <a:pt x="7997" y="6"/>
                                  </a:lnTo>
                                  <a:lnTo>
                                    <a:pt x="8000" y="6"/>
                                  </a:lnTo>
                                  <a:lnTo>
                                    <a:pt x="8002" y="6"/>
                                  </a:lnTo>
                                  <a:lnTo>
                                    <a:pt x="8005" y="4"/>
                                  </a:lnTo>
                                  <a:lnTo>
                                    <a:pt x="8007" y="4"/>
                                  </a:lnTo>
                                  <a:lnTo>
                                    <a:pt x="8009" y="3"/>
                                  </a:lnTo>
                                  <a:lnTo>
                                    <a:pt x="8012" y="3"/>
                                  </a:lnTo>
                                  <a:lnTo>
                                    <a:pt x="8014" y="2"/>
                                  </a:lnTo>
                                  <a:lnTo>
                                    <a:pt x="8017" y="2"/>
                                  </a:lnTo>
                                  <a:lnTo>
                                    <a:pt x="8019" y="2"/>
                                  </a:lnTo>
                                  <a:lnTo>
                                    <a:pt x="8022" y="2"/>
                                  </a:lnTo>
                                  <a:lnTo>
                                    <a:pt x="8024" y="1"/>
                                  </a:lnTo>
                                  <a:lnTo>
                                    <a:pt x="8027" y="1"/>
                                  </a:lnTo>
                                  <a:lnTo>
                                    <a:pt x="8029" y="1"/>
                                  </a:lnTo>
                                  <a:lnTo>
                                    <a:pt x="8032" y="1"/>
                                  </a:lnTo>
                                  <a:lnTo>
                                    <a:pt x="8034" y="1"/>
                                  </a:lnTo>
                                  <a:lnTo>
                                    <a:pt x="8037" y="1"/>
                                  </a:lnTo>
                                  <a:lnTo>
                                    <a:pt x="8039" y="1"/>
                                  </a:lnTo>
                                  <a:lnTo>
                                    <a:pt x="8042" y="1"/>
                                  </a:lnTo>
                                  <a:lnTo>
                                    <a:pt x="8044" y="2"/>
                                  </a:lnTo>
                                  <a:lnTo>
                                    <a:pt x="8047" y="1"/>
                                  </a:lnTo>
                                  <a:lnTo>
                                    <a:pt x="8049" y="1"/>
                                  </a:lnTo>
                                  <a:lnTo>
                                    <a:pt x="8052" y="1"/>
                                  </a:lnTo>
                                  <a:lnTo>
                                    <a:pt x="8054" y="1"/>
                                  </a:lnTo>
                                  <a:lnTo>
                                    <a:pt x="8057" y="1"/>
                                  </a:lnTo>
                                  <a:lnTo>
                                    <a:pt x="8059" y="1"/>
                                  </a:lnTo>
                                  <a:lnTo>
                                    <a:pt x="8062" y="0"/>
                                  </a:lnTo>
                                  <a:lnTo>
                                    <a:pt x="8064" y="1"/>
                                  </a:lnTo>
                                  <a:lnTo>
                                    <a:pt x="8067" y="0"/>
                                  </a:lnTo>
                                  <a:lnTo>
                                    <a:pt x="8069" y="0"/>
                                  </a:lnTo>
                                  <a:lnTo>
                                    <a:pt x="8072" y="0"/>
                                  </a:lnTo>
                                  <a:lnTo>
                                    <a:pt x="8074" y="0"/>
                                  </a:lnTo>
                                  <a:lnTo>
                                    <a:pt x="8076" y="0"/>
                                  </a:lnTo>
                                  <a:lnTo>
                                    <a:pt x="8079" y="0"/>
                                  </a:lnTo>
                                  <a:lnTo>
                                    <a:pt x="8081" y="1"/>
                                  </a:lnTo>
                                  <a:lnTo>
                                    <a:pt x="8084" y="1"/>
                                  </a:lnTo>
                                  <a:lnTo>
                                    <a:pt x="8086" y="0"/>
                                  </a:lnTo>
                                  <a:lnTo>
                                    <a:pt x="8089" y="0"/>
                                  </a:lnTo>
                                  <a:lnTo>
                                    <a:pt x="8091" y="1"/>
                                  </a:lnTo>
                                  <a:lnTo>
                                    <a:pt x="8094" y="0"/>
                                  </a:lnTo>
                                  <a:lnTo>
                                    <a:pt x="8096" y="0"/>
                                  </a:lnTo>
                                  <a:lnTo>
                                    <a:pt x="8099" y="0"/>
                                  </a:lnTo>
                                  <a:lnTo>
                                    <a:pt x="8101" y="0"/>
                                  </a:lnTo>
                                  <a:lnTo>
                                    <a:pt x="8104" y="0"/>
                                  </a:lnTo>
                                  <a:lnTo>
                                    <a:pt x="8106" y="1"/>
                                  </a:lnTo>
                                  <a:lnTo>
                                    <a:pt x="8109" y="1"/>
                                  </a:lnTo>
                                  <a:lnTo>
                                    <a:pt x="8111" y="0"/>
                                  </a:lnTo>
                                  <a:lnTo>
                                    <a:pt x="8114" y="1"/>
                                  </a:lnTo>
                                  <a:lnTo>
                                    <a:pt x="8116" y="0"/>
                                  </a:lnTo>
                                  <a:lnTo>
                                    <a:pt x="8119" y="0"/>
                                  </a:lnTo>
                                  <a:lnTo>
                                    <a:pt x="8121" y="0"/>
                                  </a:lnTo>
                                  <a:lnTo>
                                    <a:pt x="8124" y="0"/>
                                  </a:lnTo>
                                  <a:lnTo>
                                    <a:pt x="8126" y="0"/>
                                  </a:lnTo>
                                  <a:lnTo>
                                    <a:pt x="8129" y="1"/>
                                  </a:lnTo>
                                  <a:lnTo>
                                    <a:pt x="8131" y="1"/>
                                  </a:lnTo>
                                  <a:lnTo>
                                    <a:pt x="8134" y="0"/>
                                  </a:lnTo>
                                  <a:lnTo>
                                    <a:pt x="8136" y="1"/>
                                  </a:lnTo>
                                  <a:lnTo>
                                    <a:pt x="8139" y="0"/>
                                  </a:lnTo>
                                  <a:lnTo>
                                    <a:pt x="8141" y="0"/>
                                  </a:lnTo>
                                  <a:lnTo>
                                    <a:pt x="8144" y="0"/>
                                  </a:lnTo>
                                  <a:lnTo>
                                    <a:pt x="8146" y="1"/>
                                  </a:lnTo>
                                  <a:lnTo>
                                    <a:pt x="8148" y="2"/>
                                  </a:lnTo>
                                  <a:lnTo>
                                    <a:pt x="8151" y="4"/>
                                  </a:lnTo>
                                  <a:lnTo>
                                    <a:pt x="8153" y="6"/>
                                  </a:lnTo>
                                  <a:lnTo>
                                    <a:pt x="8156" y="8"/>
                                  </a:lnTo>
                                  <a:lnTo>
                                    <a:pt x="8158" y="10"/>
                                  </a:lnTo>
                                  <a:lnTo>
                                    <a:pt x="8161" y="10"/>
                                  </a:lnTo>
                                  <a:lnTo>
                                    <a:pt x="8163" y="7"/>
                                  </a:lnTo>
                                  <a:lnTo>
                                    <a:pt x="8166" y="5"/>
                                  </a:lnTo>
                                  <a:lnTo>
                                    <a:pt x="8168" y="3"/>
                                  </a:lnTo>
                                  <a:lnTo>
                                    <a:pt x="8171" y="2"/>
                                  </a:lnTo>
                                  <a:lnTo>
                                    <a:pt x="8173" y="2"/>
                                  </a:lnTo>
                                  <a:lnTo>
                                    <a:pt x="8176" y="1"/>
                                  </a:lnTo>
                                  <a:lnTo>
                                    <a:pt x="8178" y="1"/>
                                  </a:lnTo>
                                  <a:lnTo>
                                    <a:pt x="8181" y="1"/>
                                  </a:lnTo>
                                  <a:lnTo>
                                    <a:pt x="8183" y="0"/>
                                  </a:lnTo>
                                  <a:lnTo>
                                    <a:pt x="8186" y="0"/>
                                  </a:lnTo>
                                  <a:lnTo>
                                    <a:pt x="8188" y="1"/>
                                  </a:lnTo>
                                  <a:lnTo>
                                    <a:pt x="8191" y="0"/>
                                  </a:lnTo>
                                  <a:lnTo>
                                    <a:pt x="8193" y="0"/>
                                  </a:lnTo>
                                  <a:lnTo>
                                    <a:pt x="8196" y="1"/>
                                  </a:lnTo>
                                  <a:lnTo>
                                    <a:pt x="8198" y="1"/>
                                  </a:lnTo>
                                  <a:lnTo>
                                    <a:pt x="8201" y="0"/>
                                  </a:lnTo>
                                  <a:lnTo>
                                    <a:pt x="8203" y="0"/>
                                  </a:lnTo>
                                  <a:lnTo>
                                    <a:pt x="8206" y="1"/>
                                  </a:lnTo>
                                  <a:lnTo>
                                    <a:pt x="8208" y="0"/>
                                  </a:lnTo>
                                  <a:lnTo>
                                    <a:pt x="8211" y="0"/>
                                  </a:lnTo>
                                  <a:lnTo>
                                    <a:pt x="8213" y="0"/>
                                  </a:lnTo>
                                  <a:lnTo>
                                    <a:pt x="8215" y="1"/>
                                  </a:lnTo>
                                  <a:lnTo>
                                    <a:pt x="8218" y="0"/>
                                  </a:lnTo>
                                  <a:lnTo>
                                    <a:pt x="8220" y="1"/>
                                  </a:lnTo>
                                  <a:lnTo>
                                    <a:pt x="8223" y="0"/>
                                  </a:lnTo>
                                  <a:lnTo>
                                    <a:pt x="8225" y="1"/>
                                  </a:lnTo>
                                  <a:lnTo>
                                    <a:pt x="8228" y="1"/>
                                  </a:lnTo>
                                  <a:lnTo>
                                    <a:pt x="8230" y="1"/>
                                  </a:lnTo>
                                  <a:lnTo>
                                    <a:pt x="8233" y="1"/>
                                  </a:lnTo>
                                  <a:lnTo>
                                    <a:pt x="8235" y="1"/>
                                  </a:lnTo>
                                  <a:lnTo>
                                    <a:pt x="8238" y="0"/>
                                  </a:lnTo>
                                  <a:lnTo>
                                    <a:pt x="8240" y="0"/>
                                  </a:lnTo>
                                  <a:lnTo>
                                    <a:pt x="8243" y="1"/>
                                  </a:lnTo>
                                  <a:lnTo>
                                    <a:pt x="8245" y="1"/>
                                  </a:lnTo>
                                  <a:lnTo>
                                    <a:pt x="8248" y="0"/>
                                  </a:lnTo>
                                  <a:lnTo>
                                    <a:pt x="8250" y="1"/>
                                  </a:lnTo>
                                  <a:lnTo>
                                    <a:pt x="8253" y="1"/>
                                  </a:lnTo>
                                  <a:lnTo>
                                    <a:pt x="8255" y="1"/>
                                  </a:lnTo>
                                  <a:lnTo>
                                    <a:pt x="8258" y="1"/>
                                  </a:lnTo>
                                  <a:lnTo>
                                    <a:pt x="8260" y="1"/>
                                  </a:lnTo>
                                  <a:lnTo>
                                    <a:pt x="8263" y="1"/>
                                  </a:lnTo>
                                  <a:lnTo>
                                    <a:pt x="8265" y="1"/>
                                  </a:lnTo>
                                  <a:lnTo>
                                    <a:pt x="8268" y="0"/>
                                  </a:lnTo>
                                  <a:lnTo>
                                    <a:pt x="8270" y="0"/>
                                  </a:lnTo>
                                  <a:lnTo>
                                    <a:pt x="8273" y="1"/>
                                  </a:lnTo>
                                  <a:lnTo>
                                    <a:pt x="8275" y="0"/>
                                  </a:lnTo>
                                  <a:lnTo>
                                    <a:pt x="8278" y="0"/>
                                  </a:lnTo>
                                  <a:lnTo>
                                    <a:pt x="8280" y="0"/>
                                  </a:lnTo>
                                  <a:lnTo>
                                    <a:pt x="8283" y="0"/>
                                  </a:lnTo>
                                  <a:lnTo>
                                    <a:pt x="8285" y="0"/>
                                  </a:lnTo>
                                  <a:lnTo>
                                    <a:pt x="8287" y="1"/>
                                  </a:lnTo>
                                  <a:lnTo>
                                    <a:pt x="8290" y="0"/>
                                  </a:lnTo>
                                  <a:lnTo>
                                    <a:pt x="8292" y="0"/>
                                  </a:lnTo>
                                  <a:lnTo>
                                    <a:pt x="8295" y="1"/>
                                  </a:lnTo>
                                  <a:lnTo>
                                    <a:pt x="8297" y="1"/>
                                  </a:lnTo>
                                  <a:lnTo>
                                    <a:pt x="8300" y="1"/>
                                  </a:lnTo>
                                  <a:lnTo>
                                    <a:pt x="8302" y="1"/>
                                  </a:lnTo>
                                  <a:lnTo>
                                    <a:pt x="8305" y="1"/>
                                  </a:lnTo>
                                  <a:lnTo>
                                    <a:pt x="8307" y="1"/>
                                  </a:lnTo>
                                  <a:lnTo>
                                    <a:pt x="8310" y="1"/>
                                  </a:lnTo>
                                  <a:lnTo>
                                    <a:pt x="8312" y="2"/>
                                  </a:lnTo>
                                  <a:lnTo>
                                    <a:pt x="8315" y="2"/>
                                  </a:lnTo>
                                  <a:lnTo>
                                    <a:pt x="8317" y="3"/>
                                  </a:lnTo>
                                  <a:lnTo>
                                    <a:pt x="8320" y="2"/>
                                  </a:lnTo>
                                  <a:lnTo>
                                    <a:pt x="8322" y="2"/>
                                  </a:lnTo>
                                  <a:lnTo>
                                    <a:pt x="8325" y="2"/>
                                  </a:lnTo>
                                  <a:lnTo>
                                    <a:pt x="8327" y="2"/>
                                  </a:lnTo>
                                  <a:lnTo>
                                    <a:pt x="8330" y="2"/>
                                  </a:lnTo>
                                  <a:lnTo>
                                    <a:pt x="8332" y="1"/>
                                  </a:lnTo>
                                  <a:lnTo>
                                    <a:pt x="8335" y="1"/>
                                  </a:lnTo>
                                  <a:lnTo>
                                    <a:pt x="8337" y="1"/>
                                  </a:lnTo>
                                  <a:lnTo>
                                    <a:pt x="8340" y="1"/>
                                  </a:lnTo>
                                  <a:lnTo>
                                    <a:pt x="8342" y="1"/>
                                  </a:lnTo>
                                  <a:lnTo>
                                    <a:pt x="8345" y="1"/>
                                  </a:lnTo>
                                  <a:lnTo>
                                    <a:pt x="8347" y="1"/>
                                  </a:lnTo>
                                  <a:lnTo>
                                    <a:pt x="8350" y="1"/>
                                  </a:lnTo>
                                  <a:lnTo>
                                    <a:pt x="8352" y="1"/>
                                  </a:lnTo>
                                  <a:lnTo>
                                    <a:pt x="8354" y="1"/>
                                  </a:lnTo>
                                  <a:lnTo>
                                    <a:pt x="8357" y="1"/>
                                  </a:lnTo>
                                  <a:lnTo>
                                    <a:pt x="8359" y="1"/>
                                  </a:lnTo>
                                  <a:lnTo>
                                    <a:pt x="8362" y="1"/>
                                  </a:lnTo>
                                  <a:lnTo>
                                    <a:pt x="8364" y="1"/>
                                  </a:lnTo>
                                  <a:lnTo>
                                    <a:pt x="8367" y="0"/>
                                  </a:lnTo>
                                  <a:lnTo>
                                    <a:pt x="8369" y="0"/>
                                  </a:lnTo>
                                  <a:lnTo>
                                    <a:pt x="8372" y="0"/>
                                  </a:lnTo>
                                  <a:lnTo>
                                    <a:pt x="8374" y="0"/>
                                  </a:lnTo>
                                  <a:lnTo>
                                    <a:pt x="8377" y="0"/>
                                  </a:lnTo>
                                  <a:lnTo>
                                    <a:pt x="8379" y="0"/>
                                  </a:lnTo>
                                  <a:lnTo>
                                    <a:pt x="8382" y="0"/>
                                  </a:lnTo>
                                  <a:lnTo>
                                    <a:pt x="8384" y="0"/>
                                  </a:lnTo>
                                  <a:lnTo>
                                    <a:pt x="8387" y="2"/>
                                  </a:lnTo>
                                  <a:lnTo>
                                    <a:pt x="8389" y="2"/>
                                  </a:lnTo>
                                  <a:lnTo>
                                    <a:pt x="8392" y="3"/>
                                  </a:lnTo>
                                  <a:lnTo>
                                    <a:pt x="8394" y="4"/>
                                  </a:lnTo>
                                  <a:lnTo>
                                    <a:pt x="8397" y="5"/>
                                  </a:lnTo>
                                  <a:lnTo>
                                    <a:pt x="8399" y="6"/>
                                  </a:lnTo>
                                  <a:lnTo>
                                    <a:pt x="8402" y="5"/>
                                  </a:lnTo>
                                  <a:lnTo>
                                    <a:pt x="8404" y="4"/>
                                  </a:lnTo>
                                  <a:lnTo>
                                    <a:pt x="8407" y="4"/>
                                  </a:lnTo>
                                  <a:lnTo>
                                    <a:pt x="8409" y="2"/>
                                  </a:lnTo>
                                  <a:lnTo>
                                    <a:pt x="8412" y="2"/>
                                  </a:lnTo>
                                  <a:lnTo>
                                    <a:pt x="8414" y="3"/>
                                  </a:lnTo>
                                  <a:lnTo>
                                    <a:pt x="8417" y="2"/>
                                  </a:lnTo>
                                  <a:lnTo>
                                    <a:pt x="8419" y="2"/>
                                  </a:lnTo>
                                  <a:lnTo>
                                    <a:pt x="8422" y="2"/>
                                  </a:lnTo>
                                  <a:lnTo>
                                    <a:pt x="8424" y="1"/>
                                  </a:lnTo>
                                  <a:lnTo>
                                    <a:pt x="8426" y="1"/>
                                  </a:lnTo>
                                  <a:lnTo>
                                    <a:pt x="8429" y="1"/>
                                  </a:lnTo>
                                  <a:lnTo>
                                    <a:pt x="8431" y="1"/>
                                  </a:lnTo>
                                  <a:lnTo>
                                    <a:pt x="8434" y="1"/>
                                  </a:lnTo>
                                  <a:lnTo>
                                    <a:pt x="8436" y="1"/>
                                  </a:lnTo>
                                  <a:lnTo>
                                    <a:pt x="8439" y="1"/>
                                  </a:lnTo>
                                  <a:lnTo>
                                    <a:pt x="8441" y="1"/>
                                  </a:lnTo>
                                  <a:lnTo>
                                    <a:pt x="8444" y="1"/>
                                  </a:lnTo>
                                  <a:lnTo>
                                    <a:pt x="8446" y="1"/>
                                  </a:lnTo>
                                  <a:lnTo>
                                    <a:pt x="8449" y="1"/>
                                  </a:lnTo>
                                  <a:lnTo>
                                    <a:pt x="8451" y="1"/>
                                  </a:lnTo>
                                  <a:lnTo>
                                    <a:pt x="8454" y="0"/>
                                  </a:lnTo>
                                  <a:lnTo>
                                    <a:pt x="8456" y="1"/>
                                  </a:lnTo>
                                  <a:lnTo>
                                    <a:pt x="8459" y="1"/>
                                  </a:lnTo>
                                  <a:lnTo>
                                    <a:pt x="8461" y="0"/>
                                  </a:lnTo>
                                  <a:lnTo>
                                    <a:pt x="8464" y="0"/>
                                  </a:lnTo>
                                  <a:lnTo>
                                    <a:pt x="8466" y="1"/>
                                  </a:lnTo>
                                  <a:lnTo>
                                    <a:pt x="8469" y="1"/>
                                  </a:lnTo>
                                  <a:lnTo>
                                    <a:pt x="8471" y="1"/>
                                  </a:lnTo>
                                  <a:lnTo>
                                    <a:pt x="8474" y="1"/>
                                  </a:lnTo>
                                  <a:lnTo>
                                    <a:pt x="8476" y="1"/>
                                  </a:lnTo>
                                  <a:lnTo>
                                    <a:pt x="8479" y="1"/>
                                  </a:lnTo>
                                  <a:lnTo>
                                    <a:pt x="8481" y="1"/>
                                  </a:lnTo>
                                  <a:lnTo>
                                    <a:pt x="8484" y="1"/>
                                  </a:lnTo>
                                  <a:lnTo>
                                    <a:pt x="8486" y="0"/>
                                  </a:lnTo>
                                  <a:lnTo>
                                    <a:pt x="8489" y="0"/>
                                  </a:lnTo>
                                  <a:lnTo>
                                    <a:pt x="8491" y="1"/>
                                  </a:lnTo>
                                  <a:lnTo>
                                    <a:pt x="8493" y="0"/>
                                  </a:lnTo>
                                  <a:lnTo>
                                    <a:pt x="8496" y="0"/>
                                  </a:lnTo>
                                  <a:lnTo>
                                    <a:pt x="8498" y="0"/>
                                  </a:lnTo>
                                  <a:lnTo>
                                    <a:pt x="8501" y="0"/>
                                  </a:lnTo>
                                  <a:lnTo>
                                    <a:pt x="8503" y="0"/>
                                  </a:lnTo>
                                  <a:lnTo>
                                    <a:pt x="8506" y="0"/>
                                  </a:lnTo>
                                  <a:lnTo>
                                    <a:pt x="8508" y="0"/>
                                  </a:lnTo>
                                  <a:lnTo>
                                    <a:pt x="8511" y="0"/>
                                  </a:lnTo>
                                  <a:lnTo>
                                    <a:pt x="8513" y="1"/>
                                  </a:lnTo>
                                  <a:lnTo>
                                    <a:pt x="8516" y="0"/>
                                  </a:lnTo>
                                  <a:lnTo>
                                    <a:pt x="8518" y="0"/>
                                  </a:lnTo>
                                  <a:lnTo>
                                    <a:pt x="8521" y="0"/>
                                  </a:lnTo>
                                  <a:lnTo>
                                    <a:pt x="8523" y="0"/>
                                  </a:lnTo>
                                  <a:lnTo>
                                    <a:pt x="8526" y="0"/>
                                  </a:lnTo>
                                  <a:lnTo>
                                    <a:pt x="8528" y="0"/>
                                  </a:lnTo>
                                  <a:lnTo>
                                    <a:pt x="8531" y="1"/>
                                  </a:lnTo>
                                  <a:lnTo>
                                    <a:pt x="8533" y="1"/>
                                  </a:lnTo>
                                  <a:lnTo>
                                    <a:pt x="8536" y="1"/>
                                  </a:lnTo>
                                  <a:lnTo>
                                    <a:pt x="8538" y="1"/>
                                  </a:lnTo>
                                  <a:lnTo>
                                    <a:pt x="8541" y="1"/>
                                  </a:lnTo>
                                  <a:lnTo>
                                    <a:pt x="8543" y="1"/>
                                  </a:lnTo>
                                  <a:lnTo>
                                    <a:pt x="8546" y="0"/>
                                  </a:lnTo>
                                  <a:lnTo>
                                    <a:pt x="8548" y="0"/>
                                  </a:lnTo>
                                  <a:lnTo>
                                    <a:pt x="8551" y="1"/>
                                  </a:lnTo>
                                  <a:lnTo>
                                    <a:pt x="8553" y="0"/>
                                  </a:lnTo>
                                  <a:lnTo>
                                    <a:pt x="8556" y="1"/>
                                  </a:lnTo>
                                  <a:lnTo>
                                    <a:pt x="8558" y="0"/>
                                  </a:lnTo>
                                  <a:lnTo>
                                    <a:pt x="8561" y="1"/>
                                  </a:lnTo>
                                  <a:lnTo>
                                    <a:pt x="8563" y="2"/>
                                  </a:lnTo>
                                  <a:lnTo>
                                    <a:pt x="8565" y="3"/>
                                  </a:lnTo>
                                  <a:lnTo>
                                    <a:pt x="8568" y="4"/>
                                  </a:lnTo>
                                  <a:lnTo>
                                    <a:pt x="8570" y="4"/>
                                  </a:lnTo>
                                  <a:lnTo>
                                    <a:pt x="8573" y="4"/>
                                  </a:lnTo>
                                  <a:lnTo>
                                    <a:pt x="8575" y="4"/>
                                  </a:lnTo>
                                  <a:lnTo>
                                    <a:pt x="8578" y="3"/>
                                  </a:lnTo>
                                  <a:lnTo>
                                    <a:pt x="8580" y="3"/>
                                  </a:lnTo>
                                  <a:lnTo>
                                    <a:pt x="8583" y="3"/>
                                  </a:lnTo>
                                  <a:lnTo>
                                    <a:pt x="8585" y="3"/>
                                  </a:lnTo>
                                  <a:lnTo>
                                    <a:pt x="8588" y="3"/>
                                  </a:lnTo>
                                  <a:lnTo>
                                    <a:pt x="8590" y="2"/>
                                  </a:lnTo>
                                  <a:lnTo>
                                    <a:pt x="8593" y="2"/>
                                  </a:lnTo>
                                  <a:lnTo>
                                    <a:pt x="8595" y="2"/>
                                  </a:lnTo>
                                  <a:lnTo>
                                    <a:pt x="8598" y="1"/>
                                  </a:lnTo>
                                  <a:lnTo>
                                    <a:pt x="8600" y="1"/>
                                  </a:lnTo>
                                  <a:lnTo>
                                    <a:pt x="8603" y="1"/>
                                  </a:lnTo>
                                  <a:lnTo>
                                    <a:pt x="8605" y="1"/>
                                  </a:lnTo>
                                  <a:lnTo>
                                    <a:pt x="8608" y="1"/>
                                  </a:lnTo>
                                  <a:lnTo>
                                    <a:pt x="8610" y="1"/>
                                  </a:lnTo>
                                  <a:lnTo>
                                    <a:pt x="8613" y="1"/>
                                  </a:lnTo>
                                  <a:lnTo>
                                    <a:pt x="8615" y="1"/>
                                  </a:lnTo>
                                  <a:lnTo>
                                    <a:pt x="8618" y="1"/>
                                  </a:lnTo>
                                  <a:lnTo>
                                    <a:pt x="8620" y="1"/>
                                  </a:lnTo>
                                  <a:lnTo>
                                    <a:pt x="8623" y="1"/>
                                  </a:lnTo>
                                  <a:lnTo>
                                    <a:pt x="8625" y="1"/>
                                  </a:lnTo>
                                  <a:lnTo>
                                    <a:pt x="8628" y="1"/>
                                  </a:lnTo>
                                  <a:lnTo>
                                    <a:pt x="8630" y="1"/>
                                  </a:lnTo>
                                  <a:lnTo>
                                    <a:pt x="8633" y="0"/>
                                  </a:lnTo>
                                  <a:lnTo>
                                    <a:pt x="8635" y="0"/>
                                  </a:lnTo>
                                  <a:lnTo>
                                    <a:pt x="8637" y="0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8642" y="0"/>
                                  </a:lnTo>
                                  <a:lnTo>
                                    <a:pt x="8645" y="0"/>
                                  </a:lnTo>
                                  <a:lnTo>
                                    <a:pt x="8647" y="0"/>
                                  </a:lnTo>
                                  <a:lnTo>
                                    <a:pt x="8650" y="0"/>
                                  </a:lnTo>
                                  <a:lnTo>
                                    <a:pt x="8652" y="0"/>
                                  </a:lnTo>
                                  <a:lnTo>
                                    <a:pt x="8655" y="0"/>
                                  </a:lnTo>
                                  <a:lnTo>
                                    <a:pt x="8657" y="0"/>
                                  </a:lnTo>
                                  <a:lnTo>
                                    <a:pt x="8660" y="0"/>
                                  </a:lnTo>
                                  <a:lnTo>
                                    <a:pt x="8662" y="0"/>
                                  </a:lnTo>
                                  <a:lnTo>
                                    <a:pt x="8665" y="0"/>
                                  </a:lnTo>
                                  <a:lnTo>
                                    <a:pt x="8667" y="0"/>
                                  </a:lnTo>
                                  <a:lnTo>
                                    <a:pt x="8670" y="0"/>
                                  </a:lnTo>
                                  <a:lnTo>
                                    <a:pt x="8672" y="0"/>
                                  </a:lnTo>
                                  <a:lnTo>
                                    <a:pt x="8675" y="0"/>
                                  </a:lnTo>
                                  <a:lnTo>
                                    <a:pt x="8677" y="0"/>
                                  </a:lnTo>
                                  <a:lnTo>
                                    <a:pt x="8680" y="0"/>
                                  </a:lnTo>
                                  <a:lnTo>
                                    <a:pt x="8682" y="0"/>
                                  </a:lnTo>
                                  <a:lnTo>
                                    <a:pt x="8685" y="0"/>
                                  </a:lnTo>
                                  <a:lnTo>
                                    <a:pt x="8687" y="0"/>
                                  </a:lnTo>
                                  <a:lnTo>
                                    <a:pt x="8690" y="0"/>
                                  </a:lnTo>
                                  <a:lnTo>
                                    <a:pt x="8692" y="0"/>
                                  </a:lnTo>
                                  <a:lnTo>
                                    <a:pt x="8695" y="0"/>
                                  </a:lnTo>
                                  <a:lnTo>
                                    <a:pt x="8697" y="0"/>
                                  </a:lnTo>
                                  <a:lnTo>
                                    <a:pt x="8700" y="0"/>
                                  </a:lnTo>
                                  <a:lnTo>
                                    <a:pt x="8702" y="0"/>
                                  </a:lnTo>
                                  <a:lnTo>
                                    <a:pt x="8704" y="0"/>
                                  </a:lnTo>
                                  <a:lnTo>
                                    <a:pt x="8707" y="0"/>
                                  </a:lnTo>
                                  <a:lnTo>
                                    <a:pt x="8709" y="0"/>
                                  </a:lnTo>
                                  <a:lnTo>
                                    <a:pt x="8712" y="0"/>
                                  </a:lnTo>
                                  <a:lnTo>
                                    <a:pt x="8714" y="0"/>
                                  </a:lnTo>
                                  <a:lnTo>
                                    <a:pt x="8717" y="0"/>
                                  </a:lnTo>
                                  <a:lnTo>
                                    <a:pt x="8719" y="0"/>
                                  </a:lnTo>
                                  <a:lnTo>
                                    <a:pt x="8722" y="0"/>
                                  </a:lnTo>
                                  <a:lnTo>
                                    <a:pt x="8724" y="0"/>
                                  </a:lnTo>
                                  <a:lnTo>
                                    <a:pt x="8727" y="0"/>
                                  </a:lnTo>
                                  <a:lnTo>
                                    <a:pt x="8729" y="0"/>
                                  </a:lnTo>
                                  <a:lnTo>
                                    <a:pt x="8732" y="0"/>
                                  </a:lnTo>
                                  <a:lnTo>
                                    <a:pt x="8734" y="0"/>
                                  </a:lnTo>
                                  <a:lnTo>
                                    <a:pt x="8737" y="0"/>
                                  </a:lnTo>
                                  <a:lnTo>
                                    <a:pt x="8739" y="0"/>
                                  </a:lnTo>
                                  <a:lnTo>
                                    <a:pt x="8742" y="0"/>
                                  </a:lnTo>
                                  <a:lnTo>
                                    <a:pt x="8744" y="0"/>
                                  </a:lnTo>
                                  <a:lnTo>
                                    <a:pt x="8747" y="0"/>
                                  </a:lnTo>
                                  <a:lnTo>
                                    <a:pt x="8749" y="0"/>
                                  </a:lnTo>
                                  <a:lnTo>
                                    <a:pt x="8752" y="0"/>
                                  </a:lnTo>
                                  <a:lnTo>
                                    <a:pt x="8754" y="0"/>
                                  </a:lnTo>
                                  <a:lnTo>
                                    <a:pt x="8757" y="0"/>
                                  </a:lnTo>
                                  <a:lnTo>
                                    <a:pt x="8759" y="0"/>
                                  </a:lnTo>
                                  <a:lnTo>
                                    <a:pt x="8762" y="0"/>
                                  </a:lnTo>
                                  <a:lnTo>
                                    <a:pt x="8764" y="0"/>
                                  </a:lnTo>
                                  <a:lnTo>
                                    <a:pt x="8767" y="0"/>
                                  </a:lnTo>
                                  <a:lnTo>
                                    <a:pt x="8769" y="1"/>
                                  </a:lnTo>
                                  <a:lnTo>
                                    <a:pt x="8772" y="0"/>
                                  </a:lnTo>
                                  <a:lnTo>
                                    <a:pt x="8774" y="0"/>
                                  </a:lnTo>
                                  <a:lnTo>
                                    <a:pt x="8776" y="0"/>
                                  </a:lnTo>
                                  <a:lnTo>
                                    <a:pt x="8779" y="0"/>
                                  </a:lnTo>
                                  <a:lnTo>
                                    <a:pt x="8781" y="0"/>
                                  </a:lnTo>
                                  <a:lnTo>
                                    <a:pt x="8784" y="0"/>
                                  </a:lnTo>
                                  <a:lnTo>
                                    <a:pt x="8786" y="0"/>
                                  </a:lnTo>
                                  <a:lnTo>
                                    <a:pt x="8789" y="0"/>
                                  </a:lnTo>
                                  <a:lnTo>
                                    <a:pt x="8791" y="0"/>
                                  </a:lnTo>
                                  <a:lnTo>
                                    <a:pt x="8794" y="0"/>
                                  </a:lnTo>
                                  <a:lnTo>
                                    <a:pt x="8796" y="0"/>
                                  </a:lnTo>
                                  <a:lnTo>
                                    <a:pt x="8799" y="0"/>
                                  </a:lnTo>
                                  <a:lnTo>
                                    <a:pt x="8801" y="0"/>
                                  </a:lnTo>
                                  <a:lnTo>
                                    <a:pt x="8804" y="0"/>
                                  </a:lnTo>
                                  <a:lnTo>
                                    <a:pt x="8806" y="0"/>
                                  </a:lnTo>
                                  <a:lnTo>
                                    <a:pt x="8809" y="0"/>
                                  </a:lnTo>
                                  <a:lnTo>
                                    <a:pt x="8811" y="0"/>
                                  </a:lnTo>
                                  <a:lnTo>
                                    <a:pt x="8814" y="0"/>
                                  </a:lnTo>
                                  <a:lnTo>
                                    <a:pt x="8816" y="0"/>
                                  </a:lnTo>
                                  <a:lnTo>
                                    <a:pt x="8819" y="0"/>
                                  </a:lnTo>
                                  <a:lnTo>
                                    <a:pt x="8821" y="0"/>
                                  </a:lnTo>
                                  <a:lnTo>
                                    <a:pt x="8824" y="0"/>
                                  </a:lnTo>
                                  <a:lnTo>
                                    <a:pt x="8826" y="0"/>
                                  </a:lnTo>
                                  <a:lnTo>
                                    <a:pt x="8829" y="0"/>
                                  </a:lnTo>
                                  <a:lnTo>
                                    <a:pt x="8831" y="0"/>
                                  </a:lnTo>
                                  <a:lnTo>
                                    <a:pt x="8834" y="0"/>
                                  </a:lnTo>
                                  <a:lnTo>
                                    <a:pt x="8836" y="0"/>
                                  </a:lnTo>
                                  <a:lnTo>
                                    <a:pt x="8839" y="0"/>
                                  </a:lnTo>
                                  <a:lnTo>
                                    <a:pt x="8841" y="0"/>
                                  </a:lnTo>
                                  <a:lnTo>
                                    <a:pt x="8843" y="0"/>
                                  </a:lnTo>
                                  <a:lnTo>
                                    <a:pt x="8846" y="0"/>
                                  </a:lnTo>
                                  <a:lnTo>
                                    <a:pt x="8848" y="1"/>
                                  </a:lnTo>
                                  <a:lnTo>
                                    <a:pt x="8851" y="0"/>
                                  </a:lnTo>
                                  <a:lnTo>
                                    <a:pt x="8853" y="0"/>
                                  </a:lnTo>
                                  <a:lnTo>
                                    <a:pt x="8856" y="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8861" y="0"/>
                                  </a:lnTo>
                                  <a:lnTo>
                                    <a:pt x="8863" y="0"/>
                                  </a:lnTo>
                                  <a:lnTo>
                                    <a:pt x="8866" y="0"/>
                                  </a:lnTo>
                                  <a:lnTo>
                                    <a:pt x="8868" y="0"/>
                                  </a:lnTo>
                                  <a:lnTo>
                                    <a:pt x="8871" y="0"/>
                                  </a:lnTo>
                                  <a:lnTo>
                                    <a:pt x="8873" y="0"/>
                                  </a:lnTo>
                                  <a:lnTo>
                                    <a:pt x="8876" y="0"/>
                                  </a:lnTo>
                                  <a:lnTo>
                                    <a:pt x="8878" y="0"/>
                                  </a:lnTo>
                                  <a:lnTo>
                                    <a:pt x="8881" y="0"/>
                                  </a:lnTo>
                                  <a:lnTo>
                                    <a:pt x="8883" y="0"/>
                                  </a:lnTo>
                                  <a:lnTo>
                                    <a:pt x="8886" y="1"/>
                                  </a:lnTo>
                                  <a:lnTo>
                                    <a:pt x="8888" y="0"/>
                                  </a:lnTo>
                                  <a:lnTo>
                                    <a:pt x="8891" y="0"/>
                                  </a:lnTo>
                                  <a:lnTo>
                                    <a:pt x="8893" y="0"/>
                                  </a:lnTo>
                                  <a:lnTo>
                                    <a:pt x="8896" y="0"/>
                                  </a:lnTo>
                                  <a:lnTo>
                                    <a:pt x="8898" y="0"/>
                                  </a:lnTo>
                                  <a:lnTo>
                                    <a:pt x="8901" y="0"/>
                                  </a:lnTo>
                                  <a:lnTo>
                                    <a:pt x="8903" y="0"/>
                                  </a:lnTo>
                                  <a:lnTo>
                                    <a:pt x="8906" y="0"/>
                                  </a:lnTo>
                                  <a:lnTo>
                                    <a:pt x="8908" y="0"/>
                                  </a:lnTo>
                                  <a:lnTo>
                                    <a:pt x="8911" y="0"/>
                                  </a:lnTo>
                                  <a:lnTo>
                                    <a:pt x="8913" y="0"/>
                                  </a:lnTo>
                                  <a:lnTo>
                                    <a:pt x="8915" y="0"/>
                                  </a:lnTo>
                                  <a:lnTo>
                                    <a:pt x="8918" y="0"/>
                                  </a:lnTo>
                                  <a:lnTo>
                                    <a:pt x="8920" y="1"/>
                                  </a:lnTo>
                                  <a:lnTo>
                                    <a:pt x="8923" y="1"/>
                                  </a:lnTo>
                                  <a:lnTo>
                                    <a:pt x="8925" y="1"/>
                                  </a:lnTo>
                                  <a:lnTo>
                                    <a:pt x="8928" y="1"/>
                                  </a:lnTo>
                                  <a:lnTo>
                                    <a:pt x="8930" y="1"/>
                                  </a:lnTo>
                                  <a:lnTo>
                                    <a:pt x="8933" y="1"/>
                                  </a:lnTo>
                                  <a:lnTo>
                                    <a:pt x="8935" y="1"/>
                                  </a:lnTo>
                                  <a:lnTo>
                                    <a:pt x="8938" y="0"/>
                                  </a:lnTo>
                                  <a:lnTo>
                                    <a:pt x="8940" y="0"/>
                                  </a:lnTo>
                                  <a:lnTo>
                                    <a:pt x="8943" y="0"/>
                                  </a:lnTo>
                                  <a:lnTo>
                                    <a:pt x="8945" y="0"/>
                                  </a:lnTo>
                                  <a:lnTo>
                                    <a:pt x="8948" y="0"/>
                                  </a:lnTo>
                                  <a:lnTo>
                                    <a:pt x="8950" y="0"/>
                                  </a:lnTo>
                                  <a:lnTo>
                                    <a:pt x="8953" y="0"/>
                                  </a:lnTo>
                                  <a:lnTo>
                                    <a:pt x="8955" y="0"/>
                                  </a:lnTo>
                                  <a:lnTo>
                                    <a:pt x="8958" y="0"/>
                                  </a:lnTo>
                                  <a:lnTo>
                                    <a:pt x="8960" y="0"/>
                                  </a:lnTo>
                                  <a:lnTo>
                                    <a:pt x="8963" y="0"/>
                                  </a:lnTo>
                                  <a:lnTo>
                                    <a:pt x="8965" y="0"/>
                                  </a:lnTo>
                                  <a:lnTo>
                                    <a:pt x="8968" y="0"/>
                                  </a:lnTo>
                                  <a:lnTo>
                                    <a:pt x="8970" y="0"/>
                                  </a:lnTo>
                                  <a:lnTo>
                                    <a:pt x="8973" y="1"/>
                                  </a:lnTo>
                                  <a:lnTo>
                                    <a:pt x="8975" y="1"/>
                                  </a:lnTo>
                                  <a:lnTo>
                                    <a:pt x="8978" y="1"/>
                                  </a:lnTo>
                                  <a:lnTo>
                                    <a:pt x="8980" y="1"/>
                                  </a:lnTo>
                                  <a:lnTo>
                                    <a:pt x="8982" y="1"/>
                                  </a:lnTo>
                                  <a:lnTo>
                                    <a:pt x="8985" y="1"/>
                                  </a:lnTo>
                                  <a:lnTo>
                                    <a:pt x="8987" y="0"/>
                                  </a:lnTo>
                                  <a:lnTo>
                                    <a:pt x="8990" y="0"/>
                                  </a:lnTo>
                                  <a:lnTo>
                                    <a:pt x="8992" y="0"/>
                                  </a:lnTo>
                                  <a:lnTo>
                                    <a:pt x="8995" y="0"/>
                                  </a:lnTo>
                                  <a:lnTo>
                                    <a:pt x="8997" y="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9002" y="0"/>
                                  </a:lnTo>
                                  <a:lnTo>
                                    <a:pt x="9005" y="0"/>
                                  </a:lnTo>
                                  <a:lnTo>
                                    <a:pt x="9007" y="0"/>
                                  </a:lnTo>
                                  <a:lnTo>
                                    <a:pt x="9010" y="0"/>
                                  </a:lnTo>
                                  <a:lnTo>
                                    <a:pt x="9012" y="0"/>
                                  </a:lnTo>
                                  <a:lnTo>
                                    <a:pt x="9015" y="0"/>
                                  </a:lnTo>
                                  <a:lnTo>
                                    <a:pt x="9017" y="0"/>
                                  </a:lnTo>
                                  <a:lnTo>
                                    <a:pt x="9020" y="0"/>
                                  </a:lnTo>
                                  <a:lnTo>
                                    <a:pt x="9022" y="0"/>
                                  </a:lnTo>
                                  <a:lnTo>
                                    <a:pt x="9025" y="1"/>
                                  </a:lnTo>
                                  <a:lnTo>
                                    <a:pt x="9027" y="0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9032" y="0"/>
                                  </a:lnTo>
                                  <a:lnTo>
                                    <a:pt x="9035" y="0"/>
                                  </a:lnTo>
                                  <a:lnTo>
                                    <a:pt x="9037" y="0"/>
                                  </a:lnTo>
                                  <a:lnTo>
                                    <a:pt x="9040" y="0"/>
                                  </a:lnTo>
                                  <a:lnTo>
                                    <a:pt x="9042" y="0"/>
                                  </a:lnTo>
                                  <a:lnTo>
                                    <a:pt x="9045" y="0"/>
                                  </a:lnTo>
                                  <a:lnTo>
                                    <a:pt x="9047" y="0"/>
                                  </a:lnTo>
                                  <a:lnTo>
                                    <a:pt x="9050" y="0"/>
                                  </a:lnTo>
                                  <a:lnTo>
                                    <a:pt x="9052" y="0"/>
                                  </a:lnTo>
                                  <a:lnTo>
                                    <a:pt x="9054" y="0"/>
                                  </a:lnTo>
                                  <a:lnTo>
                                    <a:pt x="9057" y="0"/>
                                  </a:lnTo>
                                  <a:lnTo>
                                    <a:pt x="9059" y="0"/>
                                  </a:lnTo>
                                  <a:lnTo>
                                    <a:pt x="9062" y="1"/>
                                  </a:lnTo>
                                  <a:lnTo>
                                    <a:pt x="9064" y="1"/>
                                  </a:lnTo>
                                  <a:lnTo>
                                    <a:pt x="9067" y="2"/>
                                  </a:lnTo>
                                  <a:lnTo>
                                    <a:pt x="9069" y="3"/>
                                  </a:lnTo>
                                  <a:lnTo>
                                    <a:pt x="9072" y="4"/>
                                  </a:lnTo>
                                  <a:lnTo>
                                    <a:pt x="9074" y="5"/>
                                  </a:lnTo>
                                  <a:lnTo>
                                    <a:pt x="9077" y="4"/>
                                  </a:lnTo>
                                  <a:lnTo>
                                    <a:pt x="9079" y="3"/>
                                  </a:lnTo>
                                  <a:lnTo>
                                    <a:pt x="9082" y="3"/>
                                  </a:lnTo>
                                  <a:lnTo>
                                    <a:pt x="9084" y="2"/>
                                  </a:lnTo>
                                  <a:lnTo>
                                    <a:pt x="9087" y="2"/>
                                  </a:lnTo>
                                  <a:lnTo>
                                    <a:pt x="9089" y="1"/>
                                  </a:lnTo>
                                  <a:lnTo>
                                    <a:pt x="9092" y="1"/>
                                  </a:lnTo>
                                  <a:lnTo>
                                    <a:pt x="9094" y="0"/>
                                  </a:lnTo>
                                  <a:lnTo>
                                    <a:pt x="9097" y="1"/>
                                  </a:lnTo>
                                  <a:lnTo>
                                    <a:pt x="9099" y="0"/>
                                  </a:lnTo>
                                  <a:lnTo>
                                    <a:pt x="9102" y="0"/>
                                  </a:lnTo>
                                  <a:lnTo>
                                    <a:pt x="9104" y="0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9109" y="0"/>
                                  </a:lnTo>
                                  <a:lnTo>
                                    <a:pt x="9112" y="0"/>
                                  </a:lnTo>
                                  <a:lnTo>
                                    <a:pt x="9114" y="1"/>
                                  </a:lnTo>
                                  <a:lnTo>
                                    <a:pt x="9117" y="0"/>
                                  </a:lnTo>
                                  <a:lnTo>
                                    <a:pt x="9119" y="0"/>
                                  </a:lnTo>
                                  <a:lnTo>
                                    <a:pt x="9121" y="0"/>
                                  </a:lnTo>
                                  <a:lnTo>
                                    <a:pt x="9124" y="0"/>
                                  </a:lnTo>
                                  <a:lnTo>
                                    <a:pt x="9126" y="0"/>
                                  </a:lnTo>
                                  <a:lnTo>
                                    <a:pt x="9129" y="0"/>
                                  </a:lnTo>
                                  <a:lnTo>
                                    <a:pt x="9131" y="0"/>
                                  </a:lnTo>
                                  <a:lnTo>
                                    <a:pt x="9134" y="0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9139" y="0"/>
                                  </a:lnTo>
                                  <a:lnTo>
                                    <a:pt x="9141" y="0"/>
                                  </a:lnTo>
                                  <a:lnTo>
                                    <a:pt x="9144" y="0"/>
                                  </a:lnTo>
                                  <a:lnTo>
                                    <a:pt x="9146" y="0"/>
                                  </a:lnTo>
                                  <a:lnTo>
                                    <a:pt x="9149" y="0"/>
                                  </a:lnTo>
                                  <a:lnTo>
                                    <a:pt x="9151" y="0"/>
                                  </a:lnTo>
                                  <a:lnTo>
                                    <a:pt x="9154" y="0"/>
                                  </a:lnTo>
                                  <a:lnTo>
                                    <a:pt x="9156" y="0"/>
                                  </a:lnTo>
                                  <a:lnTo>
                                    <a:pt x="9159" y="0"/>
                                  </a:lnTo>
                                  <a:lnTo>
                                    <a:pt x="9161" y="0"/>
                                  </a:lnTo>
                                  <a:lnTo>
                                    <a:pt x="9164" y="0"/>
                                  </a:lnTo>
                                  <a:lnTo>
                                    <a:pt x="9166" y="0"/>
                                  </a:lnTo>
                                  <a:lnTo>
                                    <a:pt x="9169" y="0"/>
                                  </a:lnTo>
                                  <a:lnTo>
                                    <a:pt x="9171" y="0"/>
                                  </a:lnTo>
                                  <a:lnTo>
                                    <a:pt x="9174" y="0"/>
                                  </a:lnTo>
                                  <a:lnTo>
                                    <a:pt x="9176" y="0"/>
                                  </a:lnTo>
                                  <a:lnTo>
                                    <a:pt x="9179" y="0"/>
                                  </a:lnTo>
                                  <a:lnTo>
                                    <a:pt x="9181" y="0"/>
                                  </a:lnTo>
                                  <a:lnTo>
                                    <a:pt x="9184" y="0"/>
                                  </a:lnTo>
                                  <a:lnTo>
                                    <a:pt x="9186" y="0"/>
                                  </a:lnTo>
                                  <a:lnTo>
                                    <a:pt x="9189" y="0"/>
                                  </a:lnTo>
                                  <a:lnTo>
                                    <a:pt x="9191" y="0"/>
                                  </a:lnTo>
                                  <a:lnTo>
                                    <a:pt x="9193" y="0"/>
                                  </a:lnTo>
                                  <a:lnTo>
                                    <a:pt x="9196" y="0"/>
                                  </a:lnTo>
                                  <a:lnTo>
                                    <a:pt x="9198" y="0"/>
                                  </a:lnTo>
                                  <a:lnTo>
                                    <a:pt x="9201" y="0"/>
                                  </a:lnTo>
                                  <a:lnTo>
                                    <a:pt x="9203" y="0"/>
                                  </a:lnTo>
                                  <a:lnTo>
                                    <a:pt x="9206" y="0"/>
                                  </a:lnTo>
                                  <a:lnTo>
                                    <a:pt x="9208" y="0"/>
                                  </a:lnTo>
                                  <a:lnTo>
                                    <a:pt x="9211" y="0"/>
                                  </a:lnTo>
                                  <a:lnTo>
                                    <a:pt x="9213" y="0"/>
                                  </a:lnTo>
                                  <a:lnTo>
                                    <a:pt x="9216" y="0"/>
                                  </a:lnTo>
                                  <a:lnTo>
                                    <a:pt x="9218" y="0"/>
                                  </a:lnTo>
                                  <a:lnTo>
                                    <a:pt x="9221" y="0"/>
                                  </a:lnTo>
                                  <a:lnTo>
                                    <a:pt x="9223" y="0"/>
                                  </a:lnTo>
                                  <a:lnTo>
                                    <a:pt x="9226" y="1"/>
                                  </a:lnTo>
                                  <a:lnTo>
                                    <a:pt x="9228" y="1"/>
                                  </a:lnTo>
                                  <a:lnTo>
                                    <a:pt x="9231" y="1"/>
                                  </a:lnTo>
                                  <a:lnTo>
                                    <a:pt x="9233" y="1"/>
                                  </a:lnTo>
                                  <a:lnTo>
                                    <a:pt x="9236" y="0"/>
                                  </a:lnTo>
                                  <a:lnTo>
                                    <a:pt x="9238" y="0"/>
                                  </a:lnTo>
                                  <a:lnTo>
                                    <a:pt x="9241" y="0"/>
                                  </a:lnTo>
                                  <a:lnTo>
                                    <a:pt x="9243" y="0"/>
                                  </a:lnTo>
                                  <a:lnTo>
                                    <a:pt x="9246" y="0"/>
                                  </a:lnTo>
                                  <a:lnTo>
                                    <a:pt x="9248" y="0"/>
                                  </a:lnTo>
                                  <a:lnTo>
                                    <a:pt x="9251" y="1"/>
                                  </a:lnTo>
                                  <a:lnTo>
                                    <a:pt x="9253" y="0"/>
                                  </a:lnTo>
                                  <a:lnTo>
                                    <a:pt x="9256" y="0"/>
                                  </a:lnTo>
                                  <a:lnTo>
                                    <a:pt x="9258" y="1"/>
                                  </a:lnTo>
                                  <a:lnTo>
                                    <a:pt x="9260" y="1"/>
                                  </a:lnTo>
                                  <a:lnTo>
                                    <a:pt x="9263" y="0"/>
                                  </a:lnTo>
                                  <a:lnTo>
                                    <a:pt x="9265" y="0"/>
                                  </a:lnTo>
                                  <a:lnTo>
                                    <a:pt x="9268" y="0"/>
                                  </a:lnTo>
                                  <a:lnTo>
                                    <a:pt x="9270" y="0"/>
                                  </a:lnTo>
                                  <a:lnTo>
                                    <a:pt x="9273" y="1"/>
                                  </a:lnTo>
                                  <a:lnTo>
                                    <a:pt x="9275" y="1"/>
                                  </a:lnTo>
                                  <a:lnTo>
                                    <a:pt x="9278" y="1"/>
                                  </a:lnTo>
                                  <a:lnTo>
                                    <a:pt x="9280" y="1"/>
                                  </a:lnTo>
                                  <a:lnTo>
                                    <a:pt x="9283" y="1"/>
                                  </a:lnTo>
                                  <a:lnTo>
                                    <a:pt x="9285" y="0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9295" y="0"/>
                                  </a:lnTo>
                                  <a:lnTo>
                                    <a:pt x="9298" y="0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9303" y="0"/>
                                  </a:lnTo>
                                  <a:lnTo>
                                    <a:pt x="9305" y="0"/>
                                  </a:lnTo>
                                  <a:lnTo>
                                    <a:pt x="9308" y="0"/>
                                  </a:lnTo>
                                  <a:lnTo>
                                    <a:pt x="9310" y="0"/>
                                  </a:lnTo>
                                  <a:lnTo>
                                    <a:pt x="9313" y="0"/>
                                  </a:lnTo>
                                  <a:lnTo>
                                    <a:pt x="9315" y="0"/>
                                  </a:lnTo>
                                  <a:lnTo>
                                    <a:pt x="9318" y="0"/>
                                  </a:lnTo>
                                  <a:lnTo>
                                    <a:pt x="9320" y="0"/>
                                  </a:lnTo>
                                  <a:lnTo>
                                    <a:pt x="9323" y="0"/>
                                  </a:lnTo>
                                  <a:lnTo>
                                    <a:pt x="9325" y="0"/>
                                  </a:lnTo>
                                  <a:lnTo>
                                    <a:pt x="9328" y="0"/>
                                  </a:lnTo>
                                  <a:lnTo>
                                    <a:pt x="9330" y="0"/>
                                  </a:lnTo>
                                  <a:lnTo>
                                    <a:pt x="9332" y="0"/>
                                  </a:lnTo>
                                  <a:lnTo>
                                    <a:pt x="9335" y="0"/>
                                  </a:lnTo>
                                  <a:lnTo>
                                    <a:pt x="9337" y="0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9345" y="0"/>
                                  </a:lnTo>
                                  <a:lnTo>
                                    <a:pt x="9347" y="0"/>
                                  </a:lnTo>
                                  <a:lnTo>
                                    <a:pt x="9350" y="0"/>
                                  </a:lnTo>
                                  <a:lnTo>
                                    <a:pt x="9352" y="0"/>
                                  </a:lnTo>
                                  <a:lnTo>
                                    <a:pt x="9355" y="0"/>
                                  </a:lnTo>
                                  <a:lnTo>
                                    <a:pt x="9357" y="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9365" y="0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9370" y="0"/>
                                  </a:lnTo>
                                  <a:lnTo>
                                    <a:pt x="9372" y="0"/>
                                  </a:lnTo>
                                  <a:lnTo>
                                    <a:pt x="9375" y="0"/>
                                  </a:lnTo>
                                  <a:lnTo>
                                    <a:pt x="9377" y="0"/>
                                  </a:lnTo>
                                  <a:lnTo>
                                    <a:pt x="9380" y="0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9385" y="0"/>
                                  </a:lnTo>
                                  <a:lnTo>
                                    <a:pt x="9387" y="0"/>
                                  </a:lnTo>
                                  <a:lnTo>
                                    <a:pt x="9390" y="0"/>
                                  </a:lnTo>
                                  <a:lnTo>
                                    <a:pt x="9392" y="0"/>
                                  </a:lnTo>
                                  <a:lnTo>
                                    <a:pt x="9395" y="0"/>
                                  </a:lnTo>
                                  <a:lnTo>
                                    <a:pt x="9397" y="0"/>
                                  </a:lnTo>
                                  <a:lnTo>
                                    <a:pt x="9399" y="0"/>
                                  </a:lnTo>
                                  <a:lnTo>
                                    <a:pt x="9402" y="0"/>
                                  </a:lnTo>
                                  <a:lnTo>
                                    <a:pt x="9404" y="0"/>
                                  </a:lnTo>
                                  <a:lnTo>
                                    <a:pt x="9407" y="0"/>
                                  </a:lnTo>
                                  <a:lnTo>
                                    <a:pt x="9409" y="0"/>
                                  </a:lnTo>
                                  <a:lnTo>
                                    <a:pt x="9412" y="0"/>
                                  </a:lnTo>
                                  <a:lnTo>
                                    <a:pt x="9414" y="0"/>
                                  </a:lnTo>
                                  <a:lnTo>
                                    <a:pt x="9417" y="0"/>
                                  </a:lnTo>
                                  <a:lnTo>
                                    <a:pt x="9419" y="0"/>
                                  </a:lnTo>
                                  <a:lnTo>
                                    <a:pt x="9422" y="0"/>
                                  </a:lnTo>
                                  <a:lnTo>
                                    <a:pt x="9424" y="0"/>
                                  </a:lnTo>
                                  <a:lnTo>
                                    <a:pt x="9427" y="0"/>
                                  </a:lnTo>
                                  <a:lnTo>
                                    <a:pt x="9429" y="0"/>
                                  </a:lnTo>
                                  <a:lnTo>
                                    <a:pt x="9432" y="0"/>
                                  </a:lnTo>
                                  <a:lnTo>
                                    <a:pt x="9434" y="0"/>
                                  </a:lnTo>
                                  <a:lnTo>
                                    <a:pt x="9437" y="0"/>
                                  </a:lnTo>
                                  <a:lnTo>
                                    <a:pt x="9439" y="0"/>
                                  </a:lnTo>
                                  <a:lnTo>
                                    <a:pt x="9442" y="0"/>
                                  </a:lnTo>
                                  <a:lnTo>
                                    <a:pt x="9444" y="0"/>
                                  </a:lnTo>
                                  <a:lnTo>
                                    <a:pt x="9447" y="0"/>
                                  </a:lnTo>
                                  <a:lnTo>
                                    <a:pt x="9449" y="0"/>
                                  </a:lnTo>
                                  <a:lnTo>
                                    <a:pt x="9452" y="0"/>
                                  </a:lnTo>
                                  <a:lnTo>
                                    <a:pt x="9454" y="0"/>
                                  </a:lnTo>
                                  <a:lnTo>
                                    <a:pt x="9457" y="0"/>
                                  </a:lnTo>
                                  <a:lnTo>
                                    <a:pt x="9459" y="0"/>
                                  </a:lnTo>
                                  <a:lnTo>
                                    <a:pt x="9462" y="0"/>
                                  </a:lnTo>
                                  <a:lnTo>
                                    <a:pt x="9464" y="0"/>
                                  </a:lnTo>
                                  <a:lnTo>
                                    <a:pt x="9467" y="0"/>
                                  </a:lnTo>
                                  <a:lnTo>
                                    <a:pt x="9469" y="0"/>
                                  </a:lnTo>
                                  <a:lnTo>
                                    <a:pt x="9471" y="0"/>
                                  </a:lnTo>
                                  <a:lnTo>
                                    <a:pt x="9474" y="0"/>
                                  </a:lnTo>
                                  <a:lnTo>
                                    <a:pt x="9476" y="0"/>
                                  </a:lnTo>
                                  <a:lnTo>
                                    <a:pt x="9479" y="0"/>
                                  </a:lnTo>
                                  <a:lnTo>
                                    <a:pt x="9481" y="0"/>
                                  </a:lnTo>
                                  <a:lnTo>
                                    <a:pt x="9484" y="0"/>
                                  </a:lnTo>
                                  <a:lnTo>
                                    <a:pt x="9486" y="0"/>
                                  </a:lnTo>
                                  <a:lnTo>
                                    <a:pt x="9489" y="0"/>
                                  </a:lnTo>
                                  <a:lnTo>
                                    <a:pt x="9491" y="0"/>
                                  </a:lnTo>
                                  <a:lnTo>
                                    <a:pt x="9494" y="0"/>
                                  </a:lnTo>
                                  <a:lnTo>
                                    <a:pt x="9496" y="0"/>
                                  </a:lnTo>
                                  <a:lnTo>
                                    <a:pt x="9499" y="0"/>
                                  </a:lnTo>
                                  <a:lnTo>
                                    <a:pt x="9501" y="0"/>
                                  </a:lnTo>
                                  <a:lnTo>
                                    <a:pt x="9504" y="0"/>
                                  </a:lnTo>
                                  <a:lnTo>
                                    <a:pt x="9506" y="0"/>
                                  </a:lnTo>
                                  <a:lnTo>
                                    <a:pt x="9509" y="0"/>
                                  </a:lnTo>
                                  <a:lnTo>
                                    <a:pt x="9511" y="0"/>
                                  </a:lnTo>
                                  <a:lnTo>
                                    <a:pt x="9514" y="0"/>
                                  </a:lnTo>
                                  <a:lnTo>
                                    <a:pt x="9516" y="0"/>
                                  </a:lnTo>
                                  <a:lnTo>
                                    <a:pt x="9519" y="0"/>
                                  </a:lnTo>
                                  <a:lnTo>
                                    <a:pt x="9521" y="0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952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156"/>
                          <wps:cNvSpPr>
                            <a:spLocks/>
                          </wps:cNvSpPr>
                          <wps:spPr bwMode="auto">
                            <a:xfrm flipV="1">
                              <a:off x="8242" y="4166"/>
                              <a:ext cx="1457" cy="12"/>
                            </a:xfrm>
                            <a:custGeom>
                              <a:avLst/>
                              <a:gdLst>
                                <a:gd name="T0" fmla="*/ 29 w 2037"/>
                                <a:gd name="T1" fmla="*/ 0 h 27"/>
                                <a:gd name="T2" fmla="*/ 62 w 2037"/>
                                <a:gd name="T3" fmla="*/ 5 h 27"/>
                                <a:gd name="T4" fmla="*/ 94 w 2037"/>
                                <a:gd name="T5" fmla="*/ 0 h 27"/>
                                <a:gd name="T6" fmla="*/ 126 w 2037"/>
                                <a:gd name="T7" fmla="*/ 0 h 27"/>
                                <a:gd name="T8" fmla="*/ 158 w 2037"/>
                                <a:gd name="T9" fmla="*/ 0 h 27"/>
                                <a:gd name="T10" fmla="*/ 191 w 2037"/>
                                <a:gd name="T11" fmla="*/ 1 h 27"/>
                                <a:gd name="T12" fmla="*/ 223 w 2037"/>
                                <a:gd name="T13" fmla="*/ 0 h 27"/>
                                <a:gd name="T14" fmla="*/ 255 w 2037"/>
                                <a:gd name="T15" fmla="*/ 0 h 27"/>
                                <a:gd name="T16" fmla="*/ 288 w 2037"/>
                                <a:gd name="T17" fmla="*/ 20 h 27"/>
                                <a:gd name="T18" fmla="*/ 320 w 2037"/>
                                <a:gd name="T19" fmla="*/ 0 h 27"/>
                                <a:gd name="T20" fmla="*/ 352 w 2037"/>
                                <a:gd name="T21" fmla="*/ 0 h 27"/>
                                <a:gd name="T22" fmla="*/ 384 w 2037"/>
                                <a:gd name="T23" fmla="*/ 2 h 27"/>
                                <a:gd name="T24" fmla="*/ 417 w 2037"/>
                                <a:gd name="T25" fmla="*/ 0 h 27"/>
                                <a:gd name="T26" fmla="*/ 449 w 2037"/>
                                <a:gd name="T27" fmla="*/ 0 h 27"/>
                                <a:gd name="T28" fmla="*/ 481 w 2037"/>
                                <a:gd name="T29" fmla="*/ 0 h 27"/>
                                <a:gd name="T30" fmla="*/ 513 w 2037"/>
                                <a:gd name="T31" fmla="*/ 27 h 27"/>
                                <a:gd name="T32" fmla="*/ 546 w 2037"/>
                                <a:gd name="T33" fmla="*/ 0 h 27"/>
                                <a:gd name="T34" fmla="*/ 578 w 2037"/>
                                <a:gd name="T35" fmla="*/ 0 h 27"/>
                                <a:gd name="T36" fmla="*/ 610 w 2037"/>
                                <a:gd name="T37" fmla="*/ 0 h 27"/>
                                <a:gd name="T38" fmla="*/ 642 w 2037"/>
                                <a:gd name="T39" fmla="*/ 1 h 27"/>
                                <a:gd name="T40" fmla="*/ 675 w 2037"/>
                                <a:gd name="T41" fmla="*/ 0 h 27"/>
                                <a:gd name="T42" fmla="*/ 707 w 2037"/>
                                <a:gd name="T43" fmla="*/ 0 h 27"/>
                                <a:gd name="T44" fmla="*/ 739 w 2037"/>
                                <a:gd name="T45" fmla="*/ 0 h 27"/>
                                <a:gd name="T46" fmla="*/ 772 w 2037"/>
                                <a:gd name="T47" fmla="*/ 0 h 27"/>
                                <a:gd name="T48" fmla="*/ 804 w 2037"/>
                                <a:gd name="T49" fmla="*/ 0 h 27"/>
                                <a:gd name="T50" fmla="*/ 836 w 2037"/>
                                <a:gd name="T51" fmla="*/ 0 h 27"/>
                                <a:gd name="T52" fmla="*/ 868 w 2037"/>
                                <a:gd name="T53" fmla="*/ 0 h 27"/>
                                <a:gd name="T54" fmla="*/ 901 w 2037"/>
                                <a:gd name="T55" fmla="*/ 0 h 27"/>
                                <a:gd name="T56" fmla="*/ 933 w 2037"/>
                                <a:gd name="T57" fmla="*/ 0 h 27"/>
                                <a:gd name="T58" fmla="*/ 965 w 2037"/>
                                <a:gd name="T59" fmla="*/ 0 h 27"/>
                                <a:gd name="T60" fmla="*/ 997 w 2037"/>
                                <a:gd name="T61" fmla="*/ 0 h 27"/>
                                <a:gd name="T62" fmla="*/ 1030 w 2037"/>
                                <a:gd name="T63" fmla="*/ 0 h 27"/>
                                <a:gd name="T64" fmla="*/ 1062 w 2037"/>
                                <a:gd name="T65" fmla="*/ 0 h 27"/>
                                <a:gd name="T66" fmla="*/ 1094 w 2037"/>
                                <a:gd name="T67" fmla="*/ 0 h 27"/>
                                <a:gd name="T68" fmla="*/ 1127 w 2037"/>
                                <a:gd name="T69" fmla="*/ 1 h 27"/>
                                <a:gd name="T70" fmla="*/ 1159 w 2037"/>
                                <a:gd name="T71" fmla="*/ 0 h 27"/>
                                <a:gd name="T72" fmla="*/ 1191 w 2037"/>
                                <a:gd name="T73" fmla="*/ 0 h 27"/>
                                <a:gd name="T74" fmla="*/ 1223 w 2037"/>
                                <a:gd name="T75" fmla="*/ 0 h 27"/>
                                <a:gd name="T76" fmla="*/ 1256 w 2037"/>
                                <a:gd name="T77" fmla="*/ 0 h 27"/>
                                <a:gd name="T78" fmla="*/ 1288 w 2037"/>
                                <a:gd name="T79" fmla="*/ 0 h 27"/>
                                <a:gd name="T80" fmla="*/ 1320 w 2037"/>
                                <a:gd name="T81" fmla="*/ 0 h 27"/>
                                <a:gd name="T82" fmla="*/ 1352 w 2037"/>
                                <a:gd name="T83" fmla="*/ 0 h 27"/>
                                <a:gd name="T84" fmla="*/ 1385 w 2037"/>
                                <a:gd name="T85" fmla="*/ 0 h 27"/>
                                <a:gd name="T86" fmla="*/ 1417 w 2037"/>
                                <a:gd name="T87" fmla="*/ 0 h 27"/>
                                <a:gd name="T88" fmla="*/ 1449 w 2037"/>
                                <a:gd name="T89" fmla="*/ 0 h 27"/>
                                <a:gd name="T90" fmla="*/ 1481 w 2037"/>
                                <a:gd name="T91" fmla="*/ 0 h 27"/>
                                <a:gd name="T92" fmla="*/ 1514 w 2037"/>
                                <a:gd name="T93" fmla="*/ 0 h 27"/>
                                <a:gd name="T94" fmla="*/ 1546 w 2037"/>
                                <a:gd name="T95" fmla="*/ 0 h 27"/>
                                <a:gd name="T96" fmla="*/ 1578 w 2037"/>
                                <a:gd name="T97" fmla="*/ 0 h 27"/>
                                <a:gd name="T98" fmla="*/ 1611 w 2037"/>
                                <a:gd name="T99" fmla="*/ 0 h 27"/>
                                <a:gd name="T100" fmla="*/ 1643 w 2037"/>
                                <a:gd name="T101" fmla="*/ 0 h 27"/>
                                <a:gd name="T102" fmla="*/ 1675 w 2037"/>
                                <a:gd name="T103" fmla="*/ 1 h 27"/>
                                <a:gd name="T104" fmla="*/ 1707 w 2037"/>
                                <a:gd name="T105" fmla="*/ 5 h 27"/>
                                <a:gd name="T106" fmla="*/ 1740 w 2037"/>
                                <a:gd name="T107" fmla="*/ 1 h 27"/>
                                <a:gd name="T108" fmla="*/ 1772 w 2037"/>
                                <a:gd name="T109" fmla="*/ 0 h 27"/>
                                <a:gd name="T110" fmla="*/ 1804 w 2037"/>
                                <a:gd name="T111" fmla="*/ 0 h 27"/>
                                <a:gd name="T112" fmla="*/ 1836 w 2037"/>
                                <a:gd name="T113" fmla="*/ 2 h 27"/>
                                <a:gd name="T114" fmla="*/ 1869 w 2037"/>
                                <a:gd name="T115" fmla="*/ 0 h 27"/>
                                <a:gd name="T116" fmla="*/ 1901 w 2037"/>
                                <a:gd name="T117" fmla="*/ 1 h 27"/>
                                <a:gd name="T118" fmla="*/ 1933 w 2037"/>
                                <a:gd name="T119" fmla="*/ 0 h 27"/>
                                <a:gd name="T120" fmla="*/ 1965 w 2037"/>
                                <a:gd name="T121" fmla="*/ 0 h 27"/>
                                <a:gd name="T122" fmla="*/ 1998 w 2037"/>
                                <a:gd name="T123" fmla="*/ 1 h 27"/>
                                <a:gd name="T124" fmla="*/ 2030 w 2037"/>
                                <a:gd name="T12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37" h="27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91" y="1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1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283" y="11"/>
                                  </a:lnTo>
                                  <a:lnTo>
                                    <a:pt x="285" y="16"/>
                                  </a:lnTo>
                                  <a:lnTo>
                                    <a:pt x="288" y="20"/>
                                  </a:lnTo>
                                  <a:lnTo>
                                    <a:pt x="290" y="23"/>
                                  </a:lnTo>
                                  <a:lnTo>
                                    <a:pt x="292" y="2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97" y="10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305" y="1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377" y="2"/>
                                  </a:lnTo>
                                  <a:lnTo>
                                    <a:pt x="379" y="2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2" y="1"/>
                                  </a:lnTo>
                                  <a:lnTo>
                                    <a:pt x="394" y="1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432" y="1"/>
                                  </a:lnTo>
                                  <a:lnTo>
                                    <a:pt x="434" y="2"/>
                                  </a:lnTo>
                                  <a:lnTo>
                                    <a:pt x="436" y="2"/>
                                  </a:lnTo>
                                  <a:lnTo>
                                    <a:pt x="439" y="2"/>
                                  </a:lnTo>
                                  <a:lnTo>
                                    <a:pt x="441" y="2"/>
                                  </a:lnTo>
                                  <a:lnTo>
                                    <a:pt x="444" y="1"/>
                                  </a:lnTo>
                                  <a:lnTo>
                                    <a:pt x="446" y="1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9" y="1"/>
                                  </a:lnTo>
                                  <a:lnTo>
                                    <a:pt x="491" y="2"/>
                                  </a:lnTo>
                                  <a:lnTo>
                                    <a:pt x="494" y="3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499" y="6"/>
                                  </a:lnTo>
                                  <a:lnTo>
                                    <a:pt x="501" y="7"/>
                                  </a:lnTo>
                                  <a:lnTo>
                                    <a:pt x="503" y="10"/>
                                  </a:lnTo>
                                  <a:lnTo>
                                    <a:pt x="506" y="15"/>
                                  </a:lnTo>
                                  <a:lnTo>
                                    <a:pt x="508" y="20"/>
                                  </a:lnTo>
                                  <a:lnTo>
                                    <a:pt x="511" y="25"/>
                                  </a:lnTo>
                                  <a:lnTo>
                                    <a:pt x="513" y="27"/>
                                  </a:lnTo>
                                  <a:lnTo>
                                    <a:pt x="516" y="27"/>
                                  </a:lnTo>
                                  <a:lnTo>
                                    <a:pt x="518" y="22"/>
                                  </a:lnTo>
                                  <a:lnTo>
                                    <a:pt x="521" y="16"/>
                                  </a:lnTo>
                                  <a:lnTo>
                                    <a:pt x="523" y="10"/>
                                  </a:lnTo>
                                  <a:lnTo>
                                    <a:pt x="526" y="6"/>
                                  </a:lnTo>
                                  <a:lnTo>
                                    <a:pt x="528" y="3"/>
                                  </a:lnTo>
                                  <a:lnTo>
                                    <a:pt x="531" y="2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36" y="1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3" y="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635" y="1"/>
                                  </a:lnTo>
                                  <a:lnTo>
                                    <a:pt x="638" y="1"/>
                                  </a:lnTo>
                                  <a:lnTo>
                                    <a:pt x="640" y="1"/>
                                  </a:lnTo>
                                  <a:lnTo>
                                    <a:pt x="642" y="1"/>
                                  </a:lnTo>
                                  <a:lnTo>
                                    <a:pt x="645" y="1"/>
                                  </a:lnTo>
                                  <a:lnTo>
                                    <a:pt x="647" y="1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57" y="1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712" y="2"/>
                                  </a:lnTo>
                                  <a:lnTo>
                                    <a:pt x="714" y="3"/>
                                  </a:lnTo>
                                  <a:lnTo>
                                    <a:pt x="717" y="3"/>
                                  </a:lnTo>
                                  <a:lnTo>
                                    <a:pt x="719" y="3"/>
                                  </a:lnTo>
                                  <a:lnTo>
                                    <a:pt x="722" y="3"/>
                                  </a:lnTo>
                                  <a:lnTo>
                                    <a:pt x="724" y="2"/>
                                  </a:lnTo>
                                  <a:lnTo>
                                    <a:pt x="727" y="1"/>
                                  </a:lnTo>
                                  <a:lnTo>
                                    <a:pt x="729" y="1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59" y="0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764" y="0"/>
                                  </a:lnTo>
                                  <a:lnTo>
                                    <a:pt x="767" y="0"/>
                                  </a:lnTo>
                                  <a:lnTo>
                                    <a:pt x="769" y="0"/>
                                  </a:lnTo>
                                  <a:lnTo>
                                    <a:pt x="772" y="0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779" y="1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89" y="0"/>
                                  </a:lnTo>
                                  <a:lnTo>
                                    <a:pt x="791" y="0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9" y="0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29" y="0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4" y="0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839" y="0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4" y="0"/>
                                  </a:lnTo>
                                  <a:lnTo>
                                    <a:pt x="846" y="0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851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6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8" y="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876" y="0"/>
                                  </a:lnTo>
                                  <a:lnTo>
                                    <a:pt x="878" y="0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83" y="0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891" y="0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898" y="0"/>
                                  </a:lnTo>
                                  <a:lnTo>
                                    <a:pt x="901" y="0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08" y="0"/>
                                  </a:lnTo>
                                  <a:lnTo>
                                    <a:pt x="911" y="0"/>
                                  </a:lnTo>
                                  <a:lnTo>
                                    <a:pt x="913" y="0"/>
                                  </a:lnTo>
                                  <a:lnTo>
                                    <a:pt x="916" y="0"/>
                                  </a:lnTo>
                                  <a:lnTo>
                                    <a:pt x="918" y="0"/>
                                  </a:lnTo>
                                  <a:lnTo>
                                    <a:pt x="920" y="0"/>
                                  </a:lnTo>
                                  <a:lnTo>
                                    <a:pt x="923" y="0"/>
                                  </a:lnTo>
                                  <a:lnTo>
                                    <a:pt x="925" y="0"/>
                                  </a:lnTo>
                                  <a:lnTo>
                                    <a:pt x="928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940" y="0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965" y="0"/>
                                  </a:lnTo>
                                  <a:lnTo>
                                    <a:pt x="968" y="0"/>
                                  </a:lnTo>
                                  <a:lnTo>
                                    <a:pt x="970" y="0"/>
                                  </a:lnTo>
                                  <a:lnTo>
                                    <a:pt x="973" y="0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985" y="0"/>
                                  </a:lnTo>
                                  <a:lnTo>
                                    <a:pt x="988" y="0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992" y="0"/>
                                  </a:lnTo>
                                  <a:lnTo>
                                    <a:pt x="995" y="0"/>
                                  </a:lnTo>
                                  <a:lnTo>
                                    <a:pt x="997" y="0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002" y="0"/>
                                  </a:lnTo>
                                  <a:lnTo>
                                    <a:pt x="1005" y="0"/>
                                  </a:lnTo>
                                  <a:lnTo>
                                    <a:pt x="1007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12" y="0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1022" y="0"/>
                                  </a:lnTo>
                                  <a:lnTo>
                                    <a:pt x="1025" y="0"/>
                                  </a:lnTo>
                                  <a:lnTo>
                                    <a:pt x="1027" y="0"/>
                                  </a:lnTo>
                                  <a:lnTo>
                                    <a:pt x="1030" y="0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1035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1050" y="0"/>
                                  </a:lnTo>
                                  <a:lnTo>
                                    <a:pt x="1052" y="0"/>
                                  </a:lnTo>
                                  <a:lnTo>
                                    <a:pt x="1055" y="0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1059" y="0"/>
                                  </a:lnTo>
                                  <a:lnTo>
                                    <a:pt x="1062" y="0"/>
                                  </a:lnTo>
                                  <a:lnTo>
                                    <a:pt x="1064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9" y="0"/>
                                  </a:lnTo>
                                  <a:lnTo>
                                    <a:pt x="1072" y="0"/>
                                  </a:lnTo>
                                  <a:lnTo>
                                    <a:pt x="1074" y="0"/>
                                  </a:lnTo>
                                  <a:lnTo>
                                    <a:pt x="1077" y="0"/>
                                  </a:lnTo>
                                  <a:lnTo>
                                    <a:pt x="1079" y="0"/>
                                  </a:lnTo>
                                  <a:lnTo>
                                    <a:pt x="1082" y="1"/>
                                  </a:lnTo>
                                  <a:lnTo>
                                    <a:pt x="1084" y="1"/>
                                  </a:lnTo>
                                  <a:lnTo>
                                    <a:pt x="1087" y="1"/>
                                  </a:lnTo>
                                  <a:lnTo>
                                    <a:pt x="1089" y="0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109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099" y="0"/>
                                  </a:lnTo>
                                  <a:lnTo>
                                    <a:pt x="1102" y="0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1109" y="0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1119" y="0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1127" y="1"/>
                                  </a:lnTo>
                                  <a:lnTo>
                                    <a:pt x="1129" y="1"/>
                                  </a:lnTo>
                                  <a:lnTo>
                                    <a:pt x="1131" y="2"/>
                                  </a:lnTo>
                                  <a:lnTo>
                                    <a:pt x="1134" y="2"/>
                                  </a:lnTo>
                                  <a:lnTo>
                                    <a:pt x="1136" y="2"/>
                                  </a:lnTo>
                                  <a:lnTo>
                                    <a:pt x="1139" y="2"/>
                                  </a:lnTo>
                                  <a:lnTo>
                                    <a:pt x="1141" y="1"/>
                                  </a:lnTo>
                                  <a:lnTo>
                                    <a:pt x="1144" y="1"/>
                                  </a:lnTo>
                                  <a:lnTo>
                                    <a:pt x="1146" y="1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51" y="0"/>
                                  </a:lnTo>
                                  <a:lnTo>
                                    <a:pt x="1154" y="0"/>
                                  </a:lnTo>
                                  <a:lnTo>
                                    <a:pt x="1156" y="0"/>
                                  </a:lnTo>
                                  <a:lnTo>
                                    <a:pt x="1159" y="0"/>
                                  </a:lnTo>
                                  <a:lnTo>
                                    <a:pt x="1161" y="0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1166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1176" y="0"/>
                                  </a:lnTo>
                                  <a:lnTo>
                                    <a:pt x="1179" y="0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1196" y="1"/>
                                  </a:lnTo>
                                  <a:lnTo>
                                    <a:pt x="1198" y="1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03" y="0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208" y="0"/>
                                  </a:lnTo>
                                  <a:lnTo>
                                    <a:pt x="1211" y="0"/>
                                  </a:lnTo>
                                  <a:lnTo>
                                    <a:pt x="1213" y="0"/>
                                  </a:lnTo>
                                  <a:lnTo>
                                    <a:pt x="1216" y="0"/>
                                  </a:lnTo>
                                  <a:lnTo>
                                    <a:pt x="1218" y="0"/>
                                  </a:lnTo>
                                  <a:lnTo>
                                    <a:pt x="1221" y="0"/>
                                  </a:lnTo>
                                  <a:lnTo>
                                    <a:pt x="1223" y="0"/>
                                  </a:lnTo>
                                  <a:lnTo>
                                    <a:pt x="1226" y="0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1231" y="0"/>
                                  </a:lnTo>
                                  <a:lnTo>
                                    <a:pt x="1233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238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1248" y="0"/>
                                  </a:lnTo>
                                  <a:lnTo>
                                    <a:pt x="1251" y="0"/>
                                  </a:lnTo>
                                  <a:lnTo>
                                    <a:pt x="1253" y="1"/>
                                  </a:lnTo>
                                  <a:lnTo>
                                    <a:pt x="1256" y="0"/>
                                  </a:lnTo>
                                  <a:lnTo>
                                    <a:pt x="1258" y="0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1263" y="0"/>
                                  </a:lnTo>
                                  <a:lnTo>
                                    <a:pt x="1266" y="0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278" y="0"/>
                                  </a:lnTo>
                                  <a:lnTo>
                                    <a:pt x="1280" y="0"/>
                                  </a:lnTo>
                                  <a:lnTo>
                                    <a:pt x="1283" y="0"/>
                                  </a:lnTo>
                                  <a:lnTo>
                                    <a:pt x="1285" y="0"/>
                                  </a:lnTo>
                                  <a:lnTo>
                                    <a:pt x="1288" y="0"/>
                                  </a:lnTo>
                                  <a:lnTo>
                                    <a:pt x="1290" y="0"/>
                                  </a:lnTo>
                                  <a:lnTo>
                                    <a:pt x="1293" y="0"/>
                                  </a:lnTo>
                                  <a:lnTo>
                                    <a:pt x="1295" y="0"/>
                                  </a:lnTo>
                                  <a:lnTo>
                                    <a:pt x="1298" y="0"/>
                                  </a:lnTo>
                                  <a:lnTo>
                                    <a:pt x="1300" y="0"/>
                                  </a:lnTo>
                                  <a:lnTo>
                                    <a:pt x="1303" y="0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1310" y="0"/>
                                  </a:lnTo>
                                  <a:lnTo>
                                    <a:pt x="1313" y="0"/>
                                  </a:lnTo>
                                  <a:lnTo>
                                    <a:pt x="1315" y="0"/>
                                  </a:lnTo>
                                  <a:lnTo>
                                    <a:pt x="1318" y="0"/>
                                  </a:lnTo>
                                  <a:lnTo>
                                    <a:pt x="1320" y="0"/>
                                  </a:lnTo>
                                  <a:lnTo>
                                    <a:pt x="1323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28" y="0"/>
                                  </a:lnTo>
                                  <a:lnTo>
                                    <a:pt x="1330" y="0"/>
                                  </a:lnTo>
                                  <a:lnTo>
                                    <a:pt x="1333" y="0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1340" y="0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1345" y="0"/>
                                  </a:lnTo>
                                  <a:lnTo>
                                    <a:pt x="1347" y="0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1352" y="0"/>
                                  </a:lnTo>
                                  <a:lnTo>
                                    <a:pt x="1355" y="0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60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65" y="0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1370" y="0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1385" y="0"/>
                                  </a:lnTo>
                                  <a:lnTo>
                                    <a:pt x="1387" y="1"/>
                                  </a:lnTo>
                                  <a:lnTo>
                                    <a:pt x="1390" y="0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1395" y="0"/>
                                  </a:lnTo>
                                  <a:lnTo>
                                    <a:pt x="1397" y="0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1402" y="0"/>
                                  </a:lnTo>
                                  <a:lnTo>
                                    <a:pt x="1405" y="0"/>
                                  </a:lnTo>
                                  <a:lnTo>
                                    <a:pt x="1407" y="0"/>
                                  </a:lnTo>
                                  <a:lnTo>
                                    <a:pt x="1409" y="0"/>
                                  </a:lnTo>
                                  <a:lnTo>
                                    <a:pt x="1412" y="0"/>
                                  </a:lnTo>
                                  <a:lnTo>
                                    <a:pt x="1414" y="0"/>
                                  </a:lnTo>
                                  <a:lnTo>
                                    <a:pt x="1417" y="0"/>
                                  </a:lnTo>
                                  <a:lnTo>
                                    <a:pt x="1419" y="0"/>
                                  </a:lnTo>
                                  <a:lnTo>
                                    <a:pt x="1422" y="0"/>
                                  </a:lnTo>
                                  <a:lnTo>
                                    <a:pt x="1424" y="0"/>
                                  </a:lnTo>
                                  <a:lnTo>
                                    <a:pt x="1427" y="0"/>
                                  </a:lnTo>
                                  <a:lnTo>
                                    <a:pt x="1429" y="1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1434" y="0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1439" y="0"/>
                                  </a:lnTo>
                                  <a:lnTo>
                                    <a:pt x="1442" y="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1447" y="0"/>
                                  </a:lnTo>
                                  <a:lnTo>
                                    <a:pt x="1449" y="0"/>
                                  </a:lnTo>
                                  <a:lnTo>
                                    <a:pt x="1452" y="0"/>
                                  </a:lnTo>
                                  <a:lnTo>
                                    <a:pt x="1454" y="0"/>
                                  </a:lnTo>
                                  <a:lnTo>
                                    <a:pt x="1457" y="0"/>
                                  </a:lnTo>
                                  <a:lnTo>
                                    <a:pt x="1459" y="0"/>
                                  </a:lnTo>
                                  <a:lnTo>
                                    <a:pt x="1462" y="0"/>
                                  </a:lnTo>
                                  <a:lnTo>
                                    <a:pt x="1464" y="0"/>
                                  </a:lnTo>
                                  <a:lnTo>
                                    <a:pt x="1467" y="1"/>
                                  </a:lnTo>
                                  <a:lnTo>
                                    <a:pt x="1469" y="0"/>
                                  </a:lnTo>
                                  <a:lnTo>
                                    <a:pt x="1472" y="0"/>
                                  </a:lnTo>
                                  <a:lnTo>
                                    <a:pt x="1474" y="0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1479" y="0"/>
                                  </a:lnTo>
                                  <a:lnTo>
                                    <a:pt x="1481" y="0"/>
                                  </a:lnTo>
                                  <a:lnTo>
                                    <a:pt x="1484" y="0"/>
                                  </a:lnTo>
                                  <a:lnTo>
                                    <a:pt x="1486" y="0"/>
                                  </a:lnTo>
                                  <a:lnTo>
                                    <a:pt x="1489" y="0"/>
                                  </a:lnTo>
                                  <a:lnTo>
                                    <a:pt x="1491" y="0"/>
                                  </a:lnTo>
                                  <a:lnTo>
                                    <a:pt x="1494" y="0"/>
                                  </a:lnTo>
                                  <a:lnTo>
                                    <a:pt x="1496" y="0"/>
                                  </a:lnTo>
                                  <a:lnTo>
                                    <a:pt x="1499" y="0"/>
                                  </a:lnTo>
                                  <a:lnTo>
                                    <a:pt x="1501" y="0"/>
                                  </a:lnTo>
                                  <a:lnTo>
                                    <a:pt x="1504" y="0"/>
                                  </a:lnTo>
                                  <a:lnTo>
                                    <a:pt x="1506" y="0"/>
                                  </a:lnTo>
                                  <a:lnTo>
                                    <a:pt x="1509" y="0"/>
                                  </a:lnTo>
                                  <a:lnTo>
                                    <a:pt x="1511" y="1"/>
                                  </a:lnTo>
                                  <a:lnTo>
                                    <a:pt x="1514" y="0"/>
                                  </a:lnTo>
                                  <a:lnTo>
                                    <a:pt x="1516" y="0"/>
                                  </a:lnTo>
                                  <a:lnTo>
                                    <a:pt x="1519" y="0"/>
                                  </a:lnTo>
                                  <a:lnTo>
                                    <a:pt x="1521" y="0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1526" y="0"/>
                                  </a:lnTo>
                                  <a:lnTo>
                                    <a:pt x="1529" y="0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1534" y="0"/>
                                  </a:lnTo>
                                  <a:lnTo>
                                    <a:pt x="1536" y="0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1553" y="0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1558" y="0"/>
                                  </a:lnTo>
                                  <a:lnTo>
                                    <a:pt x="1561" y="0"/>
                                  </a:lnTo>
                                  <a:lnTo>
                                    <a:pt x="1563" y="0"/>
                                  </a:lnTo>
                                  <a:lnTo>
                                    <a:pt x="1566" y="0"/>
                                  </a:lnTo>
                                  <a:lnTo>
                                    <a:pt x="1568" y="0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1573" y="0"/>
                                  </a:lnTo>
                                  <a:lnTo>
                                    <a:pt x="1576" y="0"/>
                                  </a:lnTo>
                                  <a:lnTo>
                                    <a:pt x="1578" y="0"/>
                                  </a:lnTo>
                                  <a:lnTo>
                                    <a:pt x="1581" y="0"/>
                                  </a:lnTo>
                                  <a:lnTo>
                                    <a:pt x="1583" y="0"/>
                                  </a:lnTo>
                                  <a:lnTo>
                                    <a:pt x="1586" y="0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1591" y="0"/>
                                  </a:lnTo>
                                  <a:lnTo>
                                    <a:pt x="1593" y="0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598" y="1"/>
                                  </a:lnTo>
                                  <a:lnTo>
                                    <a:pt x="1601" y="0"/>
                                  </a:lnTo>
                                  <a:lnTo>
                                    <a:pt x="1603" y="0"/>
                                  </a:lnTo>
                                  <a:lnTo>
                                    <a:pt x="1606" y="0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1613" y="0"/>
                                  </a:lnTo>
                                  <a:lnTo>
                                    <a:pt x="1615" y="0"/>
                                  </a:lnTo>
                                  <a:lnTo>
                                    <a:pt x="1618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623" y="0"/>
                                  </a:lnTo>
                                  <a:lnTo>
                                    <a:pt x="1625" y="0"/>
                                  </a:lnTo>
                                  <a:lnTo>
                                    <a:pt x="1628" y="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1633" y="0"/>
                                  </a:lnTo>
                                  <a:lnTo>
                                    <a:pt x="1635" y="0"/>
                                  </a:lnTo>
                                  <a:lnTo>
                                    <a:pt x="1638" y="0"/>
                                  </a:lnTo>
                                  <a:lnTo>
                                    <a:pt x="1640" y="0"/>
                                  </a:lnTo>
                                  <a:lnTo>
                                    <a:pt x="1643" y="0"/>
                                  </a:lnTo>
                                  <a:lnTo>
                                    <a:pt x="1645" y="0"/>
                                  </a:lnTo>
                                  <a:lnTo>
                                    <a:pt x="1648" y="0"/>
                                  </a:lnTo>
                                  <a:lnTo>
                                    <a:pt x="1650" y="0"/>
                                  </a:lnTo>
                                  <a:lnTo>
                                    <a:pt x="1653" y="1"/>
                                  </a:lnTo>
                                  <a:lnTo>
                                    <a:pt x="1655" y="0"/>
                                  </a:lnTo>
                                  <a:lnTo>
                                    <a:pt x="1658" y="0"/>
                                  </a:lnTo>
                                  <a:lnTo>
                                    <a:pt x="1660" y="0"/>
                                  </a:lnTo>
                                  <a:lnTo>
                                    <a:pt x="1663" y="0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1668" y="1"/>
                                  </a:lnTo>
                                  <a:lnTo>
                                    <a:pt x="1670" y="0"/>
                                  </a:lnTo>
                                  <a:lnTo>
                                    <a:pt x="1673" y="1"/>
                                  </a:lnTo>
                                  <a:lnTo>
                                    <a:pt x="1675" y="1"/>
                                  </a:lnTo>
                                  <a:lnTo>
                                    <a:pt x="1678" y="1"/>
                                  </a:lnTo>
                                  <a:lnTo>
                                    <a:pt x="1680" y="0"/>
                                  </a:lnTo>
                                  <a:lnTo>
                                    <a:pt x="1683" y="0"/>
                                  </a:lnTo>
                                  <a:lnTo>
                                    <a:pt x="1685" y="0"/>
                                  </a:lnTo>
                                  <a:lnTo>
                                    <a:pt x="1687" y="1"/>
                                  </a:lnTo>
                                  <a:lnTo>
                                    <a:pt x="1690" y="0"/>
                                  </a:lnTo>
                                  <a:lnTo>
                                    <a:pt x="1692" y="1"/>
                                  </a:lnTo>
                                  <a:lnTo>
                                    <a:pt x="1695" y="0"/>
                                  </a:lnTo>
                                  <a:lnTo>
                                    <a:pt x="1697" y="1"/>
                                  </a:lnTo>
                                  <a:lnTo>
                                    <a:pt x="1700" y="3"/>
                                  </a:lnTo>
                                  <a:lnTo>
                                    <a:pt x="1702" y="4"/>
                                  </a:lnTo>
                                  <a:lnTo>
                                    <a:pt x="1705" y="6"/>
                                  </a:lnTo>
                                  <a:lnTo>
                                    <a:pt x="1707" y="5"/>
                                  </a:lnTo>
                                  <a:lnTo>
                                    <a:pt x="1710" y="7"/>
                                  </a:lnTo>
                                  <a:lnTo>
                                    <a:pt x="1712" y="6"/>
                                  </a:lnTo>
                                  <a:lnTo>
                                    <a:pt x="1715" y="4"/>
                                  </a:lnTo>
                                  <a:lnTo>
                                    <a:pt x="1717" y="4"/>
                                  </a:lnTo>
                                  <a:lnTo>
                                    <a:pt x="1720" y="3"/>
                                  </a:lnTo>
                                  <a:lnTo>
                                    <a:pt x="1722" y="2"/>
                                  </a:lnTo>
                                  <a:lnTo>
                                    <a:pt x="1725" y="2"/>
                                  </a:lnTo>
                                  <a:lnTo>
                                    <a:pt x="1727" y="2"/>
                                  </a:lnTo>
                                  <a:lnTo>
                                    <a:pt x="1730" y="1"/>
                                  </a:lnTo>
                                  <a:lnTo>
                                    <a:pt x="1732" y="1"/>
                                  </a:lnTo>
                                  <a:lnTo>
                                    <a:pt x="1735" y="2"/>
                                  </a:lnTo>
                                  <a:lnTo>
                                    <a:pt x="1737" y="1"/>
                                  </a:lnTo>
                                  <a:lnTo>
                                    <a:pt x="1740" y="1"/>
                                  </a:lnTo>
                                  <a:lnTo>
                                    <a:pt x="1742" y="1"/>
                                  </a:lnTo>
                                  <a:lnTo>
                                    <a:pt x="1745" y="1"/>
                                  </a:lnTo>
                                  <a:lnTo>
                                    <a:pt x="1747" y="0"/>
                                  </a:lnTo>
                                  <a:lnTo>
                                    <a:pt x="1750" y="1"/>
                                  </a:lnTo>
                                  <a:lnTo>
                                    <a:pt x="1752" y="1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1757" y="0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1762" y="1"/>
                                  </a:lnTo>
                                  <a:lnTo>
                                    <a:pt x="1764" y="1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1769" y="1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1774" y="1"/>
                                  </a:lnTo>
                                  <a:lnTo>
                                    <a:pt x="1777" y="0"/>
                                  </a:lnTo>
                                  <a:lnTo>
                                    <a:pt x="1779" y="0"/>
                                  </a:lnTo>
                                  <a:lnTo>
                                    <a:pt x="1782" y="0"/>
                                  </a:lnTo>
                                  <a:lnTo>
                                    <a:pt x="1784" y="0"/>
                                  </a:lnTo>
                                  <a:lnTo>
                                    <a:pt x="1787" y="0"/>
                                  </a:lnTo>
                                  <a:lnTo>
                                    <a:pt x="1789" y="0"/>
                                  </a:lnTo>
                                  <a:lnTo>
                                    <a:pt x="1792" y="0"/>
                                  </a:lnTo>
                                  <a:lnTo>
                                    <a:pt x="1794" y="0"/>
                                  </a:lnTo>
                                  <a:lnTo>
                                    <a:pt x="1797" y="0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1804" y="0"/>
                                  </a:lnTo>
                                  <a:lnTo>
                                    <a:pt x="1807" y="0"/>
                                  </a:lnTo>
                                  <a:lnTo>
                                    <a:pt x="1809" y="1"/>
                                  </a:lnTo>
                                  <a:lnTo>
                                    <a:pt x="1812" y="0"/>
                                  </a:lnTo>
                                  <a:lnTo>
                                    <a:pt x="1814" y="0"/>
                                  </a:lnTo>
                                  <a:lnTo>
                                    <a:pt x="1817" y="0"/>
                                  </a:lnTo>
                                  <a:lnTo>
                                    <a:pt x="1819" y="1"/>
                                  </a:lnTo>
                                  <a:lnTo>
                                    <a:pt x="1822" y="0"/>
                                  </a:lnTo>
                                  <a:lnTo>
                                    <a:pt x="1824" y="1"/>
                                  </a:lnTo>
                                  <a:lnTo>
                                    <a:pt x="1826" y="1"/>
                                  </a:lnTo>
                                  <a:lnTo>
                                    <a:pt x="1829" y="1"/>
                                  </a:lnTo>
                                  <a:lnTo>
                                    <a:pt x="1831" y="1"/>
                                  </a:lnTo>
                                  <a:lnTo>
                                    <a:pt x="1834" y="1"/>
                                  </a:lnTo>
                                  <a:lnTo>
                                    <a:pt x="1836" y="2"/>
                                  </a:lnTo>
                                  <a:lnTo>
                                    <a:pt x="1839" y="1"/>
                                  </a:lnTo>
                                  <a:lnTo>
                                    <a:pt x="1841" y="1"/>
                                  </a:lnTo>
                                  <a:lnTo>
                                    <a:pt x="1844" y="1"/>
                                  </a:lnTo>
                                  <a:lnTo>
                                    <a:pt x="1846" y="1"/>
                                  </a:lnTo>
                                  <a:lnTo>
                                    <a:pt x="1849" y="1"/>
                                  </a:lnTo>
                                  <a:lnTo>
                                    <a:pt x="1851" y="0"/>
                                  </a:lnTo>
                                  <a:lnTo>
                                    <a:pt x="1854" y="0"/>
                                  </a:lnTo>
                                  <a:lnTo>
                                    <a:pt x="1856" y="0"/>
                                  </a:lnTo>
                                  <a:lnTo>
                                    <a:pt x="1859" y="0"/>
                                  </a:lnTo>
                                  <a:lnTo>
                                    <a:pt x="1861" y="0"/>
                                  </a:lnTo>
                                  <a:lnTo>
                                    <a:pt x="1864" y="0"/>
                                  </a:lnTo>
                                  <a:lnTo>
                                    <a:pt x="1866" y="0"/>
                                  </a:lnTo>
                                  <a:lnTo>
                                    <a:pt x="1869" y="0"/>
                                  </a:lnTo>
                                  <a:lnTo>
                                    <a:pt x="1871" y="1"/>
                                  </a:lnTo>
                                  <a:lnTo>
                                    <a:pt x="1874" y="1"/>
                                  </a:lnTo>
                                  <a:lnTo>
                                    <a:pt x="1876" y="2"/>
                                  </a:lnTo>
                                  <a:lnTo>
                                    <a:pt x="1879" y="1"/>
                                  </a:lnTo>
                                  <a:lnTo>
                                    <a:pt x="1881" y="3"/>
                                  </a:lnTo>
                                  <a:lnTo>
                                    <a:pt x="1884" y="3"/>
                                  </a:lnTo>
                                  <a:lnTo>
                                    <a:pt x="1886" y="4"/>
                                  </a:lnTo>
                                  <a:lnTo>
                                    <a:pt x="1889" y="3"/>
                                  </a:lnTo>
                                  <a:lnTo>
                                    <a:pt x="1891" y="3"/>
                                  </a:lnTo>
                                  <a:lnTo>
                                    <a:pt x="1894" y="2"/>
                                  </a:lnTo>
                                  <a:lnTo>
                                    <a:pt x="1896" y="1"/>
                                  </a:lnTo>
                                  <a:lnTo>
                                    <a:pt x="1898" y="1"/>
                                  </a:lnTo>
                                  <a:lnTo>
                                    <a:pt x="1901" y="1"/>
                                  </a:lnTo>
                                  <a:lnTo>
                                    <a:pt x="1903" y="1"/>
                                  </a:lnTo>
                                  <a:lnTo>
                                    <a:pt x="1906" y="1"/>
                                  </a:lnTo>
                                  <a:lnTo>
                                    <a:pt x="1908" y="1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3" y="0"/>
                                  </a:lnTo>
                                  <a:lnTo>
                                    <a:pt x="1916" y="0"/>
                                  </a:lnTo>
                                  <a:lnTo>
                                    <a:pt x="1918" y="0"/>
                                  </a:lnTo>
                                  <a:lnTo>
                                    <a:pt x="1921" y="0"/>
                                  </a:lnTo>
                                  <a:lnTo>
                                    <a:pt x="1923" y="1"/>
                                  </a:lnTo>
                                  <a:lnTo>
                                    <a:pt x="1926" y="0"/>
                                  </a:lnTo>
                                  <a:lnTo>
                                    <a:pt x="1928" y="1"/>
                                  </a:lnTo>
                                  <a:lnTo>
                                    <a:pt x="1931" y="1"/>
                                  </a:lnTo>
                                  <a:lnTo>
                                    <a:pt x="1933" y="0"/>
                                  </a:lnTo>
                                  <a:lnTo>
                                    <a:pt x="1936" y="0"/>
                                  </a:lnTo>
                                  <a:lnTo>
                                    <a:pt x="1938" y="0"/>
                                  </a:lnTo>
                                  <a:lnTo>
                                    <a:pt x="1941" y="1"/>
                                  </a:lnTo>
                                  <a:lnTo>
                                    <a:pt x="1943" y="0"/>
                                  </a:lnTo>
                                  <a:lnTo>
                                    <a:pt x="1946" y="0"/>
                                  </a:lnTo>
                                  <a:lnTo>
                                    <a:pt x="1948" y="0"/>
                                  </a:lnTo>
                                  <a:lnTo>
                                    <a:pt x="1951" y="1"/>
                                  </a:lnTo>
                                  <a:lnTo>
                                    <a:pt x="1953" y="0"/>
                                  </a:lnTo>
                                  <a:lnTo>
                                    <a:pt x="1956" y="1"/>
                                  </a:lnTo>
                                  <a:lnTo>
                                    <a:pt x="1958" y="0"/>
                                  </a:lnTo>
                                  <a:lnTo>
                                    <a:pt x="1961" y="0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1965" y="0"/>
                                  </a:lnTo>
                                  <a:lnTo>
                                    <a:pt x="1968" y="0"/>
                                  </a:lnTo>
                                  <a:lnTo>
                                    <a:pt x="1970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975" y="0"/>
                                  </a:lnTo>
                                  <a:lnTo>
                                    <a:pt x="1978" y="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1983" y="1"/>
                                  </a:lnTo>
                                  <a:lnTo>
                                    <a:pt x="1985" y="1"/>
                                  </a:lnTo>
                                  <a:lnTo>
                                    <a:pt x="1988" y="1"/>
                                  </a:lnTo>
                                  <a:lnTo>
                                    <a:pt x="1990" y="1"/>
                                  </a:lnTo>
                                  <a:lnTo>
                                    <a:pt x="1993" y="0"/>
                                  </a:lnTo>
                                  <a:lnTo>
                                    <a:pt x="1995" y="0"/>
                                  </a:lnTo>
                                  <a:lnTo>
                                    <a:pt x="1998" y="1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2003" y="1"/>
                                  </a:lnTo>
                                  <a:lnTo>
                                    <a:pt x="2005" y="0"/>
                                  </a:lnTo>
                                  <a:lnTo>
                                    <a:pt x="2008" y="1"/>
                                  </a:lnTo>
                                  <a:lnTo>
                                    <a:pt x="2010" y="0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2015" y="0"/>
                                  </a:lnTo>
                                  <a:lnTo>
                                    <a:pt x="2018" y="0"/>
                                  </a:lnTo>
                                  <a:lnTo>
                                    <a:pt x="2020" y="0"/>
                                  </a:lnTo>
                                  <a:lnTo>
                                    <a:pt x="2023" y="0"/>
                                  </a:lnTo>
                                  <a:lnTo>
                                    <a:pt x="2025" y="0"/>
                                  </a:lnTo>
                                  <a:lnTo>
                                    <a:pt x="2028" y="0"/>
                                  </a:lnTo>
                                  <a:lnTo>
                                    <a:pt x="2030" y="0"/>
                                  </a:lnTo>
                                  <a:lnTo>
                                    <a:pt x="2033" y="0"/>
                                  </a:lnTo>
                                  <a:lnTo>
                                    <a:pt x="2035" y="1"/>
                                  </a:lnTo>
                                  <a:lnTo>
                                    <a:pt x="2037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157"/>
                          <wps:cNvSpPr>
                            <a:spLocks/>
                          </wps:cNvSpPr>
                          <wps:spPr bwMode="auto">
                            <a:xfrm flipV="1">
                              <a:off x="2034" y="4177"/>
                              <a:ext cx="45" cy="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0 h 2"/>
                                <a:gd name="T2" fmla="*/ 0 w 64"/>
                                <a:gd name="T3" fmla="*/ 0 h 2"/>
                                <a:gd name="T4" fmla="*/ 64 w 64"/>
                                <a:gd name="T5" fmla="*/ 2 h 2"/>
                                <a:gd name="T6" fmla="*/ 64 w 64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4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58"/>
                          <wps:cNvSpPr>
                            <a:spLocks/>
                          </wps:cNvSpPr>
                          <wps:spPr bwMode="auto">
                            <a:xfrm flipV="1">
                              <a:off x="2107" y="4174"/>
                              <a:ext cx="62" cy="4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8"/>
                                <a:gd name="T2" fmla="*/ 0 w 87"/>
                                <a:gd name="T3" fmla="*/ 0 h 8"/>
                                <a:gd name="T4" fmla="*/ 87 w 87"/>
                                <a:gd name="T5" fmla="*/ 8 h 8"/>
                                <a:gd name="T6" fmla="*/ 87 w 87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59"/>
                          <wps:cNvSpPr>
                            <a:spLocks/>
                          </wps:cNvSpPr>
                          <wps:spPr bwMode="auto">
                            <a:xfrm flipV="1">
                              <a:off x="2225" y="4172"/>
                              <a:ext cx="62" cy="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10"/>
                                <a:gd name="T2" fmla="*/ 0 w 87"/>
                                <a:gd name="T3" fmla="*/ 0 h 10"/>
                                <a:gd name="T4" fmla="*/ 87 w 87"/>
                                <a:gd name="T5" fmla="*/ 10 h 10"/>
                                <a:gd name="T6" fmla="*/ 87 w 87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160"/>
                          <wps:cNvSpPr>
                            <a:spLocks/>
                          </wps:cNvSpPr>
                          <wps:spPr bwMode="auto">
                            <a:xfrm flipV="1">
                              <a:off x="2438" y="4173"/>
                              <a:ext cx="62" cy="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10"/>
                                <a:gd name="T2" fmla="*/ 0 w 87"/>
                                <a:gd name="T3" fmla="*/ 0 h 10"/>
                                <a:gd name="T4" fmla="*/ 87 w 87"/>
                                <a:gd name="T5" fmla="*/ 10 h 10"/>
                                <a:gd name="T6" fmla="*/ 87 w 87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161"/>
                          <wps:cNvSpPr>
                            <a:spLocks/>
                          </wps:cNvSpPr>
                          <wps:spPr bwMode="auto">
                            <a:xfrm flipV="1">
                              <a:off x="2793" y="3891"/>
                              <a:ext cx="56" cy="287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644"/>
                                <a:gd name="T2" fmla="*/ 0 w 78"/>
                                <a:gd name="T3" fmla="*/ 0 h 644"/>
                                <a:gd name="T4" fmla="*/ 78 w 78"/>
                                <a:gd name="T5" fmla="*/ 30 h 644"/>
                                <a:gd name="T6" fmla="*/ 78 w 78"/>
                                <a:gd name="T7" fmla="*/ 644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6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78" y="6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62"/>
                          <wps:cNvSpPr>
                            <a:spLocks/>
                          </wps:cNvSpPr>
                          <wps:spPr bwMode="auto">
                            <a:xfrm flipV="1">
                              <a:off x="2849" y="3891"/>
                              <a:ext cx="26" cy="27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14 h 614"/>
                                <a:gd name="T2" fmla="*/ 0 w 37"/>
                                <a:gd name="T3" fmla="*/ 0 h 614"/>
                                <a:gd name="T4" fmla="*/ 37 w 37"/>
                                <a:gd name="T5" fmla="*/ 15 h 614"/>
                                <a:gd name="T6" fmla="*/ 37 w 37"/>
                                <a:gd name="T7" fmla="*/ 15 h 6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614">
                                  <a:moveTo>
                                    <a:pt x="0" y="6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63"/>
                          <wps:cNvSpPr>
                            <a:spLocks/>
                          </wps:cNvSpPr>
                          <wps:spPr bwMode="auto">
                            <a:xfrm flipV="1">
                              <a:off x="3883" y="4172"/>
                              <a:ext cx="40" cy="5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 h 11"/>
                                <a:gd name="T2" fmla="*/ 0 w 56"/>
                                <a:gd name="T3" fmla="*/ 0 h 11"/>
                                <a:gd name="T4" fmla="*/ 56 w 56"/>
                                <a:gd name="T5" fmla="*/ 11 h 11"/>
                                <a:gd name="T6" fmla="*/ 56 w 56"/>
                                <a:gd name="T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1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6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64"/>
                          <wps:cNvSpPr>
                            <a:spLocks/>
                          </wps:cNvSpPr>
                          <wps:spPr bwMode="auto">
                            <a:xfrm flipV="1">
                              <a:off x="4617" y="4166"/>
                              <a:ext cx="65" cy="7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17"/>
                                <a:gd name="T2" fmla="*/ 0 w 92"/>
                                <a:gd name="T3" fmla="*/ 0 h 17"/>
                                <a:gd name="T4" fmla="*/ 92 w 92"/>
                                <a:gd name="T5" fmla="*/ 13 h 17"/>
                                <a:gd name="T6" fmla="*/ 92 w 92"/>
                                <a:gd name="T7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17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2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65"/>
                          <wps:cNvSpPr>
                            <a:spLocks/>
                          </wps:cNvSpPr>
                          <wps:spPr bwMode="auto">
                            <a:xfrm flipV="1">
                              <a:off x="4984" y="4104"/>
                              <a:ext cx="34" cy="7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165"/>
                                <a:gd name="T2" fmla="*/ 0 w 47"/>
                                <a:gd name="T3" fmla="*/ 0 h 165"/>
                                <a:gd name="T4" fmla="*/ 47 w 47"/>
                                <a:gd name="T5" fmla="*/ 6 h 165"/>
                                <a:gd name="T6" fmla="*/ 47 w 47"/>
                                <a:gd name="T7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7" y="1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66"/>
                          <wps:cNvSpPr>
                            <a:spLocks/>
                          </wps:cNvSpPr>
                          <wps:spPr bwMode="auto">
                            <a:xfrm flipV="1">
                              <a:off x="5018" y="4104"/>
                              <a:ext cx="38" cy="7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159 h 159"/>
                                <a:gd name="T2" fmla="*/ 0 w 53"/>
                                <a:gd name="T3" fmla="*/ 0 h 159"/>
                                <a:gd name="T4" fmla="*/ 53 w 53"/>
                                <a:gd name="T5" fmla="*/ 7 h 159"/>
                                <a:gd name="T6" fmla="*/ 53 w 53"/>
                                <a:gd name="T7" fmla="*/ 7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1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167"/>
                          <wps:cNvSpPr>
                            <a:spLocks/>
                          </wps:cNvSpPr>
                          <wps:spPr bwMode="auto">
                            <a:xfrm flipV="1">
                              <a:off x="5196" y="4170"/>
                              <a:ext cx="40" cy="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0 h 2"/>
                                <a:gd name="T2" fmla="*/ 0 w 56"/>
                                <a:gd name="T3" fmla="*/ 0 h 2"/>
                                <a:gd name="T4" fmla="*/ 56 w 56"/>
                                <a:gd name="T5" fmla="*/ 2 h 2"/>
                                <a:gd name="T6" fmla="*/ 56 w 56"/>
                                <a:gd name="T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68"/>
                          <wps:cNvSpPr>
                            <a:spLocks/>
                          </wps:cNvSpPr>
                          <wps:spPr bwMode="auto">
                            <a:xfrm flipV="1">
                              <a:off x="5470" y="4155"/>
                              <a:ext cx="35" cy="21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47 h 47"/>
                                <a:gd name="T2" fmla="*/ 0 w 49"/>
                                <a:gd name="T3" fmla="*/ 0 h 47"/>
                                <a:gd name="T4" fmla="*/ 49 w 49"/>
                                <a:gd name="T5" fmla="*/ 0 h 47"/>
                                <a:gd name="T6" fmla="*/ 49 w 49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" h="47"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69"/>
                          <wps:cNvSpPr>
                            <a:spLocks/>
                          </wps:cNvSpPr>
                          <wps:spPr bwMode="auto">
                            <a:xfrm flipV="1">
                              <a:off x="5634" y="4166"/>
                              <a:ext cx="39" cy="9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9 h 19"/>
                                <a:gd name="T2" fmla="*/ 0 w 54"/>
                                <a:gd name="T3" fmla="*/ 0 h 19"/>
                                <a:gd name="T4" fmla="*/ 54 w 54"/>
                                <a:gd name="T5" fmla="*/ 6 h 19"/>
                                <a:gd name="T6" fmla="*/ 54 w 54"/>
                                <a:gd name="T7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4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70"/>
                          <wps:cNvSpPr>
                            <a:spLocks/>
                          </wps:cNvSpPr>
                          <wps:spPr bwMode="auto">
                            <a:xfrm flipV="1">
                              <a:off x="5735" y="4125"/>
                              <a:ext cx="46" cy="51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115"/>
                                <a:gd name="T2" fmla="*/ 0 w 65"/>
                                <a:gd name="T3" fmla="*/ 0 h 115"/>
                                <a:gd name="T4" fmla="*/ 65 w 65"/>
                                <a:gd name="T5" fmla="*/ 5 h 115"/>
                                <a:gd name="T6" fmla="*/ 65 w 65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1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1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71"/>
                          <wps:cNvSpPr>
                            <a:spLocks/>
                          </wps:cNvSpPr>
                          <wps:spPr bwMode="auto">
                            <a:xfrm flipV="1">
                              <a:off x="5822" y="4158"/>
                              <a:ext cx="49" cy="1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31"/>
                                <a:gd name="T2" fmla="*/ 0 w 69"/>
                                <a:gd name="T3" fmla="*/ 0 h 31"/>
                                <a:gd name="T4" fmla="*/ 69 w 69"/>
                                <a:gd name="T5" fmla="*/ 8 h 31"/>
                                <a:gd name="T6" fmla="*/ 69 w 69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9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72"/>
                          <wps:cNvSpPr>
                            <a:spLocks/>
                          </wps:cNvSpPr>
                          <wps:spPr bwMode="auto">
                            <a:xfrm flipV="1">
                              <a:off x="5887" y="4077"/>
                              <a:ext cx="20" cy="9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1 h 202"/>
                                <a:gd name="T2" fmla="*/ 0 w 27"/>
                                <a:gd name="T3" fmla="*/ 0 h 202"/>
                                <a:gd name="T4" fmla="*/ 27 w 27"/>
                                <a:gd name="T5" fmla="*/ 3 h 202"/>
                                <a:gd name="T6" fmla="*/ 27 w 27"/>
                                <a:gd name="T7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202">
                                  <a:moveTo>
                                    <a:pt x="0" y="6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20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173"/>
                          <wps:cNvSpPr>
                            <a:spLocks/>
                          </wps:cNvSpPr>
                          <wps:spPr bwMode="auto">
                            <a:xfrm flipV="1">
                              <a:off x="5907" y="4077"/>
                              <a:ext cx="31" cy="8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99 h 199"/>
                                <a:gd name="T2" fmla="*/ 0 w 44"/>
                                <a:gd name="T3" fmla="*/ 0 h 199"/>
                                <a:gd name="T4" fmla="*/ 44 w 44"/>
                                <a:gd name="T5" fmla="*/ 5 h 199"/>
                                <a:gd name="T6" fmla="*/ 44 w 44"/>
                                <a:gd name="T7" fmla="*/ 6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199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74"/>
                          <wps:cNvSpPr>
                            <a:spLocks/>
                          </wps:cNvSpPr>
                          <wps:spPr bwMode="auto">
                            <a:xfrm flipV="1">
                              <a:off x="5991" y="4114"/>
                              <a:ext cx="21" cy="6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 h 140"/>
                                <a:gd name="T2" fmla="*/ 0 w 30"/>
                                <a:gd name="T3" fmla="*/ 0 h 140"/>
                                <a:gd name="T4" fmla="*/ 30 w 30"/>
                                <a:gd name="T5" fmla="*/ 1 h 140"/>
                                <a:gd name="T6" fmla="*/ 30 w 30"/>
                                <a:gd name="T7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0" y="1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75"/>
                          <wps:cNvSpPr>
                            <a:spLocks/>
                          </wps:cNvSpPr>
                          <wps:spPr bwMode="auto">
                            <a:xfrm flipV="1">
                              <a:off x="6012" y="4114"/>
                              <a:ext cx="28" cy="6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39 h 139"/>
                                <a:gd name="T2" fmla="*/ 0 w 39"/>
                                <a:gd name="T3" fmla="*/ 0 h 139"/>
                                <a:gd name="T4" fmla="*/ 39 w 39"/>
                                <a:gd name="T5" fmla="*/ 0 h 139"/>
                                <a:gd name="T6" fmla="*/ 39 w 39"/>
                                <a:gd name="T7" fmla="*/ 58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139">
                                  <a:moveTo>
                                    <a:pt x="0" y="13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5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76"/>
                          <wps:cNvSpPr>
                            <a:spLocks/>
                          </wps:cNvSpPr>
                          <wps:spPr bwMode="auto">
                            <a:xfrm flipV="1">
                              <a:off x="6040" y="4150"/>
                              <a:ext cx="40" cy="2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58 h 58"/>
                                <a:gd name="T2" fmla="*/ 0 w 55"/>
                                <a:gd name="T3" fmla="*/ 0 h 58"/>
                                <a:gd name="T4" fmla="*/ 55 w 55"/>
                                <a:gd name="T5" fmla="*/ 1 h 58"/>
                                <a:gd name="T6" fmla="*/ 55 w 55"/>
                                <a:gd name="T7" fmla="*/ 1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0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5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77"/>
                          <wps:cNvSpPr>
                            <a:spLocks/>
                          </wps:cNvSpPr>
                          <wps:spPr bwMode="auto">
                            <a:xfrm flipV="1">
                              <a:off x="6092" y="4169"/>
                              <a:ext cx="32" cy="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7"/>
                                <a:gd name="T2" fmla="*/ 0 w 45"/>
                                <a:gd name="T3" fmla="*/ 0 h 17"/>
                                <a:gd name="T4" fmla="*/ 45 w 45"/>
                                <a:gd name="T5" fmla="*/ 17 h 17"/>
                                <a:gd name="T6" fmla="*/ 45 w 45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78"/>
                          <wps:cNvSpPr>
                            <a:spLocks/>
                          </wps:cNvSpPr>
                          <wps:spPr bwMode="auto">
                            <a:xfrm flipV="1">
                              <a:off x="6583" y="4087"/>
                              <a:ext cx="33" cy="9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 h 202"/>
                                <a:gd name="T2" fmla="*/ 0 w 46"/>
                                <a:gd name="T3" fmla="*/ 0 h 202"/>
                                <a:gd name="T4" fmla="*/ 46 w 46"/>
                                <a:gd name="T5" fmla="*/ 9 h 202"/>
                                <a:gd name="T6" fmla="*/ 46 w 46"/>
                                <a:gd name="T7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202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20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179"/>
                          <wps:cNvSpPr>
                            <a:spLocks/>
                          </wps:cNvSpPr>
                          <wps:spPr bwMode="auto">
                            <a:xfrm flipV="1">
                              <a:off x="6616" y="4087"/>
                              <a:ext cx="25" cy="86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93 h 193"/>
                                <a:gd name="T2" fmla="*/ 0 w 35"/>
                                <a:gd name="T3" fmla="*/ 0 h 193"/>
                                <a:gd name="T4" fmla="*/ 35 w 35"/>
                                <a:gd name="T5" fmla="*/ 6 h 193"/>
                                <a:gd name="T6" fmla="*/ 35 w 35"/>
                                <a:gd name="T7" fmla="*/ 6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93">
                                  <a:moveTo>
                                    <a:pt x="0" y="19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5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80"/>
                          <wps:cNvSpPr>
                            <a:spLocks/>
                          </wps:cNvSpPr>
                          <wps:spPr bwMode="auto">
                            <a:xfrm flipV="1">
                              <a:off x="6806" y="4172"/>
                              <a:ext cx="44" cy="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8"/>
                                <a:gd name="T2" fmla="*/ 0 w 62"/>
                                <a:gd name="T3" fmla="*/ 0 h 8"/>
                                <a:gd name="T4" fmla="*/ 62 w 62"/>
                                <a:gd name="T5" fmla="*/ 8 h 8"/>
                                <a:gd name="T6" fmla="*/ 62 w 62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3672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C3EEAD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4.931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8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4" y="2467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A846E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5.162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9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3" y="2264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B3EC0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5.531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0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7" y="1738"/>
                              <a:ext cx="698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726432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6.154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971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5" y="3539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7A86B1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7.301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2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4" y="3317"/>
                              <a:ext cx="445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8DF470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7.336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3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6" y="3606"/>
                              <a:ext cx="49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E7591C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10.445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4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184"/>
                              <a:ext cx="49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525AA4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12.657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6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3456"/>
                              <a:ext cx="49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FDC685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13.817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3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4" y="3514"/>
                              <a:ext cx="49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67A0B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16.478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5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5" y="3045"/>
                              <a:ext cx="49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E6D48D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16.798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8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6" y="3168"/>
                              <a:ext cx="49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758040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18.523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0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0" y="3423"/>
                              <a:ext cx="49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FD6037" w14:textId="77777777" w:rsidR="00B47F5B" w:rsidRDefault="00B47F5B" w:rsidP="00694F7D">
                                <w:r>
                                  <w:rPr>
                                    <w:rFonts w:ascii="MS Sans Serif" w:hAnsi="MS Sans Serif" w:cs="MS Sans Serif"/>
                                    <w:color w:val="000000"/>
                                    <w:sz w:val="16"/>
                                    <w:szCs w:val="16"/>
                                  </w:rPr>
                                  <w:t>19.184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F54F564" id="Vászon 991" o:spid="_x0000_s1821" editas="canvas" style="width:495.95pt;height:251.8pt;mso-position-horizontal-relative:char;mso-position-vertical-relative:line" coordsize="62985,3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">
                <v:shape id="_x0000_s1822" type="#_x0000_t75" style="position:absolute;width:62985;height:31978;visibility:visible;mso-wrap-style:square">
                  <v:fill o:detectmouseclick="t"/>
                  <v:path o:connecttype="none"/>
                </v:shape>
                <v:group id="Group 205" o:spid="_x0000_s1823" style="position:absolute;width:61588;height:31978" coordsize="9699,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line id="Line 5" o:spid="_x0000_s1824" style="position:absolute;visibility:visible;mso-wrap-style:square" from="1432,4178" to="9699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" strokeweight="0"/>
                  <v:line id="Line 6" o:spid="_x0000_s1825" style="position:absolute;flip:y;visibility:visible;mso-wrap-style:square" from="1470,4178" to="1470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" strokeweight="0"/>
                  <v:line id="Line 7" o:spid="_x0000_s1826" style="position:absolute;flip:y;visibility:visible;mso-wrap-style:square" from="1603,4178" to="1603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" strokeweight="0"/>
                  <v:line id="Line 8" o:spid="_x0000_s1827" style="position:absolute;flip:y;visibility:visible;mso-wrap-style:square" from="1738,4178" to="1738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N5xgAAANw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O5vB7Jh0BubwDAAD//wMAUEsBAi0AFAAGAAgAAAAhANvh9svuAAAAhQEAABMAAAAAAAAA&#10;AAAAAAAAAAAAAFtDb250ZW50X1R5cGVzXS54bWxQSwECLQAUAAYACAAAACEAWvQsW78AAAAVAQAA&#10;CwAAAAAAAAAAAAAAAAAfAQAAX3JlbHMvLnJlbHNQSwECLQAUAAYACAAAACEAH6QTecYAAADcAAAA&#10;DwAAAAAAAAAAAAAAAAAHAgAAZHJzL2Rvd25yZXYueG1sUEsFBgAAAAADAAMAtwAAAPoCAAAAAA==&#10;" strokeweight="0"/>
                  <v:line id="Line 9" o:spid="_x0000_s1828" style="position:absolute;flip:y;visibility:visible;mso-wrap-style:square" from="1871,4178" to="1871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" strokeweight="0"/>
                  <v:line id="Line 10" o:spid="_x0000_s1829" style="position:absolute;flip:y;visibility:visible;mso-wrap-style:square" from="2006,4178" to="2006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" strokeweight="0"/>
                  <v:line id="Line 11" o:spid="_x0000_s1830" style="position:absolute;flip:y;visibility:visible;mso-wrap-style:square" from="2140,4178" to="2140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" strokeweight="0"/>
                  <v:line id="Line 12" o:spid="_x0000_s1831" style="position:absolute;flip:y;visibility:visible;mso-wrap-style:square" from="2274,4178" to="2274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4uxwAAANw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V5/gi/Z9IRkLMbAAAA//8DAFBLAQItABQABgAIAAAAIQDb4fbL7gAAAIUBAAATAAAAAAAA&#10;AAAAAAAAAAAAAABbQ29udGVudF9UeXBlc10ueG1sUEsBAi0AFAAGAAgAAAAhAFr0LFu/AAAAFQEA&#10;AAsAAAAAAAAAAAAAAAAAHwEAAF9yZWxzLy5yZWxzUEsBAi0AFAAGAAgAAAAhALAg7i7HAAAA3AAA&#10;AA8AAAAAAAAAAAAAAAAABwIAAGRycy9kb3ducmV2LnhtbFBLBQYAAAAAAwADALcAAAD7AgAAAAA=&#10;" strokeweight="0"/>
                  <v:line id="Line 13" o:spid="_x0000_s1832" style="position:absolute;flip:y;visibility:visible;mso-wrap-style:square" from="2408,4178" to="2408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ZaxwAAANw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V5/gi/Z9IRkLMbAAAA//8DAFBLAQItABQABgAIAAAAIQDb4fbL7gAAAIUBAAATAAAAAAAA&#10;AAAAAAAAAAAAAABbQ29udGVudF9UeXBlc10ueG1sUEsBAi0AFAAGAAgAAAAhAFr0LFu/AAAAFQEA&#10;AAsAAAAAAAAAAAAAAAAAHwEAAF9yZWxzLy5yZWxzUEsBAi0AFAAGAAgAAAAhAD/JdlrHAAAA3AAA&#10;AA8AAAAAAAAAAAAAAAAABwIAAGRycy9kb3ducmV2LnhtbFBLBQYAAAAAAwADALcAAAD7AgAAAAA=&#10;" strokeweight="0"/>
                  <v:line id="Line 14" o:spid="_x0000_s1833" style="position:absolute;flip:y;visibility:visible;mso-wrap-style:square" from="2542,4178" to="2542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PBxwAAANw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V5/gi/Z9IRkLMbAAAA//8DAFBLAQItABQABgAIAAAAIQDb4fbL7gAAAIUBAAATAAAAAAAA&#10;AAAAAAAAAAAAAABbQ29udGVudF9UeXBlc10ueG1sUEsBAi0AFAAGAAgAAAAhAFr0LFu/AAAAFQEA&#10;AAsAAAAAAAAAAAAAAAAAHwEAAF9yZWxzLy5yZWxzUEsBAi0AFAAGAAgAAAAhAFCF08HHAAAA3AAA&#10;AA8AAAAAAAAAAAAAAAAABwIAAGRycy9kb3ducmV2LnhtbFBLBQYAAAAAAwADALcAAAD7AgAAAAA=&#10;" strokeweight="0"/>
                  <v:line id="Line 15" o:spid="_x0000_s1834" style="position:absolute;flip:y;visibility:visible;mso-wrap-style:square" from="2676,4178" to="2676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022xgAAANw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DPR3A7k46AnF4BAAD//wMAUEsBAi0AFAAGAAgAAAAhANvh9svuAAAAhQEAABMAAAAAAAAA&#10;AAAAAAAAAAAAAFtDb250ZW50X1R5cGVzXS54bWxQSwECLQAUAAYACAAAACEAWvQsW78AAAAVAQAA&#10;CwAAAAAAAAAAAAAAAAAfAQAAX3JlbHMvLnJlbHNQSwECLQAUAAYACAAAACEAoFdNtsYAAADcAAAA&#10;DwAAAAAAAAAAAAAAAAAHAgAAZHJzL2Rvd25yZXYueG1sUEsFBgAAAAADAAMAtwAAAPoCAAAAAA==&#10;" strokeweight="0"/>
                  <v:line id="Line 16" o:spid="_x0000_s1835" style="position:absolute;flip:y;visibility:visible;mso-wrap-style:square" from="2810,4178" to="2810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" strokeweight="0"/>
                  <v:line id="Line 17" o:spid="_x0000_s1836" style="position:absolute;flip:y;visibility:visible;mso-wrap-style:square" from="2944,4178" to="2944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" strokeweight="0"/>
                  <v:line id="Line 18" o:spid="_x0000_s1837" style="position:absolute;flip:y;visibility:visible;mso-wrap-style:square" from="3078,4178" to="3078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" strokeweight="0"/>
                  <v:line id="Line 19" o:spid="_x0000_s1838" style="position:absolute;flip:y;visibility:visible;mso-wrap-style:square" from="3212,4178" to="3212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aEwwAAANw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aTND+dSUdAzn8BAAD//wMAUEsBAi0AFAAGAAgAAAAhANvh9svuAAAAhQEAABMAAAAAAAAAAAAA&#10;AAAAAAAAAFtDb250ZW50X1R5cGVzXS54bWxQSwECLQAUAAYACAAAACEAWvQsW78AAAAVAQAACwAA&#10;AAAAAAAAAAAAAAAfAQAAX3JlbHMvLnJlbHNQSwECLQAUAAYACAAAACEAxSvmhMMAAADcAAAADwAA&#10;AAAAAAAAAAAAAAAHAgAAZHJzL2Rvd25yZXYueG1sUEsFBgAAAAADAAMAtwAAAPcCAAAAAA==&#10;" strokeweight="0"/>
                  <v:line id="Line 20" o:spid="_x0000_s1839" style="position:absolute;flip:y;visibility:visible;mso-wrap-style:square" from="3347,4178" to="3347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0MfxgAAANw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UxnE/g9k46AXN4BAAD//wMAUEsBAi0AFAAGAAgAAAAhANvh9svuAAAAhQEAABMAAAAAAAAA&#10;AAAAAAAAAAAAAFtDb250ZW50X1R5cGVzXS54bWxQSwECLQAUAAYACAAAACEAWvQsW78AAAAVAQAA&#10;CwAAAAAAAAAAAAAAAAAfAQAAX3JlbHMvLnJlbHNQSwECLQAUAAYACAAAACEAqmdDH8YAAADcAAAA&#10;DwAAAAAAAAAAAAAAAAAHAgAAZHJzL2Rvd25yZXYueG1sUEsFBgAAAAADAAMAtwAAAPoCAAAAAA==&#10;" strokeweight="0"/>
                  <v:line id="Line 21" o:spid="_x0000_s1840" style="position:absolute;flip:y;visibility:visible;mso-wrap-style:square" from="3480,4178" to="3480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1oxwAAANw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X5Yw6/Z9IRkLMbAAAA//8DAFBLAQItABQABgAIAAAAIQDb4fbL7gAAAIUBAAATAAAAAAAA&#10;AAAAAAAAAAAAAABbQ29udGVudF9UeXBlc10ueG1sUEsBAi0AFAAGAAgAAAAhAFr0LFu/AAAAFQEA&#10;AAsAAAAAAAAAAAAAAAAAHwEAAF9yZWxzLy5yZWxzUEsBAi0AFAAGAAgAAAAhAFq13WjHAAAA3AAA&#10;AA8AAAAAAAAAAAAAAAAABwIAAGRycy9kb3ducmV2LnhtbFBLBQYAAAAAAwADALcAAAD7AgAAAAA=&#10;" strokeweight="0"/>
                  <v:line id="Line 22" o:spid="_x0000_s1841" style="position:absolute;flip:y;visibility:visible;mso-wrap-style:square" from="3615,4178" to="3615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" strokeweight="0"/>
                  <v:line id="Line 23" o:spid="_x0000_s1842" style="position:absolute;flip:y;visibility:visible;mso-wrap-style:square" from="3748,4178" to="3748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CH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D0+AS3M+kIyOkVAAD//wMAUEsBAi0AFAAGAAgAAAAhANvh9svuAAAAhQEAABMAAAAAAAAA&#10;AAAAAAAAAAAAAFtDb250ZW50X1R5cGVzXS54bWxQSwECLQAUAAYACAAAACEAWvQsW78AAAAVAQAA&#10;CwAAAAAAAAAAAAAAAAAfAQAAX3JlbHMvLnJlbHNQSwECLQAUAAYACAAAACEAuhDgh8YAAADcAAAA&#10;DwAAAAAAAAAAAAAAAAAHAgAAZHJzL2Rvd25yZXYueG1sUEsFBgAAAAADAAMAtwAAAPoCAAAAAA==&#10;" strokeweight="0"/>
                  <v:line id="Line 24" o:spid="_x0000_s1843" style="position:absolute;flip:y;visibility:visible;mso-wrap-style:square" from="3883,4178" to="3883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Uc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D0+AS3M+kIyOkVAAD//wMAUEsBAi0AFAAGAAgAAAAhANvh9svuAAAAhQEAABMAAAAAAAAA&#10;AAAAAAAAAAAAAFtDb250ZW50X1R5cGVzXS54bWxQSwECLQAUAAYACAAAACEAWvQsW78AAAAVAQAA&#10;CwAAAAAAAAAAAAAAAAAfAQAAX3JlbHMvLnJlbHNQSwECLQAUAAYACAAAACEA1VxFHMYAAADcAAAA&#10;DwAAAAAAAAAAAAAAAAAHAgAAZHJzL2Rvd25yZXYueG1sUEsFBgAAAAADAAMAtwAAAPoCAAAAAA==&#10;" strokeweight="0"/>
                  <v:line id="Line 25" o:spid="_x0000_s1844" style="position:absolute;flip:y;visibility:visible;mso-wrap-style:square" from="4017,4178" to="4017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trxgAAANw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PY/g7k46AnN0AAAD//wMAUEsBAi0AFAAGAAgAAAAhANvh9svuAAAAhQEAABMAAAAAAAAA&#10;AAAAAAAAAAAAAFtDb250ZW50X1R5cGVzXS54bWxQSwECLQAUAAYACAAAACEAWvQsW78AAAAVAQAA&#10;CwAAAAAAAAAAAAAAAAAfAQAAX3JlbHMvLnJlbHNQSwECLQAUAAYACAAAACEAJY7ba8YAAADcAAAA&#10;DwAAAAAAAAAAAAAAAAAHAgAAZHJzL2Rvd25yZXYueG1sUEsFBgAAAAADAAMAtwAAAPoCAAAAAA==&#10;" strokeweight="0"/>
                  <v:line id="Line 26" o:spid="_x0000_s1845" style="position:absolute;flip:y;visibility:visible;mso-wrap-style:square" from="4151,4178" to="4151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7wxgAAANw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YyfJnA7k46AnF0BAAD//wMAUEsBAi0AFAAGAAgAAAAhANvh9svuAAAAhQEAABMAAAAAAAAA&#10;AAAAAAAAAAAAAFtDb250ZW50X1R5cGVzXS54bWxQSwECLQAUAAYACAAAACEAWvQsW78AAAAVAQAA&#10;CwAAAAAAAAAAAAAAAAAfAQAAX3JlbHMvLnJlbHNQSwECLQAUAAYACAAAACEASsJ+8MYAAADcAAAA&#10;DwAAAAAAAAAAAAAAAAAHAgAAZHJzL2Rvd25yZXYueG1sUEsFBgAAAAADAAMAtwAAAPoCAAAAAA==&#10;" strokeweight="0"/>
                  <v:line id="Line 27" o:spid="_x0000_s1846" style="position:absolute;flip:y;visibility:visible;mso-wrap-style:square" from="4285,4178" to="4285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qCwwAAANw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aTtDadSUdAzn8BAAD//wMAUEsBAi0AFAAGAAgAAAAhANvh9svuAAAAhQEAABMAAAAAAAAAAAAA&#10;AAAAAAAAAFtDb250ZW50X1R5cGVzXS54bWxQSwECLQAUAAYACAAAACEAWvQsW78AAAAVAQAACwAA&#10;AAAAAAAAAAAAAAAfAQAAX3JlbHMvLnJlbHNQSwECLQAUAAYACAAAACEAO13qgsMAAADcAAAADwAA&#10;AAAAAAAAAAAAAAAHAgAAZHJzL2Rvd25yZXYueG1sUEsFBgAAAAADAAMAtwAAAPcCAAAAAA==&#10;" strokeweight="0"/>
                  <v:line id="Line 28" o:spid="_x0000_s1847" style="position:absolute;flip:y;visibility:visible;mso-wrap-style:square" from="4419,4178" to="4419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8ZxgAAANw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WD0+AK3M+kIyOkVAAD//wMAUEsBAi0AFAAGAAgAAAAhANvh9svuAAAAhQEAABMAAAAAAAAA&#10;AAAAAAAAAAAAAFtDb250ZW50X1R5cGVzXS54bWxQSwECLQAUAAYACAAAACEAWvQsW78AAAAVAQAA&#10;CwAAAAAAAAAAAAAAAAAfAQAAX3JlbHMvLnJlbHNQSwECLQAUAAYACAAAACEAVBFPGcYAAADcAAAA&#10;DwAAAAAAAAAAAAAAAAAHAgAAZHJzL2Rvd25yZXYueG1sUEsFBgAAAAADAAMAtwAAAPoCAAAAAA==&#10;" strokeweight="0"/>
                  <v:line id="Line 29" o:spid="_x0000_s1848" style="position:absolute;flip:y;visibility:visible;mso-wrap-style:square" from="4553,4178" to="4553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X5wwAAANw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saTND+dSUdAzn8BAAD//wMAUEsBAi0AFAAGAAgAAAAhANvh9svuAAAAhQEAABMAAAAAAAAAAAAA&#10;AAAAAAAAAFtDb250ZW50X1R5cGVzXS54bWxQSwECLQAUAAYACAAAACEAWvQsW78AAAAVAQAACwAA&#10;AAAAAAAAAAAAAAAfAQAAX3JlbHMvLnJlbHNQSwECLQAUAAYACAAAACEAnS2V+cMAAADcAAAADwAA&#10;AAAAAAAAAAAAAAAHAgAAZHJzL2Rvd25yZXYueG1sUEsFBgAAAAADAAMAtwAAAPcCAAAAAA==&#10;" strokeweight="0"/>
                  <v:line id="Line 30" o:spid="_x0000_s1849" style="position:absolute;flip:y;visibility:visible;mso-wrap-style:square" from="4687,4178" to="4687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BixgAAANw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UxnE/g9k46AXN4BAAD//wMAUEsBAi0AFAAGAAgAAAAhANvh9svuAAAAhQEAABMAAAAAAAAA&#10;AAAAAAAAAAAAAFtDb250ZW50X1R5cGVzXS54bWxQSwECLQAUAAYACAAAACEAWvQsW78AAAAVAQAA&#10;CwAAAAAAAAAAAAAAAAAfAQAAX3JlbHMvLnJlbHNQSwECLQAUAAYACAAAACEA8mEwYsYAAADcAAAA&#10;DwAAAAAAAAAAAAAAAAAHAgAAZHJzL2Rvd25yZXYueG1sUEsFBgAAAAADAAMAtwAAAPoCAAAAAA==&#10;" strokeweight="0"/>
                  <v:line id="Line 31" o:spid="_x0000_s1850" style="position:absolute;flip:y;visibility:visible;mso-wrap-style:square" from="4821,4178" to="4821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4VxwAAANw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X5Yw6/Z9IRkLMbAAAA//8DAFBLAQItABQABgAIAAAAIQDb4fbL7gAAAIUBAAATAAAAAAAA&#10;AAAAAAAAAAAAAABbQ29udGVudF9UeXBlc10ueG1sUEsBAi0AFAAGAAgAAAAhAFr0LFu/AAAAFQEA&#10;AAsAAAAAAAAAAAAAAAAAHwEAAF9yZWxzLy5yZWxzUEsBAi0AFAAGAAgAAAAhAAKzrhXHAAAA3AAA&#10;AA8AAAAAAAAAAAAAAAAABwIAAGRycy9kb3ducmV2LnhtbFBLBQYAAAAAAwADALcAAAD7AgAAAAA=&#10;" strokeweight="0"/>
                  <v:line id="Line 32" o:spid="_x0000_s1851" style="position:absolute;flip:y;visibility:visible;mso-wrap-style:square" from="4956,4178" to="4956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wuO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D09Ai3M+kIyOkVAAD//wMAUEsBAi0AFAAGAAgAAAAhANvh9svuAAAAhQEAABMAAAAAAAAA&#10;AAAAAAAAAAAAAFtDb250ZW50X1R5cGVzXS54bWxQSwECLQAUAAYACAAAACEAWvQsW78AAAAVAQAA&#10;CwAAAAAAAAAAAAAAAAAfAQAAX3JlbHMvLnJlbHNQSwECLQAUAAYACAAAACEAbf8LjsYAAADcAAAA&#10;DwAAAAAAAAAAAAAAAAAHAgAAZHJzL2Rvd25yZXYueG1sUEsFBgAAAAADAAMAtwAAAPoCAAAAAA==&#10;" strokeweight="0"/>
                  <v:line id="Line 33" o:spid="_x0000_s1852" style="position:absolute;flip:y;visibility:visible;mso-wrap-style:square" from="5089,4178" to="5089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" strokeweight="0"/>
                  <v:line id="Line 34" o:spid="_x0000_s1853" style="position:absolute;flip:y;visibility:visible;mso-wrap-style:square" from="5224,4178" to="5224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Zh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D0+AS3M+kIyOkVAAD//wMAUEsBAi0AFAAGAAgAAAAhANvh9svuAAAAhQEAABMAAAAAAAAA&#10;AAAAAAAAAAAAAFtDb250ZW50X1R5cGVzXS54bWxQSwECLQAUAAYACAAAACEAWvQsW78AAAAVAQAA&#10;CwAAAAAAAAAAAAAAAAAfAQAAX3JlbHMvLnJlbHNQSwECLQAUAAYACAAAACEAjVo2YcYAAADcAAAA&#10;DwAAAAAAAAAAAAAAAAAHAgAAZHJzL2Rvd25yZXYueG1sUEsFBgAAAAADAAMAtwAAAPoCAAAAAA==&#10;" strokeweight="0"/>
                  <v:line id="Line 35" o:spid="_x0000_s1854" style="position:absolute;flip:y;visibility:visible;mso-wrap-style:square" from="5357,4178" to="5357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gWxgAAANw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kbPY/g7k46AnN0AAAD//wMAUEsBAi0AFAAGAAgAAAAhANvh9svuAAAAhQEAABMAAAAAAAAA&#10;AAAAAAAAAAAAAFtDb250ZW50X1R5cGVzXS54bWxQSwECLQAUAAYACAAAACEAWvQsW78AAAAVAQAA&#10;CwAAAAAAAAAAAAAAAAAfAQAAX3JlbHMvLnJlbHNQSwECLQAUAAYACAAAACEAfYioFsYAAADcAAAA&#10;DwAAAAAAAAAAAAAAAAAHAgAAZHJzL2Rvd25yZXYueG1sUEsFBgAAAAADAAMAtwAAAPoCAAAAAA==&#10;" strokeweight="0"/>
                  <v:line id="Line 36" o:spid="_x0000_s1855" style="position:absolute;flip:y;visibility:visible;mso-wrap-style:square" from="5492,4178" to="5492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2N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YyfJnA7k46AnF0BAAD//wMAUEsBAi0AFAAGAAgAAAAhANvh9svuAAAAhQEAABMAAAAAAAAA&#10;AAAAAAAAAAAAAFtDb250ZW50X1R5cGVzXS54bWxQSwECLQAUAAYACAAAACEAWvQsW78AAAAVAQAA&#10;CwAAAAAAAAAAAAAAAAAfAQAAX3JlbHMvLnJlbHNQSwECLQAUAAYACAAAACEAEsQNjcYAAADcAAAA&#10;DwAAAAAAAAAAAAAAAAAHAgAAZHJzL2Rvd25yZXYueG1sUEsFBgAAAAADAAMAtwAAAPoCAAAAAA==&#10;" strokeweight="0"/>
                  <v:line id="Line 37" o:spid="_x0000_s1856" style="position:absolute;flip:y;visibility:visible;mso-wrap-style:square" from="5626,4178" to="5626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5n/wwAAANw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saTtDadSUdAzn8BAAD//wMAUEsBAi0AFAAGAAgAAAAhANvh9svuAAAAhQEAABMAAAAAAAAAAAAA&#10;AAAAAAAAAFtDb250ZW50X1R5cGVzXS54bWxQSwECLQAUAAYACAAAACEAWvQsW78AAAAVAQAACwAA&#10;AAAAAAAAAAAAAAAfAQAAX3JlbHMvLnJlbHNQSwECLQAUAAYACAAAACEAY1uZ/8MAAADcAAAADwAA&#10;AAAAAAAAAAAAAAAHAgAAZHJzL2Rvd25yZXYueG1sUEsFBgAAAAADAAMAtwAAAPcCAAAAAA==&#10;" strokeweight="0"/>
                  <v:line id="Line 38" o:spid="_x0000_s1857" style="position:absolute;flip:y;visibility:visible;mso-wrap-style:square" from="5760,4178" to="5760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xkxgAAANw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WD0+AK3M+kIyOkVAAD//wMAUEsBAi0AFAAGAAgAAAAhANvh9svuAAAAhQEAABMAAAAAAAAA&#10;AAAAAAAAAAAAAFtDb250ZW50X1R5cGVzXS54bWxQSwECLQAUAAYACAAAACEAWvQsW78AAAAVAQAA&#10;CwAAAAAAAAAAAAAAAAAfAQAAX3JlbHMvLnJlbHNQSwECLQAUAAYACAAAACEADBc8ZMYAAADcAAAA&#10;DwAAAAAAAAAAAAAAAAAHAgAAZHJzL2Rvd25yZXYueG1sUEsFBgAAAAADAAMAtwAAAPoCAAAAAA==&#10;" strokeweight="0"/>
                  <v:line id="Line 39" o:spid="_x0000_s1858" style="position:absolute;flip:y;visibility:visible;mso-wrap-style:square" from="5894,4178" to="5894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MkwwAAANw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aTND+dSUdAzn8BAAD//wMAUEsBAi0AFAAGAAgAAAAhANvh9svuAAAAhQEAABMAAAAAAAAAAAAA&#10;AAAAAAAAAFtDb250ZW50X1R5cGVzXS54bWxQSwECLQAUAAYACAAAACEAWvQsW78AAAAVAQAACwAA&#10;AAAAAAAAAAAAAAAfAQAAX3JlbHMvLnJlbHNQSwECLQAUAAYACAAAACEAGPQDJMMAAADcAAAADwAA&#10;AAAAAAAAAAAAAAAHAgAAZHJzL2Rvd25yZXYueG1sUEsFBgAAAAADAAMAtwAAAPcCAAAAAA==&#10;" strokeweight="0"/>
                  <v:line id="Line 40" o:spid="_x0000_s1859" style="position:absolute;flip:y;visibility:visible;mso-wrap-style:square" from="6028,4178" to="6028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" strokeweight="0"/>
                  <v:line id="Line 41" o:spid="_x0000_s1860" style="position:absolute;flip:y;visibility:visible;mso-wrap-style:square" from="6162,4178" to="6162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jIxwAAANw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X5Yw6/Z9IRkLMbAAAA//8DAFBLAQItABQABgAIAAAAIQDb4fbL7gAAAIUBAAATAAAAAAAA&#10;AAAAAAAAAAAAAABbQ29udGVudF9UeXBlc10ueG1sUEsBAi0AFAAGAAgAAAAhAFr0LFu/AAAAFQEA&#10;AAsAAAAAAAAAAAAAAAAAHwEAAF9yZWxzLy5yZWxzUEsBAi0AFAAGAAgAAAAhAIdqOMjHAAAA3AAA&#10;AA8AAAAAAAAAAAAAAAAABwIAAGRycy9kb3ducmV2LnhtbFBLBQYAAAAAAwADALcAAAD7AgAAAAA=&#10;" strokeweight="0"/>
                  <v:line id="Line 42" o:spid="_x0000_s1861" style="position:absolute;flip:y;visibility:visible;mso-wrap-style:square" from="6296,4178" to="6296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1T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D09Ai3M+kIyOkVAAD//wMAUEsBAi0AFAAGAAgAAAAhANvh9svuAAAAhQEAABMAAAAAAAAA&#10;AAAAAAAAAAAAAFtDb250ZW50X1R5cGVzXS54bWxQSwECLQAUAAYACAAAACEAWvQsW78AAAAVAQAA&#10;CwAAAAAAAAAAAAAAAAAfAQAAX3JlbHMvLnJlbHNQSwECLQAUAAYACAAAACEA6CadU8YAAADcAAAA&#10;DwAAAAAAAAAAAAAAAAAHAgAAZHJzL2Rvd25yZXYueG1sUEsFBgAAAAADAAMAtwAAAPoCAAAAAA==&#10;" strokeweight="0"/>
                  <v:line id="Line 43" o:spid="_x0000_s1862" style="position:absolute;flip:y;visibility:visible;mso-wrap-style:square" from="6430,4178" to="6430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Un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D09Ai3M+kIyOkVAAD//wMAUEsBAi0AFAAGAAgAAAAhANvh9svuAAAAhQEAABMAAAAAAAAA&#10;AAAAAAAAAAAAAFtDb250ZW50X1R5cGVzXS54bWxQSwECLQAUAAYACAAAACEAWvQsW78AAAAVAQAA&#10;CwAAAAAAAAAAAAAAAAAfAQAAX3JlbHMvLnJlbHNQSwECLQAUAAYACAAAACEAZ88FJ8YAAADcAAAA&#10;DwAAAAAAAAAAAAAAAAAHAgAAZHJzL2Rvd25yZXYueG1sUEsFBgAAAAADAAMAtwAAAPoCAAAAAA==&#10;" strokeweight="0"/>
                  <v:line id="Line 44" o:spid="_x0000_s1863" style="position:absolute;flip:y;visibility:visible;mso-wrap-style:square" from="6565,4178" to="6565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" strokeweight="0"/>
                  <v:line id="Line 45" o:spid="_x0000_s1864" style="position:absolute;flip:y;visibility:visible;mso-wrap-style:square" from="6698,4178" to="6698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" strokeweight="0"/>
                  <v:line id="Line 46" o:spid="_x0000_s1865" style="position:absolute;flip:y;visibility:visible;mso-wrap-style:square" from="6833,4178" to="6833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" strokeweight="0"/>
                  <v:line id="Line 47" o:spid="_x0000_s1866" style="position:absolute;flip:y;visibility:visible;mso-wrap-style:square" from="6966,4178" to="6966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" strokeweight="0"/>
                  <v:line id="Line 48" o:spid="_x0000_s1867" style="position:absolute;flip:y;visibility:visible;mso-wrap-style:square" from="7101,4178" to="7101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" strokeweight="0"/>
                  <v:line id="Line 49" o:spid="_x0000_s1868" style="position:absolute;flip:y;visibility:visible;mso-wrap-style:square" from="7235,4178" to="7235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z4wwAAANw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objtDadSUdAzn4BAAD//wMAUEsBAi0AFAAGAAgAAAAhANvh9svuAAAAhQEAABMAAAAAAAAAAAAA&#10;AAAAAAAAAFtDb250ZW50X1R5cGVzXS54bWxQSwECLQAUAAYACAAAACEAWvQsW78AAAAVAQAACwAA&#10;AAAAAAAAAAAAAAAfAQAAX3JlbHMvLnJlbHNQSwECLQAUAAYACAAAACEA7gMs+MMAAADcAAAADwAA&#10;AAAAAAAAAAAAAAAHAgAAZHJzL2Rvd25yZXYueG1sUEsFBgAAAAADAAMAtwAAAPcCAAAAAA==&#10;" strokeweight="0"/>
                  <v:line id="Line 50" o:spid="_x0000_s1869" style="position:absolute;flip:y;visibility:visible;mso-wrap-style:square" from="7369,4178" to="7369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" strokeweight="0"/>
                  <v:line id="Line 51" o:spid="_x0000_s1870" style="position:absolute;flip:y;visibility:visible;mso-wrap-style:square" from="7503,4178" to="7503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" strokeweight="0"/>
                  <v:line id="Line 52" o:spid="_x0000_s1871" style="position:absolute;flip:y;visibility:visible;mso-wrap-style:square" from="7637,4178" to="7637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BO4xgAAANw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DxZQi3M+kIyOkVAAD//wMAUEsBAi0AFAAGAAgAAAAhANvh9svuAAAAhQEAABMAAAAAAAAA&#10;AAAAAAAAAAAAAFtDb250ZW50X1R5cGVzXS54bWxQSwECLQAUAAYACAAAACEAWvQsW78AAAAVAQAA&#10;CwAAAAAAAAAAAAAAAAAfAQAAX3JlbHMvLnJlbHNQSwECLQAUAAYACAAAACEA+uATuMYAAADcAAAA&#10;DwAAAAAAAAAAAAAAAAAHAgAAZHJzL2Rvd25yZXYueG1sUEsFBgAAAAADAAMAtwAAAPoCAAAAAA==&#10;" strokeweight="0"/>
                  <v:line id="Line 53" o:spid="_x0000_s1872" style="position:absolute;flip:y;visibility:visible;mso-wrap-style:square" from="7771,4178" to="7771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3PxgAAANw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eDxZQS3M+kIyOkVAAD//wMAUEsBAi0AFAAGAAgAAAAhANvh9svuAAAAhQEAABMAAAAAAAAA&#10;AAAAAAAAAAAAAFtDb250ZW50X1R5cGVzXS54bWxQSwECLQAUAAYACAAAACEAWvQsW78AAAAVAQAA&#10;CwAAAAAAAAAAAAAAAAAfAQAAX3JlbHMvLnJlbHNQSwECLQAUAAYACAAAACEACjKNz8YAAADcAAAA&#10;DwAAAAAAAAAAAAAAAAAHAgAAZHJzL2Rvd25yZXYueG1sUEsFBgAAAAADAAMAtwAAAPoCAAAAAA==&#10;" strokeweight="0"/>
                  <v:line id="Line 54" o:spid="_x0000_s1873" style="position:absolute;flip:y;visibility:visible;mso-wrap-style:square" from="7905,4178" to="7905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" strokeweight="0"/>
                  <v:line id="Line 55" o:spid="_x0000_s1874" style="position:absolute;flip:y;visibility:visible;mso-wrap-style:square" from="8039,4178" to="8039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Ag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pG0we4nElHQM7/AAAA//8DAFBLAQItABQABgAIAAAAIQDb4fbL7gAAAIUBAAATAAAAAAAA&#10;AAAAAAAAAAAAAABbQ29udGVudF9UeXBlc10ueG1sUEsBAi0AFAAGAAgAAAAhAFr0LFu/AAAAFQEA&#10;AAsAAAAAAAAAAAAAAAAAHwEAAF9yZWxzLy5yZWxzUEsBAi0AFAAGAAgAAAAhAOqXsCDHAAAA3AAA&#10;AA8AAAAAAAAAAAAAAAAABwIAAGRycy9kb3ducmV2LnhtbFBLBQYAAAAAAwADALcAAAD7AgAAAAA=&#10;" strokeweight="0"/>
                  <v:line id="Line 56" o:spid="_x0000_s1875" style="position:absolute;flip:y;visibility:visible;mso-wrap-style:square" from="8173,4178" to="8173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xW7xwAAANw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pG0we4nElHQM7/AAAA//8DAFBLAQItABQABgAIAAAAIQDb4fbL7gAAAIUBAAATAAAAAAAA&#10;AAAAAAAAAAAAAABbQ29udGVudF9UeXBlc10ueG1sUEsBAi0AFAAGAAgAAAAhAFr0LFu/AAAAFQEA&#10;AAsAAAAAAAAAAAAAAAAAHwEAAF9yZWxzLy5yZWxzUEsBAi0AFAAGAAgAAAAhAIXbFbvHAAAA3AAA&#10;AA8AAAAAAAAAAAAAAAAABwIAAGRycy9kb3ducmV2LnhtbFBLBQYAAAAAAwADALcAAAD7AgAAAAA=&#10;" strokeweight="0"/>
                  <v:line id="Line 57" o:spid="_x0000_s1876" style="position:absolute;flip:y;visibility:visible;mso-wrap-style:square" from="8307,4178" to="8307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YvMxgAAANw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vD0OoLfM+kIyMkNAAD//wMAUEsBAi0AFAAGAAgAAAAhANvh9svuAAAAhQEAABMAAAAAAAAA&#10;AAAAAAAAAAAAAFtDb250ZW50X1R5cGVzXS54bWxQSwECLQAUAAYACAAAACEAWvQsW78AAAAVAQAA&#10;CwAAAAAAAAAAAAAAAAAfAQAAX3JlbHMvLnJlbHNQSwECLQAUAAYACAAAACEAdQmLzMYAAADcAAAA&#10;DwAAAAAAAAAAAAAAAAAHAgAAZHJzL2Rvd25yZXYueG1sUEsFBgAAAAADAAMAtwAAAPoCAAAAAA==&#10;" strokeweight="0"/>
                  <v:line id="Line 58" o:spid="_x0000_s1877" style="position:absolute;flip:y;visibility:visible;mso-wrap-style:square" from="8442,4178" to="8442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" strokeweight="0"/>
                  <v:line id="Line 59" o:spid="_x0000_s1878" style="position:absolute;flip:y;visibility:visible;mso-wrap-style:square" from="8575,4178" to="8575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" strokeweight="0"/>
                  <v:line id="Line 60" o:spid="_x0000_s1879" style="position:absolute;flip:y;visibility:visible;mso-wrap-style:square" from="8710,4178" to="8710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" strokeweight="0"/>
                  <v:line id="Line 61" o:spid="_x0000_s1880" style="position:absolute;flip:y;visibility:visible;mso-wrap-style:square" from="8844,4178" to="8844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" strokeweight="0"/>
                  <v:line id="Line 62" o:spid="_x0000_s1881" style="position:absolute;flip:y;visibility:visible;mso-wrap-style:square" from="8978,4178" to="8978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" strokeweight="0"/>
                  <v:line id="Line 63" o:spid="_x0000_s1882" style="position:absolute;flip:y;visibility:visible;mso-wrap-style:square" from="9112,4178" to="9112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" strokeweight="0"/>
                  <v:line id="Line 64" o:spid="_x0000_s1883" style="position:absolute;flip:y;visibility:visible;mso-wrap-style:square" from="9246,4178" to="9246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" strokeweight="0"/>
                  <v:line id="Line 65" o:spid="_x0000_s1884" style="position:absolute;flip:y;visibility:visible;mso-wrap-style:square" from="9380,4178" to="9380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" strokeweight="0"/>
                  <v:line id="Line 66" o:spid="_x0000_s1885" style="position:absolute;flip:y;visibility:visible;mso-wrap-style:square" from="9514,4178" to="9514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01ZxgAAANw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eApG8HvmXQE5OQGAAD//wMAUEsBAi0AFAAGAAgAAAAhANvh9svuAAAAhQEAABMAAAAAAAAA&#10;AAAAAAAAAAAAAFtDb250ZW50X1R5cGVzXS54bWxQSwECLQAUAAYACAAAACEAWvQsW78AAAAVAQAA&#10;CwAAAAAAAAAAAAAAAAAfAQAAX3JlbHMvLnJlbHNQSwECLQAUAAYACAAAACEArXtNWcYAAADcAAAA&#10;DwAAAAAAAAAAAAAAAAAHAgAAZHJzL2Rvd25yZXYueG1sUEsFBgAAAAADAAMAtwAAAPoCAAAAAA==&#10;" strokeweight="0"/>
                  <v:line id="Line 67" o:spid="_x0000_s1886" style="position:absolute;flip:y;visibility:visible;mso-wrap-style:square" from="9648,4178" to="9648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" strokeweight="0"/>
                  <v:rect id="Rectangle 68" o:spid="_x0000_s1887" style="position:absolute;left:1565;top:4254;width:312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DEDC696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4.00</w:t>
                          </w:r>
                        </w:p>
                      </w:txbxContent>
                    </v:textbox>
                  </v:rect>
                  <v:rect id="Rectangle 69" o:spid="_x0000_s1888" style="position:absolute;left:2235;top:4254;width:312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45E82AF4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6.00</w:t>
                          </w:r>
                        </w:p>
                      </w:txbxContent>
                    </v:textbox>
                  </v:rect>
                  <v:rect id="Rectangle 70" o:spid="_x0000_s1889" style="position:absolute;left:2905;top:4254;width:312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6C4B0E6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8.00</w:t>
                          </w:r>
                        </w:p>
                      </w:txbxContent>
                    </v:textbox>
                  </v:rect>
                  <v:rect id="Rectangle 71" o:spid="_x0000_s1890" style="position:absolute;left:3536;top:425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72C354B9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10.00</w:t>
                          </w:r>
                        </w:p>
                      </w:txbxContent>
                    </v:textbox>
                  </v:rect>
                  <v:rect id="Rectangle 72" o:spid="_x0000_s1891" style="position:absolute;left:4207;top:425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4A963012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12.00</w:t>
                          </w:r>
                        </w:p>
                      </w:txbxContent>
                    </v:textbox>
                  </v:rect>
                  <v:rect id="Rectangle 73" o:spid="_x0000_s1892" style="position:absolute;left:4877;top:425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EBF0DE8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14.00</w:t>
                          </w:r>
                        </w:p>
                      </w:txbxContent>
                    </v:textbox>
                  </v:rect>
                  <v:rect id="Rectangle 74" o:spid="_x0000_s1893" style="position:absolute;left:5548;top:425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28588A7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16.00</w:t>
                          </w:r>
                        </w:p>
                      </w:txbxContent>
                    </v:textbox>
                  </v:rect>
                  <v:rect id="Rectangle 75" o:spid="_x0000_s1894" style="position:absolute;left:6218;top:425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7D81C73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18.00</w:t>
                          </w:r>
                        </w:p>
                      </w:txbxContent>
                    </v:textbox>
                  </v:rect>
                  <v:rect id="Rectangle 76" o:spid="_x0000_s1895" style="position:absolute;left:6889;top:425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kv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1WINv2fSEZD7HwAAAP//AwBQSwECLQAUAAYACAAAACEA2+H2y+4AAACFAQAAEwAAAAAAAAAAAAAA&#10;AAAAAAAAW0NvbnRlbnRfVHlwZXNdLnhtbFBLAQItABQABgAIAAAAIQBa9CxbvwAAABUBAAALAAAA&#10;AAAAAAAAAAAAAB8BAABfcmVscy8ucmVsc1BLAQItABQABgAIAAAAIQCQ2ykv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8C840F2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20.00</w:t>
                          </w:r>
                        </w:p>
                      </w:txbxContent>
                    </v:textbox>
                  </v:rect>
                  <v:rect id="Rectangle 77" o:spid="_x0000_s1896" style="position:absolute;left:7559;top:425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dY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GAJt1j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570543C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22.00</w:t>
                          </w:r>
                        </w:p>
                      </w:txbxContent>
                    </v:textbox>
                  </v:rect>
                  <v:rect id="Rectangle 78" o:spid="_x0000_s1897" style="position:absolute;left:8230;top:425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LDwgAAANwAAAAPAAAAZHJzL2Rvd25yZXYueG1sRI/NigIx&#10;EITvgu8QWvCmGUVc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APRRLD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15C773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24.00</w:t>
                          </w:r>
                        </w:p>
                      </w:txbxContent>
                    </v:textbox>
                  </v:rect>
                  <v:rect id="Rectangle 79" o:spid="_x0000_s1898" style="position:absolute;left:8900;top:4254;width:401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oaxwAAAANwAAAAPAAAAZHJzL2Rvd25yZXYueG1sRE9LasMw&#10;EN0XcgcxgewaOSE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ftqGs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3561E4B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26.00</w:t>
                          </w:r>
                        </w:p>
                      </w:txbxContent>
                    </v:textbox>
                  </v:rect>
                  <v:line id="Line 80" o:spid="_x0000_s1899" style="position:absolute;flip:y;visibility:visible;mso-wrap-style:square" from="1738,4178" to="1738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" strokeweight="0"/>
                  <v:line id="Line 81" o:spid="_x0000_s1900" style="position:absolute;flip:y;visibility:visible;mso-wrap-style:square" from="2408,4178" to="2408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KhwwAAANw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ibjND+dSUdAzn8BAAD//wMAUEsBAi0AFAAGAAgAAAAhANvh9svuAAAAhQEAABMAAAAAAAAAAAAA&#10;AAAAAAAAAFtDb250ZW50X1R5cGVzXS54bWxQSwECLQAUAAYACAAAACEAWvQsW78AAAAVAQAACwAA&#10;AAAAAAAAAAAAAAAfAQAAX3JlbHMvLnJlbHNQSwECLQAUAAYACAAAACEA9rmyocMAAADcAAAADwAA&#10;AAAAAAAAAAAAAAAHAgAAZHJzL2Rvd25yZXYueG1sUEsFBgAAAAADAAMAtwAAAPcCAAAAAA==&#10;" strokeweight="0"/>
                  <v:line id="Line 82" o:spid="_x0000_s1901" style="position:absolute;flip:y;visibility:visible;mso-wrap-style:square" from="3078,4178" to="3078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c6xgAAANw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cymE/g9k46AXN4BAAD//wMAUEsBAi0AFAAGAAgAAAAhANvh9svuAAAAhQEAABMAAAAAAAAA&#10;AAAAAAAAAAAAAFtDb250ZW50X1R5cGVzXS54bWxQSwECLQAUAAYACAAAACEAWvQsW78AAAAVAQAA&#10;CwAAAAAAAAAAAAAAAAAfAQAAX3JlbHMvLnJlbHNQSwECLQAUAAYACAAAACEAmfUXOsYAAADcAAAA&#10;DwAAAAAAAAAAAAAAAAAHAgAAZHJzL2Rvd25yZXYueG1sUEsFBgAAAAADAAMAtwAAAPoCAAAAAA==&#10;" strokeweight="0"/>
                  <v:line id="Line 83" o:spid="_x0000_s1902" style="position:absolute;flip:y;visibility:visible;mso-wrap-style:square" from="3748,4178" to="3748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lNxwAAANw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WPeQ6/Z9IRkLMbAAAA//8DAFBLAQItABQABgAIAAAAIQDb4fbL7gAAAIUBAAATAAAAAAAA&#10;AAAAAAAAAAAAAABbQ29udGVudF9UeXBlc10ueG1sUEsBAi0AFAAGAAgAAAAhAFr0LFu/AAAAFQEA&#10;AAsAAAAAAAAAAAAAAAAAHwEAAF9yZWxzLy5yZWxzUEsBAi0AFAAGAAgAAAAhAGkniU3HAAAA3AAA&#10;AA8AAAAAAAAAAAAAAAAABwIAAGRycy9kb3ducmV2LnhtbFBLBQYAAAAAAwADALcAAAD7AgAAAAA=&#10;" strokeweight="0"/>
                  <v:line id="Line 84" o:spid="_x0000_s1903" style="position:absolute;flip:y;visibility:visible;mso-wrap-style:square" from="4419,4178" to="4419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zW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eBp9Ai3M+kIyOkVAAD//wMAUEsBAi0AFAAGAAgAAAAhANvh9svuAAAAhQEAABMAAAAAAAAA&#10;AAAAAAAAAAAAAFtDb250ZW50X1R5cGVzXS54bWxQSwECLQAUAAYACAAAACEAWvQsW78AAAAVAQAA&#10;CwAAAAAAAAAAAAAAAAAfAQAAX3JlbHMvLnJlbHNQSwECLQAUAAYACAAAACEABmss1sYAAADcAAAA&#10;DwAAAAAAAAAAAAAAAAAHAgAAZHJzL2Rvd25yZXYueG1sUEsFBgAAAAADAAMAtwAAAPoCAAAAAA==&#10;" strokeweight="0"/>
                  <v:line id="Line 85" o:spid="_x0000_s1904" style="position:absolute;flip:y;visibility:visible;mso-wrap-style:square" from="5089,4178" to="5089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" strokeweight="0"/>
                  <v:line id="Line 86" o:spid="_x0000_s1905" style="position:absolute;flip:y;visibility:visible;mso-wrap-style:square" from="5760,4178" to="5760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E5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eBx9AS3M+kIyOkVAAD//wMAUEsBAi0AFAAGAAgAAAAhANvh9svuAAAAhQEAABMAAAAAAAAA&#10;AAAAAAAAAAAAAFtDb250ZW50X1R5cGVzXS54bWxQSwECLQAUAAYACAAAACEAWvQsW78AAAAVAQAA&#10;CwAAAAAAAAAAAAAAAAAfAQAAX3JlbHMvLnJlbHNQSwECLQAUAAYACAAAACEA5s4ROcYAAADcAAAA&#10;DwAAAAAAAAAAAAAAAAAHAgAAZHJzL2Rvd25yZXYueG1sUEsFBgAAAAADAAMAtwAAAPoCAAAAAA==&#10;" strokeweight="0"/>
                  <v:line id="Line 87" o:spid="_x0000_s1906" style="position:absolute;flip:y;visibility:visible;mso-wrap-style:square" from="6430,4178" to="6430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" strokeweight="0"/>
                  <v:line id="Line 88" o:spid="_x0000_s1907" style="position:absolute;flip:y;visibility:visible;mso-wrap-style:square" from="7101,4178" to="7101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" strokeweight="0"/>
                  <v:line id="Line 89" o:spid="_x0000_s1908" style="position:absolute;flip:y;visibility:visible;mso-wrap-style:square" from="7771,4178" to="7771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" strokeweight="0"/>
                  <v:line id="Line 90" o:spid="_x0000_s1909" style="position:absolute;flip:y;visibility:visible;mso-wrap-style:square" from="8442,4178" to="8442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" strokeweight="0"/>
                  <v:line id="Line 91" o:spid="_x0000_s1910" style="position:absolute;flip:y;visibility:visible;mso-wrap-style:square" from="9112,4178" to="9112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" strokeweight="0"/>
                  <v:line id="Line 92" o:spid="_x0000_s1911" style="position:absolute;flip:y;visibility:visible;mso-wrap-style:square" from="1432,611" to="1432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" strokeweight="0"/>
                  <v:line id="Line 93" o:spid="_x0000_s1912" style="position:absolute;visibility:visible;mso-wrap-style:square" from="1418,4178" to="1432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" strokeweight="0"/>
                  <v:line id="Line 94" o:spid="_x0000_s1913" style="position:absolute;visibility:visible;mso-wrap-style:square" from="1418,4091" to="1432,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" strokeweight="0"/>
                  <v:line id="Line 95" o:spid="_x0000_s1914" style="position:absolute;visibility:visible;mso-wrap-style:square" from="1418,4004" to="1432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" strokeweight="0"/>
                  <v:line id="Line 96" o:spid="_x0000_s1915" style="position:absolute;visibility:visible;mso-wrap-style:square" from="1418,3917" to="1432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" strokeweight="0"/>
                  <v:line id="Line 97" o:spid="_x0000_s1916" style="position:absolute;visibility:visible;mso-wrap-style:square" from="1418,3829" to="1432,3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" strokeweight="0"/>
                  <v:line id="Line 98" o:spid="_x0000_s1917" style="position:absolute;visibility:visible;mso-wrap-style:square" from="1418,3742" to="1432,3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" strokeweight="0"/>
                  <v:line id="Line 99" o:spid="_x0000_s1918" style="position:absolute;visibility:visible;mso-wrap-style:square" from="1418,3655" to="1432,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" strokeweight="0"/>
                  <v:line id="Line 100" o:spid="_x0000_s1919" style="position:absolute;visibility:visible;mso-wrap-style:square" from="1418,3568" to="1432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" strokeweight="0"/>
                  <v:line id="Line 101" o:spid="_x0000_s1920" style="position:absolute;visibility:visible;mso-wrap-style:square" from="1418,3481" to="1432,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" strokeweight="0"/>
                  <v:line id="Line 102" o:spid="_x0000_s1921" style="position:absolute;visibility:visible;mso-wrap-style:square" from="1418,3394" to="1432,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" strokeweight="0"/>
                  <v:line id="Line 103" o:spid="_x0000_s1922" style="position:absolute;visibility:visible;mso-wrap-style:square" from="1418,3306" to="1432,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" strokeweight="0"/>
                  <v:line id="Line 104" o:spid="_x0000_s1923" style="position:absolute;visibility:visible;mso-wrap-style:square" from="1418,3219" to="1432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" strokeweight="0"/>
                  <v:line id="Line 105" o:spid="_x0000_s1924" style="position:absolute;visibility:visible;mso-wrap-style:square" from="1418,3132" to="1432,3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" strokeweight="0"/>
                  <v:line id="Line 106" o:spid="_x0000_s1925" style="position:absolute;visibility:visible;mso-wrap-style:square" from="1418,3045" to="1432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" strokeweight="0"/>
                  <v:line id="Line 107" o:spid="_x0000_s1926" style="position:absolute;visibility:visible;mso-wrap-style:square" from="1418,2958" to="1432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" strokeweight="0"/>
                  <v:line id="Line 108" o:spid="_x0000_s1927" style="position:absolute;visibility:visible;mso-wrap-style:square" from="1418,2871" to="1432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" strokeweight="0"/>
                  <v:line id="Line 109" o:spid="_x0000_s1928" style="position:absolute;visibility:visible;mso-wrap-style:square" from="1418,2783" to="1432,2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" strokeweight="0"/>
                  <v:line id="Line 110" o:spid="_x0000_s1929" style="position:absolute;visibility:visible;mso-wrap-style:square" from="1418,2696" to="1432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" strokeweight="0"/>
                  <v:line id="Line 111" o:spid="_x0000_s1930" style="position:absolute;visibility:visible;mso-wrap-style:square" from="1418,2609" to="1432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" strokeweight="0"/>
                  <v:line id="Line 112" o:spid="_x0000_s1931" style="position:absolute;visibility:visible;mso-wrap-style:square" from="1418,2522" to="1432,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" strokeweight="0"/>
                  <v:line id="Line 113" o:spid="_x0000_s1932" style="position:absolute;visibility:visible;mso-wrap-style:square" from="1418,2435" to="1432,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" strokeweight="0"/>
                  <v:line id="Line 114" o:spid="_x0000_s1933" style="position:absolute;visibility:visible;mso-wrap-style:square" from="1418,2348" to="1432,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" strokeweight="0"/>
                  <v:line id="Line 115" o:spid="_x0000_s1934" style="position:absolute;visibility:visible;mso-wrap-style:square" from="1418,2261" to="1432,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" strokeweight="0"/>
                  <v:line id="Line 116" o:spid="_x0000_s1935" style="position:absolute;visibility:visible;mso-wrap-style:square" from="1418,2173" to="1432,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" strokeweight="0"/>
                  <v:line id="Line 117" o:spid="_x0000_s1936" style="position:absolute;visibility:visible;mso-wrap-style:square" from="1418,2086" to="1432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" strokeweight="0"/>
                  <v:line id="Line 118" o:spid="_x0000_s1937" style="position:absolute;visibility:visible;mso-wrap-style:square" from="1418,1999" to="1432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" strokeweight="0"/>
                  <v:line id="Line 119" o:spid="_x0000_s1938" style="position:absolute;visibility:visible;mso-wrap-style:square" from="1418,1912" to="1432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" strokeweight="0"/>
                  <v:line id="Line 120" o:spid="_x0000_s1939" style="position:absolute;visibility:visible;mso-wrap-style:square" from="1418,1825" to="1432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" strokeweight="0"/>
                  <v:line id="Line 121" o:spid="_x0000_s1940" style="position:absolute;visibility:visible;mso-wrap-style:square" from="1418,1738" to="1432,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" strokeweight="0"/>
                  <v:line id="Line 122" o:spid="_x0000_s1941" style="position:absolute;visibility:visible;mso-wrap-style:square" from="1418,1650" to="1432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" strokeweight="0"/>
                  <v:line id="Line 123" o:spid="_x0000_s1942" style="position:absolute;visibility:visible;mso-wrap-style:square" from="1418,1563" to="1432,1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" strokeweight="0"/>
                  <v:line id="Line 124" o:spid="_x0000_s1943" style="position:absolute;visibility:visible;mso-wrap-style:square" from="1418,1476" to="1432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" strokeweight="0"/>
                  <v:line id="Line 125" o:spid="_x0000_s1944" style="position:absolute;visibility:visible;mso-wrap-style:square" from="1418,1389" to="1432,1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" strokeweight="0"/>
                  <v:line id="Line 126" o:spid="_x0000_s1945" style="position:absolute;visibility:visible;mso-wrap-style:square" from="1418,1301" to="1432,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" strokeweight="0"/>
                  <v:line id="Line 127" o:spid="_x0000_s1946" style="position:absolute;visibility:visible;mso-wrap-style:square" from="1418,1214" to="143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" strokeweight="0"/>
                  <v:line id="Line 128" o:spid="_x0000_s1947" style="position:absolute;visibility:visible;mso-wrap-style:square" from="1418,1127" to="1432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" strokeweight="0"/>
                  <v:line id="Line 129" o:spid="_x0000_s1948" style="position:absolute;visibility:visible;mso-wrap-style:square" from="1418,1040" to="1432,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" strokeweight="0"/>
                  <v:line id="Line 130" o:spid="_x0000_s1949" style="position:absolute;visibility:visible;mso-wrap-style:square" from="1418,953" to="1432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" strokeweight="0"/>
                  <v:line id="Line 131" o:spid="_x0000_s1950" style="position:absolute;visibility:visible;mso-wrap-style:square" from="1418,866" to="1432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ka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phP4OxOPgFz8AgAA//8DAFBLAQItABQABgAIAAAAIQDb4fbL7gAAAIUBAAATAAAAAAAAAAAA&#10;AAAAAAAAAABbQ29udGVudF9UeXBlc10ueG1sUEsBAi0AFAAGAAgAAAAhAFr0LFu/AAAAFQEAAAsA&#10;AAAAAAAAAAAAAAAAHwEAAF9yZWxzLy5yZWxzUEsBAi0AFAAGAAgAAAAhAAKoKRrEAAAA3AAAAA8A&#10;AAAAAAAAAAAAAAAABwIAAGRycy9kb3ducmV2LnhtbFBLBQYAAAAAAwADALcAAAD4AgAAAAA=&#10;" strokeweight="0"/>
                  <v:line id="Line 132" o:spid="_x0000_s1951" style="position:absolute;visibility:visible;mso-wrap-style:square" from="1418,778" to="1432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" strokeweight="0"/>
                  <v:line id="Line 133" o:spid="_x0000_s1952" style="position:absolute;visibility:visible;mso-wrap-style:square" from="1418,691" to="1432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" strokeweight="0"/>
                  <v:line id="Line 134" o:spid="_x0000_s1953" style="position:absolute;visibility:visible;mso-wrap-style:square" from="1404,4178" to="1432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vTwgAAANw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" strokeweight="0"/>
                  <v:rect id="Rectangle 135" o:spid="_x0000_s1954" style="position:absolute;left:1227;top:4102;width:89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9D50E9D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36" o:spid="_x0000_s1955" style="position:absolute;visibility:visible;mso-wrap-style:square" from="1404,3742" to="1432,3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" strokeweight="0"/>
                  <v:rect id="Rectangle 137" o:spid="_x0000_s1956" style="position:absolute;left:755;top:3666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TK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6X8HsmHQG5ewEAAP//AwBQSwECLQAUAAYACAAAACEA2+H2y+4AAACFAQAAEwAAAAAAAAAAAAAA&#10;AAAAAAAAW0NvbnRlbnRfVHlwZXNdLnhtbFBLAQItABQABgAIAAAAIQBa9CxbvwAAABUBAAALAAAA&#10;AAAAAAAAAAAAAB8BAABfcmVscy8ucmVsc1BLAQItABQABgAIAAAAIQDlYiTK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D9EA866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1000000</w:t>
                          </w:r>
                        </w:p>
                      </w:txbxContent>
                    </v:textbox>
                  </v:rect>
                  <v:line id="Line 138" o:spid="_x0000_s1957" style="position:absolute;visibility:visible;mso-wrap-style:square" from="1404,3306" to="1432,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3Q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uYDkfweyYeAbl4AQAA//8DAFBLAQItABQABgAIAAAAIQDb4fbL7gAAAIUBAAATAAAAAAAAAAAA&#10;AAAAAAAAAABbQ29udGVudF9UeXBlc10ueG1sUEsBAi0AFAAGAAgAAAAhAFr0LFu/AAAAFQEAAAsA&#10;AAAAAAAAAAAAAAAAHwEAAF9yZWxzLy5yZWxzUEsBAi0AFAAGAAgAAAAhADwWfdDEAAAA3AAAAA8A&#10;AAAAAAAAAAAAAAAABwIAAGRycy9kb3ducmV2LnhtbFBLBQYAAAAAAwADALcAAAD4AgAAAAA=&#10;" strokeweight="0"/>
                  <v:rect id="Rectangle 139" o:spid="_x0000_s1958" style="position:absolute;left:755;top:3230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kl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sM6X8HsmHQG5ewEAAP//AwBQSwECLQAUAAYACAAAACEA2+H2y+4AAACFAQAAEwAAAAAAAAAAAAAA&#10;AAAAAAAAW0NvbnRlbnRfVHlwZXNdLnhtbFBLAQItABQABgAIAAAAIQBa9CxbvwAAABUBAAALAAAA&#10;AAAAAAAAAAAAAB8BAABfcmVscy8ucmVsc1BLAQItABQABgAIAAAAIQAFxxkl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AAF4B90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2000000</w:t>
                          </w:r>
                        </w:p>
                      </w:txbxContent>
                    </v:textbox>
                  </v:rect>
                  <v:line id="Line 140" o:spid="_x0000_s1959" style="position:absolute;visibility:visible;mso-wrap-style:square" from="1404,2871" to="1432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" strokeweight="0"/>
                  <v:rect id="Rectangle 141" o:spid="_x0000_s1960" style="position:absolute;left:755;top:2794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LJ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YJ1/wO+ZdATk7gUAAP//AwBQSwECLQAUAAYACAAAACEA2+H2y+4AAACFAQAAEwAAAAAAAAAAAAAA&#10;AAAAAAAAW0NvbnRlbnRfVHlwZXNdLnhtbFBLAQItABQABgAIAAAAIQBa9CxbvwAAABUBAAALAAAA&#10;AAAAAAAAAAAAAB8BAABfcmVscy8ucmVsc1BLAQItABQABgAIAAAAIQCaWSLJ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1F2AC8D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3000000</w:t>
                          </w:r>
                        </w:p>
                      </w:txbxContent>
                    </v:textbox>
                  </v:rect>
                  <v:line id="Line 142" o:spid="_x0000_s1961" style="position:absolute;visibility:visible;mso-wrap-style:square" from="1404,2435" to="1432,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3fVwgAAANw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" strokeweight="0"/>
                  <v:rect id="Rectangle 143" o:spid="_x0000_s1962" style="position:absolute;left:755;top:2358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5D283E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4000000</w:t>
                          </w:r>
                        </w:p>
                      </w:txbxContent>
                    </v:textbox>
                  </v:rect>
                  <v:line id="Line 144" o:spid="_x0000_s1963" style="position:absolute;visibility:visible;mso-wrap-style:square" from="1404,1999" to="1432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" strokeweight="0"/>
                  <v:rect id="Rectangle 145" o:spid="_x0000_s1964" style="position:absolute;left:755;top:1923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n7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z9UC/s6kIyB3LwAAAP//AwBQSwECLQAUAAYACAAAACEA2+H2y+4AAACFAQAAEwAAAAAAAAAAAAAA&#10;AAAAAAAAW0NvbnRlbnRfVHlwZXNdLnhtbFBLAQItABQABgAIAAAAIQBa9CxbvwAAABUBAAALAAAA&#10;AAAAAAAAAAAAAB8BAABfcmVscy8ucmVsc1BLAQItABQABgAIAAAAIQD/JYn7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819FC5F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5000000</w:t>
                          </w:r>
                        </w:p>
                      </w:txbxContent>
                    </v:textbox>
                  </v:rect>
                  <v:line id="Line 146" o:spid="_x0000_s1965" style="position:absolute;visibility:visible;mso-wrap-style:square" from="1404,1563" to="1432,1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bi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uYjobweyYeAbl4AQAA//8DAFBLAQItABQABgAIAAAAIQDb4fbL7gAAAIUBAAATAAAAAAAAAAAA&#10;AAAAAAAAAABbQ29udGVudF9UeXBlc10ueG1sUEsBAi0AFAAGAAgAAAAhAFr0LFu/AAAAFQEAAAsA&#10;AAAAAAAAAAAAAAAAHwEAAF9yZWxzLy5yZWxzUEsBAi0AFAAGAAgAAAAhAFlq1uLEAAAA3AAAAA8A&#10;AAAAAAAAAAAAAAAABwIAAGRycy9kb3ducmV2LnhtbFBLBQYAAAAAAwADALcAAAD4AgAAAAA=&#10;" strokeweight="0"/>
                  <v:rect id="Rectangle 147" o:spid="_x0000_s1966" style="position:absolute;left:755;top:1487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7F393BE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6000000</w:t>
                          </w:r>
                        </w:p>
                      </w:txbxContent>
                    </v:textbox>
                  </v:rect>
                  <v:line id="Line 148" o:spid="_x0000_s1967" style="position:absolute;visibility:visible;mso-wrap-style:square" from="1404,1127" to="1432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" strokeweight="0"/>
                  <v:rect id="Rectangle 149" o:spid="_x0000_s1968" style="position:absolute;left:755;top:1051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/4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rBcf8H8mHQG5+wMAAP//AwBQSwECLQAUAAYACAAAACEA2+H2y+4AAACFAQAAEwAAAAAAAAAAAAAA&#10;AAAAAAAAW0NvbnRlbnRfVHlwZXNdLnhtbFBLAQItABQABgAIAAAAIQBa9CxbvwAAABUBAAALAAAA&#10;AAAAAAAAAAAAAB8BAABfcmVscy8ucmVsc1BLAQItABQABgAIAAAAIQCAHo/4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677A196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7000000</w:t>
                          </w:r>
                        </w:p>
                      </w:txbxContent>
                    </v:textbox>
                  </v:rect>
                  <v:line id="Line 150" o:spid="_x0000_s1969" style="position:absolute;visibility:visible;mso-wrap-style:square" from="1404,691" to="1432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" strokeweight="0"/>
                  <v:rect id="Rectangle 151" o:spid="_x0000_s1970" style="position:absolute;left:755;top:615;width:623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67ECEDB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8000000</w:t>
                          </w:r>
                        </w:p>
                      </w:txbxContent>
                    </v:textbox>
                  </v:rect>
                  <v:rect id="Rectangle 152" o:spid="_x0000_s1971" style="position:absolute;top:4492;width:556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79D29FD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7F"/>
                              <w:sz w:val="16"/>
                              <w:szCs w:val="16"/>
                            </w:rPr>
                            <w:t>Time--&gt;</w:t>
                          </w:r>
                        </w:p>
                      </w:txbxContent>
                    </v:textbox>
                  </v:rect>
                  <v:rect id="Rectangle 153" o:spid="_x0000_s1972" style="position:absolute;width:81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04A034C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7F"/>
                              <w:sz w:val="16"/>
                              <w:szCs w:val="16"/>
                            </w:rPr>
                            <w:t>Abundance</w:t>
                          </w:r>
                        </w:p>
                      </w:txbxContent>
                    </v:textbox>
                  </v:rect>
                  <v:rect id="Rectangle 154" o:spid="_x0000_s1973" style="position:absolute;left:5801;top:377;width:165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526D4384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TIC: 2608 </w:t>
                          </w:r>
                          <w:proofErr w:type="gramStart"/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tu.D</w:t>
                          </w:r>
                          <w:proofErr w:type="gramEnd"/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\data.ms</w:t>
                          </w:r>
                        </w:p>
                      </w:txbxContent>
                    </v:textbox>
                  </v:rect>
                  <v:shape id="Freeform 155" o:spid="_x0000_s1974" style="position:absolute;left:1432;top:611;width:6812;height:3567;flip:y;visibility:visible;mso-wrap-style:square;v-text-anchor:top" coordsize="9526,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" path="m,1l2,,4,1r3,l9,1,12,r2,1l17,1r2,l22,1r2,l27,1,29,r3,1l34,r3,1l39,1r3,l44,1,47,r2,1l52,1r2,l57,r2,1l62,1,64,r3,l69,1r2,l74,r2,l79,r2,1l84,1r2,l89,1r2,l94,1r2,l99,1r2,l104,1r2,l109,r2,1l114,1,116,r3,l121,r3,1l126,1,129,r2,l134,1r2,l139,r2,l143,1r3,l148,r3,l153,r3,l158,r3,l163,r3,l168,r3,l173,r3,l178,r3,1l183,r3,l188,1,191,r2,l196,r2,l201,r2,l206,r2,l210,r3,l215,r3,l220,r3,l225,1,228,r2,l233,r2,l238,r2,l243,r2,l248,r2,l253,r2,1l258,r2,l263,r2,l268,r2,l273,r2,l278,r2,l282,r3,l287,r3,l292,r3,l297,r3,l302,r3,l307,r3,l312,r3,l317,r3,l322,r3,l327,r3,l332,r3,l337,r3,l342,r3,l347,r2,l352,r2,l357,r2,l362,r2,l367,r2,l372,r2,l377,r2,l382,r2,l387,r2,l392,r2,l397,r2,l402,r2,l407,r2,l412,r2,l417,r2,l421,r3,l426,r3,l431,r3,l436,r3,l441,r3,l446,r3,l451,r3,l456,r3,l461,1,464,r2,1l469,1r2,l474,1,476,r3,l481,r3,l486,r2,l491,r2,l496,r2,l501,r2,l506,r2,l511,r2,l516,r2,l521,r2,l526,r2,l531,r2,l536,r2,l541,r2,l546,r2,l551,r2,l556,r2,l560,r3,l565,r3,l570,r3,l575,r3,l580,r3,l585,r3,l590,r3,l595,r3,l600,r3,l605,r3,l610,r3,l615,r3,l620,r3,l625,r2,l630,r2,l635,r2,l640,r2,l645,r2,l650,r2,l655,r2,l660,r2,l665,r2,l670,r2,l675,r2,l680,r2,l685,r2,l690,r2,l695,r2,l699,r3,l704,r3,l709,r3,l714,r3,l719,r3,l724,r3,l729,r3,l734,r3,l739,r3,l744,r3,l749,r3,l754,r3,l759,r3,l764,r2,l769,r2,l774,r2,l779,r2,l784,r2,l789,r2,l794,r2,l799,r2,l804,r2,l809,r2,l814,r2,l819,r2,l824,r2,l829,r2,l834,r2,l838,r3,l843,r3,1l848,6r3,21l853,74r3,87l858,274r3,87l863,387r3,-57l868,240r3,-93l873,86r3,-37l878,32r3,-10l883,17r3,l888,15r3,-3l893,10r3,-3l898,5r3,-1l903,3r2,-1l908,2r2,l913,1r2,l918,1r2,l923,1,925,r3,l930,r3,l935,r3,l940,r3,l945,1r3,l950,2r3,8l955,45r3,122l960,467r3,552l965,1774r3,795l970,3131r3,28l975,2647r2,-857l980,973r2,-509l985,232r2,-103l990,83r2,-23l995,47r2,-11l1000,30r2,-6l1005,21r2,-2l1010,16r2,-2l1015,12r2,-1l1020,10r2,l1025,8r2,l1030,8r2,l1035,7r2,l1040,6r2,l1044,6r3,l1049,6r3,-1l1054,5r3,l1059,4r3,l1064,4r3,l1069,4r3,l1074,4r3,1l1079,4r3,l1084,4r3,l1089,3r3,1l1094,3r3,l1099,3r3,l1104,3r3,l1109,3r3,1l1114,4r2,2l1119,7r2,3l1124,15r2,19l1129,105r2,197l1134,724r2,660l1139,2209r2,701l1144,3295r2,-120l1149,2477r2,-900l1154,804r2,-427l1159,187r2,-80l1164,72r2,-21l1169,39r2,-7l1174,27r2,-3l1179,21r2,-2l1183,19r3,-2l1188,16r3,-1l1193,13r3,l1198,11r3,l1203,11r3,l1208,10r3,l1213,10r3,-1l1218,8r3,l1223,8r3,l1228,7r3,l1233,7r3,-1l1238,6r3,l1243,5r3,l1248,5r3,l1253,4r2,-1l1258,3r2,1l1263,3r2,l1268,3r2,l1273,3r2,l1278,3r2,l1283,3r2,l1288,3r2,-1l1293,3r2,l1298,2r2,1l1303,2r2,l1308,2r2,l1313,3r2,-1l1318,2r2,l1323,2r2,l1327,2r3,l1332,2r3,l1337,2r3,l1342,2r3,l1347,2r3,l1352,2r3,l1357,2r3,l1362,3r3,l1367,3r3,l1372,4r3,1l1377,5r3,l1382,4r3,l1387,3r3,l1392,2r2,l1397,1r2,l1402,1r2,l1407,1r2,l1412,3r2,9l1417,49r2,121l1422,469r2,550l1427,1823r2,908l1432,3558r2,636l1437,4448r2,-481l1442,2736r2,-1344l1447,573r2,-336l1452,126r2,-44l1457,61r2,-14l1462,38r2,-5l1466,28r3,-3l1471,22r3,-2l1476,18r3,-2l1481,15r3,-2l1486,13r3,-1l1491,12r3,-1l1496,10r3,l1501,10r3,-1l1506,9r3,-1l1511,9r3,-1l1516,8r3,1l1521,11r3,9l1526,43r3,40l1531,135r2,43l1536,185r2,-22l1541,124r2,-33l1546,62r2,-16l1551,36r2,-6l1556,26r2,-3l1561,20r2,-1l1566,18r2,-2l1571,14r2,-1l1576,13r2,l1581,12r2,-1l1586,11r2,l1591,10r2,l1596,9r2,l1601,9r2,l1605,8r3,l1610,8r3,l1615,7r3,l1620,7r3,l1625,7r3,l1630,7r3,-1l1635,7r3,1l1640,8r3,l1645,7r3,-1l1650,6r3,-1l1655,4r3,-1l1660,3r3,l1665,3r3,l1670,3r2,-1l1675,3r2,l1680,2r2,l1685,2r2,l1690,2r2,l1695,2r2,l1700,3r2,l1705,3r2,l1710,3r2,-1l1715,3r2,1l1720,5r2,2l1725,9r2,1l1730,10r2,-1l1735,8r2,-3l1740,5r2,-1l1744,4r3,1l1749,9r3,4l1754,19r3,4l1759,23r3,-1l1764,17r3,-4l1769,9r3,-1l1774,5r3,-1l1779,4r3,-1l1784,3r3,l1789,3r3,-1l1794,2r3,l1799,2r3,l1804,2r3,-1l1809,1r2,l1814,1r2,l1819,1r2,l1824,1r2,l1829,1r2,l1834,2r2,1l1839,4r2,l1844,4r2,l1849,3r2,l1854,2r2,l1859,2r2,-1l1864,2r2,-1l1869,1r2,1l1874,1r2,l1879,1r2,l1883,r3,1l1888,1r3,-1l1893,1r3,-1l1898,r3,l1903,r3,l1908,r3,1l1913,2r3,2l1918,8r3,2l1923,13r3,l1928,14r3,-1l1933,9r3,-1l1938,6r3,-2l1943,4r3,-2l1948,2r2,-1l1953,2r2,3l1958,17r2,37l1963,144r2,161l1968,523r2,242l1973,878r2,-19l1978,744r2,-121l1983,653r2,180l1988,1052r2,119l1993,1102r2,-251l1998,559r2,-230l2003,199r2,-76l2008,86r2,-20l2013,54r2,-5l2018,45r2,l2022,53r3,9l2027,68r3,-2l2032,61r3,-11l2037,41r3,-5l2042,30r3,-2l2047,25r3,-2l2052,21r3,-1l2057,19r3,-1l2062,16r3,-1l2067,14r3,-1l2072,12r3,-1l2077,11r3,-1l2082,9r3,l2087,8r2,l2092,8r2,l2097,7r2,l2102,7r2,-1l2107,6r2,l2112,6r2,l2117,6r2,l2122,5r2,l2127,5r2,1l2132,9r2,5l2137,21r2,9l2142,34r2,-1l2147,30r2,-5l2152,21r2,-4l2157,15r2,-1l2161,12r3,-1l2166,11r3,-2l2171,9r3,-1l2176,7r3,l2181,6r3,l2186,6r3,-1l2191,6r3,-1l2196,5r3,-1l2201,4r3,1l2206,4r3,l2211,4r3,-1l2216,4r3,-1l2221,3r3,l2226,3r2,l2231,3r2,l2236,3r2,l2241,3r2,l2246,3r2,-1l2251,2r2,l2256,2r2,l2261,2r2,l2266,3r2,2l2271,7r2,4l2276,14r2,2l2281,16r2,-1l2286,13r2,-3l2291,8r2,-1l2296,6r2,-1l2300,5r3,-1l2305,4r3,-1l2310,3r3,l2315,3r3,-1l2320,3r3,l2325,3r3,-1l2330,2r3,l2335,2r3,l2340,2r3,l2345,2r3,-1l2350,1r3,1l2355,2r3,l2360,2r3,l2365,2r2,l2370,1r2,l2375,1r2,l2380,2r2,-1l2385,1r2,l2390,2r2,-1l2395,2r2,-1l2400,1r2,l2405,2r2,l2410,1r2,1l2415,2r2,-1l2420,1r2,l2425,1r2,l2430,1r2,l2435,1r2,l2439,1r3,l2444,1r3,l2449,1r3,l2454,1r3,l2459,1r3,-1l2464,r3,l2469,1r3,l2474,r3,1l2479,r3,1l2484,1r3,-1l2489,1r3,-1l2494,r3,1l2499,1r3,-1l2504,1r2,l2509,r2,1l2514,1r2,-1l2519,1r2,-1l2524,r2,1l2529,r2,1l2534,r2,1l2539,1r2,-1l2544,r2,1l2549,1r2,1l2554,4r2,6l2559,22r2,12l2564,46r2,4l2569,48r2,-7l2574,33r2,-8l2578,22r3,-5l2583,14r3,-2l2588,10r3,-2l2593,8r3,l2598,7r3,l2603,5r3,1l2608,6r3,-2l2613,5r3,l2618,5r3,-1l2623,4r3,1l2628,4r3,l2633,4r3,l2638,3r3,l2643,3r2,l2648,3r2,l2653,3r2,l2658,3r2,l2663,2r2,l2668,2r2,l2673,2r2,l2678,2r2,l2683,3r2,l2688,3r2,l2693,3r2,l2698,3r2,l2703,3r2,-1l2708,2r2,l2713,3r2,-1l2717,2r3,l2722,3r3,l2727,3r3,l2732,3r3,-1l2737,2r3,l2742,2r3,-1l2747,2r3,l2752,2r3,l2757,2r3,l2762,2r3,l2767,2r3,-1l2772,1r3,l2777,1r3,1l2782,1r3,l2787,1r2,l2792,1r2,l2797,1r2,l2802,1r2,l2807,1r2,l2812,1r2,l2817,1r2,l2822,1r2,l2827,1r2,l2832,1r2,l2837,1r2,l2842,1r2,l2847,1r2,l2852,1r2,l2856,1r3,l2861,1r3,l2866,1r3,l2871,1r3,l2876,1r3,l2881,1r3,l2886,1r3,-1l2891,1r3,l2896,1r3,l2901,1r3,l2906,1r3,l2911,1r3,l2916,1r3,1l2921,2r3,-1l2926,2r2,-1l2931,1r2,l2936,1r2,l2941,1r2,l2946,r2,1l2951,1r2,l2956,1r2,l2961,1r2,l2966,1r2,l2971,1r2,l2976,1r2,1l2981,2r2,1l2986,4r2,1l2991,4r2,l2995,3r3,-1l3000,3r3,l3005,3r3,1l3010,5r3,l3015,5r3,-1l3020,3r3,l3025,2r3,l3030,2r3,l3035,2r3,l3040,2r3,l3045,2r3,-1l3050,1r3,l3055,1r3,l3060,1r3,l3065,1r2,l3070,1r2,l3075,1r2,l3080,1r2,l3085,1r2,l3090,r2,1l3095,1r2,l3100,1r2,l3105,r2,1l3110,1r2,-1l3115,1r2,l3120,1r2,1l3125,1r2,l3130,1r2,l3134,2r3,1l3139,3r3,1l3144,4r3,l3149,4r3,l3154,3r3,-1l3159,2r3,-1l3164,2r3,-1l3169,1r3,1l3174,2r3,3l3179,7r3,2l3184,10r3,l3189,12r3,2l3194,17r3,3l3199,23r3,l3204,21r2,-5l3209,12r2,-2l3214,8r2,-1l3219,6r2,l3224,5r2,l3229,4r2,l3234,3r2,l3239,2r2,l3244,2r2,l3249,2r2,l3254,2r2,-1l3259,2r2,-1l3264,2r2,1l3269,5r2,7l3273,24r3,18l3278,63r3,17l3283,79r3,-7l3288,55r3,-16l3293,26r3,-8l3298,14r3,-3l3303,10r3,-1l3308,8r3,-1l3313,6r3,-1l3318,4r3,l3323,4r3,l3328,4r3,l3333,4r3,l3338,3r3,l3343,3r2,l3348,4r2,l3353,4r2,-1l3358,4r2,-1l3363,3r2,l3368,3r2,l3373,2r2,l3378,2r2,l3383,1r2,l3388,2r2,l3393,1r2,1l3398,3r2,1l3403,5r2,1l3408,6r2,l3412,5r3,l3417,5r3,-1l3422,4r3,l3427,3r3,2l3432,13r3,20l3437,89r3,94l3442,313r3,128l3447,499r3,-21l3452,389r3,-115l3457,172r3,-69l3462,62r3,-20l3467,29r3,-6l3472,19r3,-3l3477,15r3,-1l3482,14r2,l3487,14r2,-2l3492,11r2,-2l3497,8r2,l3502,8r2,1l3507,9r2,l3512,8r2,l3517,9r2,2l3522,11r2,2l3527,12r2,-1l3532,10r2,l3537,9r2,-2l3542,6r2,l3547,5r2,l3551,4r3,l3556,3r3,l3561,3r3,l3566,3r3,l3571,3r3,-1l3576,3r3,-1l3581,3r3,-1l3586,3r3,l3591,3r3,l3596,3r3,1l3601,3r3,l3606,3r3,l3611,2r3,1l3616,2r3,l3621,3r2,-1l3626,2r2,1l3631,3r2,l3636,2r2,l3641,3r2,-1l3646,3r2,l3651,3r2,l3656,5r2,2l3661,9r2,1l3666,11r2,l3671,11r2,l3676,10r2,1l3681,10r2,-1l3686,8r2,-1l3690,6r3,l3695,5r3,l3700,5r3,-1l3705,4r3,l3710,3r3,l3715,2r3,1l3720,3r3,l3725,2r3,1l3730,3r3,1l3735,5r3,1l3740,6r3,l3745,7r3,-2l3750,5r3,l3755,4r3,l3760,5r2,-1l3765,4r2,l3770,3r2,l3775,3r2,l3780,3r2,l3785,3r2,1l3790,4r2,1l3795,5r2,l3800,5r2,l3805,5r2,1l3810,7r2,-1l3815,6r2,-2l3820,4r2,l3825,3r2,l3829,2r3,l3834,2r3,1l3839,2r3,l3844,2r3,l3849,2r3,2l3854,5r3,2l3859,10r3,1l3864,11r3,-3l3869,6r3,-2l3874,3r3,l3879,2r3,l3884,1r3,1l3889,2r3,-1l3894,1r3,1l3899,2r2,l3904,2r2,l3909,2r2,l3914,2r2,l3919,2r2,l3924,2r2,1l3929,6r2,2l3934,9r2,2l3939,12r2,-1l3944,12r2,-2l3949,9r2,-1l3954,6r2,1l3959,7r2,-1l3964,6r2,l3968,7r3,1l3973,7r3,l3978,6r3,l3983,5r3,-1l3988,5r3,-1l3993,4r3,l3998,3r3,l4003,3r3,l4008,3r3,l4013,3r3,l4018,3r3,l4023,3r3,l4028,2r3,1l4033,3r3,1l4038,4r2,1l4043,4r2,l4048,3r2,l4053,3r2,-1l4058,2r2,l4063,2r2,l4068,2r2,l4073,2r2,-1l4078,2r2,-1l4083,1r2,l4088,1r2,l4093,1r2,l4098,1r2,l4103,1r2,l4107,1r3,l4112,1r3,l4117,1r3,l4122,2r3,l4127,2r3,l4132,2r3,l4137,2r3,l4142,1r3,l4147,1r3,l4152,2r3,-1l4157,1r3,l4162,1r3,1l4167,2r3,l4172,2r3,-1l4177,2r2,l4182,2r2,-1l4187,2r2,-1l4192,1r2,l4197,1r2,l4202,1r2,1l4207,2r2,l4212,2r2,l4217,1r2,1l4222,2r2,-1l4227,2r2,-1l4232,2r2,l4237,2r2,-1l4242,2r2,-1l4247,2r2,1l4251,4r3,3l4256,8r3,l4261,7r3,l4266,6r3,-1l4271,4r3,l4276,3r3,l4281,3r3,l4286,3r3,l4291,2r3,-1l4296,2r3,2l4301,8r3,9l4306,29r3,14l4311,52r3,4l4316,49r2,-11l4321,26r2,-9l4326,12r2,-3l4331,8r2,-1l4336,9r2,l4341,11r2,l4346,13r2,1l4351,17r2,1l4356,18r2,l4361,18r2,-2l4366,13r2,-1l4371,13r2,l4376,13r2,1l4381,12r2,l4386,12r2,-1l4390,10r3,l4395,12r3,-1l4400,11r3,l4405,11r3,-1l4410,8r3,-1l4415,6r3,l4420,6r3,1l4425,9r3,5l4430,21r3,11l4435,44r3,11l4440,61r3,-1l4445,53r3,-10l4450,34r3,-7l4455,28r2,26l4460,140r2,223l4465,832r2,756l4470,2610r2,1151l4475,4944r2,1146l4480,7006r2,684l4485,7993r2,-573l4490,5239r2,-3007l4495,682r2,-434l4500,147r2,-29l4505,107r2,-12l4510,78r2,-14l4515,60r2,1l4520,63r2,-2l4525,57r2,-7l4529,44r3,-6l4534,33r3,-3l4539,27r3,-2l4544,24r3,l4549,25r3,4l4554,34r3,6l4559,42r3,l4564,37r3,-2l4569,31r3,-2l4574,26r3,-3l4579,19r3,-3l4584,14r3,-3l4589,10r3,-1l4594,8r2,1l4599,8r2,l4604,7r2,l4609,7r2,l4614,7r2,1l4619,7r2,-1l4624,6r2,l4629,6r2,l4634,6r2,l4639,5r2,1l4644,5r2,l4649,4r2,l4654,5r2,l4659,5r2,l4664,4r2,l4668,6r3,-1l4673,5r3,1l4678,6r3,l4683,6r3,-1l4688,5r3,l4693,5r3,-1l4698,5r3,l4703,5r3,l4708,4r3,l4713,4r3,l4718,4r3,-1l4723,3r3,l4728,3r3,l4733,3r2,-1l4738,3r2,-1l4743,2r2,l4748,2r2,1l4753,2r2,1l4758,2r2,l4763,2r2,l4768,2r2,l4773,2r2,1l4778,3r2,-1l4783,2r2,l4788,3r2,-1l4793,2r2,l4798,3r2,l4803,2r2,2l4807,4r3,2l4812,6r3,l4817,6r3,-1l4822,4r3,-1l4827,3r3,l4832,3r3,l4837,4r3,2l4842,7r3,3l4847,11r3,l4852,10r3,-1l4857,7r3,-1l4862,5r3,-1l4867,4r3,1l4872,8r2,4l4877,20r2,6l4882,29r2,4l4887,28r2,-5l4892,18r2,-4l4897,11r2,-3l4902,8r2,-1l4907,6r2,-1l4912,5r2,-1l4917,4r2,l4922,3r2,1l4927,4r2,-1l4932,4r2,-1l4937,3r2,-1l4942,2r2,1l4946,3r3,l4951,2r3,l4956,2r3,1l4961,2r3,l4966,2r3,l4971,3r3,2l4976,12r3,11l4981,44r3,29l4986,109r3,41l4991,222r3,125l4996,512r3,139l5001,686r3,-67l5006,467r3,-151l5011,208r2,-46l5016,169r2,73l5021,385r2,192l5026,751r2,74l5031,740r2,-181l5036,361r2,-156l5041,115r2,-46l5046,46r2,-9l5051,31r2,-4l5056,24r2,-3l5061,18r2,-2l5066,15r2,l5071,20r2,3l5076,28r2,3l5081,34r2,-3l5085,26r3,-6l5090,14r3,-3l5095,9r3,-2l5100,6r3,1l5105,6r3,l5110,5r3,1l5115,5r3,l5120,4r3,2l5125,6r3,1l5130,10r3,2l5135,12r3,l5140,11r3,-1l5145,8r3,-1l5150,7r2,l5155,6r2,l5160,6r2,-1l5165,5r2,l5170,4r2,1l5175,5r2,-1l5180,4r2,l5185,3r2,1l5190,4r2,-1l5195,4r2,l5200,4r2,1l5205,5r2,l5210,5r2,1l5215,6r2,1l5220,7r2,1l5224,11r3,5l5229,21r3,3l5234,27r3,2l5239,30r3,2l5244,34r3,-1l5249,30r3,-5l5254,22r3,-3l5259,17r3,-2l5264,15r3,l5269,22r3,19l5274,90r3,93l5279,320r3,144l5284,571r3,13l5289,489r2,-140l5294,217r2,-98l5299,67r2,-28l5304,27r2,-5l5309,20r2,-2l5314,17r2,l5319,17r2,-1l5324,16r2,-3l5329,13r2,1l5334,14r2,3l5339,17r2,1l5344,16r2,-1l5349,13r2,-1l5354,11r2,-1l5359,10r2,-1l5363,11r3,2l5368,25r3,24l5373,90r3,50l5378,184r3,18l5383,180r3,-38l5388,100r3,-36l5393,42r3,-14l5398,20r3,-5l5403,11r3,l5408,9r3,-2l5413,8r3,l5418,8r3,l5423,8r3,1l5428,11r2,1l5433,13r2,-1l5438,10r2,-1l5443,8r2,-1l5448,5r2,1l5453,6r2,2l5458,8r2,-1l5463,6r2,l5468,6r2,l5473,5r2,l5478,5r2,l5483,5r2,1l5488,6r2,1l5493,8r2,l5498,9r2,l5502,11r3,5l5507,26r3,14l5512,55r3,10l5517,68r3,-9l5522,47r3,-11l5527,26r3,-7l5532,16r3,-2l5537,12r3,-2l5542,9r3,l5547,7r3,-1l5552,6r3,l5557,6r3,l5562,6r3,-1l5567,6r2,-1l5572,5r2,l5577,5r2,l5582,5r2,-1l5587,5r2,-1l5592,4r2,l5597,4r2,l5602,3r2,l5607,3r2,l5612,4r2,-1l5617,5r2,-1l5622,5r2,1l5627,8r2,5l5632,22r2,16l5637,50r2,10l5641,61r3,-7l5646,50r3,2l5651,76r3,53l5656,221r3,92l5661,373r3,-5l5666,311r3,-93l5671,135r3,-59l5676,39r3,-18l5681,14r3,-5l5686,8r3,-2l5691,6r3,-2l5696,4r3,l5701,4r3,l5706,3r3,1l5711,4r2,l5716,4r2,-1l5721,3r2,l5726,3r2,1l5731,5r2,2l5736,9r2,3l5741,12r2,-1l5746,10r2,-2l5751,5r2,-1l5756,3r2,1l5761,6r2,3l5766,12r2,3l5771,14r2,-1l5776,9r2,-2l5780,5r3,-1l5785,2r3,l5790,1r3,1l5795,2r3,l5800,2r3,-1l5805,2r3,l5810,5r3,3l5815,13r3,5l5820,20r3,1l5825,17r3,-5l5830,9r3,-3l5835,4r3,-1l5840,2r3,1l5845,3r3,3l5850,12r2,13l5855,43r2,20l5860,76r2,3l5865,71r2,-14l5870,40r2,-8l5875,25r2,1l5880,36r2,26l5885,109r2,64l5890,237r2,43l5895,281r2,-42l5900,176r2,-63l5905,68r2,-29l5910,27r2,-5l5915,22r2,l5919,23r3,-1l5924,18r3,-5l5929,12r3,4l5934,28r3,23l5939,83r3,40l5944,152r3,15l5949,162r3,-23l5954,104r3,-31l5959,49r3,-16l5964,23r3,-4l5969,17r3,-3l5974,12r3,-2l5979,8r3,-1l5984,6r3,l5989,6r2,2l5994,11r2,2l5999,16r2,1l6004,17r2,-4l6009,10r2,-3l6014,5r2,-1l6019,4r2,1l6024,6r2,2l6029,10r2,2l6034,13r2,-1l6039,10r2,1l6044,11r2,6l6049,30r2,23l6054,84r2,38l6058,168r3,54l6063,272r3,50l6068,330r3,-26l6073,243r3,-64l6078,131r3,-16l6083,121r3,18l6088,158r3,-2l6093,142r3,-32l6098,81r3,-18l6103,51r3,-5l6108,44r3,-7l6113,34r3,-3l6118,32r3,3l6123,39r3,-2l6128,32r2,-6l6133,20r2,-4l6138,14r2,1l6143,18r2,6l6148,35r2,16l6153,66r2,9l6158,73r2,-5l6163,68r2,12l6168,113r2,45l6173,206r2,37l6178,274r2,39l6183,391r2,106l6188,559r2,-21l6193,454r2,-128l6197,207r3,-90l6202,70r3,-24l6207,44r3,9l6212,70r3,29l6217,124r3,20l6222,140r3,-22l6227,94r3,-13l6232,87r3,37l6237,196r3,99l6242,384r3,50l6247,407r3,-52l6252,283r3,-47l6257,221r3,10l6262,256r3,23l6267,355r2,126l6272,596r2,99l6277,679r2,-76l6282,452r2,-117l6287,230r2,-73l6292,98r2,-35l6297,41r2,-8l6302,32r2,4l6307,42r2,10l6312,59r2,4l6317,62r2,-9l6322,43r2,-11l6327,25r2,-6l6332,17r2,-3l6336,10r3,-1l6341,7r3,-1l6346,5r3,1l6351,7r3,-1l6356,9r3,l6361,10r3,l6366,8r3,-2l6371,5r3,-1l6376,5r3,3l6381,18r3,22l6386,82r3,60l6391,211r3,48l6396,260r3,-31l6401,184r3,-40l6406,144r2,48l6411,275r2,157l6416,667r2,294l6421,1326r2,330l6426,1729r2,-157l6431,1123r2,-447l6436,349r2,-187l6441,82r2,-23l6446,64r2,25l6451,131r2,50l6456,227r2,22l6461,256r2,-2l6466,233r2,-39l6471,155r2,-47l6475,67r3,-27l6480,24r3,-8l6485,13r3,-4l6490,9r3,-1l6495,7r3,-2l6500,6r3,l6505,6r3,-1l6510,4r3,1l6515,4r3,l6520,5r3,3l6525,16r3,18l6530,70r3,62l6535,211r3,69l6540,319r3,-21l6545,237r2,-78l6550,102r2,-42l6555,38r2,-12l6560,21r2,l6565,23r2,2l6570,29r2,-1l6575,26r2,-4l6580,18r2,-3l6585,12r2,-1l6590,9r2,-1l6595,7r2,-1l6600,7r2,1l6605,11r2,5l6610,22r2,6l6614,29r3,-2l6619,22r3,-3l6624,15r3,-4l6629,10r3,-3l6634,7r3,-2l6639,4r3,l6644,3r3,l6649,3r3,l6654,3r3,l6659,3r3,l6664,3r3,l6669,3r3,l6674,3r3,-1l6679,2r3,l6684,3r2,1l6689,8r2,7l6694,26r2,10l6699,48r2,4l6704,50r2,-11l6709,30r2,-9l6714,16r2,-2l6719,11r2,-2l6724,8r2,l6729,6r2,l6734,6r2,-1l6739,5r2,l6744,6r2,-1l6749,7r2,1l6753,8r3,1l6758,13r3,3l6763,22r3,10l6768,41r3,3l6773,44r3,-4l6778,30r3,-8l6783,15r3,-3l6788,9r3,-1l6793,5r3,-1l6798,4r3,-1l6803,3r3,l6808,3r3,l6813,2r3,1l6818,2r3,1l6823,3r2,l6828,2r2,l6833,2r2,l6838,1r2,1l6843,2r2,l6848,2r2,1l6853,4r2,3l6858,11r2,4l6863,25r2,8l6868,37r2,3l6873,36r2,-8l6878,19r2,-7l6883,8r2,-2l6888,5r2,1l6892,6r3,1l6897,7r3,l6902,7r3,-1l6907,6r3,l6912,7r3,2l6917,11r3,1l6922,13r3,1l6927,14r3,1l6932,18r3,9l6937,38r3,14l6942,61r3,5l6947,62r3,-12l6952,37r3,-8l6957,19r3,-4l6962,11r2,-3l6967,7r2,l6972,5r2,l6977,4r2,l6982,4r2,l6987,4r2,l6992,3r2,1l6997,4r2,l7002,5r2,-1l7007,4r2,l7012,4r2,-1l7017,4r2,l7022,4r2,1l7027,5r2,1l7031,6r3,-1l7036,4r3,l7041,3r3,-1l7046,2r3,l7051,2r3,l7056,2r3,-1l7061,2r3,l7066,2r3,1l7071,3r3,1l7076,5r3,l7081,5r3,l7086,4r3,l7091,3r3,1l7096,3r3,l7101,3r2,l7106,3r2,l7111,3r2,1l7116,6r2,3l7121,14r2,l7126,15r2,-4l7131,11r2,-5l7136,5r2,l7141,5r2,l7146,5r2,2l7151,6r2,1l7156,7r2,2l7161,11r2,4l7166,18r2,4l7171,23r2,-3l7175,18r3,-5l7180,10r3,-1l7185,9r3,l7190,7r3,l7195,7r3,-2l7200,4r3,-1l7205,4r3,2l7210,8r3,4l7215,20r3,26l7220,113r3,136l7225,476r3,326l7230,1106r3,245l7235,1403r3,-162l7240,864r2,-334l7245,304r2,-98l7250,202r2,52l7255,331r2,66l7260,402r2,-46l7265,255r2,-90l7270,99r2,-43l7275,34r2,-10l7280,20r2,-2l7285,18r2,1l7290,19r2,l7295,18r2,-1l7300,15r2,l7305,15r2,1l7310,16r2,-1l7314,14r3,-4l7319,9r3,-2l7324,7r3,-1l7329,6r3,-1l7334,6r3,l7339,7r3,1l7344,12r3,10l7349,31r3,12l7354,54r3,17l7359,94r3,34l7364,155r3,26l7369,184r3,-18l7374,130r3,-31l7379,78r2,-10l7384,66r2,-2l7389,60r2,-11l7394,36r2,-11l7399,19r2,-7l7404,10r2,-1l7409,7r2,-1l7414,5r2,l7419,5r2,l7424,5r2,l7429,5r2,l7434,4r2,l7439,5r2,1l7444,9r2,7l7449,22r2,7l7453,36r3,2l7458,38r3,2l7463,42r3,4l7468,47r3,-1l7473,49r3,-8l7478,35r3,-7l7483,25r3,-2l7488,21r3,-1l7493,17r3,-2l7498,12r3,-3l7503,7r3,-1l7508,6r3,-1l7513,5r3,l7518,5r2,l7523,7r2,7l7528,31r2,43l7533,161r2,146l7538,498r2,206l7543,832r2,-3l7548,691r2,-196l7553,311r2,-138l7558,88r2,-41l7563,31r2,-9l7568,19r2,-3l7573,14r2,-1l7578,13r2,1l7583,13r2,3l7588,15r2,-2l7592,12r3,l7597,10r3,-1l7602,9r3,-1l7607,8r3,-1l7612,7r3,-1l7617,6r3,l7622,6r3,-1l7627,4r3,l7632,5r3,1l7637,6r3,1l7642,7r3,l7647,6r3,l7652,7r3,-1l7657,5r2,l7662,5r2,l7667,6r2,1l7672,6r2,l7677,6r2,-1l7682,4r2,1l7687,4r2,l7692,3r2,1l7697,3r2,l7702,3r2,l7707,3r2,l7712,3r2,-1l7717,3r2,-1l7722,3r2,-1l7727,2r2,l7731,2r3,-1l7736,1r3,l7741,1r3,1l7746,1r3,l7751,2r3,-1l7756,1r3,l7761,2r3,1l7766,4r3,1l7771,7r3,1l7776,7r3,l7781,7r3,-2l7786,5r3,l7791,4r3,l7796,4r2,l7801,4r2,-1l7806,3r2,l7811,3r2,1l7816,4r2,1l7821,5r2,1l7826,5r2,l7831,5r2,l7836,5r2,-1l7841,3r2,l7846,4r2,-1l7851,2r2,1l7856,2r2,l7861,2r2,l7866,2r2,l7870,2r3,l7875,2r3,-1l7880,1r3,1l7885,1r3,l7890,1r3,l7895,2r3,-1l7900,1r3,l7905,1r3,l7910,1r3,l7915,1r3,l7920,1r3,l7925,1r3,l7930,1r3,l7935,1r2,l7940,2r2,-1l7945,1r2,l7950,1r2,l7955,1r2,l7960,1r2,l7965,2r2,-1l7970,1r2,l7975,1r2,1l7980,2r2,l7985,2r2,1l7990,4r2,1l7995,6r2,l8000,6r2,l8005,4r2,l8009,3r3,l8014,2r3,l8019,2r3,l8024,1r3,l8029,1r3,l8034,1r3,l8039,1r3,l8044,2r3,-1l8049,1r3,l8054,1r3,l8059,1r3,-1l8064,1r3,-1l8069,r3,l8074,r2,l8079,r2,1l8084,1r2,-1l8089,r2,1l8094,r2,l8099,r2,l8104,r2,1l8109,1r2,-1l8114,1r2,-1l8119,r2,l8124,r2,l8129,1r2,l8134,r2,1l8139,r2,l8144,r2,1l8148,2r3,2l8153,6r3,2l8158,10r3,l8163,7r3,-2l8168,3r3,-1l8173,2r3,-1l8178,1r3,l8183,r3,l8188,1r3,-1l8193,r3,1l8198,1r3,-1l8203,r3,1l8208,r3,l8213,r2,1l8218,r2,1l8223,r2,1l8228,1r2,l8233,1r2,l8238,r2,l8243,1r2,l8248,r2,1l8253,1r2,l8258,1r2,l8263,1r2,l8268,r2,l8273,1r2,-1l8278,r2,l8283,r2,l8287,1r3,-1l8292,r3,1l8297,1r3,l8302,1r3,l8307,1r3,l8312,2r3,l8317,3r3,-1l8322,2r3,l8327,2r3,l8332,1r3,l8337,1r3,l8342,1r3,l8347,1r3,l8352,1r2,l8357,1r2,l8362,1r2,l8367,r2,l8372,r2,l8377,r2,l8382,r2,l8387,2r2,l8392,3r2,1l8397,5r2,1l8402,5r2,-1l8407,4r2,-2l8412,2r2,1l8417,2r2,l8422,2r2,-1l8426,1r3,l8431,1r3,l8436,1r3,l8441,1r3,l8446,1r3,l8451,1r3,-1l8456,1r3,l8461,r3,l8466,1r3,l8471,1r3,l8476,1r3,l8481,1r3,l8486,r3,l8491,1r2,-1l8496,r2,l8501,r2,l8506,r2,l8511,r2,1l8516,r2,l8521,r2,l8526,r2,l8531,1r2,l8536,1r2,l8541,1r2,l8546,r2,l8551,1r2,-1l8556,1r2,-1l8561,1r2,1l8565,3r3,1l8570,4r3,l8575,4r3,-1l8580,3r3,l8585,3r3,l8590,2r3,l8595,2r3,-1l8600,1r3,l8605,1r3,l8610,1r3,l8615,1r3,l8620,1r3,l8625,1r3,l8630,1r3,-1l8635,r2,l8640,r2,l8645,r2,l8650,r2,l8655,r2,l8660,r2,l8665,r2,l8670,r2,l8675,r2,l8680,r2,l8685,r2,l8690,r2,l8695,r2,l8700,r2,l8704,r3,l8709,r3,l8714,r3,l8719,r3,l8724,r3,l8729,r3,l8734,r3,l8739,r3,l8744,r3,l8749,r3,l8754,r3,l8759,r3,l8764,r3,l8769,1r3,-1l8774,r2,l8779,r2,l8784,r2,l8789,r2,l8794,r2,l8799,r2,l8804,r2,l8809,r2,l8814,r2,l8819,r2,l8824,r2,l8829,r2,l8834,r2,l8839,r2,l8843,r3,l8848,1r3,-1l8853,r3,l8858,r3,l8863,r3,l8868,r3,l8873,r3,l8878,r3,l8883,r3,1l8888,r3,l8893,r3,l8898,r3,l8903,r3,l8908,r3,l8913,r2,l8918,r2,1l8923,1r2,l8928,1r2,l8933,1r2,l8938,r2,l8943,r2,l8948,r2,l8953,r2,l8958,r2,l8963,r2,l8968,r2,l8973,1r2,l8978,1r2,l8982,1r3,l8987,r3,l8992,r3,l8997,r3,l9002,r3,l9007,r3,l9012,r3,l9017,r3,l9022,r3,1l9027,r3,l9032,r3,l9037,r3,l9042,r3,l9047,r3,l9052,r2,l9057,r2,l9062,1r2,l9067,2r2,1l9072,4r2,1l9077,4r2,-1l9082,3r2,-1l9087,2r2,-1l9092,1r2,-1l9097,1r2,-1l9102,r2,l9107,r2,l9112,r2,1l9117,r2,l9121,r3,l9126,r3,l9131,r3,l9136,r3,l9141,r3,l9146,r3,l9151,r3,l9156,r3,l9161,r3,l9166,r3,l9171,r3,l9176,r3,l9181,r3,l9186,r3,l9191,r2,l9196,r2,l9201,r2,l9206,r2,l9211,r2,l9216,r2,l9221,r2,l9226,1r2,l9231,1r2,l9236,r2,l9241,r2,l9246,r2,l9251,1r2,-1l9256,r2,1l9260,1r3,-1l9265,r3,l9270,r3,1l9275,1r3,l9280,1r3,l9285,r3,l9290,r3,l9295,r3,l9300,r3,l9305,r3,l9310,r3,l9315,r3,l9320,r3,l9325,r3,l9330,r2,l9335,r2,l9340,r2,l9345,r2,l9350,r2,l9355,r2,l9360,r2,l9365,r2,l9370,r2,l9375,r2,l9380,r2,l9385,r2,l9390,r2,l9395,r2,l9399,r3,l9404,r3,l9409,r3,l9414,r3,l9419,r3,l9424,r3,l9429,r3,l9434,r3,l9439,r3,l9444,r3,l9449,r3,l9454,r3,l9459,r3,l9464,r3,l9469,r2,l9474,r2,l9479,r2,l9484,r2,l9489,r2,l9494,r2,l9499,r2,l9504,r2,l9509,r2,l9514,r2,l9519,r2,l9524,r2,e" filled="f" strokeweight="0">
                    <v:path arrowok="t" o:connecttype="custom" o:connectlocs="104,0;211,0;318,0;424,0;531,0;637,5;744,3;850,7;956,1;1063,6;1169,3;1276,1;1382,4;1489,4;1595,1;1702,1;1808,0;1915,1;2022,0;2128,0;2235,0;2341,11;2447,2;2554,1;2660,1;2767,3;2873,1;2980,1;3086,22;3193,371;3299,3;3406,1;3513,2;3619,8;3726,2;3832,4;3938,12;4045,99;4151,1;4258,46;4364,23;4471,126;4577,82;4684,46;4790,21;4897,1;5004,2;5110,2;5217,8;5323,4;5429,5;5536,0;5642,0;5749,0;5855,0;5962,0;6068,0;6175,0;6281,0;6388,0;6494,1;6601,0;6708,0" o:connectangles="0,0,0,0,0,0,0,0,0,0,0,0,0,0,0,0,0,0,0,0,0,0,0,0,0,0,0,0,0,0,0,0,0,0,0,0,0,0,0,0,0,0,0,0,0,0,0,0,0,0,0,0,0,0,0,0,0,0,0,0,0,0,0"/>
                  </v:shape>
                  <v:shape id="Freeform 156" o:spid="_x0000_s1975" style="position:absolute;left:8242;top:4166;width:1457;height:12;flip:y;visibility:visible;mso-wrap-style:square;v-text-anchor:top" coordsize="203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" path="m,l2,,5,,7,r3,l12,1,14,r3,l19,r3,l24,r3,l29,r3,l34,r3,l39,r3,l44,r3,1l49,2r3,1l54,4r3,1l59,5r3,l64,3,67,2r2,l72,1r2,l77,1r2,l82,r2,l86,r3,l91,r3,l96,r3,l101,r3,l106,r3,l111,r3,l116,r3,l121,r3,l126,r3,l131,r3,l136,r3,l141,r3,l146,r3,l151,r2,l156,r2,l161,r2,l166,r2,l171,2r2,l176,2r2,1l181,3r2,-1l186,2r2,-1l191,1,193,r3,1l198,r3,l203,r3,l208,r3,l213,r3,l218,r3,l223,r2,l228,r2,l233,r2,l238,r2,l243,r2,1l248,r2,l253,r2,l258,r2,l263,r2,l268,r2,l273,r2,1l278,3r2,3l283,11r2,5l288,20r2,3l292,20r3,-5l297,10r3,-3l302,4r3,-3l307,r3,l312,1,315,r2,l320,r2,l325,r2,l330,r2,l335,r2,l340,r2,l345,r2,l350,r2,l355,r2,l360,r2,l364,r3,l369,r3,l374,1r3,1l379,2r3,1l384,2r3,l389,2r3,-1l394,1,397,r2,l402,r2,l407,r2,l412,r2,l417,r2,l422,r2,l427,r2,1l432,1r2,1l436,2r3,l441,2r3,-1l446,1,449,r2,l454,r2,l459,r2,l464,r2,l469,r2,l474,r2,l479,r2,l484,r2,l489,1r2,1l494,3r2,1l499,6r2,1l503,10r3,5l508,20r3,5l513,27r3,l518,22r3,-6l523,10r3,-4l528,3r3,-1l533,r3,1l538,r3,l543,r3,l548,r3,l553,r3,l558,r3,l563,r3,l568,r3,l573,r2,l578,r2,l583,r2,l588,r2,l593,r2,l598,r2,l603,r2,l608,r2,l613,r2,l618,r2,l623,r2,l628,r2,l633,r2,1l638,1r2,l642,1r3,l647,1,650,r2,l655,r2,1l660,r2,l665,r2,l670,r2,l675,r2,l680,r2,l685,r2,l690,r2,l695,r2,l700,r2,l705,r2,l710,1r2,1l714,3r3,l719,3r3,l724,2r3,-1l729,1,732,r2,l737,r2,l742,r2,l747,r2,l752,r2,l757,r2,l762,r2,l767,r2,l772,r2,l777,r2,1l781,r3,l786,r3,l791,r3,l796,r3,l801,r3,l806,r3,l811,r3,l816,r3,l821,r3,l826,r3,l831,r3,l836,r3,l841,r3,l846,r3,l851,r2,l856,r2,l861,r2,l866,r2,l871,r2,l876,r2,l881,r2,l886,r2,l891,r2,l896,r2,l901,r2,l906,r2,l911,r2,l916,r2,l920,r3,l925,r3,l930,r3,l935,r3,l940,r3,l945,r3,l950,r3,l955,r3,l960,r3,l965,r3,l970,r3,l975,r3,l980,r3,l985,r3,l990,r2,l995,r2,l1000,r2,l1005,r2,l1010,r2,l1015,r2,l1020,r2,l1025,r2,l1030,r2,l1035,r2,l1040,r2,l1045,r2,l1050,r2,l1055,r2,l1059,r3,l1064,r3,l1069,r3,l1074,r3,l1079,r3,1l1084,1r3,l1089,r3,l1094,r3,l1099,r3,l1104,r3,l1109,r3,l1114,r3,l1119,r3,l1124,r3,1l1129,1r2,1l1134,2r2,l1139,2r2,-1l1144,1r2,l1149,r2,l1154,r2,l1159,r2,l1164,r2,l1169,r2,l1174,r2,l1179,r2,l1184,r2,l1189,r2,l1194,r2,1l1198,1r3,-1l1203,r3,l1208,r3,l1213,r3,l1218,r3,l1223,r3,l1228,r3,l1233,r3,l1238,r3,l1243,r3,l1248,r3,l1253,1r3,-1l1258,r3,l1263,r3,l1268,r2,l1273,r2,l1278,r2,l1283,r2,l1288,r2,l1293,r2,l1298,r2,l1303,r2,l1308,r2,l1313,r2,l1318,r2,l1323,r2,l1328,r2,l1333,r2,l1337,r3,l1342,r3,l1347,r3,l1352,r3,l1357,r3,l1362,r3,l1367,r3,l1372,r3,l1377,r3,l1382,r3,l1387,1r3,-1l1392,r3,l1397,r3,l1402,r3,l1407,r2,l1412,r2,l1417,r2,l1422,r2,l1427,r2,1l1432,r2,l1437,r2,l1442,r2,l1447,r2,l1452,r2,l1457,r2,l1462,r2,l1467,1r2,-1l1472,r2,l1476,r3,l1481,r3,l1486,r3,l1491,r3,l1496,r3,l1501,r3,l1506,r3,l1511,1r3,-1l1516,r3,l1521,r3,l1526,r3,l1531,r3,l1536,r3,l1541,r3,l1546,r2,l1551,r2,l1556,r2,l1561,r2,l1566,r2,l1571,r2,l1576,r2,l1581,r2,l1586,r2,l1591,r2,l1596,r2,1l1601,r2,l1606,r2,l1611,r2,l1615,r3,l1620,r3,l1625,r3,l1630,r3,l1635,r3,l1640,r3,l1645,r3,l1650,r3,1l1655,r3,l1660,r3,l1665,r3,1l1670,r3,1l1675,1r3,l1680,r3,l1685,r2,1l1690,r2,1l1695,r2,1l1700,3r2,1l1705,6r2,-1l1710,7r2,-1l1715,4r2,l1720,3r2,-1l1725,2r2,l1730,1r2,l1735,2r2,-1l1740,1r2,l1745,1r2,-1l1750,1r2,l1754,r3,l1759,r3,1l1764,1r3,-1l1769,1r3,-1l1774,1r3,-1l1779,r3,l1784,r3,l1789,r3,l1794,r3,l1799,r3,l1804,r3,l1809,1r3,-1l1814,r3,l1819,1r3,-1l1824,1r2,l1829,1r2,l1834,1r2,1l1839,1r2,l1844,1r2,l1849,1r2,-1l1854,r2,l1859,r2,l1864,r2,l1869,r2,1l1874,1r2,1l1879,1r2,2l1884,3r2,1l1889,3r2,l1894,2r2,-1l1898,1r3,l1903,1r3,l1908,1r3,-1l1913,r3,l1918,r3,l1923,1r3,-1l1928,1r3,l1933,r3,l1938,r3,1l1943,r3,l1948,r3,1l1953,r3,1l1958,r3,l1963,r2,l1968,r2,l1973,r2,l1978,r2,l1983,1r2,l1988,1r2,l1993,r2,l1998,1r2,-1l2003,1r2,-1l2008,1r2,-1l2013,r2,l2018,r2,l2023,r2,l2028,r2,l2033,r2,1l2037,1e" filled="f" strokeweight="0">
                    <v:path arrowok="t" o:connecttype="custom" o:connectlocs="21,0;44,2;67,0;90,0;113,0;137,0;160,0;182,0;206,9;229,0;252,0;275,1;298,0;321,0;344,0;367,12;391,0;413,0;436,0;459,0;483,0;506,0;529,0;552,0;575,0;598,0;621,0;644,0;667,0;690,0;713,0;737,0;760,0;783,0;806,0;829,0;852,0;875,0;898,0;921,0;944,0;967,0;991,0;1014,0;1036,0;1059,0;1083,0;1106,0;1129,0;1152,0;1175,0;1198,0;1221,2;1245,0;1267,0;1290,0;1313,1;1337,0;1360,0;1383,0;1406,0;1429,0;1452,0" o:connectangles="0,0,0,0,0,0,0,0,0,0,0,0,0,0,0,0,0,0,0,0,0,0,0,0,0,0,0,0,0,0,0,0,0,0,0,0,0,0,0,0,0,0,0,0,0,0,0,0,0,0,0,0,0,0,0,0,0,0,0,0,0,0,0"/>
                  </v:shape>
                  <v:shape id="Freeform 157" o:spid="_x0000_s1976" style="position:absolute;left:2034;top:4177;width:45;height:1;flip:y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" path="m,l,,64,2r,e" filled="f" strokecolor="#7f0000" strokeweight="0">
                    <v:path arrowok="t" o:connecttype="custom" o:connectlocs="0,0;0,0;45,1;45,1" o:connectangles="0,0,0,0"/>
                  </v:shape>
                  <v:shape id="Freeform 158" o:spid="_x0000_s1977" style="position:absolute;left:2107;top:4174;width:62;height:4;flip:y;visibility:visible;mso-wrap-style:square;v-text-anchor:top" coordsize="8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" path="m,l,,87,8r,e" filled="f" strokecolor="#7f0000" strokeweight="0">
                    <v:path arrowok="t" o:connecttype="custom" o:connectlocs="0,0;0,0;62,4;62,4" o:connectangles="0,0,0,0"/>
                  </v:shape>
                  <v:shape id="Freeform 159" o:spid="_x0000_s1978" style="position:absolute;left:2225;top:4172;width:62;height:5;flip:y;visibility:visible;mso-wrap-style:square;v-text-anchor:top" coordsize="8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" path="m,l,,87,10r,e" filled="f" strokecolor="#7f0000" strokeweight="0">
                    <v:path arrowok="t" o:connecttype="custom" o:connectlocs="0,0;0,0;62,5;62,5" o:connectangles="0,0,0,0"/>
                  </v:shape>
                  <v:shape id="Freeform 160" o:spid="_x0000_s1979" style="position:absolute;left:2438;top:4173;width:62;height:5;flip:y;visibility:visible;mso-wrap-style:square;v-text-anchor:top" coordsize="8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" path="m,l,,87,10r,e" filled="f" strokecolor="#7f0000" strokeweight="0">
                    <v:path arrowok="t" o:connecttype="custom" o:connectlocs="0,0;0,0;62,5;62,5" o:connectangles="0,0,0,0"/>
                  </v:shape>
                  <v:shape id="Freeform 161" o:spid="_x0000_s1980" style="position:absolute;left:2793;top:3891;width:56;height:287;flip:y;visibility:visible;mso-wrap-style:square;v-text-anchor:top" coordsize="7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" path="m,l,,78,30r,614e" filled="f" strokecolor="#7f0000" strokeweight="0">
                    <v:path arrowok="t" o:connecttype="custom" o:connectlocs="0,0;0,0;56,13;56,287" o:connectangles="0,0,0,0"/>
                  </v:shape>
                  <v:shape id="Freeform 162" o:spid="_x0000_s1981" style="position:absolute;left:2849;top:3891;width:26;height:274;flip:y;visibility:visible;mso-wrap-style:square;v-text-anchor:top" coordsize="37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" path="m,614l,,37,15r,e" filled="f" strokecolor="#7f0000" strokeweight="0">
                    <v:path arrowok="t" o:connecttype="custom" o:connectlocs="0,274;0,0;26,7;26,7" o:connectangles="0,0,0,0"/>
                  </v:shape>
                  <v:shape id="Freeform 163" o:spid="_x0000_s1982" style="position:absolute;left:3883;top:4172;width:40;height:5;flip:y;visibility:visible;mso-wrap-style:square;v-text-anchor:top" coordsize="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" path="m,1l,,56,11r,e" filled="f" strokecolor="#7f0000" strokeweight="0">
                    <v:path arrowok="t" o:connecttype="custom" o:connectlocs="0,0;0,0;40,5;40,5" o:connectangles="0,0,0,0"/>
                  </v:shape>
                  <v:shape id="Freeform 164" o:spid="_x0000_s1983" style="position:absolute;left:4617;top:4166;width:65;height:7;flip:y;visibility:visible;mso-wrap-style:square;v-text-anchor:top" coordsize="9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" path="m,17l,,92,13r,e" filled="f" strokecolor="#7f0000" strokeweight="0">
                    <v:path arrowok="t" o:connecttype="custom" o:connectlocs="0,7;0,0;65,5;65,5" o:connectangles="0,0,0,0"/>
                  </v:shape>
                  <v:shape id="Freeform 165" o:spid="_x0000_s1984" style="position:absolute;left:4984;top:4104;width:34;height:73;flip:y;visibility:visible;mso-wrap-style:square;v-text-anchor:top" coordsize="4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" path="m,l,,47,6r,159e" filled="f" strokecolor="#7f0000" strokeweight="0">
                    <v:path arrowok="t" o:connecttype="custom" o:connectlocs="0,0;0,0;34,3;34,73" o:connectangles="0,0,0,0"/>
                  </v:shape>
                  <v:shape id="Freeform 166" o:spid="_x0000_s1985" style="position:absolute;left:5018;top:4104;width:38;height:70;flip:y;visibility:visible;mso-wrap-style:square;v-text-anchor:top" coordsize="5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" path="m,159l,,53,7r,e" filled="f" strokecolor="#7f0000" strokeweight="0">
                    <v:path arrowok="t" o:connecttype="custom" o:connectlocs="0,70;0,0;38,3;38,3" o:connectangles="0,0,0,0"/>
                  </v:shape>
                  <v:shape id="Freeform 167" o:spid="_x0000_s1986" style="position:absolute;left:5196;top:4170;width:40;height:1;flip:y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" path="m,l,,56,2r,-1e" filled="f" strokecolor="#7f0000" strokeweight="0">
                    <v:path arrowok="t" o:connecttype="custom" o:connectlocs="0,0;0,0;40,1;40,1" o:connectangles="0,0,0,0"/>
                  </v:shape>
                  <v:shape id="Freeform 168" o:spid="_x0000_s1987" style="position:absolute;left:5470;top:4155;width:35;height:21;flip:y;visibility:visible;mso-wrap-style:square;v-text-anchor:top" coordsize="4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" path="m,47l,,49,r,e" filled="f" strokecolor="#7f0000" strokeweight="0">
                    <v:path arrowok="t" o:connecttype="custom" o:connectlocs="0,21;0,0;35,0;35,0" o:connectangles="0,0,0,0"/>
                  </v:shape>
                  <v:shape id="Freeform 169" o:spid="_x0000_s1988" style="position:absolute;left:5634;top:4166;width:39;height:9;flip:y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" path="m,19l,,54,6r,1e" filled="f" strokecolor="#7f0000" strokeweight="0">
                    <v:path arrowok="t" o:connecttype="custom" o:connectlocs="0,9;0,0;39,3;39,3" o:connectangles="0,0,0,0"/>
                  </v:shape>
                  <v:shape id="Freeform 170" o:spid="_x0000_s1989" style="position:absolute;left:5735;top:4125;width:46;height:51;flip:y;visibility:visible;mso-wrap-style:square;v-text-anchor:top" coordsize="6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" path="m,l,,65,5r,110e" filled="f" strokecolor="#7f0000" strokeweight="0">
                    <v:path arrowok="t" o:connecttype="custom" o:connectlocs="0,0;0,0;46,2;46,51" o:connectangles="0,0,0,0"/>
                  </v:shape>
                  <v:shape id="Freeform 171" o:spid="_x0000_s1990" style="position:absolute;left:5822;top:4158;width:49;height:14;flip:y;visibility:visible;mso-wrap-style:square;v-text-anchor:top" coordsize="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" path="m,l,,69,8r,23e" filled="f" strokecolor="#7f0000" strokeweight="0">
                    <v:path arrowok="t" o:connecttype="custom" o:connectlocs="0,0;0,0;49,4;49,14" o:connectangles="0,0,0,0"/>
                  </v:shape>
                  <v:shape id="Freeform 172" o:spid="_x0000_s1991" style="position:absolute;left:5887;top:4077;width:20;height:90;flip:y;visibility:visible;mso-wrap-style:square;v-text-anchor:top" coordsize="2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" path="m,61l,,27,3r,199e" filled="f" strokecolor="#7f0000" strokeweight="0">
                    <v:path arrowok="t" o:connecttype="custom" o:connectlocs="0,27;0,0;20,1;20,90" o:connectangles="0,0,0,0"/>
                  </v:shape>
                  <v:shape id="Freeform 173" o:spid="_x0000_s1992" style="position:absolute;left:5907;top:4077;width:31;height:89;flip:y;visibility:visible;mso-wrap-style:square;v-text-anchor:top" coordsize="4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" path="m,199l,,44,5r,1e" filled="f" strokecolor="#7f0000" strokeweight="0">
                    <v:path arrowok="t" o:connecttype="custom" o:connectlocs="0,89;0,0;31,2;31,3" o:connectangles="0,0,0,0"/>
                  </v:shape>
                  <v:shape id="Freeform 174" o:spid="_x0000_s1993" style="position:absolute;left:5991;top:4114;width:21;height:62;flip:y;visibility:visible;mso-wrap-style:square;v-text-anchor:top" coordsize="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" path="m,1l,,30,1r,139e" filled="f" strokecolor="#7f0000" strokeweight="0">
                    <v:path arrowok="t" o:connecttype="custom" o:connectlocs="0,0;0,0;21,0;21,62" o:connectangles="0,0,0,0"/>
                  </v:shape>
                  <v:shape id="Freeform 175" o:spid="_x0000_s1994" style="position:absolute;left:6012;top:4114;width:28;height:62;flip:y;visibility:visible;mso-wrap-style:square;v-text-anchor:top" coordsize="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" path="m,139l,,39,r,58e" filled="f" strokecolor="#7f0000" strokeweight="0">
                    <v:path arrowok="t" o:connecttype="custom" o:connectlocs="0,62;0,0;28,0;28,26" o:connectangles="0,0,0,0"/>
                  </v:shape>
                  <v:shape id="Freeform 176" o:spid="_x0000_s1995" style="position:absolute;left:6040;top:4150;width:40;height:26;flip:y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" path="m,58l,,55,1r,e" filled="f" strokecolor="#7f0000" strokeweight="0">
                    <v:path arrowok="t" o:connecttype="custom" o:connectlocs="0,26;0,0;40,0;40,0" o:connectangles="0,0,0,0"/>
                  </v:shape>
                  <v:shape id="Freeform 177" o:spid="_x0000_s1996" style="position:absolute;left:6092;top:4169;width:32;height:7;flip:y;visibility:visible;mso-wrap-style:square;v-text-anchor:top" coordsize="4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" path="m,l,,45,17r,e" filled="f" strokecolor="#7f0000" strokeweight="0">
                    <v:path arrowok="t" o:connecttype="custom" o:connectlocs="0,0;0,0;32,7;32,7" o:connectangles="0,0,0,0"/>
                  </v:shape>
                  <v:shape id="Freeform 178" o:spid="_x0000_s1997" style="position:absolute;left:6583;top:4087;width:33;height:90;flip:y;visibility:visible;mso-wrap-style:square;v-text-anchor:top" coordsize="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" path="m,1l,,46,9r,193e" filled="f" strokecolor="#7f0000" strokeweight="0">
                    <v:path arrowok="t" o:connecttype="custom" o:connectlocs="0,0;0,0;33,4;33,90" o:connectangles="0,0,0,0"/>
                  </v:shape>
                  <v:shape id="Freeform 179" o:spid="_x0000_s1998" style="position:absolute;left:6616;top:4087;width:25;height:86;flip:y;visibility:visible;mso-wrap-style:square;v-text-anchor:top" coordsize="3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" path="m,193l,,35,6r,e" filled="f" strokecolor="#7f0000" strokeweight="0">
                    <v:path arrowok="t" o:connecttype="custom" o:connectlocs="0,86;0,0;25,3;25,3" o:connectangles="0,0,0,0"/>
                  </v:shape>
                  <v:shape id="Freeform 180" o:spid="_x0000_s1999" style="position:absolute;left:6806;top:4172;width:44;height:4;flip:y;visibility:visible;mso-wrap-style:square;v-text-anchor:top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" path="m,l,,62,8r,e" filled="f" strokecolor="#7f0000" strokeweight="0">
                    <v:path arrowok="t" o:connecttype="custom" o:connectlocs="0,0;0,0;44,4;44,4" o:connectangles="0,0,0,0"/>
                  </v:shape>
                  <v:rect id="Rectangle 181" o:spid="_x0000_s2000" style="position:absolute;left:1603;top:3672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5sJ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34sveJ9JR0BuXgAAAP//AwBQSwECLQAUAAYACAAAACEA2+H2y+4AAACFAQAAEwAAAAAAAAAAAAAA&#10;AAAAAAAAW0NvbnRlbnRfVHlwZXNdLnhtbFBLAQItABQABgAIAAAAIQBa9CxbvwAAABUBAAALAAAA&#10;AAAAAAAAAAAAAB8BAABfcmVscy8ucmVsc1BLAQItABQABgAIAAAAIQAMM5sJ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4C3EEAD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4.931</w:t>
                          </w:r>
                        </w:p>
                      </w:txbxContent>
                    </v:textbox>
                  </v:rect>
                  <v:rect id="Rectangle 182" o:spid="_x0000_s2001" style="position:absolute;left:1734;top:2467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2BA846E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5.162</w:t>
                          </w:r>
                        </w:p>
                      </w:txbxContent>
                    </v:textbox>
                  </v:rect>
                  <v:rect id="Rectangle 183" o:spid="_x0000_s2002" style="position:absolute;left:1993;top:2264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1B3EC0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5.531</w:t>
                          </w:r>
                        </w:p>
                      </w:txbxContent>
                    </v:textbox>
                  </v:rect>
                  <v:rect id="Rectangle 184" o:spid="_x0000_s2003" style="position:absolute;left:2227;top:1738;width:69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E726432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6.154</w:t>
                          </w:r>
                        </w:p>
                      </w:txbxContent>
                    </v:textbox>
                  </v:rect>
                  <v:rect id="Rectangle 185" o:spid="_x0000_s2004" style="position:absolute;left:2875;top:3539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57A86B1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7.301</w:t>
                          </w:r>
                        </w:p>
                      </w:txbxContent>
                    </v:textbox>
                  </v:rect>
                  <v:rect id="Rectangle 186" o:spid="_x0000_s2005" style="position:absolute;left:2624;top:3317;width:445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5M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YP2Rw++ZdATk7gUAAP//AwBQSwECLQAUAAYACAAAACEA2+H2y+4AAACFAQAAEwAAAAAAAAAAAAAA&#10;AAAAAAAAW0NvbnRlbnRfVHlwZXNdLnhtbFBLAQItABQABgAIAAAAIQBa9CxbvwAAABUBAAALAAAA&#10;AAAAAAAAAAAAAB8BAABfcmVscy8ucmVsc1BLAQItABQABgAIAAAAIQCZna5M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88DF470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 xml:space="preserve"> 7.336</w:t>
                          </w:r>
                        </w:p>
                      </w:txbxContent>
                    </v:textbox>
                  </v:rect>
                  <v:rect id="Rectangle 187" o:spid="_x0000_s2006" style="position:absolute;left:3676;top:3606;width:49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8E7591C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10.445</w:t>
                          </w:r>
                        </w:p>
                      </w:txbxContent>
                    </v:textbox>
                  </v:rect>
                  <v:rect id="Rectangle 188" o:spid="_x0000_s2007" style="position:absolute;left:4419;top:184;width:49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Oj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C8X8H8mHQG5+wMAAP//AwBQSwECLQAUAAYACAAAACEA2+H2y+4AAACFAQAAEwAAAAAAAAAAAAAA&#10;AAAAAAAAW0NvbnRlbnRfVHlwZXNdLnhtbFBLAQItABQABgAIAAAAIQBa9CxbvwAAABUBAAALAAAA&#10;AAAAAAAAAAAAAB8BAABfcmVscy8ucmVsc1BLAQItABQABgAIAAAAIQB5OJOj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E525AA4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12.657</w:t>
                          </w:r>
                        </w:p>
                      </w:txbxContent>
                    </v:textbox>
                  </v:rect>
                  <v:rect id="Rectangle 190" o:spid="_x0000_s2008" style="position:absolute;left:4788;top:3456;width:49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hP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318LeJ9JR0BuXgAAAP//AwBQSwECLQAUAAYACAAAACEA2+H2y+4AAACFAQAAEwAAAAAAAAAAAAAA&#10;AAAAAAAAW0NvbnRlbnRfVHlwZXNdLnhtbFBLAQItABQABgAIAAAAIQBa9CxbvwAAABUBAAALAAAA&#10;AAAAAAAAAAAAAB8BAABfcmVscy8ucmVsc1BLAQItABQABgAIAAAAIQDmpqhP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8FDC685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13.817</w:t>
                          </w:r>
                        </w:p>
                      </w:txbxContent>
                    </v:textbox>
                  </v:rect>
                  <v:rect id="Rectangle 197" o:spid="_x0000_s2009" style="position:absolute;left:5634;top:3514;width:49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5567A0B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16.478</w:t>
                          </w:r>
                        </w:p>
                      </w:txbxContent>
                    </v:textbox>
                  </v:rect>
                  <v:rect id="Rectangle 199" o:spid="_x0000_s2010" style="position:absolute;left:5775;top:3045;width:49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4E6D48D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16.798</w:t>
                          </w:r>
                        </w:p>
                      </w:txbxContent>
                    </v:textbox>
                  </v:rect>
                  <v:rect id="Rectangle 202" o:spid="_x0000_s2011" style="position:absolute;left:6316;top:3168;width:49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79758040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18.523</w:t>
                          </w:r>
                        </w:p>
                      </w:txbxContent>
                    </v:textbox>
                  </v:rect>
                  <v:rect id="Rectangle 204" o:spid="_x0000_s2012" style="position:absolute;left:6680;top:3423;width:490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7FD6037" w14:textId="77777777" w:rsidR="00B47F5B" w:rsidRDefault="00B47F5B" w:rsidP="00694F7D">
                          <w:r>
                            <w:rPr>
                              <w:rFonts w:ascii="MS Sans Serif" w:hAnsi="MS Sans Serif" w:cs="MS Sans Serif"/>
                              <w:color w:val="000000"/>
                              <w:sz w:val="16"/>
                              <w:szCs w:val="16"/>
                            </w:rPr>
                            <w:t>19.184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1ACF3292" w14:textId="0CE231D8" w:rsidR="00694F7D" w:rsidRDefault="00694F7D" w:rsidP="00694F7D">
      <w:pPr>
        <w:spacing w:before="240"/>
        <w:jc w:val="both"/>
      </w:pPr>
      <w:r w:rsidRPr="00CE6CE6">
        <w:rPr>
          <w:b/>
        </w:rPr>
        <w:t xml:space="preserve">Supplementary Figure </w:t>
      </w:r>
      <w:r w:rsidR="000C29C1">
        <w:rPr>
          <w:b/>
        </w:rPr>
        <w:t>S5</w:t>
      </w:r>
      <w:r w:rsidRPr="00CE6CE6">
        <w:rPr>
          <w:b/>
        </w:rPr>
        <w:t>.</w:t>
      </w:r>
      <w:r>
        <w:rPr>
          <w:b/>
        </w:rPr>
        <w:t xml:space="preserve"> </w:t>
      </w:r>
      <w:r w:rsidRPr="00ED031D">
        <w:t>Representative chromatogram</w:t>
      </w:r>
      <w:r>
        <w:t xml:space="preserve"> </w:t>
      </w:r>
      <w:r w:rsidRPr="00ED031D">
        <w:t>of th</w:t>
      </w:r>
      <w:r>
        <w:t xml:space="preserve">e </w:t>
      </w:r>
      <w:r w:rsidRPr="00ED031D">
        <w:t>needle</w:t>
      </w:r>
      <w:r>
        <w:t xml:space="preserve"> of </w:t>
      </w:r>
      <w:r>
        <w:rPr>
          <w:i/>
        </w:rPr>
        <w:t xml:space="preserve">Abies </w:t>
      </w:r>
      <w:proofErr w:type="spellStart"/>
      <w:r>
        <w:rPr>
          <w:i/>
        </w:rPr>
        <w:t>concolor</w:t>
      </w:r>
      <w:proofErr w:type="spellEnd"/>
      <w:r>
        <w:rPr>
          <w:i/>
        </w:rPr>
        <w:t xml:space="preserve"> </w:t>
      </w:r>
      <w:r>
        <w:t xml:space="preserve">(measured by GC/MS). Most abundant volatile organic components: 29.2% </w:t>
      </w:r>
      <w:r w:rsidR="00053303">
        <w:t xml:space="preserve">of </w:t>
      </w:r>
      <w:r>
        <w:t>b</w:t>
      </w:r>
      <w:r w:rsidRPr="00DF0063">
        <w:t>ornyl acetate</w:t>
      </w:r>
      <w:r>
        <w:t xml:space="preserve"> (RRT=12.6), 13.6% </w:t>
      </w:r>
      <w:r w:rsidR="00053303">
        <w:t xml:space="preserve">of </w:t>
      </w:r>
      <w:r>
        <w:rPr>
          <w:rFonts w:cs="Times New Roman"/>
        </w:rPr>
        <w:t>β</w:t>
      </w:r>
      <w:r>
        <w:t xml:space="preserve">-pinene (RRT=6.1), 9.7% </w:t>
      </w:r>
      <w:r w:rsidR="00053303">
        <w:t xml:space="preserve">of </w:t>
      </w:r>
      <w:r>
        <w:t xml:space="preserve">camphene (RRT=5.5), 9.2% </w:t>
      </w:r>
      <w:r w:rsidR="00053303">
        <w:t xml:space="preserve">of </w:t>
      </w:r>
      <w:r>
        <w:rPr>
          <w:rFonts w:cs="Times New Roman"/>
        </w:rPr>
        <w:t>α</w:t>
      </w:r>
      <w:r>
        <w:t xml:space="preserve">-pinene (RRT=5.1), and 5.3% </w:t>
      </w:r>
      <w:r w:rsidR="00053303">
        <w:t xml:space="preserve">of </w:t>
      </w:r>
      <w:r w:rsidR="00053303">
        <w:br/>
      </w:r>
      <w:r w:rsidRPr="00DF0063">
        <w:t>δ-</w:t>
      </w:r>
      <w:proofErr w:type="spellStart"/>
      <w:r>
        <w:t>c</w:t>
      </w:r>
      <w:r w:rsidRPr="00DF0063">
        <w:t>adinene</w:t>
      </w:r>
      <w:proofErr w:type="spellEnd"/>
      <w:r>
        <w:t xml:space="preserve"> (RRT=16.8).</w:t>
      </w:r>
    </w:p>
    <w:p w14:paraId="19D3CA35" w14:textId="77777777" w:rsidR="00694F7D" w:rsidRDefault="00694F7D" w:rsidP="00694F7D">
      <w:pPr>
        <w:spacing w:before="240"/>
        <w:jc w:val="both"/>
      </w:pPr>
    </w:p>
    <w:p w14:paraId="6D010B73" w14:textId="77777777" w:rsidR="00694F7D" w:rsidRDefault="00694F7D" w:rsidP="00694F7D">
      <w:pPr>
        <w:spacing w:before="240"/>
        <w:jc w:val="both"/>
      </w:pPr>
    </w:p>
    <w:p w14:paraId="5C211D75" w14:textId="77777777" w:rsidR="00694F7D" w:rsidRPr="001549D3" w:rsidRDefault="00694F7D" w:rsidP="00694F7D">
      <w:pPr>
        <w:spacing w:before="240"/>
        <w:jc w:val="both"/>
      </w:pPr>
    </w:p>
    <w:p w14:paraId="58F1AED1" w14:textId="2F2A7DB3" w:rsidR="00DE23E8" w:rsidRDefault="00DE23E8" w:rsidP="00CE6CE6">
      <w:pPr>
        <w:spacing w:before="240"/>
        <w:jc w:val="both"/>
      </w:pPr>
    </w:p>
    <w:sectPr w:rsidR="00DE23E8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627770" w14:textId="77777777" w:rsidR="00812188" w:rsidRDefault="00812188" w:rsidP="00117666">
      <w:pPr>
        <w:spacing w:after="0"/>
      </w:pPr>
      <w:r>
        <w:separator/>
      </w:r>
    </w:p>
  </w:endnote>
  <w:endnote w:type="continuationSeparator" w:id="0">
    <w:p w14:paraId="3D436865" w14:textId="77777777" w:rsidR="00812188" w:rsidRDefault="0081218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B47F5B" w:rsidRPr="00577C4C" w:rsidRDefault="00B47F5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57336A52" w:rsidR="00B47F5B" w:rsidRPr="00577C4C" w:rsidRDefault="00B47F5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770F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2013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57336A52" w:rsidR="00B47F5B" w:rsidRPr="00577C4C" w:rsidRDefault="00B47F5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770F1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B47F5B" w:rsidRPr="00577C4C" w:rsidRDefault="00B47F5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6596A4AB" w:rsidR="00B47F5B" w:rsidRPr="00577C4C" w:rsidRDefault="00B47F5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770F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2014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6596A4AB" w:rsidR="00B47F5B" w:rsidRPr="00577C4C" w:rsidRDefault="00B47F5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770F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276D9" w14:textId="77777777" w:rsidR="00812188" w:rsidRDefault="00812188" w:rsidP="00117666">
      <w:pPr>
        <w:spacing w:after="0"/>
      </w:pPr>
      <w:r>
        <w:separator/>
      </w:r>
    </w:p>
  </w:footnote>
  <w:footnote w:type="continuationSeparator" w:id="0">
    <w:p w14:paraId="11452F3A" w14:textId="77777777" w:rsidR="00812188" w:rsidRDefault="0081218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B47F5B" w:rsidRPr="009151AA" w:rsidRDefault="00B47F5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B47F5B" w:rsidRDefault="00B47F5B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Cmsor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aszerbekezd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14B36"/>
    <w:rsid w:val="00034304"/>
    <w:rsid w:val="00035434"/>
    <w:rsid w:val="00052A14"/>
    <w:rsid w:val="00053303"/>
    <w:rsid w:val="00077D53"/>
    <w:rsid w:val="00095E01"/>
    <w:rsid w:val="000C29C1"/>
    <w:rsid w:val="000D7846"/>
    <w:rsid w:val="000D7C48"/>
    <w:rsid w:val="000E0F1A"/>
    <w:rsid w:val="00105FD9"/>
    <w:rsid w:val="00117666"/>
    <w:rsid w:val="001549D3"/>
    <w:rsid w:val="00160065"/>
    <w:rsid w:val="00177D84"/>
    <w:rsid w:val="00183D23"/>
    <w:rsid w:val="00242E75"/>
    <w:rsid w:val="00267D18"/>
    <w:rsid w:val="002868E2"/>
    <w:rsid w:val="002869C3"/>
    <w:rsid w:val="002936E4"/>
    <w:rsid w:val="002B34E7"/>
    <w:rsid w:val="002B4A57"/>
    <w:rsid w:val="002C74CA"/>
    <w:rsid w:val="003544FB"/>
    <w:rsid w:val="003D2D47"/>
    <w:rsid w:val="003D2F2D"/>
    <w:rsid w:val="003F4FD0"/>
    <w:rsid w:val="00401590"/>
    <w:rsid w:val="004128B4"/>
    <w:rsid w:val="004236E4"/>
    <w:rsid w:val="00447801"/>
    <w:rsid w:val="00452E9C"/>
    <w:rsid w:val="004616C6"/>
    <w:rsid w:val="00465D92"/>
    <w:rsid w:val="004735C8"/>
    <w:rsid w:val="004961FF"/>
    <w:rsid w:val="004D5D2A"/>
    <w:rsid w:val="0051093B"/>
    <w:rsid w:val="00517A89"/>
    <w:rsid w:val="005250F2"/>
    <w:rsid w:val="00527215"/>
    <w:rsid w:val="0053558D"/>
    <w:rsid w:val="005510E4"/>
    <w:rsid w:val="005832D2"/>
    <w:rsid w:val="00593EEA"/>
    <w:rsid w:val="005A5EEE"/>
    <w:rsid w:val="005C1564"/>
    <w:rsid w:val="006375C7"/>
    <w:rsid w:val="00654E8F"/>
    <w:rsid w:val="00660D05"/>
    <w:rsid w:val="006820B1"/>
    <w:rsid w:val="00694F7D"/>
    <w:rsid w:val="006B7D14"/>
    <w:rsid w:val="00701727"/>
    <w:rsid w:val="0070566C"/>
    <w:rsid w:val="00705B26"/>
    <w:rsid w:val="00711005"/>
    <w:rsid w:val="00714C50"/>
    <w:rsid w:val="00725A7D"/>
    <w:rsid w:val="007501BE"/>
    <w:rsid w:val="00790BB3"/>
    <w:rsid w:val="007C206C"/>
    <w:rsid w:val="007E3B1E"/>
    <w:rsid w:val="007E732D"/>
    <w:rsid w:val="00803D24"/>
    <w:rsid w:val="00812188"/>
    <w:rsid w:val="00817DD6"/>
    <w:rsid w:val="0083285A"/>
    <w:rsid w:val="00885156"/>
    <w:rsid w:val="008C086B"/>
    <w:rsid w:val="009151AA"/>
    <w:rsid w:val="0093429D"/>
    <w:rsid w:val="00943573"/>
    <w:rsid w:val="00961659"/>
    <w:rsid w:val="00970F7D"/>
    <w:rsid w:val="009770F1"/>
    <w:rsid w:val="009929A4"/>
    <w:rsid w:val="00994A3D"/>
    <w:rsid w:val="009C2B12"/>
    <w:rsid w:val="009C70F3"/>
    <w:rsid w:val="009D4913"/>
    <w:rsid w:val="00A174D9"/>
    <w:rsid w:val="00A569CD"/>
    <w:rsid w:val="00AB5EE2"/>
    <w:rsid w:val="00AB6715"/>
    <w:rsid w:val="00B1671E"/>
    <w:rsid w:val="00B25EB8"/>
    <w:rsid w:val="00B3230D"/>
    <w:rsid w:val="00B354E1"/>
    <w:rsid w:val="00B37F4D"/>
    <w:rsid w:val="00B403E2"/>
    <w:rsid w:val="00B47F5B"/>
    <w:rsid w:val="00B50B22"/>
    <w:rsid w:val="00B802B4"/>
    <w:rsid w:val="00B921EA"/>
    <w:rsid w:val="00C239AB"/>
    <w:rsid w:val="00C46828"/>
    <w:rsid w:val="00C52A7B"/>
    <w:rsid w:val="00C56BAF"/>
    <w:rsid w:val="00C679AA"/>
    <w:rsid w:val="00C75972"/>
    <w:rsid w:val="00CC0A3A"/>
    <w:rsid w:val="00CD066B"/>
    <w:rsid w:val="00CD1BED"/>
    <w:rsid w:val="00CE4FEE"/>
    <w:rsid w:val="00CE6CE6"/>
    <w:rsid w:val="00D11DE2"/>
    <w:rsid w:val="00D160E6"/>
    <w:rsid w:val="00DB59C3"/>
    <w:rsid w:val="00DC259A"/>
    <w:rsid w:val="00DE23E8"/>
    <w:rsid w:val="00DF0063"/>
    <w:rsid w:val="00E06A25"/>
    <w:rsid w:val="00E44637"/>
    <w:rsid w:val="00E4798E"/>
    <w:rsid w:val="00E52377"/>
    <w:rsid w:val="00E64E17"/>
    <w:rsid w:val="00E7177F"/>
    <w:rsid w:val="00E866C9"/>
    <w:rsid w:val="00E940EA"/>
    <w:rsid w:val="00EA3D3C"/>
    <w:rsid w:val="00EC3C9F"/>
    <w:rsid w:val="00ED031D"/>
    <w:rsid w:val="00F46900"/>
    <w:rsid w:val="00F47C89"/>
    <w:rsid w:val="00F61D8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Listaszerbekezds"/>
    <w:next w:val="Norml"/>
    <w:link w:val="Cmsor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Cmsor2">
    <w:name w:val="heading 2"/>
    <w:basedOn w:val="Cmsor1"/>
    <w:next w:val="Norml"/>
    <w:link w:val="Cmsor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Cmsor3">
    <w:name w:val="heading 3"/>
    <w:basedOn w:val="Norml"/>
    <w:next w:val="Norml"/>
    <w:link w:val="Cmsor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Cmsor4">
    <w:name w:val="heading 4"/>
    <w:basedOn w:val="Cmsor3"/>
    <w:next w:val="Norml"/>
    <w:link w:val="Cmsor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Cmsor5">
    <w:name w:val="heading 5"/>
    <w:basedOn w:val="Cmsor4"/>
    <w:next w:val="Norml"/>
    <w:link w:val="Cmsor5Char"/>
    <w:uiPriority w:val="2"/>
    <w:qFormat/>
    <w:rsid w:val="00AB6715"/>
    <w:pPr>
      <w:numPr>
        <w:ilvl w:val="4"/>
      </w:numPr>
      <w:outlineLvl w:val="4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lcm">
    <w:name w:val="Subtitle"/>
    <w:basedOn w:val="Norml"/>
    <w:next w:val="Norml"/>
    <w:link w:val="Alcm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lcmChar">
    <w:name w:val="Alcím Char"/>
    <w:basedOn w:val="Bekezdsalapbettpusa"/>
    <w:link w:val="Alcm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lcm"/>
    <w:next w:val="Norml"/>
    <w:qFormat/>
    <w:rsid w:val="00AB6715"/>
  </w:style>
  <w:style w:type="paragraph" w:styleId="Buborkszveg">
    <w:name w:val="Balloon Text"/>
    <w:basedOn w:val="Norml"/>
    <w:link w:val="Buborkszveg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Knyvcme">
    <w:name w:val="Book Title"/>
    <w:basedOn w:val="Bekezdsalapbettpusa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Kpalrs">
    <w:name w:val="caption"/>
    <w:basedOn w:val="Norml"/>
    <w:next w:val="Nincstrkz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incstrkz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AB671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B671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B671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Kiemels">
    <w:name w:val="Emphasis"/>
    <w:basedOn w:val="Bekezdsalapbettpusa"/>
    <w:uiPriority w:val="20"/>
    <w:qFormat/>
    <w:rsid w:val="00AB6715"/>
    <w:rPr>
      <w:rFonts w:ascii="Times New Roman" w:hAnsi="Times New Roman"/>
      <w:i/>
      <w:iCs/>
    </w:rPr>
  </w:style>
  <w:style w:type="character" w:styleId="Vgjegyzet-hivatkozs">
    <w:name w:val="endnote reference"/>
    <w:basedOn w:val="Bekezdsalapbettpusa"/>
    <w:uiPriority w:val="99"/>
    <w:semiHidden/>
    <w:unhideWhenUsed/>
    <w:rsid w:val="00AB671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AB6715"/>
    <w:rPr>
      <w:rFonts w:ascii="Times New Roman" w:hAnsi="Times New Roman"/>
      <w:sz w:val="24"/>
    </w:rPr>
  </w:style>
  <w:style w:type="character" w:styleId="Lbjegyzet-hivatkozs">
    <w:name w:val="footnote reference"/>
    <w:basedOn w:val="Bekezdsalapbettpusa"/>
    <w:uiPriority w:val="99"/>
    <w:semiHidden/>
    <w:unhideWhenUsed/>
    <w:rsid w:val="00AB6715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lfejChar">
    <w:name w:val="Élőfej Char"/>
    <w:basedOn w:val="Bekezdsalapbettpusa"/>
    <w:link w:val="lfej"/>
    <w:uiPriority w:val="99"/>
    <w:rsid w:val="00AB6715"/>
    <w:rPr>
      <w:rFonts w:ascii="Times New Roman" w:hAnsi="Times New Roman"/>
      <w:b/>
      <w:sz w:val="24"/>
    </w:rPr>
  </w:style>
  <w:style w:type="paragraph" w:styleId="Listaszerbekezds">
    <w:name w:val="List Paragraph"/>
    <w:basedOn w:val="Norm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hivatkozs">
    <w:name w:val="Hyperlink"/>
    <w:basedOn w:val="Bekezdsalapbettpusa"/>
    <w:uiPriority w:val="99"/>
    <w:unhideWhenUsed/>
    <w:rsid w:val="00AB6715"/>
    <w:rPr>
      <w:color w:val="0000FF"/>
      <w:u w:val="single"/>
    </w:rPr>
  </w:style>
  <w:style w:type="character" w:styleId="Erskiemels">
    <w:name w:val="Intense Emphasis"/>
    <w:basedOn w:val="Bekezdsalapbettpusa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Ershivatkozs">
    <w:name w:val="Intense Reference"/>
    <w:basedOn w:val="Bekezdsalapbettpusa"/>
    <w:uiPriority w:val="32"/>
    <w:qFormat/>
    <w:rsid w:val="00AB6715"/>
    <w:rPr>
      <w:b/>
      <w:bCs/>
      <w:smallCaps/>
      <w:color w:val="auto"/>
      <w:spacing w:val="5"/>
    </w:rPr>
  </w:style>
  <w:style w:type="character" w:styleId="Sorszma">
    <w:name w:val="line number"/>
    <w:basedOn w:val="Bekezdsalapbettpusa"/>
    <w:uiPriority w:val="99"/>
    <w:semiHidden/>
    <w:unhideWhenUsed/>
    <w:rsid w:val="00AB6715"/>
  </w:style>
  <w:style w:type="character" w:customStyle="1" w:styleId="Cmsor3Char">
    <w:name w:val="Címsor 3 Char"/>
    <w:basedOn w:val="Bekezdsalapbettpusa"/>
    <w:link w:val="Cmsor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lWeb">
    <w:name w:val="Normal (Web)"/>
    <w:basedOn w:val="Norm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Idzet">
    <w:name w:val="Quote"/>
    <w:basedOn w:val="Norml"/>
    <w:next w:val="Norml"/>
    <w:link w:val="Idze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Kiemels2">
    <w:name w:val="Strong"/>
    <w:basedOn w:val="Bekezdsalapbettpusa"/>
    <w:uiPriority w:val="22"/>
    <w:qFormat/>
    <w:rsid w:val="00AB6715"/>
    <w:rPr>
      <w:rFonts w:ascii="Times New Roman" w:hAnsi="Times New Roman"/>
      <w:b/>
      <w:bCs/>
    </w:rPr>
  </w:style>
  <w:style w:type="character" w:styleId="Finomkiemels">
    <w:name w:val="Subtle Emphasis"/>
    <w:basedOn w:val="Bekezdsalapbettpusa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Rcsostblzat">
    <w:name w:val="Table Grid"/>
    <w:basedOn w:val="Normltblzat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next w:val="Norml"/>
    <w:link w:val="Cm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Cm"/>
    <w:next w:val="Cm"/>
    <w:qFormat/>
    <w:rsid w:val="0001436A"/>
    <w:pPr>
      <w:spacing w:after="120"/>
    </w:pPr>
    <w:rPr>
      <w:i/>
    </w:rPr>
  </w:style>
  <w:style w:type="paragraph" w:styleId="Vltozat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397977C-9776-465E-A027-502FDE60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83</TotalTime>
  <Pages>11</Pages>
  <Words>1119</Words>
  <Characters>6380</Characters>
  <Application>Microsoft Office Word</Application>
  <DocSecurity>0</DocSecurity>
  <Lines>53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Bakó Eszter</cp:lastModifiedBy>
  <cp:revision>16</cp:revision>
  <cp:lastPrinted>2013-10-03T12:51:00Z</cp:lastPrinted>
  <dcterms:created xsi:type="dcterms:W3CDTF">2024-04-10T10:24:00Z</dcterms:created>
  <dcterms:modified xsi:type="dcterms:W3CDTF">2024-08-15T13:47:00Z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