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77777777" w:rsidR="00EA3D3C" w:rsidRDefault="00654E8F" w:rsidP="0001436A">
      <w:pPr>
        <w:pStyle w:val="1"/>
      </w:pPr>
      <w:r w:rsidRPr="00994A3D">
        <w:t>Supplementary Data</w:t>
      </w:r>
    </w:p>
    <w:p w14:paraId="59DBE08B" w14:textId="2AD8A0EB" w:rsidR="005F11AF" w:rsidRPr="00FD15A5" w:rsidRDefault="005F11AF" w:rsidP="005F11AF">
      <w:pPr>
        <w:pStyle w:val="a7"/>
      </w:pPr>
    </w:p>
    <w:p w14:paraId="3C3CB01D" w14:textId="77777777" w:rsidR="005F11AF" w:rsidRDefault="005F11AF" w:rsidP="005F11AF">
      <w:pPr>
        <w:keepNext/>
      </w:pPr>
      <w:r>
        <w:rPr>
          <w:noProof/>
        </w:rPr>
        <w:drawing>
          <wp:inline distT="0" distB="0" distL="0" distR="0" wp14:anchorId="4D795DF4" wp14:editId="44163068">
            <wp:extent cx="2705100" cy="2028825"/>
            <wp:effectExtent l="0" t="0" r="0" b="9525"/>
            <wp:docPr id="1791851230" name="Picture 4" descr="A beaker with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51230" name="Picture 4" descr="A beaker with liquid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1407" w14:textId="7C150E29" w:rsidR="005F11AF" w:rsidRDefault="005F11AF" w:rsidP="005F11AF">
      <w:pPr>
        <w:pStyle w:val="a7"/>
        <w:rPr>
          <w:noProof/>
        </w:rPr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NE formulations preparation</w:t>
      </w:r>
    </w:p>
    <w:p w14:paraId="79074115" w14:textId="61E8C415" w:rsidR="005F11AF" w:rsidRDefault="005F11AF" w:rsidP="005F11AF">
      <w:pPr>
        <w:pStyle w:val="a7"/>
      </w:pPr>
    </w:p>
    <w:p w14:paraId="761F30C3" w14:textId="77777777" w:rsidR="00691EC4" w:rsidRPr="00691EC4" w:rsidRDefault="00691EC4" w:rsidP="00691EC4">
      <w:pPr>
        <w:pStyle w:val="a8"/>
      </w:pPr>
    </w:p>
    <w:p w14:paraId="06173FD0" w14:textId="77777777" w:rsidR="005F11AF" w:rsidRDefault="005F11AF" w:rsidP="005F11AF">
      <w:pPr>
        <w:keepNext/>
      </w:pPr>
      <w:r>
        <w:rPr>
          <w:noProof/>
        </w:rPr>
        <w:drawing>
          <wp:inline distT="0" distB="0" distL="0" distR="0" wp14:anchorId="224BECA9" wp14:editId="55C2D1EE">
            <wp:extent cx="2641600" cy="1981200"/>
            <wp:effectExtent l="0" t="0" r="6350" b="0"/>
            <wp:docPr id="1256754031" name="Picture 3" descr="A cutting board with meat and sauc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54031" name="Picture 3" descr="A cutting board with meat and sauc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35" cy="19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BC17" w14:textId="0063AEEA" w:rsidR="005F11AF" w:rsidRDefault="005F11AF" w:rsidP="005F11AF">
      <w:pPr>
        <w:pStyle w:val="a7"/>
        <w:rPr>
          <w:noProof/>
        </w:rPr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NE coatings application on pork loin meat</w:t>
      </w:r>
    </w:p>
    <w:p w14:paraId="056E2266" w14:textId="77777777" w:rsidR="005F11AF" w:rsidRDefault="005F11AF" w:rsidP="005F11AF">
      <w:pPr>
        <w:pStyle w:val="a7"/>
      </w:pPr>
    </w:p>
    <w:p w14:paraId="353482C4" w14:textId="193AEF69" w:rsidR="005F11AF" w:rsidRDefault="005F11AF" w:rsidP="005F11AF">
      <w:pPr>
        <w:pStyle w:val="a7"/>
      </w:pPr>
    </w:p>
    <w:p w14:paraId="50E4F278" w14:textId="77777777" w:rsidR="00691EC4" w:rsidRPr="00691EC4" w:rsidRDefault="00691EC4" w:rsidP="00691EC4">
      <w:pPr>
        <w:pStyle w:val="a8"/>
      </w:pPr>
    </w:p>
    <w:p w14:paraId="43DEC1EA" w14:textId="77777777" w:rsidR="005F11AF" w:rsidRDefault="005F11AF" w:rsidP="005F11AF">
      <w:pPr>
        <w:keepNext/>
      </w:pPr>
      <w:r>
        <w:rPr>
          <w:noProof/>
        </w:rPr>
        <w:lastRenderedPageBreak/>
        <w:drawing>
          <wp:inline distT="0" distB="0" distL="0" distR="0" wp14:anchorId="2DFC7CB1" wp14:editId="4A4854FD">
            <wp:extent cx="2641600" cy="1981200"/>
            <wp:effectExtent l="0" t="0" r="6350" b="0"/>
            <wp:docPr id="670861999" name="Picture 1" descr="A machine with a lid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61999" name="Picture 1" descr="A machine with a lid o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99" cy="198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96CD3" w14:textId="53AE9F7A" w:rsidR="005F11AF" w:rsidRDefault="005F11AF" w:rsidP="005F11AF">
      <w:pPr>
        <w:pStyle w:val="a7"/>
        <w:rPr>
          <w:noProof/>
        </w:rPr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Lipid oxidation – centrifugation of samples</w:t>
      </w:r>
    </w:p>
    <w:p w14:paraId="4520A967" w14:textId="77777777" w:rsidR="005F11AF" w:rsidRDefault="005F11AF" w:rsidP="005F11AF"/>
    <w:p w14:paraId="2299E8A5" w14:textId="77777777" w:rsidR="00691EC4" w:rsidRDefault="00691EC4" w:rsidP="005F11AF">
      <w:pPr>
        <w:ind w:left="-993"/>
      </w:pPr>
    </w:p>
    <w:p w14:paraId="74B01471" w14:textId="77777777" w:rsidR="005F11AF" w:rsidRDefault="005F11AF" w:rsidP="005F11AF">
      <w:pPr>
        <w:keepNext/>
        <w:ind w:left="-993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F13AB6" wp14:editId="74028221">
                <wp:simplePos x="0" y="0"/>
                <wp:positionH relativeFrom="column">
                  <wp:posOffset>-261620</wp:posOffset>
                </wp:positionH>
                <wp:positionV relativeFrom="paragraph">
                  <wp:posOffset>2119630</wp:posOffset>
                </wp:positionV>
                <wp:extent cx="5638800" cy="495300"/>
                <wp:effectExtent l="0" t="0" r="19050" b="19050"/>
                <wp:wrapNone/>
                <wp:docPr id="200943861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495300"/>
                          <a:chOff x="0" y="0"/>
                          <a:chExt cx="5448300" cy="352425"/>
                        </a:xfrm>
                      </wpg:grpSpPr>
                      <wps:wsp>
                        <wps:cNvPr id="937138417" name="Text Box 14"/>
                        <wps:cNvSpPr txBox="1"/>
                        <wps:spPr>
                          <a:xfrm>
                            <a:off x="0" y="38100"/>
                            <a:ext cx="82867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AE9F38" w14:textId="77777777" w:rsidR="005F11AF" w:rsidRPr="002848FB" w:rsidRDefault="005F11AF" w:rsidP="005F11AF">
                              <w:r>
                                <w:t>Day 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855827" name="Text Box 14"/>
                        <wps:cNvSpPr txBox="1"/>
                        <wps:spPr>
                          <a:xfrm>
                            <a:off x="1828800" y="57150"/>
                            <a:ext cx="7334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CD6D844" w14:textId="77777777" w:rsidR="005F11AF" w:rsidRPr="002848FB" w:rsidRDefault="005F11AF" w:rsidP="005F11AF">
                              <w:r>
                                <w:t>Day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150694" name="Text Box 14"/>
                        <wps:cNvSpPr txBox="1"/>
                        <wps:spPr>
                          <a:xfrm>
                            <a:off x="3181350" y="9525"/>
                            <a:ext cx="82867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1DC97C" w14:textId="77777777" w:rsidR="005F11AF" w:rsidRPr="002848FB" w:rsidRDefault="005F11AF" w:rsidP="005F11AF">
                              <w:r>
                                <w:t>Day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805487" name="Text Box 14"/>
                        <wps:cNvSpPr txBox="1"/>
                        <wps:spPr>
                          <a:xfrm>
                            <a:off x="4686300" y="0"/>
                            <a:ext cx="76200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79EDE5" w14:textId="77777777" w:rsidR="005F11AF" w:rsidRPr="002848FB" w:rsidRDefault="005F11AF" w:rsidP="005F11AF">
                              <w:r>
                                <w:t>Day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13AB6" id="Group 15" o:spid="_x0000_s1026" style="position:absolute;left:0;text-align:left;margin-left:-20.6pt;margin-top:166.9pt;width:444pt;height:39pt;z-index:251659264;mso-width-relative:margin;mso-height-relative:margin" coordsize="54483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top:381;width:82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" fillcolor="white [3201]" strokeweight=".5pt">
                  <v:textbox>
                    <w:txbxContent>
                      <w:p w14:paraId="39AE9F38" w14:textId="77777777" w:rsidR="005F11AF" w:rsidRPr="002848FB" w:rsidRDefault="005F11AF" w:rsidP="005F11AF">
                        <w:r>
                          <w:t>Day 0</w:t>
                        </w:r>
                      </w:p>
                    </w:txbxContent>
                  </v:textbox>
                </v:shape>
                <v:shape id="Text Box 14" o:spid="_x0000_s1028" type="#_x0000_t202" style="position:absolute;left:18288;top:571;width:7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" fillcolor="white [3201]" strokeweight=".5pt">
                  <v:textbox>
                    <w:txbxContent>
                      <w:p w14:paraId="6CD6D844" w14:textId="77777777" w:rsidR="005F11AF" w:rsidRPr="002848FB" w:rsidRDefault="005F11AF" w:rsidP="005F11AF">
                        <w:r>
                          <w:t>Day 3</w:t>
                        </w:r>
                      </w:p>
                    </w:txbxContent>
                  </v:textbox>
                </v:shape>
                <v:shape id="Text Box 14" o:spid="_x0000_s1029" type="#_x0000_t202" style="position:absolute;left:31813;top:95;width:828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" fillcolor="white [3201]" strokeweight=".5pt">
                  <v:textbox>
                    <w:txbxContent>
                      <w:p w14:paraId="1A1DC97C" w14:textId="77777777" w:rsidR="005F11AF" w:rsidRPr="002848FB" w:rsidRDefault="005F11AF" w:rsidP="005F11AF">
                        <w:r>
                          <w:t>Day 6</w:t>
                        </w:r>
                      </w:p>
                    </w:txbxContent>
                  </v:textbox>
                </v:shape>
                <v:shape id="Text Box 14" o:spid="_x0000_s1030" type="#_x0000_t202" style="position:absolute;left:46863;width:762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" fillcolor="white [3201]" strokeweight=".5pt">
                  <v:textbox>
                    <w:txbxContent>
                      <w:p w14:paraId="1179EDE5" w14:textId="77777777" w:rsidR="005F11AF" w:rsidRPr="002848FB" w:rsidRDefault="005F11AF" w:rsidP="005F11AF">
                        <w:r>
                          <w:t>Day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inline distT="0" distB="0" distL="0" distR="0" wp14:anchorId="34A2A9A6" wp14:editId="1D222571">
                <wp:extent cx="7286625" cy="2571750"/>
                <wp:effectExtent l="0" t="0" r="28575" b="19050"/>
                <wp:docPr id="2346921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2BA98" w14:textId="77777777" w:rsidR="005F11AF" w:rsidRDefault="005F11AF" w:rsidP="005F1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E6A6E" wp14:editId="6FD5CF2E">
                                  <wp:extent cx="2134446" cy="1600835"/>
                                  <wp:effectExtent l="0" t="0" r="0" b="0"/>
                                  <wp:docPr id="891979399" name="Picture 5" descr="A tray of raw me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666499" name="Picture 5" descr="A tray of raw mea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57818" cy="1618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A1404" wp14:editId="7E5EC47A">
                                  <wp:extent cx="2173713" cy="1630285"/>
                                  <wp:effectExtent l="5080" t="0" r="3175" b="3175"/>
                                  <wp:docPr id="1982150635" name="Picture 6" descr="A tray of meat in a foil contain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6978830" name="Picture 6" descr="A tray of meat in a foil contain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73713" cy="163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4733C" wp14:editId="03E58278">
                                  <wp:extent cx="2131625" cy="1598719"/>
                                  <wp:effectExtent l="0" t="318" r="2223" b="2222"/>
                                  <wp:docPr id="1271780751" name="Picture 7" descr="A tray of meat with label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350719" name="Picture 7" descr="A tray of meat with label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59379" cy="1619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AD584" wp14:editId="7E6DEAF6">
                                  <wp:extent cx="2143762" cy="1607819"/>
                                  <wp:effectExtent l="1587" t="0" r="0" b="0"/>
                                  <wp:docPr id="142072954" name="Picture 8" descr="A group of meat wrapped in foi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7860273" name="Picture 8" descr="A group of meat wrapped in foil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86936" cy="164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A2A9A6" id="Text Box 10" o:spid="_x0000_s1031" type="#_x0000_t202" style="width:573.75pt;height:2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" fillcolor="white [3201]" strokeweight=".5pt">
                <v:textbox>
                  <w:txbxContent>
                    <w:p w14:paraId="0852BA98" w14:textId="77777777" w:rsidR="005F11AF" w:rsidRDefault="005F11AF" w:rsidP="005F11AF">
                      <w:r>
                        <w:rPr>
                          <w:noProof/>
                        </w:rPr>
                        <w:drawing>
                          <wp:inline distT="0" distB="0" distL="0" distR="0" wp14:anchorId="1ECE6A6E" wp14:editId="6FD5CF2E">
                            <wp:extent cx="2134446" cy="1600835"/>
                            <wp:effectExtent l="0" t="0" r="0" b="0"/>
                            <wp:docPr id="891979399" name="Picture 5" descr="A tray of raw me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666499" name="Picture 5" descr="A tray of raw mea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57818" cy="1618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7A1404" wp14:editId="7E5EC47A">
                            <wp:extent cx="2173713" cy="1630285"/>
                            <wp:effectExtent l="5080" t="0" r="3175" b="3175"/>
                            <wp:docPr id="1982150635" name="Picture 6" descr="A tray of meat in a foil contain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6978830" name="Picture 6" descr="A tray of meat in a foil contain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73713" cy="1630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A4733C" wp14:editId="03E58278">
                            <wp:extent cx="2131625" cy="1598719"/>
                            <wp:effectExtent l="0" t="318" r="2223" b="2222"/>
                            <wp:docPr id="1271780751" name="Picture 7" descr="A tray of meat with label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6350719" name="Picture 7" descr="A tray of meat with label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59379" cy="1619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CAD584" wp14:editId="7E6DEAF6">
                            <wp:extent cx="2143762" cy="1607819"/>
                            <wp:effectExtent l="1587" t="0" r="0" b="0"/>
                            <wp:docPr id="142072954" name="Picture 8" descr="A group of meat wrapped in foi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7860273" name="Picture 8" descr="A group of meat wrapped in foil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86936" cy="164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ED40E" w14:textId="27B5B168" w:rsidR="005F11AF" w:rsidRDefault="005F11AF" w:rsidP="005F11AF">
      <w:pPr>
        <w:pStyle w:val="a7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. Pork loin meat samples discolouration over 9 day period</w:t>
      </w:r>
    </w:p>
    <w:p w14:paraId="0269D8F5" w14:textId="77777777" w:rsidR="005F11AF" w:rsidRDefault="005F11AF" w:rsidP="005F11AF"/>
    <w:p w14:paraId="5D902156" w14:textId="77777777" w:rsidR="007D7C69" w:rsidRDefault="007D7C69" w:rsidP="005F11AF"/>
    <w:p w14:paraId="464BA347" w14:textId="77777777" w:rsidR="007D7C69" w:rsidRDefault="007D7C69" w:rsidP="005F11AF"/>
    <w:p w14:paraId="174B61A0" w14:textId="77777777" w:rsidR="007D7C69" w:rsidRDefault="007D7C69" w:rsidP="005F11AF"/>
    <w:p w14:paraId="3CA57CF1" w14:textId="77777777" w:rsidR="007D7C69" w:rsidRDefault="007D7C69" w:rsidP="005F11AF"/>
    <w:p w14:paraId="0C638386" w14:textId="77777777" w:rsidR="007D7C69" w:rsidRDefault="007D7C69" w:rsidP="005F11AF"/>
    <w:p w14:paraId="44787CB3" w14:textId="77777777" w:rsidR="007D7C69" w:rsidRDefault="007D7C69" w:rsidP="005F11AF"/>
    <w:p w14:paraId="31B4E781" w14:textId="649857E9" w:rsidR="005F11AF" w:rsidRPr="007D7C69" w:rsidRDefault="007D7C69" w:rsidP="005F11AF">
      <w:pPr>
        <w:rPr>
          <w:b/>
          <w:bCs/>
        </w:rPr>
      </w:pPr>
      <w:r w:rsidRPr="007D7C69">
        <w:rPr>
          <w:b/>
          <w:bCs/>
        </w:rPr>
        <w:lastRenderedPageBreak/>
        <w:t>EC50</w:t>
      </w:r>
    </w:p>
    <w:p w14:paraId="248E9272" w14:textId="77777777" w:rsidR="007D7C69" w:rsidRPr="007D7C69" w:rsidRDefault="007D7C69" w:rsidP="007D7C69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75685A14" w14:textId="1F9718FC" w:rsidR="007D7C69" w:rsidRDefault="007D7C69" w:rsidP="007D7C69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4227AE">
        <w:t xml:space="preserve"> EC50 </w:t>
      </w:r>
      <w:r w:rsidR="00672E60">
        <w:t>pairwise comparisons of samples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7D7C69" w:rsidRPr="007D7C69" w14:paraId="483C9A87" w14:textId="77777777" w:rsidTr="007D7C69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94EC5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7D7C69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Pairwise Comparisons of Samples</w:t>
            </w:r>
          </w:p>
        </w:tc>
      </w:tr>
      <w:tr w:rsidR="007D7C69" w:rsidRPr="007D7C69" w14:paraId="3238F914" w14:textId="77777777" w:rsidTr="007D7C69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80118B7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D1DFEF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2CC404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0CB7E4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9B8150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60B7FF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Adj. Sig.</w:t>
            </w:r>
            <w:r w:rsidRPr="007D7C69">
              <w:rPr>
                <w:rFonts w:ascii="Arial" w:hAnsi="Arial" w:cs="Arial"/>
                <w:color w:val="264A60"/>
                <w:szCs w:val="24"/>
                <w:vertAlign w:val="superscript"/>
              </w:rPr>
              <w:t>a</w:t>
            </w:r>
          </w:p>
        </w:tc>
      </w:tr>
      <w:tr w:rsidR="007D7C69" w:rsidRPr="007D7C69" w14:paraId="63BF7B60" w14:textId="77777777" w:rsidTr="007D7C69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B83FB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NECA-NEEU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714C50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89641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D0B33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-,520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7768E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,603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FFE9F7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2715D882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ECF920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1E2600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A4C4FD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25E27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1,039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6DF72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,299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AF59D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50243670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1FB970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NECA-NECI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19B8BB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D0BCD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EA6FC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-1,559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D025E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B4AD042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07534E9F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4944F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264A60"/>
                <w:szCs w:val="24"/>
                <w:highlight w:val="yellow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E6E51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EF496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E0723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-2,078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89F0A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6E3417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62F58434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FBDBE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264A60"/>
                <w:szCs w:val="24"/>
                <w:highlight w:val="yellow"/>
              </w:rPr>
              <w:t>NECA-FEU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2F812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7AD8B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D9922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-2,598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C85402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4B9DE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,262</w:t>
            </w:r>
          </w:p>
        </w:tc>
      </w:tr>
      <w:tr w:rsidR="007D7C69" w:rsidRPr="007D7C69" w14:paraId="348DD56E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DD9E32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264A60"/>
                <w:szCs w:val="24"/>
                <w:highlight w:val="yellow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0AE62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2CB8C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BA0E0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-3,118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B7F00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A817C6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,051</w:t>
            </w:r>
          </w:p>
        </w:tc>
      </w:tr>
      <w:tr w:rsidR="007D7C69" w:rsidRPr="007D7C69" w14:paraId="00BC94E7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41B347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264A60"/>
                <w:szCs w:val="24"/>
                <w:highlight w:val="yellow"/>
              </w:rPr>
              <w:t>NECA-FCIN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878E3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67FBF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3A3C1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-3,637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1F7CCB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E03540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,008</w:t>
            </w:r>
          </w:p>
        </w:tc>
      </w:tr>
      <w:tr w:rsidR="007D7C69" w:rsidRPr="007D7C69" w14:paraId="3C3ADA7E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A9000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NEEU-NECT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735A3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5912C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3310F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1FEE42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046245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081CEA85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DCDD0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NEEU-NECI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192E4B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119C4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A64AD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-1,039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928A5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,299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DD1790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095FDCEA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5DB62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NEEU-FCA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21B4B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1F5D7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51C83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-1,559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7BD1D5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92DB405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5854A4CB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AAC03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  <w:highlight w:val="yellow"/>
              </w:rPr>
              <w:t>NEEU-FEU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9CFB8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6B874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31589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-2,078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20F36D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</w:t>
            </w: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274A2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4D26ADC3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42DC6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NEEU-FCT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0F5C4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52D97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6E933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-2,598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13442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62B7B52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,262</w:t>
            </w:r>
          </w:p>
        </w:tc>
      </w:tr>
      <w:tr w:rsidR="007D7C69" w:rsidRPr="007D7C69" w14:paraId="6EC53756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E4FBC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NEEU-FCIN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9C481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85FCFB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47219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-3,118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E09A2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D86FDD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,051</w:t>
            </w:r>
          </w:p>
        </w:tc>
      </w:tr>
      <w:tr w:rsidR="007D7C69" w:rsidRPr="007D7C69" w14:paraId="0B5EE458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E8BF6D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0482B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16FF8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5559C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61CD3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30A40A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449A8CD1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6AB4B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A4E6BD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34DB5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CE998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-1,039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E4A77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,299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BFA18E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2AC0F92C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19169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NECT-FEU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84E24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E9401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4D8AA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-1,559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CCF4A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6D23ED2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05F4FA35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23E2A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264A60"/>
                <w:szCs w:val="24"/>
                <w:highlight w:val="yellow"/>
              </w:rPr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BA0592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7465A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6D0A5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-2,078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33894D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</w:t>
            </w: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426F79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0F012E11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2F6606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264A60"/>
                <w:szCs w:val="24"/>
                <w:highlight w:val="yellow"/>
              </w:rPr>
              <w:t>NECT-FCIN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69B27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EF971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83C80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-2,598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9DDF15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</w:rPr>
            </w:pP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B83EBF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,262</w:t>
            </w:r>
          </w:p>
        </w:tc>
      </w:tr>
      <w:tr w:rsidR="007D7C69" w:rsidRPr="007D7C69" w14:paraId="4B2CA6B9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50FE0B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2ECADB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290BB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B4969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01465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6F54A35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45D05DE9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04EE6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NECI-FEU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3A040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B8BBD5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0AC4E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-1,039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319D2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,299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67A275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712A8633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AF93C7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C514D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BDEE0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62300D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-1,559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DA5FE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9EF50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18A4AAB4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6B3F7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  <w:highlight w:val="yellow"/>
              </w:rPr>
              <w:t>NECI-FCIN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6EE2FE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07028B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F940E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-2,078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3C80F0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  <w:highlight w:val="yellow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2B63E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091A14A1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3572B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FCA-FEU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7DA5B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4B979A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03DEAB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81F30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6543FA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158CC28D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9611B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FCA-FCT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339B2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D363E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ABAA9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1,039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BC6CB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,299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A3D770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1492A455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104D0D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FCA-FCIN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68BD8C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3C64D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F4B8A3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-1,559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5C11B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2084C7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37CFA1E4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B702C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FEU-FCT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F28B7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DC779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E5D51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2DCF3D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674543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4A037A67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826E7D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FEU-FCIN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D56FE7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32B720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A8280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-1,039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1499D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,299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B5EAC45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7FD7DC83" w14:textId="77777777" w:rsidTr="007D7C69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7BA91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</w:rPr>
            </w:pPr>
            <w:r w:rsidRPr="007D7C69">
              <w:rPr>
                <w:rFonts w:ascii="Arial" w:hAnsi="Arial" w:cs="Arial"/>
                <w:color w:val="264A60"/>
                <w:szCs w:val="24"/>
              </w:rPr>
              <w:t>FCT-FCIN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D13CCB9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BA1B378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5,774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56EE067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-,520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9A3B924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9027F3B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1,000</w:t>
            </w:r>
          </w:p>
        </w:tc>
      </w:tr>
      <w:tr w:rsidR="007D7C69" w:rsidRPr="007D7C69" w14:paraId="1BB78746" w14:textId="77777777" w:rsidTr="007D7C69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3384E1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>Each row tests the null hypothesis that the Sample 1 and Sample 2 distributions are the same.</w:t>
            </w:r>
          </w:p>
          <w:p w14:paraId="2E7D65C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t xml:space="preserve"> Asymptotic significances (2-sided tests) are displayed. The significance level is ,050.</w:t>
            </w:r>
          </w:p>
        </w:tc>
      </w:tr>
      <w:tr w:rsidR="007D7C69" w:rsidRPr="007D7C69" w14:paraId="6193A184" w14:textId="77777777" w:rsidTr="007D7C69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CD506F" w14:textId="77777777" w:rsidR="007D7C69" w:rsidRPr="007D7C69" w:rsidRDefault="007D7C69" w:rsidP="007D7C69">
            <w:pPr>
              <w:autoSpaceDE w:val="0"/>
              <w:autoSpaceDN w:val="0"/>
              <w:adjustRightInd w:val="0"/>
              <w:spacing w:before="0"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</w:rPr>
            </w:pPr>
            <w:r w:rsidRPr="007D7C69">
              <w:rPr>
                <w:rFonts w:ascii="Arial" w:hAnsi="Arial" w:cs="Arial"/>
                <w:color w:val="010205"/>
                <w:szCs w:val="24"/>
              </w:rPr>
              <w:lastRenderedPageBreak/>
              <w:t>a. Significance values have been adjusted by the Bonferroni correction for multiple tests.</w:t>
            </w:r>
          </w:p>
        </w:tc>
      </w:tr>
    </w:tbl>
    <w:p w14:paraId="77A83412" w14:textId="77777777" w:rsidR="007D7C69" w:rsidRPr="007D7C69" w:rsidRDefault="007D7C69" w:rsidP="007D7C69">
      <w:pPr>
        <w:autoSpaceDE w:val="0"/>
        <w:autoSpaceDN w:val="0"/>
        <w:adjustRightInd w:val="0"/>
        <w:spacing w:before="0" w:after="0" w:line="400" w:lineRule="atLeast"/>
        <w:rPr>
          <w:rFonts w:cs="Times New Roman"/>
          <w:szCs w:val="24"/>
        </w:rPr>
      </w:pPr>
    </w:p>
    <w:p w14:paraId="7414B3EB" w14:textId="77777777" w:rsidR="007D7C69" w:rsidRDefault="007D7C69" w:rsidP="005F11AF"/>
    <w:p w14:paraId="0421FD32" w14:textId="77777777" w:rsidR="005F11AF" w:rsidRDefault="005F11AF" w:rsidP="005F11AF">
      <w:pPr>
        <w:pStyle w:val="2"/>
      </w:pPr>
      <w:bookmarkStart w:id="0" w:name="_Toc159589683"/>
      <w:r>
        <w:t>Well diffusion zone</w:t>
      </w:r>
      <w:bookmarkEnd w:id="0"/>
    </w:p>
    <w:p w14:paraId="26FB0A45" w14:textId="77777777" w:rsidR="005F11AF" w:rsidRDefault="005F11AF" w:rsidP="005F11AF"/>
    <w:p w14:paraId="07C5C383" w14:textId="77777777" w:rsidR="005F11AF" w:rsidRPr="005F11AF" w:rsidRDefault="005F11AF" w:rsidP="005F11AF">
      <w:pPr>
        <w:rPr>
          <w:b/>
          <w:bCs/>
        </w:rPr>
      </w:pPr>
      <w:r w:rsidRPr="005F11AF">
        <w:rPr>
          <w:b/>
          <w:bCs/>
        </w:rPr>
        <w:t>E.coli</w:t>
      </w:r>
    </w:p>
    <w:p w14:paraId="5945386D" w14:textId="77777777" w:rsidR="005F11AF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4F9283D7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42D8AB91" w14:textId="77777777" w:rsidR="005F11AF" w:rsidRDefault="005F11AF" w:rsidP="005F11AF"/>
    <w:p w14:paraId="0D3AB910" w14:textId="77777777" w:rsidR="005F11AF" w:rsidRPr="0008044F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053F745B" w14:textId="2E605CCD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2</w:t>
      </w:r>
      <w:r>
        <w:fldChar w:fldCharType="end"/>
      </w:r>
      <w:r w:rsidRPr="00691EC4">
        <w:t xml:space="preserve"> </w:t>
      </w:r>
      <w:r w:rsidRPr="002B547C">
        <w:t>E.coli</w:t>
      </w:r>
      <w:r>
        <w:t xml:space="preserve"> Well diffusion zone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08044F" w14:paraId="0E6D0C30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A8F6C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08044F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08044F" w14:paraId="3F7E72BE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8793AEC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DD62D07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8A2F5A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473FF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6D2638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A5FFD20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</w:p>
        </w:tc>
      </w:tr>
      <w:tr w:rsidR="005F11AF" w:rsidRPr="0008044F" w14:paraId="71C45FEE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04ACC0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FCT-NECT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6437C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BC10FA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E41830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80F3A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1138FF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254F642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A130BD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D77F20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34DED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56C83C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4C7A9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D08CA8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59FBEB6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C3143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EABA0C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F0502D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40A4D1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FFB0ED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336D7C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6347313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831248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6126A7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14ADFC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6363CD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-2,079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F8A5B6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FA02B9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</w:p>
        </w:tc>
      </w:tr>
      <w:tr w:rsidR="005F11AF" w:rsidRPr="0008044F" w14:paraId="29D898E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392703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9A71DC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0EE19C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F1EB9A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2,599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E822D4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8CD51E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</w:p>
        </w:tc>
      </w:tr>
      <w:tr w:rsidR="005F11AF" w:rsidRPr="0008044F" w14:paraId="675A97D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6F51F9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A8BF28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BA4B8E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F1613F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3,119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2CA5DA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E34854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</w:p>
        </w:tc>
      </w:tr>
      <w:tr w:rsidR="005F11AF" w:rsidRPr="0008044F" w14:paraId="7C75076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7F8DA3" w14:textId="77777777" w:rsidR="005F11AF" w:rsidRPr="00881F35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81F35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697617" w14:textId="77777777" w:rsidR="005F11AF" w:rsidRPr="00881F35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81F35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E41BF5" w14:textId="77777777" w:rsidR="005F11AF" w:rsidRPr="00881F35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81F35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116A69" w14:textId="77777777" w:rsidR="005F11AF" w:rsidRPr="00881F35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81F35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3,639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2C00E8" w14:textId="77777777" w:rsidR="005F11AF" w:rsidRPr="00881F35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81F35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D2B980D" w14:textId="77777777" w:rsidR="005F11AF" w:rsidRPr="00881F35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</w:p>
        </w:tc>
      </w:tr>
      <w:tr w:rsidR="005F11AF" w:rsidRPr="0008044F" w14:paraId="2845A85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AA151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F729C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0ABA1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92F04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18DCC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DA002D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2D1CCAC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591F2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0DD2F1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626055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169597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758D4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0BAE62A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0BB252E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9BEEE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2855F4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76432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FB6DB5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ACB5A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C1E671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4422DD2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23E15A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892DB0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AA7350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166448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-2,079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11FC0B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FEFC54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</w:p>
        </w:tc>
      </w:tr>
      <w:tr w:rsidR="005F11AF" w:rsidRPr="0008044F" w14:paraId="03B5F5D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8C3689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14CCD0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01ED06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EEF87D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-2,599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BFB02C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D65CE0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2911C23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A5D5C1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064F56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1E8AC2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BDF944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3,119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104F71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C45C3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53E95A5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542F24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FCI-NECI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A1414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5252C1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3D89A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D6E02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462F8A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0C8EBD6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3B55E8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5B75C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C14A1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448AE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90C5DC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0366E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1540C7F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04CEF7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84BC8F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42AA3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87F76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2A65C8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98F9B2B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267D767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43442F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FCI-NEEU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9BC4E6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DD6EEA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F4EC29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2,079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14C2FB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188C1BD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72856E2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364E95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FCI-NECA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716911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D8A133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ACC3D8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2,599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E216A7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48BCEB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132C82A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E0F405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FE0981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BF81B7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E019E1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4DA2C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69B40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625239B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9D2227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33F1B6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CC87CA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8244D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971EDA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8786FB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2A007FC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7C852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0D3668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ED1CA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722470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ECC5BC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6AB076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5F1F254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31BD44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36D5B6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B17245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79A205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2,079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499BAB" w14:textId="77777777" w:rsidR="005F11AF" w:rsidRPr="002D0A9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2D0A9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E5C0B8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1DB8F96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E5740D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A1E21A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6BCEF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EEE90B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6EF748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11460B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223809E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43A87F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A3FB10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E35001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81233B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318BCA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6CC99DF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2DFF4E0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DFDEF8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79AEF4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399ED5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8F2334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4642DB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97F918A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2843992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601B0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F900BB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9DDA14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C40A6D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D0FDA6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9F7B22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569E3B1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581450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10070D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EB23DD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CB9A39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E84B6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A0BDCC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600C941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4D9E20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08044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FB7F104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EA5F38E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F7D64E6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894D55A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50C992AB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  <w:tr w:rsidR="005F11AF" w:rsidRPr="0008044F" w14:paraId="0E5D5B01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994A3C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5CC1B583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6EF0F8A1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78E4DF" w14:textId="77777777" w:rsidR="005F11AF" w:rsidRPr="0008044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8044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2D7F2C7B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02DA250F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05CC50AC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0A3F8E03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4337C40D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4D68EF6E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4DB6378F" w14:textId="77777777" w:rsidR="005F11AF" w:rsidRPr="00BF128B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i/>
          <w:iCs/>
          <w:szCs w:val="24"/>
          <w14:ligatures w14:val="standardContextual"/>
        </w:rPr>
      </w:pPr>
      <w:r w:rsidRPr="00BF128B">
        <w:rPr>
          <w:rFonts w:cs="Times New Roman"/>
          <w:i/>
          <w:iCs/>
          <w:szCs w:val="24"/>
          <w14:ligatures w14:val="standardContextual"/>
        </w:rPr>
        <w:t>L. monocuytogenes</w:t>
      </w:r>
    </w:p>
    <w:p w14:paraId="627E58AA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55EB4B34" w14:textId="1D5256D1" w:rsidR="00691EC4" w:rsidRDefault="00691EC4" w:rsidP="00691EC4">
      <w:pPr>
        <w:pStyle w:val="a7"/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3</w:t>
      </w:r>
      <w:r>
        <w:fldChar w:fldCharType="end"/>
      </w:r>
      <w:r w:rsidRPr="00691EC4">
        <w:t xml:space="preserve"> </w:t>
      </w:r>
      <w:r w:rsidRPr="00BF128B">
        <w:t>L. monocuytogenes</w:t>
      </w:r>
      <w:r>
        <w:t xml:space="preserve"> </w:t>
      </w:r>
      <w:r w:rsidRPr="002F16BC">
        <w:t>Well diffusion zone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CB2A7B" w14:paraId="0FB09931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3F37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CB2A7B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CB2A7B" w14:paraId="2B9C707B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4F1A8A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5E086F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1A7236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404EBB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BD2F2F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6C0C04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CB2A7B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CB2A7B" w14:paraId="6933C23C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93E39F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NECT-FCT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90026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BA349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805DA5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-,520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956625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7C8629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0292680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AF74D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22AF1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A4657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D58216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EC698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980F5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57FAE75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ACECE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09C53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DEE72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55C044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BDE464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0EFBB8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098BFF7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8ABE24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AD3F6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65069D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BB8C7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-2,080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08FD3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CE5DE4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3BC4648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D527C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635D6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01F72F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74683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-2,600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CFE5C6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AE88D6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,261</w:t>
            </w:r>
          </w:p>
        </w:tc>
      </w:tr>
      <w:tr w:rsidR="005F11AF" w:rsidRPr="00CB2A7B" w14:paraId="48D0637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50EF9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03A92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7D1369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5E7F9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-3,120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523CB1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9EF34F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,051</w:t>
            </w:r>
          </w:p>
        </w:tc>
      </w:tr>
      <w:tr w:rsidR="005F11AF" w:rsidRPr="00CB2A7B" w14:paraId="474B81F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85983C" w14:textId="77777777" w:rsidR="005F11AF" w:rsidRPr="00B640C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B640CB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2E303C" w14:textId="77777777" w:rsidR="005F11AF" w:rsidRPr="00B640C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B640C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FD19C8" w14:textId="77777777" w:rsidR="005F11AF" w:rsidRPr="00B640C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B640C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D2D909" w14:textId="77777777" w:rsidR="005F11AF" w:rsidRPr="00B640C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B640C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3,640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DCFDC4" w14:textId="77777777" w:rsidR="005F11AF" w:rsidRPr="00B640C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B640C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003DB0" w14:textId="77777777" w:rsidR="005F11AF" w:rsidRPr="00B640C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B640C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,008</w:t>
            </w:r>
          </w:p>
        </w:tc>
      </w:tr>
      <w:tr w:rsidR="005F11AF" w:rsidRPr="00CB2A7B" w14:paraId="2DA870E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C5083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D9F88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1F5FB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A84DD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C01BB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F2E0D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340FBF5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FFE466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E9E36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C6227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25EC1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DF815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7246B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396C659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2C0C7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E6792F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C3DF01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4F2EE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C6885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7685AB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619D42B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82F0AF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582956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36B82F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44CB2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2,080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32561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1E39D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4432F3F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1487D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AC59D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00387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8239F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2,600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F7912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894544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,261</w:t>
            </w:r>
          </w:p>
        </w:tc>
      </w:tr>
      <w:tr w:rsidR="005F11AF" w:rsidRPr="00CB2A7B" w14:paraId="7D2F2D2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C6B97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C565BD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DCF255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49654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3,120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BFD3D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2F2871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,051</w:t>
            </w:r>
          </w:p>
        </w:tc>
      </w:tr>
      <w:tr w:rsidR="005F11AF" w:rsidRPr="00CB2A7B" w14:paraId="093FA4B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E3EA31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9C161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095F34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9633B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4AEDF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98DC1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6E5148B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9FA659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BD8D4F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E2D58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26A755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EE5B7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B38D50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25BC6F1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6009F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6A64D9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ABD42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F72859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D3B70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22239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60693AC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FD816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5AC016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87DA24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C8823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2,080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38BB5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07700DF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4B9D959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02023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1B20B1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C1E8B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087F3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2,600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05C55D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714CD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,261</w:t>
            </w:r>
          </w:p>
        </w:tc>
      </w:tr>
      <w:tr w:rsidR="005F11AF" w:rsidRPr="00CB2A7B" w14:paraId="26A6984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80B89D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375B6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BADF6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1A445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BCC57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EFB2AF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3AB2635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2B9D5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3F5D56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EC5A1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49513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BD868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DF5AF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3BD9EB2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98F83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77FF85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92767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D7BBAE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47ACC4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BBE20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5C762BF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1EDFC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7BC05D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8F9F4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DE4B6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2,080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0045E6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,038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86765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1EEF706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81661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36658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E10E5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EEBD9F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ED5D3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E1D23B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379EAEC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B717B9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15EFE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A1F0C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9FA79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EC16E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73782B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6880CE7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A3CB4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FEG-NECA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BA4B7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EE0AE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25A86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BB02EA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B6B900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0163FD1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7D32A6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0CE37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7F524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8445E9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7AC68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1DE195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78D8D95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F19E7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593B2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3E6F2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3A0E6B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47F90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28AF4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1FB0077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1687F8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CB2A7B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56AF2C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2EFE920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5,770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8CF32A4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FD67207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0E15614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CB2A7B" w14:paraId="249E4CC0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1A7383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74CE2CEC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78396D6C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F334B2" w14:textId="77777777" w:rsidR="005F11AF" w:rsidRPr="00CB2A7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CB2A7B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4E27C37E" w14:textId="77777777" w:rsidR="005F11AF" w:rsidRPr="00CB2A7B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66838AF8" w14:textId="77777777" w:rsidR="005F11AF" w:rsidRDefault="005F11AF" w:rsidP="005F11AF"/>
    <w:p w14:paraId="5F772FE6" w14:textId="77777777" w:rsidR="005F11AF" w:rsidRDefault="005F11AF" w:rsidP="005F11AF"/>
    <w:p w14:paraId="7A75624B" w14:textId="77777777" w:rsidR="005F11AF" w:rsidRDefault="005F11AF" w:rsidP="005F11AF"/>
    <w:p w14:paraId="0448CBFD" w14:textId="77777777" w:rsidR="005F11AF" w:rsidRDefault="005F11AF" w:rsidP="005F11AF"/>
    <w:p w14:paraId="77C65C62" w14:textId="77777777" w:rsidR="005F11AF" w:rsidRDefault="005F11AF" w:rsidP="005F11AF"/>
    <w:p w14:paraId="79F60C85" w14:textId="77777777" w:rsidR="005F11AF" w:rsidRDefault="005F11AF" w:rsidP="005F11AF">
      <w:pPr>
        <w:pStyle w:val="2"/>
      </w:pPr>
      <w:bookmarkStart w:id="1" w:name="_Toc159589684"/>
      <w:r>
        <w:t>pH</w:t>
      </w:r>
      <w:bookmarkEnd w:id="1"/>
    </w:p>
    <w:p w14:paraId="6F4B3E3A" w14:textId="77777777" w:rsidR="005F11AF" w:rsidRDefault="005F11AF" w:rsidP="005F11AF"/>
    <w:p w14:paraId="349F3746" w14:textId="77777777" w:rsidR="005F11AF" w:rsidRDefault="005F11AF" w:rsidP="005F11AF">
      <w:r>
        <w:t>Day 0</w:t>
      </w:r>
    </w:p>
    <w:p w14:paraId="5624A0B8" w14:textId="39FDE2A9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4</w:t>
      </w:r>
      <w:r>
        <w:fldChar w:fldCharType="end"/>
      </w:r>
      <w:r w:rsidRPr="00691EC4">
        <w:t xml:space="preserve"> </w:t>
      </w:r>
      <w:r>
        <w:t>pH Day 0 Pairwise Comparisons of Treatment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1666CC" w14:paraId="011A9EEB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FA78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1666CC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1666CC" w14:paraId="4D8A11F6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54F4BC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E19EF4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FE273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833B63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2E1FCC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2AC0D6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1666CC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1666CC" w14:paraId="7DAD564B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DFEE6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C9855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-5,667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0D1C9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0FB43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-,885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815B2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,376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392B16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6B6E3B0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D4882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79668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5F928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85091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1,042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BA1B6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EBA482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658FD9C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DAA2D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A5767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BE3F7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94C33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-1,458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11136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,145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F233AB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2729AAC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A20DE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5650A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FBCDE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-13,167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17DEB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C8796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-2,057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E68418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D66431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70C55F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89FFDF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29C47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-13,167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63A4E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BA4CA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-2,057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1B3328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B86378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63AF87A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4B8F21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BEE0C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-16,500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C1C21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4045C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-2,578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C281BF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9F83FA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,358</w:t>
            </w:r>
          </w:p>
        </w:tc>
      </w:tr>
      <w:tr w:rsidR="005F11AF" w:rsidRPr="001666CC" w14:paraId="26E9BDC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F49152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lastRenderedPageBreak/>
              <w:t>NECI-NECT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77EDB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E6CFF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C5B5D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-2,865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DEA56B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7CD44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,150</w:t>
            </w:r>
          </w:p>
        </w:tc>
      </w:tr>
      <w:tr w:rsidR="005F11AF" w:rsidRPr="001666CC" w14:paraId="195AA84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2173E5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680FC7" w14:textId="77777777" w:rsidR="005F11AF" w:rsidRPr="00DF4F3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DF4F3A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-22,167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321B3D" w14:textId="77777777" w:rsidR="005F11AF" w:rsidRPr="00DF4F3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DF4F3A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4BB3BF" w14:textId="77777777" w:rsidR="005F11AF" w:rsidRPr="00DF4F3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DF4F3A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3B9642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2001CB8" w14:textId="77777777" w:rsidR="005F11AF" w:rsidRPr="00DF4F3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DF4F3A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,019</w:t>
            </w:r>
          </w:p>
        </w:tc>
      </w:tr>
      <w:tr w:rsidR="005F11AF" w:rsidRPr="001666CC" w14:paraId="3EBEF48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F6285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76AA8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79193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C85B5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,156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642F8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,876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81419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194BB16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B6FC3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F68D6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9C07A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DD897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-,573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EED21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,567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6FDFFD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27F5D5A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E1399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6A739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E295F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9F301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1,172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03DD2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,241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0473CD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2FCD15C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114CF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C1900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BEDAD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DD7D5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1,172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1D236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,241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E503B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6A56751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C9E60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8BBB1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94716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CFBB1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1,693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4A110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,091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7C8DB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791580E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D69646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4FC7A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12,667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AA614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62A8F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1,979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F8490C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D1711D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7589D2B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FF4FDF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A8072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-16,500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269D7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747AB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-2,578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954C39" w14:textId="77777777" w:rsidR="005F11AF" w:rsidRPr="005650A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650A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99FCF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,358</w:t>
            </w:r>
          </w:p>
        </w:tc>
      </w:tr>
      <w:tr w:rsidR="005F11AF" w:rsidRPr="001666CC" w14:paraId="642BE97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667C3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B7546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2E66F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2FC56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-,417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B4CD7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,677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3A5DC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429DEE4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A85C1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E19A5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EC1B4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E075A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0E33E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,310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E8F8C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60F77F3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CABB7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85808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A0371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6D95B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146D3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,310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AE762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58F84CD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D88B5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6770F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646E3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E53BA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-1,536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2F33C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,124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E395D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674980C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A9D2E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0D34E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B41A6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64AA2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-1,823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E01C0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,068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A09A3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004733A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9DF41A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5650A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E7070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-15,500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04689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2D175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-2,422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E4233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</w:t>
            </w:r>
            <w:r w:rsidRPr="005650A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015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27D5F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,556</w:t>
            </w:r>
          </w:p>
        </w:tc>
      </w:tr>
      <w:tr w:rsidR="005F11AF" w:rsidRPr="001666CC" w14:paraId="66B1D42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96455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F018F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FAA09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EF60B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,599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5D947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,549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14454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4BE6CD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24106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969A3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A6CC1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EFF98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,599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44770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,549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C96155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2E530A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6389E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AECD3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03B6C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88F88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1,120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B3C21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,263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728CA4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517D6FA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876FB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D5E0E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20D4F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967DE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1,406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695BC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F32FC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577087C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319C5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5650A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FEG-Uncoated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473EF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47A4F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9118C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-2,005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719F0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5650A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BEFBE9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DC9470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15584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E848C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3BC6F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4DBE8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,807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946E4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,420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C5897E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122A9DE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B6888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A134C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71BE7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A563E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,807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F5777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,420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DF604F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193A2EA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F7824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4E9B5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AA2A8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2D5EC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9A79F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646125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931484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1CAC7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11050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F9E4E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CF878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-,521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8FFBF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C156F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53E1A33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AE6E6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CE88D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6459A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D0225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C1AF0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263A5E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06AAA19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3FED5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820E4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6BBA6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DAC2C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6E4EF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D72B7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7202DF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05C3E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39F2B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209F2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87A5F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-,521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F6D10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4BE647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06B9549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908B0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31DEF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435A4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EB70F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59BAD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,775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6611D9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7F77AE1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F009B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FCI-Uncoated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B2776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9C22F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F5D7B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-,885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62331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,376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24FEE5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5010B6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5F6A0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07339C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F7C59B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6,400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08A93D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-,599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F55F76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,549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0000AD3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47BA9B09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1EC5F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2B9D2C5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45738135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DA802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7B309FB3" w14:textId="77777777" w:rsidR="005F11AF" w:rsidRPr="001666CC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136B80E1" w14:textId="77777777" w:rsidR="005F11AF" w:rsidRDefault="005F11AF" w:rsidP="005F11AF"/>
    <w:p w14:paraId="1E3BEC1E" w14:textId="77777777" w:rsidR="005F11AF" w:rsidRDefault="005F11AF" w:rsidP="005F11AF">
      <w:r>
        <w:t xml:space="preserve">Day 3 </w:t>
      </w:r>
    </w:p>
    <w:p w14:paraId="7BDDED19" w14:textId="77777777" w:rsidR="005F11AF" w:rsidRDefault="005F11AF" w:rsidP="005F11AF"/>
    <w:p w14:paraId="570C3218" w14:textId="441393FE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5</w:t>
      </w:r>
      <w:r>
        <w:fldChar w:fldCharType="end"/>
      </w:r>
      <w:r>
        <w:t xml:space="preserve"> pH Day 3 Pairwise Comparisons of Treatment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1666CC" w14:paraId="1EA202AD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4A7B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1666CC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1666CC" w14:paraId="6F4CB2FA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84D645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C10227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2082C6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9BD26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AE32D0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8444D0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1666CC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1666CC" w14:paraId="172027B9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7B172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NECA-NECT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3345F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-1,667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112EF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437FB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-,258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875BF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,796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4E0977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4EF7451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A0961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AB88F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B2289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CB55C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-,748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A5E2D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3FB68F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66E2986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22705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3DF7B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55874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34113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-1,264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85B4C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747CC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284EED7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FDB2A3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BADD6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-11,167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CD59A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F4C78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-1,728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96CBC0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,084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13527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67FFECE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F94A24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9E4BB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-14,167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CAFF5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B2D3B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-2,192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702FC0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E4BBA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55FBDAA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2F4D33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B1991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-17,500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4AA89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33CE7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-2,708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84FBAE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AB828A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,244</w:t>
            </w:r>
          </w:p>
        </w:tc>
      </w:tr>
      <w:tr w:rsidR="005F11AF" w:rsidRPr="001666CC" w14:paraId="53FB2EA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00A9B7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7B91E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-19,833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99C64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59615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F76F78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7BF88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,077</w:t>
            </w:r>
          </w:p>
        </w:tc>
      </w:tr>
      <w:tr w:rsidR="005F11AF" w:rsidRPr="001666CC" w14:paraId="50D5B0D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3905E5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A40480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-23,167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4D61F8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B414CD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-3,585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8ECEAC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69B59ED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,012</w:t>
            </w:r>
          </w:p>
        </w:tc>
      </w:tr>
      <w:tr w:rsidR="005F11AF" w:rsidRPr="001666CC" w14:paraId="1FF9014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EDF67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15A66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9C749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32664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,490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8B8BD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,624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27F7D5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19F2E06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B1AB0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FAD68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05C31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1A9B3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C1F7A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,314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946BDF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0F137C6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97E5A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51F26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CD8F9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099D6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-1,470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E7FED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,142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8292F9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4C61608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97B53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0FAAE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1BB16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71048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-1,934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C74F3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435BB5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6100151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C03BF5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C912F3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E8D22A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D35F96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-2,450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06DE86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939D2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,514</w:t>
            </w:r>
          </w:p>
        </w:tc>
      </w:tr>
      <w:tr w:rsidR="005F11AF" w:rsidRPr="001666CC" w14:paraId="3596171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36EBB9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lastRenderedPageBreak/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FE1184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F2D1B8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642E5F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-2,811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53EB00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6B2C7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,178</w:t>
            </w:r>
          </w:p>
        </w:tc>
      </w:tr>
      <w:tr w:rsidR="005F11AF" w:rsidRPr="001666CC" w14:paraId="284DCF0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01A8B9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B29E59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-21,500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716757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96587D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-3,327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CD6BC3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ABBBBC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,032</w:t>
            </w:r>
          </w:p>
        </w:tc>
      </w:tr>
      <w:tr w:rsidR="005F11AF" w:rsidRPr="001666CC" w14:paraId="2550446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0AF33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21520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53E61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AE4E7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04930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9895A0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0C2C72E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5D906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7A20A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4380F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B70C1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58E84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,327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D42F6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B3D0DA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4160B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27061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20BAF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B1EBE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-1,444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B2CF4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,149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C7E8D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2D7B09D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407477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C0BBB1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-12,667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ED5391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AB821F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-1,960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ABABB0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,050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E6634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14F6AD9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3614F6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CF0B9E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FD759A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95808B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-2,321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71280B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19F5C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,730</w:t>
            </w:r>
          </w:p>
        </w:tc>
      </w:tr>
      <w:tr w:rsidR="005F11AF" w:rsidRPr="001666CC" w14:paraId="76F7ECC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6E023F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5911EA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110E7B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6561AC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-2,837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60C6EB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BC117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,164</w:t>
            </w:r>
          </w:p>
        </w:tc>
      </w:tr>
      <w:tr w:rsidR="005F11AF" w:rsidRPr="001666CC" w14:paraId="4B3A0B3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44997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C0432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DDB9C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2C525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,464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5EF48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9D77F4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838701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CD7A6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DD7C1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EE3A7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451B2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307F8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99A41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7B353A4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31714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D4B1B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B1FD3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4CE57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1,444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0D3F4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,149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40A635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5EB9A49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09E64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D2F61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37F68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FA2E0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1,805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C596B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633DD3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244A1DC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EC6ED5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648E6A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B8325B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70893A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-2,321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4D4A71" w14:textId="77777777" w:rsidR="005F11AF" w:rsidRPr="008E21C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E21C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42D98C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,730</w:t>
            </w:r>
          </w:p>
        </w:tc>
      </w:tr>
      <w:tr w:rsidR="005F11AF" w:rsidRPr="001666CC" w14:paraId="546662B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65F45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5BE0F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D2F78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6F5AB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F8532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A9A16B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1E62C4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E6DAF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6AAAD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29D39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A7835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65F2D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,327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21632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573BD99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3DA0D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4F69E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9DFBE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D505C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-1,341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4CC7F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09F383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2E2EA49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17404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090BFA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1D542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32504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-1,857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3FAF28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,063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22F5DC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2BCDF9C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6D1F4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54D7C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E5EA7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60D1E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60D89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610A1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477D042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F3980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1B93B0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FDB6A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551E4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,877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775C2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169C7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325164D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15293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DB86D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D0A7B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C0025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-1,393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27513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62D9FB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1AC1087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95C93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54552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52EEC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9EA0E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-,361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8EC31C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5DFEE2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2520A88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6FA2E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CAB0D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F0333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E923B7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-,877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0BE472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47AF66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4F88330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EF3AE1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4B2CE23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A9AED0D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6,462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48511D9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00A6AB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AAC500F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1666CC" w14:paraId="70D69467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1A7CBE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0E305FC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1AF6806D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082814" w14:textId="77777777" w:rsidR="005F11AF" w:rsidRPr="001666C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1666C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7DA9A47E" w14:textId="77777777" w:rsidR="005F11AF" w:rsidRPr="001666CC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7018803D" w14:textId="77777777" w:rsidR="005F11AF" w:rsidRDefault="005F11AF" w:rsidP="005F11AF"/>
    <w:p w14:paraId="76FC97C6" w14:textId="77777777" w:rsidR="005F11AF" w:rsidRPr="005F11AF" w:rsidRDefault="005F11AF" w:rsidP="005F11AF">
      <w:pPr>
        <w:rPr>
          <w:b/>
          <w:bCs/>
        </w:rPr>
      </w:pPr>
      <w:r w:rsidRPr="005F11AF">
        <w:rPr>
          <w:b/>
          <w:bCs/>
        </w:rPr>
        <w:t xml:space="preserve">Day 6 </w:t>
      </w:r>
    </w:p>
    <w:p w14:paraId="53576B42" w14:textId="77777777" w:rsidR="005F11AF" w:rsidRDefault="005F11AF" w:rsidP="005F11AF"/>
    <w:p w14:paraId="5BBAA535" w14:textId="77777777" w:rsidR="005F11AF" w:rsidRPr="00DF06F0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6E0B686A" w14:textId="2F4B4F11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6</w:t>
      </w:r>
      <w:r>
        <w:fldChar w:fldCharType="end"/>
      </w:r>
      <w:r>
        <w:t xml:space="preserve"> pH Day 6 Pairwise Comparisons of Treatment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DF06F0" w14:paraId="68FBAA64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D4DB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DF06F0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DF06F0" w14:paraId="4896F03F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9C4A5A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13E40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1F39F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EFF30F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F05453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83D73F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DF06F0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DF06F0" w14:paraId="0833619C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8B841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NECA-NECI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57531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1AEF3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591A9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-,464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5D7FC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FAB66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03473C5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34644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F6EF8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4ECBD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EE650C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A75FD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13A253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7DAA518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E2CEE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28C3C6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EB487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47C64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8EBC2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,129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BD60C8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76AF62A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06AFB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90BDB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-11,167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CA6646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C27B0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-1,726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F5744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,084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17BD53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0E4A793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68083E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110445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DDAB6C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063EB5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A04B84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F7DF5C6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,735</w:t>
            </w:r>
          </w:p>
        </w:tc>
      </w:tr>
      <w:tr w:rsidR="005F11AF" w:rsidRPr="00DF06F0" w14:paraId="217FBFE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18BCA5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09F058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5610BF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CD52BE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-2,834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EC2E52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CB9DDD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,166</w:t>
            </w:r>
          </w:p>
        </w:tc>
      </w:tr>
      <w:tr w:rsidR="005F11AF" w:rsidRPr="00DF06F0" w14:paraId="4AD7BF5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F27329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38CF1A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6DDECD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094DD2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-3,194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FB219E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4458A4F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,050</w:t>
            </w:r>
          </w:p>
        </w:tc>
      </w:tr>
      <w:tr w:rsidR="005F11AF" w:rsidRPr="00DF06F0" w14:paraId="66F5DC2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D4EAE9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44D937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4DF464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A558E5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-3,710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504EB6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AE89055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,007</w:t>
            </w:r>
          </w:p>
        </w:tc>
      </w:tr>
      <w:tr w:rsidR="005F11AF" w:rsidRPr="00DF06F0" w14:paraId="1191DD3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0BA4C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BC38C3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DA509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531F5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E69FD3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8E63A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28150EF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DFDE12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572BA2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31D08C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1A7DD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-1,056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5BCD3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DDBFD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659C9F3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EC09B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3ED36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42042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A5C97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-1,262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2EEC1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25077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139CCEF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95279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1DD76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DD5FA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ACB18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-1,855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23C36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A0D846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091F714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BC9D05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E080A3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B3D36C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C2976C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-2,370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37E520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5DBCC3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,640</w:t>
            </w:r>
          </w:p>
        </w:tc>
      </w:tr>
      <w:tr w:rsidR="005F11AF" w:rsidRPr="00DF06F0" w14:paraId="33EA289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48EAD0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64EE61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19B748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994044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-2,731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4334E4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50CD8C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,228</w:t>
            </w:r>
          </w:p>
        </w:tc>
      </w:tr>
      <w:tr w:rsidR="005F11AF" w:rsidRPr="00DF06F0" w14:paraId="4B536D2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24BDB7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8EF58A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6E83B9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C0532E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-3,246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43F908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B58246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,042</w:t>
            </w:r>
          </w:p>
        </w:tc>
      </w:tr>
      <w:tr w:rsidR="005F11AF" w:rsidRPr="00DF06F0" w14:paraId="2D9BCE2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8F5412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992DC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7CF83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4B2B2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C424F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4CB7D8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3D1EAF9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3FAE4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0D3E3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18CA2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11066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-,799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2F600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,425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083D8B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65906E4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43010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8B6D3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E8D01B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849DC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-1,391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A6EDBC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FB0F8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3D3B7BB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E3CD1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40051B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10D286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691FF2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-1,906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FB426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2F722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5D9FAE5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050540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lastRenderedPageBreak/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A73AD3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-14,667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886A92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6D4C8A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-2,267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1E1A62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E6E9A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,842</w:t>
            </w:r>
          </w:p>
        </w:tc>
      </w:tr>
      <w:tr w:rsidR="005F11AF" w:rsidRPr="00DF06F0" w14:paraId="36BE806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F15D82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9D2CC1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CAAA80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FBC7CB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-2,782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2C81AD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7795E6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,194</w:t>
            </w:r>
          </w:p>
        </w:tc>
      </w:tr>
      <w:tr w:rsidR="005F11AF" w:rsidRPr="00DF06F0" w14:paraId="46F98B9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50E65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A1087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CEC94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0C489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4896C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4CC26C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192308E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6E23FB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67507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87B27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D5432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-,799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7E58E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,425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A24998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0F7A34F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18F0C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DA46A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D65E32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E88DF6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1,314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9B027C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,189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BB535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0650BE4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4E85D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71D6C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49A7A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B161D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1,674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0393E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,094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F4CF49B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7B68664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A110DF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111BBE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-14,167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6234F9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96EBFC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-2,190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E7C682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FB7709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3FEA194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291F9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AEB842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DF76F2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E2F9E2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99100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4085D2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5D92589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D9760B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923A0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C8AA3B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37802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-1,108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3C7FF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,268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04C1F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318B546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5E028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94F00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C932B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AB0E7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-1,468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56B45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,142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252120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7FBF1CE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3147BC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99D51C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-12,833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915688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B1848F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-1,984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375B09" w14:textId="77777777" w:rsidR="005F11AF" w:rsidRPr="00783F2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83F2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AC302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6632CB7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C3DB1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B9358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4882D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D1694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,515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C0681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66F78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05C31B2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B44A6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97433C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FB2B4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B79AB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,876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B6E4C6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7363A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7B64C99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F6131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483F3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ADE83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B33C0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-1,391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1307DE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219BD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1307B7B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97A0EA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052E3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CABB76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8682A6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-,361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4ED98B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BFC8F0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122BF5F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20B05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19DBE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165F79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597907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-,876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84D3B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0BBDD78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0CA894E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881FD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03A081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D545E45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8B18510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-,515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D4A845D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EC4BD8C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DF06F0" w14:paraId="22E410D9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6625AF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7BC07F64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66CA83F4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0F81" w14:textId="77777777" w:rsidR="005F11AF" w:rsidRPr="00DF06F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DF06F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02351B69" w14:textId="77777777" w:rsidR="005F11AF" w:rsidRPr="00DF06F0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4A69309C" w14:textId="77777777" w:rsidR="005F11AF" w:rsidRDefault="005F11AF" w:rsidP="005F11AF"/>
    <w:p w14:paraId="5B5EE1A5" w14:textId="77777777" w:rsidR="005F11AF" w:rsidRDefault="005F11AF" w:rsidP="005F11AF">
      <w:r>
        <w:t xml:space="preserve">Day 9 </w:t>
      </w:r>
    </w:p>
    <w:p w14:paraId="620352CD" w14:textId="77777777" w:rsidR="005F11AF" w:rsidRDefault="005F11AF" w:rsidP="005F11AF"/>
    <w:p w14:paraId="3C7353E6" w14:textId="18D67B39" w:rsidR="00691EC4" w:rsidRDefault="00691EC4" w:rsidP="00691EC4">
      <w:pPr>
        <w:pStyle w:val="a7"/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7</w:t>
      </w:r>
      <w:r>
        <w:fldChar w:fldCharType="end"/>
      </w:r>
      <w:r>
        <w:t xml:space="preserve"> pH Day 9 Pairwise Comparisons of Treatment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9E1ED1" w14:paraId="3D9D8EBF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AC2BC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9E1ED1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9E1ED1" w14:paraId="5BD73548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07A172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6D7A80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A562BD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DC0D3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2F4402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F4E59C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9E1ED1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9E1ED1" w14:paraId="518AE5AD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23ED0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NECA-NECI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486E7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-3,333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C2DE6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DA724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-,516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5EE05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,606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3D2301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502B24A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99EE1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4FFD2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B0040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98781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-,877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43A62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C4A0EE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077F177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2A58B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9923F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0688C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B9713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-1,522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3A072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,128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E32374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4633F76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B3784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1961E1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-11,167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CCCFC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4BD35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-1,729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F8A15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,084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951E7B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71418B5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A8128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DB772C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779A51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67EC4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-2,322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DFDA8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,020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D011A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,728</w:t>
            </w:r>
          </w:p>
        </w:tc>
      </w:tr>
      <w:tr w:rsidR="005F11AF" w:rsidRPr="009E1ED1" w14:paraId="40853E4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8A969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BF012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9B41B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3473C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-2,941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49730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CEAB1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,118</w:t>
            </w:r>
          </w:p>
        </w:tc>
      </w:tr>
      <w:tr w:rsidR="005F11AF" w:rsidRPr="009E1ED1" w14:paraId="3522AB5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B3363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33783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-20,000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98354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4056A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-3,096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48520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7FB3D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,071</w:t>
            </w:r>
          </w:p>
        </w:tc>
      </w:tr>
      <w:tr w:rsidR="005F11AF" w:rsidRPr="009E1ED1" w14:paraId="4EEEACE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136ACB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F4A6D8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B16FAE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163D6E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-3,715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3F68EB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A8F5E8" w14:textId="77777777" w:rsidR="005F11AF" w:rsidRPr="000859FB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859FB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,007</w:t>
            </w:r>
          </w:p>
        </w:tc>
      </w:tr>
      <w:tr w:rsidR="005F11AF" w:rsidRPr="009E1ED1" w14:paraId="706215C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6C222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667B1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8D348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247BE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-,361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B21F7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86EDEB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3EB3119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EB29B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AC665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DFD4A1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ECEBF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256DD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,314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0F4E99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519E002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B59FD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C310B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6438A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DF580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-1,213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4014A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,225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66036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0AD18B2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78C1A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AA8D5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FE3D9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8DC02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-1,806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120431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37AC1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2151D36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D3413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7A893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EFDF5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5737D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-2,425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06E26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,015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E28E12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,551</w:t>
            </w:r>
          </w:p>
        </w:tc>
      </w:tr>
      <w:tr w:rsidR="005F11AF" w:rsidRPr="009E1ED1" w14:paraId="5AC6ED4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271E0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B7108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-16,667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02417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9763E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-2,580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E15D2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,010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3C07EA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,356</w:t>
            </w:r>
          </w:p>
        </w:tc>
      </w:tr>
      <w:tr w:rsidR="005F11AF" w:rsidRPr="009E1ED1" w14:paraId="2C552A2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89DA9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93C13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6896E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71E4AC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-3,199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5E82A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9C66D1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,050</w:t>
            </w:r>
          </w:p>
        </w:tc>
      </w:tr>
      <w:tr w:rsidR="005F11AF" w:rsidRPr="009E1ED1" w14:paraId="201CF80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3F2FF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1F5AF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F084F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2A31D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-,645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C7598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FC2680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1B9976F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63320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8407F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-5,500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31A5FC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B96A9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-,851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3A527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,395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57A303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1417AC1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76B82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838DC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E1F9E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3E10F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-1,445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1E27D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,149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EEBB8A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3F49243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30FA5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01BB1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73648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E5777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-2,064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2444C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,039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6F638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74FA261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FEBEA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E4C56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-14,333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75542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298F2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-2,219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653C6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,027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4CB43F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,954</w:t>
            </w:r>
          </w:p>
        </w:tc>
      </w:tr>
      <w:tr w:rsidR="005F11AF" w:rsidRPr="009E1ED1" w14:paraId="27B80F0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93A99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DD643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5A567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B3EDD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-2,838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B75BE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84E1CE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,163</w:t>
            </w:r>
          </w:p>
        </w:tc>
      </w:tr>
      <w:tr w:rsidR="005F11AF" w:rsidRPr="009E1ED1" w14:paraId="1A38C43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2661F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88AD9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79A0C1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18C67C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8349A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AC835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02C2315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CBDFE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5A4331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D07C3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39A2B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-,800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243FC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,424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3B0052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47796A8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EB825C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F5069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0BF4A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B4896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-1,419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08D24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,156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77796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79D5B02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F90F3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C99E1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C22AB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EDE3A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-1,574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4385F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7717B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133D803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D3BED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NEEU</w:t>
            </w: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4DA69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-14,167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FD7A5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4B93D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-2,193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74053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,028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AF8BB7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6070F83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6C2F5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62193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6F2F2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71880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-,593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7CFEE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,553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C4C269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2BE69A9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EF713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D7CC0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BC3D4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88BBB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1,213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96484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,225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5F9BB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025E21F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C5998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9EACF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5FA93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ECC45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1,367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34C0A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D097D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4D02AEF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4AF60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CD1B7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A3D2E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DE37D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-1,987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100F3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,047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25679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1F42CDB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FF354D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ACD77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D2B9E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32022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,619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89269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49B922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07E1A16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D9CBE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6F42A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5C677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FB256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,774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D728C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,439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4428E5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179426B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FA89F7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8BD1D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FE5B4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FFBC41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-1,393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E5FC2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008403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0E19BF0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9F19AC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A89C5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83CDE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7E747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-,155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464AB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,877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AC969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224303B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C139EC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D7BAD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26EAF2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102C0B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-,774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766B9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,439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B09CE7A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2AE41D3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F1BAA6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7925D39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50F5BB4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6,460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93DD5F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-,619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4455850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0359E648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E1ED1" w14:paraId="0B4BA56B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429923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71F97D5F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0B03FCDE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15AFBE" w14:textId="77777777" w:rsidR="005F11AF" w:rsidRPr="009E1ED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E1ED1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33089968" w14:textId="77777777" w:rsidR="005F11AF" w:rsidRPr="009E1ED1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0ABE69F4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45F36B70" w14:textId="77777777" w:rsidR="005F11AF" w:rsidRPr="0008044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266D9190" w14:textId="77777777" w:rsidR="005F11AF" w:rsidRDefault="005F11AF" w:rsidP="005F11AF">
      <w:pPr>
        <w:pStyle w:val="2"/>
      </w:pPr>
      <w:bookmarkStart w:id="2" w:name="_Toc159589685"/>
      <w:r>
        <w:t>Lipid Oxidation</w:t>
      </w:r>
      <w:bookmarkEnd w:id="2"/>
    </w:p>
    <w:p w14:paraId="54760E0A" w14:textId="77777777" w:rsidR="005F11AF" w:rsidRDefault="005F11AF" w:rsidP="005F11AF"/>
    <w:p w14:paraId="6128835C" w14:textId="174D17C5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8</w:t>
      </w:r>
      <w:r>
        <w:fldChar w:fldCharType="end"/>
      </w:r>
      <w:r>
        <w:t xml:space="preserve"> TBARS Day 3 Pairwise Comparisons of Treatment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BA672F" w14:paraId="40168B44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56DE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BA672F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BA672F" w14:paraId="4308D498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BE980B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7FB3A6F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FD5AE9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1958B63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11140A2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DE987BB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BA672F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BA672F" w14:paraId="68FE9868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D0A5E2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78A0B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B9C57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D89F20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-,463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5D5A01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52A7D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3EFB911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29C6CB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BC1AA1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569E3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010E23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-1,081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87F9F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8CEA0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2320AA4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FB260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NECA-NECI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EEDD9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B7DE2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D207AF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-1,518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7DA10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,129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97B5A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31EAE34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311AC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DCBB2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049AD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B5E61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48664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C88A9E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3E34BF9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1DE4E6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E317AE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105D07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CDC82F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85899D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BFD445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,741</w:t>
            </w:r>
          </w:p>
        </w:tc>
      </w:tr>
      <w:tr w:rsidR="005F11AF" w:rsidRPr="00BA672F" w14:paraId="17FA080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A5C312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392F27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D2CC0C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EAE33E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-2,779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1C972A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8E017B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,196</w:t>
            </w:r>
          </w:p>
        </w:tc>
      </w:tr>
      <w:tr w:rsidR="005F11AF" w:rsidRPr="00BA672F" w14:paraId="13A085D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12610F" w14:textId="77777777" w:rsidR="005F11AF" w:rsidRPr="008F09B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F09B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2273F6" w14:textId="77777777" w:rsidR="005F11AF" w:rsidRPr="008F09B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F09B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C7736B" w14:textId="77777777" w:rsidR="005F11AF" w:rsidRPr="008F09B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F09B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A39B8D" w14:textId="77777777" w:rsidR="005F11AF" w:rsidRPr="008F09B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F09B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-3,242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93353B" w14:textId="77777777" w:rsidR="005F11AF" w:rsidRPr="008F09B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F09B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6DFD70" w14:textId="77777777" w:rsidR="005F11AF" w:rsidRPr="008F09B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F09B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,043</w:t>
            </w:r>
          </w:p>
        </w:tc>
      </w:tr>
      <w:tr w:rsidR="005F11AF" w:rsidRPr="00805DC7" w14:paraId="09495C3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3B158C" w14:textId="77777777" w:rsidR="005F11AF" w:rsidRPr="00805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05DC7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B6552E" w14:textId="77777777" w:rsidR="005F11AF" w:rsidRPr="00805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05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EE9DD3" w14:textId="77777777" w:rsidR="005F11AF" w:rsidRPr="00805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05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2998DF" w14:textId="77777777" w:rsidR="005F11AF" w:rsidRPr="00805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05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-3,705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DA682D" w14:textId="77777777" w:rsidR="005F11AF" w:rsidRPr="00805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05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DB2C90" w14:textId="77777777" w:rsidR="005F11AF" w:rsidRPr="00805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05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,008</w:t>
            </w:r>
          </w:p>
        </w:tc>
      </w:tr>
      <w:tr w:rsidR="005F11AF" w:rsidRPr="00BA672F" w14:paraId="0DD447E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6383E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C7C0D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3D80A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7D2EE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,617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7D4283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6D795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0D131C1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D7788F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38C14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5C2EB1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780AFB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1,055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49E80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,291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56E16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6665BDA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29841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BDF34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2A9AC0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7F74D2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B15130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,269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084816B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3CCAD46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2ADE4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9E45B9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E5B4AF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515552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-1,852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430A0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DE45CD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662871A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43A96B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C74F94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44B536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E8A74C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66B772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986A0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,741</w:t>
            </w:r>
          </w:p>
        </w:tc>
      </w:tr>
      <w:tr w:rsidR="005F11AF" w:rsidRPr="00BA672F" w14:paraId="72147DA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9DB93D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D82644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40AEA9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794675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-2,779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90F822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8BED1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,196</w:t>
            </w:r>
          </w:p>
        </w:tc>
      </w:tr>
      <w:tr w:rsidR="005F11AF" w:rsidRPr="00BA672F" w14:paraId="0582FEE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253CEC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9EE7B4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2BA030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AD02F7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-3,242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579A0B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BD6972" w14:textId="77777777" w:rsidR="005F11AF" w:rsidRPr="008F09B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F09B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,043</w:t>
            </w:r>
          </w:p>
        </w:tc>
      </w:tr>
      <w:tr w:rsidR="005F11AF" w:rsidRPr="00BA672F" w14:paraId="168A367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79982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CE8E13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2D1F1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0E3A9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,437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EAF4F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,662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C5A652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361EC9A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57255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3FF2A9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4D33D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CB3912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-,489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59193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,625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293D3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113BBA4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2A5DD0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5DC81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D2A1F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9BE7E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-1,235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1D6A9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,217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8E96C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17423A7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66B34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F87113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16CE4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F454A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-1,698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617DC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,089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237B69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715D72B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CADB53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4CDA0B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559822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BA3CC5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-2,161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BA4B79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EE4F1B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14BD21F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076B6B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B0A889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-17,000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3E603E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FF0783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-2,624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CFF006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938024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,313</w:t>
            </w:r>
          </w:p>
        </w:tc>
      </w:tr>
      <w:tr w:rsidR="005F11AF" w:rsidRPr="00BA672F" w14:paraId="4204F63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CB9F1F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A4452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FE8BD2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469AC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-,051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ADAE6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,959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093A0F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445E52E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67631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525163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09147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63CAD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-,798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6A56C1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,425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8EF51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158E13A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9FE519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24E73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C721F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6FCE29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-1,261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44E04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5CAE0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250EA1E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948280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5F2F03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-11,167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9B36A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8C266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-1,724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A9AAF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,085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1176F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1E2D0C0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65D42A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892069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-14,167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AD04C1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9C4B2F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-2,187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FD3992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C96544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05BBA35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3249C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44E860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93949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B896B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,746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7B8C61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,456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C5362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79147BF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759E9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51E5DB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EBD96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011FD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1,209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301F0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,227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231CCB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7293EFE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E5E731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E2F88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650F9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13BE5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1,672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79E913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,094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0EF2CB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1D8CEF5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6849D1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FEG-Uncoated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E4998A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-13,833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E308F6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DBD0A9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-2,136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E0B0A5" w14:textId="77777777" w:rsidR="005F11AF" w:rsidRPr="000B02E8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0B02E8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CE58E32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296B356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C72BB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E49AB0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0F4D4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14294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817C10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6814CC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10B0B77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EC725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FCA-FCT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EBE0E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1FE193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1D8E3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E55DD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14F0CF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11F151E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7C483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EB7851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738B7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B99451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-1,389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7BC39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80B3B5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101A643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DED83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1987A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75EB3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CD2C6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2DC861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6D2467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469303A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83D29F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33F78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ABC0BF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0E3CE6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431168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FF920E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4A239B1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009635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E8F35FC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716F05F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6,478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6102E9A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5D8855D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E811C32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BA672F" w14:paraId="58A31612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014434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72A254FB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29E4651E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92982B" w14:textId="77777777" w:rsidR="005F11AF" w:rsidRPr="00BA672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BA672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3A07EBEB" w14:textId="77777777" w:rsidR="005F11AF" w:rsidRPr="00BA672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02136398" w14:textId="77777777" w:rsidR="005F11AF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3CE07824" w14:textId="77777777" w:rsidR="005F11AF" w:rsidRPr="00072887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24BEEFC5" w14:textId="55EC37DA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9</w:t>
      </w:r>
      <w:r>
        <w:fldChar w:fldCharType="end"/>
      </w:r>
      <w:r>
        <w:t xml:space="preserve"> TBARS Day 6 Pairwise Comparisons of Treatment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072887" w14:paraId="0C2DEDD1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73E53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072887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072887" w14:paraId="02F56BC5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909152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C7E96F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F73963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055C2A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51A176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50098E0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072887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072887" w14:paraId="4986F51A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34265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B036F9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39A4A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6D9AD7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-,463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DA0897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88649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2C11370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75CBE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1C0E2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57883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12947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D60F7E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91D173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3D8778A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7A014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8F0D68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020CB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AFDD8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-1,596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D30C6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68F2B9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26719B4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2D494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603C9A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018855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D7FB0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-1,647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C6D0D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F471EB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68103A5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5E11D5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DF16F0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7FA0B9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45A124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43A3F1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5F5216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,739</w:t>
            </w:r>
          </w:p>
        </w:tc>
      </w:tr>
      <w:tr w:rsidR="005F11AF" w:rsidRPr="00072887" w14:paraId="18F6A6B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9C3E4E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0F1079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F7DF81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4620EB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69B508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952CFB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,196</w:t>
            </w:r>
          </w:p>
        </w:tc>
      </w:tr>
      <w:tr w:rsidR="005F11AF" w:rsidRPr="00072887" w14:paraId="5A8DA84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65DBFF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B59D9A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6C003A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517E65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-3,243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6AD3EB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508F14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,043</w:t>
            </w:r>
          </w:p>
        </w:tc>
      </w:tr>
      <w:tr w:rsidR="005F11AF" w:rsidRPr="00072887" w14:paraId="42C95F6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7DF74D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850557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2A8F35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C4AB5C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-3,706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EED0B9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6CA1D0C" w14:textId="77777777" w:rsidR="005F11AF" w:rsidRPr="00EB5A2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EB5A2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,008</w:t>
            </w:r>
          </w:p>
        </w:tc>
      </w:tr>
      <w:tr w:rsidR="005F11AF" w:rsidRPr="00072887" w14:paraId="3056EFA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5CD63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91FA5A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3E45C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06EF15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0EB6A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582A73E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041A853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34DCD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0A0C8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8ECB97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253D1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-1,132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A48D8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CD5E0B7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09A8FA0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74E2A0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26D99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76119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8D3C8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1,184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58A259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5901DA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06B866B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8C1BA2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lastRenderedPageBreak/>
              <w:t>NEEU-FEG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0CE7D3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26588D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1FFD53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-1,853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464CC4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FBDF7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6011A59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48704F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098900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D99A0B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F7780E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C585AE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A640D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,739</w:t>
            </w:r>
          </w:p>
        </w:tc>
      </w:tr>
      <w:tr w:rsidR="005F11AF" w:rsidRPr="00072887" w14:paraId="3CE4F93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0B2C0A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A5315B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6352F7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729E94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3A6D3A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C7D45A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,196</w:t>
            </w:r>
          </w:p>
        </w:tc>
      </w:tr>
      <w:tr w:rsidR="005F11AF" w:rsidRPr="00072887" w14:paraId="30678FE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38C67C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235C4A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98432C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55C2FB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-3,243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25E26A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06BBE12" w14:textId="77777777" w:rsidR="005F11AF" w:rsidRPr="00C0059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C0059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,043</w:t>
            </w:r>
          </w:p>
        </w:tc>
      </w:tr>
      <w:tr w:rsidR="005F11AF" w:rsidRPr="00072887" w14:paraId="31A2A7A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08892E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8371A5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AB88C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AC13B7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-,669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7D150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9D1E5E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7BFD5BA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07AC8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71B91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D6743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35E33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,721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5A580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F09E7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7FE0EEB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B311A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B82B3A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5F0C7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6DF42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-1,390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3BEAD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8ADD569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6380BDE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33C171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9104C3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70784C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C3ABB7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-1,853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9F567C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C5A61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1527175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023E0D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137195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F93A72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43EEAB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280C5C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6EF12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,739</w:t>
            </w:r>
          </w:p>
        </w:tc>
      </w:tr>
      <w:tr w:rsidR="005F11AF" w:rsidRPr="00072887" w14:paraId="344C139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B6AC0A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F2A9CA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688006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0457A0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A248C0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CDCD5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,196</w:t>
            </w:r>
          </w:p>
        </w:tc>
      </w:tr>
      <w:tr w:rsidR="005F11AF" w:rsidRPr="00072887" w14:paraId="7A4CD0D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97970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89392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62C96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D4BF97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C701E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,959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A028D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374CE29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F3F20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98425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35068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49231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-,721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D326E9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C88630E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6C1E0E1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9D5E7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3D1FF7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003DCA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4F605A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-1,184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301AB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7E876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31002BE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0EF8E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703FB0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48277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1FDD79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-1,647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80367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B7107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105F7D7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A21CDB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39DDC4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-13,667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FD8ABC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C022AB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-2,110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FEC1D4" w14:textId="77777777" w:rsidR="005F11AF" w:rsidRPr="004C3B7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4C3B70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45EB557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38B6587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5DBE5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5BBD3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77986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1DF5E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-,669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6F033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FDA673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2641CB2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6D6D08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FC9988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9AD72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3C46B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-1,132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727F39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887A140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6DC9082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1C364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5BB6E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83DB8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8AE68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-1,596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BA79E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E3308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2A5F31F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499B40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D5C82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6D760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57061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-2,059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92CA05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,039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5D1E45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2435CFF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0C4545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CA238F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C3075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FD0E6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1DC2E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CA268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7D07C0A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77B09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BE4860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EB7B9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F04AB5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,927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6EE43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935B90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344CEB7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764CE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707D4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83CED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A2B5BE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-1,390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23173D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3F312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0DEC30F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F2600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5B4CB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9B6764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DA4FC8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33671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061F5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1BA8A2A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1FDCC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64D49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3BB391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6482F0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00130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E76F60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0696EDC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757BF9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921D0FB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15AF8A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A015BB0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1271393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0326E7CA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072887" w14:paraId="2E4305F3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2BAF86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11F9912C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516533D7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480142" w14:textId="77777777" w:rsidR="005F11AF" w:rsidRPr="0007288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072887">
              <w:rPr>
                <w:rFonts w:ascii="Arial" w:hAnsi="Arial" w:cs="Arial"/>
                <w:color w:val="010205"/>
                <w:szCs w:val="24"/>
                <w14:ligatures w14:val="standardContextual"/>
              </w:rPr>
              <w:lastRenderedPageBreak/>
              <w:t>a. Significance values have been adjusted by the Bonferroni correction for multiple tests.</w:t>
            </w:r>
          </w:p>
        </w:tc>
      </w:tr>
    </w:tbl>
    <w:p w14:paraId="3282AA67" w14:textId="77777777" w:rsidR="005F11AF" w:rsidRPr="00072887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59D00F74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0A757BDF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581DCA57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014EDAB1" w14:textId="6A117128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10</w:t>
      </w:r>
      <w:r>
        <w:fldChar w:fldCharType="end"/>
      </w:r>
      <w:r>
        <w:t xml:space="preserve"> Pairwise Comparisons of Treatment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F8710F" w14:paraId="2A3B22F8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A03A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F8710F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F8710F" w14:paraId="25AB6079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9B93CE4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261C48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BD56B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9B59FD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7C2261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E3C2D8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F8710F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F8710F" w14:paraId="7EF305B5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A0BFE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EFA2E4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48DCB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485B2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-,463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DDDEF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1C007A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004D8A9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2EE1BF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9732E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89A66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C2BF3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2ED1E4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36C5C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49EF8A4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CA2735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4EF51F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1E7875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00045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-1,596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B2227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E0176D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682FBEB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98FC9F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201B0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B9CF6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55B565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-1,647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1CD8E1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B90CE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703679C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B58945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5FD469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64B0C4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DE02FB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251E5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80AC50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,739</w:t>
            </w:r>
          </w:p>
        </w:tc>
      </w:tr>
      <w:tr w:rsidR="005F11AF" w:rsidRPr="00F8710F" w14:paraId="06620C8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EBDE3A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B943CB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6A8BC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821522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719523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4734D1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,196</w:t>
            </w:r>
          </w:p>
        </w:tc>
      </w:tr>
      <w:tr w:rsidR="005F11AF" w:rsidRPr="005310A4" w14:paraId="767C7ED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8688E7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3EF02B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906AFB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64CBFE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-3,243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F29A94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20E84C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,043</w:t>
            </w:r>
          </w:p>
        </w:tc>
      </w:tr>
      <w:tr w:rsidR="005F11AF" w:rsidRPr="00F8710F" w14:paraId="673EB16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1B69D5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B7D4F0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70DCBF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D151E5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-3,706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3F951D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4821A0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,008</w:t>
            </w:r>
          </w:p>
        </w:tc>
      </w:tr>
      <w:tr w:rsidR="005F11AF" w:rsidRPr="00F8710F" w14:paraId="4E4C2A0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293BD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E9D5D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BD630F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8E1B0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AEC61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5F11F5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576F675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F5AEE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42C123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F8159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5FF17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-1,132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BFD00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9D87C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538D6C5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DD34D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414F6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903C2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613356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1,184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FB2B6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BDF5D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551C0D8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81E54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468E71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D36C6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F18B3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-1,853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76D636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04B18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28AC79C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40647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5BE4D4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66758E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B88893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5C4DE4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24D92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,739</w:t>
            </w:r>
          </w:p>
        </w:tc>
      </w:tr>
      <w:tr w:rsidR="005F11AF" w:rsidRPr="00F8710F" w14:paraId="76B144F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C88661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D83531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7D7FA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97F8BF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2E9C9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03B1C1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,196</w:t>
            </w:r>
          </w:p>
        </w:tc>
      </w:tr>
      <w:tr w:rsidR="005F11AF" w:rsidRPr="00F8710F" w14:paraId="34669E3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9AEC04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13F74F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03410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E38822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-3,243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EA5637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BFA8253" w14:textId="77777777" w:rsidR="005F11AF" w:rsidRPr="005310A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310A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,043</w:t>
            </w:r>
          </w:p>
        </w:tc>
      </w:tr>
      <w:tr w:rsidR="005F11AF" w:rsidRPr="00F8710F" w14:paraId="1582CE5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D08BA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8B7B0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FBE68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C7B63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-,669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A6286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69021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0111531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32446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77261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FD382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608E1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,721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387C66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091FAF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0BC4F4B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AE77E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3974E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46FE41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94B926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-1,390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8FCB7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C7DA8E3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6D001E7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EBF72E" w14:textId="77777777" w:rsidR="005F11AF" w:rsidRPr="00551A0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51A0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lastRenderedPageBreak/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766121" w14:textId="77777777" w:rsidR="005F11AF" w:rsidRPr="00551A0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51A0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78D20E" w14:textId="77777777" w:rsidR="005F11AF" w:rsidRPr="00551A0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51A0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1F3D3A" w14:textId="77777777" w:rsidR="005F11AF" w:rsidRPr="00551A0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51A0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-1,853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7CACB6" w14:textId="77777777" w:rsidR="005F11AF" w:rsidRPr="00551A0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51A0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CFACFB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6AC534B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9D7381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64DF3A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D472DC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474400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08AB4A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89FEFF4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,739</w:t>
            </w:r>
          </w:p>
        </w:tc>
      </w:tr>
      <w:tr w:rsidR="005F11AF" w:rsidRPr="00F8710F" w14:paraId="5319E94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84187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AC3C51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92BF26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BBF8D7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-2,780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45F01B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618DE6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,196</w:t>
            </w:r>
          </w:p>
        </w:tc>
      </w:tr>
      <w:tr w:rsidR="005F11AF" w:rsidRPr="00F8710F" w14:paraId="010F0F9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17827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F4ED1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39623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7A2C1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FAC3E6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,959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3A425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557FB18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D6F35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4253B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930D4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71C05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-,721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ED08D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F784F1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7ED72F7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CA3F0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E148E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B6EA2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4206B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-1,184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08F3A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67703B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6E7A1F5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45D9B4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BD9BA5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08C6D5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C0B49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-1,647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DBFAB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F2D0DE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427FB8A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114C0F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FCA-Uncoated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9FB43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-13,667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D26B5F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6DBB83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-2,110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BF3336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E1C65F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35AAB2B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DAE1FD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1C772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1427F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4E719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-,669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69A565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6FAFC3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027C425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97873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2B8701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E6D70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D4F593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-1,132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DDE73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1FAEDA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573966E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09C431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B87BA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6D473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5282C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-1,596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706FD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47FD5C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57E6035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2D4817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337F95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B2602D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2091AA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-2,059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80EF36" w14:textId="77777777" w:rsidR="005F11AF" w:rsidRPr="006033A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6033A2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65DD4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7098291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1C178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C02D01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8B3C5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97435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FFBAC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ADFB8E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1C010BA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6D1B2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B802EF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555B26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968FD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,927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19903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DBF392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3017C92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27CD44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FAA93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3B1C43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B842C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-1,390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E5CF3D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4C2AEF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4881804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8C84B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CCD02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5B2ACF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8626BC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88C479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E64F6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75DA0FB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231DC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3A2A0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6BBE2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6B26E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C036FF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0AAEA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34837DA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9A7072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FCI-Uncoated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4D8947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3C464E8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6,476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06003A7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E7902AB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36854A1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F8710F" w14:paraId="08FD816B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784F5A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298907D0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315D3E9D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5AAAF6" w14:textId="77777777" w:rsidR="005F11AF" w:rsidRPr="00F8710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F8710F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6137DD0F" w14:textId="77777777" w:rsidR="005F11AF" w:rsidRPr="00F8710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37287060" w14:textId="77777777" w:rsidR="005F11AF" w:rsidRPr="00072887" w:rsidRDefault="005F11AF" w:rsidP="005F11AF">
      <w:pPr>
        <w:pStyle w:val="a7"/>
        <w:rPr>
          <w:i/>
          <w:iCs/>
        </w:rPr>
      </w:pPr>
    </w:p>
    <w:p w14:paraId="256BEA3E" w14:textId="77777777" w:rsidR="005F11AF" w:rsidRPr="00072887" w:rsidRDefault="005F11AF" w:rsidP="005F11AF">
      <w:pPr>
        <w:pStyle w:val="a7"/>
        <w:rPr>
          <w:i/>
          <w:iCs/>
          <w14:ligatures w14:val="standardContextual"/>
        </w:rPr>
      </w:pPr>
      <w:r w:rsidRPr="00072887">
        <w:t xml:space="preserve"> </w:t>
      </w:r>
    </w:p>
    <w:p w14:paraId="75181104" w14:textId="77777777" w:rsidR="005F11AF" w:rsidRDefault="005F11AF" w:rsidP="005F11AF">
      <w:pPr>
        <w:pStyle w:val="2"/>
      </w:pPr>
      <w:bookmarkStart w:id="3" w:name="_Toc159589686"/>
      <w:r>
        <w:t>L*a*b*</w:t>
      </w:r>
      <w:bookmarkEnd w:id="3"/>
    </w:p>
    <w:p w14:paraId="3751C6F5" w14:textId="77777777" w:rsidR="005F11AF" w:rsidRDefault="005F11AF" w:rsidP="005F11AF"/>
    <w:p w14:paraId="574A6C42" w14:textId="77777777" w:rsidR="005F11AF" w:rsidRDefault="005F11AF" w:rsidP="005F11AF">
      <w:r>
        <w:lastRenderedPageBreak/>
        <w:t>L* Day 3</w:t>
      </w:r>
    </w:p>
    <w:p w14:paraId="0346C530" w14:textId="77777777" w:rsidR="005F11AF" w:rsidRPr="00A13399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656DCF92" w14:textId="673B0A11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11</w:t>
      </w:r>
      <w:r>
        <w:fldChar w:fldCharType="end"/>
      </w:r>
      <w:r>
        <w:t xml:space="preserve"> L* Day 3Pairwise Comparisons of Treatments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A13399" w14:paraId="7FC125A6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1003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A13399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A13399" w14:paraId="301B4DFA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FCE46F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7846C4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E3AF31A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68D0A5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D2293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883B74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A13399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A13399" w14:paraId="589EF01C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8B3D3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B87F8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6,333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017DB8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40B23E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,977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02C96A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,328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9F5DFF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181898C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6E3E08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4EAD44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5A0D48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BC352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4F391B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B4EC64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4887207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AA238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21909D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B5B513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F062C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1,492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0B6EEC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AB37C3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2A66228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F61D6D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D3930C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BD12E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8ABC6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1,595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6978FB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B53015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4AA7C20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471498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EDE19C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F50813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4371AE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1,698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6D0390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,090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A2EA61E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1,000</w:t>
            </w:r>
          </w:p>
        </w:tc>
      </w:tr>
      <w:tr w:rsidR="005F11AF" w:rsidRPr="00A13399" w14:paraId="13EF0DE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CAC342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B19079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002F19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1BB450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2,315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E13FEC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5E18EC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,742</w:t>
            </w:r>
          </w:p>
        </w:tc>
      </w:tr>
      <w:tr w:rsidR="005F11AF" w:rsidRPr="00A13399" w14:paraId="3E577D6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F5D7B2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60B402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20,000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E6A397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1EC33B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3,087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346D25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4C25EC" w14:textId="77777777" w:rsidR="005F11AF" w:rsidRPr="00597DC7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97DC7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,073</w:t>
            </w:r>
          </w:p>
        </w:tc>
      </w:tr>
      <w:tr w:rsidR="005F11AF" w:rsidRPr="00A13399" w14:paraId="24905AD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732B92" w14:textId="77777777" w:rsidR="005F11AF" w:rsidRPr="0077787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7787F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5B4547" w14:textId="77777777" w:rsidR="005F11AF" w:rsidRPr="0077787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7787F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7D61F9" w14:textId="77777777" w:rsidR="005F11AF" w:rsidRPr="0077787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7787F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247B9A" w14:textId="77777777" w:rsidR="005F11AF" w:rsidRPr="0077787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7787F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3,292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A69D62" w14:textId="77777777" w:rsidR="005F11AF" w:rsidRPr="0077787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7787F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7F09BA8" w14:textId="77777777" w:rsidR="005F11AF" w:rsidRPr="0077787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7787F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,036</w:t>
            </w:r>
          </w:p>
        </w:tc>
      </w:tr>
      <w:tr w:rsidR="005F11AF" w:rsidRPr="00A13399" w14:paraId="6B6A3F0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F8D52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15E8B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8ECE5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8EA94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-,309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00380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,758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C71F8F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3CF7BA2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00DB1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E0E7D4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2A82E3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EC144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,514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D200FD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7CE20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0906868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AE1A7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39A044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C63F8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7FC3F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,617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8D646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C51611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2722C3B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62999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AA2AF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3E1C2C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CB757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651F08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564627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17CB2BB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BB958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63550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C1950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7F232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-1,337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757C4B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2E284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4E9FBF3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59E19A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30B905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-13,667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36DA1E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5AA0EB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-2,109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DC2020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C953C7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1,000</w:t>
            </w:r>
          </w:p>
        </w:tc>
      </w:tr>
      <w:tr w:rsidR="005F11AF" w:rsidRPr="00A13399" w14:paraId="1230B98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76F36C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6565A8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F99553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E2934D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-2,315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39DE71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A177D5B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,742</w:t>
            </w:r>
          </w:p>
        </w:tc>
      </w:tr>
      <w:tr w:rsidR="005F11AF" w:rsidRPr="00A13399" w14:paraId="2A45F82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4AC6C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B8FD3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D5F12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905EE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95643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325078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2F481F4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4E44AA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AD0CB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CCC17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26999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,309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DE376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,758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FFF46B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4B793D5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E520D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29B277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B081D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7192EE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,412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1EAA6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7BE12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3000167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32A72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42F1F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48403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D3F7B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1,029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D201E3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,304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99F515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6C65224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6A1B30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A1B903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4360E3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E8B22A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1,800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07DCF5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,072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B48BD5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1,000</w:t>
            </w:r>
          </w:p>
        </w:tc>
      </w:tr>
      <w:tr w:rsidR="005F11AF" w:rsidRPr="00A13399" w14:paraId="0E990A0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E0C499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E31473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9444CA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1FB805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2,006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E39252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,045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715364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1,000</w:t>
            </w:r>
          </w:p>
        </w:tc>
      </w:tr>
      <w:tr w:rsidR="005F11AF" w:rsidRPr="00A13399" w14:paraId="29A565B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23960D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4037D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AAA85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07FF4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D8DDB8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BECC0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49440F2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3BA9B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NECT-NECA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E9DC7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BABF87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528E2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23A45C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6560EC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5D7691D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07428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91428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B272C3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E9796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-,823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E2769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,410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0EBB474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65F7178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C4EA4D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5D4A9D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043D2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ABE6E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-1,595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C4FF1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179BA9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38EEB9E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4E8190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CD6442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8BDD84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BDEADF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-1,800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E81F49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,072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052F27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1,000</w:t>
            </w:r>
          </w:p>
        </w:tc>
      </w:tr>
      <w:tr w:rsidR="005F11AF" w:rsidRPr="00A13399" w14:paraId="2241FC0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5F428A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887DA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4846A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CA70B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5321B3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40CE9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28166EE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6E607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77EA2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5FD9F4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39270E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9C0D84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0BF5B17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1E91913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A95CD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5ADA6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7878E7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C3229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11D6D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6BB87D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550DDEE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7CC3EB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74FF83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7B2912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E36145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-1,698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1763B7" w14:textId="77777777" w:rsidR="005F11AF" w:rsidRPr="00F078F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F078F9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,090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59408B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2B041E4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2D058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3AF6EC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1F8983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EB2EE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-,617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72EBE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BD08ED4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6CA9C68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0B4E28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C23ABC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540ED8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CA586D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-1,389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AF0CEA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C8F332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29BADBE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31990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C7C0A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36F28D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03FF4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-1,595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657B3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34FC2B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307C86D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9233EA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DE3E13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001CE0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605E4E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,772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0E8EE2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,440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8C614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7973B8D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4E63E3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5ADD9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F4F4A7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5A86FB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,977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F91CA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,328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4CC3757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4A9FED4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868E01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002B945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38A5E0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E467489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FF16997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3B6C73B6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A13399" w14:paraId="24B5777F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5D8BCF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43C9830E" w14:textId="77777777" w:rsidR="005F11AF" w:rsidRPr="00A13399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405B0FDA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BADDA2" w14:textId="77777777" w:rsidR="005F11AF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A13399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  <w:p w14:paraId="60B5FA95" w14:textId="77777777" w:rsidR="00691EC4" w:rsidRPr="00A13399" w:rsidRDefault="00691EC4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</w:p>
        </w:tc>
      </w:tr>
    </w:tbl>
    <w:p w14:paraId="007C035A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  <w:r>
        <w:rPr>
          <w:rFonts w:cs="Times New Roman"/>
          <w:szCs w:val="24"/>
          <w14:ligatures w14:val="standardContextual"/>
        </w:rPr>
        <w:t>L* Day 9</w:t>
      </w:r>
    </w:p>
    <w:p w14:paraId="30994F6A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0488666F" w14:textId="77777777" w:rsidR="005F11AF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4A1C6AE2" w14:textId="3311E698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12</w:t>
      </w:r>
      <w:r>
        <w:fldChar w:fldCharType="end"/>
      </w:r>
      <w:r>
        <w:t xml:space="preserve"> L* Day 9Pairwise Comparisons of Treatments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7964FD" w14:paraId="317EA89B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7629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7964FD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7964FD" w14:paraId="729EFFD4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317031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DF9AA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3D8D3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5FD49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46C967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4D5A16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7964FD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7964FD" w14:paraId="7FB7F4FC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C9666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Uncoated-FCT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6B013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6,333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19AB5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CEE9B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,977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E90BC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,328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75227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747F623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3E6BD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Uncoated-FEG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BD1B7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D3425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A5514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1,183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2C283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E0FF03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3393A7A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E6E78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4C7438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1343D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1E4B2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34D10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44FC6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56988B8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928568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14D049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872A67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729FDC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1,800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6BB116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,072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755DB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3A83916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2D51F2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AD8895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5D8389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8BFC95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2,469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65A37E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3DD79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,488</w:t>
            </w:r>
          </w:p>
        </w:tc>
      </w:tr>
      <w:tr w:rsidR="005F11AF" w:rsidRPr="007964FD" w14:paraId="5149C42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6DA09D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B78777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16,333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D4D7AB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628321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2,520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4D51D1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48AE0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,422</w:t>
            </w:r>
          </w:p>
        </w:tc>
      </w:tr>
      <w:tr w:rsidR="005F11AF" w:rsidRPr="007964FD" w14:paraId="6BF4A69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F6ABDE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2C10C2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8BA34A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042C4B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2,777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240DFE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5398D75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,197</w:t>
            </w:r>
          </w:p>
        </w:tc>
      </w:tr>
      <w:tr w:rsidR="005F11AF" w:rsidRPr="007964FD" w14:paraId="76B9067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A77D3E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7C8891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23,667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9002BC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C5BB0A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3,652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A5592E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45B1ECA" w14:textId="77777777" w:rsidR="005F11AF" w:rsidRPr="00D06E44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D06E44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,009</w:t>
            </w:r>
          </w:p>
        </w:tc>
      </w:tr>
      <w:tr w:rsidR="005F11AF" w:rsidRPr="007964FD" w14:paraId="384950E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3B0B2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28C3D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EE110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10388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56282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4E48B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4CB806F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B18A6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168AA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D0D87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0C495C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,309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670DE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,758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8C918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59EAFE3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F0158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77008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5B6FF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E3309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,823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CB22B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,411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EFF79A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7180189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2687D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35845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21E905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F55D9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1,492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14AF4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959B9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484A0D5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3D813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9446E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70A67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AE226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1,543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6BA695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,123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E28D0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30CFD7C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EF2989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195693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1AE4CC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C84412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1,800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E8434D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,072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6AB5D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02B93CA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957D67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F8B447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17,333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28FC27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5E67D1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2,675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C19C4F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696654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,269</w:t>
            </w:r>
          </w:p>
        </w:tc>
      </w:tr>
      <w:tr w:rsidR="005F11AF" w:rsidRPr="007964FD" w14:paraId="5315741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597C8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0A61E4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5A506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CC555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F1D798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4E8D3E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0A62A9D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12B0C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13AA4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77B79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C9E66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,617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97F3A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D6A198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6E8013A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1B37E4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3BC69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3DB75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AF5874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E1176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4CC72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42661D1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7FDA3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E27DD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036EF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C5A25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F2F4C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2A516BC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1AC590E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76B95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B060F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83FBC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5FEA3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1,594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A9652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,111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D993CF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096C5A0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53A87C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735EFC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0FBD64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E188FC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2,469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50F559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E1545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,488</w:t>
            </w:r>
          </w:p>
        </w:tc>
      </w:tr>
      <w:tr w:rsidR="005F11AF" w:rsidRPr="007964FD" w14:paraId="7DA4D04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C5A325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10808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20B7A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335DD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,514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A49DFC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4D96F4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16F2A96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D7122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DF49D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208C6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B645F8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1,183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A7280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B7E5A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5750EE3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5913C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57B65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FA2E2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C930C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1,234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6165B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,217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587D70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565B5BD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CEFF6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2818C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4C9E9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6D7F3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1,492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B74CA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F05A36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77B636A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9E05A99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005839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15,333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458F32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93612F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2,366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0410C2" w14:textId="77777777" w:rsidR="005F11AF" w:rsidRPr="007D06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D065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039D4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,647</w:t>
            </w:r>
          </w:p>
        </w:tc>
      </w:tr>
      <w:tr w:rsidR="005F11AF" w:rsidRPr="007964FD" w14:paraId="7A9C2E0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5AF6B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B87D5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AC38E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10FE9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04CC6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,504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22D04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4BB4CD5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9F536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50917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E9F27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070CCE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830B4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D55B2B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0686DC6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37A1A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40A1C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8C7A0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31899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,977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77A6F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,328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94E28F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6B686AF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C25699" w14:textId="77777777" w:rsidR="005F11AF" w:rsidRPr="00814DC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814DCD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lastRenderedPageBreak/>
              <w:t>NEEU-FCA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811D1A" w14:textId="77777777" w:rsidR="005F11AF" w:rsidRPr="00814DC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14DC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46291C" w14:textId="77777777" w:rsidR="005F11AF" w:rsidRPr="00814DC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14DC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A41FFE" w14:textId="77777777" w:rsidR="005F11AF" w:rsidRPr="00814DC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14DC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-1,852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6C2C37" w14:textId="77777777" w:rsidR="005F11AF" w:rsidRPr="00814DC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814DCD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9E904C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11B1680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DC02BC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61B5F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8DE1F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22FE3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7FB8C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,959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2E0B5F5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53E33D1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F076DC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0CB71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D950D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FF0D4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,309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ACB648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,758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DD9B435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05B8434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AC055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565804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7B50C5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D65BB4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-1,183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88BC7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B3044A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5F9CADC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FAD890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52BBE5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FF00C7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CDC22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9E8013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,797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EA4494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496CEEC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C32B25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5AF65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A967E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0321BD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-1,132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324B4B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7F4AFF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67B39E2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122A54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AEEBC0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3AFEE0C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F4C213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-,874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6A33989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,382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EE30E96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7964FD" w14:paraId="005EED9F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8372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4BF7E6D2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12EC581C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E8C61" w14:textId="77777777" w:rsidR="005F11AF" w:rsidRPr="007964F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7964FD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0FFCD722" w14:textId="77777777" w:rsidR="005F11AF" w:rsidRPr="007964FD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71D5E63A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35EE25B9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  <w:r>
        <w:rPr>
          <w:rFonts w:cs="Times New Roman"/>
          <w:szCs w:val="24"/>
          <w14:ligatures w14:val="standardContextual"/>
        </w:rPr>
        <w:t>a* Day 9</w:t>
      </w:r>
    </w:p>
    <w:p w14:paraId="0C29FE5B" w14:textId="77777777" w:rsidR="005F11AF" w:rsidRDefault="005F11AF" w:rsidP="005F11AF">
      <w:pPr>
        <w:autoSpaceDE w:val="0"/>
        <w:autoSpaceDN w:val="0"/>
        <w:adjustRightInd w:val="0"/>
        <w:spacing w:after="0"/>
        <w:rPr>
          <w:rFonts w:cs="Times New Roman"/>
          <w:noProof/>
          <w:szCs w:val="24"/>
          <w14:ligatures w14:val="standardContextual"/>
        </w:rPr>
      </w:pPr>
    </w:p>
    <w:p w14:paraId="5164E06C" w14:textId="77777777" w:rsidR="005F11AF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26028074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0B01F9AD" w14:textId="7174FA5B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13</w:t>
      </w:r>
      <w:r>
        <w:fldChar w:fldCharType="end"/>
      </w:r>
      <w:r>
        <w:t xml:space="preserve"> L* Day 9Pairwise Comparisons of Treatments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954100" w14:paraId="139ACB2A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CBA7A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954100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954100" w14:paraId="3912CEF2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470D2D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756427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341F6A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A02974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F63176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7851F6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954100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954100" w14:paraId="693D3A61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99DE8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Uncoated-NECA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FB896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8,000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D25D5B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541CF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1,234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E8E0D7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,217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D06642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179972D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F591F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EEE00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14E76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FD134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D8AC7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05CEA6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1347D0A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D6B05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38C3F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C2AF0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C1605A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9A618A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9CED4A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3AB0592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1B726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019371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8239B4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EC9E9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1,543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8BAA91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,123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31B559E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6B519BA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59F7D4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264A60"/>
                <w:szCs w:val="24"/>
                <w14:ligatures w14:val="standardContextual"/>
              </w:rPr>
            </w:pPr>
            <w:r w:rsidRPr="00393D6C">
              <w:rPr>
                <w:rFonts w:ascii="Arial" w:hAnsi="Arial" w:cs="Arial"/>
                <w:b/>
                <w:bCs/>
                <w:color w:val="264A60"/>
                <w:szCs w:val="24"/>
                <w14:ligatures w14:val="standardContextual"/>
              </w:rPr>
              <w:t>Uncoated-FCA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8549C0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  <w:color w:val="010205"/>
                <w:szCs w:val="24"/>
                <w14:ligatures w14:val="standardContextual"/>
              </w:rPr>
            </w:pPr>
            <w:r w:rsidRPr="00393D6C">
              <w:rPr>
                <w:rFonts w:ascii="Arial" w:hAnsi="Arial" w:cs="Arial"/>
                <w:b/>
                <w:bCs/>
                <w:color w:val="010205"/>
                <w:szCs w:val="24"/>
                <w14:ligatures w14:val="standardContextual"/>
              </w:rPr>
              <w:t>10,667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6AF408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  <w:color w:val="010205"/>
                <w:szCs w:val="24"/>
                <w14:ligatures w14:val="standardContextual"/>
              </w:rPr>
            </w:pPr>
            <w:r w:rsidRPr="00393D6C">
              <w:rPr>
                <w:rFonts w:ascii="Arial" w:hAnsi="Arial" w:cs="Arial"/>
                <w:b/>
                <w:bCs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20DA55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  <w:color w:val="010205"/>
                <w:szCs w:val="24"/>
                <w14:ligatures w14:val="standardContextual"/>
              </w:rPr>
            </w:pPr>
            <w:r w:rsidRPr="00393D6C">
              <w:rPr>
                <w:rFonts w:ascii="Arial" w:hAnsi="Arial" w:cs="Arial"/>
                <w:b/>
                <w:bCs/>
                <w:color w:val="010205"/>
                <w:szCs w:val="24"/>
                <w14:ligatures w14:val="standardContextual"/>
              </w:rPr>
              <w:t>1,646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64B96F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  <w:color w:val="010205"/>
                <w:szCs w:val="24"/>
                <w14:ligatures w14:val="standardContextual"/>
              </w:rPr>
            </w:pPr>
            <w:r w:rsidRPr="00393D6C">
              <w:rPr>
                <w:rFonts w:ascii="Arial" w:hAnsi="Arial" w:cs="Arial"/>
                <w:b/>
                <w:bCs/>
                <w:color w:val="010205"/>
                <w:szCs w:val="24"/>
                <w14:ligatures w14:val="standardContextual"/>
              </w:rPr>
              <w:t>,100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2AA6E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0E42A58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CCFDD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156E52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3295A4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A3967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CF02B4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1,800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A7A031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,072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9B9216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0A78A84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D56485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lastRenderedPageBreak/>
              <w:t>Uncoated-FCI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7DFD6F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19,667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707139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B4991B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3,035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629552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0755F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,087</w:t>
            </w:r>
          </w:p>
        </w:tc>
      </w:tr>
      <w:tr w:rsidR="005F11AF" w:rsidRPr="00954100" w14:paraId="795120F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DCD907" w14:textId="77777777" w:rsidR="005F11AF" w:rsidRPr="0071236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71236E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Uncoated-FCT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7EB996" w14:textId="77777777" w:rsidR="005F11AF" w:rsidRPr="0071236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1236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A27361" w14:textId="77777777" w:rsidR="005F11AF" w:rsidRPr="0071236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1236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311971" w14:textId="77777777" w:rsidR="005F11AF" w:rsidRPr="0071236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1236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3,446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A9EFA6" w14:textId="77777777" w:rsidR="005F11AF" w:rsidRPr="0071236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1236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5B86D9" w14:textId="77777777" w:rsidR="005F11AF" w:rsidRPr="0071236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71236E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,020</w:t>
            </w:r>
          </w:p>
        </w:tc>
      </w:tr>
      <w:tr w:rsidR="005F11AF" w:rsidRPr="00954100" w14:paraId="707D9C9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6AF11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B0945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38A1C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A3420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-,051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282417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,959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5FD464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25C820C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ECDFF7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58C67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C3BFB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9EB78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-,051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F4A7E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,959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6D99F7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2D4B4FA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99F40A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7F000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311EC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778DE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-,309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8B417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,758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5C343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442B625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3AE227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02C604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7344BE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211D31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-,411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69B76B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AE5CD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1FFCCE8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68881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397DB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98F1DB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833BB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-,566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95ED0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,572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B3562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4A618B1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8B6835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299351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057101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CD0064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-1,800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94CBAD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,072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56936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5DF8F6F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21E5CC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7980EC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-14,333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53D852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9E7B8F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-2,212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F6F883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,027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0A8921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,972</w:t>
            </w:r>
          </w:p>
        </w:tc>
      </w:tr>
      <w:tr w:rsidR="005F11AF" w:rsidRPr="00954100" w14:paraId="2B272B3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27123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F2748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6E951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59CEF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64FA0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D979E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46BF064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B2176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38A144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8F4ED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CFB31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158FC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F39C81E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6EDD8C3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60DAC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B5462E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52164B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2E354E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-,514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BFC70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44362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0143966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592054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3A0438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C099AF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D4910A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-1,749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CCE488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67FC3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21781DD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EDF81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542C5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3575E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F9305A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-,257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C0DC3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,797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CC021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4FE572F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1DAEE1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CAA52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2FE5C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8FA84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36F46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4BA42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632B939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783EE1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110CB7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218D3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3259E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,514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B0E41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2B1E0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405EEB5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C9D64F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2F4EFE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F64C41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D81554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-1,749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B72ECD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8B4EE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03F290B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77CA11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NEEU-FCT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8FB701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6C907B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EFA6D5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-2,160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E025CC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16FCF1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6A470CE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A70DF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D02AEE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0BB0A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848F0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-,257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6F8DEE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,797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A4B88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727D10E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C78E54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AC0920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E6FDF1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A9075B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-2,160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8BEAD4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,031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BC866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36B82149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FD846B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CDE04E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22C53B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F571C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1AB72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F2627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72635BF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E1ADE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D8921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685D4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CF7B8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C2EB3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,797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FC6A2E1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7C5AB25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CCF95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863EF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2A8B0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25858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1,492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8180E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3A584E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0DF7D6D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791703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FEG-FCT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74B2B8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F91484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94ACFF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1,903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BD9072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,057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45B4F24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45A001A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FAE4BA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25AADB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1873F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26A86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,154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18063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,877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B30A5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5394220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6BFB9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9EE7B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2BD229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2A4CB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-1,389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CD7F1D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9260B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72E7D8A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E9EABC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t>FCA-FCT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DF3518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04AADE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1BD5A0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-1,800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DF1FD6" w14:textId="77777777" w:rsidR="005F11AF" w:rsidRPr="00393D6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393D6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,072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8D51DE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5E5E8AE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6EE33F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10AF72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276DC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AC0C97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-1,234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6BE2D4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,217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E9E76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0F6A662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043DE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C87DCB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8EC6B7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6A1898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-1,646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3E6F5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A411FB6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4558D21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DEBD1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F09E98A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A510B1A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223D895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-,411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438BACC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F6308E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954100" w14:paraId="2BED3B1C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7FBBB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6E50C6F3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1C778F2E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016B20" w14:textId="77777777" w:rsidR="005F11AF" w:rsidRPr="00954100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954100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31BCA869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2D958FAC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5DB596EB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  <w:r>
        <w:rPr>
          <w:rFonts w:cs="Times New Roman"/>
          <w:szCs w:val="24"/>
          <w14:ligatures w14:val="standardContextual"/>
        </w:rPr>
        <w:t>b* Day 3</w:t>
      </w:r>
    </w:p>
    <w:p w14:paraId="1A6BA29F" w14:textId="77777777" w:rsidR="005F11AF" w:rsidRDefault="005F11AF" w:rsidP="005F11AF">
      <w:pPr>
        <w:tabs>
          <w:tab w:val="left" w:pos="2076"/>
        </w:tabs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2E4A5ACC" w14:textId="77777777" w:rsidR="005F11AF" w:rsidRDefault="005F11AF" w:rsidP="005F11AF">
      <w:pPr>
        <w:tabs>
          <w:tab w:val="left" w:pos="2076"/>
        </w:tabs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3F3CD86E" w14:textId="77777777" w:rsidR="005F11AF" w:rsidRDefault="005F11AF" w:rsidP="005F11AF"/>
    <w:p w14:paraId="1C47C2A3" w14:textId="77777777" w:rsidR="005F11AF" w:rsidRDefault="005F11AF" w:rsidP="005F11AF"/>
    <w:p w14:paraId="0802B66B" w14:textId="77777777" w:rsidR="005F11AF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6B1CDA1F" w14:textId="77777777" w:rsidR="005F11AF" w:rsidRDefault="005F11AF" w:rsidP="005F11AF">
      <w:pPr>
        <w:tabs>
          <w:tab w:val="left" w:pos="2076"/>
        </w:tabs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4CE8BA64" w14:textId="77777777" w:rsidR="005F11AF" w:rsidRPr="00201A3C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4F9B8B3C" w14:textId="02F5C486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14</w:t>
      </w:r>
      <w:r>
        <w:fldChar w:fldCharType="end"/>
      </w:r>
      <w:r>
        <w:t xml:space="preserve"> b* day 3</w:t>
      </w: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201A3C" w14:paraId="58C04424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CBF69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201A3C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201A3C" w14:paraId="265A85D0" w14:textId="77777777" w:rsidTr="00766C41">
        <w:trPr>
          <w:cantSplit/>
        </w:trPr>
        <w:tc>
          <w:tcPr>
            <w:tcW w:w="19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302FCE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AC41D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66C9D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5A3D2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1E911A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5562F1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201A3C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201A3C" w14:paraId="1A0A3F85" w14:textId="77777777" w:rsidTr="00766C41">
        <w:trPr>
          <w:cantSplit/>
        </w:trPr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CC565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189F3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3,667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A104E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46F34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,566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EFDC4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,571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E3A3A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3FB7EE0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33A2D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FADD8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128D6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C80CE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A2C06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5BBC66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6987139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32956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9944C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EFD23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607EF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1,543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F3B4A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,123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2664C3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5D5CD6B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06EBA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8C670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5931E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DCA49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1,749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A312B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512CD5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01F9535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A6800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8A59F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A964B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8A9FF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1,852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27C9D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,064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77AB7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319B791F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FEEE0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FF1A1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993CD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BF3B4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2,469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51D75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,014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9BF794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,487</w:t>
            </w:r>
          </w:p>
        </w:tc>
      </w:tr>
      <w:tr w:rsidR="005F11AF" w:rsidRPr="00201A3C" w14:paraId="143E38D7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82712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3CC02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A4C58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3B983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2,726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4ABE8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7C57B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,230</w:t>
            </w:r>
          </w:p>
        </w:tc>
      </w:tr>
      <w:tr w:rsidR="005F11AF" w:rsidRPr="00201A3C" w14:paraId="5E10ED51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174169" w14:textId="77777777" w:rsidR="005F11AF" w:rsidRPr="005C368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</w:pPr>
            <w:r w:rsidRPr="005C368C">
              <w:rPr>
                <w:rFonts w:ascii="Arial" w:hAnsi="Arial" w:cs="Arial"/>
                <w:color w:val="264A60"/>
                <w:szCs w:val="24"/>
                <w:highlight w:val="yellow"/>
                <w14:ligatures w14:val="standardContextual"/>
              </w:rPr>
              <w:lastRenderedPageBreak/>
              <w:t>Uncoated-FCT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35208D" w14:textId="77777777" w:rsidR="005F11AF" w:rsidRPr="005C368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C368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22,667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2E9F09" w14:textId="77777777" w:rsidR="005F11AF" w:rsidRPr="005C368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C368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97DFA1" w14:textId="77777777" w:rsidR="005F11AF" w:rsidRPr="005C368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C368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3,498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6B08A4" w14:textId="77777777" w:rsidR="005F11AF" w:rsidRPr="005C368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C368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&lt;,001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375DA8" w14:textId="77777777" w:rsidR="005F11AF" w:rsidRPr="005C368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</w:pPr>
            <w:r w:rsidRPr="005C368C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,017</w:t>
            </w:r>
          </w:p>
        </w:tc>
      </w:tr>
      <w:tr w:rsidR="005F11AF" w:rsidRPr="00201A3C" w14:paraId="2307827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6D1CD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F8F4F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DBA2A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FB5CC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,772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22E0A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,440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1281B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1ED114D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256E3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02236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14DDC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8D712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,977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3A34F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,328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0FAF9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2F4784F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19712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1667A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92D83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7CB2E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1,183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E93A3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36B1D1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7A0AA7D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C41B5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59DA3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15EC6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1B765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97238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3994B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4991BF2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D6A76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E0ACE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56D4C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2D46C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-1,903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014FD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615F4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624DABC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5FEFA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79860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17826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F2644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-2,161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FF223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</w:t>
            </w:r>
            <w:r w:rsidRPr="00600E61">
              <w:rPr>
                <w:rFonts w:ascii="Arial" w:hAnsi="Arial" w:cs="Arial"/>
                <w:color w:val="010205"/>
                <w:szCs w:val="24"/>
                <w:highlight w:val="yellow"/>
                <w14:ligatures w14:val="standardContextual"/>
              </w:rPr>
              <w:t>031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D040A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5D20AE1E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C49C7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B3FFB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64D71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9C19C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-2,932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96606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FE341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,121</w:t>
            </w:r>
          </w:p>
        </w:tc>
      </w:tr>
      <w:tr w:rsidR="005F11AF" w:rsidRPr="00201A3C" w14:paraId="543BED1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C4A05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483BF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305C9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5C4CF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0095B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7C50F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72442C8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02D2C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5D3D8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0EACC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07197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,412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680B6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,681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89170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5CF1247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6CDC22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45DAE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EB552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2EFB2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-,514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6611A2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,607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FBF677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1092136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11843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0ACDC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865A2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3CC5C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-1,132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7B838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71F35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1250E8B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FEF70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57087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EC263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8361F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-1,389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5284A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,165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4B86D9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741D9F8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FB6F92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F4006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BFD9B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0F1B5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-2,161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99A43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,031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3E8FC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7D180265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7EC62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84AF9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51237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CBB1B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6D15D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9EABB1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71C772CB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20E0D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5F680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25F9E2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F00ED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-,309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755F3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,758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D27B0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7EF16502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8BC41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EF7BC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6D5D8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AB1AF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36D58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4AAFE7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17D0011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BD040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4F3AA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8A23E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8F81A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-1,183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6E84E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ECFDC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4E132724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C60A9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90669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-12,667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BDA49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605C52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-1,955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C28E5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,051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DC075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011AB67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D17E4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NECA-FEG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E721D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0B2FF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3B18C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-,103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32572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446F46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4F2B34DD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D78D2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5031A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-4,667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8C753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7940E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-,720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BCC80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,471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D53492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041B3FF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97E33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F59D0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954D9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CF4B7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-,977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8FD0F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,328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64FF29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1D57D303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7097E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8152B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4EF460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01BBB2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-1,749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8A9E0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DDC19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3E71EA2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46CCF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320662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2BB19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4905C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,617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70BE2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D3AA8F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420262F0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3161E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86363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DB68A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4B764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,875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04B1C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,382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24ACB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2B7AD93A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9A5A17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7F1A71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26451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34FCF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1,646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DA3EE3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CAB878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0E228E76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EC4CB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FCI-FCA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48606C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A7FBCF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73EF3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ADFC7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,797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BAF3A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7E10A57C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C0063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BAE1B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7207BE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9FCAD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-1,029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3519CD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,304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2BD82B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46EFF4A8" w14:textId="77777777" w:rsidTr="00766C41">
        <w:trPr>
          <w:cantSplit/>
        </w:trPr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A98B45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FCA-FCT</w:t>
            </w: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650AE6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-5,000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03FAB8A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6,480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5A4AC3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-,772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96FA714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,440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B696FB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201A3C" w14:paraId="3028054E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89B2F6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03A370B8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2E403764" w14:textId="77777777" w:rsidTr="00766C41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605F99" w14:textId="77777777" w:rsidR="005F11AF" w:rsidRPr="00201A3C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201A3C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7099C3C1" w14:textId="77777777" w:rsidR="005F11AF" w:rsidRPr="00201A3C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55F7A771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18DF7C49" w14:textId="77777777" w:rsidR="005F11AF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50AFB504" w14:textId="77777777" w:rsidR="005F11AF" w:rsidRPr="00843823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7FC032A4" w14:textId="77777777" w:rsidR="005F11AF" w:rsidRPr="00895036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tbl>
      <w:tblPr>
        <w:tblW w:w="7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7"/>
        <w:gridCol w:w="1292"/>
        <w:gridCol w:w="999"/>
        <w:gridCol w:w="1537"/>
        <w:gridCol w:w="922"/>
        <w:gridCol w:w="983"/>
      </w:tblGrid>
      <w:tr w:rsidR="005F11AF" w:rsidRPr="00895036" w14:paraId="0B40E12B" w14:textId="77777777" w:rsidTr="00766C41">
        <w:trPr>
          <w:cantSplit/>
        </w:trPr>
        <w:tc>
          <w:tcPr>
            <w:tcW w:w="7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3B5C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  <w14:ligatures w14:val="standardContextual"/>
              </w:rPr>
            </w:pPr>
            <w:r w:rsidRPr="00895036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</w:t>
            </w:r>
          </w:p>
        </w:tc>
      </w:tr>
      <w:tr w:rsidR="005F11AF" w:rsidRPr="00895036" w14:paraId="4399D2D7" w14:textId="77777777" w:rsidTr="00766C41">
        <w:trPr>
          <w:cantSplit/>
        </w:trPr>
        <w:tc>
          <w:tcPr>
            <w:tcW w:w="190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30AF49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Sample 1-Sample 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656AAC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Test Statistic</w:t>
            </w:r>
          </w:p>
        </w:tc>
        <w:tc>
          <w:tcPr>
            <w:tcW w:w="9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5E3B28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Error</w:t>
            </w:r>
          </w:p>
        </w:tc>
        <w:tc>
          <w:tcPr>
            <w:tcW w:w="15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43902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Std. Test Statistic</w:t>
            </w:r>
          </w:p>
        </w:tc>
        <w:tc>
          <w:tcPr>
            <w:tcW w:w="9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FEC04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D22300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Adj. Sig.</w:t>
            </w:r>
            <w:r w:rsidRPr="00895036">
              <w:rPr>
                <w:rFonts w:ascii="Arial" w:hAnsi="Arial" w:cs="Arial"/>
                <w:color w:val="264A60"/>
                <w:szCs w:val="24"/>
                <w:vertAlign w:val="superscript"/>
                <w14:ligatures w14:val="standardContextual"/>
              </w:rPr>
              <w:t>a</w:t>
            </w:r>
          </w:p>
        </w:tc>
      </w:tr>
      <w:tr w:rsidR="005F11AF" w:rsidRPr="00895036" w14:paraId="2F6F79A9" w14:textId="77777777" w:rsidTr="00766C41">
        <w:trPr>
          <w:cantSplit/>
        </w:trPr>
        <w:tc>
          <w:tcPr>
            <w:tcW w:w="19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3A487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FEG-Uncoated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FAC63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-3,000</w:t>
            </w:r>
          </w:p>
        </w:tc>
        <w:tc>
          <w:tcPr>
            <w:tcW w:w="9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92DC7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20626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-,463</w:t>
            </w:r>
          </w:p>
        </w:tc>
        <w:tc>
          <w:tcPr>
            <w:tcW w:w="9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6CB4F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F67E2A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268E72DB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9B236E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FEG-FCA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AB276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13583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2CCA1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,463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51BB7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914EF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3E1C203C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D9065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FEG-NECI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D4F5B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E383F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495DD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,617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A1B7C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15243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516DFEDF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0D831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6B461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4,333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6D1C2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DCD8CE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,669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76473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,504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97679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5168E92B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D783E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FEG-NECA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EB4AE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A50C3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D21F0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1,543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FC235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,123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E54A8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66878F04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C6057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FEG-FCI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CB8C5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D348E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A0D6A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1,749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58A85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73F680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47B8747E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86738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FEG-NECT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0BE60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13,667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84737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4F26D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2,109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91512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,035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E25A8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724352C6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59D22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FEG-FCT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DEF2F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19,667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1C93D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5FDD2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3,035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B49A7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4963A3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,087</w:t>
            </w:r>
          </w:p>
        </w:tc>
      </w:tr>
      <w:tr w:rsidR="005F11AF" w:rsidRPr="00895036" w14:paraId="4BB2C853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CB622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FCA-FCI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804A8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B8F6C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DF742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76CEE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DED827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04F40AAB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BC01E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A0D38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DFC42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73D08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146B4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264ED6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1CB9F7B7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4A06D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F4E28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A279D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299E3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A7DE7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20ECC2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1AB5D17F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60E64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FCA-NECA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6EC72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DACDB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13390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7EAC6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AA0CB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065B3B72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32BDE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Uncoated-NECI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ABBBF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57521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F5284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,154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160EA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,877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53D93C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42E27D32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044B7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Uncoated-NECA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CF35B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7,000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4DB86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A917D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04A90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D5A9D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5DD4DC7A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E9AF0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Uncoated-NECT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EC3412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968DE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CE980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1,646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AB3ED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E960F4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3B2B43D3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1B226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lastRenderedPageBreak/>
              <w:t>FCA-Uncoated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0329A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619E8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0C212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,000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6082C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86BDC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5EEAEE29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D5C8E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FCA-NECI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88F1D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B2166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13274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,154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D73DF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,877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970FEC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1CAFBB46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BF7AE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FCA-NECT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D9D75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10,667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27EB8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8313E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1,646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9F3C7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,100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DDE856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50CCF7AA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B0288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FCA-FCT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0F6A1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-16,667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65737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0B227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-2,572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35728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,010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77ED0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,364</w:t>
            </w:r>
          </w:p>
        </w:tc>
      </w:tr>
      <w:tr w:rsidR="005F11AF" w:rsidRPr="00895036" w14:paraId="6D41CB5D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46119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Uncoated-FCI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1DD01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C483A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FA94B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276F5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FE848E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2AFA13C8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239BE2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Uncoated-FCT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1FF28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16,667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A9406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186AD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2,572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C76F2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,010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00278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,364</w:t>
            </w:r>
          </w:p>
        </w:tc>
      </w:tr>
      <w:tr w:rsidR="005F11AF" w:rsidRPr="00895036" w14:paraId="1F436B7C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D5A50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</w:t>
            </w: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29521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40087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908BB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-,051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4D2CA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,959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B69A1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010C5FFE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7F2DD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NECI-NECA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0D867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ED420E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0BC1F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,926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1DFBD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5488AE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19D840DC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CB529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NECI-FCI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2C30F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603FD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7CE99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-1,132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1A870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,258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BAAEF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03224263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3CF1B2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NECI-NECT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10EED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A86CC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61D5B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5011D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C9287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4EDE858D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598BA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NECI-FCT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50898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B7C492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FD036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-2,417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789BF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,016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048E9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,563</w:t>
            </w:r>
          </w:p>
        </w:tc>
      </w:tr>
      <w:tr w:rsidR="005F11AF" w:rsidRPr="00895036" w14:paraId="09FA6C03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B65E7E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-NECA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53F3A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5,667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B7D68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AE49DE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,874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54AC6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,382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66D4B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0FCF6D4A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0E5D2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-FCI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192FA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-7,000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46359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82E1D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-1,080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1E8B82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,280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DADFF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4D3434F8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A05FD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-NECT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89782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9,333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D40B3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C052D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1,440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37E67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,150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91389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7FF254A7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E0F89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NEEU</w:t>
            </w: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-FCT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ACB0C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-15,333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06EE4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EF084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-2,366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1D95E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,018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0BF63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,647</w:t>
            </w:r>
          </w:p>
        </w:tc>
      </w:tr>
      <w:tr w:rsidR="005F11AF" w:rsidRPr="00895036" w14:paraId="673586F1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A68A59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NECA-FCI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163F9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9253BB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A2F88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-,206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25842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,837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4C751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17D56D41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86A83E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NECA-NECT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F0FA1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-3,667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B6F43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C47E42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-,566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2C895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,572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9E8807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5A3094A8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CD221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NECA-FCT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A0BCA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-9,667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71D11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6F66AD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-1,492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C2D65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,136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A572C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3EFC4113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C3C780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FCI-NECT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C9448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2,333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55DBE3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E150D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,360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E6CC2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,719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32C6AA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2D800A70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593D2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FCI-FCT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8C1DC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-8,333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5EDA52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EA47D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-1,286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D2EAF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,198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F8C896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58B843BE" w14:textId="77777777" w:rsidTr="00766C41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1D323F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264A60"/>
                <w:szCs w:val="24"/>
                <w14:ligatures w14:val="standardContextual"/>
              </w:rPr>
              <w:t>NECT-FCT</w:t>
            </w: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F1D6046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-6,000</w:t>
            </w:r>
          </w:p>
        </w:tc>
        <w:tc>
          <w:tcPr>
            <w:tcW w:w="9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503188C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6,481</w:t>
            </w:r>
          </w:p>
        </w:tc>
        <w:tc>
          <w:tcPr>
            <w:tcW w:w="15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2D198C4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-,926</w:t>
            </w:r>
          </w:p>
        </w:tc>
        <w:tc>
          <w:tcPr>
            <w:tcW w:w="9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DDE4BE2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,355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2411C4D1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1,000</w:t>
            </w:r>
          </w:p>
        </w:tc>
      </w:tr>
      <w:tr w:rsidR="005F11AF" w:rsidRPr="00895036" w14:paraId="69A70E97" w14:textId="77777777" w:rsidTr="00766C41">
        <w:trPr>
          <w:cantSplit/>
        </w:trPr>
        <w:tc>
          <w:tcPr>
            <w:tcW w:w="7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0BA43E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Each row tests the null hypothesis that the Sample 1 and Sample 2 distributions are the same.</w:t>
            </w:r>
          </w:p>
          <w:p w14:paraId="49A8BEA8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 xml:space="preserve"> Asymptotic significances (2-sided tests) are displayed. The significance level is ,050.</w:t>
            </w:r>
          </w:p>
        </w:tc>
      </w:tr>
      <w:tr w:rsidR="005F11AF" w:rsidRPr="00B1762E" w14:paraId="7C32CE72" w14:textId="77777777" w:rsidTr="00766C41">
        <w:trPr>
          <w:cantSplit/>
        </w:trPr>
        <w:tc>
          <w:tcPr>
            <w:tcW w:w="7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E7B5B5" w14:textId="77777777" w:rsidR="005F11AF" w:rsidRPr="0089503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Cs w:val="24"/>
                <w14:ligatures w14:val="standardContextual"/>
              </w:rPr>
            </w:pPr>
            <w:r w:rsidRPr="00895036">
              <w:rPr>
                <w:rFonts w:ascii="Arial" w:hAnsi="Arial" w:cs="Arial"/>
                <w:color w:val="010205"/>
                <w:szCs w:val="24"/>
                <w14:ligatures w14:val="standardContextual"/>
              </w:rPr>
              <w:t>a. Significance values have been adjusted by the Bonferroni correction for multiple tests.</w:t>
            </w:r>
          </w:p>
        </w:tc>
      </w:tr>
    </w:tbl>
    <w:p w14:paraId="4426E89F" w14:textId="77777777" w:rsidR="005F11AF" w:rsidRPr="00895036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23B6E352" w14:textId="77777777" w:rsidR="005F11AF" w:rsidRPr="00843823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3A3B862C" w14:textId="77777777" w:rsidR="005F11AF" w:rsidRPr="00A13399" w:rsidRDefault="005F11AF" w:rsidP="005F11A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p w14:paraId="16A073D0" w14:textId="77777777" w:rsidR="005F11AF" w:rsidRDefault="005F11AF" w:rsidP="005F11AF">
      <w:pPr>
        <w:pStyle w:val="2"/>
      </w:pPr>
      <w:bookmarkStart w:id="4" w:name="_Toc159589687"/>
      <w:r>
        <w:t>TVC</w:t>
      </w:r>
      <w:bookmarkEnd w:id="4"/>
    </w:p>
    <w:p w14:paraId="2487A43E" w14:textId="77777777" w:rsidR="005F11AF" w:rsidRDefault="005F11AF" w:rsidP="005F11AF"/>
    <w:p w14:paraId="09A1C4EF" w14:textId="77777777" w:rsidR="005F11AF" w:rsidRPr="00EC539B" w:rsidRDefault="005F11AF" w:rsidP="005F11AF"/>
    <w:p w14:paraId="1BD73E8B" w14:textId="196228BC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15</w:t>
      </w:r>
      <w:r>
        <w:fldChar w:fldCharType="end"/>
      </w:r>
      <w:r w:rsidRPr="00691EC4">
        <w:t xml:space="preserve"> </w:t>
      </w:r>
      <w:r>
        <w:t>TVC – Day 3 Pairwise Comparisons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32"/>
        <w:gridCol w:w="1686"/>
        <w:gridCol w:w="1317"/>
        <w:gridCol w:w="2176"/>
        <w:gridCol w:w="893"/>
        <w:gridCol w:w="1273"/>
      </w:tblGrid>
      <w:tr w:rsidR="005F11AF" w:rsidRPr="00B1762E" w14:paraId="63AB57F2" w14:textId="77777777" w:rsidTr="00766C41">
        <w:trPr>
          <w:trHeight w:val="360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836CD" w14:textId="77777777" w:rsidR="005F11AF" w:rsidRPr="00881A5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</w:pPr>
            <w:r w:rsidRPr="00881A5E">
              <w:rPr>
                <w:rFonts w:ascii="Arial" w:hAnsi="Arial" w:cs="Arial"/>
                <w:b/>
                <w:bCs/>
                <w:color w:val="010205"/>
                <w:sz w:val="28"/>
                <w:szCs w:val="28"/>
                <w14:ligatures w14:val="standardContextual"/>
              </w:rPr>
              <w:t>Pairwise Comparisons of Treatment - Day 3</w:t>
            </w:r>
          </w:p>
        </w:tc>
      </w:tr>
      <w:tr w:rsidR="005F11AF" w:rsidRPr="00881A5E" w14:paraId="7194787D" w14:textId="77777777" w:rsidTr="00766C41">
        <w:trPr>
          <w:trHeight w:val="1215"/>
        </w:trPr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auto"/>
            <w:vAlign w:val="bottom"/>
            <w:hideMark/>
          </w:tcPr>
          <w:p w14:paraId="3F59DA52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Sample 1-Sample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75195BD8" w14:textId="77777777" w:rsidR="005F11AF" w:rsidRPr="00881A5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Test Statistic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68E5686D" w14:textId="77777777" w:rsidR="005F11AF" w:rsidRPr="00881A5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Std. Error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43E3FA49" w14:textId="77777777" w:rsidR="005F11AF" w:rsidRPr="00881A5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Std. Test Statistic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1C059073" w14:textId="77777777" w:rsidR="005F11AF" w:rsidRPr="00881A5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Sig.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auto"/>
            <w:vAlign w:val="bottom"/>
            <w:hideMark/>
          </w:tcPr>
          <w:p w14:paraId="1C833BA9" w14:textId="77777777" w:rsidR="005F11AF" w:rsidRPr="00881A5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Adj. Sig.</w:t>
            </w:r>
            <w:r w:rsidRPr="00881A5E">
              <w:rPr>
                <w:rFonts w:ascii="Arial" w:eastAsia="Times New Roman" w:hAnsi="Arial" w:cs="Arial"/>
                <w:color w:val="333399"/>
                <w:szCs w:val="24"/>
                <w:vertAlign w:val="superscript"/>
              </w:rPr>
              <w:t>a</w:t>
            </w:r>
          </w:p>
        </w:tc>
      </w:tr>
      <w:tr w:rsidR="005F11AF" w:rsidRPr="00881A5E" w14:paraId="2D8E50A8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7DF5928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NECA-NECI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E6C3635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86897E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F991E8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0364E62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E69D7F3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4C26DEB5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7B90C88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NECA-</w:t>
            </w: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1228C8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576100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D52A9F9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74F9AD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3F3D45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5C896DFF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A3AA750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NECA-FCI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7316E93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E6BADF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3FD5E7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A1D68CC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154A4017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54CEE37F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F4DBFF5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NECA-NECT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4C9D833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-12,000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E77C6DC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414D7D0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-1,853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EA82400" w14:textId="77777777" w:rsidR="005F11AF" w:rsidRPr="00314442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14442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379DAE1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0356A5CB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FFA5F59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NECA-FEG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328957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-15,000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6FC23D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1F8E9B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-2,316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52B0B2A" w14:textId="77777777" w:rsidR="005F11AF" w:rsidRPr="00314442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14442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F58237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0,739</w:t>
            </w:r>
          </w:p>
        </w:tc>
      </w:tr>
      <w:tr w:rsidR="005F11AF" w:rsidRPr="00881A5E" w14:paraId="03B861C5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E230A61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NECA-FCT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151F67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-18,000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0691B29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B43A4E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-2,780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D19DD73" w14:textId="77777777" w:rsidR="005F11AF" w:rsidRPr="00314442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14442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4517312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0,196</w:t>
            </w:r>
          </w:p>
        </w:tc>
      </w:tr>
      <w:tr w:rsidR="005F11AF" w:rsidRPr="00881A5E" w14:paraId="0F0BB011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hideMark/>
          </w:tcPr>
          <w:p w14:paraId="538B6914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NECA-FCA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64B0C0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-21,000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819CB6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09DEEBE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-3,243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5DC8FD8" w14:textId="77777777" w:rsidR="005F11AF" w:rsidRPr="00314442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14442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noWrap/>
            <w:hideMark/>
          </w:tcPr>
          <w:p w14:paraId="39871A60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0,043</w:t>
            </w:r>
          </w:p>
        </w:tc>
      </w:tr>
      <w:tr w:rsidR="005F11AF" w:rsidRPr="00881A5E" w14:paraId="2908842F" w14:textId="77777777" w:rsidTr="00766C41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hideMark/>
          </w:tcPr>
          <w:p w14:paraId="4E6E31D3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NECA-Uncoated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47A479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-24,000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21940D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DD8B7E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-3,706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E138C7B" w14:textId="77777777" w:rsidR="005F11AF" w:rsidRPr="00314442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14442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noWrap/>
            <w:hideMark/>
          </w:tcPr>
          <w:p w14:paraId="3F011ED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0,008</w:t>
            </w:r>
          </w:p>
        </w:tc>
      </w:tr>
      <w:tr w:rsidR="005F11AF" w:rsidRPr="00881A5E" w14:paraId="122267FF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6C3B865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NECI-</w:t>
            </w: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D85D2CE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1F51A0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2F5502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8116DB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FABEFFC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1B5CB508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CFC661F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NECI-FCI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9E68DD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CDCAED2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92BAB31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B536F3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ADE407C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10A656F2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E99C188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NECI-NECT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BA25F23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F28AEAA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6C1676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4A9BF39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F19ED03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01CBFA51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86246FF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NECI-FEG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D4A909C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09A80B2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2480635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-1,853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022D50E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3543D99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02822977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94E9FEA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NECI-FCT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859871D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-15,000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DA1295D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ABC8419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D24BB31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52E0BA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0,739</w:t>
            </w:r>
          </w:p>
        </w:tc>
      </w:tr>
      <w:tr w:rsidR="005F11AF" w:rsidRPr="00881A5E" w14:paraId="040C1AC4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67D7067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NECI-FCA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54E05C6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-18,000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D404C0E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6B287BB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A0DF82F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4F7087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0,196</w:t>
            </w:r>
          </w:p>
        </w:tc>
      </w:tr>
      <w:tr w:rsidR="005F11AF" w:rsidRPr="00881A5E" w14:paraId="0E01809B" w14:textId="77777777" w:rsidTr="00766C41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hideMark/>
          </w:tcPr>
          <w:p w14:paraId="5F6B95C3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lastRenderedPageBreak/>
              <w:t>NECI-Uncoated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D5D3B66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CBC7E90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650313B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-3,243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D7D72E2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noWrap/>
            <w:hideMark/>
          </w:tcPr>
          <w:p w14:paraId="00AD28C3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0,043</w:t>
            </w:r>
          </w:p>
        </w:tc>
      </w:tr>
      <w:tr w:rsidR="005F11AF" w:rsidRPr="00881A5E" w14:paraId="17200844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AAF83E3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-FCI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A638F0A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87366A0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E34C27E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91648B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6F098B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0E3E4771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2E9D35F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-NECT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F5EC5F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1DD887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ACA3BF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B6B45A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1D5CDAB0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596B223B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64761B1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-FEG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B7B7A25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B09DC25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44F574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2D3FE7C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19D69DA9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56A210A5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E0D0700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NEEU-FCT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4D27579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8F18125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3F42848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-1,853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8BA22B4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7D2375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51F7ED64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2657684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NEEU-FCA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9806100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-15,000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D15F592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E7AC134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6528F3B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84D8BC5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0,739</w:t>
            </w:r>
          </w:p>
        </w:tc>
      </w:tr>
      <w:tr w:rsidR="005F11AF" w:rsidRPr="00881A5E" w14:paraId="0C3B5CDE" w14:textId="77777777" w:rsidTr="00766C41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F5AF3AA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NEEU-Uncoated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F428E88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-18,000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762E613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8214B9B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05E57F1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E60A232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0,196</w:t>
            </w:r>
          </w:p>
        </w:tc>
      </w:tr>
      <w:tr w:rsidR="005F11AF" w:rsidRPr="00881A5E" w14:paraId="7AD4B6A7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C665822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FCI-NECT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D5005F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2029B7E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9140FC9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1AE51C9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784559A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44FDA9A8" w14:textId="77777777" w:rsidTr="00766C4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D703055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FCI-FEG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3FB1CE5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3906C3C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6951AF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138D93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CF1D823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00DC244C" w14:textId="77777777" w:rsidTr="00766C4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2625DEF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FCI-FCT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2BA73BE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-9,000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5F6F24C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DBA493E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E989E1F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FF6F9D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410831C0" w14:textId="77777777" w:rsidTr="00766C4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8693401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FCI-FCA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6FCCD47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12,000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B5BE3A2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F38C750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1,853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042F0E7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320812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39061A72" w14:textId="77777777" w:rsidTr="00766C41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2697893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FCI-Uncoated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34399D6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-15,000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3717916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33F32BD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A8A25CB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0D8D23C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0,739</w:t>
            </w:r>
          </w:p>
        </w:tc>
      </w:tr>
      <w:tr w:rsidR="005F11AF" w:rsidRPr="00881A5E" w14:paraId="327723E7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A31484D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NECT-FEG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FAF975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E4E2851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76D965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22DB5E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EA7B27C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1B0D1109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FA91B47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NECT-FCT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5883BC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669F19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96740A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928CD2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D52C2EE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585E6BA7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F534163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NECT-FCA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80058D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05E17A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4BF890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2F81C4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3615749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461A9F7F" w14:textId="77777777" w:rsidTr="00766C41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954C13B" w14:textId="77777777" w:rsidR="005F11AF" w:rsidRPr="0000588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NECT-Uncoated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385CCEE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F13676E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673BDCD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-1,853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1454F52" w14:textId="77777777" w:rsidR="005F11AF" w:rsidRPr="0000588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00588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B00BB3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74ACC19B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66595C5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FEG-FCT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22F56C0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D1FAF5B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3972B52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965E3E6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4E4B2D1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7102C113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28C54AA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FEG-FCA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C98D33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DED21C2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D34CB5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D69CDD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F0A163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48121082" w14:textId="77777777" w:rsidTr="00766C41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1B5DD3B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FEG-Uncoated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8F4E67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63B433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A8F88B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F7C1971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6E8B26F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6F820E12" w14:textId="77777777" w:rsidTr="00766C41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810304D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FCT-FCA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019FB73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FD03FD3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32D3B5A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94A99ED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DFFF5B5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134A8103" w14:textId="77777777" w:rsidTr="00766C41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B62C943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lastRenderedPageBreak/>
              <w:t>FCT-Uncoated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7D011F1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44D151C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C2F7C61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4C391B1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DB92844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881A5E" w14:paraId="5E7307CD" w14:textId="77777777" w:rsidTr="00766C41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CCCCFF"/>
            <w:hideMark/>
          </w:tcPr>
          <w:p w14:paraId="2C440E6F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333399"/>
                <w:szCs w:val="24"/>
              </w:rPr>
              <w:t>FCA-Uncoated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49EA7098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41EE60DE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6,476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710702D5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35048B95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noWrap/>
            <w:hideMark/>
          </w:tcPr>
          <w:p w14:paraId="0A6BA3AE" w14:textId="77777777" w:rsidR="005F11AF" w:rsidRPr="00881A5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5C0E52" w14:paraId="40DA834D" w14:textId="77777777" w:rsidTr="00766C41">
        <w:trPr>
          <w:trHeight w:val="31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F2926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Each row tests the null hypothesis that the Sample 1 and Sample 2 distributions are the same.</w:t>
            </w: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br/>
              <w:t xml:space="preserve"> Asymptotic significances (2-sided tests) are displayed. The significance level is ,050.</w:t>
            </w:r>
          </w:p>
        </w:tc>
      </w:tr>
      <w:tr w:rsidR="005F11AF" w:rsidRPr="00B1762E" w14:paraId="0D18CE34" w14:textId="77777777" w:rsidTr="00766C41">
        <w:trPr>
          <w:trHeight w:val="31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EBFB6A" w14:textId="77777777" w:rsidR="005F11AF" w:rsidRPr="00881A5E" w:rsidRDefault="005F11AF" w:rsidP="00766C41">
            <w:pPr>
              <w:spacing w:after="0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881A5E">
              <w:rPr>
                <w:rFonts w:ascii="Arial" w:eastAsia="Times New Roman" w:hAnsi="Arial" w:cs="Arial"/>
                <w:color w:val="993300"/>
                <w:szCs w:val="24"/>
              </w:rPr>
              <w:t>a. Significance values have been adjusted by the Bonferroni correction for multiple tests.</w:t>
            </w:r>
          </w:p>
        </w:tc>
      </w:tr>
    </w:tbl>
    <w:p w14:paraId="0BAB5951" w14:textId="77777777" w:rsidR="005F11AF" w:rsidRDefault="005F11AF" w:rsidP="005F11AF"/>
    <w:p w14:paraId="3595FED2" w14:textId="77777777" w:rsidR="005F11AF" w:rsidRDefault="005F11AF" w:rsidP="005F11AF">
      <w:pPr>
        <w:pStyle w:val="a7"/>
      </w:pPr>
    </w:p>
    <w:p w14:paraId="565D87CB" w14:textId="77777777" w:rsidR="005F11AF" w:rsidRDefault="005F11AF" w:rsidP="005F11AF"/>
    <w:p w14:paraId="2F57B9B5" w14:textId="1AE75F1E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16</w:t>
      </w:r>
      <w:r>
        <w:fldChar w:fldCharType="end"/>
      </w:r>
      <w:r>
        <w:t xml:space="preserve"> TVC - </w:t>
      </w:r>
      <w:r w:rsidRPr="0036067B">
        <w:t>Day 6</w:t>
      </w:r>
      <w:r>
        <w:t xml:space="preserve"> </w:t>
      </w:r>
      <w:r w:rsidRPr="0036067B">
        <w:t>Pairwise Comparisons of Treatment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43"/>
        <w:gridCol w:w="1703"/>
        <w:gridCol w:w="1416"/>
        <w:gridCol w:w="1875"/>
        <w:gridCol w:w="1435"/>
        <w:gridCol w:w="1205"/>
      </w:tblGrid>
      <w:tr w:rsidR="005F11AF" w:rsidRPr="00B1762E" w14:paraId="4511B00B" w14:textId="77777777" w:rsidTr="00766C41">
        <w:trPr>
          <w:trHeight w:val="36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A2F9E" w14:textId="77777777" w:rsidR="005F11AF" w:rsidRPr="003B1BEE" w:rsidRDefault="005F11AF" w:rsidP="00766C41">
            <w:pPr>
              <w:spacing w:after="0"/>
              <w:jc w:val="center"/>
              <w:rPr>
                <w:rFonts w:ascii="Arial Bold" w:eastAsia="Times New Roman" w:hAnsi="Arial Bold" w:cs="Calibri"/>
                <w:b/>
                <w:bCs/>
                <w:color w:val="993300"/>
                <w:sz w:val="28"/>
                <w:szCs w:val="28"/>
              </w:rPr>
            </w:pPr>
            <w:r w:rsidRPr="003B1BEE">
              <w:rPr>
                <w:rFonts w:ascii="Arial Bold" w:eastAsia="Times New Roman" w:hAnsi="Arial Bold" w:cs="Calibri"/>
                <w:b/>
                <w:bCs/>
                <w:color w:val="993300"/>
                <w:sz w:val="28"/>
                <w:szCs w:val="28"/>
              </w:rPr>
              <w:t>Pairwise Comparisons of Treatment - Day 6</w:t>
            </w:r>
          </w:p>
        </w:tc>
      </w:tr>
      <w:tr w:rsidR="005F11AF" w:rsidRPr="003B1BEE" w14:paraId="1F75B858" w14:textId="77777777" w:rsidTr="00766C41">
        <w:trPr>
          <w:trHeight w:val="615"/>
        </w:trPr>
        <w:tc>
          <w:tcPr>
            <w:tcW w:w="1096" w:type="pct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auto"/>
            <w:vAlign w:val="bottom"/>
            <w:hideMark/>
          </w:tcPr>
          <w:p w14:paraId="529B6259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Sample 1-Sample 2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2E18CDB2" w14:textId="77777777" w:rsidR="005F11AF" w:rsidRPr="003B1BE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Test Statistic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0897E595" w14:textId="77777777" w:rsidR="005F11AF" w:rsidRPr="003B1BE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Std. Error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464F3648" w14:textId="77777777" w:rsidR="005F11AF" w:rsidRPr="003B1BE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Std. Test Statistic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67E247FD" w14:textId="77777777" w:rsidR="005F11AF" w:rsidRPr="003B1BE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Sig.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auto"/>
            <w:vAlign w:val="bottom"/>
            <w:hideMark/>
          </w:tcPr>
          <w:p w14:paraId="6EF09AF6" w14:textId="77777777" w:rsidR="005F11AF" w:rsidRPr="003B1BEE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Adj. Sig.</w:t>
            </w:r>
            <w:r w:rsidRPr="003B1BEE">
              <w:rPr>
                <w:rFonts w:ascii="Arial" w:eastAsia="Times New Roman" w:hAnsi="Arial" w:cs="Arial"/>
                <w:color w:val="333399"/>
                <w:szCs w:val="24"/>
                <w:vertAlign w:val="superscript"/>
              </w:rPr>
              <w:t>a</w:t>
            </w:r>
          </w:p>
        </w:tc>
      </w:tr>
      <w:tr w:rsidR="005F11AF" w:rsidRPr="003B1BEE" w14:paraId="7F45CA9F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22DCDE2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NECA-</w:t>
            </w: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23FF646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AD7A47C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DCE1DB6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756A1D8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18B7CF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272317F1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37B2D20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NECA-NECT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77EE5B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A405794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16CB364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22AC91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E712EF5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6A5CCB56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85A2F1A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NECA-NECI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6CDB4EB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CA23EE4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753680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5CB8F8A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1D4E92A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5974880F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4F184B4" w14:textId="77777777" w:rsidR="005F11AF" w:rsidRPr="006E15D4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NECA-FCA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07C946E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6570BCB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46C1754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-1,853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1C7CE47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9414EA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380FCEA7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6948449" w14:textId="77777777" w:rsidR="005F11AF" w:rsidRPr="006E15D4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NECA-FEG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AA3C061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-15,000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7183D9B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8001A27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-2,317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6F848DF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E1072C5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0,739</w:t>
            </w:r>
          </w:p>
        </w:tc>
      </w:tr>
      <w:tr w:rsidR="005F11AF" w:rsidRPr="003B1BEE" w14:paraId="3B44B409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177A366" w14:textId="77777777" w:rsidR="005F11AF" w:rsidRPr="006E15D4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NECA-FCI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5C46BE0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-18,000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B6B58D4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03B7896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-2,780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48DD57A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043920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0,196</w:t>
            </w:r>
          </w:p>
        </w:tc>
      </w:tr>
      <w:tr w:rsidR="005F11AF" w:rsidRPr="003B1BEE" w14:paraId="7D50B9E6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hideMark/>
          </w:tcPr>
          <w:p w14:paraId="55BB934A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NECA-FCT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180E53D4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-21,000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78B2AC9A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79947FC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-3,243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50F82FB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0,001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noWrap/>
            <w:hideMark/>
          </w:tcPr>
          <w:p w14:paraId="5C4C7C7D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0,043</w:t>
            </w:r>
          </w:p>
        </w:tc>
      </w:tr>
      <w:tr w:rsidR="005F11AF" w:rsidRPr="003B1BEE" w14:paraId="11221028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hideMark/>
          </w:tcPr>
          <w:p w14:paraId="1CF89B60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NECA-Uncoated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086D7E3B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-24,000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6B90546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1B03E63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-3,707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7FA489B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0,000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noWrap/>
            <w:hideMark/>
          </w:tcPr>
          <w:p w14:paraId="6645718D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0,008</w:t>
            </w:r>
          </w:p>
        </w:tc>
      </w:tr>
      <w:tr w:rsidR="005F11AF" w:rsidRPr="003B1BEE" w14:paraId="04D4BA6B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2D29184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-NECT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3255DA1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B85B9D1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4362F9D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DCD65B6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BC3E27D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5B6575B7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00048A6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-NECI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5F007D5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4695636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81D3BAC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486F83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8EE5CA9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7B2CDEB7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E61E1C5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-FCA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C1F18C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00799AA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E9EC7E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C68BFA4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98CD75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4D7E8842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3691DB4" w14:textId="77777777" w:rsidR="005F11AF" w:rsidRPr="006E15D4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NEEU-FEG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2A52262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424F8F2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96F32C1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-1,853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9FB03F6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DD3B2C8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5CD8A1C0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A3E3182" w14:textId="77777777" w:rsidR="005F11AF" w:rsidRPr="006E15D4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NEEU-FCI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EFE006D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-15,000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16311EA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0B32051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-2,317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2EB82E4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00938E5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0,739</w:t>
            </w:r>
          </w:p>
        </w:tc>
      </w:tr>
      <w:tr w:rsidR="005F11AF" w:rsidRPr="003B1BEE" w14:paraId="2E6B02B0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DC2268D" w14:textId="77777777" w:rsidR="005F11AF" w:rsidRPr="006E15D4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NEEU-FCT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C4DED54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-18,000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4967DF6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C6B4D63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-2,780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B84B517" w14:textId="77777777" w:rsidR="005F11AF" w:rsidRPr="006E15D4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6E15D4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D24234D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0,196</w:t>
            </w:r>
          </w:p>
        </w:tc>
      </w:tr>
      <w:tr w:rsidR="005F11AF" w:rsidRPr="003B1BEE" w14:paraId="04480F4F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hideMark/>
          </w:tcPr>
          <w:p w14:paraId="5A52D8E0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3756F965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-21,000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1EAA606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093FFDB3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-3,243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76F45FB1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0,001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noWrap/>
            <w:hideMark/>
          </w:tcPr>
          <w:p w14:paraId="1807F4D3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0,043</w:t>
            </w:r>
          </w:p>
        </w:tc>
      </w:tr>
      <w:tr w:rsidR="005F11AF" w:rsidRPr="003B1BEE" w14:paraId="46DE8347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B7FF635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NECT-NECI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715250C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13B165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2D6329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E60DE1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536155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343B8862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15F033F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NECT-FCA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50C7A88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AC5637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18483B9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3BE2759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0F864A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3397BCD7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AEBE646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lastRenderedPageBreak/>
              <w:t>NECT-FEG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6EE00FD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3A8E9F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2246C8B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A64D2BB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8F53FA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56D7F102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F344F68" w14:textId="77777777" w:rsidR="005F11AF" w:rsidRPr="00375B4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NECT-FCI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4D737AC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F7FBB17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2395A10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-1,853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D4109A1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31B3BF4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177C135A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545ACC0" w14:textId="77777777" w:rsidR="005F11AF" w:rsidRPr="00375B4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NECT-FCT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D00FF1E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-15,000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A47F2AC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53582FA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-2,317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0EEB080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FF5E5C1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0,739</w:t>
            </w:r>
          </w:p>
        </w:tc>
      </w:tr>
      <w:tr w:rsidR="005F11AF" w:rsidRPr="003B1BEE" w14:paraId="2CAF3D97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DFF2F74" w14:textId="77777777" w:rsidR="005F11AF" w:rsidRPr="00375B4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NECT-Uncoated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1CC1AC2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-18,000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E2B3EFE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C1C9128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-2,780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EF9812D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4DD666D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0,196</w:t>
            </w:r>
          </w:p>
        </w:tc>
      </w:tr>
      <w:tr w:rsidR="005F11AF" w:rsidRPr="003B1BEE" w14:paraId="56652170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9DA8319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NECI-FCA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EE44D98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7818F32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05F35E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FA29B82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C34887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18278505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0C0B376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NECI-FEG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BB16D5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0BB7FC9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42232CA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F033104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87C6B2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74285C9D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F26E017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NECI-FCI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16FB2F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5308032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0B2E44A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9ECDAD4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E93B8E1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66A3E9C1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B75DACF" w14:textId="77777777" w:rsidR="005F11AF" w:rsidRPr="00375B4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NECI-FCT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3582712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7DF9848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7E1EB96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-1,853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1177C6A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D0C9458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48B587FE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94B8B2C" w14:textId="77777777" w:rsidR="005F11AF" w:rsidRPr="00375B4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NECI-Uncoated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226ECB4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-15,000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A538770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17FA98F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-2,317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9988C92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C558AAB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0,739</w:t>
            </w:r>
          </w:p>
        </w:tc>
      </w:tr>
      <w:tr w:rsidR="005F11AF" w:rsidRPr="003B1BEE" w14:paraId="4236CBBC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72EF080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FCA-FEG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ECD631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8608996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A8AF37D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FAC04DC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5434EE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3D92FF99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B32C0A4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FCA-FCI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5152925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7D85AEA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224A131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248BB0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1B3AE5EA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7003C532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B647642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FCA-FCT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819AE78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C473265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2652FC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EE5912C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7FF1635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6AEB7A42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BB0F61D" w14:textId="77777777" w:rsidR="005F11AF" w:rsidRPr="00375B45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FCA-Uncoated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EDEA68E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EA85E45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C3537E3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-1,853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0ADC97E" w14:textId="77777777" w:rsidR="005F11AF" w:rsidRPr="00375B45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375B45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617D24B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68946A2F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6BE2F35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FEG-FCI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926009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1F054E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BF5EB6C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4556F5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C9D460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60206860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0BA7FCB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FEG-FCT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DC545B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411704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C0E117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2C1C83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F2BD893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061E741C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6511712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FEG-Uncoated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FEEF277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CD8B2C6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04F0D0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3B2A63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0,165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17A0926F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6B193A40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9590A19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FCI-FCT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7E53633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F5D298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40FFD0E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46C0570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F195D32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25B8178F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1DCA974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FCI-Uncoated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95D98E3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6BF1CD3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CC194C3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974A29A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A8EDCC5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3B1BEE" w14:paraId="46F40626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CCCCFF"/>
            <w:hideMark/>
          </w:tcPr>
          <w:p w14:paraId="226C7FF3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333399"/>
                <w:szCs w:val="24"/>
              </w:rPr>
              <w:t>FCT-Uncoated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37754D31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2A1F2852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6,475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085A8B43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149D4908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noWrap/>
            <w:hideMark/>
          </w:tcPr>
          <w:p w14:paraId="71077A84" w14:textId="77777777" w:rsidR="005F11AF" w:rsidRPr="003B1BEE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5C0E52" w14:paraId="0B342D7A" w14:textId="77777777" w:rsidTr="00766C41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CC4BC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Each row tests the null hypothesis that the Sample 1 and Sample 2 distributions are the same.</w:t>
            </w: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br/>
              <w:t xml:space="preserve"> Asymptotic significances (2-sided tests) are displayed. The significance level is ,050.</w:t>
            </w:r>
          </w:p>
        </w:tc>
      </w:tr>
      <w:tr w:rsidR="005F11AF" w:rsidRPr="005C0E52" w14:paraId="736321D4" w14:textId="77777777" w:rsidTr="00766C41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C1583E" w14:textId="77777777" w:rsidR="005F11AF" w:rsidRPr="003B1BEE" w:rsidRDefault="005F11AF" w:rsidP="00766C41">
            <w:pPr>
              <w:spacing w:after="0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3B1BEE">
              <w:rPr>
                <w:rFonts w:ascii="Arial" w:eastAsia="Times New Roman" w:hAnsi="Arial" w:cs="Arial"/>
                <w:color w:val="993300"/>
                <w:szCs w:val="24"/>
              </w:rPr>
              <w:t>a. Significance values have been adjusted by the Bonferroni correction for multiple tests.</w:t>
            </w:r>
          </w:p>
        </w:tc>
      </w:tr>
    </w:tbl>
    <w:p w14:paraId="3D15C404" w14:textId="77777777" w:rsidR="005F11AF" w:rsidRDefault="005F11AF" w:rsidP="005F11AF"/>
    <w:p w14:paraId="32B23017" w14:textId="1A53FBF6" w:rsidR="005F11AF" w:rsidRDefault="005F11AF" w:rsidP="005F11AF">
      <w:pPr>
        <w:pStyle w:val="a7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43"/>
        <w:gridCol w:w="1703"/>
        <w:gridCol w:w="1416"/>
        <w:gridCol w:w="1875"/>
        <w:gridCol w:w="1435"/>
        <w:gridCol w:w="1205"/>
      </w:tblGrid>
      <w:tr w:rsidR="005F11AF" w:rsidRPr="005C0E52" w14:paraId="059CE77B" w14:textId="77777777" w:rsidTr="00766C41">
        <w:trPr>
          <w:trHeight w:val="36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BB573" w14:textId="77777777" w:rsidR="005F11AF" w:rsidRPr="00716BB1" w:rsidRDefault="005F11AF" w:rsidP="00766C41">
            <w:pPr>
              <w:spacing w:after="0"/>
              <w:jc w:val="center"/>
              <w:rPr>
                <w:rFonts w:ascii="Arial Bold" w:eastAsia="Times New Roman" w:hAnsi="Arial Bold" w:cs="Calibri"/>
                <w:b/>
                <w:bCs/>
                <w:color w:val="993300"/>
                <w:sz w:val="28"/>
                <w:szCs w:val="28"/>
              </w:rPr>
            </w:pPr>
            <w:r w:rsidRPr="00716BB1">
              <w:rPr>
                <w:rFonts w:ascii="Arial Bold" w:eastAsia="Times New Roman" w:hAnsi="Arial Bold" w:cs="Calibri"/>
                <w:b/>
                <w:bCs/>
                <w:color w:val="993300"/>
                <w:sz w:val="28"/>
                <w:szCs w:val="28"/>
              </w:rPr>
              <w:t>Pairwise Comparisons of Treatment - Day 9</w:t>
            </w:r>
          </w:p>
        </w:tc>
      </w:tr>
      <w:tr w:rsidR="005F11AF" w:rsidRPr="00716BB1" w14:paraId="591134CD" w14:textId="77777777" w:rsidTr="00766C41">
        <w:trPr>
          <w:trHeight w:val="615"/>
        </w:trPr>
        <w:tc>
          <w:tcPr>
            <w:tcW w:w="1096" w:type="pct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auto"/>
            <w:vAlign w:val="bottom"/>
            <w:hideMark/>
          </w:tcPr>
          <w:p w14:paraId="6F68FFF8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Sample 1-Sample 2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2A30C654" w14:textId="77777777" w:rsidR="005F11AF" w:rsidRPr="00716BB1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Test Statistic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2C355A76" w14:textId="77777777" w:rsidR="005F11AF" w:rsidRPr="00716BB1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Std. Error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15DC2175" w14:textId="77777777" w:rsidR="005F11AF" w:rsidRPr="00716BB1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Std. Test Statistic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auto" w:fill="auto"/>
            <w:vAlign w:val="bottom"/>
            <w:hideMark/>
          </w:tcPr>
          <w:p w14:paraId="38FC4F02" w14:textId="77777777" w:rsidR="005F11AF" w:rsidRPr="00716BB1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Sig.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auto"/>
            <w:vAlign w:val="bottom"/>
            <w:hideMark/>
          </w:tcPr>
          <w:p w14:paraId="426FE0D5" w14:textId="77777777" w:rsidR="005F11AF" w:rsidRPr="00716BB1" w:rsidRDefault="005F11AF" w:rsidP="00766C41">
            <w:pPr>
              <w:spacing w:after="0"/>
              <w:jc w:val="center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Adj. Sig.</w:t>
            </w:r>
            <w:r w:rsidRPr="00716BB1">
              <w:rPr>
                <w:rFonts w:ascii="Arial" w:eastAsia="Times New Roman" w:hAnsi="Arial" w:cs="Arial"/>
                <w:color w:val="333399"/>
                <w:szCs w:val="24"/>
                <w:vertAlign w:val="superscript"/>
              </w:rPr>
              <w:t>a</w:t>
            </w:r>
          </w:p>
        </w:tc>
      </w:tr>
      <w:tr w:rsidR="005F11AF" w:rsidRPr="00716BB1" w14:paraId="71D76CE5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4238C1F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NECA-</w:t>
            </w: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2C3271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3BFDFDE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2FC362B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0B6E67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43B42AB6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267A01E4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07972CB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NECA-NECT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E35BB4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E5E4B10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2728E8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FD302F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D26D9B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007A9DF6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1A75036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NECA-NECI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ABCECE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CDA1A9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63BBCB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CC2D35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0,164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9320F1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42BA0DB8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B0A9259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NECA-FCA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F9D521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1627DF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A8654A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-1,854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E69624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BED1E8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120F5176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6AD2767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lastRenderedPageBreak/>
              <w:t>NECA-FEG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BCD994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-15,000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97DD9D6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C1AC4A0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-2,317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9F61ED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20918F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0,738</w:t>
            </w:r>
          </w:p>
        </w:tc>
      </w:tr>
      <w:tr w:rsidR="005F11AF" w:rsidRPr="00716BB1" w14:paraId="48B67D48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0B4E944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NECA-FCT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765C7E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-18,000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6B26F2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65E6E7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-2,780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FC1133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0,005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1D0AF71B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0,195</w:t>
            </w:r>
          </w:p>
        </w:tc>
      </w:tr>
      <w:tr w:rsidR="005F11AF" w:rsidRPr="00716BB1" w14:paraId="3097C152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hideMark/>
          </w:tcPr>
          <w:p w14:paraId="1BF10F05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NECA-FCI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09DA00D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-21,000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0B5E2F2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37432A0E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-3,244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26B13AD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0,001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noWrap/>
            <w:hideMark/>
          </w:tcPr>
          <w:p w14:paraId="782B4F8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0,042</w:t>
            </w:r>
          </w:p>
        </w:tc>
      </w:tr>
      <w:tr w:rsidR="005F11AF" w:rsidRPr="00716BB1" w14:paraId="17D4FDF5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8E02C3F" w14:textId="77777777" w:rsidR="005F11AF" w:rsidRPr="00473D88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</w:pPr>
            <w:r w:rsidRPr="00473D88">
              <w:rPr>
                <w:rFonts w:ascii="Arial" w:eastAsia="Times New Roman" w:hAnsi="Arial" w:cs="Arial"/>
                <w:color w:val="333399"/>
                <w:szCs w:val="24"/>
                <w:highlight w:val="yellow"/>
              </w:rPr>
              <w:t>NECA-Uncoated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B0E5556" w14:textId="77777777" w:rsidR="005F11AF" w:rsidRPr="00473D88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473D88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-24,000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FECA606" w14:textId="77777777" w:rsidR="005F11AF" w:rsidRPr="00473D88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473D88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4AA0F98" w14:textId="77777777" w:rsidR="005F11AF" w:rsidRPr="00473D88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473D88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-3,707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B2504C6" w14:textId="77777777" w:rsidR="005F11AF" w:rsidRPr="00473D88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473D88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634EF80" w14:textId="77777777" w:rsidR="005F11AF" w:rsidRPr="00473D88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</w:pPr>
            <w:r w:rsidRPr="00473D88">
              <w:rPr>
                <w:rFonts w:ascii="Arial" w:eastAsia="Times New Roman" w:hAnsi="Arial" w:cs="Arial"/>
                <w:color w:val="993300"/>
                <w:szCs w:val="24"/>
                <w:highlight w:val="yellow"/>
              </w:rPr>
              <w:t>0,008</w:t>
            </w:r>
          </w:p>
        </w:tc>
      </w:tr>
      <w:tr w:rsidR="005F11AF" w:rsidRPr="00716BB1" w14:paraId="0EE01705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11F6E87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-NECT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DE018A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91F39F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E000E3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32DA75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978EB1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203AAADB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5DFD4BC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-NECI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6F119C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A77775B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42ACC8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8F440A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D617E6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00856705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5B95606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-FCA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225DC1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178B21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E544F5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3742DD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0,164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B0F99A0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2BC2CAC1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8CDE0C4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D3490A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49E26A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23DBDE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-1,854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5AB385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49DFB6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06AFABD8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AE91F42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C611C5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-15,000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488144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37F0B9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-2,317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BEC55E0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4A7713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0,738</w:t>
            </w:r>
          </w:p>
        </w:tc>
      </w:tr>
      <w:tr w:rsidR="005F11AF" w:rsidRPr="00716BB1" w14:paraId="5A023810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C6034EB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1DADEB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-18,000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49F9116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88DDB1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-2,780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51A38D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0,005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A02D71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0,195</w:t>
            </w:r>
          </w:p>
        </w:tc>
      </w:tr>
      <w:tr w:rsidR="005F11AF" w:rsidRPr="00716BB1" w14:paraId="1DA0BDBA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hideMark/>
          </w:tcPr>
          <w:p w14:paraId="222DAC55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>
              <w:rPr>
                <w:rFonts w:ascii="Arial" w:eastAsia="Times New Roman" w:hAnsi="Arial" w:cs="Arial"/>
                <w:color w:val="333399"/>
                <w:szCs w:val="24"/>
              </w:rPr>
              <w:t>NEEU</w:t>
            </w: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4D390FA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-21,000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211A13D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007721D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-3,244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00"/>
            <w:noWrap/>
            <w:hideMark/>
          </w:tcPr>
          <w:p w14:paraId="755980E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0,001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00"/>
            <w:noWrap/>
            <w:hideMark/>
          </w:tcPr>
          <w:p w14:paraId="05B220CB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0,042</w:t>
            </w:r>
          </w:p>
        </w:tc>
      </w:tr>
      <w:tr w:rsidR="005F11AF" w:rsidRPr="00716BB1" w14:paraId="4368F19F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A9B41F7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NECT-NECI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13E7FD0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5BA3BA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48F87D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15B9EA6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2E201B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5DE8C1EC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C0A2B51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NECT-FCA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D2C920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1E9E01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446C73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A567D2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30BFCA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0A91A84D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5647578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NECT-FEG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9FB444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778114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43C437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6F5D2C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0,164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FA3D0E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2F4D1E4A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0F253EA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NECT-FCT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B89E57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435D01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F7BE5F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-1,854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F32A4CE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4E9256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03EA67C1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C8FBB26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NECT-FCI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10B787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-15,000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019815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D84AAAB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-2,317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59452C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639D69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0,738</w:t>
            </w:r>
          </w:p>
        </w:tc>
      </w:tr>
      <w:tr w:rsidR="005F11AF" w:rsidRPr="00716BB1" w14:paraId="711FB574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29B051E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NECT-Uncoated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0203DF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-18,000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FF6266B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12C89B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-2,780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4AD4B0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0,005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172492C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0,195</w:t>
            </w:r>
          </w:p>
        </w:tc>
      </w:tr>
      <w:tr w:rsidR="005F11AF" w:rsidRPr="00716BB1" w14:paraId="129D8A8A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881292F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NECI-FCA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E15EEA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A70684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55E8606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648808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67787B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25921A24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0D87F90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NECI-FEG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CA2905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387B84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8B4C2B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99E172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0EA3F7B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43C83A9B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101A35A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NECI-FCT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6E4B07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E52163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E2C735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A526FA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0,164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779254B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467B41C7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37D3594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NECI-FCI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57D76D6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944C42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E27341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-1,854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1070BB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65A04E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24325DD7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1973A2F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NECI-Uncoated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19FCAD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-15,000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A360CB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693006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-2,317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082E31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184EDAF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0,738</w:t>
            </w:r>
          </w:p>
        </w:tc>
      </w:tr>
      <w:tr w:rsidR="005F11AF" w:rsidRPr="00716BB1" w14:paraId="41B044C8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B46D879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FCA-FEG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7EB6BDB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D95787E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A3C3BA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3C8A91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40BBF2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62C85B44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24B86CC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FCA-FCT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67F074B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247912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E9854E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4FD92D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5EF7C83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766D38D3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B621A84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FCA-FCI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DA0197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1FE9A9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F7D65F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8BD05F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0,164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69B147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4B913817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729F2CF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FCA-Uncoated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F54C84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-12,000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294979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988A4D2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-1,854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A27D6D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569EC0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548AA391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D2198E2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FEG-FCT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2CF2D75E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B3CECA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6B4F31F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83C70E0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1C3185E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4D567DE6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5B1CE36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FEG-FCI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140D3F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F10AF94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1E2C9C8E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07EBA9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08CA20B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27EEDF92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A28C3D7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FEG-Uncoated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8EDB611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-9,000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26E9566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766411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-1,390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8DD1EA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0,164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25ED9EB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2093A59D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203BF01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FCT-FCI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4C3507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43F2F3E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5A836C0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ED478EC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382FE5E7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27D4EE71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5B453194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FCT-Uncoated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88BE7CA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-6,000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7A47EED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34A3CD9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-0,927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14:paraId="0B12AE9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0,354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14:paraId="66C17C93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716BB1" w14:paraId="11989444" w14:textId="77777777" w:rsidTr="00766C41">
        <w:trPr>
          <w:trHeight w:val="315"/>
        </w:trPr>
        <w:tc>
          <w:tcPr>
            <w:tcW w:w="1096" w:type="pct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CCCCFF"/>
            <w:hideMark/>
          </w:tcPr>
          <w:p w14:paraId="2ECC3321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333399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333399"/>
                <w:szCs w:val="24"/>
              </w:rPr>
              <w:t>FCI-Uncoated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6AD236CD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-3,000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1D8D510F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6,474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516B6638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-0,463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14:paraId="203D4DE9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0,643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noWrap/>
            <w:hideMark/>
          </w:tcPr>
          <w:p w14:paraId="6AE295C5" w14:textId="77777777" w:rsidR="005F11AF" w:rsidRPr="00716BB1" w:rsidRDefault="005F11AF" w:rsidP="00766C41">
            <w:pPr>
              <w:spacing w:after="0"/>
              <w:jc w:val="right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1,000</w:t>
            </w:r>
          </w:p>
        </w:tc>
      </w:tr>
      <w:tr w:rsidR="005F11AF" w:rsidRPr="005C0E52" w14:paraId="39D9C38E" w14:textId="77777777" w:rsidTr="00766C41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CA52F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lastRenderedPageBreak/>
              <w:t>Each row tests the null hypothesis that the Sample 1 and Sample 2 distributions are the same.</w:t>
            </w: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br/>
              <w:t xml:space="preserve"> Asymptotic significances (2-sided tests) are displayed. The significance level is ,050.</w:t>
            </w:r>
          </w:p>
        </w:tc>
      </w:tr>
      <w:tr w:rsidR="005F11AF" w:rsidRPr="005C0E52" w14:paraId="36FDEC64" w14:textId="77777777" w:rsidTr="00766C41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30035D" w14:textId="77777777" w:rsidR="005F11AF" w:rsidRPr="00716BB1" w:rsidRDefault="005F11AF" w:rsidP="00766C41">
            <w:pPr>
              <w:spacing w:after="0"/>
              <w:rPr>
                <w:rFonts w:ascii="Arial" w:eastAsia="Times New Roman" w:hAnsi="Arial" w:cs="Arial"/>
                <w:color w:val="993300"/>
                <w:szCs w:val="24"/>
              </w:rPr>
            </w:pPr>
            <w:r w:rsidRPr="00716BB1">
              <w:rPr>
                <w:rFonts w:ascii="Arial" w:eastAsia="Times New Roman" w:hAnsi="Arial" w:cs="Arial"/>
                <w:color w:val="993300"/>
                <w:szCs w:val="24"/>
              </w:rPr>
              <w:t>a. Significance values have been adjusted by the Bonferroni correction for multiple tests.</w:t>
            </w:r>
          </w:p>
        </w:tc>
      </w:tr>
    </w:tbl>
    <w:p w14:paraId="4662777E" w14:textId="77777777" w:rsidR="005F11AF" w:rsidRDefault="005F11AF" w:rsidP="005F11AF"/>
    <w:p w14:paraId="4A8EFB55" w14:textId="77777777" w:rsidR="005F11AF" w:rsidRPr="008618BD" w:rsidRDefault="005F11AF" w:rsidP="005F11AF">
      <w:pPr>
        <w:autoSpaceDE w:val="0"/>
        <w:autoSpaceDN w:val="0"/>
        <w:adjustRightInd w:val="0"/>
        <w:spacing w:after="0"/>
        <w:rPr>
          <w:rFonts w:cs="Times New Roman"/>
          <w:szCs w:val="24"/>
          <w14:ligatures w14:val="standardContextual"/>
        </w:rPr>
      </w:pPr>
    </w:p>
    <w:p w14:paraId="3F828CFC" w14:textId="4FF91F95" w:rsidR="00691EC4" w:rsidRDefault="00691EC4" w:rsidP="00691EC4">
      <w:pPr>
        <w:pStyle w:val="a7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7D7C69">
        <w:rPr>
          <w:noProof/>
        </w:rPr>
        <w:t>17</w:t>
      </w:r>
      <w:r>
        <w:fldChar w:fldCharType="end"/>
      </w:r>
      <w:r>
        <w:t xml:space="preserve"> Tuckey HSD pairwise comparison among treatments</w:t>
      </w:r>
    </w:p>
    <w:tbl>
      <w:tblPr>
        <w:tblW w:w="5377" w:type="pct"/>
        <w:tblInd w:w="-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3"/>
        <w:gridCol w:w="1268"/>
        <w:gridCol w:w="1268"/>
        <w:gridCol w:w="1279"/>
        <w:gridCol w:w="1054"/>
        <w:gridCol w:w="782"/>
        <w:gridCol w:w="1054"/>
        <w:gridCol w:w="1356"/>
      </w:tblGrid>
      <w:tr w:rsidR="005F11AF" w:rsidRPr="008618BD" w14:paraId="6AD17170" w14:textId="77777777" w:rsidTr="00766C41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D26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b/>
                <w:bCs/>
                <w:color w:val="010205"/>
                <w:sz w:val="22"/>
                <w14:ligatures w14:val="standardContextual"/>
              </w:rPr>
              <w:t>Multiple Comparisons</w:t>
            </w:r>
          </w:p>
        </w:tc>
      </w:tr>
      <w:tr w:rsidR="005F11AF" w:rsidRPr="008618BD" w14:paraId="2DB2079C" w14:textId="77777777" w:rsidTr="00766C41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F9D01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rPr>
                <w:rFonts w:cs="Times New Roman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:shd w:val="clear" w:color="auto" w:fill="FFFFFF"/>
                <w14:ligatures w14:val="standardContextual"/>
              </w:rPr>
              <w:t xml:space="preserve">Tukey HSD  </w:t>
            </w:r>
          </w:p>
        </w:tc>
      </w:tr>
      <w:tr w:rsidR="005F11AF" w:rsidRPr="00895559" w14:paraId="14941CEB" w14:textId="77777777" w:rsidTr="00691EC4">
        <w:trPr>
          <w:cantSplit/>
        </w:trPr>
        <w:tc>
          <w:tcPr>
            <w:tcW w:w="11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DAB72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Dependent Variable</w:t>
            </w:r>
          </w:p>
        </w:tc>
        <w:tc>
          <w:tcPr>
            <w:tcW w:w="6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B01D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(I) Treatment</w:t>
            </w:r>
          </w:p>
        </w:tc>
        <w:tc>
          <w:tcPr>
            <w:tcW w:w="6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58ECB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(J) Treatment</w:t>
            </w:r>
          </w:p>
        </w:tc>
        <w:tc>
          <w:tcPr>
            <w:tcW w:w="608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F7E48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Mean Difference (I-J)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AA5BCC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Std. Error</w:t>
            </w:r>
          </w:p>
        </w:tc>
        <w:tc>
          <w:tcPr>
            <w:tcW w:w="372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348D5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Sig.</w:t>
            </w:r>
          </w:p>
        </w:tc>
        <w:tc>
          <w:tcPr>
            <w:tcW w:w="1146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C29A4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95% Confidence Interval</w:t>
            </w:r>
          </w:p>
        </w:tc>
      </w:tr>
      <w:tr w:rsidR="005F11AF" w:rsidRPr="00895559" w14:paraId="2B25D360" w14:textId="77777777" w:rsidTr="00691EC4">
        <w:trPr>
          <w:cantSplit/>
        </w:trPr>
        <w:tc>
          <w:tcPr>
            <w:tcW w:w="116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262A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3E325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1EE56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</w:p>
        </w:tc>
        <w:tc>
          <w:tcPr>
            <w:tcW w:w="608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552EB5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91C6C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</w:p>
        </w:tc>
        <w:tc>
          <w:tcPr>
            <w:tcW w:w="372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2815E5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80E273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Lower Bound</w:t>
            </w:r>
          </w:p>
        </w:tc>
        <w:tc>
          <w:tcPr>
            <w:tcW w:w="645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2037E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Upper Bound</w:t>
            </w:r>
          </w:p>
        </w:tc>
      </w:tr>
      <w:tr w:rsidR="005F11AF" w:rsidRPr="00895559" w14:paraId="4B56BCD7" w14:textId="77777777" w:rsidTr="00691EC4">
        <w:trPr>
          <w:cantSplit/>
        </w:trPr>
        <w:tc>
          <w:tcPr>
            <w:tcW w:w="116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52AD87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Results_</w:t>
            </w:r>
            <w:r w:rsidRPr="00D76966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Appearence</w:t>
            </w:r>
          </w:p>
        </w:tc>
        <w:tc>
          <w:tcPr>
            <w:tcW w:w="603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7BF888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3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E666F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08A7C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,02857</w:t>
            </w:r>
          </w:p>
        </w:tc>
        <w:tc>
          <w:tcPr>
            <w:tcW w:w="501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18A6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C1F5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F25DF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-,14258</w:t>
            </w:r>
          </w:p>
        </w:tc>
        <w:tc>
          <w:tcPr>
            <w:tcW w:w="64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0B01F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,19972</w:t>
            </w:r>
          </w:p>
        </w:tc>
      </w:tr>
      <w:tr w:rsidR="005F11AF" w:rsidRPr="00895559" w14:paraId="32300F7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9975DB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EF33E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C3BC3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D76966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1830B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11D93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C7BD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B1FE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,00028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675D9C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,34258</w:t>
            </w:r>
          </w:p>
        </w:tc>
      </w:tr>
      <w:tr w:rsidR="005F11AF" w:rsidRPr="00895559" w14:paraId="76F4E51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8CE2B3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85C8E7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D10D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062EB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,15238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3A00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2E9A4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E08ED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-,01877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D4EF8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,32353</w:t>
            </w:r>
          </w:p>
        </w:tc>
      </w:tr>
      <w:tr w:rsidR="005F11AF" w:rsidRPr="00895559" w14:paraId="2F24C35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C05197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AAEC4F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C736A8" w14:textId="77777777" w:rsidR="005F11AF" w:rsidRPr="00D7696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D76966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88BFB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,32857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2EE27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B297B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723E7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,15742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D220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,49972</w:t>
            </w:r>
          </w:p>
        </w:tc>
      </w:tr>
      <w:tr w:rsidR="005F11AF" w:rsidRPr="00895559" w14:paraId="2DCBC58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0664C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F8717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96A537" w14:textId="77777777" w:rsidR="005F11AF" w:rsidRPr="00D7696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D76966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4D158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40DB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43D52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55BA2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,08599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1D404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,42829</w:t>
            </w:r>
          </w:p>
        </w:tc>
      </w:tr>
      <w:tr w:rsidR="005F11AF" w:rsidRPr="00895559" w14:paraId="417A83E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D651F0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B63899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A11A47" w14:textId="77777777" w:rsidR="005F11AF" w:rsidRPr="00D7696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D76966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79DBC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,31429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F12D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76B0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4C74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,14314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F0C2F2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,48543</w:t>
            </w:r>
          </w:p>
        </w:tc>
      </w:tr>
      <w:tr w:rsidR="005F11AF" w:rsidRPr="00895559" w14:paraId="7ABB9B9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423E5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03986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F2532D" w14:textId="77777777" w:rsidR="005F11AF" w:rsidRPr="00D7696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D76966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6DDB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,28571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9394D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C1B1E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D2D4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,11457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3FFC3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,45686</w:t>
            </w:r>
          </w:p>
        </w:tc>
      </w:tr>
      <w:tr w:rsidR="005F11AF" w:rsidRPr="00895559" w14:paraId="461625E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A4C4F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C86B6C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1F0866" w14:textId="77777777" w:rsidR="005F11AF" w:rsidRPr="00D76966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D76966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92008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1,10952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82C16B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E7016C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D261E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,93838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A5D3D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1,28067</w:t>
            </w:r>
          </w:p>
        </w:tc>
      </w:tr>
      <w:tr w:rsidR="005F11AF" w:rsidRPr="00895559" w14:paraId="0415E24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AB9934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5485C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9DF65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0064E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-,02857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2B26E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80BF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45C2B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-,19972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54C884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,14258</w:t>
            </w:r>
          </w:p>
        </w:tc>
      </w:tr>
      <w:tr w:rsidR="005F11AF" w:rsidRPr="00895559" w14:paraId="1149F7D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697156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1E3A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B2B37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9CC63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6CCC8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EE1D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FDBA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-,02829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BE4BD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,31401</w:t>
            </w:r>
          </w:p>
        </w:tc>
      </w:tr>
      <w:tr w:rsidR="005F11AF" w:rsidRPr="00895559" w14:paraId="57694C5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DB6A1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50C3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628B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848A8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,12381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C483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EC90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63412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-,04734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C80B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,29496</w:t>
            </w:r>
          </w:p>
        </w:tc>
      </w:tr>
      <w:tr w:rsidR="005F11AF" w:rsidRPr="00895559" w14:paraId="04C236B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DA2D07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235E4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E4EB43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2253E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,30000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F910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FC7F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B858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,12885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63044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,47115</w:t>
            </w:r>
          </w:p>
        </w:tc>
      </w:tr>
      <w:tr w:rsidR="005F11AF" w:rsidRPr="00895559" w14:paraId="16B711C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9BA5A2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2284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300145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AD904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,22857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85CA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C27C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3047A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,05742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3386C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,39972</w:t>
            </w:r>
          </w:p>
        </w:tc>
      </w:tr>
      <w:tr w:rsidR="005F11AF" w:rsidRPr="00895559" w14:paraId="313B359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83268D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ED06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317CDC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8FEE2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,28571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B0D7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41F7C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CB58B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,11457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186D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,45686</w:t>
            </w:r>
          </w:p>
        </w:tc>
      </w:tr>
      <w:tr w:rsidR="005F11AF" w:rsidRPr="00895559" w14:paraId="3059AA2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782A85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80A8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D13972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959D0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B72FB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ADCB6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61256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,08599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E4CB5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,42829</w:t>
            </w:r>
          </w:p>
        </w:tc>
      </w:tr>
      <w:tr w:rsidR="005F11AF" w:rsidRPr="00895559" w14:paraId="222E7B2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AE1D3C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85DD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80BCB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BD472C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1,08095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043FB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B23D5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8BA41D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,90980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C7C936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1,25210</w:t>
            </w:r>
          </w:p>
        </w:tc>
      </w:tr>
      <w:tr w:rsidR="005F11AF" w:rsidRPr="00895559" w14:paraId="6903A72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C385B1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0C6B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8CE87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BF757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0A85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A461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3578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-,34258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5682F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-,00028</w:t>
            </w:r>
          </w:p>
        </w:tc>
      </w:tr>
      <w:tr w:rsidR="005F11AF" w:rsidRPr="00895559" w14:paraId="67C9420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C319B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1CE22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1CC3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7529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D0FB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4B7F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678D6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-,31401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AA930F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,02829</w:t>
            </w:r>
          </w:p>
        </w:tc>
      </w:tr>
      <w:tr w:rsidR="005F11AF" w:rsidRPr="00895559" w14:paraId="55C556D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EF825B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CBEF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B915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6A7D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-,01905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6DD46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79AF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542E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-,19020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C8FDA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,15210</w:t>
            </w:r>
          </w:p>
        </w:tc>
      </w:tr>
      <w:tr w:rsidR="005F11AF" w:rsidRPr="00895559" w14:paraId="78C3443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EA2870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23AFA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1565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F3A53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,15714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15F55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71D3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CEF82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-,01401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61402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,32829</w:t>
            </w:r>
          </w:p>
        </w:tc>
      </w:tr>
      <w:tr w:rsidR="005F11AF" w:rsidRPr="00895559" w14:paraId="7A98A12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61C63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2E3C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D55E7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95B7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,08571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9B39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E943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,817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DCD3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-,08543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2B025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,25686</w:t>
            </w:r>
          </w:p>
        </w:tc>
      </w:tr>
      <w:tr w:rsidR="005F11AF" w:rsidRPr="00895559" w14:paraId="4A19ADE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C6C79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6D57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CAFF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C4C3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9F198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A208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2D48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-,02829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38D39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,31401</w:t>
            </w:r>
          </w:p>
        </w:tc>
      </w:tr>
      <w:tr w:rsidR="005F11AF" w:rsidRPr="00895559" w14:paraId="51836E1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63263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125A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28EAC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C4A5E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,11429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1E14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FF43F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,477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E040D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-,05686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2347B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,28543</w:t>
            </w:r>
          </w:p>
        </w:tc>
      </w:tr>
      <w:tr w:rsidR="005F11AF" w:rsidRPr="00895559" w14:paraId="345B4E4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A22E85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38C4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E67D3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5EF3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,93810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AAEC4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DA5987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4D725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,76695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CD722B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1,10924</w:t>
            </w:r>
          </w:p>
        </w:tc>
      </w:tr>
      <w:tr w:rsidR="005F11AF" w:rsidRPr="00895559" w14:paraId="27EAB02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DD6A91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2108F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625F2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E9FA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-,15238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3F6A5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E067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E0FB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-,32353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16DB6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,01877</w:t>
            </w:r>
          </w:p>
        </w:tc>
      </w:tr>
      <w:tr w:rsidR="005F11AF" w:rsidRPr="00895559" w14:paraId="4CF4463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1742CB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E562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0BE3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28882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-,12381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FD2D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D0B47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A8A0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-,29496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1237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,04734</w:t>
            </w:r>
          </w:p>
        </w:tc>
      </w:tr>
      <w:tr w:rsidR="005F11AF" w:rsidRPr="00895559" w14:paraId="6E611A2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237488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E76A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FAB2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A227B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,01905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D98D2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0952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A58B2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-,15210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D988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,19020</w:t>
            </w:r>
          </w:p>
        </w:tc>
      </w:tr>
      <w:tr w:rsidR="005F11AF" w:rsidRPr="00895559" w14:paraId="43FB4BB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E3423A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49A3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2198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EA20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,17619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E5F77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52C9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0BDB3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,00504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E61D3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,34734</w:t>
            </w:r>
          </w:p>
        </w:tc>
      </w:tr>
      <w:tr w:rsidR="005F11AF" w:rsidRPr="00895559" w14:paraId="652A3D4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A93FC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58F7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2D89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FB64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5D29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15C44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,598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184C4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-,06639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335A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,27591</w:t>
            </w:r>
          </w:p>
        </w:tc>
      </w:tr>
      <w:tr w:rsidR="005F11AF" w:rsidRPr="00895559" w14:paraId="3ED36F9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07D50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7EFB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837A0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ED232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,16190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6B74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6F950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B6389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-,00924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A4DD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,33305</w:t>
            </w:r>
          </w:p>
        </w:tc>
      </w:tr>
      <w:tr w:rsidR="005F11AF" w:rsidRPr="00895559" w14:paraId="34807CA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06BDA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A0BB8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4690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306D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,13333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DD852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49F7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,265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B8C8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-,03782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BF22BA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,30448</w:t>
            </w:r>
          </w:p>
        </w:tc>
      </w:tr>
      <w:tr w:rsidR="005F11AF" w:rsidRPr="00895559" w14:paraId="4FB8289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03A0EB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5387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89DC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4E011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,95714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31D7E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D8EC64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959F7C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,78599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B8245A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1,12829</w:t>
            </w:r>
          </w:p>
        </w:tc>
      </w:tr>
      <w:tr w:rsidR="005F11AF" w:rsidRPr="00895559" w14:paraId="4CB966F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6FAC10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CB6FD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8EB6EA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0C1C1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-,32857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9EFD4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6702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CD53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-,49972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18567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-,15742</w:t>
            </w:r>
          </w:p>
        </w:tc>
      </w:tr>
      <w:tr w:rsidR="005F11AF" w:rsidRPr="00895559" w14:paraId="4798815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FAF44C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EE71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888BE4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6B82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-,30000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6AC2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B4F5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43CE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-,47115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49FD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-,12885</w:t>
            </w:r>
          </w:p>
        </w:tc>
      </w:tr>
      <w:tr w:rsidR="005F11AF" w:rsidRPr="00895559" w14:paraId="1073847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0A607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6A27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687AE1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3EF82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-,15714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C3F2D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49401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2C55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-,32829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CA6A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,01401</w:t>
            </w:r>
          </w:p>
        </w:tc>
      </w:tr>
      <w:tr w:rsidR="005F11AF" w:rsidRPr="00895559" w14:paraId="1E7BC49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AAEC3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90894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F05F10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7BA7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-,17619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D9A1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035A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B5478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-,34734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2861FB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-,00504</w:t>
            </w:r>
          </w:p>
        </w:tc>
      </w:tr>
      <w:tr w:rsidR="005F11AF" w:rsidRPr="00895559" w14:paraId="0CDDA95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D319A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F9D7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CD9E6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417DE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-,07143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88B7A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FA51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,926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0B8D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-,24258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E44B4E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,09972</w:t>
            </w:r>
          </w:p>
        </w:tc>
      </w:tr>
      <w:tr w:rsidR="005F11AF" w:rsidRPr="00895559" w14:paraId="693E8AE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EB7104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F8562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0EC2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5342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-,01429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2F06E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27C6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E4975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-,18543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68DCEA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,15686</w:t>
            </w:r>
          </w:p>
        </w:tc>
      </w:tr>
      <w:tr w:rsidR="005F11AF" w:rsidRPr="00895559" w14:paraId="327C969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F649C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CB7AF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398AF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95A80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5B32F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BFDA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3691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-,21401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472C8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,12829</w:t>
            </w:r>
          </w:p>
        </w:tc>
      </w:tr>
      <w:tr w:rsidR="005F11AF" w:rsidRPr="00895559" w14:paraId="12379E7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0AAB2D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9AD5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EDB3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7001E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,78095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A9E8A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F2FBD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59120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,60980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B86EC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,95210</w:t>
            </w:r>
          </w:p>
        </w:tc>
      </w:tr>
      <w:tr w:rsidR="005F11AF" w:rsidRPr="00895559" w14:paraId="18A2F91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AC7DA5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10B0B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577C32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447A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2444F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77E34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56B8F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-,42829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A03A3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-,08599</w:t>
            </w:r>
          </w:p>
        </w:tc>
      </w:tr>
      <w:tr w:rsidR="005F11AF" w:rsidRPr="00895559" w14:paraId="1999635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F3B3F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08BA6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E52E01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22DBF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-,22857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5D79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0958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93BAB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-,39972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6E4D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-,05742</w:t>
            </w:r>
          </w:p>
        </w:tc>
      </w:tr>
      <w:tr w:rsidR="005F11AF" w:rsidRPr="00895559" w14:paraId="5E0DE81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C85A41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F45D1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A352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93A17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-,08571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A669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3335C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,817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A2DD0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-,25686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05FED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,08543</w:t>
            </w:r>
          </w:p>
        </w:tc>
      </w:tr>
      <w:tr w:rsidR="005F11AF" w:rsidRPr="00895559" w14:paraId="5CE9787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68D11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EBC0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4810C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B9B8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ECD3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872F9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,598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39FA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-,27591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D56FB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,06639</w:t>
            </w:r>
          </w:p>
        </w:tc>
      </w:tr>
      <w:tr w:rsidR="005F11AF" w:rsidRPr="00895559" w14:paraId="6B07994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3BE37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5C844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4B629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115F8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,07143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8A3B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0AEA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,926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E192A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-,09972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6C4E8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,24258</w:t>
            </w:r>
          </w:p>
        </w:tc>
      </w:tr>
      <w:tr w:rsidR="005F11AF" w:rsidRPr="00895559" w14:paraId="6985416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D8F64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208E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02D9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5A5C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,05714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A0E9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3A132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,980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FE20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-,11401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43969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,22829</w:t>
            </w:r>
          </w:p>
        </w:tc>
      </w:tr>
      <w:tr w:rsidR="005F11AF" w:rsidRPr="00895559" w14:paraId="504BABD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2C27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0198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4763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BDF12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,02857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D9A4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81528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48BBC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-,14258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5858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,19972</w:t>
            </w:r>
          </w:p>
        </w:tc>
      </w:tr>
      <w:tr w:rsidR="005F11AF" w:rsidRPr="00895559" w14:paraId="76F1B09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20D25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6A9F3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6A93CB" w14:textId="77777777" w:rsidR="005F11AF" w:rsidRPr="006C1A12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6C1A12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9B48D9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,85238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EA7BD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4258DE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FC216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,68123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3E944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1,02353</w:t>
            </w:r>
          </w:p>
        </w:tc>
      </w:tr>
      <w:tr w:rsidR="005F11AF" w:rsidRPr="00895559" w14:paraId="0682464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11102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AAF9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371E5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9367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-,31429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E895C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C630D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4C30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-,48543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F8DE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-,14314</w:t>
            </w:r>
          </w:p>
        </w:tc>
      </w:tr>
      <w:tr w:rsidR="005F11AF" w:rsidRPr="00895559" w14:paraId="6BFDAEE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ECF89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E3A6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7CEE5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D171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-,28571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FFF88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EE86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AD70F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-,45686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9D3C37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-,11457</w:t>
            </w:r>
          </w:p>
        </w:tc>
      </w:tr>
      <w:tr w:rsidR="005F11AF" w:rsidRPr="00895559" w14:paraId="229CA01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E2AA5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21252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9BE3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70894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4FBA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B903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C21C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-,31401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0DBFD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,02829</w:t>
            </w:r>
          </w:p>
        </w:tc>
      </w:tr>
      <w:tr w:rsidR="005F11AF" w:rsidRPr="00895559" w14:paraId="00ED39E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DB64D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B8A1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18C1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C7444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-,16190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94094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34B1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8390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-,33305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A476B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,00924</w:t>
            </w:r>
          </w:p>
        </w:tc>
      </w:tr>
      <w:tr w:rsidR="005F11AF" w:rsidRPr="00895559" w14:paraId="79F84F8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7D40CB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F8BD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8E51E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E855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,01429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28FF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D593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75EC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-,15686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1000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,18543</w:t>
            </w:r>
          </w:p>
        </w:tc>
      </w:tr>
      <w:tr w:rsidR="005F11AF" w:rsidRPr="00895559" w14:paraId="30CA461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61019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B12D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3A140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1E99E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-,05714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03BC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67B0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,980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EF98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-,22829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BD57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,11401</w:t>
            </w:r>
          </w:p>
        </w:tc>
      </w:tr>
      <w:tr w:rsidR="005F11AF" w:rsidRPr="00895559" w14:paraId="200C608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AF0A2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8491B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D671D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DA41F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-,02857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205F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F0ADD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49350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-,19972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483D1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,14258</w:t>
            </w:r>
          </w:p>
        </w:tc>
      </w:tr>
      <w:tr w:rsidR="005F11AF" w:rsidRPr="00895559" w14:paraId="1B77F8F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5DEF5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86AC2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863E9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B1CD1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,79524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BA195C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0FBB9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413C46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,62409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561FE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,96639</w:t>
            </w:r>
          </w:p>
        </w:tc>
      </w:tr>
      <w:tr w:rsidR="005F11AF" w:rsidRPr="00895559" w14:paraId="709288D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496684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2A67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D608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1939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-,28571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B0BEE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98E5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A4BA4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-,45686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8B92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-,11457</w:t>
            </w:r>
          </w:p>
        </w:tc>
      </w:tr>
      <w:tr w:rsidR="005F11AF" w:rsidRPr="00895559" w14:paraId="7610274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09787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324D5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CEC5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7D60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F59E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C720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36CC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-,42829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5424A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-,08599</w:t>
            </w:r>
          </w:p>
        </w:tc>
      </w:tr>
      <w:tr w:rsidR="005F11AF" w:rsidRPr="00895559" w14:paraId="7EBEEA7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4BF1F7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25ED5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0E304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5E738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-,11429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81C45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55814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,477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4DC5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-,28543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95327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,05686</w:t>
            </w:r>
          </w:p>
        </w:tc>
      </w:tr>
      <w:tr w:rsidR="005F11AF" w:rsidRPr="00895559" w14:paraId="531C027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D3661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3FA11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149CC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CFE7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-,13333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F58A5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C9F6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,265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F6788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-,30448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7C001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,03782</w:t>
            </w:r>
          </w:p>
        </w:tc>
      </w:tr>
      <w:tr w:rsidR="005F11AF" w:rsidRPr="00895559" w14:paraId="2686C5A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4976B2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F725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69EB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6CDE7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9E967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FEAE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6E58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-,12829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F38F11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,21401</w:t>
            </w:r>
          </w:p>
        </w:tc>
      </w:tr>
      <w:tr w:rsidR="005F11AF" w:rsidRPr="00895559" w14:paraId="64C9DE7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B5A0C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A56E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7C49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1CD7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-,02857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73950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28C5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313DD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-,19972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1D86D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,14258</w:t>
            </w:r>
          </w:p>
        </w:tc>
      </w:tr>
      <w:tr w:rsidR="005F11AF" w:rsidRPr="00895559" w14:paraId="23095FB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F691D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A656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4B256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E73D3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,02857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24E5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8B6D7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F27B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-,14258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3738D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,19972</w:t>
            </w:r>
          </w:p>
        </w:tc>
      </w:tr>
      <w:tr w:rsidR="005F11AF" w:rsidRPr="00895559" w14:paraId="2084ED4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9A9C9F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B6FF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6CE14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0B0C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,82381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2D93A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2B7E8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44F20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,65266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A963BE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,99496</w:t>
            </w:r>
          </w:p>
        </w:tc>
      </w:tr>
      <w:tr w:rsidR="005F11AF" w:rsidRPr="00895559" w14:paraId="1DF4F1A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68F86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36F1A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E28F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95F2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-1,10952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7BAB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68E88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AD0DD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-1,28067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F884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-,93838</w:t>
            </w:r>
          </w:p>
        </w:tc>
      </w:tr>
      <w:tr w:rsidR="005F11AF" w:rsidRPr="00895559" w14:paraId="5FB27CA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8E821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5DBF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77AE1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5F7E8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-1,08095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86D6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D6D0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F7C1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-1,25210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BFDDF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-,90980</w:t>
            </w:r>
          </w:p>
        </w:tc>
      </w:tr>
      <w:tr w:rsidR="005F11AF" w:rsidRPr="00895559" w14:paraId="2FFD53B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D6426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137F7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0E80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67810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-,93810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CD22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AC0E3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A967C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-1,10924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FF58C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-,76695</w:t>
            </w:r>
          </w:p>
        </w:tc>
      </w:tr>
      <w:tr w:rsidR="005F11AF" w:rsidRPr="00895559" w14:paraId="30622DC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48228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63B0E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85D6B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8A498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-,95714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3372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AA09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3E2B7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-1,12829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17213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-,78599</w:t>
            </w:r>
          </w:p>
        </w:tc>
      </w:tr>
      <w:tr w:rsidR="005F11AF" w:rsidRPr="00895559" w14:paraId="73CE298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182C2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7BAD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B6073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3FF20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-,78095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347B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69A4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CCA0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-,95210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923F72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-,60980</w:t>
            </w:r>
          </w:p>
        </w:tc>
      </w:tr>
      <w:tr w:rsidR="005F11AF" w:rsidRPr="00895559" w14:paraId="645DED8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71BF2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23324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4D748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7D81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-,85238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EA100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75EC5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F8422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-1,02353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10EEB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-,68123</w:t>
            </w:r>
          </w:p>
        </w:tc>
      </w:tr>
      <w:tr w:rsidR="005F11AF" w:rsidRPr="00895559" w14:paraId="67E922F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26D5C6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7DF25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C7E7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F6D1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-,79524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BFEEC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38A5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28A1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-,96639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D330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-,62409</w:t>
            </w:r>
          </w:p>
        </w:tc>
      </w:tr>
      <w:tr w:rsidR="005F11AF" w:rsidRPr="00895559" w14:paraId="2482D5B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5F06A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2EBC2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F3CED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E532F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-,82381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857E4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,054433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EF22D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BC185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-,99496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A218F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-,65266</w:t>
            </w:r>
          </w:p>
        </w:tc>
      </w:tr>
      <w:tr w:rsidR="005F11AF" w:rsidRPr="00895559" w14:paraId="4FAE514F" w14:textId="77777777" w:rsidTr="00691EC4">
        <w:trPr>
          <w:cantSplit/>
        </w:trPr>
        <w:tc>
          <w:tcPr>
            <w:tcW w:w="116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4D7A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Results_Odor</w:t>
            </w: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50949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60A0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F255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,0429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CFC3C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96388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,972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0281D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-,0784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3BA17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,1641</w:t>
            </w:r>
          </w:p>
        </w:tc>
      </w:tr>
      <w:tr w:rsidR="005F11AF" w:rsidRPr="00895559" w14:paraId="087C020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721F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4004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FFDC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C9658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,0095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48B1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DFA32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83BE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-,1117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2C531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,1307</w:t>
            </w:r>
          </w:p>
        </w:tc>
      </w:tr>
      <w:tr w:rsidR="005F11AF" w:rsidRPr="00895559" w14:paraId="2F762E3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679A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9052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AF79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D121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,0333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F8AD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277E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3C14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-,0879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BEFF4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,1546</w:t>
            </w:r>
          </w:p>
        </w:tc>
      </w:tr>
      <w:tr w:rsidR="005F11AF" w:rsidRPr="00895559" w14:paraId="2D328D4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D801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ADEA8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0A1DF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2C9B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,1810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5525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88E650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F87B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,0597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2AACAC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,3022</w:t>
            </w:r>
          </w:p>
        </w:tc>
      </w:tr>
      <w:tr w:rsidR="005F11AF" w:rsidRPr="00895559" w14:paraId="41F6F85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63049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B2B0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17BA5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552FB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,2810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1466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B31972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E3D8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,1597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00CE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,4022</w:t>
            </w:r>
          </w:p>
        </w:tc>
      </w:tr>
      <w:tr w:rsidR="005F11AF" w:rsidRPr="00895559" w14:paraId="57F7619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A1634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69FC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120B7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4DE90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F0CE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28A691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8ABC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,2026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77F4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,4450</w:t>
            </w:r>
          </w:p>
        </w:tc>
      </w:tr>
      <w:tr w:rsidR="005F11AF" w:rsidRPr="00895559" w14:paraId="2FDB454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68F8F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24CE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1DDC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AC479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,2762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4433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6AD581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8D7F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,1550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4565A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,3974</w:t>
            </w:r>
          </w:p>
        </w:tc>
      </w:tr>
      <w:tr w:rsidR="005F11AF" w:rsidRPr="00895559" w14:paraId="56BBB88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FCBD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01D7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AF19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5637F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50DBF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B76CC03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77D672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,9169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0EA473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1,1593</w:t>
            </w:r>
          </w:p>
        </w:tc>
      </w:tr>
      <w:tr w:rsidR="005F11AF" w:rsidRPr="00895559" w14:paraId="17A4D18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A273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275D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4B3C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4C326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-,0429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35F4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F0D7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,972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89C68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-,1641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3935E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,0784</w:t>
            </w:r>
          </w:p>
        </w:tc>
      </w:tr>
      <w:tr w:rsidR="005F11AF" w:rsidRPr="00895559" w14:paraId="462F405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06A2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9A91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BF264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2CA37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-,0333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873F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AD50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06736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-,1546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686386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,0879</w:t>
            </w:r>
          </w:p>
        </w:tc>
      </w:tr>
      <w:tr w:rsidR="005F11AF" w:rsidRPr="00895559" w14:paraId="62CAF15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C3C0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AD09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5510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61900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-,0095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DF71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0F39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188B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-,1307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BB2BB5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,1117</w:t>
            </w:r>
          </w:p>
        </w:tc>
      </w:tr>
      <w:tr w:rsidR="005F11AF" w:rsidRPr="00895559" w14:paraId="588D1EA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99A1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E4C1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E9003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BA43A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C2394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1D44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E509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,0169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A3660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,2593</w:t>
            </w:r>
          </w:p>
        </w:tc>
      </w:tr>
      <w:tr w:rsidR="005F11AF" w:rsidRPr="00895559" w14:paraId="5545EAD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DF161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6017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780F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ECE85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99CA9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FCCD4F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5CFEC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,1169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A61A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,3593</w:t>
            </w:r>
          </w:p>
        </w:tc>
      </w:tr>
      <w:tr w:rsidR="005F11AF" w:rsidRPr="00895559" w14:paraId="6E6FB16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4E3D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8BCF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9EFB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2059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,2810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2468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C0277C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B7776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,1597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6D26A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,4022</w:t>
            </w:r>
          </w:p>
        </w:tc>
      </w:tr>
      <w:tr w:rsidR="005F11AF" w:rsidRPr="00895559" w14:paraId="3573C3C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F577C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00484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E1E7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6F38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,2333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D221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5B0922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7A1F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,1121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1AAD3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,3546</w:t>
            </w:r>
          </w:p>
        </w:tc>
      </w:tr>
      <w:tr w:rsidR="005F11AF" w:rsidRPr="00895559" w14:paraId="283A917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2AE7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0713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82B5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D86CB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,9952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7350CA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9330FED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6F6C5D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,8740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410EC0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1,1165</w:t>
            </w:r>
          </w:p>
        </w:tc>
      </w:tr>
      <w:tr w:rsidR="005F11AF" w:rsidRPr="00895559" w14:paraId="2C6792D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EC724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E8F00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4CF5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6158D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-,0095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9968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49D14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EEA38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-,1307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503588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,1117</w:t>
            </w:r>
          </w:p>
        </w:tc>
      </w:tr>
      <w:tr w:rsidR="005F11AF" w:rsidRPr="00895559" w14:paraId="0024AC9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787E7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97B46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F1B1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3B4D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,0333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0A1BA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D32E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B39E3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-,0879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C949E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,1546</w:t>
            </w:r>
          </w:p>
        </w:tc>
      </w:tr>
      <w:tr w:rsidR="005F11AF" w:rsidRPr="00895559" w14:paraId="10A7AED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FDBA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EC840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92FA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A809A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,0238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8826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3D222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5528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-,0974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0B6ED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,1450</w:t>
            </w:r>
          </w:p>
        </w:tc>
      </w:tr>
      <w:tr w:rsidR="005F11AF" w:rsidRPr="00895559" w14:paraId="74D5A5B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EBDA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24A3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AFF2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ECDF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4B28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507820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1D25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,0502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2879C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,2927</w:t>
            </w:r>
          </w:p>
        </w:tc>
      </w:tr>
      <w:tr w:rsidR="005F11AF" w:rsidRPr="00895559" w14:paraId="5ABBBA4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43E5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BDCA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06927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2E86D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F716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19DDA4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58AB2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,1502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5ABCBF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,3927</w:t>
            </w:r>
          </w:p>
        </w:tc>
      </w:tr>
      <w:tr w:rsidR="005F11AF" w:rsidRPr="00895559" w14:paraId="2FD6028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E665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CAF79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88A02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7441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0081D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83036E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276E6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,1931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C2236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,4355</w:t>
            </w:r>
          </w:p>
        </w:tc>
      </w:tr>
      <w:tr w:rsidR="005F11AF" w:rsidRPr="00895559" w14:paraId="0B29C2F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2C17D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9C47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7BB7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47FB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8B6C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CD6D25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E102B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,1454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317A3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,3879</w:t>
            </w:r>
          </w:p>
        </w:tc>
      </w:tr>
      <w:tr w:rsidR="005F11AF" w:rsidRPr="00895559" w14:paraId="0E6739C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28EEF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6482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E5A9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96A66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1,0286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67A1BC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58865DA" w14:textId="77777777" w:rsidR="005F11AF" w:rsidRPr="00CD4D3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CD4D3D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CB83DC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,9073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325DB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1,1498</w:t>
            </w:r>
          </w:p>
        </w:tc>
      </w:tr>
      <w:tr w:rsidR="005F11AF" w:rsidRPr="00895559" w14:paraId="205CE79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1F76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15FBD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6A3C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AB16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-,0333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8F108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78D0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DCC11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-,1546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E961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,0879</w:t>
            </w:r>
          </w:p>
        </w:tc>
      </w:tr>
      <w:tr w:rsidR="005F11AF" w:rsidRPr="00895559" w14:paraId="3A94BF8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2DEA5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830A6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33F21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DBCE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,0095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A0062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186B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D528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-,1117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86D0C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,1307</w:t>
            </w:r>
          </w:p>
        </w:tc>
      </w:tr>
      <w:tr w:rsidR="005F11AF" w:rsidRPr="00895559" w14:paraId="6C9E023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846E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7F5B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EE57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A7F85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-,0238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EE50C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9CFCB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96E07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-,1450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B2D86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,0974</w:t>
            </w:r>
          </w:p>
        </w:tc>
      </w:tr>
      <w:tr w:rsidR="005F11AF" w:rsidRPr="00895559" w14:paraId="4012D30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C718A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0A568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A63CE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7C3F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,1476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A3485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1B9E9B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,006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A068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,0264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EC614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,2688</w:t>
            </w:r>
          </w:p>
        </w:tc>
      </w:tr>
      <w:tr w:rsidR="005F11AF" w:rsidRPr="00895559" w14:paraId="7B432F5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37CD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D291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2FF5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F2F0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,2476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0A220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C9511E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39EA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,1264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E715F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,3688</w:t>
            </w:r>
          </w:p>
        </w:tc>
      </w:tr>
      <w:tr w:rsidR="005F11AF" w:rsidRPr="00895559" w14:paraId="71FBB46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7B67A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437B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EBB2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3163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,2905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B932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D9883E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4C55E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,1693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787DB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,4117</w:t>
            </w:r>
          </w:p>
        </w:tc>
      </w:tr>
      <w:tr w:rsidR="005F11AF" w:rsidRPr="00895559" w14:paraId="34B2331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43DE0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A8B47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1F11F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0206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D0A1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C2C343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C9AB5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,1216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BC020A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,3641</w:t>
            </w:r>
          </w:p>
        </w:tc>
      </w:tr>
      <w:tr w:rsidR="005F11AF" w:rsidRPr="00895559" w14:paraId="7131A50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5DB8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841E6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8EE15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674F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1,0048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A5433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B44E504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D1281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,8835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A0B5E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1,1260</w:t>
            </w:r>
          </w:p>
        </w:tc>
      </w:tr>
      <w:tr w:rsidR="005F11AF" w:rsidRPr="00895559" w14:paraId="4B2414F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95EB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839F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7EE9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CFBC8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-,1810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8013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897496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4AAA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-,3022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7FEFE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-,0597</w:t>
            </w:r>
          </w:p>
        </w:tc>
      </w:tr>
      <w:tr w:rsidR="005F11AF" w:rsidRPr="00895559" w14:paraId="5E341CB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4609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D7E0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BCD4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3705F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EE07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92D625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,013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2E2C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-,2593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73A2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-,0169</w:t>
            </w:r>
          </w:p>
        </w:tc>
      </w:tr>
      <w:tr w:rsidR="005F11AF" w:rsidRPr="00895559" w14:paraId="5DCFB96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3F555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BA3D9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DA29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88CD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43B9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37E96F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0326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-,2927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DF912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-,0502</w:t>
            </w:r>
          </w:p>
        </w:tc>
      </w:tr>
      <w:tr w:rsidR="005F11AF" w:rsidRPr="00895559" w14:paraId="25C849E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0916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A5F56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C342F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EC9E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-,1476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7A10E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E7565E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,006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E935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-,2688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C6C6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-,0264</w:t>
            </w:r>
          </w:p>
        </w:tc>
      </w:tr>
      <w:tr w:rsidR="005F11AF" w:rsidRPr="00895559" w14:paraId="00609B8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C8FF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ECD2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4F08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FEA6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3FA00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EA4F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E9AB9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-,0212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69294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,2212</w:t>
            </w:r>
          </w:p>
        </w:tc>
      </w:tr>
      <w:tr w:rsidR="005F11AF" w:rsidRPr="00895559" w14:paraId="06AB93E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3C2A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2F505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2930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2987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3309E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0F02B6" w14:textId="77777777" w:rsidR="005F11AF" w:rsidRPr="00B35751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,009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E7D1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,0216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853ECA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,2641</w:t>
            </w:r>
          </w:p>
        </w:tc>
      </w:tr>
      <w:tr w:rsidR="005F11AF" w:rsidRPr="00895559" w14:paraId="49941A1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568DD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8D3B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4057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732F2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,0952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E3B8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22BF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0C698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-,0260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1392D8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,2165</w:t>
            </w:r>
          </w:p>
        </w:tc>
      </w:tr>
      <w:tr w:rsidR="005F11AF" w:rsidRPr="00895559" w14:paraId="2E956DA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BA99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9A3B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EBAE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58B63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F8135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AF3EA4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B35751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A6FC93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,7359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D86FC9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,9784</w:t>
            </w:r>
          </w:p>
        </w:tc>
      </w:tr>
      <w:tr w:rsidR="005F11AF" w:rsidRPr="00895559" w14:paraId="4FB5BEC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9C3A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828E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9DE3A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3451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-,2810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14F9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AAA3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5CC4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-,4022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BE588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-,1597</w:t>
            </w:r>
          </w:p>
        </w:tc>
      </w:tr>
      <w:tr w:rsidR="005F11AF" w:rsidRPr="00895559" w14:paraId="22576EF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65B6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0ED30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C1A7F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5506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E13B7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B3C28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3AEE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-,3593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3D661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-,1169</w:t>
            </w:r>
          </w:p>
        </w:tc>
      </w:tr>
      <w:tr w:rsidR="005F11AF" w:rsidRPr="00895559" w14:paraId="6342F98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49021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E2696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F252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57FB8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58F6C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002BD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9F11D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-,3927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7BBE5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-,1502</w:t>
            </w:r>
          </w:p>
        </w:tc>
      </w:tr>
      <w:tr w:rsidR="005F11AF" w:rsidRPr="00895559" w14:paraId="2A3E768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6AD6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B3EA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336B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9F77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-,2476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BEA4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C14F1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047D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-,3688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58F8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-,1264</w:t>
            </w:r>
          </w:p>
        </w:tc>
      </w:tr>
      <w:tr w:rsidR="005F11AF" w:rsidRPr="00895559" w14:paraId="754C384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564DE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F833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E223C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832C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5ADE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2199D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1798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-,2212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038FCF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,0212</w:t>
            </w:r>
          </w:p>
        </w:tc>
      </w:tr>
      <w:tr w:rsidR="005F11AF" w:rsidRPr="00895559" w14:paraId="031F3F7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1926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EA13F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0C01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9DD7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,0429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6528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CBE21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,972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AE658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-,0784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37AA52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,1641</w:t>
            </w:r>
          </w:p>
        </w:tc>
      </w:tr>
      <w:tr w:rsidR="005F11AF" w:rsidRPr="00895559" w14:paraId="74778FA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D247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08AF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3439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7C442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-,0048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4FE6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566E1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CA287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-,1260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80563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,1165</w:t>
            </w:r>
          </w:p>
        </w:tc>
      </w:tr>
      <w:tr w:rsidR="005F11AF" w:rsidRPr="00895559" w14:paraId="1C72F3A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CE21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D5E8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3330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CF14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140A91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8A388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4BBA2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,6359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D66666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,8784</w:t>
            </w:r>
          </w:p>
        </w:tc>
      </w:tr>
      <w:tr w:rsidR="005F11AF" w:rsidRPr="00895559" w14:paraId="0EA298C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FB1C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82110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D322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DC13A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EAAA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A1E9B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8EEC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-,4450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40213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-,2026</w:t>
            </w:r>
          </w:p>
        </w:tc>
      </w:tr>
      <w:tr w:rsidR="005F11AF" w:rsidRPr="00895559" w14:paraId="519373A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CB81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34E83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BD6D7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1CF5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-,2810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001AD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132F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16247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-,4022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81332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-,1597</w:t>
            </w:r>
          </w:p>
        </w:tc>
      </w:tr>
      <w:tr w:rsidR="005F11AF" w:rsidRPr="00895559" w14:paraId="38677E6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C8680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4C457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10B28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9EB56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A1CC4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2722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67411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-,4355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039E73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-,1931</w:t>
            </w:r>
          </w:p>
        </w:tc>
      </w:tr>
      <w:tr w:rsidR="005F11AF" w:rsidRPr="00895559" w14:paraId="3589CC6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69C8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3CE8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C1C39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784CF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-,2905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2CAD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04A8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B2A27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-,4117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0EF2E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-,1693</w:t>
            </w:r>
          </w:p>
        </w:tc>
      </w:tr>
      <w:tr w:rsidR="005F11AF" w:rsidRPr="00895559" w14:paraId="53871B3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7289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032E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0B51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34B2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B11C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A56DC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70C11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-,2641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AD1E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-,0216</w:t>
            </w:r>
          </w:p>
        </w:tc>
      </w:tr>
      <w:tr w:rsidR="005F11AF" w:rsidRPr="00895559" w14:paraId="381C3F1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2C20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D6F5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87D6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3234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-,0429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06383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A708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,972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F0BFE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-,1641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FF8E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,0784</w:t>
            </w:r>
          </w:p>
        </w:tc>
      </w:tr>
      <w:tr w:rsidR="005F11AF" w:rsidRPr="00895559" w14:paraId="1264562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AE54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E289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B03F8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8180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2F38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9D856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,947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12E03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-,1688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3048C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,0736</w:t>
            </w:r>
          </w:p>
        </w:tc>
      </w:tr>
      <w:tr w:rsidR="005F11AF" w:rsidRPr="00895559" w14:paraId="0E0089E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4AE7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A2A3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581F3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BB199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75DA9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F3C21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0E9F6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,5931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AA7AF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,8355</w:t>
            </w:r>
          </w:p>
        </w:tc>
      </w:tr>
      <w:tr w:rsidR="005F11AF" w:rsidRPr="00895559" w14:paraId="7110426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B78FC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13A0D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0ECA0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6A1C0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-,2762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C31B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1340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AF425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-,3974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90761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-,1550</w:t>
            </w:r>
          </w:p>
        </w:tc>
      </w:tr>
      <w:tr w:rsidR="005F11AF" w:rsidRPr="00895559" w14:paraId="3DC573D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D12E3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E777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D31E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4D01A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-,2333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455A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BF231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B160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-,3546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0E21ED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-,1121</w:t>
            </w:r>
          </w:p>
        </w:tc>
      </w:tr>
      <w:tr w:rsidR="005F11AF" w:rsidRPr="00895559" w14:paraId="6F34EBB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FA14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F4A6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A9CD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4AE9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F573F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6F8E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BD52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-,3879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A1F560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-,1454</w:t>
            </w:r>
          </w:p>
        </w:tc>
      </w:tr>
      <w:tr w:rsidR="005F11AF" w:rsidRPr="00895559" w14:paraId="49DC430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42BD4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63BD2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5B9C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9416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1D6F4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427F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1EB4B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-,3641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0794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-,1216</w:t>
            </w:r>
          </w:p>
        </w:tc>
      </w:tr>
      <w:tr w:rsidR="005F11AF" w:rsidRPr="00895559" w14:paraId="187E2B2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04BCE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D00E2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BC1A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5A37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-,0952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14B7B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D9939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FF0D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-,2165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B889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,0260</w:t>
            </w:r>
          </w:p>
        </w:tc>
      </w:tr>
      <w:tr w:rsidR="005F11AF" w:rsidRPr="00895559" w14:paraId="7AA586E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4AC60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9C81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1CBA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31BD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,0048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3A55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F6A7B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8D02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-,1165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6AD8A7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,1260</w:t>
            </w:r>
          </w:p>
        </w:tc>
      </w:tr>
      <w:tr w:rsidR="005F11AF" w:rsidRPr="00895559" w14:paraId="3E61F9D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34C8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F2F6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EC148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DBF5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6153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D0C1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,947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97E4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-,0736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2AE3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,1688</w:t>
            </w:r>
          </w:p>
        </w:tc>
      </w:tr>
      <w:tr w:rsidR="005F11AF" w:rsidRPr="00895559" w14:paraId="03485A0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BACC1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34EC3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56F3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3DA197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,7619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11059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B53D5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A39A47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,6407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066654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,8831</w:t>
            </w:r>
          </w:p>
        </w:tc>
      </w:tr>
      <w:tr w:rsidR="005F11AF" w:rsidRPr="00895559" w14:paraId="3ADEF51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B223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0E42C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2431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7EC5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-1,0381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7BF6F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BDD10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08999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-1,1593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CF9EBF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-,9169</w:t>
            </w:r>
          </w:p>
        </w:tc>
      </w:tr>
      <w:tr w:rsidR="005F11AF" w:rsidRPr="00895559" w14:paraId="6D5F2F1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6E602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6CAE3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641D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DA95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-,9952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AEF6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3C4F0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AFC8D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-1,1165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B95E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-,8740</w:t>
            </w:r>
          </w:p>
        </w:tc>
      </w:tr>
      <w:tr w:rsidR="005F11AF" w:rsidRPr="00895559" w14:paraId="3369AF8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9EE63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F2A9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6B740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4FFEB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-1,0286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EBDD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9EEB4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B4A4B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-1,1498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420A51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-,9073</w:t>
            </w:r>
          </w:p>
        </w:tc>
      </w:tr>
      <w:tr w:rsidR="005F11AF" w:rsidRPr="00895559" w14:paraId="1B8C166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7ECD6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9A53E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910E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DE437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-1,0048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CFEFF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36DE7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00F9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-1,1260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7682F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-,8835</w:t>
            </w:r>
          </w:p>
        </w:tc>
      </w:tr>
      <w:tr w:rsidR="005F11AF" w:rsidRPr="00895559" w14:paraId="2969D79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4435D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D39E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7A43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6B80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-,8571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3ADBF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15C2D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DF7A0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-,9784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6586D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-,7359</w:t>
            </w:r>
          </w:p>
        </w:tc>
      </w:tr>
      <w:tr w:rsidR="005F11AF" w:rsidRPr="00895559" w14:paraId="14FE795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81A20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31303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13BA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D71E5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-,7571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B3872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53FE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5E8FE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-,8784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C2CB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-,6359</w:t>
            </w:r>
          </w:p>
        </w:tc>
      </w:tr>
      <w:tr w:rsidR="005F11AF" w:rsidRPr="00895559" w14:paraId="7CECA52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8261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F131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1443D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7C253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-,7143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ABF1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6266D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1181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-,8355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9BE6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-,5931</w:t>
            </w:r>
          </w:p>
        </w:tc>
      </w:tr>
      <w:tr w:rsidR="005F11AF" w:rsidRPr="00895559" w14:paraId="094F5D5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87C4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8ED5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9A37D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D5C8A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-,7619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24852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,03856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B824E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111AC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-,8831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E0FA59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-,6407</w:t>
            </w:r>
          </w:p>
        </w:tc>
      </w:tr>
      <w:tr w:rsidR="005F11AF" w:rsidRPr="00895559" w14:paraId="27519EAE" w14:textId="77777777" w:rsidTr="00691EC4">
        <w:trPr>
          <w:cantSplit/>
        </w:trPr>
        <w:tc>
          <w:tcPr>
            <w:tcW w:w="116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BD2FF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Results_Colour</w:t>
            </w: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E520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0E0A7E" w14:textId="77777777" w:rsidR="005F11AF" w:rsidRPr="005A4ED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</w:pPr>
            <w:r w:rsidRPr="005A4EDE">
              <w:rPr>
                <w:rFonts w:ascii="Arial" w:hAnsi="Arial" w:cs="Arial"/>
                <w:color w:val="264A60"/>
                <w:sz w:val="22"/>
                <w:highlight w:val="yellow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B57DAF" w14:textId="77777777" w:rsidR="005F11AF" w:rsidRPr="005A4ED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5A4EDE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-,1381</w:t>
            </w:r>
            <w:r w:rsidRPr="005A4EDE">
              <w:rPr>
                <w:rFonts w:ascii="Arial" w:hAnsi="Arial" w:cs="Arial"/>
                <w:color w:val="010205"/>
                <w:sz w:val="22"/>
                <w:highlight w:val="yellow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A36A6F" w14:textId="77777777" w:rsidR="005F11AF" w:rsidRPr="005A4ED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5A4EDE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36DF39" w14:textId="77777777" w:rsidR="005F11AF" w:rsidRPr="005A4ED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5A4EDE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,010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1E385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-,2568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64490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-,0194</w:t>
            </w:r>
          </w:p>
        </w:tc>
      </w:tr>
      <w:tr w:rsidR="005F11AF" w:rsidRPr="00895559" w14:paraId="64951D9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4141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7E29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0BFA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980F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-,0905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871E8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ABC8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,293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2B9F6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-,2092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8FBE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,0283</w:t>
            </w:r>
          </w:p>
        </w:tc>
      </w:tr>
      <w:tr w:rsidR="005F11AF" w:rsidRPr="00895559" w14:paraId="0E94D15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9D2E4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044B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DFCF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2951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-,0714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21AA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95F5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,621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F9AC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-,1902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A60CC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,0473</w:t>
            </w:r>
          </w:p>
        </w:tc>
      </w:tr>
      <w:tr w:rsidR="005F11AF" w:rsidRPr="00895559" w14:paraId="3A39C3C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2F90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D9C4A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5907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70E1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9949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971149" w14:textId="77777777" w:rsidR="005F11AF" w:rsidRPr="005A4ED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5A4EDE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7F14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,1051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3CC4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,3425</w:t>
            </w:r>
          </w:p>
        </w:tc>
      </w:tr>
      <w:tr w:rsidR="005F11AF" w:rsidRPr="00895559" w14:paraId="5232293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192E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27D8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ADA9F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5E6C0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6245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05590C" w14:textId="77777777" w:rsidR="005F11AF" w:rsidRPr="005A4ED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5A4EDE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35D8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,0479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C860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,2854</w:t>
            </w:r>
          </w:p>
        </w:tc>
      </w:tr>
      <w:tr w:rsidR="005F11AF" w:rsidRPr="00895559" w14:paraId="622400C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63DE6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57CA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FF28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B409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,2524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D8A45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251F68" w14:textId="77777777" w:rsidR="005F11AF" w:rsidRPr="005A4ED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5A4EDE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32A58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,1336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05B60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,3711</w:t>
            </w:r>
          </w:p>
        </w:tc>
      </w:tr>
      <w:tr w:rsidR="005F11AF" w:rsidRPr="00895559" w14:paraId="52E1D04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3F45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54BD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F8AF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83D6E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,1857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D8F20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CAC027" w14:textId="77777777" w:rsidR="005F11AF" w:rsidRPr="005A4ED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5A4EDE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3A738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,0670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6E05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,3044</w:t>
            </w:r>
          </w:p>
        </w:tc>
      </w:tr>
      <w:tr w:rsidR="005F11AF" w:rsidRPr="00895559" w14:paraId="4C5393E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FF49C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BDE3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D09C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41F1D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1,4286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8C47F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5585E8C" w14:textId="77777777" w:rsidR="005F11AF" w:rsidRPr="005A4EDE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5A4EDE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A2FE9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1,3098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B1694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1,5473</w:t>
            </w:r>
          </w:p>
        </w:tc>
      </w:tr>
      <w:tr w:rsidR="005F11AF" w:rsidRPr="00895559" w14:paraId="6FEAA60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5F09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07A60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787ED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A67EA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54E1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652E9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B8ED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,0194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8CC19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,2568</w:t>
            </w:r>
          </w:p>
        </w:tc>
      </w:tr>
      <w:tr w:rsidR="005F11AF" w:rsidRPr="00895559" w14:paraId="317BDA5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F11A6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8F185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A4C40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0109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E58F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C79D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,941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0062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-,0711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4DF318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,1664</w:t>
            </w:r>
          </w:p>
        </w:tc>
      </w:tr>
      <w:tr w:rsidR="005F11AF" w:rsidRPr="00895559" w14:paraId="645D1EA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7319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B8BA1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C8647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C30E1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,0667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0028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18CDA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,705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973C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-,0521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FA5A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,1854</w:t>
            </w:r>
          </w:p>
        </w:tc>
      </w:tr>
      <w:tr w:rsidR="005F11AF" w:rsidRPr="00895559" w14:paraId="541C408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6DD18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0BC7E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0030D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5FB9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,3619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6D581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D89E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4961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,2432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33DFC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,4806</w:t>
            </w:r>
          </w:p>
        </w:tc>
      </w:tr>
      <w:tr w:rsidR="005F11AF" w:rsidRPr="00895559" w14:paraId="7ACB1A9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E4BB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09A1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96CB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1C3A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,3048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094D9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F1DE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F506B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,1860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0EAB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,4235</w:t>
            </w:r>
          </w:p>
        </w:tc>
      </w:tr>
      <w:tr w:rsidR="005F11AF" w:rsidRPr="00895559" w14:paraId="02CA56F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C738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D7B10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B0212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F3CDE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,3905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2FB5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61DFE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D715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,2717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61C4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,5092</w:t>
            </w:r>
          </w:p>
        </w:tc>
      </w:tr>
      <w:tr w:rsidR="005F11AF" w:rsidRPr="00895559" w14:paraId="6B682FA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77CF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596B7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7C63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F6E4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9CC98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ECDDF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0C525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,2051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DBF352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,4425</w:t>
            </w:r>
          </w:p>
        </w:tc>
      </w:tr>
      <w:tr w:rsidR="005F11AF" w:rsidRPr="00895559" w14:paraId="56AD5D7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F902D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EFD9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7383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89C6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1,5667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B98E0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2E8702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A244F9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1,4479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E0EBE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1,6854</w:t>
            </w:r>
          </w:p>
        </w:tc>
      </w:tr>
      <w:tr w:rsidR="005F11AF" w:rsidRPr="00895559" w14:paraId="7D07B6B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E7FC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CA77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6397E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C7EA0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,0905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6A49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80E27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,293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7BF2C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-,0283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1D7B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,2092</w:t>
            </w:r>
          </w:p>
        </w:tc>
      </w:tr>
      <w:tr w:rsidR="005F11AF" w:rsidRPr="00895559" w14:paraId="32560B7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F935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74A1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53DA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E8914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1959C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9722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,941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24D2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-,1664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BA5B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,0711</w:t>
            </w:r>
          </w:p>
        </w:tc>
      </w:tr>
      <w:tr w:rsidR="005F11AF" w:rsidRPr="00895559" w14:paraId="03CBA70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0250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E7BA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FC5C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8545E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D7F1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6176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1DA80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-,0997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C363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,1378</w:t>
            </w:r>
          </w:p>
        </w:tc>
      </w:tr>
      <w:tr w:rsidR="005F11AF" w:rsidRPr="00895559" w14:paraId="7AE4CDD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D430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569B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9B9C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D311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4751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0CA21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B302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,1956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7D7B0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,4330</w:t>
            </w:r>
          </w:p>
        </w:tc>
      </w:tr>
      <w:tr w:rsidR="005F11AF" w:rsidRPr="00895559" w14:paraId="03C84AB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B9DA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06AE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504A6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43C3F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C18D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4E51D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A799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,1384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6B5B4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,3759</w:t>
            </w:r>
          </w:p>
        </w:tc>
      </w:tr>
      <w:tr w:rsidR="005F11AF" w:rsidRPr="00895559" w14:paraId="503A086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E5E2C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38F5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2A80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89D42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9DD5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0EEC6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9139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,2241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49D3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,4616</w:t>
            </w:r>
          </w:p>
        </w:tc>
      </w:tr>
      <w:tr w:rsidR="005F11AF" w:rsidRPr="00895559" w14:paraId="4B94D08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62370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E6FEC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C931A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83665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,2762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FA86D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1432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D713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,1575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C0EB7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,3949</w:t>
            </w:r>
          </w:p>
        </w:tc>
      </w:tr>
      <w:tr w:rsidR="005F11AF" w:rsidRPr="00895559" w14:paraId="600E25C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1156F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42F0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0C12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2BB5F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1,5190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FF1954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1F9CED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780F1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1,4003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8BEF01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1,6378</w:t>
            </w:r>
          </w:p>
        </w:tc>
      </w:tr>
      <w:tr w:rsidR="005F11AF" w:rsidRPr="00895559" w14:paraId="301430F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CB572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DC08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46B37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5EA5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,0714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0218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7566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,621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F068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-,0473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FE5705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,1902</w:t>
            </w:r>
          </w:p>
        </w:tc>
      </w:tr>
      <w:tr w:rsidR="005F11AF" w:rsidRPr="00895559" w14:paraId="035FF2A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A67E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45F1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50B70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8AEE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-,0667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E88A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24D30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,705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C150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-,1854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2B8A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,0521</w:t>
            </w:r>
          </w:p>
        </w:tc>
      </w:tr>
      <w:tr w:rsidR="005F11AF" w:rsidRPr="00895559" w14:paraId="1389B81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ECCD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94A9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4012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1548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8197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A15B9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44751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-,1378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74DECF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,0997</w:t>
            </w:r>
          </w:p>
        </w:tc>
      </w:tr>
      <w:tr w:rsidR="005F11AF" w:rsidRPr="00895559" w14:paraId="3F045AF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68592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31A8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1652D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747F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,2952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5CC3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C0F6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AFDE5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,1765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5F1242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,4140</w:t>
            </w:r>
          </w:p>
        </w:tc>
      </w:tr>
      <w:tr w:rsidR="005F11AF" w:rsidRPr="00895559" w14:paraId="3FDC5D5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2170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EF14C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FCAB0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3AD1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7AD2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E5A1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6D3E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,1194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2F4AE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,3568</w:t>
            </w:r>
          </w:p>
        </w:tc>
      </w:tr>
      <w:tr w:rsidR="005F11AF" w:rsidRPr="00895559" w14:paraId="523F279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F66A7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5F1B1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A0171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A32C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DD75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F31D5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B9E6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,2051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9DDEFA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,4425</w:t>
            </w:r>
          </w:p>
        </w:tc>
      </w:tr>
      <w:tr w:rsidR="005F11AF" w:rsidRPr="00895559" w14:paraId="73343FC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DFA5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D7361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4262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CC7B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BAAA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19CF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3FC58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,1384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88DA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,3759</w:t>
            </w:r>
          </w:p>
        </w:tc>
      </w:tr>
      <w:tr w:rsidR="005F11AF" w:rsidRPr="00895559" w14:paraId="7C6FECD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7F0A0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B1C2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8A4A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5D99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1,5000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DC508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ADD1D0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FAED32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1,3813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0E781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1,6187</w:t>
            </w:r>
          </w:p>
        </w:tc>
      </w:tr>
      <w:tr w:rsidR="005F11AF" w:rsidRPr="00895559" w14:paraId="2A14A75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DEA1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EDE1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E4B8D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93F8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A202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39133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A313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-,3425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35AC0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-,1051</w:t>
            </w:r>
          </w:p>
        </w:tc>
      </w:tr>
      <w:tr w:rsidR="005F11AF" w:rsidRPr="00895559" w14:paraId="1EBAAC0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655E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D6B6B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2CBD7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6E159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-,3619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3E15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BE12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D854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-,4806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1380F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-,2432</w:t>
            </w:r>
          </w:p>
        </w:tc>
      </w:tr>
      <w:tr w:rsidR="005F11AF" w:rsidRPr="00895559" w14:paraId="63F48EC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6788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F13F6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1A7E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74E3B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5112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42F1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3253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-,4330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DC1EE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-,1956</w:t>
            </w:r>
          </w:p>
        </w:tc>
      </w:tr>
      <w:tr w:rsidR="005F11AF" w:rsidRPr="00895559" w14:paraId="1B44154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15B4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C697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BF75C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1637D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-,2952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6950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433C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857A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-,4140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B0233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-,1765</w:t>
            </w:r>
          </w:p>
        </w:tc>
      </w:tr>
      <w:tr w:rsidR="005F11AF" w:rsidRPr="00895559" w14:paraId="3538708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F026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FDCA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60D44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BD74F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-,0571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3E51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C86C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,848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E7A6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-,1759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DBA4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,0616</w:t>
            </w:r>
          </w:p>
        </w:tc>
      </w:tr>
      <w:tr w:rsidR="005F11AF" w:rsidRPr="00895559" w14:paraId="473069F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40F57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1649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180A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6972C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644BD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BDC53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4336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-,0902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99F168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,1473</w:t>
            </w:r>
          </w:p>
        </w:tc>
      </w:tr>
      <w:tr w:rsidR="005F11AF" w:rsidRPr="00895559" w14:paraId="0AB1DD7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5D638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BEDF4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8835A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7E39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-,0381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8319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76B3C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,985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DC60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-,1568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77265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,0806</w:t>
            </w:r>
          </w:p>
        </w:tc>
      </w:tr>
      <w:tr w:rsidR="005F11AF" w:rsidRPr="00895559" w14:paraId="299A36B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8990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7FCEA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28CB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E22CC2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1,2048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7FE1A2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A3F2A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4590C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1,0860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74EEAF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1,3235</w:t>
            </w:r>
          </w:p>
        </w:tc>
      </w:tr>
      <w:tr w:rsidR="005F11AF" w:rsidRPr="00895559" w14:paraId="0A881A1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32E5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9A339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BAF40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2FF9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73FE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E583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FF067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-,2854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4A935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-,0479</w:t>
            </w:r>
          </w:p>
        </w:tc>
      </w:tr>
      <w:tr w:rsidR="005F11AF" w:rsidRPr="00895559" w14:paraId="6B446F5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5D207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B386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2B184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4F87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-,3048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17CB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F19B3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DD36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-,4235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07032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-,1860</w:t>
            </w:r>
          </w:p>
        </w:tc>
      </w:tr>
      <w:tr w:rsidR="005F11AF" w:rsidRPr="00895559" w14:paraId="4597FEA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6FDE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B9C8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46F0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8D91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060B3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E9F1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F52DA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-,3759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4E664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-,1384</w:t>
            </w:r>
          </w:p>
        </w:tc>
      </w:tr>
      <w:tr w:rsidR="005F11AF" w:rsidRPr="00895559" w14:paraId="3AAF4A2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119A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60D2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8011D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3945C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362FF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DB06A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9BDC9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-,3568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693F5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-,1194</w:t>
            </w:r>
          </w:p>
        </w:tc>
      </w:tr>
      <w:tr w:rsidR="005F11AF" w:rsidRPr="00895559" w14:paraId="06EF51F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BC0BA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174DC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0F6B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9F3E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,0571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27A2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9369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,848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44B2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-,0616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7015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,1759</w:t>
            </w:r>
          </w:p>
        </w:tc>
      </w:tr>
      <w:tr w:rsidR="005F11AF" w:rsidRPr="00895559" w14:paraId="5B5FBFA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2789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C9625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CFB5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7675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,0857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7F69E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0DEB8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12622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-,0330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B4C5B8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,2044</w:t>
            </w:r>
          </w:p>
        </w:tc>
      </w:tr>
      <w:tr w:rsidR="005F11AF" w:rsidRPr="00895559" w14:paraId="6BF865FC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4753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6721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814F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DBFB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4BEC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C4D7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7C40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-,0997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B8FE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,1378</w:t>
            </w:r>
          </w:p>
        </w:tc>
      </w:tr>
      <w:tr w:rsidR="005F11AF" w:rsidRPr="00895559" w14:paraId="0A3DB5C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6D66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F714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DD98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3825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1,2619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C12FA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F102E4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ACC2A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1,1432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5982E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1,3806</w:t>
            </w:r>
          </w:p>
        </w:tc>
      </w:tr>
      <w:tr w:rsidR="005F11AF" w:rsidRPr="00895559" w14:paraId="1A2DC5D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72763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2F0D2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1868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7D810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-,2524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CB76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93DC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86BE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-,3711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51CC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-,1336</w:t>
            </w:r>
          </w:p>
        </w:tc>
      </w:tr>
      <w:tr w:rsidR="005F11AF" w:rsidRPr="00895559" w14:paraId="1006BFF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0C2E8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621E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3EC1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8624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-,3905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2304B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786DB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16F1A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-,5092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40A50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-,2717</w:t>
            </w:r>
          </w:p>
        </w:tc>
      </w:tr>
      <w:tr w:rsidR="005F11AF" w:rsidRPr="00895559" w14:paraId="64BF7D0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FF9E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7190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C2BC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C26C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D1D3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B029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2734A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-,4616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1AC33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-,2241</w:t>
            </w:r>
          </w:p>
        </w:tc>
      </w:tr>
      <w:tr w:rsidR="005F11AF" w:rsidRPr="00895559" w14:paraId="32F65B1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2B64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B7C9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C711B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FEDC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6346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95D02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5E847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-,4425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0B9F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-,2051</w:t>
            </w:r>
          </w:p>
        </w:tc>
      </w:tr>
      <w:tr w:rsidR="005F11AF" w:rsidRPr="00895559" w14:paraId="190D310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1080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10C8E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F8CD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FB2AC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A561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9109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209C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-,1473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2106C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,0902</w:t>
            </w:r>
          </w:p>
        </w:tc>
      </w:tr>
      <w:tr w:rsidR="005F11AF" w:rsidRPr="00895559" w14:paraId="16C7F90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1E5F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52585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13F4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9C4A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-,0857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E7FE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2698B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BCD4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-,2044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32468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,0330</w:t>
            </w:r>
          </w:p>
        </w:tc>
      </w:tr>
      <w:tr w:rsidR="005F11AF" w:rsidRPr="00895559" w14:paraId="3B24C24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A8D7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69138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1DE4E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E4204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-,0667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B634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04541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,705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1BC56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-,1854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37218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,0521</w:t>
            </w:r>
          </w:p>
        </w:tc>
      </w:tr>
      <w:tr w:rsidR="005F11AF" w:rsidRPr="00895559" w14:paraId="565667F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3DC43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9DEC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7CD41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8E0B6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1,1762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FCC88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4A9E42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4A2ED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1,0575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96F1A7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1,2949</w:t>
            </w:r>
          </w:p>
        </w:tc>
      </w:tr>
      <w:tr w:rsidR="005F11AF" w:rsidRPr="00895559" w14:paraId="63A7D20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E080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B420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3F1C1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26932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-,1857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E6FF8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E4B94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A4A2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-,3044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8F03E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-,0670</w:t>
            </w:r>
          </w:p>
        </w:tc>
      </w:tr>
      <w:tr w:rsidR="005F11AF" w:rsidRPr="00895559" w14:paraId="467C1A2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30AC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5115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A510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75B8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29E4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31369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07D1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-,4425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503310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-,2051</w:t>
            </w:r>
          </w:p>
        </w:tc>
      </w:tr>
      <w:tr w:rsidR="005F11AF" w:rsidRPr="00895559" w14:paraId="416C932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0430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CEDC6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EA9DD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B6C2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-,2762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4187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E730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4DC6B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-,3949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6CC94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-,1575</w:t>
            </w:r>
          </w:p>
        </w:tc>
      </w:tr>
      <w:tr w:rsidR="005F11AF" w:rsidRPr="00895559" w14:paraId="43C8041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574C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1960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A764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D868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-,2571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297B1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6465D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A2E6C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-,3759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7D4B8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-,1384</w:t>
            </w:r>
          </w:p>
        </w:tc>
      </w:tr>
      <w:tr w:rsidR="005F11AF" w:rsidRPr="00895559" w14:paraId="417EAC2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52A6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CE22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014BF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CD4BF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,0381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E7B3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CD94C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,985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D25F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-,0806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AA7CB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,1568</w:t>
            </w:r>
          </w:p>
        </w:tc>
      </w:tr>
      <w:tr w:rsidR="005F11AF" w:rsidRPr="00895559" w14:paraId="1E8E6C9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9E44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AF47C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6105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1B89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6BB47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F5DB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F904B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-,1378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35C9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,0997</w:t>
            </w:r>
          </w:p>
        </w:tc>
      </w:tr>
      <w:tr w:rsidR="005F11AF" w:rsidRPr="00895559" w14:paraId="22945AE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E9C5D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5868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A65A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FBAAE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,0667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D7B0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97A65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,705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D5AE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-,0521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915C7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,1854</w:t>
            </w:r>
          </w:p>
        </w:tc>
      </w:tr>
      <w:tr w:rsidR="005F11AF" w:rsidRPr="00895559" w14:paraId="48FD7D0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6F3E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CE1E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733AD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BA5C0E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1,2429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0E6DD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3D200D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A76582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1,1241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91F83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1,3616</w:t>
            </w:r>
          </w:p>
        </w:tc>
      </w:tr>
      <w:tr w:rsidR="005F11AF" w:rsidRPr="00895559" w14:paraId="4417644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B2AE8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DED0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DF8BF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093A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-1,4286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03FA5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A755E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97AC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-1,5473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D3CAC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-1,3098</w:t>
            </w:r>
          </w:p>
        </w:tc>
      </w:tr>
      <w:tr w:rsidR="005F11AF" w:rsidRPr="00895559" w14:paraId="7A1AF5F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6FAB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0B6DD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815B7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9E00C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-1,5667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9190E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703B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9BA1C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-1,6854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D99A3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-1,4479</w:t>
            </w:r>
          </w:p>
        </w:tc>
      </w:tr>
      <w:tr w:rsidR="005F11AF" w:rsidRPr="00895559" w14:paraId="6A02E80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5C31D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F10F3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E0E8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3F845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-1,5190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C4D2C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D7CA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713A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-1,6378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2D1144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-1,4003</w:t>
            </w:r>
          </w:p>
        </w:tc>
      </w:tr>
      <w:tr w:rsidR="005F11AF" w:rsidRPr="00895559" w14:paraId="050A8C4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8CAD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D8FC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5EC6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027A6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-1,5000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1E37A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4AD0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2E750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-1,6187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4B76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-1,3813</w:t>
            </w:r>
          </w:p>
        </w:tc>
      </w:tr>
      <w:tr w:rsidR="005F11AF" w:rsidRPr="00895559" w14:paraId="7B10A6F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B3B25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CCAE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47E13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98027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-1,2048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A44F2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7CCC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B0D7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-1,3235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3D84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-1,0860</w:t>
            </w:r>
          </w:p>
        </w:tc>
      </w:tr>
      <w:tr w:rsidR="005F11AF" w:rsidRPr="00895559" w14:paraId="135B1E9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E35A9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16C6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D52A3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C1835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-1,2619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D817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03442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5B9D0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-1,3806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A433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-1,1432</w:t>
            </w:r>
          </w:p>
        </w:tc>
      </w:tr>
      <w:tr w:rsidR="005F11AF" w:rsidRPr="00895559" w14:paraId="6C66A7A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B143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709C8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31F9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42DD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-1,1762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442C7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6A71A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97C64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-1,2949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9E4F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-1,0575</w:t>
            </w:r>
          </w:p>
        </w:tc>
      </w:tr>
      <w:tr w:rsidR="005F11AF" w:rsidRPr="00895559" w14:paraId="01F0DE5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39C9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031A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0F1A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97263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-1,2429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455B04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,03776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658E9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BF99C2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-1,3616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1E7BA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-1,1241</w:t>
            </w:r>
          </w:p>
        </w:tc>
      </w:tr>
      <w:tr w:rsidR="005F11AF" w:rsidRPr="00895559" w14:paraId="4DFE3DB0" w14:textId="77777777" w:rsidTr="00691EC4">
        <w:trPr>
          <w:cantSplit/>
        </w:trPr>
        <w:tc>
          <w:tcPr>
            <w:tcW w:w="1167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8E1CC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lastRenderedPageBreak/>
              <w:t>Results_Texture</w:t>
            </w: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F3A79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71F2E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812D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-,1286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AC82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0A2375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FEFAB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-,2234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E46B8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-,0337</w:t>
            </w:r>
          </w:p>
        </w:tc>
      </w:tr>
      <w:tr w:rsidR="005F11AF" w:rsidRPr="00895559" w14:paraId="3ADB3A2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9157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D251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9226B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E502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-,0762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A4241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08D17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58463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-,1711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58A047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,0187</w:t>
            </w:r>
          </w:p>
        </w:tc>
      </w:tr>
      <w:tr w:rsidR="005F11AF" w:rsidRPr="00895559" w14:paraId="778B257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53B9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FF2A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16FE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24F7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-,0810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472F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E9146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C1A6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-,1758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C19096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,0139</w:t>
            </w:r>
          </w:p>
        </w:tc>
      </w:tr>
      <w:tr w:rsidR="005F11AF" w:rsidRPr="00895559" w14:paraId="6A7B3C2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2906A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F1B00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FBCC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D0B7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11894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CD4463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C555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,1432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763F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,3330</w:t>
            </w:r>
          </w:p>
        </w:tc>
      </w:tr>
      <w:tr w:rsidR="005F11AF" w:rsidRPr="00895559" w14:paraId="66F95C5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C038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4482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4F804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FA0A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,1905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6AF1C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C996FD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B236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,0956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F347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,2853</w:t>
            </w:r>
          </w:p>
        </w:tc>
      </w:tr>
      <w:tr w:rsidR="005F11AF" w:rsidRPr="00895559" w14:paraId="3EE1D66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5967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D717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A631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BB5DC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088D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1EDB4A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CF6AF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,1766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4771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,3663</w:t>
            </w:r>
          </w:p>
        </w:tc>
      </w:tr>
      <w:tr w:rsidR="005F11AF" w:rsidRPr="00895559" w14:paraId="5D0BD1C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EB7A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B5FA8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58AA5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8BA6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79569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FC73F1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F8B3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,1242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FDA7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,3139</w:t>
            </w:r>
          </w:p>
        </w:tc>
      </w:tr>
      <w:tr w:rsidR="005F11AF" w:rsidRPr="00895559" w14:paraId="0C8C098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7C15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43C8F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82739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69A48D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1,6429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7E955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D771B83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D6746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1,5480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DFE36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1,7377</w:t>
            </w:r>
          </w:p>
        </w:tc>
      </w:tr>
      <w:tr w:rsidR="005F11AF" w:rsidRPr="00895559" w14:paraId="0C186E9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55D42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B80B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A2A29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4332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,1286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06567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2EEF7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A472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,0337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0DBD21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,2234</w:t>
            </w:r>
          </w:p>
        </w:tc>
      </w:tr>
      <w:tr w:rsidR="005F11AF" w:rsidRPr="00895559" w14:paraId="7B10768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5758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E503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D240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FA2B5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,0524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5E2A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88FF7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,723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BD8D5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-,0425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4E407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,1472</w:t>
            </w:r>
          </w:p>
        </w:tc>
      </w:tr>
      <w:tr w:rsidR="005F11AF" w:rsidRPr="00895559" w14:paraId="5CFD94D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9FB65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2302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1DC2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BCD01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8715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47733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,815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1B266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C9DCE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,1425</w:t>
            </w:r>
          </w:p>
        </w:tc>
      </w:tr>
      <w:tr w:rsidR="005F11AF" w:rsidRPr="00895559" w14:paraId="532483E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43A2B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C54F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7644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352E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4AE6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87FA0A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9023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,2718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A460D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,4615</w:t>
            </w:r>
          </w:p>
        </w:tc>
      </w:tr>
      <w:tr w:rsidR="005F11AF" w:rsidRPr="00895559" w14:paraId="37C115F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E526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08F0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0E50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2C061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F1C7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8A75C3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D48A7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,2242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9D0BBC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,4139</w:t>
            </w:r>
          </w:p>
        </w:tc>
      </w:tr>
      <w:tr w:rsidR="005F11AF" w:rsidRPr="00895559" w14:paraId="7AB8123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7385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C4675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BE4F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0081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,4000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6AE74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37CB76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8555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,3051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3EE3D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,4949</w:t>
            </w:r>
          </w:p>
        </w:tc>
      </w:tr>
      <w:tr w:rsidR="005F11AF" w:rsidRPr="00895559" w14:paraId="6F2F93D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9F90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7D84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59AB8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16A10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,3476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2D5A5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EFCE04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BF46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,2528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30418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,4425</w:t>
            </w:r>
          </w:p>
        </w:tc>
      </w:tr>
      <w:tr w:rsidR="005F11AF" w:rsidRPr="00895559" w14:paraId="1471A6F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47BA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CADC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7CDA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2E89D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1,7714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0F02A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89FE2CA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8CC2E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1,6766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C29A37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1,8663</w:t>
            </w:r>
          </w:p>
        </w:tc>
      </w:tr>
      <w:tr w:rsidR="005F11AF" w:rsidRPr="00895559" w14:paraId="411A201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1E05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C20D7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8A9DC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D329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,0762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E7BC3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2C7B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9BD7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-,0187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EA0278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,1711</w:t>
            </w:r>
          </w:p>
        </w:tc>
      </w:tr>
      <w:tr w:rsidR="005F11AF" w:rsidRPr="00895559" w14:paraId="01EC37A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4D0FD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6528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C369B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BA84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-,0524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7014C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DAEF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,723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26B11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8647BC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,0425</w:t>
            </w:r>
          </w:p>
        </w:tc>
      </w:tr>
      <w:tr w:rsidR="005F11AF" w:rsidRPr="00895559" w14:paraId="1B0F625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2030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E229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6DF58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7042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-,0048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AE9DD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EAE3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38CC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-,0996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50E278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,0901</w:t>
            </w:r>
          </w:p>
        </w:tc>
      </w:tr>
      <w:tr w:rsidR="005F11AF" w:rsidRPr="00895559" w14:paraId="65BB706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3CD7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1BD5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C828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BE61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C04A4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EE0C3D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584B7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,2194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53F3C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,4092</w:t>
            </w:r>
          </w:p>
        </w:tc>
      </w:tr>
      <w:tr w:rsidR="005F11AF" w:rsidRPr="00895559" w14:paraId="63F972A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D332B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4CC15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A2D97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7C708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F6F3B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F1990A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88E6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,1718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FAF7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,3615</w:t>
            </w:r>
          </w:p>
        </w:tc>
      </w:tr>
      <w:tr w:rsidR="005F11AF" w:rsidRPr="00895559" w14:paraId="75346AA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B196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D6D2A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5B5D3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1371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,3476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EF6A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D19E72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B881F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,2528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5F83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,4425</w:t>
            </w:r>
          </w:p>
        </w:tc>
      </w:tr>
      <w:tr w:rsidR="005F11AF" w:rsidRPr="00895559" w14:paraId="002C182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EBB6E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D54F2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49854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8A91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,2952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FF37E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11472D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E47F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,2004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1FC89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,3901</w:t>
            </w:r>
          </w:p>
        </w:tc>
      </w:tr>
      <w:tr w:rsidR="005F11AF" w:rsidRPr="00895559" w14:paraId="2EDB00D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A862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C5345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7572E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0C6C4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1,7190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45B9A9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94635FE" w14:textId="77777777" w:rsidR="005F11AF" w:rsidRPr="007C4BDA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</w:pPr>
            <w:r w:rsidRPr="007C4BDA">
              <w:rPr>
                <w:rFonts w:ascii="Arial" w:hAnsi="Arial" w:cs="Arial"/>
                <w:color w:val="010205"/>
                <w:sz w:val="22"/>
                <w:highlight w:val="yellow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59258D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1,6242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A663A6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1,8139</w:t>
            </w:r>
          </w:p>
        </w:tc>
      </w:tr>
      <w:tr w:rsidR="005F11AF" w:rsidRPr="00895559" w14:paraId="4B6E021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BB40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AFAB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596F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09EF3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,0810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2A75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D8974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2FB9A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-,0139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F162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,1758</w:t>
            </w:r>
          </w:p>
        </w:tc>
      </w:tr>
      <w:tr w:rsidR="005F11AF" w:rsidRPr="00895559" w14:paraId="51279DE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52B8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7CA3F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AA63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B8884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5211D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84637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,815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E8A2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-,1425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6B678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,0472</w:t>
            </w:r>
          </w:p>
        </w:tc>
      </w:tr>
      <w:tr w:rsidR="005F11AF" w:rsidRPr="00895559" w14:paraId="4709ADB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E270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0F45C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F5290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33D8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,0048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10C94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0660F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1,000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C3AC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-,0901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0C0FF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,0996</w:t>
            </w:r>
          </w:p>
        </w:tc>
      </w:tr>
      <w:tr w:rsidR="005F11AF" w:rsidRPr="00895559" w14:paraId="21EE90E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5A664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1283F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5E64B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4A983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BE91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D38C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B5F36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,2242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480B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,4139</w:t>
            </w:r>
          </w:p>
        </w:tc>
      </w:tr>
      <w:tr w:rsidR="005F11AF" w:rsidRPr="00895559" w14:paraId="65F8C49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39F8E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0EDA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D9F67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D137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4754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73CE3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BB8F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,1766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834B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,3663</w:t>
            </w:r>
          </w:p>
        </w:tc>
      </w:tr>
      <w:tr w:rsidR="005F11AF" w:rsidRPr="00895559" w14:paraId="61DED72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9AB2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B0EE6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B627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1A1E6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,3524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0D3EF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366D9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161EA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,2575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A3CC3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,4472</w:t>
            </w:r>
          </w:p>
        </w:tc>
      </w:tr>
      <w:tr w:rsidR="005F11AF" w:rsidRPr="00895559" w14:paraId="3750845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F1371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DBE04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37B2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CC6B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,3000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4EBDD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D54B7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BC680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,2051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8EF81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,3949</w:t>
            </w:r>
          </w:p>
        </w:tc>
      </w:tr>
      <w:tr w:rsidR="005F11AF" w:rsidRPr="00895559" w14:paraId="6E207F3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F24AF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337A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F5B2C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1D899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1,7238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D8553C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EEB234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DB520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1,6289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8AE9F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1,8187</w:t>
            </w:r>
          </w:p>
        </w:tc>
      </w:tr>
      <w:tr w:rsidR="005F11AF" w:rsidRPr="00895559" w14:paraId="0CB73CC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BE46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9C4E5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76535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692F6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-,2381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4CCF6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BE3A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E578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-,3330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5220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-,1432</w:t>
            </w:r>
          </w:p>
        </w:tc>
      </w:tr>
      <w:tr w:rsidR="005F11AF" w:rsidRPr="00895559" w14:paraId="182EE62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A469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66A1D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5C0DB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8750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3531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C2974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3324D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-,4615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1810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-,2718</w:t>
            </w:r>
          </w:p>
        </w:tc>
      </w:tr>
      <w:tr w:rsidR="005F11AF" w:rsidRPr="00895559" w14:paraId="185C5AC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3F3F4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6C59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B12B0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CCB4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-,3143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47202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A9496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716E4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-,4092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A0515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-,2194</w:t>
            </w:r>
          </w:p>
        </w:tc>
      </w:tr>
      <w:tr w:rsidR="005F11AF" w:rsidRPr="00895559" w14:paraId="5B88587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127F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A490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5794F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FA46D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7C2C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BD48E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A30DE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-,4139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459290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-,2242</w:t>
            </w:r>
          </w:p>
        </w:tc>
      </w:tr>
      <w:tr w:rsidR="005F11AF" w:rsidRPr="00895559" w14:paraId="5A9DD6B9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B6EC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A576F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D0B2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55EB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39578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E0E7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,815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2408A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-,1425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6CA25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,0472</w:t>
            </w:r>
          </w:p>
        </w:tc>
      </w:tr>
      <w:tr w:rsidR="005F11AF" w:rsidRPr="00895559" w14:paraId="6C0E066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436A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5D3EE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44181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5CE5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,0333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EA98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DE3C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,973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C35E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-,0615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068A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,1282</w:t>
            </w:r>
          </w:p>
        </w:tc>
      </w:tr>
      <w:tr w:rsidR="005F11AF" w:rsidRPr="00895559" w14:paraId="70BF024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17E9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76A4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96AB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4B8B3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2949C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FF132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8DC4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-,1139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6BE61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,0758</w:t>
            </w:r>
          </w:p>
        </w:tc>
      </w:tr>
      <w:tr w:rsidR="005F11AF" w:rsidRPr="00895559" w14:paraId="3E2DE48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C8624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6FD01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8F753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A8FF3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1,4048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F86FED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8EC56A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DC4190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1,3099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70036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1,4996</w:t>
            </w:r>
          </w:p>
        </w:tc>
      </w:tr>
      <w:tr w:rsidR="005F11AF" w:rsidRPr="00895559" w14:paraId="56C236B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A5007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106F0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808B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83136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-,1905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8B9AA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B7C7E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7D230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-,2853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AB617F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-,0956</w:t>
            </w:r>
          </w:p>
        </w:tc>
      </w:tr>
      <w:tr w:rsidR="005F11AF" w:rsidRPr="00895559" w14:paraId="3D25FC4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B92D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246A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0C91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3233A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F5038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946AB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CEDC2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-,4139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E181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-,2242</w:t>
            </w:r>
          </w:p>
        </w:tc>
      </w:tr>
      <w:tr w:rsidR="005F11AF" w:rsidRPr="00895559" w14:paraId="71162A4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4C3A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7DC86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7EE32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DC21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-,2667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F1EA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C7D06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937EB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-,3615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706D1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-,1718</w:t>
            </w:r>
          </w:p>
        </w:tc>
      </w:tr>
      <w:tr w:rsidR="005F11AF" w:rsidRPr="00895559" w14:paraId="2FA45F7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60C9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22CA5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B8A09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F614A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841DC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77D2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D85B2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-,3663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02ED4B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-,1766</w:t>
            </w:r>
          </w:p>
        </w:tc>
      </w:tr>
      <w:tr w:rsidR="005F11AF" w:rsidRPr="00895559" w14:paraId="36EBD142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EFBF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827AD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AE9D3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D2E38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,0476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70B9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9665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,815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C42EB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54018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,1425</w:t>
            </w:r>
          </w:p>
        </w:tc>
      </w:tr>
      <w:tr w:rsidR="005F11AF" w:rsidRPr="00895559" w14:paraId="341EEED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C7AE4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751F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4BFEF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8043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,0810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9A6D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5DE3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FEC7D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-,0139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B45E9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,1758</w:t>
            </w:r>
          </w:p>
        </w:tc>
      </w:tr>
      <w:tr w:rsidR="005F11AF" w:rsidRPr="00895559" w14:paraId="029C701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BD95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2328E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E5A5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19486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FCA94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F6282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6E946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-,0663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408E3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,1234</w:t>
            </w:r>
          </w:p>
        </w:tc>
      </w:tr>
      <w:tr w:rsidR="005F11AF" w:rsidRPr="00895559" w14:paraId="5A1F11B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848D9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391AB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C30A8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077459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1,4524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AB591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29493A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8F0AB6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1,3575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3ED85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1,5472</w:t>
            </w:r>
          </w:p>
        </w:tc>
      </w:tr>
      <w:tr w:rsidR="005F11AF" w:rsidRPr="00895559" w14:paraId="43BF476B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F69AC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9C98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883A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2F223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4022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6EA04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08ACD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-,3663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DCCD5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-,1766</w:t>
            </w:r>
          </w:p>
        </w:tc>
      </w:tr>
      <w:tr w:rsidR="005F11AF" w:rsidRPr="00895559" w14:paraId="3DE3FB3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23BD8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2A758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EA95B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7DEA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-,4000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AADD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F293C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1B3F9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-,4949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A641E1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-,3051</w:t>
            </w:r>
          </w:p>
        </w:tc>
      </w:tr>
      <w:tr w:rsidR="005F11AF" w:rsidRPr="00895559" w14:paraId="0C19869F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29BED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8BA8C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D6D69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F3928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-,3476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495B4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3F6D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5A0A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-,4425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45E97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-,2528</w:t>
            </w:r>
          </w:p>
        </w:tc>
      </w:tr>
      <w:tr w:rsidR="005F11AF" w:rsidRPr="00895559" w14:paraId="578DA921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4E2AD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CDA8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D1E3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2361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-,3524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64604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CE965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6ADF9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-,4472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11CA6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-,2575</w:t>
            </w:r>
          </w:p>
        </w:tc>
      </w:tr>
      <w:tr w:rsidR="005F11AF" w:rsidRPr="00895559" w14:paraId="5F5CC50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9E322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F7C45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34D95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8373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-,0333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F17C4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39F7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,973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D7DFE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-,1282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3B69AC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,0615</w:t>
            </w:r>
          </w:p>
        </w:tc>
      </w:tr>
      <w:tr w:rsidR="005F11AF" w:rsidRPr="00895559" w14:paraId="65CD5D17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FF2C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6A7C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437B8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E5B6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-,0810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A8F6E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15A9B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,162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1D374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-,1758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8DEC8E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,0139</w:t>
            </w:r>
          </w:p>
        </w:tc>
      </w:tr>
      <w:tr w:rsidR="005F11AF" w:rsidRPr="00895559" w14:paraId="3ED7EB4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7937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4516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737B9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59A1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-,0524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92D4A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F5B0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,723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90C01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-,1472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92656A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,0425</w:t>
            </w:r>
          </w:p>
        </w:tc>
      </w:tr>
      <w:tr w:rsidR="005F11AF" w:rsidRPr="00895559" w14:paraId="0692CA6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6A3C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B12E5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4A8C9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00CC1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1,3714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6A311A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8EA335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BC1CAA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1,2766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489692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1,4663</w:t>
            </w:r>
          </w:p>
        </w:tc>
      </w:tr>
      <w:tr w:rsidR="005F11AF" w:rsidRPr="00895559" w14:paraId="73830C4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6B29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11F56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00D7B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60A37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6C864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67BDB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E5D53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-,3139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329B7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-,1242</w:t>
            </w:r>
          </w:p>
        </w:tc>
      </w:tr>
      <w:tr w:rsidR="005F11AF" w:rsidRPr="00895559" w14:paraId="726CA55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7BF1A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F1EA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B3C87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1ED1A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-,3476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5DCBA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59E92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518AC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-,4425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44DA0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-,2528</w:t>
            </w:r>
          </w:p>
        </w:tc>
      </w:tr>
      <w:tr w:rsidR="005F11AF" w:rsidRPr="00895559" w14:paraId="43B40BC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D10DFC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661D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8F3E2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4FAF3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-,2952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00A28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68B4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D1D16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-,3901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F5AA68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-,2004</w:t>
            </w:r>
          </w:p>
        </w:tc>
      </w:tr>
      <w:tr w:rsidR="005F11AF" w:rsidRPr="00895559" w14:paraId="3F86E3B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34664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445FE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1EE31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FC18C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-,3000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4FF96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1F3C7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601BA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-,3949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B113E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-,2051</w:t>
            </w:r>
          </w:p>
        </w:tc>
      </w:tr>
      <w:tr w:rsidR="005F11AF" w:rsidRPr="00895559" w14:paraId="4E0329BA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DA157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76E62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68312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33380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,0190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F8621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D8037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,999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0ACB4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-,0758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24EF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,1139</w:t>
            </w:r>
          </w:p>
        </w:tc>
      </w:tr>
      <w:tr w:rsidR="005F11AF" w:rsidRPr="00895559" w14:paraId="5C0ED2F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64B6A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C149E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3D76E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06DD5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-,0286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6674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A265E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,990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2C028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-,1234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66A6E1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,0663</w:t>
            </w:r>
          </w:p>
        </w:tc>
      </w:tr>
      <w:tr w:rsidR="005F11AF" w:rsidRPr="00895559" w14:paraId="56D37D95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FBFCFF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9A94E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4EDE5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B3D46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,0524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E8E4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9449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,723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D610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-,0425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54D74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,1472</w:t>
            </w:r>
          </w:p>
        </w:tc>
      </w:tr>
      <w:tr w:rsidR="005F11AF" w:rsidRPr="00895559" w14:paraId="3F92B428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859F3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39AB8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76AD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1ED64B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1,4238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B3EE1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667984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F4AD7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1,3289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538654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1,5187</w:t>
            </w:r>
          </w:p>
        </w:tc>
      </w:tr>
      <w:tr w:rsidR="005F11AF" w:rsidRPr="00895559" w14:paraId="27BB6144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1628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F0BDD3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Uncoated</w:t>
            </w: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32FE2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4D9A6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-1,6429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283E2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E5198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108B0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-1,7377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B2A6F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-1,5480</w:t>
            </w:r>
          </w:p>
        </w:tc>
      </w:tr>
      <w:tr w:rsidR="005F11AF" w:rsidRPr="00895559" w14:paraId="205D70F0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8F2EF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099B9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A2ABE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A876C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-1,7714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E2B32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FF8B6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92C24F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-1,8663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B3521C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-1,6766</w:t>
            </w:r>
          </w:p>
        </w:tc>
      </w:tr>
      <w:tr w:rsidR="005F11AF" w:rsidRPr="00895559" w14:paraId="40EBE53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C2700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50389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9721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E11AB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-1,7190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CA7DB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46189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2A58C1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-1,8139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9BE6A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-1,6242</w:t>
            </w:r>
          </w:p>
        </w:tc>
      </w:tr>
      <w:tr w:rsidR="005F11AF" w:rsidRPr="00895559" w14:paraId="39543333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C62F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25834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2900A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NEEU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0B98D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-1,7238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F2EEC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BE57F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41E0F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-1,8187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05F769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-1,6289</w:t>
            </w:r>
          </w:p>
        </w:tc>
      </w:tr>
      <w:tr w:rsidR="005F11AF" w:rsidRPr="00895559" w14:paraId="29CF019D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3D10E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BE64E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31DCD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FCA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F205A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-1,4048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D0114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3334B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79661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-1,4996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C4E102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-1,3099</w:t>
            </w:r>
          </w:p>
        </w:tc>
      </w:tr>
      <w:tr w:rsidR="005F11AF" w:rsidRPr="00895559" w14:paraId="49EB1D26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7D9C29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DC863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16DEF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FCI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73F5B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-1,4524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A6DE8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B3A17A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46CD9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-1,5472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94AE975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-1,3575</w:t>
            </w:r>
          </w:p>
        </w:tc>
      </w:tr>
      <w:tr w:rsidR="005F11AF" w:rsidRPr="00895559" w14:paraId="78FEA77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CA072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8166E4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551F1B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FCT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972666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-1,3714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A8FDDC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1F9C7E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C350C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-1,4663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FE0B2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-1,2766</w:t>
            </w:r>
          </w:p>
        </w:tc>
      </w:tr>
      <w:tr w:rsidR="005F11AF" w:rsidRPr="00895559" w14:paraId="4DA6700E" w14:textId="77777777" w:rsidTr="00691EC4">
        <w:trPr>
          <w:cantSplit/>
        </w:trPr>
        <w:tc>
          <w:tcPr>
            <w:tcW w:w="116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6C72D3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7DF1C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</w:p>
        </w:tc>
        <w:tc>
          <w:tcPr>
            <w:tcW w:w="603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B133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264A60"/>
                <w:sz w:val="22"/>
                <w14:ligatures w14:val="standardContextual"/>
              </w:rPr>
              <w:t>FEU</w:t>
            </w:r>
          </w:p>
        </w:tc>
        <w:tc>
          <w:tcPr>
            <w:tcW w:w="608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A00C98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-1,4238</w:t>
            </w:r>
            <w:r w:rsidRPr="008618BD">
              <w:rPr>
                <w:rFonts w:ascii="Arial" w:hAnsi="Arial" w:cs="Arial"/>
                <w:color w:val="010205"/>
                <w:sz w:val="22"/>
                <w:vertAlign w:val="superscript"/>
                <w14:ligatures w14:val="standardContextual"/>
              </w:rPr>
              <w:t>*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B3F01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,03017</w:t>
            </w:r>
          </w:p>
        </w:tc>
        <w:tc>
          <w:tcPr>
            <w:tcW w:w="372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B2688D7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&lt;,001</w:t>
            </w:r>
          </w:p>
        </w:tc>
        <w:tc>
          <w:tcPr>
            <w:tcW w:w="501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05C7C92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-1,5187</w:t>
            </w:r>
          </w:p>
        </w:tc>
        <w:tc>
          <w:tcPr>
            <w:tcW w:w="645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1723A61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-1,3289</w:t>
            </w:r>
          </w:p>
        </w:tc>
      </w:tr>
      <w:tr w:rsidR="005F11AF" w:rsidRPr="005C0E52" w14:paraId="76FDB7C4" w14:textId="77777777" w:rsidTr="00766C41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25A46D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Based on observed means.</w:t>
            </w:r>
          </w:p>
          <w:p w14:paraId="1021AD30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 xml:space="preserve"> The error term is Mean Square(Error) = ,010.</w:t>
            </w:r>
          </w:p>
        </w:tc>
      </w:tr>
      <w:tr w:rsidR="005F11AF" w:rsidRPr="002D0A9C" w14:paraId="094C8092" w14:textId="77777777" w:rsidTr="00766C41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7FD648" w14:textId="77777777" w:rsidR="005F11AF" w:rsidRPr="008618BD" w:rsidRDefault="005F11AF" w:rsidP="00766C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2"/>
                <w14:ligatures w14:val="standardContextual"/>
              </w:rPr>
            </w:pPr>
            <w:r w:rsidRPr="008618BD">
              <w:rPr>
                <w:rFonts w:ascii="Arial" w:hAnsi="Arial" w:cs="Arial"/>
                <w:color w:val="010205"/>
                <w:sz w:val="22"/>
                <w14:ligatures w14:val="standardContextual"/>
              </w:rPr>
              <w:t>*. The mean difference is significant at the ,05 level.</w:t>
            </w:r>
          </w:p>
        </w:tc>
      </w:tr>
    </w:tbl>
    <w:p w14:paraId="56ED109E" w14:textId="77777777" w:rsidR="005F11AF" w:rsidRPr="008618BD" w:rsidRDefault="005F11AF" w:rsidP="00691EC4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14:ligatures w14:val="standardContextual"/>
        </w:rPr>
      </w:pPr>
    </w:p>
    <w:sectPr w:rsidR="005F11AF" w:rsidRPr="008618BD" w:rsidSect="007764A6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4AA51" w14:textId="77777777" w:rsidR="007764A6" w:rsidRDefault="007764A6" w:rsidP="00117666">
      <w:pPr>
        <w:spacing w:after="0"/>
      </w:pPr>
      <w:r>
        <w:separator/>
      </w:r>
    </w:p>
  </w:endnote>
  <w:endnote w:type="continuationSeparator" w:id="0">
    <w:p w14:paraId="0099817C" w14:textId="77777777" w:rsidR="007764A6" w:rsidRDefault="007764A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691EC4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691EC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691EC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691EC4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691EC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3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691EC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020D6" w14:textId="77777777" w:rsidR="007764A6" w:rsidRDefault="007764A6" w:rsidP="00117666">
      <w:pPr>
        <w:spacing w:after="0"/>
      </w:pPr>
      <w:r>
        <w:separator/>
      </w:r>
    </w:p>
  </w:footnote>
  <w:footnote w:type="continuationSeparator" w:id="0">
    <w:p w14:paraId="069BD87A" w14:textId="77777777" w:rsidR="007764A6" w:rsidRDefault="007764A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691EC4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691EC4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5885"/>
    <w:rsid w:val="0001436A"/>
    <w:rsid w:val="00034304"/>
    <w:rsid w:val="00035434"/>
    <w:rsid w:val="00052A14"/>
    <w:rsid w:val="00077D53"/>
    <w:rsid w:val="000B02E8"/>
    <w:rsid w:val="00105FD9"/>
    <w:rsid w:val="00117666"/>
    <w:rsid w:val="001549D3"/>
    <w:rsid w:val="00156E52"/>
    <w:rsid w:val="00160065"/>
    <w:rsid w:val="00177D84"/>
    <w:rsid w:val="00267D18"/>
    <w:rsid w:val="002868E2"/>
    <w:rsid w:val="002869C3"/>
    <w:rsid w:val="002936E4"/>
    <w:rsid w:val="002B4A57"/>
    <w:rsid w:val="002B737C"/>
    <w:rsid w:val="002C74CA"/>
    <w:rsid w:val="00314442"/>
    <w:rsid w:val="003544FB"/>
    <w:rsid w:val="00375B45"/>
    <w:rsid w:val="00393D6C"/>
    <w:rsid w:val="003D2D47"/>
    <w:rsid w:val="003D2F2D"/>
    <w:rsid w:val="00401590"/>
    <w:rsid w:val="004227AE"/>
    <w:rsid w:val="00447801"/>
    <w:rsid w:val="00452E9C"/>
    <w:rsid w:val="004735C8"/>
    <w:rsid w:val="004961FF"/>
    <w:rsid w:val="004C3B70"/>
    <w:rsid w:val="00517A89"/>
    <w:rsid w:val="005250F2"/>
    <w:rsid w:val="00551A0D"/>
    <w:rsid w:val="005650AD"/>
    <w:rsid w:val="00593EEA"/>
    <w:rsid w:val="00597DC7"/>
    <w:rsid w:val="005A4EDE"/>
    <w:rsid w:val="005A5EEE"/>
    <w:rsid w:val="005B63DF"/>
    <w:rsid w:val="005F11AF"/>
    <w:rsid w:val="006033A2"/>
    <w:rsid w:val="006375C7"/>
    <w:rsid w:val="00654E8F"/>
    <w:rsid w:val="00660D05"/>
    <w:rsid w:val="00672E60"/>
    <w:rsid w:val="006820B1"/>
    <w:rsid w:val="00691EC4"/>
    <w:rsid w:val="006B7D14"/>
    <w:rsid w:val="006C1A12"/>
    <w:rsid w:val="006E15D4"/>
    <w:rsid w:val="00701727"/>
    <w:rsid w:val="0070566C"/>
    <w:rsid w:val="00714C50"/>
    <w:rsid w:val="00725A7D"/>
    <w:rsid w:val="007501BE"/>
    <w:rsid w:val="007764A6"/>
    <w:rsid w:val="00783F22"/>
    <w:rsid w:val="00790BB3"/>
    <w:rsid w:val="007C206C"/>
    <w:rsid w:val="007C4BDA"/>
    <w:rsid w:val="007D065E"/>
    <w:rsid w:val="007D7C69"/>
    <w:rsid w:val="00803D24"/>
    <w:rsid w:val="00814DCD"/>
    <w:rsid w:val="00817DD6"/>
    <w:rsid w:val="00885156"/>
    <w:rsid w:val="008E21CE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5751"/>
    <w:rsid w:val="00B37F4D"/>
    <w:rsid w:val="00BC0C15"/>
    <w:rsid w:val="00C52A7B"/>
    <w:rsid w:val="00C56BAF"/>
    <w:rsid w:val="00C679AA"/>
    <w:rsid w:val="00C75972"/>
    <w:rsid w:val="00C939FE"/>
    <w:rsid w:val="00CC0A3A"/>
    <w:rsid w:val="00CD066B"/>
    <w:rsid w:val="00CD4D3D"/>
    <w:rsid w:val="00CE4FEE"/>
    <w:rsid w:val="00D76966"/>
    <w:rsid w:val="00DB59C3"/>
    <w:rsid w:val="00DC259A"/>
    <w:rsid w:val="00DE23E8"/>
    <w:rsid w:val="00E52377"/>
    <w:rsid w:val="00E64E17"/>
    <w:rsid w:val="00E866C9"/>
    <w:rsid w:val="00EA3D3C"/>
    <w:rsid w:val="00F078F9"/>
    <w:rsid w:val="00F46900"/>
    <w:rsid w:val="00F61D89"/>
    <w:rsid w:val="00F8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99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9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basedOn w:val="a1"/>
    <w:link w:val="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Επικεφαλίδα 2 Char"/>
    <w:basedOn w:val="a1"/>
    <w:link w:val="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Υπότιτλος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Κείμενο σχολίου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Θέμα σχολίου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Κείμενο σημείωσης τέλους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-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Υποσέλιδο Char"/>
    <w:basedOn w:val="a1"/>
    <w:link w:val="af"/>
    <w:uiPriority w:val="99"/>
    <w:rsid w:val="00AB6715"/>
    <w:rPr>
      <w:rFonts w:ascii="Times New Roman" w:hAnsi="Times New Roman"/>
      <w:sz w:val="24"/>
    </w:rPr>
  </w:style>
  <w:style w:type="character" w:styleId="af0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1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Κείμενο υποσημείωσης Char"/>
    <w:basedOn w:val="a1"/>
    <w:link w:val="af1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2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Κεφαλίδα Char"/>
    <w:basedOn w:val="a1"/>
    <w:link w:val="af2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-0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3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4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5">
    <w:name w:val="line number"/>
    <w:basedOn w:val="a1"/>
    <w:uiPriority w:val="99"/>
    <w:semiHidden/>
    <w:unhideWhenUsed/>
    <w:rsid w:val="00AB6715"/>
  </w:style>
  <w:style w:type="character" w:customStyle="1" w:styleId="3Char">
    <w:name w:val="Επικεφαλίδα 3 Char"/>
    <w:basedOn w:val="a1"/>
    <w:link w:val="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Επικεφαλίδα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Επικεφαλίδα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6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Απόσπασμα Char"/>
    <w:basedOn w:val="a1"/>
    <w:link w:val="af6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7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8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9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Τίτλος Char"/>
    <w:basedOn w:val="a1"/>
    <w:link w:val="afa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a"/>
    <w:next w:val="afa"/>
    <w:qFormat/>
    <w:rsid w:val="0001436A"/>
    <w:pPr>
      <w:spacing w:after="120"/>
    </w:pPr>
    <w:rPr>
      <w:i/>
    </w:rPr>
  </w:style>
  <w:style w:type="paragraph" w:styleId="afb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styleId="afc">
    <w:name w:val="TOC Heading"/>
    <w:basedOn w:val="1"/>
    <w:next w:val="a0"/>
    <w:uiPriority w:val="39"/>
    <w:unhideWhenUsed/>
    <w:qFormat/>
    <w:rsid w:val="005F11AF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0">
    <w:name w:val="toc 1"/>
    <w:basedOn w:val="a0"/>
    <w:next w:val="a0"/>
    <w:autoRedefine/>
    <w:uiPriority w:val="39"/>
    <w:unhideWhenUsed/>
    <w:rsid w:val="005F11AF"/>
    <w:pPr>
      <w:spacing w:before="0" w:after="100" w:line="360" w:lineRule="auto"/>
      <w:ind w:right="284"/>
      <w:jc w:val="both"/>
    </w:pPr>
    <w:rPr>
      <w:lang w:val="el-GR"/>
    </w:rPr>
  </w:style>
  <w:style w:type="paragraph" w:styleId="20">
    <w:name w:val="toc 2"/>
    <w:basedOn w:val="a0"/>
    <w:next w:val="a0"/>
    <w:autoRedefine/>
    <w:uiPriority w:val="39"/>
    <w:unhideWhenUsed/>
    <w:rsid w:val="005F11AF"/>
    <w:pPr>
      <w:spacing w:before="0" w:after="100" w:line="360" w:lineRule="auto"/>
      <w:ind w:left="240" w:right="284"/>
      <w:jc w:val="both"/>
    </w:pPr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44</Pages>
  <Words>7465</Words>
  <Characters>40312</Characters>
  <Application>Microsoft Office Word</Application>
  <DocSecurity>0</DocSecurity>
  <Lines>335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Aris Giannakas</cp:lastModifiedBy>
  <cp:revision>2</cp:revision>
  <cp:lastPrinted>2013-10-03T12:51:00Z</cp:lastPrinted>
  <dcterms:created xsi:type="dcterms:W3CDTF">2024-03-12T07:02:00Z</dcterms:created>
  <dcterms:modified xsi:type="dcterms:W3CDTF">2024-03-12T07:02:00Z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