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CB375B" w:rsidRDefault="00654E8F" w:rsidP="0001436A">
      <w:pPr>
        <w:pStyle w:val="SupplementaryMaterial"/>
        <w:rPr>
          <w:b w:val="0"/>
        </w:rPr>
      </w:pPr>
      <w:r w:rsidRPr="00CB375B">
        <w:t>Supplementary Material</w:t>
      </w:r>
    </w:p>
    <w:p w14:paraId="69DF1D95" w14:textId="77777777" w:rsidR="00425C36" w:rsidRPr="00CB375B" w:rsidRDefault="00425C36" w:rsidP="00425C36">
      <w:pPr>
        <w:pStyle w:val="Heading2"/>
        <w:numPr>
          <w:ilvl w:val="1"/>
          <w:numId w:val="20"/>
        </w:numPr>
      </w:pPr>
      <w:r w:rsidRPr="00CB375B">
        <w:t xml:space="preserve">Radial and axial pseudo-diffusion coefficients </w:t>
      </w:r>
    </w:p>
    <w:p w14:paraId="2F7EC44E" w14:textId="77777777" w:rsidR="00425C36" w:rsidRPr="00CB375B" w:rsidRDefault="00425C36" w:rsidP="00425C36"/>
    <w:p w14:paraId="2D3DC2BF" w14:textId="50C4C0F3" w:rsidR="00425C36" w:rsidRPr="00CB375B" w:rsidRDefault="00B92FCB" w:rsidP="00425C36">
      <w:pPr>
        <w:rPr>
          <w:lang w:val="de-DE"/>
        </w:rPr>
      </w:pPr>
      <w:r w:rsidRPr="00CB375B">
        <w:rPr>
          <w:noProof/>
        </w:rPr>
        <w:drawing>
          <wp:inline distT="0" distB="0" distL="0" distR="0" wp14:anchorId="272B1D4B" wp14:editId="427A1B25">
            <wp:extent cx="6208395" cy="3584575"/>
            <wp:effectExtent l="0" t="0" r="1905" b="0"/>
            <wp:docPr id="1536766027" name="Picture 2" descr="A diagram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766027" name="Picture 2" descr="A diagram of a graph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4EE22" w14:textId="77777777" w:rsidR="00425C36" w:rsidRPr="00CB375B" w:rsidRDefault="00425C36" w:rsidP="00425C36">
      <w:pPr>
        <w:spacing w:line="288" w:lineRule="auto"/>
        <w:jc w:val="both"/>
        <w:rPr>
          <w:b/>
          <w:bCs/>
        </w:rPr>
      </w:pPr>
    </w:p>
    <w:p w14:paraId="7C105288" w14:textId="66AA578B" w:rsidR="00425C36" w:rsidRPr="00CB375B" w:rsidRDefault="00425C36" w:rsidP="00425C36">
      <w:pPr>
        <w:spacing w:line="288" w:lineRule="auto"/>
        <w:jc w:val="both"/>
      </w:pPr>
      <w:r w:rsidRPr="00CB375B">
        <w:rPr>
          <w:b/>
          <w:bCs/>
        </w:rPr>
        <w:t>Figure 1</w:t>
      </w:r>
      <w:r w:rsidRPr="00CB375B">
        <w:t xml:space="preserve">. Boxplots of ROI-averaged </w:t>
      </w:r>
      <w:proofErr w:type="spellStart"/>
      <w:r w:rsidRPr="00CB375B">
        <w:t>D</w:t>
      </w:r>
      <w:r w:rsidRPr="00CB375B">
        <w:rPr>
          <w:vertAlign w:val="subscript"/>
        </w:rPr>
        <w:t>xy</w:t>
      </w:r>
      <w:proofErr w:type="spellEnd"/>
      <w:r w:rsidRPr="00CB375B">
        <w:t xml:space="preserve">*, </w:t>
      </w:r>
      <w:proofErr w:type="spellStart"/>
      <w:r w:rsidRPr="00CB375B">
        <w:t>D</w:t>
      </w:r>
      <w:r w:rsidRPr="00CB375B">
        <w:rPr>
          <w:vertAlign w:val="subscript"/>
        </w:rPr>
        <w:t>z</w:t>
      </w:r>
      <w:proofErr w:type="spellEnd"/>
      <w:r w:rsidRPr="00CB375B">
        <w:t xml:space="preserve">* and comparison with global D* in the multifidus (top row) and erector spinae (bottom row) muscles of the three cohorts analyzed in this work. </w:t>
      </w:r>
      <w:r w:rsidR="0072370E" w:rsidRPr="00CB375B">
        <w:t xml:space="preserve">* indicates </w:t>
      </w:r>
      <w:r w:rsidRPr="00CB375B">
        <w:t xml:space="preserve">the p-values, </w:t>
      </w:r>
      <w:r w:rsidR="0072370E" w:rsidRPr="00CB375B">
        <w:t xml:space="preserve">where </w:t>
      </w:r>
      <w:r w:rsidRPr="00CB375B">
        <w:t>significant</w:t>
      </w:r>
      <w:r w:rsidR="0072370E" w:rsidRPr="00CB375B">
        <w:t>,</w:t>
      </w:r>
      <w:r w:rsidRPr="00CB375B">
        <w:t xml:space="preserve"> between indicated cohorts.</w:t>
      </w:r>
    </w:p>
    <w:p w14:paraId="55464459" w14:textId="77777777" w:rsidR="00425C36" w:rsidRPr="00CB375B" w:rsidRDefault="00425C36" w:rsidP="00425C36">
      <w:pPr>
        <w:pStyle w:val="Heading2"/>
        <w:numPr>
          <w:ilvl w:val="0"/>
          <w:numId w:val="0"/>
        </w:numPr>
      </w:pPr>
    </w:p>
    <w:p w14:paraId="70AB1D0F" w14:textId="41EABB67" w:rsidR="00CC1278" w:rsidRPr="00CB375B" w:rsidRDefault="00CC1278" w:rsidP="00CC1278">
      <w:pPr>
        <w:pStyle w:val="Heading2"/>
        <w:numPr>
          <w:ilvl w:val="1"/>
          <w:numId w:val="20"/>
        </w:numPr>
      </w:pPr>
      <w:r w:rsidRPr="00CB375B">
        <w:t xml:space="preserve">Dixon measurements </w:t>
      </w:r>
    </w:p>
    <w:p w14:paraId="6F86CBDF" w14:textId="2D95EFAE" w:rsidR="00CC1278" w:rsidRPr="00CB375B" w:rsidRDefault="00CC1278" w:rsidP="00CC1278">
      <w:pPr>
        <w:spacing w:line="288" w:lineRule="auto"/>
        <w:jc w:val="both"/>
      </w:pPr>
      <w:r w:rsidRPr="00CB375B">
        <w:rPr>
          <w:b/>
          <w:bCs/>
          <w:color w:val="000000"/>
        </w:rPr>
        <w:t>Table 1a</w:t>
      </w:r>
      <w:r w:rsidRPr="00CB375B">
        <w:rPr>
          <w:color w:val="000000"/>
        </w:rPr>
        <w:t>. Parameters of the 2-point Dixon clinical acquisition. TR stands for repetition time, TE for echo time and TA for acquisition time. VIBE stands for Volumetric interpolated breath-hold examination. </w:t>
      </w:r>
    </w:p>
    <w:tbl>
      <w:tblPr>
        <w:tblW w:w="302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1550"/>
        <w:gridCol w:w="1474"/>
      </w:tblGrid>
      <w:tr w:rsidR="00CC1278" w:rsidRPr="00CB375B" w14:paraId="6A66AA9D" w14:textId="77777777" w:rsidTr="00902FD7">
        <w:tc>
          <w:tcPr>
            <w:tcW w:w="1550" w:type="dxa"/>
            <w:tcBorders>
              <w:top w:val="single" w:sz="12" w:space="0" w:color="auto"/>
              <w:bottom w:val="single" w:sz="12" w:space="0" w:color="auto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82652" w14:textId="77777777" w:rsidR="00CC1278" w:rsidRPr="00CB375B" w:rsidRDefault="00CC1278" w:rsidP="00902FD7">
            <w:pPr>
              <w:widowControl w:val="0"/>
            </w:pPr>
          </w:p>
        </w:tc>
        <w:tc>
          <w:tcPr>
            <w:tcW w:w="147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2D873" w14:textId="77777777" w:rsidR="00CC1278" w:rsidRPr="00CB375B" w:rsidRDefault="00CC1278" w:rsidP="00902FD7">
            <w:pPr>
              <w:widowControl w:val="0"/>
              <w:jc w:val="center"/>
            </w:pPr>
            <w:r w:rsidRPr="00CB375B">
              <w:t>VIBE Dixon</w:t>
            </w:r>
          </w:p>
        </w:tc>
      </w:tr>
      <w:tr w:rsidR="00CC1278" w:rsidRPr="00CB375B" w14:paraId="2668AE29" w14:textId="77777777" w:rsidTr="00902FD7">
        <w:tc>
          <w:tcPr>
            <w:tcW w:w="1550" w:type="dxa"/>
            <w:tcBorders>
              <w:top w:val="single" w:sz="12" w:space="0" w:color="auto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C2605" w14:textId="77777777" w:rsidR="00CC1278" w:rsidRPr="00CB375B" w:rsidRDefault="00CC1278" w:rsidP="00902FD7">
            <w:pPr>
              <w:widowControl w:val="0"/>
            </w:pPr>
            <w:r w:rsidRPr="00CB375B">
              <w:lastRenderedPageBreak/>
              <w:t>TR [</w:t>
            </w:r>
            <w:proofErr w:type="spellStart"/>
            <w:r w:rsidRPr="00CB375B">
              <w:t>ms</w:t>
            </w:r>
            <w:proofErr w:type="spellEnd"/>
            <w:r w:rsidRPr="00CB375B">
              <w:t>]</w:t>
            </w:r>
          </w:p>
        </w:tc>
        <w:tc>
          <w:tcPr>
            <w:tcW w:w="1474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B779E" w14:textId="77777777" w:rsidR="00CC1278" w:rsidRPr="00CB375B" w:rsidRDefault="00CC1278" w:rsidP="00902FD7">
            <w:pPr>
              <w:widowControl w:val="0"/>
              <w:jc w:val="center"/>
            </w:pPr>
            <w:r w:rsidRPr="00CB375B">
              <w:t>6.1</w:t>
            </w:r>
          </w:p>
        </w:tc>
      </w:tr>
      <w:tr w:rsidR="00CC1278" w:rsidRPr="00CB375B" w14:paraId="6E5BB873" w14:textId="77777777" w:rsidTr="00902FD7">
        <w:tc>
          <w:tcPr>
            <w:tcW w:w="1550" w:type="dxa"/>
            <w:tcBorders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E127E" w14:textId="77777777" w:rsidR="00CC1278" w:rsidRPr="00CB375B" w:rsidRDefault="00CC1278" w:rsidP="00902FD7">
            <w:pPr>
              <w:widowControl w:val="0"/>
            </w:pPr>
            <w:r w:rsidRPr="00CB375B">
              <w:t>TE [</w:t>
            </w:r>
            <w:proofErr w:type="spellStart"/>
            <w:r w:rsidRPr="00CB375B">
              <w:t>ms</w:t>
            </w:r>
            <w:proofErr w:type="spellEnd"/>
            <w:r w:rsidRPr="00CB375B">
              <w:t>]</w:t>
            </w:r>
          </w:p>
        </w:tc>
        <w:tc>
          <w:tcPr>
            <w:tcW w:w="1474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83D13" w14:textId="77777777" w:rsidR="00CC1278" w:rsidRPr="00CB375B" w:rsidRDefault="00CC1278" w:rsidP="00902FD7">
            <w:pPr>
              <w:widowControl w:val="0"/>
              <w:jc w:val="center"/>
            </w:pPr>
            <w:r w:rsidRPr="00CB375B">
              <w:t>2.46, 3.69</w:t>
            </w:r>
          </w:p>
        </w:tc>
      </w:tr>
      <w:tr w:rsidR="00CC1278" w:rsidRPr="00CB375B" w14:paraId="38022DD9" w14:textId="77777777" w:rsidTr="00902FD7">
        <w:tc>
          <w:tcPr>
            <w:tcW w:w="1550" w:type="dxa"/>
            <w:tcBorders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FF69C" w14:textId="77777777" w:rsidR="00CC1278" w:rsidRPr="00CB375B" w:rsidRDefault="00CC1278" w:rsidP="00902FD7">
            <w:pPr>
              <w:widowControl w:val="0"/>
            </w:pPr>
            <w:r w:rsidRPr="00CB375B">
              <w:t>Voxel [mm</w:t>
            </w:r>
            <w:r w:rsidRPr="00CB375B">
              <w:rPr>
                <w:vertAlign w:val="superscript"/>
              </w:rPr>
              <w:t>3</w:t>
            </w:r>
            <w:r w:rsidRPr="00CB375B">
              <w:t>]</w:t>
            </w:r>
          </w:p>
        </w:tc>
        <w:tc>
          <w:tcPr>
            <w:tcW w:w="1474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49704" w14:textId="77777777" w:rsidR="00CC1278" w:rsidRPr="00CB375B" w:rsidRDefault="00CC1278" w:rsidP="00902FD7">
            <w:pPr>
              <w:widowControl w:val="0"/>
              <w:jc w:val="center"/>
            </w:pPr>
            <w:r w:rsidRPr="00CB375B">
              <w:t>1.5</w:t>
            </w:r>
            <m:oMath>
              <m:r>
                <w:rPr>
                  <w:rFonts w:ascii="Cambria Math" w:hAnsi="Cambria Math"/>
                  <w:sz w:val="20"/>
                </w:rPr>
                <m:t>×</m:t>
              </m:r>
            </m:oMath>
            <w:r w:rsidRPr="00CB375B">
              <w:t>1.5</w:t>
            </w:r>
            <w:r w:rsidRPr="00CB375B">
              <w:rPr>
                <w:rFonts w:ascii="Cambria Math" w:hAnsi="Cambria Math"/>
                <w:sz w:val="20"/>
              </w:rPr>
              <w:t>×</w:t>
            </w:r>
            <w:r w:rsidRPr="00CB375B">
              <w:t>3</w:t>
            </w:r>
          </w:p>
        </w:tc>
      </w:tr>
      <w:tr w:rsidR="00CC1278" w:rsidRPr="00CB375B" w14:paraId="3320B345" w14:textId="77777777" w:rsidTr="00902FD7">
        <w:tc>
          <w:tcPr>
            <w:tcW w:w="1550" w:type="dxa"/>
            <w:tcBorders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5BCEA" w14:textId="77777777" w:rsidR="00CC1278" w:rsidRPr="00CB375B" w:rsidRDefault="00CC1278" w:rsidP="00902FD7">
            <w:pPr>
              <w:widowControl w:val="0"/>
            </w:pPr>
            <w:r w:rsidRPr="00CB375B">
              <w:t>Averages</w:t>
            </w:r>
          </w:p>
        </w:tc>
        <w:tc>
          <w:tcPr>
            <w:tcW w:w="1474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D4A1A" w14:textId="77777777" w:rsidR="00CC1278" w:rsidRPr="00CB375B" w:rsidRDefault="00CC1278" w:rsidP="00902FD7">
            <w:pPr>
              <w:widowControl w:val="0"/>
              <w:jc w:val="center"/>
            </w:pPr>
            <w:r w:rsidRPr="00CB375B">
              <w:t>-</w:t>
            </w:r>
          </w:p>
        </w:tc>
      </w:tr>
      <w:tr w:rsidR="00CC1278" w:rsidRPr="00CB375B" w14:paraId="46879AB1" w14:textId="77777777" w:rsidTr="00902FD7">
        <w:tc>
          <w:tcPr>
            <w:tcW w:w="1550" w:type="dxa"/>
            <w:tcBorders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A2028" w14:textId="77777777" w:rsidR="00CC1278" w:rsidRPr="00CB375B" w:rsidRDefault="00CC1278" w:rsidP="00902FD7">
            <w:pPr>
              <w:widowControl w:val="0"/>
            </w:pPr>
            <w:r w:rsidRPr="00CB375B">
              <w:t>Slices</w:t>
            </w:r>
          </w:p>
        </w:tc>
        <w:tc>
          <w:tcPr>
            <w:tcW w:w="1474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059F3" w14:textId="77777777" w:rsidR="00CC1278" w:rsidRPr="00CB375B" w:rsidRDefault="00CC1278" w:rsidP="00902FD7">
            <w:pPr>
              <w:widowControl w:val="0"/>
              <w:jc w:val="center"/>
            </w:pPr>
            <w:r w:rsidRPr="00CB375B">
              <w:t>40</w:t>
            </w:r>
          </w:p>
        </w:tc>
      </w:tr>
      <w:tr w:rsidR="00CC1278" w:rsidRPr="00CB375B" w14:paraId="076F3D73" w14:textId="77777777" w:rsidTr="00902FD7">
        <w:tc>
          <w:tcPr>
            <w:tcW w:w="1550" w:type="dxa"/>
            <w:tcBorders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642DA" w14:textId="77777777" w:rsidR="00CC1278" w:rsidRPr="00CB375B" w:rsidRDefault="00CC1278" w:rsidP="00902FD7">
            <w:pPr>
              <w:widowControl w:val="0"/>
            </w:pPr>
            <w:r w:rsidRPr="00CB375B">
              <w:t>TA</w:t>
            </w:r>
          </w:p>
        </w:tc>
        <w:tc>
          <w:tcPr>
            <w:tcW w:w="1474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F9B22" w14:textId="77777777" w:rsidR="00CC1278" w:rsidRPr="00CB375B" w:rsidRDefault="00CC1278" w:rsidP="00902FD7">
            <w:pPr>
              <w:widowControl w:val="0"/>
              <w:jc w:val="center"/>
            </w:pPr>
            <w:r w:rsidRPr="00CB375B">
              <w:t>2 min</w:t>
            </w:r>
          </w:p>
        </w:tc>
      </w:tr>
    </w:tbl>
    <w:p w14:paraId="51950CF0" w14:textId="77777777" w:rsidR="00CC1278" w:rsidRPr="00CB375B" w:rsidRDefault="00CC1278" w:rsidP="00CC1278">
      <w:pPr>
        <w:pStyle w:val="Heading2"/>
        <w:numPr>
          <w:ilvl w:val="0"/>
          <w:numId w:val="0"/>
        </w:numPr>
        <w:ind w:left="567" w:hanging="567"/>
      </w:pPr>
    </w:p>
    <w:p w14:paraId="5E1E3AD0" w14:textId="77777777" w:rsidR="00CC1278" w:rsidRPr="00CB375B" w:rsidRDefault="00CC1278" w:rsidP="00CC1278">
      <w:pPr>
        <w:pStyle w:val="NormalWeb"/>
        <w:spacing w:before="0" w:beforeAutospacing="0" w:after="0" w:afterAutospacing="0" w:line="288" w:lineRule="auto"/>
        <w:jc w:val="both"/>
      </w:pPr>
      <w:r w:rsidRPr="00CB375B">
        <w:rPr>
          <w:b/>
          <w:bCs/>
          <w:color w:val="000000"/>
        </w:rPr>
        <w:t>Table 2a</w:t>
      </w:r>
      <w:r w:rsidRPr="00CB375B">
        <w:rPr>
          <w:color w:val="000000"/>
        </w:rPr>
        <w:t xml:space="preserve">. Values of fat fraction calculated from the Dixon approach. </w:t>
      </w:r>
      <w:r w:rsidRPr="00CB375B">
        <w:rPr>
          <w:i/>
          <w:iCs/>
          <w:color w:val="000000"/>
        </w:rPr>
        <w:t>MF — M. multifidus; ES — M. erector spinae.</w:t>
      </w:r>
    </w:p>
    <w:p w14:paraId="48C31F6B" w14:textId="562EE9EF" w:rsidR="00CC1278" w:rsidRPr="00CB375B" w:rsidRDefault="00CC1278" w:rsidP="00CC1278">
      <w:pPr>
        <w:spacing w:line="288" w:lineRule="auto"/>
      </w:pPr>
    </w:p>
    <w:tbl>
      <w:tblPr>
        <w:tblStyle w:val="TableGrid"/>
        <w:tblW w:w="2102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</w:tblPr>
      <w:tblGrid>
        <w:gridCol w:w="1276"/>
        <w:gridCol w:w="1419"/>
        <w:gridCol w:w="1415"/>
      </w:tblGrid>
      <w:tr w:rsidR="00CC1278" w:rsidRPr="00CB375B" w14:paraId="57C7EC59" w14:textId="77777777" w:rsidTr="007F4BD1">
        <w:tc>
          <w:tcPr>
            <w:tcW w:w="1553" w:type="pct"/>
            <w:tcBorders>
              <w:top w:val="single" w:sz="12" w:space="0" w:color="auto"/>
              <w:bottom w:val="single" w:sz="12" w:space="0" w:color="auto"/>
            </w:tcBorders>
          </w:tcPr>
          <w:p w14:paraId="00992E42" w14:textId="77777777" w:rsidR="00CC1278" w:rsidRPr="00CB375B" w:rsidRDefault="00CC1278" w:rsidP="00902FD7">
            <w:pPr>
              <w:spacing w:before="60" w:after="60" w:line="276" w:lineRule="auto"/>
              <w:rPr>
                <w:b/>
                <w:smallCaps/>
              </w:rPr>
            </w:pPr>
            <w:r w:rsidRPr="00CB375B">
              <w:t>Cohort</w:t>
            </w:r>
          </w:p>
        </w:tc>
        <w:tc>
          <w:tcPr>
            <w:tcW w:w="1726" w:type="pct"/>
            <w:tcBorders>
              <w:top w:val="single" w:sz="12" w:space="0" w:color="auto"/>
              <w:bottom w:val="single" w:sz="12" w:space="0" w:color="auto"/>
            </w:tcBorders>
          </w:tcPr>
          <w:p w14:paraId="0F903A0D" w14:textId="77777777" w:rsidR="00CC1278" w:rsidRPr="00CB375B" w:rsidRDefault="00CC1278" w:rsidP="00902FD7">
            <w:pPr>
              <w:spacing w:before="60" w:after="60" w:line="276" w:lineRule="auto"/>
              <w:jc w:val="center"/>
              <w:rPr>
                <w:bCs/>
              </w:rPr>
            </w:pPr>
            <w:r w:rsidRPr="00CB375B">
              <w:rPr>
                <w:bCs/>
              </w:rPr>
              <w:t>Fat fraction</w:t>
            </w:r>
          </w:p>
          <w:p w14:paraId="2B0FAE50" w14:textId="77777777" w:rsidR="00CC1278" w:rsidRPr="00CB375B" w:rsidRDefault="00CC1278" w:rsidP="00902FD7">
            <w:pPr>
              <w:spacing w:before="60" w:after="60" w:line="276" w:lineRule="auto"/>
              <w:jc w:val="center"/>
              <w:rPr>
                <w:bCs/>
              </w:rPr>
            </w:pPr>
            <w:r w:rsidRPr="00CB375B">
              <w:rPr>
                <w:bCs/>
              </w:rPr>
              <w:t>Dixon</w:t>
            </w:r>
          </w:p>
          <w:p w14:paraId="139EEAC6" w14:textId="77777777" w:rsidR="00CC1278" w:rsidRPr="00CB375B" w:rsidRDefault="00CC1278" w:rsidP="00902FD7">
            <w:pPr>
              <w:spacing w:before="60" w:after="60" w:line="276" w:lineRule="auto"/>
              <w:jc w:val="center"/>
              <w:rPr>
                <w:bCs/>
                <w:smallCaps/>
              </w:rPr>
            </w:pPr>
            <w:r w:rsidRPr="00CB375B">
              <w:rPr>
                <w:bCs/>
              </w:rPr>
              <w:t>(%)</w:t>
            </w:r>
          </w:p>
          <w:p w14:paraId="52A1767F" w14:textId="77777777" w:rsidR="00CC1278" w:rsidRPr="00CB375B" w:rsidRDefault="00CC1278" w:rsidP="00902FD7">
            <w:pPr>
              <w:spacing w:before="60" w:after="60" w:line="276" w:lineRule="auto"/>
              <w:jc w:val="center"/>
              <w:rPr>
                <w:bCs/>
              </w:rPr>
            </w:pPr>
            <w:r w:rsidRPr="00CB375B">
              <w:rPr>
                <w:bCs/>
                <w:smallCaps/>
              </w:rPr>
              <w:t>MF</w:t>
            </w:r>
          </w:p>
        </w:tc>
        <w:tc>
          <w:tcPr>
            <w:tcW w:w="1721" w:type="pct"/>
            <w:tcBorders>
              <w:top w:val="single" w:sz="12" w:space="0" w:color="auto"/>
              <w:bottom w:val="single" w:sz="12" w:space="0" w:color="auto"/>
            </w:tcBorders>
          </w:tcPr>
          <w:p w14:paraId="174BD00D" w14:textId="77777777" w:rsidR="00CC1278" w:rsidRPr="00CB375B" w:rsidRDefault="00CC1278" w:rsidP="00902FD7">
            <w:pPr>
              <w:spacing w:before="60" w:after="60" w:line="276" w:lineRule="auto"/>
              <w:jc w:val="center"/>
              <w:rPr>
                <w:bCs/>
              </w:rPr>
            </w:pPr>
            <w:r w:rsidRPr="00CB375B">
              <w:rPr>
                <w:bCs/>
              </w:rPr>
              <w:t>Fat fraction</w:t>
            </w:r>
          </w:p>
          <w:p w14:paraId="52793FB7" w14:textId="77777777" w:rsidR="00CC1278" w:rsidRPr="00CB375B" w:rsidRDefault="00CC1278" w:rsidP="00902FD7">
            <w:pPr>
              <w:spacing w:before="60" w:after="60" w:line="276" w:lineRule="auto"/>
              <w:jc w:val="center"/>
              <w:rPr>
                <w:bCs/>
              </w:rPr>
            </w:pPr>
            <w:r w:rsidRPr="00CB375B">
              <w:rPr>
                <w:bCs/>
              </w:rPr>
              <w:t>Dixon</w:t>
            </w:r>
          </w:p>
          <w:p w14:paraId="108E23C7" w14:textId="77777777" w:rsidR="00CC1278" w:rsidRPr="00CB375B" w:rsidRDefault="00CC1278" w:rsidP="00902FD7">
            <w:pPr>
              <w:spacing w:before="60" w:after="60" w:line="276" w:lineRule="auto"/>
              <w:jc w:val="center"/>
              <w:rPr>
                <w:bCs/>
                <w:smallCaps/>
              </w:rPr>
            </w:pPr>
            <w:r w:rsidRPr="00CB375B">
              <w:rPr>
                <w:bCs/>
              </w:rPr>
              <w:t>(%)</w:t>
            </w:r>
          </w:p>
          <w:p w14:paraId="37FF4A08" w14:textId="77777777" w:rsidR="00CC1278" w:rsidRPr="00CB375B" w:rsidRDefault="00CC1278" w:rsidP="00902FD7">
            <w:pPr>
              <w:spacing w:before="60" w:after="60" w:line="276" w:lineRule="auto"/>
              <w:jc w:val="center"/>
              <w:rPr>
                <w:bCs/>
              </w:rPr>
            </w:pPr>
            <w:r w:rsidRPr="00CB375B">
              <w:rPr>
                <w:bCs/>
                <w:smallCaps/>
              </w:rPr>
              <w:t>ES</w:t>
            </w:r>
          </w:p>
        </w:tc>
      </w:tr>
      <w:tr w:rsidR="00CC1278" w:rsidRPr="00CB375B" w14:paraId="06E225D4" w14:textId="77777777" w:rsidTr="007F4BD1">
        <w:tc>
          <w:tcPr>
            <w:tcW w:w="1553" w:type="pct"/>
            <w:tcBorders>
              <w:top w:val="single" w:sz="12" w:space="0" w:color="auto"/>
            </w:tcBorders>
          </w:tcPr>
          <w:p w14:paraId="2BC2EB33" w14:textId="77777777" w:rsidR="00CC1278" w:rsidRPr="00CB375B" w:rsidRDefault="00CC1278" w:rsidP="00902FD7">
            <w:pPr>
              <w:spacing w:before="60" w:after="60" w:line="276" w:lineRule="auto"/>
            </w:pPr>
            <w:r w:rsidRPr="00CB375B">
              <w:t>Control</w:t>
            </w:r>
          </w:p>
        </w:tc>
        <w:tc>
          <w:tcPr>
            <w:tcW w:w="1726" w:type="pct"/>
            <w:tcBorders>
              <w:top w:val="single" w:sz="12" w:space="0" w:color="auto"/>
            </w:tcBorders>
          </w:tcPr>
          <w:p w14:paraId="6FC5C756" w14:textId="0F36A42D" w:rsidR="00CC1278" w:rsidRPr="00CB375B" w:rsidRDefault="00CC1278" w:rsidP="00902FD7">
            <w:pPr>
              <w:spacing w:before="60" w:after="60" w:line="276" w:lineRule="auto"/>
              <w:jc w:val="center"/>
            </w:pPr>
            <w:r w:rsidRPr="00CB375B">
              <w:t>5</w:t>
            </w:r>
            <w:r w:rsidR="007F4BD1" w:rsidRPr="00CB375B">
              <w:t xml:space="preserve"> </w:t>
            </w:r>
            <w:r w:rsidRPr="00CB375B">
              <w:t>± 3</w:t>
            </w:r>
          </w:p>
        </w:tc>
        <w:tc>
          <w:tcPr>
            <w:tcW w:w="1721" w:type="pct"/>
            <w:tcBorders>
              <w:top w:val="single" w:sz="12" w:space="0" w:color="auto"/>
            </w:tcBorders>
          </w:tcPr>
          <w:p w14:paraId="117D16D8" w14:textId="63D8F4D0" w:rsidR="00CC1278" w:rsidRPr="00CB375B" w:rsidRDefault="00386375" w:rsidP="00902FD7">
            <w:pPr>
              <w:spacing w:before="60" w:after="60" w:line="276" w:lineRule="auto"/>
              <w:jc w:val="center"/>
            </w:pPr>
            <w:r w:rsidRPr="00CB375B">
              <w:t>3</w:t>
            </w:r>
            <w:r w:rsidR="00CC1278" w:rsidRPr="00CB375B">
              <w:t xml:space="preserve"> ± </w:t>
            </w:r>
            <w:r w:rsidR="007F4BD1" w:rsidRPr="00CB375B">
              <w:t>2</w:t>
            </w:r>
          </w:p>
        </w:tc>
      </w:tr>
      <w:tr w:rsidR="00CC1278" w:rsidRPr="00CB375B" w14:paraId="6A035903" w14:textId="77777777" w:rsidTr="007F4BD1">
        <w:tc>
          <w:tcPr>
            <w:tcW w:w="1553" w:type="pct"/>
          </w:tcPr>
          <w:p w14:paraId="2CD1E2D3" w14:textId="77777777" w:rsidR="00CC1278" w:rsidRPr="00CB375B" w:rsidRDefault="00CC1278" w:rsidP="00902FD7">
            <w:pPr>
              <w:spacing w:before="60" w:after="60" w:line="276" w:lineRule="auto"/>
              <w:rPr>
                <w:b/>
                <w:smallCaps/>
              </w:rPr>
            </w:pPr>
            <w:r w:rsidRPr="00CB375B">
              <w:t>Endurance</w:t>
            </w:r>
          </w:p>
        </w:tc>
        <w:tc>
          <w:tcPr>
            <w:tcW w:w="1726" w:type="pct"/>
          </w:tcPr>
          <w:p w14:paraId="0AF783F5" w14:textId="160DE92B" w:rsidR="00CC1278" w:rsidRPr="00CB375B" w:rsidRDefault="007F4BD1" w:rsidP="00902FD7">
            <w:pPr>
              <w:spacing w:before="60" w:after="60" w:line="276" w:lineRule="auto"/>
              <w:jc w:val="center"/>
            </w:pPr>
            <w:r w:rsidRPr="00CB375B">
              <w:t>0.7 ± 0.3</w:t>
            </w:r>
          </w:p>
        </w:tc>
        <w:tc>
          <w:tcPr>
            <w:tcW w:w="1721" w:type="pct"/>
          </w:tcPr>
          <w:p w14:paraId="548E1689" w14:textId="57341E61" w:rsidR="00CC1278" w:rsidRPr="00CB375B" w:rsidRDefault="00CC1278" w:rsidP="00902FD7">
            <w:pPr>
              <w:spacing w:before="60" w:after="60" w:line="276" w:lineRule="auto"/>
              <w:jc w:val="center"/>
            </w:pPr>
            <w:r w:rsidRPr="00CB375B">
              <w:t>1</w:t>
            </w:r>
            <w:r w:rsidR="007F4BD1" w:rsidRPr="00CB375B">
              <w:t>.1</w:t>
            </w:r>
            <w:r w:rsidRPr="00CB375B">
              <w:t xml:space="preserve"> ± </w:t>
            </w:r>
            <w:r w:rsidR="007F4BD1" w:rsidRPr="00CB375B">
              <w:t>0.2</w:t>
            </w:r>
          </w:p>
        </w:tc>
      </w:tr>
      <w:tr w:rsidR="00CC1278" w:rsidRPr="00CB375B" w14:paraId="22C31896" w14:textId="77777777" w:rsidTr="007F4BD1">
        <w:tc>
          <w:tcPr>
            <w:tcW w:w="1553" w:type="pct"/>
          </w:tcPr>
          <w:p w14:paraId="1D7AC0BA" w14:textId="77777777" w:rsidR="00CC1278" w:rsidRPr="00CB375B" w:rsidRDefault="00CC1278" w:rsidP="00902FD7">
            <w:pPr>
              <w:spacing w:before="60" w:after="60" w:line="276" w:lineRule="auto"/>
              <w:rPr>
                <w:b/>
                <w:smallCaps/>
              </w:rPr>
            </w:pPr>
            <w:r w:rsidRPr="00CB375B">
              <w:t>Strength</w:t>
            </w:r>
          </w:p>
        </w:tc>
        <w:tc>
          <w:tcPr>
            <w:tcW w:w="1726" w:type="pct"/>
          </w:tcPr>
          <w:p w14:paraId="094063FC" w14:textId="23DFBF13" w:rsidR="00CC1278" w:rsidRPr="00CB375B" w:rsidRDefault="00CC1278" w:rsidP="00902FD7">
            <w:pPr>
              <w:spacing w:before="60" w:after="60" w:line="276" w:lineRule="auto"/>
              <w:jc w:val="center"/>
            </w:pPr>
            <w:r w:rsidRPr="00CB375B">
              <w:t>1</w:t>
            </w:r>
            <w:r w:rsidR="007F4BD1" w:rsidRPr="00CB375B">
              <w:t>.05</w:t>
            </w:r>
            <w:r w:rsidRPr="00CB375B">
              <w:t xml:space="preserve"> ± </w:t>
            </w:r>
            <w:r w:rsidR="007F4BD1" w:rsidRPr="00CB375B">
              <w:t>0.0</w:t>
            </w:r>
            <w:r w:rsidR="00774F94" w:rsidRPr="00CB375B">
              <w:t>3</w:t>
            </w:r>
          </w:p>
        </w:tc>
        <w:tc>
          <w:tcPr>
            <w:tcW w:w="1721" w:type="pct"/>
          </w:tcPr>
          <w:p w14:paraId="064867CF" w14:textId="1ECDF926" w:rsidR="00CC1278" w:rsidRPr="00CB375B" w:rsidRDefault="00CC1278" w:rsidP="00902FD7">
            <w:pPr>
              <w:spacing w:before="60" w:after="60" w:line="276" w:lineRule="auto"/>
              <w:jc w:val="center"/>
            </w:pPr>
            <w:r w:rsidRPr="00CB375B">
              <w:t>1</w:t>
            </w:r>
            <w:r w:rsidR="007F4BD1" w:rsidRPr="00CB375B">
              <w:t>.03</w:t>
            </w:r>
            <w:r w:rsidRPr="00CB375B">
              <w:t xml:space="preserve"> ± </w:t>
            </w:r>
            <w:r w:rsidR="007F4BD1" w:rsidRPr="00CB375B">
              <w:t>0.0</w:t>
            </w:r>
            <w:r w:rsidR="00774F94" w:rsidRPr="00CB375B">
              <w:t>2</w:t>
            </w:r>
          </w:p>
        </w:tc>
      </w:tr>
    </w:tbl>
    <w:p w14:paraId="319308A9" w14:textId="77777777" w:rsidR="00CC1278" w:rsidRPr="00CB375B" w:rsidRDefault="00CC1278" w:rsidP="00CC1278"/>
    <w:p w14:paraId="4F25BD3B" w14:textId="65D14196" w:rsidR="007F4BD1" w:rsidRPr="00CB375B" w:rsidRDefault="007F4BD1" w:rsidP="007F4BD1">
      <w:pPr>
        <w:pStyle w:val="ListParagraph"/>
        <w:numPr>
          <w:ilvl w:val="0"/>
          <w:numId w:val="22"/>
        </w:numPr>
      </w:pPr>
      <w:r w:rsidRPr="00CB375B">
        <w:t xml:space="preserve">Fat fraction (Dixon) results for </w:t>
      </w:r>
      <w:r w:rsidR="003373DE" w:rsidRPr="00CB375B">
        <w:t>multifidus</w:t>
      </w:r>
      <w:r w:rsidRPr="00CB375B">
        <w:t xml:space="preserve"> muscle </w:t>
      </w:r>
    </w:p>
    <w:p w14:paraId="437DE4A8" w14:textId="382B3C64" w:rsidR="007F4BD1" w:rsidRPr="00CB375B" w:rsidRDefault="007F4BD1" w:rsidP="007F4BD1">
      <w:pPr>
        <w:ind w:left="360"/>
      </w:pPr>
      <w:r w:rsidRPr="00CB375B">
        <w:t>Kruskal-Wallis p-value=8 e-10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1"/>
        <w:gridCol w:w="2442"/>
        <w:gridCol w:w="2442"/>
        <w:gridCol w:w="2442"/>
      </w:tblGrid>
      <w:tr w:rsidR="007F4BD1" w:rsidRPr="00CB375B" w14:paraId="65580585" w14:textId="77777777" w:rsidTr="00063F46">
        <w:tc>
          <w:tcPr>
            <w:tcW w:w="2441" w:type="dxa"/>
          </w:tcPr>
          <w:p w14:paraId="4FB9E596" w14:textId="77777777" w:rsidR="007F4BD1" w:rsidRPr="00CB375B" w:rsidRDefault="007F4BD1" w:rsidP="00063F46"/>
        </w:tc>
        <w:tc>
          <w:tcPr>
            <w:tcW w:w="2442" w:type="dxa"/>
          </w:tcPr>
          <w:p w14:paraId="29A97C31" w14:textId="77777777" w:rsidR="007F4BD1" w:rsidRPr="00CB375B" w:rsidRDefault="007F4BD1" w:rsidP="00063F46">
            <w:r w:rsidRPr="00CB375B">
              <w:t>Control</w:t>
            </w:r>
          </w:p>
        </w:tc>
        <w:tc>
          <w:tcPr>
            <w:tcW w:w="2442" w:type="dxa"/>
          </w:tcPr>
          <w:p w14:paraId="660E2F54" w14:textId="77777777" w:rsidR="007F4BD1" w:rsidRPr="00CB375B" w:rsidRDefault="007F4BD1" w:rsidP="00063F46">
            <w:r w:rsidRPr="00CB375B">
              <w:t>Endurance</w:t>
            </w:r>
          </w:p>
        </w:tc>
        <w:tc>
          <w:tcPr>
            <w:tcW w:w="2442" w:type="dxa"/>
          </w:tcPr>
          <w:p w14:paraId="493A86F3" w14:textId="77777777" w:rsidR="007F4BD1" w:rsidRPr="00CB375B" w:rsidRDefault="007F4BD1" w:rsidP="00063F46">
            <w:r w:rsidRPr="00CB375B">
              <w:t>Strength</w:t>
            </w:r>
          </w:p>
        </w:tc>
      </w:tr>
      <w:tr w:rsidR="007F4BD1" w:rsidRPr="00CB375B" w14:paraId="336ED38C" w14:textId="77777777" w:rsidTr="00063F46">
        <w:tc>
          <w:tcPr>
            <w:tcW w:w="2441" w:type="dxa"/>
          </w:tcPr>
          <w:p w14:paraId="7CD8B912" w14:textId="77777777" w:rsidR="007F4BD1" w:rsidRPr="00CB375B" w:rsidRDefault="007F4BD1" w:rsidP="00063F46">
            <w:r w:rsidRPr="00CB375B">
              <w:lastRenderedPageBreak/>
              <w:t>Control</w:t>
            </w:r>
          </w:p>
        </w:tc>
        <w:tc>
          <w:tcPr>
            <w:tcW w:w="2442" w:type="dxa"/>
          </w:tcPr>
          <w:p w14:paraId="2140EE1D" w14:textId="77777777" w:rsidR="007F4BD1" w:rsidRPr="00CB375B" w:rsidRDefault="007F4BD1" w:rsidP="00063F46">
            <w:r w:rsidRPr="00CB375B">
              <w:t>1</w:t>
            </w:r>
          </w:p>
        </w:tc>
        <w:tc>
          <w:tcPr>
            <w:tcW w:w="2442" w:type="dxa"/>
          </w:tcPr>
          <w:p w14:paraId="52FB8AB4" w14:textId="7A6C8D5B" w:rsidR="007F4BD1" w:rsidRPr="00CB375B" w:rsidRDefault="007F4BD1" w:rsidP="00063F46">
            <w:r w:rsidRPr="00CB375B">
              <w:t>4.4e-10</w:t>
            </w:r>
          </w:p>
        </w:tc>
        <w:tc>
          <w:tcPr>
            <w:tcW w:w="2442" w:type="dxa"/>
          </w:tcPr>
          <w:p w14:paraId="1704EFC3" w14:textId="38FE2A58" w:rsidR="007F4BD1" w:rsidRPr="00CB375B" w:rsidRDefault="007F4BD1" w:rsidP="00063F46">
            <w:r w:rsidRPr="00CB375B">
              <w:t>6e-6</w:t>
            </w:r>
          </w:p>
        </w:tc>
      </w:tr>
      <w:tr w:rsidR="007F4BD1" w:rsidRPr="00CB375B" w14:paraId="454B1FBB" w14:textId="77777777" w:rsidTr="00063F46">
        <w:tc>
          <w:tcPr>
            <w:tcW w:w="2441" w:type="dxa"/>
          </w:tcPr>
          <w:p w14:paraId="3DB6752E" w14:textId="77777777" w:rsidR="007F4BD1" w:rsidRPr="00CB375B" w:rsidRDefault="007F4BD1" w:rsidP="00063F46">
            <w:r w:rsidRPr="00CB375B">
              <w:t>Endurance</w:t>
            </w:r>
          </w:p>
        </w:tc>
        <w:tc>
          <w:tcPr>
            <w:tcW w:w="2442" w:type="dxa"/>
          </w:tcPr>
          <w:p w14:paraId="1BBA3EF4" w14:textId="52168BC4" w:rsidR="007F4BD1" w:rsidRPr="00CB375B" w:rsidRDefault="007F4BD1" w:rsidP="00063F46">
            <w:r w:rsidRPr="00CB375B">
              <w:t>4.4e-10</w:t>
            </w:r>
          </w:p>
        </w:tc>
        <w:tc>
          <w:tcPr>
            <w:tcW w:w="2442" w:type="dxa"/>
          </w:tcPr>
          <w:p w14:paraId="530DD6EE" w14:textId="77777777" w:rsidR="007F4BD1" w:rsidRPr="00CB375B" w:rsidRDefault="007F4BD1" w:rsidP="00063F46">
            <w:r w:rsidRPr="00CB375B">
              <w:t>1</w:t>
            </w:r>
          </w:p>
        </w:tc>
        <w:tc>
          <w:tcPr>
            <w:tcW w:w="2442" w:type="dxa"/>
          </w:tcPr>
          <w:p w14:paraId="54FB3C74" w14:textId="11F33183" w:rsidR="007F4BD1" w:rsidRPr="00CB375B" w:rsidRDefault="007F4BD1" w:rsidP="00063F46">
            <w:r w:rsidRPr="00CB375B">
              <w:t>0.45</w:t>
            </w:r>
          </w:p>
        </w:tc>
      </w:tr>
      <w:tr w:rsidR="007F4BD1" w:rsidRPr="00CB375B" w14:paraId="48765980" w14:textId="77777777" w:rsidTr="00063F46">
        <w:tc>
          <w:tcPr>
            <w:tcW w:w="2441" w:type="dxa"/>
          </w:tcPr>
          <w:p w14:paraId="6E0D30DB" w14:textId="77777777" w:rsidR="007F4BD1" w:rsidRPr="00CB375B" w:rsidRDefault="007F4BD1" w:rsidP="00063F46">
            <w:r w:rsidRPr="00CB375B">
              <w:t>Strength</w:t>
            </w:r>
          </w:p>
        </w:tc>
        <w:tc>
          <w:tcPr>
            <w:tcW w:w="2442" w:type="dxa"/>
          </w:tcPr>
          <w:p w14:paraId="0B183F4B" w14:textId="215A179D" w:rsidR="007F4BD1" w:rsidRPr="00CB375B" w:rsidRDefault="007F4BD1" w:rsidP="00063F46">
            <w:r w:rsidRPr="00CB375B">
              <w:t>6e-6</w:t>
            </w:r>
          </w:p>
        </w:tc>
        <w:tc>
          <w:tcPr>
            <w:tcW w:w="2442" w:type="dxa"/>
          </w:tcPr>
          <w:p w14:paraId="3C40CBEE" w14:textId="0C78AFAD" w:rsidR="007F4BD1" w:rsidRPr="00CB375B" w:rsidRDefault="007F4BD1" w:rsidP="00063F46">
            <w:r w:rsidRPr="00CB375B">
              <w:t>0.45</w:t>
            </w:r>
          </w:p>
        </w:tc>
        <w:tc>
          <w:tcPr>
            <w:tcW w:w="2442" w:type="dxa"/>
          </w:tcPr>
          <w:p w14:paraId="1CDC3F55" w14:textId="77777777" w:rsidR="007F4BD1" w:rsidRPr="00CB375B" w:rsidRDefault="007F4BD1" w:rsidP="00063F46">
            <w:r w:rsidRPr="00CB375B">
              <w:t>1</w:t>
            </w:r>
          </w:p>
        </w:tc>
      </w:tr>
    </w:tbl>
    <w:p w14:paraId="7F54511F" w14:textId="77777777" w:rsidR="007F4BD1" w:rsidRPr="00CB375B" w:rsidRDefault="007F4BD1" w:rsidP="007F4BD1"/>
    <w:p w14:paraId="60B9195B" w14:textId="4EC987F3" w:rsidR="007F4BD1" w:rsidRPr="00CB375B" w:rsidRDefault="007F4BD1" w:rsidP="007F4BD1">
      <w:pPr>
        <w:pStyle w:val="ListParagraph"/>
        <w:numPr>
          <w:ilvl w:val="0"/>
          <w:numId w:val="22"/>
        </w:numPr>
      </w:pPr>
      <w:r w:rsidRPr="00CB375B">
        <w:t>Fat fraction (Dixon) for erector spinae muscle</w:t>
      </w:r>
    </w:p>
    <w:p w14:paraId="380EA514" w14:textId="256D7F19" w:rsidR="007F4BD1" w:rsidRPr="00CB375B" w:rsidRDefault="007F4BD1" w:rsidP="007F4BD1">
      <w:r w:rsidRPr="00CB375B">
        <w:t>Kruskal-Wallis p-value=1.5 e-06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1"/>
        <w:gridCol w:w="2442"/>
        <w:gridCol w:w="2442"/>
        <w:gridCol w:w="2442"/>
      </w:tblGrid>
      <w:tr w:rsidR="007F4BD1" w:rsidRPr="00CB375B" w14:paraId="6C94D6FB" w14:textId="77777777" w:rsidTr="00063F46">
        <w:tc>
          <w:tcPr>
            <w:tcW w:w="2441" w:type="dxa"/>
          </w:tcPr>
          <w:p w14:paraId="24DFD51F" w14:textId="77777777" w:rsidR="007F4BD1" w:rsidRPr="00CB375B" w:rsidRDefault="007F4BD1" w:rsidP="00063F46"/>
        </w:tc>
        <w:tc>
          <w:tcPr>
            <w:tcW w:w="2442" w:type="dxa"/>
          </w:tcPr>
          <w:p w14:paraId="39FFCC78" w14:textId="77777777" w:rsidR="007F4BD1" w:rsidRPr="00CB375B" w:rsidRDefault="007F4BD1" w:rsidP="00063F46">
            <w:r w:rsidRPr="00CB375B">
              <w:t>Control</w:t>
            </w:r>
          </w:p>
        </w:tc>
        <w:tc>
          <w:tcPr>
            <w:tcW w:w="2442" w:type="dxa"/>
          </w:tcPr>
          <w:p w14:paraId="2553F901" w14:textId="77777777" w:rsidR="007F4BD1" w:rsidRPr="00CB375B" w:rsidRDefault="007F4BD1" w:rsidP="00063F46">
            <w:r w:rsidRPr="00CB375B">
              <w:t>Endurance</w:t>
            </w:r>
          </w:p>
        </w:tc>
        <w:tc>
          <w:tcPr>
            <w:tcW w:w="2442" w:type="dxa"/>
          </w:tcPr>
          <w:p w14:paraId="218453F0" w14:textId="77777777" w:rsidR="007F4BD1" w:rsidRPr="00CB375B" w:rsidRDefault="007F4BD1" w:rsidP="00063F46">
            <w:r w:rsidRPr="00CB375B">
              <w:t>Strength</w:t>
            </w:r>
          </w:p>
        </w:tc>
      </w:tr>
      <w:tr w:rsidR="007F4BD1" w:rsidRPr="00CB375B" w14:paraId="704FC5F2" w14:textId="77777777" w:rsidTr="00063F46">
        <w:tc>
          <w:tcPr>
            <w:tcW w:w="2441" w:type="dxa"/>
          </w:tcPr>
          <w:p w14:paraId="25084F40" w14:textId="77777777" w:rsidR="007F4BD1" w:rsidRPr="00CB375B" w:rsidRDefault="007F4BD1" w:rsidP="00063F46">
            <w:r w:rsidRPr="00CB375B">
              <w:t>Control</w:t>
            </w:r>
          </w:p>
        </w:tc>
        <w:tc>
          <w:tcPr>
            <w:tcW w:w="2442" w:type="dxa"/>
          </w:tcPr>
          <w:p w14:paraId="4AD50BA9" w14:textId="77777777" w:rsidR="007F4BD1" w:rsidRPr="00CB375B" w:rsidRDefault="007F4BD1" w:rsidP="00063F46">
            <w:r w:rsidRPr="00CB375B">
              <w:t>1</w:t>
            </w:r>
          </w:p>
        </w:tc>
        <w:tc>
          <w:tcPr>
            <w:tcW w:w="2442" w:type="dxa"/>
          </w:tcPr>
          <w:p w14:paraId="6A2D422F" w14:textId="03D54340" w:rsidR="007F4BD1" w:rsidRPr="00CB375B" w:rsidRDefault="007F4BD1" w:rsidP="00063F46">
            <w:r w:rsidRPr="00CB375B">
              <w:t>1.1e-04</w:t>
            </w:r>
          </w:p>
        </w:tc>
        <w:tc>
          <w:tcPr>
            <w:tcW w:w="2442" w:type="dxa"/>
          </w:tcPr>
          <w:p w14:paraId="65510593" w14:textId="0F49794C" w:rsidR="007F4BD1" w:rsidRPr="00CB375B" w:rsidRDefault="007F4BD1" w:rsidP="00063F46">
            <w:r w:rsidRPr="00CB375B">
              <w:t>5e-06</w:t>
            </w:r>
          </w:p>
        </w:tc>
      </w:tr>
      <w:tr w:rsidR="007F4BD1" w:rsidRPr="00CB375B" w14:paraId="26888D14" w14:textId="77777777" w:rsidTr="00063F46">
        <w:tc>
          <w:tcPr>
            <w:tcW w:w="2441" w:type="dxa"/>
          </w:tcPr>
          <w:p w14:paraId="3F69C42F" w14:textId="77777777" w:rsidR="007F4BD1" w:rsidRPr="00CB375B" w:rsidRDefault="007F4BD1" w:rsidP="00063F46">
            <w:r w:rsidRPr="00CB375B">
              <w:t>Endurance</w:t>
            </w:r>
          </w:p>
        </w:tc>
        <w:tc>
          <w:tcPr>
            <w:tcW w:w="2442" w:type="dxa"/>
          </w:tcPr>
          <w:p w14:paraId="57980EDF" w14:textId="56542276" w:rsidR="007F4BD1" w:rsidRPr="00CB375B" w:rsidRDefault="007F4BD1" w:rsidP="00063F46">
            <w:r w:rsidRPr="00CB375B">
              <w:t>1.1e-04</w:t>
            </w:r>
          </w:p>
        </w:tc>
        <w:tc>
          <w:tcPr>
            <w:tcW w:w="2442" w:type="dxa"/>
          </w:tcPr>
          <w:p w14:paraId="7F7F6C01" w14:textId="77777777" w:rsidR="007F4BD1" w:rsidRPr="00CB375B" w:rsidRDefault="007F4BD1" w:rsidP="00063F46">
            <w:r w:rsidRPr="00CB375B">
              <w:t>1</w:t>
            </w:r>
          </w:p>
        </w:tc>
        <w:tc>
          <w:tcPr>
            <w:tcW w:w="2442" w:type="dxa"/>
          </w:tcPr>
          <w:p w14:paraId="565F7140" w14:textId="42C3588C" w:rsidR="007F4BD1" w:rsidRPr="00CB375B" w:rsidRDefault="007F4BD1" w:rsidP="00063F46">
            <w:r w:rsidRPr="00CB375B">
              <w:t>0.99</w:t>
            </w:r>
          </w:p>
        </w:tc>
      </w:tr>
      <w:tr w:rsidR="007F4BD1" w:rsidRPr="00CB375B" w14:paraId="60D7D996" w14:textId="77777777" w:rsidTr="00063F46">
        <w:tc>
          <w:tcPr>
            <w:tcW w:w="2441" w:type="dxa"/>
          </w:tcPr>
          <w:p w14:paraId="5F98F029" w14:textId="77777777" w:rsidR="007F4BD1" w:rsidRPr="00CB375B" w:rsidRDefault="007F4BD1" w:rsidP="00063F46">
            <w:r w:rsidRPr="00CB375B">
              <w:t>Strength</w:t>
            </w:r>
          </w:p>
        </w:tc>
        <w:tc>
          <w:tcPr>
            <w:tcW w:w="2442" w:type="dxa"/>
          </w:tcPr>
          <w:p w14:paraId="09424212" w14:textId="39B8640D" w:rsidR="007F4BD1" w:rsidRPr="00CB375B" w:rsidRDefault="007F4BD1" w:rsidP="00063F46">
            <w:r w:rsidRPr="00CB375B">
              <w:t>5e-06</w:t>
            </w:r>
          </w:p>
        </w:tc>
        <w:tc>
          <w:tcPr>
            <w:tcW w:w="2442" w:type="dxa"/>
          </w:tcPr>
          <w:p w14:paraId="4DED529A" w14:textId="27B94444" w:rsidR="007F4BD1" w:rsidRPr="00CB375B" w:rsidRDefault="007F4BD1" w:rsidP="00063F46">
            <w:r w:rsidRPr="00CB375B">
              <w:t>0.99</w:t>
            </w:r>
          </w:p>
        </w:tc>
        <w:tc>
          <w:tcPr>
            <w:tcW w:w="2442" w:type="dxa"/>
          </w:tcPr>
          <w:p w14:paraId="2486C247" w14:textId="77777777" w:rsidR="007F4BD1" w:rsidRPr="00CB375B" w:rsidRDefault="007F4BD1" w:rsidP="00063F46">
            <w:r w:rsidRPr="00CB375B">
              <w:t>1</w:t>
            </w:r>
          </w:p>
        </w:tc>
      </w:tr>
    </w:tbl>
    <w:p w14:paraId="3829892A" w14:textId="77777777" w:rsidR="007F4BD1" w:rsidRPr="00CB375B" w:rsidRDefault="007F4BD1" w:rsidP="00CC1278"/>
    <w:p w14:paraId="126484FB" w14:textId="77777777" w:rsidR="00CC1278" w:rsidRPr="00CB375B" w:rsidRDefault="00CC1278" w:rsidP="00CC1278"/>
    <w:p w14:paraId="354E5226" w14:textId="1E7FB304" w:rsidR="00CC1278" w:rsidRPr="00CB375B" w:rsidRDefault="00425C36" w:rsidP="00CC1278">
      <w:pPr>
        <w:pStyle w:val="Heading2"/>
        <w:numPr>
          <w:ilvl w:val="1"/>
          <w:numId w:val="20"/>
        </w:numPr>
      </w:pPr>
      <w:r w:rsidRPr="00CB375B">
        <w:t>Illustration of all the muscles</w:t>
      </w:r>
      <w:r w:rsidR="00CC1278" w:rsidRPr="00CB375B">
        <w:t xml:space="preserve"> </w:t>
      </w:r>
    </w:p>
    <w:p w14:paraId="18B241CA" w14:textId="65244837" w:rsidR="00CC1278" w:rsidRPr="00CB375B" w:rsidRDefault="00CC1278" w:rsidP="00CC1278">
      <w:r w:rsidRPr="00CB375B">
        <w:rPr>
          <w:noProof/>
        </w:rPr>
        <w:drawing>
          <wp:inline distT="0" distB="0" distL="0" distR="0" wp14:anchorId="285C7469" wp14:editId="792B1393">
            <wp:extent cx="4711700" cy="3035300"/>
            <wp:effectExtent l="0" t="0" r="0" b="0"/>
            <wp:docPr id="723831585" name="Picture 9" descr="A close up of a cat'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831585" name="Picture 9" descr="A close up of a cat's fac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2AEE3" w14:textId="47308CBE" w:rsidR="00CC1278" w:rsidRPr="00CB375B" w:rsidRDefault="00CC1278" w:rsidP="00CC1278">
      <w:pPr>
        <w:spacing w:line="288" w:lineRule="auto"/>
        <w:jc w:val="both"/>
      </w:pPr>
      <w:r w:rsidRPr="00CB375B">
        <w:rPr>
          <w:b/>
          <w:bCs/>
        </w:rPr>
        <w:lastRenderedPageBreak/>
        <w:t>Figure 2</w:t>
      </w:r>
      <w:r w:rsidRPr="00CB375B">
        <w:t>.DWI signal (b=0) for a representative subject of the strength cohort. Note the significant drop of signal in the psoas major muscles</w:t>
      </w:r>
      <w:r w:rsidR="0072370E" w:rsidRPr="00CB375B">
        <w:t xml:space="preserve"> (color coded in pink), </w:t>
      </w:r>
      <w:r w:rsidRPr="00CB375B">
        <w:t>tangentially affecting the quadratus lumborum</w:t>
      </w:r>
      <w:r w:rsidR="0072370E" w:rsidRPr="00CB375B">
        <w:t xml:space="preserve">, (color coded in green). Multifidus is indicated in blue and erector </w:t>
      </w:r>
      <w:r w:rsidR="003F546F" w:rsidRPr="00CB375B">
        <w:t>spinae</w:t>
      </w:r>
      <w:r w:rsidR="0072370E" w:rsidRPr="00CB375B">
        <w:t xml:space="preserve"> in orange as in the </w:t>
      </w:r>
      <w:r w:rsidR="00B81E33" w:rsidRPr="00CB375B">
        <w:t>manuscript text</w:t>
      </w:r>
      <w:r w:rsidR="0072370E" w:rsidRPr="00CB375B">
        <w:t>.</w:t>
      </w:r>
      <w:r w:rsidRPr="00CB375B">
        <w:t xml:space="preserve"> </w:t>
      </w:r>
    </w:p>
    <w:p w14:paraId="5B4BFF66" w14:textId="00A18D69" w:rsidR="00CC1278" w:rsidRPr="00CB375B" w:rsidRDefault="00CC1278" w:rsidP="00CC1278">
      <w:pPr>
        <w:spacing w:line="288" w:lineRule="auto"/>
      </w:pPr>
      <w:r w:rsidRPr="00CB375B">
        <w:t>Additionally, the small number of voxels associated with the segmentation of the quadratus lumborum complicates consistent evaluation of this muscle across different cohorts.</w:t>
      </w:r>
    </w:p>
    <w:p w14:paraId="6AF7D98C" w14:textId="31982F6F" w:rsidR="00425C36" w:rsidRPr="00CB375B" w:rsidRDefault="00425C36" w:rsidP="00425C36">
      <w:pPr>
        <w:pStyle w:val="Heading2"/>
        <w:numPr>
          <w:ilvl w:val="1"/>
          <w:numId w:val="20"/>
        </w:numPr>
      </w:pPr>
      <w:r w:rsidRPr="00CB375B">
        <w:t xml:space="preserve">Representative maps for </w:t>
      </w:r>
      <w:r w:rsidR="000B35F3" w:rsidRPr="00CB375B">
        <w:t xml:space="preserve">one </w:t>
      </w:r>
      <w:r w:rsidRPr="00CB375B">
        <w:t xml:space="preserve">subject of </w:t>
      </w:r>
      <w:r w:rsidR="000B35F3" w:rsidRPr="00CB375B">
        <w:t xml:space="preserve">the </w:t>
      </w:r>
      <w:r w:rsidRPr="00CB375B">
        <w:t>strength and control group</w:t>
      </w:r>
    </w:p>
    <w:p w14:paraId="3751FF0E" w14:textId="3468451D" w:rsidR="00425C36" w:rsidRPr="00CB375B" w:rsidRDefault="00425C36" w:rsidP="00425C36"/>
    <w:p w14:paraId="4FAE63F2" w14:textId="5DEE00CE" w:rsidR="00585455" w:rsidRPr="00CB375B" w:rsidRDefault="00425C36" w:rsidP="00585455">
      <w:pPr>
        <w:spacing w:after="160" w:line="288" w:lineRule="auto"/>
        <w:jc w:val="both"/>
      </w:pPr>
      <w:r w:rsidRPr="00CB375B">
        <w:rPr>
          <w:b/>
          <w:bCs/>
        </w:rPr>
        <w:t>Figure 3</w:t>
      </w:r>
      <w:r w:rsidRPr="00CB375B">
        <w:t xml:space="preserve">. </w:t>
      </w:r>
      <w:r w:rsidR="00116711" w:rsidRPr="00CB375B">
        <w:t>Below e</w:t>
      </w:r>
      <w:r w:rsidRPr="00CB375B">
        <w:t>xample parameter maps for one strength and control group</w:t>
      </w:r>
      <w:r w:rsidR="00EF4EAF" w:rsidRPr="00CB375B">
        <w:t xml:space="preserve"> subject</w:t>
      </w:r>
      <w:r w:rsidRPr="00CB375B">
        <w:t>, respectively</w:t>
      </w:r>
      <w:r w:rsidR="00116711" w:rsidRPr="00CB375B">
        <w:t xml:space="preserve"> are shown</w:t>
      </w:r>
      <w:r w:rsidRPr="00CB375B">
        <w:t xml:space="preserve">. </w:t>
      </w:r>
      <w:r w:rsidR="00585455" w:rsidRPr="00CB375B">
        <w:t>The grouping of the maps, indicated by the frame color, represents the acquisition from which they originate (VFA, TSE, or IVIM). Maps sharing a color bar are windowed identically. In the corrected T</w:t>
      </w:r>
      <w:r w:rsidR="00585455" w:rsidRPr="00CB375B">
        <w:rPr>
          <w:vertAlign w:val="subscript"/>
        </w:rPr>
        <w:t>1</w:t>
      </w:r>
      <w:r w:rsidR="00585455" w:rsidRPr="00CB375B">
        <w:t xml:space="preserve"> relaxation time map, the successful B</w:t>
      </w:r>
      <w:r w:rsidR="00585455" w:rsidRPr="00CB375B">
        <w:rPr>
          <w:vertAlign w:val="subscript"/>
        </w:rPr>
        <w:t>1</w:t>
      </w:r>
      <w:r w:rsidR="00585455" w:rsidRPr="00CB375B">
        <w:t>-field inhomogeneity correction is visible compared to the uncorrected map (</w:t>
      </w:r>
      <w:r w:rsidR="00585455" w:rsidRPr="00CB375B">
        <w:rPr>
          <w:i/>
        </w:rPr>
        <w:t>a</w:t>
      </w:r>
      <w:r w:rsidR="00585455" w:rsidRPr="00CB375B">
        <w:t>). Section (</w:t>
      </w:r>
      <w:r w:rsidR="00585455" w:rsidRPr="00CB375B">
        <w:rPr>
          <w:i/>
        </w:rPr>
        <w:t>b</w:t>
      </w:r>
      <w:r w:rsidR="00585455" w:rsidRPr="00CB375B">
        <w:t>) shows the water T</w:t>
      </w:r>
      <w:r w:rsidR="00585455" w:rsidRPr="00CB375B">
        <w:rPr>
          <w:vertAlign w:val="subscript"/>
        </w:rPr>
        <w:t>2</w:t>
      </w:r>
      <w:r w:rsidR="00585455" w:rsidRPr="00CB375B">
        <w:t xml:space="preserve"> and fat fraction maps extracted from the EPG. Section </w:t>
      </w:r>
      <w:r w:rsidR="00585455" w:rsidRPr="004B698C">
        <w:rPr>
          <w:highlight w:val="cyan"/>
        </w:rPr>
        <w:t>(</w:t>
      </w:r>
      <w:r w:rsidR="00940428" w:rsidRPr="004B698C">
        <w:rPr>
          <w:i/>
          <w:iCs/>
          <w:highlight w:val="cyan"/>
        </w:rPr>
        <w:t>c</w:t>
      </w:r>
      <w:r w:rsidR="00585455" w:rsidRPr="004B698C">
        <w:rPr>
          <w:highlight w:val="cyan"/>
        </w:rPr>
        <w:t>)</w:t>
      </w:r>
      <w:r w:rsidR="00585455" w:rsidRPr="00CB375B">
        <w:t xml:space="preserve"> shows the maps of the diffusion coefficients 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D</m:t>
            </m:r>
          </m:e>
          <m:sub>
            <m:r>
              <w:rPr>
                <w:rFonts w:ascii="Cambria Math" w:hAnsi="Cambria Math"/>
              </w:rPr>
              <m:t>xy</m:t>
            </m:r>
          </m:sub>
        </m:sSub>
      </m:oMath>
      <w:r w:rsidR="00585455" w:rsidRPr="00CB375B">
        <w:t xml:space="preserve">, </w:t>
      </w:r>
      <w:proofErr w:type="spellStart"/>
      <w:r w:rsidR="00585455" w:rsidRPr="00CB375B">
        <w:rPr>
          <w:i/>
          <w:iCs/>
        </w:rPr>
        <w:t>D</w:t>
      </w:r>
      <w:r w:rsidR="00585455" w:rsidRPr="00CB375B">
        <w:rPr>
          <w:i/>
          <w:iCs/>
          <w:vertAlign w:val="subscript"/>
        </w:rPr>
        <w:t>z</w:t>
      </w:r>
      <w:proofErr w:type="spellEnd"/>
      <w:r w:rsidR="00585455" w:rsidRPr="00CB375B">
        <w:t xml:space="preserve">, the </w:t>
      </w:r>
      <w:r w:rsidR="00585455" w:rsidRPr="00CB375B">
        <w:rPr>
          <w:bCs/>
        </w:rPr>
        <w:t>pseudo-diffusion</w:t>
      </w:r>
      <w:r w:rsidR="00585455" w:rsidRPr="00CB375B">
        <w:t xml:space="preserve"> coefficient </w:t>
      </w:r>
      <w:r w:rsidR="00585455" w:rsidRPr="00CB375B">
        <w:rPr>
          <w:i/>
          <w:iCs/>
        </w:rPr>
        <w:t>D</w:t>
      </w:r>
      <w:r w:rsidR="00585455" w:rsidRPr="00CB375B">
        <w:rPr>
          <w:i/>
          <w:iCs/>
          <w:vertAlign w:val="superscript"/>
        </w:rPr>
        <w:t>*</w:t>
      </w:r>
      <w:r w:rsidR="00585455" w:rsidRPr="00CB375B">
        <w:t xml:space="preserve">, and the perfusion fraction </w:t>
      </w:r>
      <w:r w:rsidR="00585455" w:rsidRPr="00CB375B">
        <w:rPr>
          <w:i/>
          <w:iCs/>
        </w:rPr>
        <w:t>f</w:t>
      </w:r>
      <w:r w:rsidR="00585455" w:rsidRPr="00CB375B">
        <w:t xml:space="preserve">. Additionally, the ROIs used for quantitative analysis are outlined on top of the map of </w:t>
      </w:r>
      <w:r w:rsidR="00585455" w:rsidRPr="00CB375B">
        <w:rPr>
          <w:i/>
          <w:iCs/>
        </w:rPr>
        <w:t>S</w:t>
      </w:r>
      <w:r w:rsidR="00585455" w:rsidRPr="00CB375B">
        <w:rPr>
          <w:i/>
          <w:iCs/>
          <w:vertAlign w:val="subscript"/>
        </w:rPr>
        <w:t xml:space="preserve">0 </w:t>
      </w:r>
      <w:r w:rsidR="00585455" w:rsidRPr="00CB375B">
        <w:t>(multifidus in blue and erector spinae in orange).</w:t>
      </w:r>
    </w:p>
    <w:p w14:paraId="5E00FB5E" w14:textId="703D1C05" w:rsidR="00425C36" w:rsidRPr="00CB375B" w:rsidRDefault="00425C36" w:rsidP="00585455">
      <w:pPr>
        <w:spacing w:after="160" w:line="288" w:lineRule="auto"/>
        <w:jc w:val="both"/>
      </w:pPr>
    </w:p>
    <w:p w14:paraId="58F1AED1" w14:textId="1AFF5136" w:rsidR="00DE23E8" w:rsidRPr="00CB375B" w:rsidRDefault="00EA40BE" w:rsidP="00654E8F">
      <w:pPr>
        <w:spacing w:before="240"/>
      </w:pPr>
      <w:r w:rsidRPr="00CB375B">
        <w:rPr>
          <w:noProof/>
        </w:rPr>
        <w:lastRenderedPageBreak/>
        <w:drawing>
          <wp:inline distT="0" distB="0" distL="0" distR="0" wp14:anchorId="3644D76D" wp14:editId="7155870E">
            <wp:extent cx="5196205" cy="8613140"/>
            <wp:effectExtent l="0" t="0" r="0" b="0"/>
            <wp:docPr id="1454564524" name="Picture 3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564524" name="Picture 3" descr="A screenshot of a computer scree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861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375B">
        <w:rPr>
          <w:noProof/>
        </w:rPr>
        <w:lastRenderedPageBreak/>
        <w:drawing>
          <wp:inline distT="0" distB="0" distL="0" distR="0" wp14:anchorId="4FDB38FE" wp14:editId="0EA1D42D">
            <wp:extent cx="5196205" cy="8613140"/>
            <wp:effectExtent l="0" t="0" r="0" b="0"/>
            <wp:docPr id="623472371" name="Picture 4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472371" name="Picture 4" descr="A screenshot of a computer scree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861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224DA" w14:textId="57C7AB7E" w:rsidR="00843F75" w:rsidRPr="00CB375B" w:rsidRDefault="00843F75" w:rsidP="00843F75">
      <w:pPr>
        <w:pStyle w:val="Heading2"/>
        <w:numPr>
          <w:ilvl w:val="1"/>
          <w:numId w:val="20"/>
        </w:numPr>
      </w:pPr>
      <w:r w:rsidRPr="00CB375B">
        <w:lastRenderedPageBreak/>
        <w:t>Results from Kruskal-Wallis and Dunn’s post hoc comparison</w:t>
      </w:r>
    </w:p>
    <w:p w14:paraId="79C90BB2" w14:textId="77777777" w:rsidR="00843F75" w:rsidRPr="00CB375B" w:rsidRDefault="00843F75" w:rsidP="00843F75"/>
    <w:p w14:paraId="4A881935" w14:textId="10BBC2ED" w:rsidR="00843F75" w:rsidRPr="00CB375B" w:rsidRDefault="00843F75" w:rsidP="00843F75">
      <w:pPr>
        <w:pStyle w:val="ListParagraph"/>
        <w:numPr>
          <w:ilvl w:val="0"/>
          <w:numId w:val="22"/>
        </w:numPr>
      </w:pPr>
      <w:r w:rsidRPr="00CB375B">
        <w:t>T</w:t>
      </w:r>
      <w:r w:rsidRPr="00CB375B">
        <w:rPr>
          <w:vertAlign w:val="subscript"/>
        </w:rPr>
        <w:t>2</w:t>
      </w:r>
      <w:r w:rsidRPr="00CB375B">
        <w:t xml:space="preserve"> results for </w:t>
      </w:r>
      <w:r w:rsidR="00EF4EAF" w:rsidRPr="00CB375B">
        <w:t xml:space="preserve">multifidus </w:t>
      </w:r>
      <w:r w:rsidRPr="00CB375B">
        <w:t>muscle</w:t>
      </w:r>
    </w:p>
    <w:p w14:paraId="29E4B6E0" w14:textId="66118E2C" w:rsidR="00843F75" w:rsidRPr="00CB375B" w:rsidRDefault="00843F75" w:rsidP="00843F75">
      <w:r w:rsidRPr="00CB375B">
        <w:t xml:space="preserve">Kruskal-Wallis p-value=0.020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1"/>
        <w:gridCol w:w="2442"/>
        <w:gridCol w:w="2442"/>
        <w:gridCol w:w="2442"/>
      </w:tblGrid>
      <w:tr w:rsidR="00843F75" w:rsidRPr="00CB375B" w14:paraId="22C46AAE" w14:textId="77777777" w:rsidTr="00843F75">
        <w:tc>
          <w:tcPr>
            <w:tcW w:w="2441" w:type="dxa"/>
          </w:tcPr>
          <w:p w14:paraId="25163AB9" w14:textId="04A9F51D" w:rsidR="00843F75" w:rsidRPr="00CB375B" w:rsidRDefault="00843F75" w:rsidP="00843F75"/>
        </w:tc>
        <w:tc>
          <w:tcPr>
            <w:tcW w:w="2442" w:type="dxa"/>
          </w:tcPr>
          <w:p w14:paraId="60D79B61" w14:textId="22BBAAC5" w:rsidR="00843F75" w:rsidRPr="00CB375B" w:rsidRDefault="00843F75" w:rsidP="00843F75">
            <w:r w:rsidRPr="00CB375B">
              <w:t>Control</w:t>
            </w:r>
          </w:p>
        </w:tc>
        <w:tc>
          <w:tcPr>
            <w:tcW w:w="2442" w:type="dxa"/>
          </w:tcPr>
          <w:p w14:paraId="4A70BFB7" w14:textId="699839EB" w:rsidR="00843F75" w:rsidRPr="00CB375B" w:rsidRDefault="00843F75" w:rsidP="00843F75">
            <w:r w:rsidRPr="00CB375B">
              <w:t>Endurance</w:t>
            </w:r>
          </w:p>
        </w:tc>
        <w:tc>
          <w:tcPr>
            <w:tcW w:w="2442" w:type="dxa"/>
          </w:tcPr>
          <w:p w14:paraId="6277A366" w14:textId="0FF2E5AF" w:rsidR="00843F75" w:rsidRPr="00CB375B" w:rsidRDefault="00843F75" w:rsidP="00843F75">
            <w:r w:rsidRPr="00CB375B">
              <w:t>Strength</w:t>
            </w:r>
          </w:p>
        </w:tc>
      </w:tr>
      <w:tr w:rsidR="00843F75" w:rsidRPr="00CB375B" w14:paraId="5747E50D" w14:textId="77777777" w:rsidTr="00843F75">
        <w:tc>
          <w:tcPr>
            <w:tcW w:w="2441" w:type="dxa"/>
          </w:tcPr>
          <w:p w14:paraId="643D5AE4" w14:textId="3016326E" w:rsidR="00843F75" w:rsidRPr="00CB375B" w:rsidRDefault="00843F75" w:rsidP="00843F75">
            <w:r w:rsidRPr="00CB375B">
              <w:t>Control</w:t>
            </w:r>
          </w:p>
        </w:tc>
        <w:tc>
          <w:tcPr>
            <w:tcW w:w="2442" w:type="dxa"/>
          </w:tcPr>
          <w:p w14:paraId="20D4DA2F" w14:textId="1F3094D2" w:rsidR="00843F75" w:rsidRPr="00CB375B" w:rsidRDefault="00843F75" w:rsidP="00843F75">
            <w:r w:rsidRPr="00CB375B">
              <w:t>1</w:t>
            </w:r>
          </w:p>
        </w:tc>
        <w:tc>
          <w:tcPr>
            <w:tcW w:w="2442" w:type="dxa"/>
          </w:tcPr>
          <w:p w14:paraId="20C3127F" w14:textId="070E981A" w:rsidR="00843F75" w:rsidRPr="00CB375B" w:rsidRDefault="00843F75" w:rsidP="00843F75">
            <w:r w:rsidRPr="00CB375B">
              <w:t>0.012</w:t>
            </w:r>
          </w:p>
        </w:tc>
        <w:tc>
          <w:tcPr>
            <w:tcW w:w="2442" w:type="dxa"/>
          </w:tcPr>
          <w:p w14:paraId="76A9484F" w14:textId="53B906A8" w:rsidR="00843F75" w:rsidRPr="00CB375B" w:rsidRDefault="00843F75" w:rsidP="00843F75">
            <w:r w:rsidRPr="00CB375B">
              <w:t>0.025</w:t>
            </w:r>
          </w:p>
        </w:tc>
      </w:tr>
      <w:tr w:rsidR="00843F75" w:rsidRPr="00CB375B" w14:paraId="4A34ECA8" w14:textId="77777777" w:rsidTr="00843F75">
        <w:tc>
          <w:tcPr>
            <w:tcW w:w="2441" w:type="dxa"/>
          </w:tcPr>
          <w:p w14:paraId="7C2B025B" w14:textId="70451BBF" w:rsidR="00843F75" w:rsidRPr="00CB375B" w:rsidRDefault="00843F75" w:rsidP="00843F75">
            <w:r w:rsidRPr="00CB375B">
              <w:t>Endurance</w:t>
            </w:r>
          </w:p>
        </w:tc>
        <w:tc>
          <w:tcPr>
            <w:tcW w:w="2442" w:type="dxa"/>
          </w:tcPr>
          <w:p w14:paraId="190646B6" w14:textId="203276DF" w:rsidR="00843F75" w:rsidRPr="00CB375B" w:rsidRDefault="00843F75" w:rsidP="00843F75">
            <w:r w:rsidRPr="00CB375B">
              <w:t>0.012</w:t>
            </w:r>
          </w:p>
        </w:tc>
        <w:tc>
          <w:tcPr>
            <w:tcW w:w="2442" w:type="dxa"/>
          </w:tcPr>
          <w:p w14:paraId="20D36C17" w14:textId="25CA0C17" w:rsidR="00843F75" w:rsidRPr="00CB375B" w:rsidRDefault="00843F75" w:rsidP="00843F75">
            <w:r w:rsidRPr="00CB375B">
              <w:t>1</w:t>
            </w:r>
          </w:p>
        </w:tc>
        <w:tc>
          <w:tcPr>
            <w:tcW w:w="2442" w:type="dxa"/>
          </w:tcPr>
          <w:p w14:paraId="69E67C21" w14:textId="0F31A710" w:rsidR="00843F75" w:rsidRPr="00CB375B" w:rsidRDefault="00843F75" w:rsidP="00843F75">
            <w:r w:rsidRPr="00CB375B">
              <w:t>0.845</w:t>
            </w:r>
          </w:p>
        </w:tc>
      </w:tr>
      <w:tr w:rsidR="00843F75" w:rsidRPr="00CB375B" w14:paraId="7232864C" w14:textId="77777777" w:rsidTr="00843F75">
        <w:tc>
          <w:tcPr>
            <w:tcW w:w="2441" w:type="dxa"/>
          </w:tcPr>
          <w:p w14:paraId="6B67CDBC" w14:textId="7C625CF2" w:rsidR="00843F75" w:rsidRPr="00CB375B" w:rsidRDefault="00843F75" w:rsidP="00843F75">
            <w:r w:rsidRPr="00CB375B">
              <w:t>Strength</w:t>
            </w:r>
          </w:p>
        </w:tc>
        <w:tc>
          <w:tcPr>
            <w:tcW w:w="2442" w:type="dxa"/>
          </w:tcPr>
          <w:p w14:paraId="084C83EF" w14:textId="1FC4995C" w:rsidR="00843F75" w:rsidRPr="00CB375B" w:rsidRDefault="00843F75" w:rsidP="00843F75">
            <w:r w:rsidRPr="00CB375B">
              <w:t>0.025</w:t>
            </w:r>
          </w:p>
        </w:tc>
        <w:tc>
          <w:tcPr>
            <w:tcW w:w="2442" w:type="dxa"/>
          </w:tcPr>
          <w:p w14:paraId="7A6E2B2E" w14:textId="7A0349BF" w:rsidR="00843F75" w:rsidRPr="00CB375B" w:rsidRDefault="00843F75" w:rsidP="00843F75">
            <w:r w:rsidRPr="00CB375B">
              <w:t>0.845</w:t>
            </w:r>
          </w:p>
        </w:tc>
        <w:tc>
          <w:tcPr>
            <w:tcW w:w="2442" w:type="dxa"/>
          </w:tcPr>
          <w:p w14:paraId="6F7B8F3A" w14:textId="533E92FD" w:rsidR="00843F75" w:rsidRPr="00CB375B" w:rsidRDefault="00843F75" w:rsidP="00843F75">
            <w:r w:rsidRPr="00CB375B">
              <w:t>1</w:t>
            </w:r>
          </w:p>
        </w:tc>
      </w:tr>
    </w:tbl>
    <w:p w14:paraId="1DB36E6A" w14:textId="77777777" w:rsidR="00843F75" w:rsidRPr="00CB375B" w:rsidRDefault="00843F75" w:rsidP="00843F75"/>
    <w:p w14:paraId="58835E9F" w14:textId="79936F32" w:rsidR="00843F75" w:rsidRPr="00CB375B" w:rsidRDefault="00843F75" w:rsidP="00843F75">
      <w:pPr>
        <w:pStyle w:val="ListParagraph"/>
        <w:numPr>
          <w:ilvl w:val="0"/>
          <w:numId w:val="22"/>
        </w:numPr>
      </w:pPr>
      <w:r w:rsidRPr="00CB375B">
        <w:t>T</w:t>
      </w:r>
      <w:r w:rsidRPr="00CB375B">
        <w:rPr>
          <w:vertAlign w:val="subscript"/>
        </w:rPr>
        <w:t>2</w:t>
      </w:r>
      <w:r w:rsidRPr="00CB375B">
        <w:t xml:space="preserve"> results for erector spinae muscle</w:t>
      </w:r>
    </w:p>
    <w:p w14:paraId="42D1CC8F" w14:textId="1C51A52D" w:rsidR="00843F75" w:rsidRPr="00CB375B" w:rsidRDefault="00843F75" w:rsidP="00843F75">
      <w:r w:rsidRPr="00CB375B">
        <w:t xml:space="preserve">Kruskal-Wallis p-value=0.021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1"/>
        <w:gridCol w:w="2442"/>
        <w:gridCol w:w="2442"/>
        <w:gridCol w:w="2442"/>
      </w:tblGrid>
      <w:tr w:rsidR="00843F75" w:rsidRPr="00CB375B" w14:paraId="28216172" w14:textId="77777777" w:rsidTr="00063F46">
        <w:tc>
          <w:tcPr>
            <w:tcW w:w="2441" w:type="dxa"/>
          </w:tcPr>
          <w:p w14:paraId="05A158C7" w14:textId="77777777" w:rsidR="00843F75" w:rsidRPr="00CB375B" w:rsidRDefault="00843F75" w:rsidP="00063F46"/>
        </w:tc>
        <w:tc>
          <w:tcPr>
            <w:tcW w:w="2442" w:type="dxa"/>
          </w:tcPr>
          <w:p w14:paraId="19D78111" w14:textId="77777777" w:rsidR="00843F75" w:rsidRPr="00CB375B" w:rsidRDefault="00843F75" w:rsidP="00063F46">
            <w:r w:rsidRPr="00CB375B">
              <w:t>Control</w:t>
            </w:r>
          </w:p>
        </w:tc>
        <w:tc>
          <w:tcPr>
            <w:tcW w:w="2442" w:type="dxa"/>
          </w:tcPr>
          <w:p w14:paraId="7B7F3A8B" w14:textId="77777777" w:rsidR="00843F75" w:rsidRPr="00CB375B" w:rsidRDefault="00843F75" w:rsidP="00063F46">
            <w:r w:rsidRPr="00CB375B">
              <w:t>Endurance</w:t>
            </w:r>
          </w:p>
        </w:tc>
        <w:tc>
          <w:tcPr>
            <w:tcW w:w="2442" w:type="dxa"/>
          </w:tcPr>
          <w:p w14:paraId="5AF5F0BD" w14:textId="77777777" w:rsidR="00843F75" w:rsidRPr="00CB375B" w:rsidRDefault="00843F75" w:rsidP="00063F46">
            <w:r w:rsidRPr="00CB375B">
              <w:t>Strength</w:t>
            </w:r>
          </w:p>
        </w:tc>
      </w:tr>
      <w:tr w:rsidR="00843F75" w:rsidRPr="00CB375B" w14:paraId="0D8F9713" w14:textId="77777777" w:rsidTr="00063F46">
        <w:tc>
          <w:tcPr>
            <w:tcW w:w="2441" w:type="dxa"/>
          </w:tcPr>
          <w:p w14:paraId="23A423A3" w14:textId="77777777" w:rsidR="00843F75" w:rsidRPr="00CB375B" w:rsidRDefault="00843F75" w:rsidP="00843F75">
            <w:r w:rsidRPr="00CB375B">
              <w:t>Control</w:t>
            </w:r>
          </w:p>
        </w:tc>
        <w:tc>
          <w:tcPr>
            <w:tcW w:w="2442" w:type="dxa"/>
          </w:tcPr>
          <w:p w14:paraId="6AF7FA28" w14:textId="77777777" w:rsidR="00843F75" w:rsidRPr="00CB375B" w:rsidRDefault="00843F75" w:rsidP="00843F75">
            <w:r w:rsidRPr="00CB375B">
              <w:t>1</w:t>
            </w:r>
          </w:p>
        </w:tc>
        <w:tc>
          <w:tcPr>
            <w:tcW w:w="2442" w:type="dxa"/>
          </w:tcPr>
          <w:p w14:paraId="4644B77C" w14:textId="33D5C955" w:rsidR="00843F75" w:rsidRPr="00CB375B" w:rsidRDefault="00843F75" w:rsidP="00843F75">
            <w:r w:rsidRPr="00CB375B">
              <w:t>0.018</w:t>
            </w:r>
          </w:p>
        </w:tc>
        <w:tc>
          <w:tcPr>
            <w:tcW w:w="2442" w:type="dxa"/>
          </w:tcPr>
          <w:p w14:paraId="553FD9B3" w14:textId="2BBD7603" w:rsidR="00843F75" w:rsidRPr="00CB375B" w:rsidRDefault="00843F75" w:rsidP="00843F75">
            <w:r w:rsidRPr="00CB375B">
              <w:t>0.017</w:t>
            </w:r>
          </w:p>
        </w:tc>
      </w:tr>
      <w:tr w:rsidR="00843F75" w:rsidRPr="00CB375B" w14:paraId="7A862E0C" w14:textId="77777777" w:rsidTr="00063F46">
        <w:tc>
          <w:tcPr>
            <w:tcW w:w="2441" w:type="dxa"/>
          </w:tcPr>
          <w:p w14:paraId="58A36EB8" w14:textId="77777777" w:rsidR="00843F75" w:rsidRPr="00CB375B" w:rsidRDefault="00843F75" w:rsidP="00063F46">
            <w:r w:rsidRPr="00CB375B">
              <w:t>Endurance</w:t>
            </w:r>
          </w:p>
        </w:tc>
        <w:tc>
          <w:tcPr>
            <w:tcW w:w="2442" w:type="dxa"/>
          </w:tcPr>
          <w:p w14:paraId="10DB793D" w14:textId="71DFAAF8" w:rsidR="00843F75" w:rsidRPr="00CB375B" w:rsidRDefault="00843F75" w:rsidP="00063F46">
            <w:r w:rsidRPr="00CB375B">
              <w:t>0.018</w:t>
            </w:r>
          </w:p>
        </w:tc>
        <w:tc>
          <w:tcPr>
            <w:tcW w:w="2442" w:type="dxa"/>
          </w:tcPr>
          <w:p w14:paraId="4EC6DE52" w14:textId="77777777" w:rsidR="00843F75" w:rsidRPr="00CB375B" w:rsidRDefault="00843F75" w:rsidP="00063F46">
            <w:r w:rsidRPr="00CB375B">
              <w:t>1</w:t>
            </w:r>
          </w:p>
        </w:tc>
        <w:tc>
          <w:tcPr>
            <w:tcW w:w="2442" w:type="dxa"/>
          </w:tcPr>
          <w:p w14:paraId="3E4BBC5E" w14:textId="44497841" w:rsidR="00843F75" w:rsidRPr="00CB375B" w:rsidRDefault="00843F75" w:rsidP="00063F46">
            <w:r w:rsidRPr="00CB375B">
              <w:t>0.929</w:t>
            </w:r>
          </w:p>
        </w:tc>
      </w:tr>
      <w:tr w:rsidR="00843F75" w:rsidRPr="00CB375B" w14:paraId="4858ADA2" w14:textId="77777777" w:rsidTr="00063F46">
        <w:tc>
          <w:tcPr>
            <w:tcW w:w="2441" w:type="dxa"/>
          </w:tcPr>
          <w:p w14:paraId="08A182A4" w14:textId="77777777" w:rsidR="00843F75" w:rsidRPr="00CB375B" w:rsidRDefault="00843F75" w:rsidP="00063F46">
            <w:r w:rsidRPr="00CB375B">
              <w:t>Strength</w:t>
            </w:r>
          </w:p>
        </w:tc>
        <w:tc>
          <w:tcPr>
            <w:tcW w:w="2442" w:type="dxa"/>
          </w:tcPr>
          <w:p w14:paraId="371D7FDB" w14:textId="3C1E7E23" w:rsidR="00843F75" w:rsidRPr="00CB375B" w:rsidRDefault="00843F75" w:rsidP="00063F46">
            <w:r w:rsidRPr="00CB375B">
              <w:t>0.017</w:t>
            </w:r>
          </w:p>
        </w:tc>
        <w:tc>
          <w:tcPr>
            <w:tcW w:w="2442" w:type="dxa"/>
          </w:tcPr>
          <w:p w14:paraId="01BEC9D5" w14:textId="0C74EA9B" w:rsidR="00843F75" w:rsidRPr="00CB375B" w:rsidRDefault="00843F75" w:rsidP="00063F46">
            <w:r w:rsidRPr="00CB375B">
              <w:t>0.929</w:t>
            </w:r>
          </w:p>
        </w:tc>
        <w:tc>
          <w:tcPr>
            <w:tcW w:w="2442" w:type="dxa"/>
          </w:tcPr>
          <w:p w14:paraId="0F51989E" w14:textId="77777777" w:rsidR="00843F75" w:rsidRPr="00CB375B" w:rsidRDefault="00843F75" w:rsidP="00063F46">
            <w:r w:rsidRPr="00CB375B">
              <w:t>1</w:t>
            </w:r>
          </w:p>
        </w:tc>
      </w:tr>
    </w:tbl>
    <w:p w14:paraId="73390AD8" w14:textId="77777777" w:rsidR="00B07A9D" w:rsidRPr="00CB375B" w:rsidRDefault="00B07A9D" w:rsidP="00B07A9D"/>
    <w:p w14:paraId="3D2EA405" w14:textId="333A5D05" w:rsidR="00B07A9D" w:rsidRPr="00CB375B" w:rsidRDefault="00B07A9D" w:rsidP="00B07A9D">
      <w:pPr>
        <w:pStyle w:val="ListParagraph"/>
        <w:numPr>
          <w:ilvl w:val="0"/>
          <w:numId w:val="22"/>
        </w:numPr>
      </w:pPr>
      <w:r w:rsidRPr="00CB375B">
        <w:t xml:space="preserve">Fat fraction results for </w:t>
      </w:r>
      <w:r w:rsidR="00EF4EAF" w:rsidRPr="00CB375B">
        <w:t xml:space="preserve">multifidus </w:t>
      </w:r>
      <w:r w:rsidRPr="00CB375B">
        <w:t>muscle</w:t>
      </w:r>
    </w:p>
    <w:p w14:paraId="41571A40" w14:textId="3C487A11" w:rsidR="00B07A9D" w:rsidRPr="00CB375B" w:rsidRDefault="00B07A9D" w:rsidP="00B07A9D">
      <w:r w:rsidRPr="00CB375B">
        <w:t>Kruskal-Wallis p-value=2.5 e-07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1"/>
        <w:gridCol w:w="2442"/>
        <w:gridCol w:w="2442"/>
        <w:gridCol w:w="2442"/>
      </w:tblGrid>
      <w:tr w:rsidR="00B07A9D" w:rsidRPr="00CB375B" w14:paraId="5152E8C4" w14:textId="77777777" w:rsidTr="00063F46">
        <w:tc>
          <w:tcPr>
            <w:tcW w:w="2441" w:type="dxa"/>
          </w:tcPr>
          <w:p w14:paraId="4596D933" w14:textId="77777777" w:rsidR="00B07A9D" w:rsidRPr="00CB375B" w:rsidRDefault="00B07A9D" w:rsidP="00063F46"/>
        </w:tc>
        <w:tc>
          <w:tcPr>
            <w:tcW w:w="2442" w:type="dxa"/>
          </w:tcPr>
          <w:p w14:paraId="47174C19" w14:textId="77777777" w:rsidR="00B07A9D" w:rsidRPr="00CB375B" w:rsidRDefault="00B07A9D" w:rsidP="00063F46">
            <w:r w:rsidRPr="00CB375B">
              <w:t>Control</w:t>
            </w:r>
          </w:p>
        </w:tc>
        <w:tc>
          <w:tcPr>
            <w:tcW w:w="2442" w:type="dxa"/>
          </w:tcPr>
          <w:p w14:paraId="63CF3B5D" w14:textId="77777777" w:rsidR="00B07A9D" w:rsidRPr="00CB375B" w:rsidRDefault="00B07A9D" w:rsidP="00063F46">
            <w:r w:rsidRPr="00CB375B">
              <w:t>Endurance</w:t>
            </w:r>
          </w:p>
        </w:tc>
        <w:tc>
          <w:tcPr>
            <w:tcW w:w="2442" w:type="dxa"/>
          </w:tcPr>
          <w:p w14:paraId="20254849" w14:textId="77777777" w:rsidR="00B07A9D" w:rsidRPr="00CB375B" w:rsidRDefault="00B07A9D" w:rsidP="00063F46">
            <w:r w:rsidRPr="00CB375B">
              <w:t>Strength</w:t>
            </w:r>
          </w:p>
        </w:tc>
      </w:tr>
      <w:tr w:rsidR="00B07A9D" w:rsidRPr="00CB375B" w14:paraId="62CEDA0A" w14:textId="77777777" w:rsidTr="00063F46">
        <w:tc>
          <w:tcPr>
            <w:tcW w:w="2441" w:type="dxa"/>
          </w:tcPr>
          <w:p w14:paraId="74B895A5" w14:textId="77777777" w:rsidR="00B07A9D" w:rsidRPr="00CB375B" w:rsidRDefault="00B07A9D" w:rsidP="00063F46">
            <w:r w:rsidRPr="00CB375B">
              <w:t>Control</w:t>
            </w:r>
          </w:p>
        </w:tc>
        <w:tc>
          <w:tcPr>
            <w:tcW w:w="2442" w:type="dxa"/>
          </w:tcPr>
          <w:p w14:paraId="6851D11A" w14:textId="77777777" w:rsidR="00B07A9D" w:rsidRPr="00CB375B" w:rsidRDefault="00B07A9D" w:rsidP="00063F46">
            <w:r w:rsidRPr="00CB375B">
              <w:t>1</w:t>
            </w:r>
          </w:p>
        </w:tc>
        <w:tc>
          <w:tcPr>
            <w:tcW w:w="2442" w:type="dxa"/>
          </w:tcPr>
          <w:p w14:paraId="25CFBD85" w14:textId="37B754D7" w:rsidR="00B07A9D" w:rsidRPr="00CB375B" w:rsidRDefault="00B07A9D" w:rsidP="00063F46">
            <w:r w:rsidRPr="00CB375B">
              <w:t>1.8e-04</w:t>
            </w:r>
          </w:p>
        </w:tc>
        <w:tc>
          <w:tcPr>
            <w:tcW w:w="2442" w:type="dxa"/>
          </w:tcPr>
          <w:p w14:paraId="2DA66073" w14:textId="5F525758" w:rsidR="00B07A9D" w:rsidRPr="00CB375B" w:rsidRDefault="00B07A9D" w:rsidP="00063F46">
            <w:r w:rsidRPr="00CB375B">
              <w:t>1.1e-07</w:t>
            </w:r>
          </w:p>
        </w:tc>
      </w:tr>
      <w:tr w:rsidR="00B07A9D" w:rsidRPr="00CB375B" w14:paraId="4FB932B5" w14:textId="77777777" w:rsidTr="00063F46">
        <w:tc>
          <w:tcPr>
            <w:tcW w:w="2441" w:type="dxa"/>
          </w:tcPr>
          <w:p w14:paraId="348FAFAA" w14:textId="77777777" w:rsidR="00B07A9D" w:rsidRPr="00CB375B" w:rsidRDefault="00B07A9D" w:rsidP="00063F46">
            <w:r w:rsidRPr="00CB375B">
              <w:t>Endurance</w:t>
            </w:r>
          </w:p>
        </w:tc>
        <w:tc>
          <w:tcPr>
            <w:tcW w:w="2442" w:type="dxa"/>
          </w:tcPr>
          <w:p w14:paraId="0752D42B" w14:textId="1DCBBA75" w:rsidR="00B07A9D" w:rsidRPr="00CB375B" w:rsidRDefault="00B07A9D" w:rsidP="00063F46">
            <w:r w:rsidRPr="00CB375B">
              <w:t>1.8e-04</w:t>
            </w:r>
          </w:p>
        </w:tc>
        <w:tc>
          <w:tcPr>
            <w:tcW w:w="2442" w:type="dxa"/>
          </w:tcPr>
          <w:p w14:paraId="0FA22D12" w14:textId="77777777" w:rsidR="00B07A9D" w:rsidRPr="00CB375B" w:rsidRDefault="00B07A9D" w:rsidP="00063F46">
            <w:r w:rsidRPr="00CB375B">
              <w:t>1</w:t>
            </w:r>
          </w:p>
        </w:tc>
        <w:tc>
          <w:tcPr>
            <w:tcW w:w="2442" w:type="dxa"/>
          </w:tcPr>
          <w:p w14:paraId="5BA7CEE6" w14:textId="01C92809" w:rsidR="00B07A9D" w:rsidRPr="00CB375B" w:rsidRDefault="00B07A9D" w:rsidP="00063F46">
            <w:r w:rsidRPr="00CB375B">
              <w:t>0.813</w:t>
            </w:r>
          </w:p>
        </w:tc>
      </w:tr>
      <w:tr w:rsidR="00B07A9D" w:rsidRPr="00CB375B" w14:paraId="44AB1062" w14:textId="77777777" w:rsidTr="00063F46">
        <w:tc>
          <w:tcPr>
            <w:tcW w:w="2441" w:type="dxa"/>
          </w:tcPr>
          <w:p w14:paraId="0EDB2BD7" w14:textId="77777777" w:rsidR="00B07A9D" w:rsidRPr="00CB375B" w:rsidRDefault="00B07A9D" w:rsidP="00063F46">
            <w:r w:rsidRPr="00CB375B">
              <w:t>Strength</w:t>
            </w:r>
          </w:p>
        </w:tc>
        <w:tc>
          <w:tcPr>
            <w:tcW w:w="2442" w:type="dxa"/>
          </w:tcPr>
          <w:p w14:paraId="092D81AB" w14:textId="3ABCB428" w:rsidR="00B07A9D" w:rsidRPr="00CB375B" w:rsidRDefault="00B07A9D" w:rsidP="00063F46">
            <w:r w:rsidRPr="00CB375B">
              <w:t>1.1e-07</w:t>
            </w:r>
          </w:p>
        </w:tc>
        <w:tc>
          <w:tcPr>
            <w:tcW w:w="2442" w:type="dxa"/>
          </w:tcPr>
          <w:p w14:paraId="31D43731" w14:textId="1EE89A59" w:rsidR="00B07A9D" w:rsidRPr="00CB375B" w:rsidRDefault="00B07A9D" w:rsidP="00063F46">
            <w:r w:rsidRPr="00CB375B">
              <w:t>0.813</w:t>
            </w:r>
          </w:p>
        </w:tc>
        <w:tc>
          <w:tcPr>
            <w:tcW w:w="2442" w:type="dxa"/>
          </w:tcPr>
          <w:p w14:paraId="355623E0" w14:textId="77777777" w:rsidR="00B07A9D" w:rsidRPr="00CB375B" w:rsidRDefault="00B07A9D" w:rsidP="00063F46">
            <w:r w:rsidRPr="00CB375B">
              <w:t>1</w:t>
            </w:r>
          </w:p>
        </w:tc>
      </w:tr>
    </w:tbl>
    <w:p w14:paraId="71A0486E" w14:textId="77777777" w:rsidR="00B07A9D" w:rsidRPr="00CB375B" w:rsidRDefault="00B07A9D" w:rsidP="00B07A9D"/>
    <w:p w14:paraId="2D079315" w14:textId="5B5DDDA3" w:rsidR="00B07A9D" w:rsidRPr="00CB375B" w:rsidRDefault="00B07A9D" w:rsidP="00B07A9D">
      <w:pPr>
        <w:pStyle w:val="ListParagraph"/>
        <w:numPr>
          <w:ilvl w:val="0"/>
          <w:numId w:val="22"/>
        </w:numPr>
      </w:pPr>
      <w:r w:rsidRPr="00CB375B">
        <w:t>Fat fraction for erector spinae muscle</w:t>
      </w:r>
    </w:p>
    <w:p w14:paraId="16A24E7E" w14:textId="5C78F482" w:rsidR="00B07A9D" w:rsidRPr="00CB375B" w:rsidRDefault="00B07A9D" w:rsidP="00B07A9D">
      <w:r w:rsidRPr="00CB375B">
        <w:t>Kruskal-Wallis p-value=2.2 e-07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1"/>
        <w:gridCol w:w="2442"/>
        <w:gridCol w:w="2442"/>
        <w:gridCol w:w="2442"/>
      </w:tblGrid>
      <w:tr w:rsidR="00B07A9D" w:rsidRPr="00CB375B" w14:paraId="20FA99CD" w14:textId="77777777" w:rsidTr="00063F46">
        <w:tc>
          <w:tcPr>
            <w:tcW w:w="2441" w:type="dxa"/>
          </w:tcPr>
          <w:p w14:paraId="6BAA04A6" w14:textId="77777777" w:rsidR="00B07A9D" w:rsidRPr="00CB375B" w:rsidRDefault="00B07A9D" w:rsidP="00063F46"/>
        </w:tc>
        <w:tc>
          <w:tcPr>
            <w:tcW w:w="2442" w:type="dxa"/>
          </w:tcPr>
          <w:p w14:paraId="74813C14" w14:textId="77777777" w:rsidR="00B07A9D" w:rsidRPr="00CB375B" w:rsidRDefault="00B07A9D" w:rsidP="00063F46">
            <w:r w:rsidRPr="00CB375B">
              <w:t>Control</w:t>
            </w:r>
          </w:p>
        </w:tc>
        <w:tc>
          <w:tcPr>
            <w:tcW w:w="2442" w:type="dxa"/>
          </w:tcPr>
          <w:p w14:paraId="1CEABB23" w14:textId="77777777" w:rsidR="00B07A9D" w:rsidRPr="00CB375B" w:rsidRDefault="00B07A9D" w:rsidP="00063F46">
            <w:r w:rsidRPr="00CB375B">
              <w:t>Endurance</w:t>
            </w:r>
          </w:p>
        </w:tc>
        <w:tc>
          <w:tcPr>
            <w:tcW w:w="2442" w:type="dxa"/>
          </w:tcPr>
          <w:p w14:paraId="7419E888" w14:textId="77777777" w:rsidR="00B07A9D" w:rsidRPr="00CB375B" w:rsidRDefault="00B07A9D" w:rsidP="00063F46">
            <w:r w:rsidRPr="00CB375B">
              <w:t>Strength</w:t>
            </w:r>
          </w:p>
        </w:tc>
      </w:tr>
      <w:tr w:rsidR="00B07A9D" w:rsidRPr="00CB375B" w14:paraId="31BB450A" w14:textId="77777777" w:rsidTr="00063F46">
        <w:tc>
          <w:tcPr>
            <w:tcW w:w="2441" w:type="dxa"/>
          </w:tcPr>
          <w:p w14:paraId="48EB12A2" w14:textId="77777777" w:rsidR="00B07A9D" w:rsidRPr="00CB375B" w:rsidRDefault="00B07A9D" w:rsidP="00B07A9D">
            <w:r w:rsidRPr="00CB375B">
              <w:t>Control</w:t>
            </w:r>
          </w:p>
        </w:tc>
        <w:tc>
          <w:tcPr>
            <w:tcW w:w="2442" w:type="dxa"/>
          </w:tcPr>
          <w:p w14:paraId="7D369D6D" w14:textId="250CC40F" w:rsidR="00B07A9D" w:rsidRPr="00CB375B" w:rsidRDefault="00B07A9D" w:rsidP="00B07A9D">
            <w:r w:rsidRPr="00CB375B">
              <w:t>1</w:t>
            </w:r>
          </w:p>
        </w:tc>
        <w:tc>
          <w:tcPr>
            <w:tcW w:w="2442" w:type="dxa"/>
          </w:tcPr>
          <w:p w14:paraId="334250DD" w14:textId="6943CCBF" w:rsidR="00B07A9D" w:rsidRPr="00CB375B" w:rsidRDefault="00B07A9D" w:rsidP="00B07A9D">
            <w:r w:rsidRPr="00CB375B">
              <w:t>3e-06</w:t>
            </w:r>
          </w:p>
        </w:tc>
        <w:tc>
          <w:tcPr>
            <w:tcW w:w="2442" w:type="dxa"/>
          </w:tcPr>
          <w:p w14:paraId="12250847" w14:textId="0DEFEA53" w:rsidR="00B07A9D" w:rsidRPr="00CB375B" w:rsidRDefault="00B07A9D" w:rsidP="00B07A9D">
            <w:r w:rsidRPr="00CB375B">
              <w:t>2e-06</w:t>
            </w:r>
          </w:p>
        </w:tc>
      </w:tr>
      <w:tr w:rsidR="00B07A9D" w:rsidRPr="00CB375B" w14:paraId="1361279D" w14:textId="77777777" w:rsidTr="00063F46">
        <w:tc>
          <w:tcPr>
            <w:tcW w:w="2441" w:type="dxa"/>
          </w:tcPr>
          <w:p w14:paraId="785461C7" w14:textId="77777777" w:rsidR="00B07A9D" w:rsidRPr="00CB375B" w:rsidRDefault="00B07A9D" w:rsidP="00B07A9D">
            <w:r w:rsidRPr="00CB375B">
              <w:t>Endurance</w:t>
            </w:r>
          </w:p>
        </w:tc>
        <w:tc>
          <w:tcPr>
            <w:tcW w:w="2442" w:type="dxa"/>
          </w:tcPr>
          <w:p w14:paraId="583804A1" w14:textId="57488FC3" w:rsidR="00B07A9D" w:rsidRPr="00CB375B" w:rsidRDefault="00B07A9D" w:rsidP="00B07A9D">
            <w:r w:rsidRPr="00CB375B">
              <w:t>3e-06</w:t>
            </w:r>
          </w:p>
        </w:tc>
        <w:tc>
          <w:tcPr>
            <w:tcW w:w="2442" w:type="dxa"/>
          </w:tcPr>
          <w:p w14:paraId="78167FB5" w14:textId="01EEBE2A" w:rsidR="00B07A9D" w:rsidRPr="00CB375B" w:rsidRDefault="00B07A9D" w:rsidP="00B07A9D">
            <w:r w:rsidRPr="00CB375B">
              <w:t>1</w:t>
            </w:r>
          </w:p>
        </w:tc>
        <w:tc>
          <w:tcPr>
            <w:tcW w:w="2442" w:type="dxa"/>
          </w:tcPr>
          <w:p w14:paraId="122E4030" w14:textId="4AB33B06" w:rsidR="00B07A9D" w:rsidRPr="00CB375B" w:rsidRDefault="00B07A9D" w:rsidP="00B07A9D">
            <w:r w:rsidRPr="00CB375B">
              <w:t>0.986</w:t>
            </w:r>
          </w:p>
        </w:tc>
      </w:tr>
      <w:tr w:rsidR="00B07A9D" w:rsidRPr="00CB375B" w14:paraId="54D46258" w14:textId="77777777" w:rsidTr="00063F46">
        <w:tc>
          <w:tcPr>
            <w:tcW w:w="2441" w:type="dxa"/>
          </w:tcPr>
          <w:p w14:paraId="11397207" w14:textId="77777777" w:rsidR="00B07A9D" w:rsidRPr="00CB375B" w:rsidRDefault="00B07A9D" w:rsidP="00B07A9D">
            <w:r w:rsidRPr="00CB375B">
              <w:t>Strength</w:t>
            </w:r>
          </w:p>
        </w:tc>
        <w:tc>
          <w:tcPr>
            <w:tcW w:w="2442" w:type="dxa"/>
          </w:tcPr>
          <w:p w14:paraId="63D82EAA" w14:textId="7872BD5F" w:rsidR="00B07A9D" w:rsidRPr="00CB375B" w:rsidRDefault="00B07A9D" w:rsidP="00B07A9D">
            <w:r w:rsidRPr="00CB375B">
              <w:t>2e-06</w:t>
            </w:r>
          </w:p>
        </w:tc>
        <w:tc>
          <w:tcPr>
            <w:tcW w:w="2442" w:type="dxa"/>
          </w:tcPr>
          <w:p w14:paraId="77830B78" w14:textId="4A0A49DA" w:rsidR="00B07A9D" w:rsidRPr="00CB375B" w:rsidRDefault="00B07A9D" w:rsidP="00B07A9D">
            <w:r w:rsidRPr="00CB375B">
              <w:t>0.986</w:t>
            </w:r>
          </w:p>
        </w:tc>
        <w:tc>
          <w:tcPr>
            <w:tcW w:w="2442" w:type="dxa"/>
          </w:tcPr>
          <w:p w14:paraId="795BE104" w14:textId="6AE9887C" w:rsidR="00B07A9D" w:rsidRPr="00CB375B" w:rsidRDefault="00B07A9D" w:rsidP="00B07A9D">
            <w:r w:rsidRPr="00CB375B">
              <w:t>1</w:t>
            </w:r>
          </w:p>
        </w:tc>
      </w:tr>
    </w:tbl>
    <w:p w14:paraId="57BB07FF" w14:textId="77777777" w:rsidR="00B07A9D" w:rsidRPr="00CB375B" w:rsidRDefault="00B07A9D" w:rsidP="00B07A9D"/>
    <w:p w14:paraId="3E1C6FD4" w14:textId="25E6C88E" w:rsidR="00B07A9D" w:rsidRPr="00CB375B" w:rsidRDefault="00B07A9D" w:rsidP="00B07A9D">
      <w:pPr>
        <w:pStyle w:val="ListParagraph"/>
        <w:numPr>
          <w:ilvl w:val="0"/>
          <w:numId w:val="22"/>
        </w:numPr>
      </w:pPr>
      <w:r w:rsidRPr="00CB375B">
        <w:t>T</w:t>
      </w:r>
      <w:r w:rsidRPr="00CB375B">
        <w:rPr>
          <w:vertAlign w:val="subscript"/>
        </w:rPr>
        <w:t>1</w:t>
      </w:r>
      <w:r w:rsidRPr="00CB375B">
        <w:t xml:space="preserve"> results for </w:t>
      </w:r>
      <w:r w:rsidR="00EF4EAF" w:rsidRPr="00CB375B">
        <w:t xml:space="preserve">multifidus </w:t>
      </w:r>
      <w:r w:rsidRPr="00CB375B">
        <w:t>muscle</w:t>
      </w:r>
    </w:p>
    <w:p w14:paraId="63FAE2F2" w14:textId="66FC5528" w:rsidR="00B07A9D" w:rsidRPr="00CB375B" w:rsidRDefault="00B07A9D" w:rsidP="00B07A9D">
      <w:r w:rsidRPr="00CB375B">
        <w:t>Kruskal-Wallis p-value=0. 290</w:t>
      </w:r>
    </w:p>
    <w:p w14:paraId="2AE137D4" w14:textId="52358C6C" w:rsidR="00B07A9D" w:rsidRPr="00CB375B" w:rsidRDefault="00B07A9D" w:rsidP="00B07A9D">
      <w:pPr>
        <w:pStyle w:val="ListParagraph"/>
        <w:numPr>
          <w:ilvl w:val="0"/>
          <w:numId w:val="22"/>
        </w:numPr>
      </w:pPr>
      <w:r w:rsidRPr="00CB375B">
        <w:t>T</w:t>
      </w:r>
      <w:r w:rsidRPr="00CB375B">
        <w:rPr>
          <w:vertAlign w:val="subscript"/>
        </w:rPr>
        <w:t>1</w:t>
      </w:r>
      <w:r w:rsidRPr="00CB375B">
        <w:t xml:space="preserve"> results for erector spinae muscle</w:t>
      </w:r>
    </w:p>
    <w:p w14:paraId="0004401E" w14:textId="795BC8A7" w:rsidR="00B07A9D" w:rsidRPr="00CB375B" w:rsidRDefault="00B07A9D" w:rsidP="00B07A9D">
      <w:r w:rsidRPr="00CB375B">
        <w:t>Kruskal-Wallis p-value= 0.796</w:t>
      </w:r>
    </w:p>
    <w:p w14:paraId="5ABB067F" w14:textId="21A8AEE8" w:rsidR="00843F75" w:rsidRPr="00CB375B" w:rsidRDefault="00843F75" w:rsidP="00843F75">
      <w:pPr>
        <w:pStyle w:val="ListParagraph"/>
        <w:numPr>
          <w:ilvl w:val="0"/>
          <w:numId w:val="22"/>
        </w:numPr>
      </w:pPr>
      <w:r w:rsidRPr="00CB375B">
        <w:t xml:space="preserve">Perfusion fraction results for </w:t>
      </w:r>
      <w:r w:rsidR="00EF4EAF" w:rsidRPr="00CB375B">
        <w:t xml:space="preserve">multifidus </w:t>
      </w:r>
      <w:r w:rsidRPr="00CB375B">
        <w:t>muscle</w:t>
      </w:r>
    </w:p>
    <w:p w14:paraId="3A1F45E4" w14:textId="1D75D0F2" w:rsidR="00843F75" w:rsidRPr="00CB375B" w:rsidRDefault="00843F75" w:rsidP="00843F75">
      <w:r w:rsidRPr="00CB375B">
        <w:t>Kruskal-Wallis p-value=0.284</w:t>
      </w:r>
    </w:p>
    <w:p w14:paraId="5CC904E2" w14:textId="68FE4257" w:rsidR="00843F75" w:rsidRPr="00CB375B" w:rsidRDefault="00843F75" w:rsidP="00843F75">
      <w:pPr>
        <w:pStyle w:val="ListParagraph"/>
        <w:numPr>
          <w:ilvl w:val="0"/>
          <w:numId w:val="22"/>
        </w:numPr>
      </w:pPr>
      <w:r w:rsidRPr="00CB375B">
        <w:t>Perfusion fraction results for erector spinae muscle</w:t>
      </w:r>
    </w:p>
    <w:p w14:paraId="26CD2FC4" w14:textId="1C60F984" w:rsidR="00843F75" w:rsidRPr="00CB375B" w:rsidRDefault="00843F75" w:rsidP="00843F75">
      <w:r w:rsidRPr="00CB375B">
        <w:t>Kruskal-Wallis p-value=0.088</w:t>
      </w:r>
    </w:p>
    <w:p w14:paraId="6B682376" w14:textId="5F4AB10D" w:rsidR="00843F75" w:rsidRPr="00CB375B" w:rsidRDefault="00843F75" w:rsidP="00843F75">
      <w:pPr>
        <w:pStyle w:val="ListParagraph"/>
        <w:numPr>
          <w:ilvl w:val="0"/>
          <w:numId w:val="22"/>
        </w:numPr>
      </w:pPr>
      <w:r w:rsidRPr="00CB375B">
        <w:t xml:space="preserve">Radial diffusion results for </w:t>
      </w:r>
      <w:r w:rsidR="00EF4EAF" w:rsidRPr="00CB375B">
        <w:t xml:space="preserve">multifidus </w:t>
      </w:r>
      <w:r w:rsidRPr="00CB375B">
        <w:t>muscle</w:t>
      </w:r>
    </w:p>
    <w:p w14:paraId="152550B8" w14:textId="0572191F" w:rsidR="00843F75" w:rsidRPr="00CB375B" w:rsidRDefault="00843F75" w:rsidP="00843F75">
      <w:r w:rsidRPr="00CB375B">
        <w:t>Kruskal-Wallis p-value=0.049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1"/>
        <w:gridCol w:w="2442"/>
        <w:gridCol w:w="2442"/>
        <w:gridCol w:w="2442"/>
      </w:tblGrid>
      <w:tr w:rsidR="00843F75" w:rsidRPr="00CB375B" w14:paraId="4D95DE12" w14:textId="77777777" w:rsidTr="00063F46">
        <w:tc>
          <w:tcPr>
            <w:tcW w:w="2441" w:type="dxa"/>
          </w:tcPr>
          <w:p w14:paraId="53965738" w14:textId="77777777" w:rsidR="00843F75" w:rsidRPr="00CB375B" w:rsidRDefault="00843F75" w:rsidP="00063F46"/>
        </w:tc>
        <w:tc>
          <w:tcPr>
            <w:tcW w:w="2442" w:type="dxa"/>
          </w:tcPr>
          <w:p w14:paraId="499CD7E9" w14:textId="77777777" w:rsidR="00843F75" w:rsidRPr="00CB375B" w:rsidRDefault="00843F75" w:rsidP="00063F46">
            <w:r w:rsidRPr="00CB375B">
              <w:t>Control</w:t>
            </w:r>
          </w:p>
        </w:tc>
        <w:tc>
          <w:tcPr>
            <w:tcW w:w="2442" w:type="dxa"/>
          </w:tcPr>
          <w:p w14:paraId="2113D3F2" w14:textId="77777777" w:rsidR="00843F75" w:rsidRPr="00CB375B" w:rsidRDefault="00843F75" w:rsidP="00063F46">
            <w:r w:rsidRPr="00CB375B">
              <w:t>Endurance</w:t>
            </w:r>
          </w:p>
        </w:tc>
        <w:tc>
          <w:tcPr>
            <w:tcW w:w="2442" w:type="dxa"/>
          </w:tcPr>
          <w:p w14:paraId="10B6BDA3" w14:textId="77777777" w:rsidR="00843F75" w:rsidRPr="00CB375B" w:rsidRDefault="00843F75" w:rsidP="00063F46">
            <w:r w:rsidRPr="00CB375B">
              <w:t>Strength</w:t>
            </w:r>
          </w:p>
        </w:tc>
      </w:tr>
      <w:tr w:rsidR="00843F75" w:rsidRPr="00CB375B" w14:paraId="251AC06C" w14:textId="77777777" w:rsidTr="00063F46">
        <w:tc>
          <w:tcPr>
            <w:tcW w:w="2441" w:type="dxa"/>
          </w:tcPr>
          <w:p w14:paraId="097539CD" w14:textId="77777777" w:rsidR="00843F75" w:rsidRPr="00CB375B" w:rsidRDefault="00843F75" w:rsidP="00063F46">
            <w:r w:rsidRPr="00CB375B">
              <w:t>Control</w:t>
            </w:r>
          </w:p>
        </w:tc>
        <w:tc>
          <w:tcPr>
            <w:tcW w:w="2442" w:type="dxa"/>
          </w:tcPr>
          <w:p w14:paraId="7137181B" w14:textId="77777777" w:rsidR="00843F75" w:rsidRPr="00CB375B" w:rsidRDefault="00843F75" w:rsidP="00063F46">
            <w:r w:rsidRPr="00CB375B">
              <w:t>1</w:t>
            </w:r>
          </w:p>
        </w:tc>
        <w:tc>
          <w:tcPr>
            <w:tcW w:w="2442" w:type="dxa"/>
          </w:tcPr>
          <w:p w14:paraId="69A4AB35" w14:textId="1498D012" w:rsidR="00843F75" w:rsidRPr="00CB375B" w:rsidRDefault="00843F75" w:rsidP="00063F46">
            <w:r w:rsidRPr="00CB375B">
              <w:t>0.063</w:t>
            </w:r>
          </w:p>
        </w:tc>
        <w:tc>
          <w:tcPr>
            <w:tcW w:w="2442" w:type="dxa"/>
          </w:tcPr>
          <w:p w14:paraId="6D490391" w14:textId="3FEF0D62" w:rsidR="00843F75" w:rsidRPr="00CB375B" w:rsidRDefault="00843F75" w:rsidP="00063F46">
            <w:r w:rsidRPr="00CB375B">
              <w:t>0.001</w:t>
            </w:r>
          </w:p>
        </w:tc>
      </w:tr>
      <w:tr w:rsidR="00843F75" w:rsidRPr="00CB375B" w14:paraId="596E47D7" w14:textId="77777777" w:rsidTr="00063F46">
        <w:tc>
          <w:tcPr>
            <w:tcW w:w="2441" w:type="dxa"/>
          </w:tcPr>
          <w:p w14:paraId="0E54B4B2" w14:textId="77777777" w:rsidR="00843F75" w:rsidRPr="00CB375B" w:rsidRDefault="00843F75" w:rsidP="00063F46">
            <w:r w:rsidRPr="00CB375B">
              <w:t>Endurance</w:t>
            </w:r>
          </w:p>
        </w:tc>
        <w:tc>
          <w:tcPr>
            <w:tcW w:w="2442" w:type="dxa"/>
          </w:tcPr>
          <w:p w14:paraId="62A4D2C0" w14:textId="7F8D68AC" w:rsidR="00843F75" w:rsidRPr="00CB375B" w:rsidRDefault="00843F75" w:rsidP="00063F46">
            <w:r w:rsidRPr="00CB375B">
              <w:t>0.063</w:t>
            </w:r>
          </w:p>
        </w:tc>
        <w:tc>
          <w:tcPr>
            <w:tcW w:w="2442" w:type="dxa"/>
          </w:tcPr>
          <w:p w14:paraId="6835F187" w14:textId="77777777" w:rsidR="00843F75" w:rsidRPr="00CB375B" w:rsidRDefault="00843F75" w:rsidP="00063F46">
            <w:r w:rsidRPr="00CB375B">
              <w:t>1</w:t>
            </w:r>
          </w:p>
        </w:tc>
        <w:tc>
          <w:tcPr>
            <w:tcW w:w="2442" w:type="dxa"/>
          </w:tcPr>
          <w:p w14:paraId="787FC9D1" w14:textId="74BCCCF3" w:rsidR="00843F75" w:rsidRPr="00CB375B" w:rsidRDefault="00843F75" w:rsidP="00063F46">
            <w:r w:rsidRPr="00CB375B">
              <w:t>0.100</w:t>
            </w:r>
          </w:p>
        </w:tc>
      </w:tr>
      <w:tr w:rsidR="00843F75" w:rsidRPr="00CB375B" w14:paraId="7B9D34F0" w14:textId="77777777" w:rsidTr="00063F46">
        <w:tc>
          <w:tcPr>
            <w:tcW w:w="2441" w:type="dxa"/>
          </w:tcPr>
          <w:p w14:paraId="76C6F91D" w14:textId="77777777" w:rsidR="00843F75" w:rsidRPr="00CB375B" w:rsidRDefault="00843F75" w:rsidP="00063F46">
            <w:r w:rsidRPr="00CB375B">
              <w:t>Strength</w:t>
            </w:r>
          </w:p>
        </w:tc>
        <w:tc>
          <w:tcPr>
            <w:tcW w:w="2442" w:type="dxa"/>
          </w:tcPr>
          <w:p w14:paraId="4A4FD0F6" w14:textId="396EF2A1" w:rsidR="00843F75" w:rsidRPr="00CB375B" w:rsidRDefault="00843F75" w:rsidP="00063F46">
            <w:r w:rsidRPr="00CB375B">
              <w:t>0.001</w:t>
            </w:r>
          </w:p>
        </w:tc>
        <w:tc>
          <w:tcPr>
            <w:tcW w:w="2442" w:type="dxa"/>
          </w:tcPr>
          <w:p w14:paraId="731037EB" w14:textId="0A0F7540" w:rsidR="00843F75" w:rsidRPr="00CB375B" w:rsidRDefault="00843F75" w:rsidP="00063F46">
            <w:r w:rsidRPr="00CB375B">
              <w:t>0.100</w:t>
            </w:r>
          </w:p>
        </w:tc>
        <w:tc>
          <w:tcPr>
            <w:tcW w:w="2442" w:type="dxa"/>
          </w:tcPr>
          <w:p w14:paraId="503E284F" w14:textId="77777777" w:rsidR="00843F75" w:rsidRPr="00CB375B" w:rsidRDefault="00843F75" w:rsidP="00063F46">
            <w:r w:rsidRPr="00CB375B">
              <w:t>1</w:t>
            </w:r>
          </w:p>
        </w:tc>
      </w:tr>
    </w:tbl>
    <w:p w14:paraId="2AC5F8A0" w14:textId="1B365BB7" w:rsidR="00843F75" w:rsidRPr="00CB375B" w:rsidRDefault="00843F75" w:rsidP="00843F75">
      <w:pPr>
        <w:pStyle w:val="ListParagraph"/>
        <w:numPr>
          <w:ilvl w:val="0"/>
          <w:numId w:val="22"/>
        </w:numPr>
      </w:pPr>
      <w:r w:rsidRPr="00CB375B">
        <w:t>Radial diffusion results for erector spinae muscle</w:t>
      </w:r>
    </w:p>
    <w:p w14:paraId="07DFDC4F" w14:textId="5BD2AF77" w:rsidR="00843F75" w:rsidRPr="00CB375B" w:rsidRDefault="00843F75" w:rsidP="00843F75">
      <w:r w:rsidRPr="00CB375B">
        <w:lastRenderedPageBreak/>
        <w:t xml:space="preserve">Kruskal-Wallis p-value=0.025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1"/>
        <w:gridCol w:w="2442"/>
        <w:gridCol w:w="2442"/>
        <w:gridCol w:w="2442"/>
      </w:tblGrid>
      <w:tr w:rsidR="00843F75" w:rsidRPr="00CB375B" w14:paraId="16582D3B" w14:textId="77777777" w:rsidTr="00063F46">
        <w:tc>
          <w:tcPr>
            <w:tcW w:w="2441" w:type="dxa"/>
          </w:tcPr>
          <w:p w14:paraId="32136F6F" w14:textId="77777777" w:rsidR="00843F75" w:rsidRPr="00CB375B" w:rsidRDefault="00843F75" w:rsidP="00063F46"/>
        </w:tc>
        <w:tc>
          <w:tcPr>
            <w:tcW w:w="2442" w:type="dxa"/>
          </w:tcPr>
          <w:p w14:paraId="2EA6B9A9" w14:textId="77777777" w:rsidR="00843F75" w:rsidRPr="00CB375B" w:rsidRDefault="00843F75" w:rsidP="00063F46">
            <w:r w:rsidRPr="00CB375B">
              <w:t>Control</w:t>
            </w:r>
          </w:p>
        </w:tc>
        <w:tc>
          <w:tcPr>
            <w:tcW w:w="2442" w:type="dxa"/>
          </w:tcPr>
          <w:p w14:paraId="4D2D550C" w14:textId="77777777" w:rsidR="00843F75" w:rsidRPr="00CB375B" w:rsidRDefault="00843F75" w:rsidP="00063F46">
            <w:r w:rsidRPr="00CB375B">
              <w:t>Endurance</w:t>
            </w:r>
          </w:p>
        </w:tc>
        <w:tc>
          <w:tcPr>
            <w:tcW w:w="2442" w:type="dxa"/>
          </w:tcPr>
          <w:p w14:paraId="5F24803A" w14:textId="77777777" w:rsidR="00843F75" w:rsidRPr="00CB375B" w:rsidRDefault="00843F75" w:rsidP="00063F46">
            <w:r w:rsidRPr="00CB375B">
              <w:t>Strength</w:t>
            </w:r>
          </w:p>
        </w:tc>
      </w:tr>
      <w:tr w:rsidR="00843F75" w:rsidRPr="00CB375B" w14:paraId="4F32DDDC" w14:textId="77777777" w:rsidTr="00063F46">
        <w:tc>
          <w:tcPr>
            <w:tcW w:w="2441" w:type="dxa"/>
          </w:tcPr>
          <w:p w14:paraId="4FCBE316" w14:textId="77777777" w:rsidR="00843F75" w:rsidRPr="00CB375B" w:rsidRDefault="00843F75" w:rsidP="00063F46">
            <w:r w:rsidRPr="00CB375B">
              <w:t>Control</w:t>
            </w:r>
          </w:p>
        </w:tc>
        <w:tc>
          <w:tcPr>
            <w:tcW w:w="2442" w:type="dxa"/>
          </w:tcPr>
          <w:p w14:paraId="5BD394BD" w14:textId="77777777" w:rsidR="00843F75" w:rsidRPr="00CB375B" w:rsidRDefault="00843F75" w:rsidP="00063F46">
            <w:r w:rsidRPr="00CB375B">
              <w:t>1</w:t>
            </w:r>
          </w:p>
        </w:tc>
        <w:tc>
          <w:tcPr>
            <w:tcW w:w="2442" w:type="dxa"/>
          </w:tcPr>
          <w:p w14:paraId="5EFDF704" w14:textId="6260C5E4" w:rsidR="00843F75" w:rsidRPr="00CB375B" w:rsidRDefault="00843F75" w:rsidP="00063F46">
            <w:r w:rsidRPr="00CB375B">
              <w:t>0.710</w:t>
            </w:r>
          </w:p>
        </w:tc>
        <w:tc>
          <w:tcPr>
            <w:tcW w:w="2442" w:type="dxa"/>
          </w:tcPr>
          <w:p w14:paraId="4FFA44EB" w14:textId="348E7B9E" w:rsidR="00843F75" w:rsidRPr="00CB375B" w:rsidRDefault="00843F75" w:rsidP="00063F46">
            <w:r w:rsidRPr="00CB375B">
              <w:t>0.011</w:t>
            </w:r>
          </w:p>
        </w:tc>
      </w:tr>
      <w:tr w:rsidR="00843F75" w:rsidRPr="00CB375B" w14:paraId="20DD0000" w14:textId="77777777" w:rsidTr="00063F46">
        <w:tc>
          <w:tcPr>
            <w:tcW w:w="2441" w:type="dxa"/>
          </w:tcPr>
          <w:p w14:paraId="6D762FBD" w14:textId="77777777" w:rsidR="00843F75" w:rsidRPr="00CB375B" w:rsidRDefault="00843F75" w:rsidP="00063F46">
            <w:r w:rsidRPr="00CB375B">
              <w:t>Endurance</w:t>
            </w:r>
          </w:p>
        </w:tc>
        <w:tc>
          <w:tcPr>
            <w:tcW w:w="2442" w:type="dxa"/>
          </w:tcPr>
          <w:p w14:paraId="6A12584C" w14:textId="68A25733" w:rsidR="00843F75" w:rsidRPr="00CB375B" w:rsidRDefault="00843F75" w:rsidP="00063F46">
            <w:r w:rsidRPr="00CB375B">
              <w:t>0.710</w:t>
            </w:r>
          </w:p>
        </w:tc>
        <w:tc>
          <w:tcPr>
            <w:tcW w:w="2442" w:type="dxa"/>
          </w:tcPr>
          <w:p w14:paraId="5CD25883" w14:textId="77777777" w:rsidR="00843F75" w:rsidRPr="00CB375B" w:rsidRDefault="00843F75" w:rsidP="00063F46">
            <w:r w:rsidRPr="00CB375B">
              <w:t>1</w:t>
            </w:r>
          </w:p>
        </w:tc>
        <w:tc>
          <w:tcPr>
            <w:tcW w:w="2442" w:type="dxa"/>
          </w:tcPr>
          <w:p w14:paraId="0C9A91EE" w14:textId="787E4120" w:rsidR="00843F75" w:rsidRPr="00CB375B" w:rsidRDefault="00843F75" w:rsidP="00063F46">
            <w:r w:rsidRPr="00CB375B">
              <w:t>0.0</w:t>
            </w:r>
            <w:r w:rsidR="00AE06CC" w:rsidRPr="00CB375B">
              <w:t>5</w:t>
            </w:r>
            <w:r w:rsidRPr="00CB375B">
              <w:t>8</w:t>
            </w:r>
          </w:p>
        </w:tc>
      </w:tr>
      <w:tr w:rsidR="00843F75" w:rsidRPr="00CB375B" w14:paraId="32D52CDA" w14:textId="77777777" w:rsidTr="00063F46">
        <w:tc>
          <w:tcPr>
            <w:tcW w:w="2441" w:type="dxa"/>
          </w:tcPr>
          <w:p w14:paraId="5955BDBD" w14:textId="77777777" w:rsidR="00843F75" w:rsidRPr="00CB375B" w:rsidRDefault="00843F75" w:rsidP="00063F46">
            <w:r w:rsidRPr="00CB375B">
              <w:t>Strength</w:t>
            </w:r>
          </w:p>
        </w:tc>
        <w:tc>
          <w:tcPr>
            <w:tcW w:w="2442" w:type="dxa"/>
          </w:tcPr>
          <w:p w14:paraId="495CEF46" w14:textId="6B6FC916" w:rsidR="00843F75" w:rsidRPr="00CB375B" w:rsidRDefault="00843F75" w:rsidP="00063F46">
            <w:r w:rsidRPr="00CB375B">
              <w:t>0.011</w:t>
            </w:r>
          </w:p>
        </w:tc>
        <w:tc>
          <w:tcPr>
            <w:tcW w:w="2442" w:type="dxa"/>
          </w:tcPr>
          <w:p w14:paraId="0D5434B0" w14:textId="538AC20F" w:rsidR="00843F75" w:rsidRPr="00CB375B" w:rsidRDefault="00843F75" w:rsidP="00063F46">
            <w:r w:rsidRPr="00CB375B">
              <w:t>0.0</w:t>
            </w:r>
            <w:r w:rsidR="00AE06CC" w:rsidRPr="00CB375B">
              <w:t>5</w:t>
            </w:r>
            <w:r w:rsidRPr="00CB375B">
              <w:t>8</w:t>
            </w:r>
          </w:p>
        </w:tc>
        <w:tc>
          <w:tcPr>
            <w:tcW w:w="2442" w:type="dxa"/>
          </w:tcPr>
          <w:p w14:paraId="7275F8C2" w14:textId="77777777" w:rsidR="00843F75" w:rsidRPr="00CB375B" w:rsidRDefault="00843F75" w:rsidP="00063F46">
            <w:r w:rsidRPr="00CB375B">
              <w:t>1</w:t>
            </w:r>
          </w:p>
        </w:tc>
      </w:tr>
    </w:tbl>
    <w:p w14:paraId="1EB6F1D4" w14:textId="77777777" w:rsidR="00843F75" w:rsidRPr="00CB375B" w:rsidRDefault="00843F75" w:rsidP="00843F75"/>
    <w:p w14:paraId="596EEADC" w14:textId="4F773775" w:rsidR="00843F75" w:rsidRPr="00CB375B" w:rsidRDefault="00843F75" w:rsidP="00843F75">
      <w:pPr>
        <w:pStyle w:val="ListParagraph"/>
        <w:numPr>
          <w:ilvl w:val="0"/>
          <w:numId w:val="22"/>
        </w:numPr>
      </w:pPr>
      <w:r w:rsidRPr="00CB375B">
        <w:t xml:space="preserve">Axial diffusion results for </w:t>
      </w:r>
      <w:r w:rsidR="00EF4EAF" w:rsidRPr="00CB375B">
        <w:t xml:space="preserve">multifidus </w:t>
      </w:r>
      <w:r w:rsidRPr="00CB375B">
        <w:t>muscle</w:t>
      </w:r>
    </w:p>
    <w:p w14:paraId="0F34E812" w14:textId="6D5DAC5A" w:rsidR="00843F75" w:rsidRPr="00CB375B" w:rsidRDefault="00843F75" w:rsidP="00843F75">
      <w:r w:rsidRPr="00CB375B">
        <w:t>Kruskal-Wallis p-value=0.047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1"/>
        <w:gridCol w:w="2442"/>
        <w:gridCol w:w="2442"/>
        <w:gridCol w:w="2442"/>
      </w:tblGrid>
      <w:tr w:rsidR="00843F75" w:rsidRPr="00CB375B" w14:paraId="5292082D" w14:textId="77777777" w:rsidTr="00063F46">
        <w:tc>
          <w:tcPr>
            <w:tcW w:w="2441" w:type="dxa"/>
          </w:tcPr>
          <w:p w14:paraId="7BB7AE76" w14:textId="77777777" w:rsidR="00843F75" w:rsidRPr="00CB375B" w:rsidRDefault="00843F75" w:rsidP="00063F46"/>
        </w:tc>
        <w:tc>
          <w:tcPr>
            <w:tcW w:w="2442" w:type="dxa"/>
          </w:tcPr>
          <w:p w14:paraId="50ACE059" w14:textId="77777777" w:rsidR="00843F75" w:rsidRPr="00CB375B" w:rsidRDefault="00843F75" w:rsidP="00063F46">
            <w:r w:rsidRPr="00CB375B">
              <w:t>Control</w:t>
            </w:r>
          </w:p>
        </w:tc>
        <w:tc>
          <w:tcPr>
            <w:tcW w:w="2442" w:type="dxa"/>
          </w:tcPr>
          <w:p w14:paraId="13279D5D" w14:textId="77777777" w:rsidR="00843F75" w:rsidRPr="00CB375B" w:rsidRDefault="00843F75" w:rsidP="00063F46">
            <w:r w:rsidRPr="00CB375B">
              <w:t>Endurance</w:t>
            </w:r>
          </w:p>
        </w:tc>
        <w:tc>
          <w:tcPr>
            <w:tcW w:w="2442" w:type="dxa"/>
          </w:tcPr>
          <w:p w14:paraId="71CCA2E4" w14:textId="77777777" w:rsidR="00843F75" w:rsidRPr="00CB375B" w:rsidRDefault="00843F75" w:rsidP="00063F46">
            <w:r w:rsidRPr="00CB375B">
              <w:t>Strength</w:t>
            </w:r>
          </w:p>
        </w:tc>
      </w:tr>
      <w:tr w:rsidR="00843F75" w:rsidRPr="00CB375B" w14:paraId="65172EB8" w14:textId="77777777" w:rsidTr="00063F46">
        <w:tc>
          <w:tcPr>
            <w:tcW w:w="2441" w:type="dxa"/>
          </w:tcPr>
          <w:p w14:paraId="47509039" w14:textId="77777777" w:rsidR="00843F75" w:rsidRPr="00CB375B" w:rsidRDefault="00843F75" w:rsidP="00063F46">
            <w:r w:rsidRPr="00CB375B">
              <w:t>Control</w:t>
            </w:r>
          </w:p>
        </w:tc>
        <w:tc>
          <w:tcPr>
            <w:tcW w:w="2442" w:type="dxa"/>
          </w:tcPr>
          <w:p w14:paraId="78B9A76E" w14:textId="77777777" w:rsidR="00843F75" w:rsidRPr="00CB375B" w:rsidRDefault="00843F75" w:rsidP="00063F46">
            <w:r w:rsidRPr="00CB375B">
              <w:t>1</w:t>
            </w:r>
          </w:p>
        </w:tc>
        <w:tc>
          <w:tcPr>
            <w:tcW w:w="2442" w:type="dxa"/>
          </w:tcPr>
          <w:p w14:paraId="0559272B" w14:textId="1960B819" w:rsidR="00843F75" w:rsidRPr="00CB375B" w:rsidRDefault="00843F75" w:rsidP="00063F46">
            <w:r w:rsidRPr="00CB375B">
              <w:t>0.0</w:t>
            </w:r>
            <w:r w:rsidR="00AE06CC" w:rsidRPr="00CB375B">
              <w:t>24</w:t>
            </w:r>
          </w:p>
        </w:tc>
        <w:tc>
          <w:tcPr>
            <w:tcW w:w="2442" w:type="dxa"/>
          </w:tcPr>
          <w:p w14:paraId="48404801" w14:textId="476268D3" w:rsidR="00843F75" w:rsidRPr="00CB375B" w:rsidRDefault="00AE06CC" w:rsidP="00063F46">
            <w:r w:rsidRPr="00CB375B">
              <w:t>0.100</w:t>
            </w:r>
          </w:p>
        </w:tc>
      </w:tr>
      <w:tr w:rsidR="00843F75" w:rsidRPr="00CB375B" w14:paraId="176B1A02" w14:textId="77777777" w:rsidTr="00063F46">
        <w:tc>
          <w:tcPr>
            <w:tcW w:w="2441" w:type="dxa"/>
          </w:tcPr>
          <w:p w14:paraId="45683950" w14:textId="77777777" w:rsidR="00843F75" w:rsidRPr="00CB375B" w:rsidRDefault="00843F75" w:rsidP="00063F46">
            <w:r w:rsidRPr="00CB375B">
              <w:t>Endurance</w:t>
            </w:r>
          </w:p>
        </w:tc>
        <w:tc>
          <w:tcPr>
            <w:tcW w:w="2442" w:type="dxa"/>
          </w:tcPr>
          <w:p w14:paraId="4A6B7E30" w14:textId="619BE6F4" w:rsidR="00843F75" w:rsidRPr="00CB375B" w:rsidRDefault="00843F75" w:rsidP="00063F46">
            <w:r w:rsidRPr="00CB375B">
              <w:t>0.0</w:t>
            </w:r>
            <w:r w:rsidR="00AE06CC" w:rsidRPr="00CB375B">
              <w:t>24</w:t>
            </w:r>
          </w:p>
        </w:tc>
        <w:tc>
          <w:tcPr>
            <w:tcW w:w="2442" w:type="dxa"/>
          </w:tcPr>
          <w:p w14:paraId="18D4E642" w14:textId="77777777" w:rsidR="00843F75" w:rsidRPr="00CB375B" w:rsidRDefault="00843F75" w:rsidP="00063F46">
            <w:r w:rsidRPr="00CB375B">
              <w:t>1</w:t>
            </w:r>
          </w:p>
        </w:tc>
        <w:tc>
          <w:tcPr>
            <w:tcW w:w="2442" w:type="dxa"/>
          </w:tcPr>
          <w:p w14:paraId="3A923E41" w14:textId="60734450" w:rsidR="00843F75" w:rsidRPr="00CB375B" w:rsidRDefault="00AE06CC" w:rsidP="00063F46">
            <w:r w:rsidRPr="00CB375B">
              <w:t>0.001</w:t>
            </w:r>
          </w:p>
        </w:tc>
      </w:tr>
      <w:tr w:rsidR="00843F75" w:rsidRPr="00CB375B" w14:paraId="2F11DBFF" w14:textId="77777777" w:rsidTr="00063F46">
        <w:tc>
          <w:tcPr>
            <w:tcW w:w="2441" w:type="dxa"/>
          </w:tcPr>
          <w:p w14:paraId="02D182C4" w14:textId="77777777" w:rsidR="00843F75" w:rsidRPr="00CB375B" w:rsidRDefault="00843F75" w:rsidP="00063F46">
            <w:r w:rsidRPr="00CB375B">
              <w:t>Strength</w:t>
            </w:r>
          </w:p>
        </w:tc>
        <w:tc>
          <w:tcPr>
            <w:tcW w:w="2442" w:type="dxa"/>
          </w:tcPr>
          <w:p w14:paraId="3A9249FB" w14:textId="63714941" w:rsidR="00843F75" w:rsidRPr="00CB375B" w:rsidRDefault="00AE06CC" w:rsidP="00063F46">
            <w:r w:rsidRPr="00CB375B">
              <w:t>0.100</w:t>
            </w:r>
          </w:p>
        </w:tc>
        <w:tc>
          <w:tcPr>
            <w:tcW w:w="2442" w:type="dxa"/>
          </w:tcPr>
          <w:p w14:paraId="192D058B" w14:textId="7AEE4CD9" w:rsidR="00843F75" w:rsidRPr="00CB375B" w:rsidRDefault="00AE06CC" w:rsidP="00063F46">
            <w:r w:rsidRPr="00CB375B">
              <w:t>0.001</w:t>
            </w:r>
          </w:p>
        </w:tc>
        <w:tc>
          <w:tcPr>
            <w:tcW w:w="2442" w:type="dxa"/>
          </w:tcPr>
          <w:p w14:paraId="6F3A6A6D" w14:textId="77777777" w:rsidR="00843F75" w:rsidRPr="00CB375B" w:rsidRDefault="00843F75" w:rsidP="00063F46">
            <w:r w:rsidRPr="00CB375B">
              <w:t>1</w:t>
            </w:r>
          </w:p>
        </w:tc>
      </w:tr>
    </w:tbl>
    <w:p w14:paraId="5B319DFA" w14:textId="77777777" w:rsidR="00843F75" w:rsidRPr="00CB375B" w:rsidRDefault="00843F75" w:rsidP="00843F75"/>
    <w:p w14:paraId="19865F95" w14:textId="585CB73B" w:rsidR="00843F75" w:rsidRPr="00CB375B" w:rsidRDefault="00843F75" w:rsidP="00843F75">
      <w:pPr>
        <w:pStyle w:val="ListParagraph"/>
        <w:numPr>
          <w:ilvl w:val="0"/>
          <w:numId w:val="22"/>
        </w:numPr>
      </w:pPr>
      <w:r w:rsidRPr="00CB375B">
        <w:t>Axial diffusion results for erector spinae muscle</w:t>
      </w:r>
    </w:p>
    <w:p w14:paraId="530D8FD9" w14:textId="380CD54B" w:rsidR="00843F75" w:rsidRPr="00CB375B" w:rsidRDefault="00843F75" w:rsidP="00843F75">
      <w:r w:rsidRPr="00CB375B">
        <w:t>Kruskal-Wallis p-value=0.045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1"/>
        <w:gridCol w:w="2442"/>
        <w:gridCol w:w="2442"/>
        <w:gridCol w:w="2442"/>
      </w:tblGrid>
      <w:tr w:rsidR="00843F75" w:rsidRPr="00CB375B" w14:paraId="0EFF6608" w14:textId="77777777" w:rsidTr="00063F46">
        <w:tc>
          <w:tcPr>
            <w:tcW w:w="2441" w:type="dxa"/>
          </w:tcPr>
          <w:p w14:paraId="4A5464ED" w14:textId="77777777" w:rsidR="00843F75" w:rsidRPr="00CB375B" w:rsidRDefault="00843F75" w:rsidP="00063F46"/>
        </w:tc>
        <w:tc>
          <w:tcPr>
            <w:tcW w:w="2442" w:type="dxa"/>
          </w:tcPr>
          <w:p w14:paraId="22B0C3EC" w14:textId="77777777" w:rsidR="00843F75" w:rsidRPr="00CB375B" w:rsidRDefault="00843F75" w:rsidP="00063F46">
            <w:r w:rsidRPr="00CB375B">
              <w:t>Control</w:t>
            </w:r>
          </w:p>
        </w:tc>
        <w:tc>
          <w:tcPr>
            <w:tcW w:w="2442" w:type="dxa"/>
          </w:tcPr>
          <w:p w14:paraId="7258F6D2" w14:textId="77777777" w:rsidR="00843F75" w:rsidRPr="00CB375B" w:rsidRDefault="00843F75" w:rsidP="00063F46">
            <w:r w:rsidRPr="00CB375B">
              <w:t>Endurance</w:t>
            </w:r>
          </w:p>
        </w:tc>
        <w:tc>
          <w:tcPr>
            <w:tcW w:w="2442" w:type="dxa"/>
          </w:tcPr>
          <w:p w14:paraId="5A01B812" w14:textId="77777777" w:rsidR="00843F75" w:rsidRPr="00CB375B" w:rsidRDefault="00843F75" w:rsidP="00063F46">
            <w:r w:rsidRPr="00CB375B">
              <w:t>Strength</w:t>
            </w:r>
          </w:p>
        </w:tc>
      </w:tr>
      <w:tr w:rsidR="00843F75" w:rsidRPr="00CB375B" w14:paraId="4F842882" w14:textId="77777777" w:rsidTr="00063F46">
        <w:tc>
          <w:tcPr>
            <w:tcW w:w="2441" w:type="dxa"/>
          </w:tcPr>
          <w:p w14:paraId="76F9EC10" w14:textId="77777777" w:rsidR="00843F75" w:rsidRPr="00CB375B" w:rsidRDefault="00843F75" w:rsidP="00063F46">
            <w:r w:rsidRPr="00CB375B">
              <w:t>Control</w:t>
            </w:r>
          </w:p>
        </w:tc>
        <w:tc>
          <w:tcPr>
            <w:tcW w:w="2442" w:type="dxa"/>
          </w:tcPr>
          <w:p w14:paraId="6CE213A0" w14:textId="77777777" w:rsidR="00843F75" w:rsidRPr="00CB375B" w:rsidRDefault="00843F75" w:rsidP="00063F46">
            <w:r w:rsidRPr="00CB375B">
              <w:t>1</w:t>
            </w:r>
          </w:p>
        </w:tc>
        <w:tc>
          <w:tcPr>
            <w:tcW w:w="2442" w:type="dxa"/>
          </w:tcPr>
          <w:p w14:paraId="3817DE08" w14:textId="1B549B09" w:rsidR="00843F75" w:rsidRPr="00CB375B" w:rsidRDefault="00843F75" w:rsidP="00063F46">
            <w:r w:rsidRPr="00CB375B">
              <w:t>0.0</w:t>
            </w:r>
            <w:r w:rsidR="00AE06CC" w:rsidRPr="00CB375B">
              <w:t>44</w:t>
            </w:r>
          </w:p>
        </w:tc>
        <w:tc>
          <w:tcPr>
            <w:tcW w:w="2442" w:type="dxa"/>
          </w:tcPr>
          <w:p w14:paraId="06ADAAF5" w14:textId="1AED234F" w:rsidR="00843F75" w:rsidRPr="00CB375B" w:rsidRDefault="00843F75" w:rsidP="00063F46">
            <w:r w:rsidRPr="00CB375B">
              <w:t>0.381</w:t>
            </w:r>
          </w:p>
        </w:tc>
      </w:tr>
      <w:tr w:rsidR="00843F75" w:rsidRPr="00CB375B" w14:paraId="04D19CD7" w14:textId="77777777" w:rsidTr="00063F46">
        <w:tc>
          <w:tcPr>
            <w:tcW w:w="2441" w:type="dxa"/>
          </w:tcPr>
          <w:p w14:paraId="1C12E336" w14:textId="77777777" w:rsidR="00843F75" w:rsidRPr="00CB375B" w:rsidRDefault="00843F75" w:rsidP="00063F46">
            <w:r w:rsidRPr="00CB375B">
              <w:t>Endurance</w:t>
            </w:r>
          </w:p>
        </w:tc>
        <w:tc>
          <w:tcPr>
            <w:tcW w:w="2442" w:type="dxa"/>
          </w:tcPr>
          <w:p w14:paraId="1BA35C3F" w14:textId="3D2EB49B" w:rsidR="00843F75" w:rsidRPr="00CB375B" w:rsidRDefault="00843F75" w:rsidP="00063F46">
            <w:r w:rsidRPr="00CB375B">
              <w:t>0.0</w:t>
            </w:r>
            <w:r w:rsidR="00AE06CC" w:rsidRPr="00CB375B">
              <w:t>44</w:t>
            </w:r>
          </w:p>
        </w:tc>
        <w:tc>
          <w:tcPr>
            <w:tcW w:w="2442" w:type="dxa"/>
          </w:tcPr>
          <w:p w14:paraId="65169741" w14:textId="77777777" w:rsidR="00843F75" w:rsidRPr="00CB375B" w:rsidRDefault="00843F75" w:rsidP="00063F46">
            <w:r w:rsidRPr="00CB375B">
              <w:t>1</w:t>
            </w:r>
          </w:p>
        </w:tc>
        <w:tc>
          <w:tcPr>
            <w:tcW w:w="2442" w:type="dxa"/>
          </w:tcPr>
          <w:p w14:paraId="2EB5858F" w14:textId="79C7AD1B" w:rsidR="00843F75" w:rsidRPr="00CB375B" w:rsidRDefault="00843F75" w:rsidP="00063F46">
            <w:r w:rsidRPr="00CB375B">
              <w:t>0.0</w:t>
            </w:r>
            <w:r w:rsidR="00AE06CC" w:rsidRPr="00CB375B">
              <w:t>26</w:t>
            </w:r>
          </w:p>
        </w:tc>
      </w:tr>
      <w:tr w:rsidR="00843F75" w:rsidRPr="00CB375B" w14:paraId="16BF46DB" w14:textId="77777777" w:rsidTr="00063F46">
        <w:tc>
          <w:tcPr>
            <w:tcW w:w="2441" w:type="dxa"/>
          </w:tcPr>
          <w:p w14:paraId="787A8811" w14:textId="77777777" w:rsidR="00843F75" w:rsidRPr="00CB375B" w:rsidRDefault="00843F75" w:rsidP="00063F46">
            <w:r w:rsidRPr="00CB375B">
              <w:t>Strength</w:t>
            </w:r>
          </w:p>
        </w:tc>
        <w:tc>
          <w:tcPr>
            <w:tcW w:w="2442" w:type="dxa"/>
          </w:tcPr>
          <w:p w14:paraId="0FC2FB93" w14:textId="1F6149CE" w:rsidR="00843F75" w:rsidRPr="00CB375B" w:rsidRDefault="00843F75" w:rsidP="00063F46">
            <w:r w:rsidRPr="00CB375B">
              <w:t>0.381</w:t>
            </w:r>
          </w:p>
        </w:tc>
        <w:tc>
          <w:tcPr>
            <w:tcW w:w="2442" w:type="dxa"/>
          </w:tcPr>
          <w:p w14:paraId="4639F292" w14:textId="3D2E86C9" w:rsidR="00843F75" w:rsidRPr="00CB375B" w:rsidRDefault="00843F75" w:rsidP="00063F46">
            <w:r w:rsidRPr="00CB375B">
              <w:t>0.0</w:t>
            </w:r>
            <w:r w:rsidR="00AE06CC" w:rsidRPr="00CB375B">
              <w:t>26</w:t>
            </w:r>
          </w:p>
        </w:tc>
        <w:tc>
          <w:tcPr>
            <w:tcW w:w="2442" w:type="dxa"/>
          </w:tcPr>
          <w:p w14:paraId="381B9F69" w14:textId="77777777" w:rsidR="00843F75" w:rsidRPr="00CB375B" w:rsidRDefault="00843F75" w:rsidP="00063F46">
            <w:r w:rsidRPr="00CB375B">
              <w:t>1</w:t>
            </w:r>
          </w:p>
        </w:tc>
      </w:tr>
    </w:tbl>
    <w:p w14:paraId="23323D85" w14:textId="77777777" w:rsidR="00843F75" w:rsidRPr="00CB375B" w:rsidRDefault="00843F75" w:rsidP="00843F75"/>
    <w:p w14:paraId="43CEC2CD" w14:textId="2B976763" w:rsidR="00843F75" w:rsidRPr="00CB375B" w:rsidRDefault="00843F75" w:rsidP="00843F75">
      <w:pPr>
        <w:pStyle w:val="ListParagraph"/>
        <w:numPr>
          <w:ilvl w:val="0"/>
          <w:numId w:val="22"/>
        </w:numPr>
      </w:pPr>
      <w:r w:rsidRPr="00CB375B">
        <w:t xml:space="preserve">Pseudo-diffusion results for </w:t>
      </w:r>
      <w:r w:rsidR="00EF4EAF" w:rsidRPr="00CB375B">
        <w:t xml:space="preserve">multifidus </w:t>
      </w:r>
      <w:r w:rsidRPr="00CB375B">
        <w:t>muscle</w:t>
      </w:r>
    </w:p>
    <w:p w14:paraId="6E14081D" w14:textId="44CA9517" w:rsidR="00843F75" w:rsidRPr="00CB375B" w:rsidRDefault="00843F75" w:rsidP="00843F75">
      <w:r w:rsidRPr="00CB375B">
        <w:t>Kruskal-Wallis p-value=0.136</w:t>
      </w:r>
    </w:p>
    <w:p w14:paraId="18E1BDDA" w14:textId="745722ED" w:rsidR="00843F75" w:rsidRPr="00CB375B" w:rsidRDefault="00843F75" w:rsidP="00843F75">
      <w:pPr>
        <w:pStyle w:val="ListParagraph"/>
        <w:numPr>
          <w:ilvl w:val="0"/>
          <w:numId w:val="22"/>
        </w:numPr>
      </w:pPr>
      <w:r w:rsidRPr="00CB375B">
        <w:lastRenderedPageBreak/>
        <w:t>Pseudo-diffusion results for erector spinae muscle</w:t>
      </w:r>
    </w:p>
    <w:p w14:paraId="273D1011" w14:textId="12246634" w:rsidR="00843F75" w:rsidRPr="00CB375B" w:rsidRDefault="00843F75" w:rsidP="00843F75">
      <w:r w:rsidRPr="00CB375B">
        <w:t>Kruskal-Wallis p-value=0.050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1"/>
        <w:gridCol w:w="2442"/>
        <w:gridCol w:w="2442"/>
        <w:gridCol w:w="2442"/>
      </w:tblGrid>
      <w:tr w:rsidR="00843F75" w:rsidRPr="00CB375B" w14:paraId="006A0EA8" w14:textId="77777777" w:rsidTr="00063F46">
        <w:tc>
          <w:tcPr>
            <w:tcW w:w="2441" w:type="dxa"/>
          </w:tcPr>
          <w:p w14:paraId="6C9E14AB" w14:textId="77777777" w:rsidR="00843F75" w:rsidRPr="00CB375B" w:rsidRDefault="00843F75" w:rsidP="00063F46"/>
        </w:tc>
        <w:tc>
          <w:tcPr>
            <w:tcW w:w="2442" w:type="dxa"/>
          </w:tcPr>
          <w:p w14:paraId="078BE2AE" w14:textId="77777777" w:rsidR="00843F75" w:rsidRPr="00CB375B" w:rsidRDefault="00843F75" w:rsidP="00063F46">
            <w:r w:rsidRPr="00CB375B">
              <w:t>Control</w:t>
            </w:r>
          </w:p>
        </w:tc>
        <w:tc>
          <w:tcPr>
            <w:tcW w:w="2442" w:type="dxa"/>
          </w:tcPr>
          <w:p w14:paraId="1C83D8BF" w14:textId="77777777" w:rsidR="00843F75" w:rsidRPr="00CB375B" w:rsidRDefault="00843F75" w:rsidP="00063F46">
            <w:r w:rsidRPr="00CB375B">
              <w:t>Endurance</w:t>
            </w:r>
          </w:p>
        </w:tc>
        <w:tc>
          <w:tcPr>
            <w:tcW w:w="2442" w:type="dxa"/>
          </w:tcPr>
          <w:p w14:paraId="091EDF52" w14:textId="77777777" w:rsidR="00843F75" w:rsidRPr="00CB375B" w:rsidRDefault="00843F75" w:rsidP="00063F46">
            <w:r w:rsidRPr="00CB375B">
              <w:t>Strength</w:t>
            </w:r>
          </w:p>
        </w:tc>
      </w:tr>
      <w:tr w:rsidR="00843F75" w:rsidRPr="00CB375B" w14:paraId="79B026E4" w14:textId="77777777" w:rsidTr="00063F46">
        <w:tc>
          <w:tcPr>
            <w:tcW w:w="2441" w:type="dxa"/>
          </w:tcPr>
          <w:p w14:paraId="7FC0E98A" w14:textId="77777777" w:rsidR="00843F75" w:rsidRPr="00CB375B" w:rsidRDefault="00843F75" w:rsidP="00063F46">
            <w:r w:rsidRPr="00CB375B">
              <w:t>Control</w:t>
            </w:r>
          </w:p>
        </w:tc>
        <w:tc>
          <w:tcPr>
            <w:tcW w:w="2442" w:type="dxa"/>
          </w:tcPr>
          <w:p w14:paraId="26CC6146" w14:textId="77777777" w:rsidR="00843F75" w:rsidRPr="00CB375B" w:rsidRDefault="00843F75" w:rsidP="00063F46">
            <w:r w:rsidRPr="00CB375B">
              <w:t>1</w:t>
            </w:r>
          </w:p>
        </w:tc>
        <w:tc>
          <w:tcPr>
            <w:tcW w:w="2442" w:type="dxa"/>
          </w:tcPr>
          <w:p w14:paraId="09BC9253" w14:textId="0899C256" w:rsidR="00843F75" w:rsidRPr="00CB375B" w:rsidRDefault="00843F75" w:rsidP="00063F46">
            <w:r w:rsidRPr="00CB375B">
              <w:t>0.201</w:t>
            </w:r>
          </w:p>
        </w:tc>
        <w:tc>
          <w:tcPr>
            <w:tcW w:w="2442" w:type="dxa"/>
          </w:tcPr>
          <w:p w14:paraId="2246301A" w14:textId="037FAEAF" w:rsidR="00843F75" w:rsidRPr="00CB375B" w:rsidRDefault="00843F75" w:rsidP="00063F46">
            <w:r w:rsidRPr="00CB375B">
              <w:t>0.020</w:t>
            </w:r>
          </w:p>
        </w:tc>
      </w:tr>
      <w:tr w:rsidR="00843F75" w:rsidRPr="00CB375B" w14:paraId="5CF11C5C" w14:textId="77777777" w:rsidTr="00063F46">
        <w:tc>
          <w:tcPr>
            <w:tcW w:w="2441" w:type="dxa"/>
          </w:tcPr>
          <w:p w14:paraId="75D0E3AC" w14:textId="77777777" w:rsidR="00843F75" w:rsidRPr="00CB375B" w:rsidRDefault="00843F75" w:rsidP="00063F46">
            <w:r w:rsidRPr="00CB375B">
              <w:t>Endurance</w:t>
            </w:r>
          </w:p>
        </w:tc>
        <w:tc>
          <w:tcPr>
            <w:tcW w:w="2442" w:type="dxa"/>
          </w:tcPr>
          <w:p w14:paraId="69BB3E95" w14:textId="7177D2CF" w:rsidR="00843F75" w:rsidRPr="00CB375B" w:rsidRDefault="00843F75" w:rsidP="00063F46">
            <w:r w:rsidRPr="00CB375B">
              <w:t>0.201</w:t>
            </w:r>
          </w:p>
        </w:tc>
        <w:tc>
          <w:tcPr>
            <w:tcW w:w="2442" w:type="dxa"/>
          </w:tcPr>
          <w:p w14:paraId="4F5CD922" w14:textId="77777777" w:rsidR="00843F75" w:rsidRPr="00CB375B" w:rsidRDefault="00843F75" w:rsidP="00063F46">
            <w:r w:rsidRPr="00CB375B">
              <w:t>1</w:t>
            </w:r>
          </w:p>
        </w:tc>
        <w:tc>
          <w:tcPr>
            <w:tcW w:w="2442" w:type="dxa"/>
          </w:tcPr>
          <w:p w14:paraId="3802C29F" w14:textId="7A91A0E1" w:rsidR="00843F75" w:rsidRPr="00CB375B" w:rsidRDefault="00843F75" w:rsidP="00063F46">
            <w:r w:rsidRPr="00CB375B">
              <w:t>0.323</w:t>
            </w:r>
          </w:p>
        </w:tc>
      </w:tr>
      <w:tr w:rsidR="00843F75" w:rsidRPr="00CB375B" w14:paraId="1A7382B0" w14:textId="77777777" w:rsidTr="00063F46">
        <w:tc>
          <w:tcPr>
            <w:tcW w:w="2441" w:type="dxa"/>
          </w:tcPr>
          <w:p w14:paraId="28D9E405" w14:textId="77777777" w:rsidR="00843F75" w:rsidRPr="00CB375B" w:rsidRDefault="00843F75" w:rsidP="00063F46">
            <w:r w:rsidRPr="00CB375B">
              <w:t>Strength</w:t>
            </w:r>
          </w:p>
        </w:tc>
        <w:tc>
          <w:tcPr>
            <w:tcW w:w="2442" w:type="dxa"/>
          </w:tcPr>
          <w:p w14:paraId="4A0D4B30" w14:textId="178D7638" w:rsidR="00843F75" w:rsidRPr="00CB375B" w:rsidRDefault="00843F75" w:rsidP="00063F46">
            <w:r w:rsidRPr="00CB375B">
              <w:t>0.020</w:t>
            </w:r>
          </w:p>
        </w:tc>
        <w:tc>
          <w:tcPr>
            <w:tcW w:w="2442" w:type="dxa"/>
          </w:tcPr>
          <w:p w14:paraId="7B0A5331" w14:textId="1BCD9772" w:rsidR="00843F75" w:rsidRPr="00CB375B" w:rsidRDefault="00843F75" w:rsidP="00063F46">
            <w:r w:rsidRPr="00CB375B">
              <w:t>0.323</w:t>
            </w:r>
          </w:p>
        </w:tc>
        <w:tc>
          <w:tcPr>
            <w:tcW w:w="2442" w:type="dxa"/>
          </w:tcPr>
          <w:p w14:paraId="56266813" w14:textId="77777777" w:rsidR="00843F75" w:rsidRPr="00CB375B" w:rsidRDefault="00843F75" w:rsidP="00063F46">
            <w:r w:rsidRPr="00CB375B">
              <w:t>1</w:t>
            </w:r>
          </w:p>
        </w:tc>
      </w:tr>
    </w:tbl>
    <w:p w14:paraId="5C694EFC" w14:textId="77777777" w:rsidR="00843F75" w:rsidRPr="00CB375B" w:rsidRDefault="00843F75" w:rsidP="00843F75"/>
    <w:p w14:paraId="50FF5A56" w14:textId="5769C4FF" w:rsidR="00B07A9D" w:rsidRPr="00CB375B" w:rsidRDefault="00B07A9D" w:rsidP="00B07A9D">
      <w:pPr>
        <w:pStyle w:val="ListParagraph"/>
        <w:numPr>
          <w:ilvl w:val="0"/>
          <w:numId w:val="22"/>
        </w:numPr>
      </w:pPr>
      <w:r w:rsidRPr="00CB375B">
        <w:t>Age</w:t>
      </w:r>
    </w:p>
    <w:p w14:paraId="6F3975BF" w14:textId="6F11C269" w:rsidR="00B07A9D" w:rsidRPr="00CB375B" w:rsidRDefault="00B07A9D" w:rsidP="00B07A9D">
      <w:r w:rsidRPr="00CB375B">
        <w:t>Kruskal-Wallis p-value=0.097</w:t>
      </w:r>
    </w:p>
    <w:p w14:paraId="328497B3" w14:textId="7FA983B9" w:rsidR="00B07A9D" w:rsidRPr="00CB375B" w:rsidRDefault="00B07A9D" w:rsidP="00B07A9D">
      <w:pPr>
        <w:pStyle w:val="ListParagraph"/>
        <w:numPr>
          <w:ilvl w:val="0"/>
          <w:numId w:val="22"/>
        </w:numPr>
      </w:pPr>
      <w:r w:rsidRPr="00CB375B">
        <w:t>BMI</w:t>
      </w:r>
    </w:p>
    <w:p w14:paraId="23BC88D8" w14:textId="36C05A48" w:rsidR="00B07A9D" w:rsidRPr="00CB375B" w:rsidRDefault="00B07A9D" w:rsidP="00B07A9D">
      <w:r w:rsidRPr="00CB375B">
        <w:t>Kruskal-Wallis p-value=0.001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1"/>
        <w:gridCol w:w="2442"/>
        <w:gridCol w:w="2442"/>
        <w:gridCol w:w="2442"/>
      </w:tblGrid>
      <w:tr w:rsidR="00B07A9D" w:rsidRPr="00CB375B" w14:paraId="4AC22B50" w14:textId="77777777" w:rsidTr="00063F46">
        <w:tc>
          <w:tcPr>
            <w:tcW w:w="2441" w:type="dxa"/>
          </w:tcPr>
          <w:p w14:paraId="12DA7FA4" w14:textId="77777777" w:rsidR="00B07A9D" w:rsidRPr="00CB375B" w:rsidRDefault="00B07A9D" w:rsidP="00063F46"/>
        </w:tc>
        <w:tc>
          <w:tcPr>
            <w:tcW w:w="2442" w:type="dxa"/>
          </w:tcPr>
          <w:p w14:paraId="635F80C1" w14:textId="77777777" w:rsidR="00B07A9D" w:rsidRPr="00CB375B" w:rsidRDefault="00B07A9D" w:rsidP="00063F46">
            <w:r w:rsidRPr="00CB375B">
              <w:t>Control</w:t>
            </w:r>
          </w:p>
        </w:tc>
        <w:tc>
          <w:tcPr>
            <w:tcW w:w="2442" w:type="dxa"/>
          </w:tcPr>
          <w:p w14:paraId="61DB6592" w14:textId="77777777" w:rsidR="00B07A9D" w:rsidRPr="00CB375B" w:rsidRDefault="00B07A9D" w:rsidP="00063F46">
            <w:r w:rsidRPr="00CB375B">
              <w:t>Endurance</w:t>
            </w:r>
          </w:p>
        </w:tc>
        <w:tc>
          <w:tcPr>
            <w:tcW w:w="2442" w:type="dxa"/>
          </w:tcPr>
          <w:p w14:paraId="38D47CBD" w14:textId="77777777" w:rsidR="00B07A9D" w:rsidRPr="00CB375B" w:rsidRDefault="00B07A9D" w:rsidP="00063F46">
            <w:r w:rsidRPr="00CB375B">
              <w:t>Strength</w:t>
            </w:r>
          </w:p>
        </w:tc>
      </w:tr>
      <w:tr w:rsidR="00B07A9D" w:rsidRPr="00CB375B" w14:paraId="555A43F8" w14:textId="77777777" w:rsidTr="00063F46">
        <w:tc>
          <w:tcPr>
            <w:tcW w:w="2441" w:type="dxa"/>
          </w:tcPr>
          <w:p w14:paraId="16046EF0" w14:textId="77777777" w:rsidR="00B07A9D" w:rsidRPr="00CB375B" w:rsidRDefault="00B07A9D" w:rsidP="00063F46">
            <w:r w:rsidRPr="00CB375B">
              <w:t>Control</w:t>
            </w:r>
          </w:p>
        </w:tc>
        <w:tc>
          <w:tcPr>
            <w:tcW w:w="2442" w:type="dxa"/>
          </w:tcPr>
          <w:p w14:paraId="43209C9E" w14:textId="77777777" w:rsidR="00B07A9D" w:rsidRPr="00CB375B" w:rsidRDefault="00B07A9D" w:rsidP="00063F46">
            <w:r w:rsidRPr="00CB375B">
              <w:t>1</w:t>
            </w:r>
          </w:p>
        </w:tc>
        <w:tc>
          <w:tcPr>
            <w:tcW w:w="2442" w:type="dxa"/>
          </w:tcPr>
          <w:p w14:paraId="5525326A" w14:textId="29DBB695" w:rsidR="00B07A9D" w:rsidRPr="00CB375B" w:rsidRDefault="00B07A9D" w:rsidP="00063F46">
            <w:r w:rsidRPr="00CB375B">
              <w:t>0.0535</w:t>
            </w:r>
          </w:p>
        </w:tc>
        <w:tc>
          <w:tcPr>
            <w:tcW w:w="2442" w:type="dxa"/>
          </w:tcPr>
          <w:p w14:paraId="0F0BDE42" w14:textId="0C4C75CA" w:rsidR="00B07A9D" w:rsidRPr="00CB375B" w:rsidRDefault="00B07A9D" w:rsidP="00063F46">
            <w:r w:rsidRPr="00CB375B">
              <w:t>0.0044</w:t>
            </w:r>
          </w:p>
        </w:tc>
      </w:tr>
      <w:tr w:rsidR="00B07A9D" w:rsidRPr="00CB375B" w14:paraId="7E133E8D" w14:textId="77777777" w:rsidTr="00063F46">
        <w:tc>
          <w:tcPr>
            <w:tcW w:w="2441" w:type="dxa"/>
          </w:tcPr>
          <w:p w14:paraId="02EE7191" w14:textId="77777777" w:rsidR="00B07A9D" w:rsidRPr="00CB375B" w:rsidRDefault="00B07A9D" w:rsidP="00063F46">
            <w:r w:rsidRPr="00CB375B">
              <w:t>Endurance</w:t>
            </w:r>
          </w:p>
        </w:tc>
        <w:tc>
          <w:tcPr>
            <w:tcW w:w="2442" w:type="dxa"/>
          </w:tcPr>
          <w:p w14:paraId="10876D71" w14:textId="0930A2A1" w:rsidR="00B07A9D" w:rsidRPr="00CB375B" w:rsidRDefault="00B07A9D" w:rsidP="00063F46">
            <w:r w:rsidRPr="00CB375B">
              <w:t>0.0535</w:t>
            </w:r>
          </w:p>
        </w:tc>
        <w:tc>
          <w:tcPr>
            <w:tcW w:w="2442" w:type="dxa"/>
          </w:tcPr>
          <w:p w14:paraId="367E5082" w14:textId="77777777" w:rsidR="00B07A9D" w:rsidRPr="00CB375B" w:rsidRDefault="00B07A9D" w:rsidP="00063F46">
            <w:r w:rsidRPr="00CB375B">
              <w:t>1</w:t>
            </w:r>
          </w:p>
        </w:tc>
        <w:tc>
          <w:tcPr>
            <w:tcW w:w="2442" w:type="dxa"/>
          </w:tcPr>
          <w:p w14:paraId="26E36E82" w14:textId="7195CF83" w:rsidR="00B07A9D" w:rsidRPr="00CB375B" w:rsidRDefault="00B07A9D" w:rsidP="00063F46">
            <w:r w:rsidRPr="00CB375B">
              <w:t>0.0002</w:t>
            </w:r>
          </w:p>
        </w:tc>
      </w:tr>
      <w:tr w:rsidR="00B07A9D" w14:paraId="5F835A4F" w14:textId="77777777" w:rsidTr="00063F46">
        <w:tc>
          <w:tcPr>
            <w:tcW w:w="2441" w:type="dxa"/>
          </w:tcPr>
          <w:p w14:paraId="43539272" w14:textId="77777777" w:rsidR="00B07A9D" w:rsidRPr="00CB375B" w:rsidRDefault="00B07A9D" w:rsidP="00063F46">
            <w:r w:rsidRPr="00CB375B">
              <w:t>Strength</w:t>
            </w:r>
          </w:p>
        </w:tc>
        <w:tc>
          <w:tcPr>
            <w:tcW w:w="2442" w:type="dxa"/>
          </w:tcPr>
          <w:p w14:paraId="7825F68D" w14:textId="34F07E78" w:rsidR="00B07A9D" w:rsidRPr="00CB375B" w:rsidRDefault="00B07A9D" w:rsidP="00063F46">
            <w:r w:rsidRPr="00CB375B">
              <w:t>0.0044</w:t>
            </w:r>
          </w:p>
        </w:tc>
        <w:tc>
          <w:tcPr>
            <w:tcW w:w="2442" w:type="dxa"/>
          </w:tcPr>
          <w:p w14:paraId="637088F0" w14:textId="59127A73" w:rsidR="00B07A9D" w:rsidRPr="00CB375B" w:rsidRDefault="00B07A9D" w:rsidP="00063F46">
            <w:r w:rsidRPr="00CB375B">
              <w:t>0.0002</w:t>
            </w:r>
          </w:p>
        </w:tc>
        <w:tc>
          <w:tcPr>
            <w:tcW w:w="2442" w:type="dxa"/>
          </w:tcPr>
          <w:p w14:paraId="6F4259FE" w14:textId="77777777" w:rsidR="00B07A9D" w:rsidRDefault="00B07A9D" w:rsidP="00063F46">
            <w:r w:rsidRPr="00CB375B">
              <w:t>1</w:t>
            </w:r>
          </w:p>
        </w:tc>
      </w:tr>
    </w:tbl>
    <w:p w14:paraId="48D8716F" w14:textId="77777777" w:rsidR="00B07A9D" w:rsidRPr="00843F75" w:rsidRDefault="00B07A9D" w:rsidP="00B07A9D"/>
    <w:p w14:paraId="7960FD48" w14:textId="77777777" w:rsidR="00843F75" w:rsidRPr="00843F75" w:rsidRDefault="00843F75" w:rsidP="00843F75"/>
    <w:p w14:paraId="6B415109" w14:textId="77777777" w:rsidR="00843F75" w:rsidRPr="00843F75" w:rsidRDefault="00843F75" w:rsidP="00843F75"/>
    <w:p w14:paraId="3178F9C1" w14:textId="77777777" w:rsidR="00843F75" w:rsidRPr="001549D3" w:rsidRDefault="00843F75" w:rsidP="00654E8F">
      <w:pPr>
        <w:spacing w:before="240"/>
      </w:pPr>
    </w:p>
    <w:sectPr w:rsidR="00843F75" w:rsidRPr="001549D3" w:rsidSect="0093429D">
      <w:headerReference w:type="even" r:id="rId16"/>
      <w:footerReference w:type="even" r:id="rId17"/>
      <w:footerReference w:type="default" r:id="rId18"/>
      <w:headerReference w:type="first" r:id="rId19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69F50F" w14:textId="77777777" w:rsidR="00EC19D4" w:rsidRDefault="00EC19D4" w:rsidP="00117666">
      <w:pPr>
        <w:spacing w:after="0"/>
      </w:pPr>
      <w:r>
        <w:separator/>
      </w:r>
    </w:p>
  </w:endnote>
  <w:endnote w:type="continuationSeparator" w:id="0">
    <w:p w14:paraId="0C1658AD" w14:textId="77777777" w:rsidR="00EC19D4" w:rsidRDefault="00EC19D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5D48AF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3D0A3BF1" w:rsidR="005D48AF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D1A92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" filled="f" stroked="f" strokeweight=".5pt">
              <v:textbox style="mso-fit-shape-to-text:t">
                <w:txbxContent>
                  <w:p w14:paraId="4D054D26" w14:textId="3D0A3BF1" w:rsidR="005D48AF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D1A92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5D48AF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550CDCF3" w:rsidR="005D48AF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D1A92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30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" filled="f" stroked="f" strokeweight=".5pt">
              <v:textbox style="mso-fit-shape-to-text:t">
                <w:txbxContent>
                  <w:p w14:paraId="085E15EB" w14:textId="550CDCF3" w:rsidR="005D48AF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D1A92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F4D966" w14:textId="77777777" w:rsidR="00EC19D4" w:rsidRDefault="00EC19D4" w:rsidP="00117666">
      <w:pPr>
        <w:spacing w:after="0"/>
      </w:pPr>
      <w:r>
        <w:separator/>
      </w:r>
    </w:p>
  </w:footnote>
  <w:footnote w:type="continuationSeparator" w:id="0">
    <w:p w14:paraId="060A0A5B" w14:textId="77777777" w:rsidR="00EC19D4" w:rsidRDefault="00EC19D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5D48AF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5D48AF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02A7CAC"/>
    <w:multiLevelType w:val="multilevel"/>
    <w:tmpl w:val="2D740DBE"/>
    <w:numStyleLink w:val="Headings"/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8" w15:restartNumberingAfterBreak="0">
    <w:nsid w:val="7FF1148F"/>
    <w:multiLevelType w:val="hybridMultilevel"/>
    <w:tmpl w:val="F2C2C2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7571154">
    <w:abstractNumId w:val="0"/>
  </w:num>
  <w:num w:numId="2" w16cid:durableId="1244536373">
    <w:abstractNumId w:val="5"/>
  </w:num>
  <w:num w:numId="3" w16cid:durableId="1893030659">
    <w:abstractNumId w:val="1"/>
  </w:num>
  <w:num w:numId="4" w16cid:durableId="1446730900">
    <w:abstractNumId w:val="6"/>
  </w:num>
  <w:num w:numId="5" w16cid:durableId="2386427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04060294">
    <w:abstractNumId w:val="3"/>
  </w:num>
  <w:num w:numId="7" w16cid:durableId="1981113993">
    <w:abstractNumId w:val="7"/>
  </w:num>
  <w:num w:numId="8" w16cid:durableId="857961307">
    <w:abstractNumId w:val="7"/>
  </w:num>
  <w:num w:numId="9" w16cid:durableId="1364481923">
    <w:abstractNumId w:val="7"/>
  </w:num>
  <w:num w:numId="10" w16cid:durableId="868102170">
    <w:abstractNumId w:val="7"/>
  </w:num>
  <w:num w:numId="11" w16cid:durableId="933323700">
    <w:abstractNumId w:val="7"/>
  </w:num>
  <w:num w:numId="12" w16cid:durableId="543905198">
    <w:abstractNumId w:val="7"/>
  </w:num>
  <w:num w:numId="13" w16cid:durableId="1652753851">
    <w:abstractNumId w:val="3"/>
  </w:num>
  <w:num w:numId="14" w16cid:durableId="575018043">
    <w:abstractNumId w:val="2"/>
  </w:num>
  <w:num w:numId="15" w16cid:durableId="1205754696">
    <w:abstractNumId w:val="2"/>
  </w:num>
  <w:num w:numId="16" w16cid:durableId="805508739">
    <w:abstractNumId w:val="2"/>
  </w:num>
  <w:num w:numId="17" w16cid:durableId="268121206">
    <w:abstractNumId w:val="2"/>
  </w:num>
  <w:num w:numId="18" w16cid:durableId="1801680410">
    <w:abstractNumId w:val="2"/>
  </w:num>
  <w:num w:numId="19" w16cid:durableId="142478140">
    <w:abstractNumId w:val="2"/>
  </w:num>
  <w:num w:numId="20" w16cid:durableId="1812482335">
    <w:abstractNumId w:val="2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1" w16cid:durableId="1740440874">
    <w:abstractNumId w:val="4"/>
  </w:num>
  <w:num w:numId="22" w16cid:durableId="95081606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D24"/>
    <w:rsid w:val="0001436A"/>
    <w:rsid w:val="00034304"/>
    <w:rsid w:val="00035434"/>
    <w:rsid w:val="00052A14"/>
    <w:rsid w:val="00077D53"/>
    <w:rsid w:val="000A6145"/>
    <w:rsid w:val="000B35F3"/>
    <w:rsid w:val="00105FD9"/>
    <w:rsid w:val="00116711"/>
    <w:rsid w:val="00117666"/>
    <w:rsid w:val="001549D3"/>
    <w:rsid w:val="00160065"/>
    <w:rsid w:val="00177D84"/>
    <w:rsid w:val="001B2ECA"/>
    <w:rsid w:val="002634CC"/>
    <w:rsid w:val="00267D18"/>
    <w:rsid w:val="002868E2"/>
    <w:rsid w:val="002869C3"/>
    <w:rsid w:val="002936E4"/>
    <w:rsid w:val="002B4A57"/>
    <w:rsid w:val="002C74CA"/>
    <w:rsid w:val="003373DE"/>
    <w:rsid w:val="003544FB"/>
    <w:rsid w:val="00360CB2"/>
    <w:rsid w:val="00386375"/>
    <w:rsid w:val="003B54E2"/>
    <w:rsid w:val="003D2D47"/>
    <w:rsid w:val="003D2F2D"/>
    <w:rsid w:val="003F546F"/>
    <w:rsid w:val="00401590"/>
    <w:rsid w:val="0040259B"/>
    <w:rsid w:val="004140EA"/>
    <w:rsid w:val="00425C36"/>
    <w:rsid w:val="00447801"/>
    <w:rsid w:val="00452E9C"/>
    <w:rsid w:val="004735C8"/>
    <w:rsid w:val="00491CE7"/>
    <w:rsid w:val="004961FF"/>
    <w:rsid w:val="004B698C"/>
    <w:rsid w:val="0050474D"/>
    <w:rsid w:val="00517A89"/>
    <w:rsid w:val="005250F2"/>
    <w:rsid w:val="00552962"/>
    <w:rsid w:val="00585455"/>
    <w:rsid w:val="00593EEA"/>
    <w:rsid w:val="005A5EEE"/>
    <w:rsid w:val="005D16E1"/>
    <w:rsid w:val="005D48AF"/>
    <w:rsid w:val="005F781A"/>
    <w:rsid w:val="00603A28"/>
    <w:rsid w:val="00622039"/>
    <w:rsid w:val="006375C7"/>
    <w:rsid w:val="00654E8F"/>
    <w:rsid w:val="00660D05"/>
    <w:rsid w:val="00675841"/>
    <w:rsid w:val="006820B1"/>
    <w:rsid w:val="006A18D9"/>
    <w:rsid w:val="006B7D14"/>
    <w:rsid w:val="00701727"/>
    <w:rsid w:val="0070566C"/>
    <w:rsid w:val="00714C50"/>
    <w:rsid w:val="0072370E"/>
    <w:rsid w:val="00725A7D"/>
    <w:rsid w:val="007501BE"/>
    <w:rsid w:val="007633EB"/>
    <w:rsid w:val="00774F94"/>
    <w:rsid w:val="00790BB3"/>
    <w:rsid w:val="007C0CF6"/>
    <w:rsid w:val="007C206C"/>
    <w:rsid w:val="007F4BD1"/>
    <w:rsid w:val="00803D24"/>
    <w:rsid w:val="00817DD6"/>
    <w:rsid w:val="00843F75"/>
    <w:rsid w:val="00863EA8"/>
    <w:rsid w:val="00866C85"/>
    <w:rsid w:val="00885156"/>
    <w:rsid w:val="008E50A4"/>
    <w:rsid w:val="009151AA"/>
    <w:rsid w:val="0093429D"/>
    <w:rsid w:val="00940428"/>
    <w:rsid w:val="00943573"/>
    <w:rsid w:val="00970F7D"/>
    <w:rsid w:val="00994A3D"/>
    <w:rsid w:val="009B333B"/>
    <w:rsid w:val="009C2B12"/>
    <w:rsid w:val="009C63F4"/>
    <w:rsid w:val="009C70F3"/>
    <w:rsid w:val="009D1A92"/>
    <w:rsid w:val="009E5C77"/>
    <w:rsid w:val="00A174D9"/>
    <w:rsid w:val="00A2360C"/>
    <w:rsid w:val="00A569CD"/>
    <w:rsid w:val="00AB5EE2"/>
    <w:rsid w:val="00AB6715"/>
    <w:rsid w:val="00AE06CC"/>
    <w:rsid w:val="00B07A9D"/>
    <w:rsid w:val="00B1671E"/>
    <w:rsid w:val="00B25EB8"/>
    <w:rsid w:val="00B354E1"/>
    <w:rsid w:val="00B37F4D"/>
    <w:rsid w:val="00B81E33"/>
    <w:rsid w:val="00B92FCB"/>
    <w:rsid w:val="00C52A7B"/>
    <w:rsid w:val="00C56BAF"/>
    <w:rsid w:val="00C679AA"/>
    <w:rsid w:val="00C75972"/>
    <w:rsid w:val="00CB375B"/>
    <w:rsid w:val="00CC0A3A"/>
    <w:rsid w:val="00CC1278"/>
    <w:rsid w:val="00CD066B"/>
    <w:rsid w:val="00CE4FEE"/>
    <w:rsid w:val="00D7055B"/>
    <w:rsid w:val="00D9552E"/>
    <w:rsid w:val="00DB59C3"/>
    <w:rsid w:val="00DC259A"/>
    <w:rsid w:val="00DC3A2D"/>
    <w:rsid w:val="00DE23E8"/>
    <w:rsid w:val="00E1368A"/>
    <w:rsid w:val="00E239BB"/>
    <w:rsid w:val="00E52377"/>
    <w:rsid w:val="00E64E17"/>
    <w:rsid w:val="00E86075"/>
    <w:rsid w:val="00E866C9"/>
    <w:rsid w:val="00EA3D3C"/>
    <w:rsid w:val="00EA40BE"/>
    <w:rsid w:val="00EC19D4"/>
    <w:rsid w:val="00EF4EAF"/>
    <w:rsid w:val="00F46900"/>
    <w:rsid w:val="00F61D89"/>
    <w:rsid w:val="00FB12E4"/>
    <w:rsid w:val="00FB47B3"/>
    <w:rsid w:val="00FC7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tif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2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0464501-5D96-40E7-82E3-A22BA5F14FF7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C:\Users\hannah.eccles\OneDrive - Frontiers Media SA\Documents\Latex work\Sep 2022_link updates\Supplementary_Material.dotx</Template>
  <TotalTime>3</TotalTime>
  <Pages>10</Pages>
  <Words>728</Words>
  <Characters>4155</Characters>
  <Application>Microsoft Office Word</Application>
  <DocSecurity>0</DocSecurity>
  <Lines>34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Marta Brigid Maggioni</cp:lastModifiedBy>
  <cp:revision>3</cp:revision>
  <cp:lastPrinted>2013-10-03T11:51:00Z</cp:lastPrinted>
  <dcterms:created xsi:type="dcterms:W3CDTF">2024-10-07T09:00:00Z</dcterms:created>
  <dcterms:modified xsi:type="dcterms:W3CDTF">2024-10-07T12:44:00Z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  <property fmtid="{D5CDD505-2E9C-101B-9397-08002B2CF9AE}" pid="10" name="GrammarlyDocumentId">
    <vt:lpwstr>6c4cb34266139283987e419599f0f4dbf9b49732419bfe51b39e1de35d54c78a</vt:lpwstr>
  </property>
</Properties>
</file>