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52BC1E9B" w14:textId="15EF1008" w:rsidR="007C161E" w:rsidRPr="001549D3" w:rsidRDefault="007C161E" w:rsidP="00994A3D">
      <w:pPr>
        <w:keepNext/>
        <w:jc w:val="center"/>
        <w:rPr>
          <w:rFonts w:cs="Times New Roman"/>
          <w:szCs w:val="24"/>
        </w:rPr>
      </w:pPr>
      <w:r w:rsidRPr="007F62AF">
        <w:rPr>
          <w:noProof/>
        </w:rPr>
        <w:drawing>
          <wp:inline distT="0" distB="0" distL="0" distR="0" wp14:anchorId="0F46AFB7" wp14:editId="25CFCAC9">
            <wp:extent cx="5274310" cy="27432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3890B9E9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D8466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C161E" w:rsidRPr="007C161E">
        <w:rPr>
          <w:rFonts w:cs="Times New Roman"/>
          <w:szCs w:val="24"/>
        </w:rPr>
        <w:t>The calibration curves of the ensemble model in five-fold cross validation</w:t>
      </w:r>
      <w:r w:rsidRPr="001549D3">
        <w:rPr>
          <w:rFonts w:cs="Times New Roman"/>
          <w:szCs w:val="24"/>
        </w:rPr>
        <w:t xml:space="preserve">. </w:t>
      </w:r>
    </w:p>
    <w:p w14:paraId="5105116D" w14:textId="6283EAC5" w:rsidR="007C161E" w:rsidRDefault="007C161E" w:rsidP="007C161E">
      <w:pPr>
        <w:keepNext/>
        <w:jc w:val="center"/>
        <w:rPr>
          <w:rFonts w:cs="Times New Roman"/>
          <w:szCs w:val="24"/>
        </w:rPr>
      </w:pPr>
      <w:r w:rsidRPr="007F62AF">
        <w:rPr>
          <w:noProof/>
        </w:rPr>
        <w:drawing>
          <wp:inline distT="0" distB="0" distL="0" distR="0" wp14:anchorId="79D26200" wp14:editId="1706A36C">
            <wp:extent cx="5274310" cy="271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99049" w14:textId="074CBC72" w:rsidR="007C161E" w:rsidRPr="001E348B" w:rsidRDefault="007C161E" w:rsidP="001E348B">
      <w:pPr>
        <w:keepNext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1E348B">
        <w:rPr>
          <w:rFonts w:cs="Times New Roman"/>
          <w:b/>
          <w:szCs w:val="24"/>
        </w:rPr>
        <w:t xml:space="preserve">2. </w:t>
      </w:r>
      <w:r w:rsidRPr="001E348B">
        <w:rPr>
          <w:rFonts w:cs="Times New Roman"/>
          <w:bCs/>
          <w:szCs w:val="24"/>
        </w:rPr>
        <w:t>The decision curve analysis curves of the ensemble model in five-fold cross validation.</w:t>
      </w:r>
    </w:p>
    <w:p w14:paraId="25E603CF" w14:textId="638FAC7F" w:rsidR="007C161E" w:rsidRDefault="007C161E" w:rsidP="007C161E"/>
    <w:p w14:paraId="19D968FE" w14:textId="33F4A2E6" w:rsidR="001E348B" w:rsidRDefault="001E348B" w:rsidP="001E348B">
      <w:pPr>
        <w:jc w:val="center"/>
      </w:pPr>
      <w:r>
        <w:rPr>
          <w:noProof/>
        </w:rPr>
        <w:lastRenderedPageBreak/>
        <w:drawing>
          <wp:inline distT="0" distB="0" distL="0" distR="0" wp14:anchorId="20B9FB3A" wp14:editId="7A936850">
            <wp:extent cx="6208395" cy="3387090"/>
            <wp:effectExtent l="0" t="0" r="190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9B9D4" w14:textId="0415B47C" w:rsidR="001E348B" w:rsidRPr="001E348B" w:rsidRDefault="001E348B" w:rsidP="001E348B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1E348B">
        <w:rPr>
          <w:rFonts w:cs="Times New Roman"/>
          <w:b/>
          <w:szCs w:val="24"/>
        </w:rPr>
        <w:t>3</w:t>
      </w:r>
      <w:r w:rsidRPr="001E348B">
        <w:rPr>
          <w:rFonts w:cs="Times New Roman"/>
          <w:b/>
          <w:szCs w:val="24"/>
        </w:rPr>
        <w:t>.</w:t>
      </w:r>
      <w:r w:rsidRPr="001E348B">
        <w:rPr>
          <w:rFonts w:cs="Times New Roman"/>
          <w:b/>
          <w:szCs w:val="24"/>
        </w:rPr>
        <w:t xml:space="preserve"> </w:t>
      </w:r>
      <w:r w:rsidRPr="001E348B">
        <w:rPr>
          <w:rFonts w:cs="Times New Roman"/>
          <w:bCs/>
          <w:szCs w:val="24"/>
        </w:rPr>
        <w:t>The mutual information scores for top 12 features during feature selection in five-fold cross validation.</w:t>
      </w:r>
    </w:p>
    <w:p w14:paraId="4FB9B06B" w14:textId="77777777" w:rsidR="001E348B" w:rsidRPr="001E348B" w:rsidRDefault="001E348B" w:rsidP="007C161E"/>
    <w:p w14:paraId="3F437266" w14:textId="77777777" w:rsidR="001E348B" w:rsidRDefault="001E348B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7E9DD04B" w14:textId="21B1DBA1" w:rsidR="007C161E" w:rsidRPr="001549D3" w:rsidRDefault="007C161E" w:rsidP="007C161E">
      <w:pPr>
        <w:pStyle w:val="2"/>
      </w:pPr>
      <w:r w:rsidRPr="0001436A">
        <w:lastRenderedPageBreak/>
        <w:t>Supplementary</w:t>
      </w:r>
      <w:r w:rsidRPr="001549D3">
        <w:t xml:space="preserve"> </w:t>
      </w:r>
      <w:r>
        <w:t>Table</w:t>
      </w:r>
      <w:r w:rsidRPr="001549D3">
        <w:t>s</w:t>
      </w:r>
    </w:p>
    <w:p w14:paraId="3DFD49F4" w14:textId="78208464" w:rsidR="007C161E" w:rsidRPr="007C161E" w:rsidRDefault="007C161E" w:rsidP="002B4A57">
      <w:pPr>
        <w:keepNext/>
      </w:pPr>
      <w:r w:rsidRPr="001408D5">
        <w:rPr>
          <w:b/>
          <w:bCs/>
        </w:rPr>
        <w:t>Supplementary Table 1</w:t>
      </w:r>
      <w:r w:rsidRPr="00CC1629">
        <w:t xml:space="preserve"> Baseline characteristics of </w:t>
      </w:r>
      <w:r>
        <w:t>d</w:t>
      </w:r>
      <w:r w:rsidRPr="006351BA">
        <w:t>yslipidemia</w:t>
      </w:r>
      <w:r>
        <w:t xml:space="preserve"> and non-d</w:t>
      </w:r>
      <w:r w:rsidRPr="006351BA">
        <w:t>yslipidemia</w:t>
      </w:r>
      <w:r w:rsidRPr="00CC1629">
        <w:t xml:space="preserve"> </w:t>
      </w:r>
      <w:r>
        <w:rPr>
          <w:rFonts w:hint="eastAsia"/>
        </w:rPr>
        <w:t>participants</w:t>
      </w:r>
    </w:p>
    <w:tbl>
      <w:tblPr>
        <w:tblStyle w:val="aff5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68"/>
        <w:gridCol w:w="2693"/>
        <w:gridCol w:w="1213"/>
      </w:tblGrid>
      <w:tr w:rsidR="007C161E" w14:paraId="40C073AB" w14:textId="77777777" w:rsidTr="007C161E">
        <w:trPr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CF85C" w14:textId="77777777" w:rsidR="007C161E" w:rsidRDefault="007C161E" w:rsidP="007C161E">
            <w:pPr>
              <w:jc w:val="center"/>
            </w:pPr>
            <w:r w:rsidRPr="005C71A5">
              <w:t>Characteristics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908ED5" w14:textId="77777777" w:rsidR="007C161E" w:rsidRDefault="007C161E" w:rsidP="007C161E">
            <w:pPr>
              <w:jc w:val="center"/>
            </w:pPr>
            <w:bookmarkStart w:id="0" w:name="OLE_LINK11"/>
            <w:r w:rsidRPr="006351BA">
              <w:t>Dyslipidemia</w:t>
            </w:r>
            <w:r>
              <w:t xml:space="preserve"> </w:t>
            </w:r>
            <w:bookmarkEnd w:id="0"/>
            <w:r>
              <w:t>(n=</w:t>
            </w:r>
            <w:r w:rsidRPr="0004003F">
              <w:t>310</w:t>
            </w:r>
            <w:r>
              <w:t>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437B3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N</w:t>
            </w:r>
            <w:r>
              <w:t>on-</w:t>
            </w:r>
            <w:r w:rsidRPr="006351BA">
              <w:t>Dyslipidemia</w:t>
            </w:r>
            <w:r>
              <w:t xml:space="preserve"> (n=</w:t>
            </w:r>
            <w:r w:rsidRPr="0004003F">
              <w:t>2169</w:t>
            </w:r>
            <w:r>
              <w:t>)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9C251" w14:textId="77777777" w:rsidR="007C161E" w:rsidRDefault="007C161E" w:rsidP="007C161E">
            <w:pPr>
              <w:jc w:val="center"/>
            </w:pPr>
            <w:r w:rsidRPr="00AD7B32">
              <w:rPr>
                <w:rFonts w:hint="eastAsia"/>
                <w:i/>
                <w:iCs/>
              </w:rPr>
              <w:t>P</w:t>
            </w:r>
            <w:r>
              <w:t>-value</w:t>
            </w:r>
          </w:p>
        </w:tc>
      </w:tr>
      <w:tr w:rsidR="007C161E" w14:paraId="682BC372" w14:textId="77777777" w:rsidTr="007C161E">
        <w:trPr>
          <w:trHeight w:hRule="exact" w:val="397"/>
          <w:jc w:val="center"/>
        </w:trPr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32224395" w14:textId="77777777" w:rsidR="007C161E" w:rsidRDefault="007C161E" w:rsidP="007C161E">
            <w:pPr>
              <w:jc w:val="center"/>
            </w:pPr>
            <w:r w:rsidRPr="000223AE">
              <w:t>total protein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67878A83" w14:textId="77777777" w:rsidR="007C161E" w:rsidRDefault="007C161E" w:rsidP="007C161E">
            <w:pPr>
              <w:jc w:val="center"/>
            </w:pPr>
            <w:r w:rsidRPr="003F1C9B">
              <w:t>76.6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74.0</w:t>
            </w:r>
            <w:r>
              <w:t>0,</w:t>
            </w:r>
            <w:r w:rsidRPr="003F1C9B">
              <w:t xml:space="preserve"> 79.3</w:t>
            </w:r>
            <w:r>
              <w:t>0)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55D9A632" w14:textId="77777777" w:rsidR="007C161E" w:rsidRDefault="007C161E" w:rsidP="007C161E">
            <w:pPr>
              <w:jc w:val="center"/>
            </w:pPr>
            <w:r w:rsidRPr="000F05BC">
              <w:t>77.1</w:t>
            </w:r>
            <w:r>
              <w:t>4</w:t>
            </w:r>
            <w:r w:rsidRPr="000F05BC">
              <w:t xml:space="preserve"> </w:t>
            </w:r>
            <w:r>
              <w:t>(</w:t>
            </w:r>
            <w:r w:rsidRPr="000F05BC">
              <w:t>73.19</w:t>
            </w:r>
            <w:r>
              <w:t>,</w:t>
            </w:r>
            <w:r w:rsidRPr="000F05BC">
              <w:t xml:space="preserve"> 81.08</w:t>
            </w:r>
            <w:r>
              <w:t>)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14:paraId="19C9A781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0</w:t>
            </w:r>
            <w:r>
              <w:t>.036</w:t>
            </w:r>
          </w:p>
        </w:tc>
      </w:tr>
      <w:tr w:rsidR="007C161E" w14:paraId="2F891CEF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71F5E678" w14:textId="77777777" w:rsidR="007C161E" w:rsidRDefault="007C161E" w:rsidP="007C161E">
            <w:pPr>
              <w:jc w:val="center"/>
            </w:pPr>
            <w:r w:rsidRPr="000223AE">
              <w:t>albumin</w:t>
            </w:r>
          </w:p>
        </w:tc>
        <w:tc>
          <w:tcPr>
            <w:tcW w:w="2268" w:type="dxa"/>
            <w:vAlign w:val="center"/>
          </w:tcPr>
          <w:p w14:paraId="019785AE" w14:textId="77777777" w:rsidR="007C161E" w:rsidRDefault="007C161E" w:rsidP="007C161E">
            <w:pPr>
              <w:jc w:val="center"/>
            </w:pPr>
            <w:r w:rsidRPr="003F1C9B">
              <w:t>49.0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47.3</w:t>
            </w:r>
            <w:r>
              <w:t>0,</w:t>
            </w:r>
            <w:r w:rsidRPr="003F1C9B">
              <w:t xml:space="preserve"> 50.8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2CF00FE5" w14:textId="77777777" w:rsidR="007C161E" w:rsidRDefault="007C161E" w:rsidP="007C161E">
            <w:pPr>
              <w:jc w:val="center"/>
            </w:pPr>
            <w:r w:rsidRPr="003F1C9B">
              <w:t>49.3</w:t>
            </w:r>
            <w:r>
              <w:t>8</w:t>
            </w:r>
            <w:r w:rsidRPr="003F1C9B">
              <w:t xml:space="preserve"> </w:t>
            </w:r>
            <w:r>
              <w:t>(</w:t>
            </w:r>
            <w:r w:rsidRPr="003F1C9B">
              <w:t>46.62</w:t>
            </w:r>
            <w:r>
              <w:t>,</w:t>
            </w:r>
            <w:r w:rsidRPr="003F1C9B">
              <w:t xml:space="preserve"> </w:t>
            </w:r>
            <w:r w:rsidRPr="000F05BC">
              <w:t>52.1</w:t>
            </w:r>
            <w:r>
              <w:t>4)</w:t>
            </w:r>
          </w:p>
        </w:tc>
        <w:tc>
          <w:tcPr>
            <w:tcW w:w="1213" w:type="dxa"/>
            <w:vAlign w:val="center"/>
          </w:tcPr>
          <w:p w14:paraId="109E9A10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0</w:t>
            </w:r>
            <w:r>
              <w:t>.110</w:t>
            </w:r>
          </w:p>
        </w:tc>
      </w:tr>
      <w:tr w:rsidR="007C161E" w14:paraId="4B0781ED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A27D919" w14:textId="77777777" w:rsidR="007C161E" w:rsidRPr="005C71A5" w:rsidRDefault="007C161E" w:rsidP="007C161E">
            <w:pPr>
              <w:jc w:val="center"/>
            </w:pPr>
            <w:r w:rsidRPr="000223AE">
              <w:t>globulin</w:t>
            </w:r>
          </w:p>
        </w:tc>
        <w:tc>
          <w:tcPr>
            <w:tcW w:w="2268" w:type="dxa"/>
            <w:vAlign w:val="center"/>
          </w:tcPr>
          <w:p w14:paraId="25C0753A" w14:textId="77777777" w:rsidR="007C161E" w:rsidRDefault="007C161E" w:rsidP="007C161E">
            <w:pPr>
              <w:jc w:val="center"/>
            </w:pPr>
            <w:r w:rsidRPr="003F1C9B">
              <w:t>27.5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25.3</w:t>
            </w:r>
            <w:r>
              <w:t>0,</w:t>
            </w:r>
            <w:r w:rsidRPr="003F1C9B">
              <w:t xml:space="preserve"> 29.8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635E0BD5" w14:textId="77777777" w:rsidR="007C161E" w:rsidRDefault="007C161E" w:rsidP="007C161E">
            <w:pPr>
              <w:jc w:val="center"/>
            </w:pPr>
            <w:r w:rsidRPr="003F1C9B">
              <w:t>27.7</w:t>
            </w:r>
            <w:r>
              <w:t>6</w:t>
            </w:r>
            <w:r w:rsidRPr="003F1C9B">
              <w:t xml:space="preserve"> </w:t>
            </w:r>
            <w:r>
              <w:t>(</w:t>
            </w:r>
            <w:r w:rsidRPr="003F1C9B">
              <w:t>24.5</w:t>
            </w:r>
            <w:r>
              <w:t>2,</w:t>
            </w:r>
            <w:r w:rsidRPr="003F1C9B">
              <w:t xml:space="preserve"> </w:t>
            </w:r>
            <w:r w:rsidRPr="000F05BC">
              <w:t>31.00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29F8DB73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0</w:t>
            </w:r>
            <w:r>
              <w:t>.423</w:t>
            </w:r>
          </w:p>
        </w:tc>
      </w:tr>
      <w:tr w:rsidR="007C161E" w14:paraId="5D513560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7A102EF2" w14:textId="77777777" w:rsidR="007C161E" w:rsidRPr="005C71A5" w:rsidRDefault="007C161E" w:rsidP="007C161E">
            <w:pPr>
              <w:jc w:val="center"/>
            </w:pPr>
            <w:r w:rsidRPr="000223AE">
              <w:t>gamma-glutamyl transpeptidase</w:t>
            </w:r>
          </w:p>
        </w:tc>
        <w:tc>
          <w:tcPr>
            <w:tcW w:w="2268" w:type="dxa"/>
            <w:vAlign w:val="center"/>
          </w:tcPr>
          <w:p w14:paraId="59E5EF8D" w14:textId="77777777" w:rsidR="007C161E" w:rsidRDefault="007C161E" w:rsidP="007C161E">
            <w:pPr>
              <w:jc w:val="center"/>
            </w:pPr>
            <w:r w:rsidRPr="003F1C9B">
              <w:t>14.0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11.0</w:t>
            </w:r>
            <w:r>
              <w:t>0,</w:t>
            </w:r>
            <w:r w:rsidRPr="003F1C9B">
              <w:t xml:space="preserve"> 20.</w:t>
            </w:r>
            <w:r>
              <w:t>0</w:t>
            </w:r>
            <w:r w:rsidRPr="003F1C9B">
              <w:t>0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6523D4F4" w14:textId="77777777" w:rsidR="007C161E" w:rsidRDefault="007C161E" w:rsidP="007C161E">
            <w:pPr>
              <w:jc w:val="center"/>
            </w:pPr>
            <w:r w:rsidRPr="003F1C9B">
              <w:t>17.</w:t>
            </w:r>
            <w:r>
              <w:t>0</w:t>
            </w:r>
            <w:r w:rsidRPr="003F1C9B">
              <w:t xml:space="preserve">0 </w:t>
            </w:r>
            <w:r>
              <w:t>(</w:t>
            </w:r>
            <w:r w:rsidRPr="003F1C9B">
              <w:t>13.0</w:t>
            </w:r>
            <w:r>
              <w:t>0,</w:t>
            </w:r>
            <w:r w:rsidRPr="003F1C9B">
              <w:t xml:space="preserve"> 25.0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2AAD8197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0</w:t>
            </w:r>
            <w:r>
              <w:t>.001</w:t>
            </w:r>
          </w:p>
        </w:tc>
      </w:tr>
      <w:tr w:rsidR="007C161E" w14:paraId="441929B8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0F799492" w14:textId="77777777" w:rsidR="007C161E" w:rsidRDefault="007C161E" w:rsidP="007C161E">
            <w:pPr>
              <w:jc w:val="center"/>
            </w:pPr>
            <w:r w:rsidRPr="000223AE">
              <w:t>alkaline phosphatase</w:t>
            </w:r>
          </w:p>
        </w:tc>
        <w:tc>
          <w:tcPr>
            <w:tcW w:w="2268" w:type="dxa"/>
            <w:vAlign w:val="center"/>
          </w:tcPr>
          <w:p w14:paraId="46455FB5" w14:textId="77777777" w:rsidR="007C161E" w:rsidRDefault="007C161E" w:rsidP="007C161E">
            <w:pPr>
              <w:jc w:val="center"/>
            </w:pPr>
            <w:r w:rsidRPr="003F1C9B">
              <w:t>59.0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50.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71.0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6E758535" w14:textId="77777777" w:rsidR="007C161E" w:rsidRDefault="007C161E" w:rsidP="007C161E">
            <w:pPr>
              <w:jc w:val="center"/>
            </w:pPr>
            <w:r w:rsidRPr="003F1C9B">
              <w:t>61.</w:t>
            </w:r>
            <w:r>
              <w:t>0</w:t>
            </w:r>
            <w:r w:rsidRPr="003F1C9B">
              <w:t xml:space="preserve">0 </w:t>
            </w:r>
            <w:r>
              <w:t>(</w:t>
            </w:r>
            <w:r w:rsidRPr="003F1C9B">
              <w:t>52.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72.</w:t>
            </w:r>
            <w:r>
              <w:t>0</w:t>
            </w:r>
            <w:r w:rsidRPr="003F1C9B">
              <w:t>0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2D843605" w14:textId="77777777" w:rsidR="007C161E" w:rsidRDefault="007C161E" w:rsidP="007C161E">
            <w:pPr>
              <w:jc w:val="center"/>
            </w:pPr>
            <w:r w:rsidRPr="000F05BC">
              <w:t>0.203</w:t>
            </w:r>
          </w:p>
        </w:tc>
      </w:tr>
      <w:tr w:rsidR="007C161E" w14:paraId="4F773EF0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146251C3" w14:textId="77777777" w:rsidR="007C161E" w:rsidRPr="005C71A5" w:rsidRDefault="007C161E" w:rsidP="007C161E">
            <w:pPr>
              <w:jc w:val="center"/>
            </w:pPr>
            <w:r w:rsidRPr="000223AE">
              <w:t>total bilirubin</w:t>
            </w:r>
          </w:p>
        </w:tc>
        <w:tc>
          <w:tcPr>
            <w:tcW w:w="2268" w:type="dxa"/>
            <w:vAlign w:val="center"/>
          </w:tcPr>
          <w:p w14:paraId="1AE7581F" w14:textId="77777777" w:rsidR="007C161E" w:rsidRDefault="007C161E" w:rsidP="007C161E">
            <w:pPr>
              <w:jc w:val="center"/>
            </w:pPr>
            <w:r w:rsidRPr="003F1C9B">
              <w:t>11.5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8.6</w:t>
            </w:r>
            <w:r>
              <w:t>0,</w:t>
            </w:r>
            <w:r w:rsidRPr="003F1C9B">
              <w:t xml:space="preserve"> 15.5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382C4C2B" w14:textId="77777777" w:rsidR="007C161E" w:rsidRDefault="007C161E" w:rsidP="007C161E">
            <w:pPr>
              <w:jc w:val="center"/>
            </w:pPr>
            <w:r w:rsidRPr="003F1C9B">
              <w:t>11.4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8.5</w:t>
            </w:r>
            <w:r>
              <w:t>3,</w:t>
            </w:r>
            <w:r w:rsidRPr="003F1C9B">
              <w:t xml:space="preserve"> 15.6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1672DC39" w14:textId="77777777" w:rsidR="007C161E" w:rsidRDefault="007C161E" w:rsidP="007C161E">
            <w:pPr>
              <w:jc w:val="center"/>
            </w:pPr>
            <w:r w:rsidRPr="000F05BC">
              <w:t>0.970</w:t>
            </w:r>
          </w:p>
        </w:tc>
      </w:tr>
      <w:tr w:rsidR="007C161E" w14:paraId="6343CB78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2CB65AED" w14:textId="77777777" w:rsidR="007C161E" w:rsidRPr="008A3675" w:rsidRDefault="007C161E" w:rsidP="007C161E">
            <w:pPr>
              <w:jc w:val="center"/>
            </w:pPr>
            <w:r w:rsidRPr="000223AE">
              <w:t>direct bilirubin</w:t>
            </w:r>
          </w:p>
        </w:tc>
        <w:tc>
          <w:tcPr>
            <w:tcW w:w="2268" w:type="dxa"/>
            <w:vAlign w:val="center"/>
          </w:tcPr>
          <w:p w14:paraId="6ACAF27D" w14:textId="77777777" w:rsidR="007C161E" w:rsidRPr="008A3675" w:rsidRDefault="007C161E" w:rsidP="007C161E">
            <w:pPr>
              <w:jc w:val="center"/>
            </w:pPr>
            <w:r w:rsidRPr="003F1C9B">
              <w:t>4.7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3.7</w:t>
            </w:r>
            <w:r>
              <w:t>0,</w:t>
            </w:r>
            <w:r w:rsidRPr="003F1C9B">
              <w:t xml:space="preserve"> 6.0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06C58EB0" w14:textId="77777777" w:rsidR="007C161E" w:rsidRDefault="007C161E" w:rsidP="007C161E">
            <w:pPr>
              <w:jc w:val="center"/>
            </w:pPr>
            <w:r w:rsidRPr="003F1C9B">
              <w:t xml:space="preserve">4.55 </w:t>
            </w:r>
            <w:r>
              <w:t>(</w:t>
            </w:r>
            <w:r w:rsidRPr="003F1C9B">
              <w:t>3.7</w:t>
            </w:r>
            <w:r>
              <w:t>0,</w:t>
            </w:r>
            <w:r w:rsidRPr="003F1C9B">
              <w:t xml:space="preserve"> 5.9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63FFB15B" w14:textId="77777777" w:rsidR="007C161E" w:rsidRDefault="007C161E" w:rsidP="007C161E">
            <w:pPr>
              <w:jc w:val="center"/>
            </w:pPr>
            <w:r w:rsidRPr="000F05BC">
              <w:t>0.213</w:t>
            </w:r>
          </w:p>
        </w:tc>
      </w:tr>
      <w:tr w:rsidR="007C161E" w14:paraId="1C1D23D8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AE1AB83" w14:textId="77777777" w:rsidR="007C161E" w:rsidRPr="008A3675" w:rsidRDefault="007C161E" w:rsidP="007C161E">
            <w:pPr>
              <w:jc w:val="center"/>
            </w:pPr>
            <w:r w:rsidRPr="000223AE">
              <w:t>indirect bilirubin</w:t>
            </w:r>
          </w:p>
        </w:tc>
        <w:tc>
          <w:tcPr>
            <w:tcW w:w="2268" w:type="dxa"/>
            <w:vAlign w:val="center"/>
          </w:tcPr>
          <w:p w14:paraId="7E7D9029" w14:textId="77777777" w:rsidR="007C161E" w:rsidRPr="008A3675" w:rsidRDefault="007C161E" w:rsidP="007C161E">
            <w:pPr>
              <w:jc w:val="center"/>
            </w:pPr>
            <w:r w:rsidRPr="003F1C9B">
              <w:t>6.7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4.8</w:t>
            </w:r>
            <w:r>
              <w:t>0,</w:t>
            </w:r>
            <w:r w:rsidRPr="003F1C9B">
              <w:t xml:space="preserve"> 9.4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3210715A" w14:textId="77777777" w:rsidR="007C161E" w:rsidRDefault="007C161E" w:rsidP="007C161E">
            <w:pPr>
              <w:jc w:val="center"/>
            </w:pPr>
            <w:r w:rsidRPr="003F1C9B">
              <w:t xml:space="preserve">6.75 </w:t>
            </w:r>
            <w:r>
              <w:t>(</w:t>
            </w:r>
            <w:r w:rsidRPr="003F1C9B">
              <w:t>4.9</w:t>
            </w:r>
            <w:r>
              <w:t>3,</w:t>
            </w:r>
            <w:r w:rsidRPr="003F1C9B">
              <w:t xml:space="preserve"> 9.9</w:t>
            </w:r>
            <w:r>
              <w:t>8)</w:t>
            </w:r>
          </w:p>
        </w:tc>
        <w:tc>
          <w:tcPr>
            <w:tcW w:w="1213" w:type="dxa"/>
            <w:vAlign w:val="center"/>
          </w:tcPr>
          <w:p w14:paraId="3BD9584C" w14:textId="77777777" w:rsidR="007C161E" w:rsidRDefault="007C161E" w:rsidP="007C161E">
            <w:pPr>
              <w:jc w:val="center"/>
            </w:pPr>
            <w:r w:rsidRPr="000F05BC">
              <w:t>0.495</w:t>
            </w:r>
          </w:p>
        </w:tc>
      </w:tr>
      <w:tr w:rsidR="007C161E" w14:paraId="68F17974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24F4CCD8" w14:textId="77777777" w:rsidR="007C161E" w:rsidRPr="008A3675" w:rsidRDefault="007C161E" w:rsidP="007C161E">
            <w:pPr>
              <w:jc w:val="center"/>
            </w:pPr>
            <w:r w:rsidRPr="000223AE">
              <w:t>alanine aminotransferase</w:t>
            </w:r>
          </w:p>
        </w:tc>
        <w:tc>
          <w:tcPr>
            <w:tcW w:w="2268" w:type="dxa"/>
            <w:vAlign w:val="center"/>
          </w:tcPr>
          <w:p w14:paraId="5E6336DC" w14:textId="77777777" w:rsidR="007C161E" w:rsidRPr="008A3675" w:rsidRDefault="007C161E" w:rsidP="007C161E">
            <w:pPr>
              <w:jc w:val="center"/>
            </w:pPr>
            <w:r w:rsidRPr="003F1C9B">
              <w:t>14.0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10.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20.</w:t>
            </w:r>
            <w:r>
              <w:t>0</w:t>
            </w:r>
            <w:r w:rsidRPr="003F1C9B">
              <w:t>0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1F3C7F33" w14:textId="77777777" w:rsidR="007C161E" w:rsidRDefault="007C161E" w:rsidP="007C161E">
            <w:pPr>
              <w:jc w:val="center"/>
            </w:pPr>
            <w:r w:rsidRPr="003F1C9B">
              <w:t>15.</w:t>
            </w:r>
            <w:r>
              <w:t>0</w:t>
            </w:r>
            <w:r w:rsidRPr="003F1C9B">
              <w:t xml:space="preserve">0 </w:t>
            </w:r>
            <w:r>
              <w:t>(</w:t>
            </w:r>
            <w:r w:rsidRPr="003F1C9B">
              <w:t>11.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23.</w:t>
            </w:r>
            <w:r>
              <w:t>0</w:t>
            </w:r>
            <w:r w:rsidRPr="003F1C9B">
              <w:t>0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6EE882DE" w14:textId="77777777" w:rsidR="007C161E" w:rsidRDefault="007C161E" w:rsidP="007C161E">
            <w:pPr>
              <w:jc w:val="center"/>
            </w:pPr>
            <w:r w:rsidRPr="000F05BC">
              <w:t>0.00</w:t>
            </w:r>
            <w:r>
              <w:t>1</w:t>
            </w:r>
          </w:p>
        </w:tc>
      </w:tr>
      <w:tr w:rsidR="007C161E" w14:paraId="1A2082EF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12CD4C42" w14:textId="77777777" w:rsidR="007C161E" w:rsidRDefault="007C161E" w:rsidP="007C161E">
            <w:pPr>
              <w:jc w:val="center"/>
            </w:pPr>
            <w:r w:rsidRPr="000223AE">
              <w:t>aspartate aminotransferase</w:t>
            </w:r>
          </w:p>
        </w:tc>
        <w:tc>
          <w:tcPr>
            <w:tcW w:w="2268" w:type="dxa"/>
            <w:vAlign w:val="center"/>
          </w:tcPr>
          <w:p w14:paraId="68F32FC7" w14:textId="77777777" w:rsidR="007C161E" w:rsidRDefault="007C161E" w:rsidP="007C161E">
            <w:pPr>
              <w:jc w:val="center"/>
            </w:pPr>
            <w:r w:rsidRPr="003F1C9B">
              <w:t>16.</w:t>
            </w:r>
            <w:r>
              <w:t>0</w:t>
            </w:r>
            <w:r w:rsidRPr="003F1C9B">
              <w:t xml:space="preserve">0 </w:t>
            </w:r>
            <w:r>
              <w:t>(</w:t>
            </w:r>
            <w:r w:rsidRPr="003F1C9B">
              <w:t>14.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20.</w:t>
            </w:r>
            <w:r>
              <w:t>0</w:t>
            </w:r>
            <w:r w:rsidRPr="003F1C9B">
              <w:t>0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547CE126" w14:textId="77777777" w:rsidR="007C161E" w:rsidRDefault="007C161E" w:rsidP="007C161E">
            <w:pPr>
              <w:jc w:val="center"/>
            </w:pPr>
            <w:r w:rsidRPr="003F1C9B">
              <w:t>17.5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15.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21.</w:t>
            </w:r>
            <w:r>
              <w:t>0</w:t>
            </w:r>
            <w:r w:rsidRPr="003F1C9B">
              <w:t>0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55D6524F" w14:textId="77777777" w:rsidR="007C161E" w:rsidRDefault="007C161E" w:rsidP="007C161E">
            <w:pPr>
              <w:jc w:val="center"/>
            </w:pPr>
            <w:r w:rsidRPr="000F05BC">
              <w:t>0.001</w:t>
            </w:r>
          </w:p>
        </w:tc>
      </w:tr>
      <w:tr w:rsidR="007C161E" w14:paraId="563A6E2C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C4BC351" w14:textId="77777777" w:rsidR="007C161E" w:rsidRDefault="007C161E" w:rsidP="007C161E">
            <w:pPr>
              <w:jc w:val="center"/>
            </w:pPr>
            <w:r w:rsidRPr="000223AE">
              <w:t>albumin/globulin ratio</w:t>
            </w:r>
          </w:p>
        </w:tc>
        <w:tc>
          <w:tcPr>
            <w:tcW w:w="2268" w:type="dxa"/>
            <w:vAlign w:val="center"/>
          </w:tcPr>
          <w:p w14:paraId="3190F8FB" w14:textId="77777777" w:rsidR="007C161E" w:rsidRDefault="007C161E" w:rsidP="007C161E">
            <w:pPr>
              <w:jc w:val="center"/>
            </w:pPr>
            <w:r w:rsidRPr="003F1C9B">
              <w:t>1.8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1.6</w:t>
            </w:r>
            <w:r>
              <w:t>0,</w:t>
            </w:r>
            <w:r w:rsidRPr="003F1C9B">
              <w:t xml:space="preserve"> 2.0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21AC8715" w14:textId="77777777" w:rsidR="007C161E" w:rsidRDefault="007C161E" w:rsidP="007C161E">
            <w:pPr>
              <w:jc w:val="center"/>
            </w:pPr>
            <w:r w:rsidRPr="003F1C9B">
              <w:t>1.8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1.6</w:t>
            </w:r>
            <w:r>
              <w:t>0,</w:t>
            </w:r>
            <w:r w:rsidRPr="003F1C9B">
              <w:t xml:space="preserve"> 2.0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72C6F88F" w14:textId="77777777" w:rsidR="007C161E" w:rsidRDefault="007C161E" w:rsidP="007C161E">
            <w:pPr>
              <w:jc w:val="center"/>
            </w:pPr>
            <w:r w:rsidRPr="000F05BC">
              <w:t>0.971</w:t>
            </w:r>
          </w:p>
        </w:tc>
      </w:tr>
      <w:tr w:rsidR="007C161E" w14:paraId="485E006B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1AA1814D" w14:textId="77777777" w:rsidR="007C161E" w:rsidRDefault="007C161E" w:rsidP="007C161E">
            <w:pPr>
              <w:jc w:val="center"/>
            </w:pPr>
            <w:r w:rsidRPr="000223AE">
              <w:t>aspartate aminotransferase/ alanine aminotransferase</w:t>
            </w:r>
          </w:p>
        </w:tc>
        <w:tc>
          <w:tcPr>
            <w:tcW w:w="2268" w:type="dxa"/>
            <w:vAlign w:val="center"/>
          </w:tcPr>
          <w:p w14:paraId="40EA2F5B" w14:textId="77777777" w:rsidR="007C161E" w:rsidRDefault="007C161E" w:rsidP="007C161E">
            <w:pPr>
              <w:jc w:val="center"/>
            </w:pPr>
            <w:r w:rsidRPr="003F1C9B">
              <w:t>1.2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0.9</w:t>
            </w:r>
            <w:r>
              <w:t>0,</w:t>
            </w:r>
            <w:r w:rsidRPr="003F1C9B">
              <w:t xml:space="preserve"> 1.5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73277B5D" w14:textId="77777777" w:rsidR="007C161E" w:rsidRDefault="007C161E" w:rsidP="007C161E">
            <w:pPr>
              <w:jc w:val="center"/>
            </w:pPr>
            <w:r w:rsidRPr="003F1C9B">
              <w:t>1.1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0.9</w:t>
            </w:r>
            <w:r>
              <w:t>0,</w:t>
            </w:r>
            <w:r w:rsidRPr="003F1C9B">
              <w:t xml:space="preserve"> 1.4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4CB49FA9" w14:textId="77777777" w:rsidR="007C161E" w:rsidRDefault="007C161E" w:rsidP="007C161E">
            <w:pPr>
              <w:jc w:val="center"/>
            </w:pPr>
            <w:r w:rsidRPr="000F05BC">
              <w:t>0.00</w:t>
            </w:r>
            <w:r>
              <w:t>5</w:t>
            </w:r>
          </w:p>
        </w:tc>
      </w:tr>
      <w:tr w:rsidR="007C161E" w14:paraId="73CFE057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942E388" w14:textId="77777777" w:rsidR="007C161E" w:rsidRDefault="007C161E" w:rsidP="007C161E">
            <w:pPr>
              <w:jc w:val="center"/>
            </w:pPr>
            <w:r w:rsidRPr="000223AE">
              <w:t>absolute value of lymphocytes</w:t>
            </w:r>
          </w:p>
        </w:tc>
        <w:tc>
          <w:tcPr>
            <w:tcW w:w="2268" w:type="dxa"/>
            <w:vAlign w:val="center"/>
          </w:tcPr>
          <w:p w14:paraId="761FD05D" w14:textId="77777777" w:rsidR="007C161E" w:rsidRDefault="007C161E" w:rsidP="007C161E">
            <w:pPr>
              <w:jc w:val="center"/>
            </w:pPr>
            <w:r w:rsidRPr="003F1C9B">
              <w:t xml:space="preserve">1.94 </w:t>
            </w:r>
            <w:r>
              <w:t>(</w:t>
            </w:r>
            <w:r w:rsidRPr="003F1C9B">
              <w:t>1.64</w:t>
            </w:r>
            <w:r>
              <w:t>,</w:t>
            </w:r>
            <w:r w:rsidRPr="003F1C9B">
              <w:t xml:space="preserve"> 2.28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3D897892" w14:textId="77777777" w:rsidR="007C161E" w:rsidRDefault="007C161E" w:rsidP="007C161E">
            <w:pPr>
              <w:jc w:val="center"/>
            </w:pPr>
            <w:r w:rsidRPr="003F1C9B">
              <w:t xml:space="preserve">1.98 </w:t>
            </w:r>
            <w:r>
              <w:t>(</w:t>
            </w:r>
            <w:r w:rsidRPr="003F1C9B">
              <w:t>1.7</w:t>
            </w:r>
            <w:r>
              <w:t>0,</w:t>
            </w:r>
            <w:r w:rsidRPr="003F1C9B">
              <w:t xml:space="preserve"> 2.3</w:t>
            </w:r>
            <w:r>
              <w:t>1)</w:t>
            </w:r>
          </w:p>
        </w:tc>
        <w:tc>
          <w:tcPr>
            <w:tcW w:w="1213" w:type="dxa"/>
            <w:vAlign w:val="center"/>
          </w:tcPr>
          <w:p w14:paraId="5DE34B62" w14:textId="77777777" w:rsidR="007C161E" w:rsidRDefault="007C161E" w:rsidP="007C161E">
            <w:pPr>
              <w:jc w:val="center"/>
            </w:pPr>
            <w:r w:rsidRPr="000F05BC">
              <w:t>0.100</w:t>
            </w:r>
          </w:p>
        </w:tc>
      </w:tr>
      <w:tr w:rsidR="007C161E" w14:paraId="547330F9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08DE5F79" w14:textId="77777777" w:rsidR="007C161E" w:rsidRDefault="007C161E" w:rsidP="007C161E">
            <w:pPr>
              <w:jc w:val="center"/>
            </w:pPr>
            <w:r w:rsidRPr="000223AE">
              <w:t>absolute neutrophil count</w:t>
            </w:r>
          </w:p>
        </w:tc>
        <w:tc>
          <w:tcPr>
            <w:tcW w:w="2268" w:type="dxa"/>
            <w:vAlign w:val="center"/>
          </w:tcPr>
          <w:p w14:paraId="56014DCB" w14:textId="77777777" w:rsidR="007C161E" w:rsidRDefault="007C161E" w:rsidP="007C161E">
            <w:pPr>
              <w:jc w:val="center"/>
            </w:pPr>
            <w:r w:rsidRPr="003F1C9B">
              <w:t xml:space="preserve">3.18 </w:t>
            </w:r>
            <w:r>
              <w:t>(</w:t>
            </w:r>
            <w:r w:rsidRPr="003F1C9B">
              <w:t>2.58</w:t>
            </w:r>
            <w:r>
              <w:t>,</w:t>
            </w:r>
            <w:r w:rsidRPr="003F1C9B">
              <w:t xml:space="preserve"> 3.87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0B123E5D" w14:textId="77777777" w:rsidR="007C161E" w:rsidRDefault="007C161E" w:rsidP="007C161E">
            <w:pPr>
              <w:jc w:val="center"/>
            </w:pPr>
            <w:r w:rsidRPr="003F1C9B">
              <w:t>3.</w:t>
            </w:r>
            <w:r>
              <w:t>50</w:t>
            </w:r>
            <w:r w:rsidRPr="003F1C9B">
              <w:t xml:space="preserve"> </w:t>
            </w:r>
            <w:r>
              <w:t>(</w:t>
            </w:r>
            <w:r w:rsidRPr="003F1C9B">
              <w:t>2.7</w:t>
            </w:r>
            <w:r>
              <w:t>4,</w:t>
            </w:r>
            <w:r w:rsidRPr="003F1C9B">
              <w:t xml:space="preserve"> 4.11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55EF328D" w14:textId="77777777" w:rsidR="007C161E" w:rsidRDefault="007C161E" w:rsidP="007C161E">
            <w:pPr>
              <w:jc w:val="center"/>
            </w:pPr>
            <w:r w:rsidRPr="000F05BC">
              <w:t>0.00</w:t>
            </w:r>
            <w:r>
              <w:t>1</w:t>
            </w:r>
          </w:p>
        </w:tc>
      </w:tr>
      <w:tr w:rsidR="007C161E" w14:paraId="539092F1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22AB3EB" w14:textId="77777777" w:rsidR="007C161E" w:rsidRDefault="007C161E" w:rsidP="007C161E">
            <w:pPr>
              <w:jc w:val="center"/>
            </w:pPr>
            <w:r w:rsidRPr="000223AE">
              <w:t>platelet specific volume</w:t>
            </w:r>
          </w:p>
        </w:tc>
        <w:tc>
          <w:tcPr>
            <w:tcW w:w="2268" w:type="dxa"/>
            <w:vAlign w:val="center"/>
          </w:tcPr>
          <w:p w14:paraId="1B453B0E" w14:textId="77777777" w:rsidR="007C161E" w:rsidRDefault="007C161E" w:rsidP="007C161E">
            <w:pPr>
              <w:jc w:val="center"/>
            </w:pPr>
            <w:r w:rsidRPr="003F1C9B">
              <w:t xml:space="preserve">0.26 </w:t>
            </w:r>
            <w:r>
              <w:t>(</w:t>
            </w:r>
            <w:r w:rsidRPr="003F1C9B">
              <w:t>0.23</w:t>
            </w:r>
            <w:r>
              <w:t>,</w:t>
            </w:r>
            <w:r w:rsidRPr="003F1C9B">
              <w:t xml:space="preserve"> 0.3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49F74527" w14:textId="77777777" w:rsidR="007C161E" w:rsidRDefault="007C161E" w:rsidP="007C161E">
            <w:pPr>
              <w:jc w:val="center"/>
            </w:pPr>
            <w:r w:rsidRPr="003F1C9B">
              <w:t xml:space="preserve">0.26 </w:t>
            </w:r>
            <w:r>
              <w:t>(</w:t>
            </w:r>
            <w:r w:rsidRPr="003F1C9B">
              <w:t>0.23</w:t>
            </w:r>
            <w:r>
              <w:t>,</w:t>
            </w:r>
            <w:r w:rsidRPr="003F1C9B">
              <w:t xml:space="preserve"> 0.3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2E24C46F" w14:textId="77777777" w:rsidR="007C161E" w:rsidRDefault="007C161E" w:rsidP="007C161E">
            <w:pPr>
              <w:jc w:val="center"/>
            </w:pPr>
            <w:r w:rsidRPr="000F05BC">
              <w:t>0.27</w:t>
            </w:r>
            <w:r>
              <w:t>1</w:t>
            </w:r>
          </w:p>
        </w:tc>
      </w:tr>
      <w:tr w:rsidR="007C161E" w14:paraId="04B66045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C61FF5D" w14:textId="77777777" w:rsidR="007C161E" w:rsidRDefault="007C161E" w:rsidP="007C161E">
            <w:pPr>
              <w:jc w:val="center"/>
            </w:pPr>
            <w:r w:rsidRPr="000223AE">
              <w:t>monocyte ratio</w:t>
            </w:r>
          </w:p>
        </w:tc>
        <w:tc>
          <w:tcPr>
            <w:tcW w:w="2268" w:type="dxa"/>
            <w:vAlign w:val="center"/>
          </w:tcPr>
          <w:p w14:paraId="068E8E7F" w14:textId="77777777" w:rsidR="007C161E" w:rsidRDefault="007C161E" w:rsidP="007C161E">
            <w:pPr>
              <w:jc w:val="center"/>
            </w:pPr>
            <w:r w:rsidRPr="003F1C9B">
              <w:t>6.5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5.5</w:t>
            </w:r>
            <w:r>
              <w:t>0,</w:t>
            </w:r>
            <w:r w:rsidRPr="003F1C9B">
              <w:t xml:space="preserve"> 7.6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25FD4D6B" w14:textId="77777777" w:rsidR="007C161E" w:rsidRDefault="007C161E" w:rsidP="007C161E">
            <w:pPr>
              <w:jc w:val="center"/>
            </w:pPr>
            <w:r w:rsidRPr="003F1C9B">
              <w:t>6.4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5.6</w:t>
            </w:r>
            <w:r>
              <w:t>0,</w:t>
            </w:r>
            <w:r w:rsidRPr="003F1C9B">
              <w:t xml:space="preserve"> 7.6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018FCCF4" w14:textId="77777777" w:rsidR="007C161E" w:rsidRDefault="007C161E" w:rsidP="007C161E">
            <w:pPr>
              <w:jc w:val="center"/>
            </w:pPr>
            <w:r w:rsidRPr="000F05BC">
              <w:t>0.70</w:t>
            </w:r>
            <w:r>
              <w:t>4</w:t>
            </w:r>
          </w:p>
        </w:tc>
      </w:tr>
      <w:tr w:rsidR="007C161E" w14:paraId="207CD1CC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397F050" w14:textId="77777777" w:rsidR="007C161E" w:rsidRDefault="007C161E" w:rsidP="007C161E">
            <w:pPr>
              <w:jc w:val="center"/>
            </w:pPr>
            <w:r w:rsidRPr="000223AE">
              <w:t>eosinophil ratio</w:t>
            </w:r>
          </w:p>
        </w:tc>
        <w:tc>
          <w:tcPr>
            <w:tcW w:w="2268" w:type="dxa"/>
            <w:vAlign w:val="center"/>
          </w:tcPr>
          <w:p w14:paraId="56EB09B5" w14:textId="77777777" w:rsidR="007C161E" w:rsidRDefault="007C161E" w:rsidP="007C161E">
            <w:pPr>
              <w:jc w:val="center"/>
            </w:pPr>
            <w:r w:rsidRPr="003F1C9B">
              <w:t>1.8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1.1</w:t>
            </w:r>
            <w:r>
              <w:t>0,</w:t>
            </w:r>
            <w:r w:rsidRPr="003F1C9B">
              <w:t xml:space="preserve"> 2.9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11E03AC6" w14:textId="77777777" w:rsidR="007C161E" w:rsidRDefault="007C161E" w:rsidP="007C161E">
            <w:pPr>
              <w:jc w:val="center"/>
            </w:pPr>
            <w:r w:rsidRPr="003F1C9B">
              <w:t>1.8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1.1</w:t>
            </w:r>
            <w:r>
              <w:t>0,</w:t>
            </w:r>
            <w:r w:rsidRPr="003F1C9B">
              <w:t xml:space="preserve"> 3.0</w:t>
            </w:r>
            <w:r>
              <w:t>8)</w:t>
            </w:r>
          </w:p>
        </w:tc>
        <w:tc>
          <w:tcPr>
            <w:tcW w:w="1213" w:type="dxa"/>
            <w:vAlign w:val="center"/>
          </w:tcPr>
          <w:p w14:paraId="623B857C" w14:textId="77777777" w:rsidR="007C161E" w:rsidRDefault="007C161E" w:rsidP="007C161E">
            <w:pPr>
              <w:jc w:val="center"/>
            </w:pPr>
            <w:r w:rsidRPr="000F05BC">
              <w:t>0.80</w:t>
            </w:r>
            <w:r>
              <w:t>6</w:t>
            </w:r>
          </w:p>
        </w:tc>
      </w:tr>
      <w:tr w:rsidR="007C161E" w14:paraId="3489A4AB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F893A3A" w14:textId="77777777" w:rsidR="007C161E" w:rsidRDefault="007C161E" w:rsidP="007C161E">
            <w:pPr>
              <w:jc w:val="center"/>
            </w:pPr>
            <w:r w:rsidRPr="000223AE">
              <w:t>basophil ratio</w:t>
            </w:r>
          </w:p>
        </w:tc>
        <w:tc>
          <w:tcPr>
            <w:tcW w:w="2268" w:type="dxa"/>
            <w:vAlign w:val="center"/>
          </w:tcPr>
          <w:p w14:paraId="7E8BA8F8" w14:textId="77777777" w:rsidR="007C161E" w:rsidRDefault="007C161E" w:rsidP="007C161E">
            <w:pPr>
              <w:jc w:val="center"/>
            </w:pPr>
            <w:r w:rsidRPr="003F1C9B">
              <w:t>0.6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0.4</w:t>
            </w:r>
            <w:r>
              <w:t>0,</w:t>
            </w:r>
            <w:r w:rsidRPr="003F1C9B">
              <w:t xml:space="preserve"> 0.8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4EDE337F" w14:textId="77777777" w:rsidR="007C161E" w:rsidRDefault="007C161E" w:rsidP="007C161E">
            <w:pPr>
              <w:jc w:val="center"/>
            </w:pPr>
            <w:r w:rsidRPr="003F1C9B">
              <w:t>0.6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0.4</w:t>
            </w:r>
            <w:r>
              <w:t>0,</w:t>
            </w:r>
            <w:r w:rsidRPr="003F1C9B">
              <w:t xml:space="preserve"> 0.8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3D6A5D4A" w14:textId="77777777" w:rsidR="007C161E" w:rsidRDefault="007C161E" w:rsidP="007C161E">
            <w:pPr>
              <w:jc w:val="center"/>
            </w:pPr>
            <w:r w:rsidRPr="000F05BC">
              <w:t>0.91</w:t>
            </w:r>
            <w:r>
              <w:t>9</w:t>
            </w:r>
          </w:p>
        </w:tc>
      </w:tr>
      <w:tr w:rsidR="007C161E" w14:paraId="61BF5090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1F7F0439" w14:textId="77777777" w:rsidR="007C161E" w:rsidRDefault="007C161E" w:rsidP="007C161E">
            <w:pPr>
              <w:jc w:val="center"/>
            </w:pPr>
            <w:r w:rsidRPr="000223AE">
              <w:t>monocyte absolute value</w:t>
            </w:r>
          </w:p>
        </w:tc>
        <w:tc>
          <w:tcPr>
            <w:tcW w:w="2268" w:type="dxa"/>
            <w:vAlign w:val="center"/>
          </w:tcPr>
          <w:p w14:paraId="66D1B8D9" w14:textId="77777777" w:rsidR="007C161E" w:rsidRDefault="007C161E" w:rsidP="007C161E">
            <w:pPr>
              <w:jc w:val="center"/>
            </w:pPr>
            <w:r w:rsidRPr="003F1C9B">
              <w:t xml:space="preserve">0.37 </w:t>
            </w:r>
            <w:r>
              <w:t>(</w:t>
            </w:r>
            <w:r w:rsidRPr="003F1C9B">
              <w:t>0.3</w:t>
            </w:r>
            <w:r>
              <w:t>0,</w:t>
            </w:r>
            <w:r w:rsidRPr="003F1C9B">
              <w:t xml:space="preserve"> 0.45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16AD5B3D" w14:textId="77777777" w:rsidR="007C161E" w:rsidRDefault="007C161E" w:rsidP="007C161E">
            <w:pPr>
              <w:jc w:val="center"/>
            </w:pPr>
            <w:r w:rsidRPr="003F1C9B">
              <w:t xml:space="preserve">0.39 </w:t>
            </w:r>
            <w:r>
              <w:t>(</w:t>
            </w:r>
            <w:r w:rsidRPr="003F1C9B">
              <w:t>0.32</w:t>
            </w:r>
            <w:r>
              <w:t>,</w:t>
            </w:r>
            <w:r w:rsidRPr="003F1C9B">
              <w:t xml:space="preserve"> 0.4</w:t>
            </w:r>
            <w:r>
              <w:t>8)</w:t>
            </w:r>
          </w:p>
        </w:tc>
        <w:tc>
          <w:tcPr>
            <w:tcW w:w="1213" w:type="dxa"/>
            <w:vAlign w:val="center"/>
          </w:tcPr>
          <w:p w14:paraId="1391F70C" w14:textId="77777777" w:rsidR="007C161E" w:rsidRDefault="007C161E" w:rsidP="007C161E">
            <w:pPr>
              <w:jc w:val="center"/>
            </w:pPr>
            <w:r w:rsidRPr="000F05BC">
              <w:t>0.001</w:t>
            </w:r>
          </w:p>
        </w:tc>
      </w:tr>
      <w:tr w:rsidR="007C161E" w14:paraId="21E65FFE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03828FEA" w14:textId="77777777" w:rsidR="007C161E" w:rsidRDefault="007C161E" w:rsidP="007C161E">
            <w:pPr>
              <w:jc w:val="center"/>
            </w:pPr>
            <w:r w:rsidRPr="000223AE">
              <w:t>large platelet ratio</w:t>
            </w:r>
          </w:p>
        </w:tc>
        <w:tc>
          <w:tcPr>
            <w:tcW w:w="2268" w:type="dxa"/>
            <w:vAlign w:val="center"/>
          </w:tcPr>
          <w:p w14:paraId="42D7B131" w14:textId="77777777" w:rsidR="007C161E" w:rsidRDefault="007C161E" w:rsidP="007C161E">
            <w:pPr>
              <w:jc w:val="center"/>
            </w:pPr>
            <w:r w:rsidRPr="003F1C9B">
              <w:t>29.2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24.5</w:t>
            </w:r>
            <w:r>
              <w:t>0,</w:t>
            </w:r>
            <w:r w:rsidRPr="003F1C9B">
              <w:t xml:space="preserve"> 34.2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67B56C94" w14:textId="77777777" w:rsidR="007C161E" w:rsidRDefault="007C161E" w:rsidP="007C161E">
            <w:pPr>
              <w:jc w:val="center"/>
            </w:pPr>
            <w:r w:rsidRPr="003F1C9B">
              <w:t>28.9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24.5</w:t>
            </w:r>
            <w:r>
              <w:t>0,</w:t>
            </w:r>
            <w:r w:rsidRPr="003F1C9B">
              <w:t xml:space="preserve"> 34.2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36136A6B" w14:textId="77777777" w:rsidR="007C161E" w:rsidRDefault="007C161E" w:rsidP="007C161E">
            <w:pPr>
              <w:jc w:val="center"/>
            </w:pPr>
            <w:r w:rsidRPr="000F05BC">
              <w:t>0.79</w:t>
            </w:r>
            <w:r>
              <w:t>1</w:t>
            </w:r>
          </w:p>
        </w:tc>
      </w:tr>
      <w:tr w:rsidR="007C161E" w14:paraId="4A266264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1DFD53F0" w14:textId="77777777" w:rsidR="007C161E" w:rsidRDefault="007C161E" w:rsidP="007C161E">
            <w:pPr>
              <w:jc w:val="center"/>
            </w:pPr>
            <w:r w:rsidRPr="000223AE">
              <w:t>mean corpuscular hemoglobin</w:t>
            </w:r>
          </w:p>
        </w:tc>
        <w:tc>
          <w:tcPr>
            <w:tcW w:w="2268" w:type="dxa"/>
            <w:vAlign w:val="center"/>
          </w:tcPr>
          <w:p w14:paraId="1A89EEAA" w14:textId="77777777" w:rsidR="007C161E" w:rsidRDefault="007C161E" w:rsidP="007C161E">
            <w:pPr>
              <w:jc w:val="center"/>
            </w:pPr>
            <w:r w:rsidRPr="003F1C9B">
              <w:t>30.1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28.9</w:t>
            </w:r>
            <w:r>
              <w:t>0,</w:t>
            </w:r>
            <w:r w:rsidRPr="003F1C9B">
              <w:t xml:space="preserve"> 31.1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3895A662" w14:textId="77777777" w:rsidR="007C161E" w:rsidRDefault="007C161E" w:rsidP="007C161E">
            <w:pPr>
              <w:jc w:val="center"/>
            </w:pPr>
            <w:r w:rsidRPr="003F1C9B">
              <w:t>30.2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29.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31.</w:t>
            </w:r>
            <w:r>
              <w:t>0</w:t>
            </w:r>
            <w:r w:rsidRPr="003F1C9B">
              <w:t>0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601CC109" w14:textId="77777777" w:rsidR="007C161E" w:rsidRDefault="007C161E" w:rsidP="007C161E">
            <w:pPr>
              <w:jc w:val="center"/>
            </w:pPr>
            <w:r w:rsidRPr="000F05BC">
              <w:t>0.548</w:t>
            </w:r>
          </w:p>
        </w:tc>
      </w:tr>
      <w:tr w:rsidR="007C161E" w14:paraId="36287419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D99744A" w14:textId="77777777" w:rsidR="007C161E" w:rsidRPr="000223AE" w:rsidRDefault="007C161E" w:rsidP="007C161E">
            <w:pPr>
              <w:jc w:val="center"/>
            </w:pPr>
            <w:r w:rsidRPr="000223AE">
              <w:t>red blood cell volume distribution width standard deviation</w:t>
            </w:r>
          </w:p>
        </w:tc>
        <w:tc>
          <w:tcPr>
            <w:tcW w:w="2268" w:type="dxa"/>
            <w:vAlign w:val="center"/>
          </w:tcPr>
          <w:p w14:paraId="430F0C2E" w14:textId="77777777" w:rsidR="007C161E" w:rsidRDefault="007C161E" w:rsidP="007C161E">
            <w:pPr>
              <w:jc w:val="center"/>
            </w:pPr>
            <w:r w:rsidRPr="003F1C9B">
              <w:t>40.5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38.8</w:t>
            </w:r>
            <w:r>
              <w:t>0,</w:t>
            </w:r>
            <w:r w:rsidRPr="003F1C9B">
              <w:t xml:space="preserve"> 42.2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33531DA0" w14:textId="77777777" w:rsidR="007C161E" w:rsidRDefault="007C161E" w:rsidP="007C161E">
            <w:pPr>
              <w:jc w:val="center"/>
            </w:pPr>
            <w:r w:rsidRPr="003F1C9B">
              <w:t xml:space="preserve">40.75 </w:t>
            </w:r>
            <w:r>
              <w:t>(</w:t>
            </w:r>
            <w:r w:rsidRPr="003F1C9B">
              <w:t>38.9</w:t>
            </w:r>
            <w:r>
              <w:t>0,</w:t>
            </w:r>
            <w:r w:rsidRPr="003F1C9B">
              <w:t xml:space="preserve"> 42.5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16A43F98" w14:textId="77777777" w:rsidR="007C161E" w:rsidRDefault="007C161E" w:rsidP="007C161E">
            <w:pPr>
              <w:jc w:val="center"/>
            </w:pPr>
            <w:r w:rsidRPr="000F05BC">
              <w:t>0.178</w:t>
            </w:r>
          </w:p>
        </w:tc>
      </w:tr>
      <w:tr w:rsidR="007C161E" w14:paraId="15F58FD3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48FAC0AB" w14:textId="77777777" w:rsidR="007C161E" w:rsidRDefault="007C161E" w:rsidP="007C161E">
            <w:pPr>
              <w:jc w:val="center"/>
            </w:pPr>
            <w:r w:rsidRPr="000223AE">
              <w:t>hemoglobin</w:t>
            </w:r>
          </w:p>
        </w:tc>
        <w:tc>
          <w:tcPr>
            <w:tcW w:w="2268" w:type="dxa"/>
            <w:vAlign w:val="center"/>
          </w:tcPr>
          <w:p w14:paraId="56BE34F0" w14:textId="77777777" w:rsidR="007C161E" w:rsidRDefault="007C161E" w:rsidP="007C161E">
            <w:pPr>
              <w:jc w:val="center"/>
            </w:pPr>
            <w:r w:rsidRPr="003F1C9B">
              <w:t>139.</w:t>
            </w:r>
            <w:r>
              <w:t>0</w:t>
            </w:r>
            <w:r w:rsidRPr="003F1C9B">
              <w:t xml:space="preserve">0 </w:t>
            </w:r>
            <w:r>
              <w:t>(</w:t>
            </w:r>
            <w:r w:rsidRPr="003F1C9B">
              <w:t>130.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153.0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5A01CCB4" w14:textId="77777777" w:rsidR="007C161E" w:rsidRDefault="007C161E" w:rsidP="007C161E">
            <w:pPr>
              <w:jc w:val="center"/>
            </w:pPr>
            <w:r w:rsidRPr="003F1C9B">
              <w:t>145.0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133.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157.</w:t>
            </w:r>
            <w:r>
              <w:t>0</w:t>
            </w:r>
            <w:r w:rsidRPr="003F1C9B">
              <w:t>0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1216F65A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0</w:t>
            </w:r>
            <w:r>
              <w:t>.001</w:t>
            </w:r>
          </w:p>
        </w:tc>
      </w:tr>
      <w:tr w:rsidR="007C161E" w14:paraId="0CCAA3AF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089B3CD1" w14:textId="77777777" w:rsidR="007C161E" w:rsidRDefault="007C161E" w:rsidP="007C161E">
            <w:pPr>
              <w:jc w:val="center"/>
            </w:pPr>
            <w:r w:rsidRPr="000223AE">
              <w:t>corpuscular specific volume</w:t>
            </w:r>
          </w:p>
        </w:tc>
        <w:tc>
          <w:tcPr>
            <w:tcW w:w="2268" w:type="dxa"/>
            <w:vAlign w:val="center"/>
          </w:tcPr>
          <w:p w14:paraId="4678C304" w14:textId="77777777" w:rsidR="007C161E" w:rsidRDefault="007C161E" w:rsidP="007C161E">
            <w:pPr>
              <w:jc w:val="center"/>
            </w:pPr>
            <w:r w:rsidRPr="003F1C9B">
              <w:t>41.8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39.3</w:t>
            </w:r>
            <w:r>
              <w:t>0,</w:t>
            </w:r>
            <w:r w:rsidRPr="003F1C9B">
              <w:t xml:space="preserve"> 45.2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21DE46EC" w14:textId="77777777" w:rsidR="007C161E" w:rsidRDefault="007C161E" w:rsidP="007C161E">
            <w:pPr>
              <w:jc w:val="center"/>
            </w:pPr>
            <w:r w:rsidRPr="003F1C9B">
              <w:t xml:space="preserve">43.25 </w:t>
            </w:r>
            <w:r>
              <w:t>(</w:t>
            </w:r>
            <w:r w:rsidRPr="003F1C9B">
              <w:t>39.9</w:t>
            </w:r>
            <w:r>
              <w:t>0,</w:t>
            </w:r>
            <w:r w:rsidRPr="003F1C9B">
              <w:t xml:space="preserve"> 46.6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675396BC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0</w:t>
            </w:r>
            <w:r>
              <w:t>.001</w:t>
            </w:r>
          </w:p>
        </w:tc>
      </w:tr>
      <w:tr w:rsidR="007C161E" w14:paraId="30D81C06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4F62DF1" w14:textId="77777777" w:rsidR="007C161E" w:rsidRDefault="007C161E" w:rsidP="007C161E">
            <w:pPr>
              <w:jc w:val="center"/>
            </w:pPr>
            <w:r w:rsidRPr="000223AE">
              <w:t>mean corpuscular volume</w:t>
            </w:r>
          </w:p>
        </w:tc>
        <w:tc>
          <w:tcPr>
            <w:tcW w:w="2268" w:type="dxa"/>
            <w:vAlign w:val="center"/>
          </w:tcPr>
          <w:p w14:paraId="034D4754" w14:textId="77777777" w:rsidR="007C161E" w:rsidRDefault="007C161E" w:rsidP="007C161E">
            <w:pPr>
              <w:jc w:val="center"/>
            </w:pPr>
            <w:r w:rsidRPr="003F1C9B">
              <w:t>89.5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86.7</w:t>
            </w:r>
            <w:r>
              <w:t>0,</w:t>
            </w:r>
            <w:r w:rsidRPr="003F1C9B">
              <w:t xml:space="preserve"> 92.</w:t>
            </w:r>
            <w:r>
              <w:t>0</w:t>
            </w:r>
            <w:r w:rsidRPr="003F1C9B">
              <w:t>0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46B60DA6" w14:textId="77777777" w:rsidR="007C161E" w:rsidRDefault="007C161E" w:rsidP="007C161E">
            <w:pPr>
              <w:jc w:val="center"/>
            </w:pPr>
            <w:r w:rsidRPr="003F1C9B">
              <w:t>89.6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86.5</w:t>
            </w:r>
            <w:r>
              <w:t>0,</w:t>
            </w:r>
            <w:r w:rsidRPr="003F1C9B">
              <w:t xml:space="preserve"> 91.8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5136729F" w14:textId="77777777" w:rsidR="007C161E" w:rsidRDefault="007C161E" w:rsidP="007C161E">
            <w:pPr>
              <w:jc w:val="center"/>
            </w:pPr>
            <w:r w:rsidRPr="000F05BC">
              <w:t>0.707</w:t>
            </w:r>
          </w:p>
        </w:tc>
      </w:tr>
      <w:tr w:rsidR="007C161E" w14:paraId="1AFC520F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DB7D8FC" w14:textId="77777777" w:rsidR="007C161E" w:rsidRDefault="007C161E" w:rsidP="007C161E">
            <w:pPr>
              <w:jc w:val="center"/>
            </w:pPr>
            <w:r w:rsidRPr="000223AE">
              <w:t>mean corpuscular hemoglobin concentration</w:t>
            </w:r>
          </w:p>
        </w:tc>
        <w:tc>
          <w:tcPr>
            <w:tcW w:w="2268" w:type="dxa"/>
            <w:vAlign w:val="center"/>
          </w:tcPr>
          <w:p w14:paraId="410C2E56" w14:textId="77777777" w:rsidR="007C161E" w:rsidRDefault="007C161E" w:rsidP="007C161E">
            <w:pPr>
              <w:jc w:val="center"/>
            </w:pPr>
            <w:r w:rsidRPr="003F1C9B">
              <w:t>334.0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327.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341.0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0B5A7D93" w14:textId="77777777" w:rsidR="007C161E" w:rsidRDefault="007C161E" w:rsidP="007C161E">
            <w:pPr>
              <w:jc w:val="center"/>
            </w:pPr>
            <w:r w:rsidRPr="003F1C9B">
              <w:t>335.5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330.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342.0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29902C32" w14:textId="77777777" w:rsidR="007C161E" w:rsidRDefault="007C161E" w:rsidP="007C161E">
            <w:pPr>
              <w:jc w:val="center"/>
            </w:pPr>
            <w:r w:rsidRPr="000F05BC">
              <w:t>0.01</w:t>
            </w:r>
            <w:r>
              <w:t>7</w:t>
            </w:r>
          </w:p>
        </w:tc>
      </w:tr>
      <w:tr w:rsidR="007C161E" w14:paraId="25F1AA71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CE4BF65" w14:textId="77777777" w:rsidR="007C161E" w:rsidRPr="000223AE" w:rsidRDefault="007C161E" w:rsidP="007C161E">
            <w:pPr>
              <w:jc w:val="center"/>
            </w:pPr>
            <w:r w:rsidRPr="000223AE">
              <w:t>coefficient of variation of red blood cell distribution width</w:t>
            </w:r>
          </w:p>
        </w:tc>
        <w:tc>
          <w:tcPr>
            <w:tcW w:w="2268" w:type="dxa"/>
            <w:vAlign w:val="center"/>
          </w:tcPr>
          <w:p w14:paraId="4E8F7D80" w14:textId="77777777" w:rsidR="007C161E" w:rsidRDefault="007C161E" w:rsidP="007C161E">
            <w:pPr>
              <w:jc w:val="center"/>
            </w:pPr>
            <w:r w:rsidRPr="003F1C9B">
              <w:t>12.4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12.0</w:t>
            </w:r>
            <w:r>
              <w:t>0,</w:t>
            </w:r>
            <w:r w:rsidRPr="003F1C9B">
              <w:t xml:space="preserve"> 13.1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71CE8258" w14:textId="77777777" w:rsidR="007C161E" w:rsidRDefault="007C161E" w:rsidP="007C161E">
            <w:pPr>
              <w:jc w:val="center"/>
            </w:pPr>
            <w:r w:rsidRPr="003F1C9B">
              <w:t>12.5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12.1</w:t>
            </w:r>
            <w:r>
              <w:t>0,</w:t>
            </w:r>
            <w:r w:rsidRPr="003F1C9B">
              <w:t xml:space="preserve"> 13.2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1A6B6AEC" w14:textId="77777777" w:rsidR="007C161E" w:rsidRDefault="007C161E" w:rsidP="007C161E">
            <w:pPr>
              <w:jc w:val="center"/>
            </w:pPr>
            <w:r w:rsidRPr="000F05BC">
              <w:t>0.08</w:t>
            </w:r>
            <w:r>
              <w:t>6</w:t>
            </w:r>
          </w:p>
        </w:tc>
      </w:tr>
      <w:tr w:rsidR="007C161E" w14:paraId="56A5EAFE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43246833" w14:textId="77777777" w:rsidR="007C161E" w:rsidRDefault="007C161E" w:rsidP="007C161E">
            <w:pPr>
              <w:jc w:val="center"/>
            </w:pPr>
            <w:r w:rsidRPr="000223AE">
              <w:t>blood platelet count</w:t>
            </w:r>
          </w:p>
        </w:tc>
        <w:tc>
          <w:tcPr>
            <w:tcW w:w="2268" w:type="dxa"/>
            <w:vAlign w:val="center"/>
          </w:tcPr>
          <w:p w14:paraId="66BE3A60" w14:textId="77777777" w:rsidR="007C161E" w:rsidRDefault="007C161E" w:rsidP="007C161E">
            <w:pPr>
              <w:jc w:val="center"/>
            </w:pPr>
            <w:r w:rsidRPr="003F1C9B">
              <w:t>251.</w:t>
            </w:r>
            <w:r>
              <w:t>0</w:t>
            </w:r>
            <w:r w:rsidRPr="003F1C9B">
              <w:t xml:space="preserve">0 </w:t>
            </w:r>
            <w:r>
              <w:t>(</w:t>
            </w:r>
            <w:r w:rsidRPr="003F1C9B">
              <w:t>216.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287.</w:t>
            </w:r>
            <w:r>
              <w:t>0</w:t>
            </w:r>
            <w:r w:rsidRPr="003F1C9B">
              <w:t>0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2AD26A84" w14:textId="77777777" w:rsidR="007C161E" w:rsidRDefault="007C161E" w:rsidP="007C161E">
            <w:pPr>
              <w:jc w:val="center"/>
            </w:pPr>
            <w:r w:rsidRPr="003F1C9B">
              <w:t>248.0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213.</w:t>
            </w:r>
            <w:r>
              <w:t>0</w:t>
            </w:r>
            <w:r w:rsidRPr="003F1C9B">
              <w:t>0</w:t>
            </w:r>
            <w:r>
              <w:t>,</w:t>
            </w:r>
            <w:r w:rsidRPr="003F1C9B">
              <w:t xml:space="preserve"> 283.75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654D042C" w14:textId="77777777" w:rsidR="007C161E" w:rsidRDefault="007C161E" w:rsidP="007C161E">
            <w:pPr>
              <w:jc w:val="center"/>
            </w:pPr>
            <w:r w:rsidRPr="000F05BC">
              <w:t>0.334</w:t>
            </w:r>
          </w:p>
        </w:tc>
      </w:tr>
      <w:tr w:rsidR="007C161E" w14:paraId="35B2B5E4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634F867" w14:textId="77777777" w:rsidR="007C161E" w:rsidRDefault="007C161E" w:rsidP="007C161E">
            <w:pPr>
              <w:jc w:val="center"/>
            </w:pPr>
            <w:r w:rsidRPr="000223AE">
              <w:lastRenderedPageBreak/>
              <w:t>mean platelet volume</w:t>
            </w:r>
          </w:p>
        </w:tc>
        <w:tc>
          <w:tcPr>
            <w:tcW w:w="2268" w:type="dxa"/>
            <w:vAlign w:val="center"/>
          </w:tcPr>
          <w:p w14:paraId="292A5100" w14:textId="77777777" w:rsidR="007C161E" w:rsidRDefault="007C161E" w:rsidP="007C161E">
            <w:pPr>
              <w:jc w:val="center"/>
            </w:pPr>
            <w:r w:rsidRPr="003F1C9B">
              <w:t>10.5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9.9</w:t>
            </w:r>
            <w:r>
              <w:t>0,</w:t>
            </w:r>
            <w:r w:rsidRPr="003F1C9B">
              <w:t xml:space="preserve"> 11.1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57722EB6" w14:textId="77777777" w:rsidR="007C161E" w:rsidRDefault="007C161E" w:rsidP="007C161E">
            <w:pPr>
              <w:jc w:val="center"/>
            </w:pPr>
            <w:r w:rsidRPr="003F1C9B">
              <w:t>10.5</w:t>
            </w:r>
            <w:r>
              <w:t>3</w:t>
            </w:r>
            <w:r w:rsidRPr="003F1C9B">
              <w:t xml:space="preserve"> </w:t>
            </w:r>
            <w:r>
              <w:t>(</w:t>
            </w:r>
            <w:r w:rsidRPr="003F1C9B">
              <w:t>9.6</w:t>
            </w:r>
            <w:r>
              <w:t>2,</w:t>
            </w:r>
            <w:r w:rsidRPr="003F1C9B">
              <w:t xml:space="preserve"> </w:t>
            </w:r>
            <w:r w:rsidRPr="000F05BC">
              <w:t>11.4</w:t>
            </w:r>
            <w:r>
              <w:t>4)</w:t>
            </w:r>
          </w:p>
        </w:tc>
        <w:tc>
          <w:tcPr>
            <w:tcW w:w="1213" w:type="dxa"/>
            <w:vAlign w:val="center"/>
          </w:tcPr>
          <w:p w14:paraId="5276E16B" w14:textId="77777777" w:rsidR="007C161E" w:rsidRDefault="007C161E" w:rsidP="007C161E">
            <w:pPr>
              <w:jc w:val="center"/>
            </w:pPr>
            <w:r w:rsidRPr="000F05BC">
              <w:t>0.62</w:t>
            </w:r>
            <w:r>
              <w:t>9</w:t>
            </w:r>
          </w:p>
        </w:tc>
      </w:tr>
      <w:tr w:rsidR="007C161E" w14:paraId="3AF4D4CE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23F8B483" w14:textId="77777777" w:rsidR="007C161E" w:rsidRDefault="007C161E" w:rsidP="007C161E">
            <w:pPr>
              <w:jc w:val="center"/>
            </w:pPr>
            <w:r w:rsidRPr="000223AE">
              <w:t>platelet distribution width</w:t>
            </w:r>
          </w:p>
        </w:tc>
        <w:tc>
          <w:tcPr>
            <w:tcW w:w="2268" w:type="dxa"/>
            <w:vAlign w:val="center"/>
          </w:tcPr>
          <w:p w14:paraId="1731C069" w14:textId="77777777" w:rsidR="007C161E" w:rsidRDefault="007C161E" w:rsidP="007C161E">
            <w:pPr>
              <w:jc w:val="center"/>
            </w:pPr>
            <w:r w:rsidRPr="003F1C9B">
              <w:t>12.7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11.5</w:t>
            </w:r>
            <w:r>
              <w:t>0,</w:t>
            </w:r>
            <w:r w:rsidRPr="003F1C9B">
              <w:t xml:space="preserve"> 14.5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6AAF462C" w14:textId="77777777" w:rsidR="007C161E" w:rsidRDefault="007C161E" w:rsidP="007C161E">
            <w:pPr>
              <w:jc w:val="center"/>
            </w:pPr>
            <w:r w:rsidRPr="003F1C9B">
              <w:t>12.9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11.4</w:t>
            </w:r>
            <w:r>
              <w:t>0,</w:t>
            </w:r>
            <w:r w:rsidRPr="003F1C9B">
              <w:t xml:space="preserve"> 14.9</w:t>
            </w:r>
            <w:r>
              <w:t>3)</w:t>
            </w:r>
          </w:p>
        </w:tc>
        <w:tc>
          <w:tcPr>
            <w:tcW w:w="1213" w:type="dxa"/>
            <w:vAlign w:val="center"/>
          </w:tcPr>
          <w:p w14:paraId="6123F181" w14:textId="77777777" w:rsidR="007C161E" w:rsidRDefault="007C161E" w:rsidP="007C161E">
            <w:pPr>
              <w:jc w:val="center"/>
            </w:pPr>
            <w:r w:rsidRPr="000F05BC">
              <w:t>0.45</w:t>
            </w:r>
            <w:r>
              <w:t>4</w:t>
            </w:r>
          </w:p>
        </w:tc>
      </w:tr>
      <w:tr w:rsidR="007C161E" w14:paraId="31EF784E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D94AEBD" w14:textId="77777777" w:rsidR="007C161E" w:rsidRDefault="007C161E" w:rsidP="007C161E">
            <w:pPr>
              <w:jc w:val="center"/>
            </w:pPr>
            <w:r w:rsidRPr="000223AE">
              <w:t>absolute basophil count</w:t>
            </w:r>
          </w:p>
        </w:tc>
        <w:tc>
          <w:tcPr>
            <w:tcW w:w="2268" w:type="dxa"/>
            <w:vAlign w:val="center"/>
          </w:tcPr>
          <w:p w14:paraId="2C006293" w14:textId="77777777" w:rsidR="007C161E" w:rsidRDefault="007C161E" w:rsidP="007C161E">
            <w:pPr>
              <w:jc w:val="center"/>
            </w:pPr>
            <w:r w:rsidRPr="003F1C9B">
              <w:t xml:space="preserve">0.03 </w:t>
            </w:r>
            <w:r>
              <w:t>(</w:t>
            </w:r>
            <w:r w:rsidRPr="003F1C9B">
              <w:t>0.02</w:t>
            </w:r>
            <w:r>
              <w:t>,</w:t>
            </w:r>
            <w:r w:rsidRPr="003F1C9B">
              <w:t xml:space="preserve"> 0.05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25D27A0B" w14:textId="77777777" w:rsidR="007C161E" w:rsidRDefault="007C161E" w:rsidP="007C161E">
            <w:pPr>
              <w:jc w:val="center"/>
            </w:pPr>
            <w:r w:rsidRPr="003F1C9B">
              <w:t xml:space="preserve">0.03 </w:t>
            </w:r>
            <w:r>
              <w:t>(</w:t>
            </w:r>
            <w:r w:rsidRPr="003F1C9B">
              <w:t>0.02</w:t>
            </w:r>
            <w:r>
              <w:t>,</w:t>
            </w:r>
            <w:r w:rsidRPr="003F1C9B">
              <w:t xml:space="preserve"> 0.05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16A0CD44" w14:textId="77777777" w:rsidR="007C161E" w:rsidRDefault="007C161E" w:rsidP="007C161E">
            <w:pPr>
              <w:jc w:val="center"/>
            </w:pPr>
            <w:r w:rsidRPr="000F05BC">
              <w:t>0.163</w:t>
            </w:r>
          </w:p>
        </w:tc>
      </w:tr>
      <w:tr w:rsidR="007C161E" w14:paraId="44419CCC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4AE71091" w14:textId="77777777" w:rsidR="007C161E" w:rsidRDefault="007C161E" w:rsidP="007C161E">
            <w:pPr>
              <w:jc w:val="center"/>
            </w:pPr>
            <w:r w:rsidRPr="000223AE">
              <w:t>absolute eosinophil count</w:t>
            </w:r>
          </w:p>
        </w:tc>
        <w:tc>
          <w:tcPr>
            <w:tcW w:w="2268" w:type="dxa"/>
            <w:vAlign w:val="center"/>
          </w:tcPr>
          <w:p w14:paraId="1D73686A" w14:textId="77777777" w:rsidR="007C161E" w:rsidRDefault="007C161E" w:rsidP="007C161E">
            <w:pPr>
              <w:jc w:val="center"/>
            </w:pPr>
            <w:r w:rsidRPr="003F1C9B">
              <w:t>0.1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0.06</w:t>
            </w:r>
            <w:r>
              <w:t>,</w:t>
            </w:r>
            <w:r w:rsidRPr="003F1C9B">
              <w:t xml:space="preserve"> 0.17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6F7966E6" w14:textId="77777777" w:rsidR="007C161E" w:rsidRDefault="007C161E" w:rsidP="007C161E">
            <w:pPr>
              <w:jc w:val="center"/>
            </w:pPr>
            <w:r w:rsidRPr="003F1C9B">
              <w:t>0.1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0.06</w:t>
            </w:r>
            <w:r>
              <w:t>,</w:t>
            </w:r>
            <w:r w:rsidRPr="003F1C9B">
              <w:t xml:space="preserve"> 0.19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1F6D6ED5" w14:textId="77777777" w:rsidR="007C161E" w:rsidRDefault="007C161E" w:rsidP="007C161E">
            <w:pPr>
              <w:jc w:val="center"/>
            </w:pPr>
            <w:r w:rsidRPr="000F05BC">
              <w:t>0.445</w:t>
            </w:r>
          </w:p>
        </w:tc>
      </w:tr>
      <w:tr w:rsidR="007C161E" w14:paraId="79954BD5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24291986" w14:textId="77777777" w:rsidR="007C161E" w:rsidRDefault="007C161E" w:rsidP="007C161E">
            <w:pPr>
              <w:jc w:val="center"/>
            </w:pPr>
            <w:r w:rsidRPr="000223AE">
              <w:t>neutrophil percentage</w:t>
            </w:r>
          </w:p>
        </w:tc>
        <w:tc>
          <w:tcPr>
            <w:tcW w:w="2268" w:type="dxa"/>
            <w:vAlign w:val="center"/>
          </w:tcPr>
          <w:p w14:paraId="57C4F43B" w14:textId="77777777" w:rsidR="007C161E" w:rsidRDefault="007C161E" w:rsidP="007C161E">
            <w:pPr>
              <w:jc w:val="center"/>
            </w:pPr>
            <w:r w:rsidRPr="003F1C9B">
              <w:t xml:space="preserve">55.92 </w:t>
            </w:r>
            <w:r>
              <w:t>(</w:t>
            </w:r>
            <w:r w:rsidRPr="003F1C9B">
              <w:t>48.</w:t>
            </w:r>
            <w:r>
              <w:t>10,</w:t>
            </w:r>
            <w:r w:rsidRPr="003F1C9B">
              <w:t xml:space="preserve"> </w:t>
            </w:r>
            <w:r w:rsidRPr="000F05BC">
              <w:t>63.7</w:t>
            </w:r>
            <w:r>
              <w:t>5)</w:t>
            </w:r>
          </w:p>
        </w:tc>
        <w:tc>
          <w:tcPr>
            <w:tcW w:w="2693" w:type="dxa"/>
            <w:vAlign w:val="center"/>
          </w:tcPr>
          <w:p w14:paraId="39DA715F" w14:textId="77777777" w:rsidR="007C161E" w:rsidRDefault="007C161E" w:rsidP="007C161E">
            <w:pPr>
              <w:jc w:val="center"/>
            </w:pPr>
            <w:r w:rsidRPr="003F1C9B">
              <w:t>56.6</w:t>
            </w:r>
            <w:r>
              <w:t>2</w:t>
            </w:r>
            <w:r w:rsidRPr="003F1C9B">
              <w:t xml:space="preserve"> </w:t>
            </w:r>
            <w:r>
              <w:t>(</w:t>
            </w:r>
            <w:r w:rsidRPr="003F1C9B">
              <w:t>48.6</w:t>
            </w:r>
            <w:r>
              <w:t>1,</w:t>
            </w:r>
            <w:r w:rsidRPr="003F1C9B">
              <w:t xml:space="preserve"> </w:t>
            </w:r>
            <w:r w:rsidRPr="000F05BC">
              <w:t>64.6</w:t>
            </w:r>
            <w:r>
              <w:t>3)</w:t>
            </w:r>
          </w:p>
        </w:tc>
        <w:tc>
          <w:tcPr>
            <w:tcW w:w="1213" w:type="dxa"/>
            <w:vAlign w:val="center"/>
          </w:tcPr>
          <w:p w14:paraId="0C3C1F9C" w14:textId="77777777" w:rsidR="007C161E" w:rsidRDefault="007C161E" w:rsidP="007C161E">
            <w:pPr>
              <w:jc w:val="center"/>
            </w:pPr>
            <w:r w:rsidRPr="000F05BC">
              <w:t>0.096</w:t>
            </w:r>
          </w:p>
        </w:tc>
      </w:tr>
      <w:tr w:rsidR="007C161E" w14:paraId="37B2CE68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F8B1201" w14:textId="77777777" w:rsidR="007C161E" w:rsidRDefault="007C161E" w:rsidP="007C161E">
            <w:pPr>
              <w:jc w:val="center"/>
            </w:pPr>
            <w:r w:rsidRPr="000223AE">
              <w:t>lymphocyte percentage</w:t>
            </w:r>
          </w:p>
        </w:tc>
        <w:tc>
          <w:tcPr>
            <w:tcW w:w="2268" w:type="dxa"/>
            <w:vAlign w:val="center"/>
          </w:tcPr>
          <w:p w14:paraId="453E924B" w14:textId="77777777" w:rsidR="007C161E" w:rsidRDefault="007C161E" w:rsidP="007C161E">
            <w:pPr>
              <w:jc w:val="center"/>
            </w:pPr>
            <w:r w:rsidRPr="003F1C9B">
              <w:t>34.4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29.5</w:t>
            </w:r>
            <w:r>
              <w:t>0,</w:t>
            </w:r>
            <w:r w:rsidRPr="003F1C9B">
              <w:t xml:space="preserve"> 39.2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0C7F30AC" w14:textId="77777777" w:rsidR="007C161E" w:rsidRDefault="007C161E" w:rsidP="007C161E">
            <w:pPr>
              <w:jc w:val="center"/>
            </w:pPr>
            <w:r w:rsidRPr="003F1C9B">
              <w:t>33.8</w:t>
            </w:r>
            <w:r>
              <w:t>3</w:t>
            </w:r>
            <w:r w:rsidRPr="003F1C9B">
              <w:t xml:space="preserve"> </w:t>
            </w:r>
            <w:r>
              <w:t>(</w:t>
            </w:r>
            <w:r w:rsidRPr="003F1C9B">
              <w:t>26.35</w:t>
            </w:r>
            <w:r>
              <w:t>,</w:t>
            </w:r>
            <w:r w:rsidRPr="003F1C9B">
              <w:t xml:space="preserve"> </w:t>
            </w:r>
            <w:r w:rsidRPr="000F05BC">
              <w:t>41.3</w:t>
            </w:r>
            <w:r>
              <w:t>1)</w:t>
            </w:r>
          </w:p>
        </w:tc>
        <w:tc>
          <w:tcPr>
            <w:tcW w:w="1213" w:type="dxa"/>
            <w:vAlign w:val="center"/>
          </w:tcPr>
          <w:p w14:paraId="067AFFC5" w14:textId="77777777" w:rsidR="007C161E" w:rsidRDefault="007C161E" w:rsidP="007C161E">
            <w:pPr>
              <w:jc w:val="center"/>
            </w:pPr>
            <w:r w:rsidRPr="000F05BC">
              <w:t>0.08</w:t>
            </w:r>
            <w:r>
              <w:t>3</w:t>
            </w:r>
          </w:p>
        </w:tc>
      </w:tr>
      <w:tr w:rsidR="007C161E" w14:paraId="29502E38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1A53B34" w14:textId="77777777" w:rsidR="007C161E" w:rsidRDefault="007C161E" w:rsidP="007C161E">
            <w:pPr>
              <w:jc w:val="center"/>
            </w:pPr>
            <w:r w:rsidRPr="000223AE">
              <w:t>red blood cell count</w:t>
            </w:r>
          </w:p>
        </w:tc>
        <w:tc>
          <w:tcPr>
            <w:tcW w:w="2268" w:type="dxa"/>
            <w:vAlign w:val="center"/>
          </w:tcPr>
          <w:p w14:paraId="1ADD286A" w14:textId="77777777" w:rsidR="007C161E" w:rsidRDefault="007C161E" w:rsidP="007C161E">
            <w:pPr>
              <w:jc w:val="center"/>
            </w:pPr>
            <w:r w:rsidRPr="003F1C9B">
              <w:t>4.7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4.39</w:t>
            </w:r>
            <w:r>
              <w:t>,</w:t>
            </w:r>
            <w:r w:rsidRPr="003F1C9B">
              <w:t xml:space="preserve"> 5.14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31641AEA" w14:textId="77777777" w:rsidR="007C161E" w:rsidRDefault="007C161E" w:rsidP="007C161E">
            <w:pPr>
              <w:jc w:val="center"/>
            </w:pPr>
            <w:r w:rsidRPr="003F1C9B">
              <w:t>4.8</w:t>
            </w:r>
            <w:r>
              <w:t>8</w:t>
            </w:r>
            <w:r w:rsidRPr="003F1C9B">
              <w:t xml:space="preserve"> </w:t>
            </w:r>
            <w:r>
              <w:t>(</w:t>
            </w:r>
            <w:r w:rsidRPr="003F1C9B">
              <w:t>4.47</w:t>
            </w:r>
            <w:r>
              <w:t>,</w:t>
            </w:r>
            <w:r w:rsidRPr="003F1C9B">
              <w:t xml:space="preserve"> 5.29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68694385" w14:textId="77777777" w:rsidR="007C161E" w:rsidRDefault="007C161E" w:rsidP="007C161E">
            <w:pPr>
              <w:jc w:val="center"/>
            </w:pPr>
            <w:r w:rsidRPr="000F05BC">
              <w:t>0.00</w:t>
            </w:r>
            <w:r>
              <w:t>1</w:t>
            </w:r>
          </w:p>
        </w:tc>
      </w:tr>
      <w:tr w:rsidR="007C161E" w14:paraId="20E4B53C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0409D936" w14:textId="77777777" w:rsidR="007C161E" w:rsidRDefault="007C161E" w:rsidP="007C161E">
            <w:pPr>
              <w:jc w:val="center"/>
            </w:pPr>
            <w:r w:rsidRPr="000223AE">
              <w:t>white blood cell count</w:t>
            </w:r>
          </w:p>
        </w:tc>
        <w:tc>
          <w:tcPr>
            <w:tcW w:w="2268" w:type="dxa"/>
            <w:vAlign w:val="center"/>
          </w:tcPr>
          <w:p w14:paraId="08DEAF4F" w14:textId="77777777" w:rsidR="007C161E" w:rsidRDefault="007C161E" w:rsidP="007C161E">
            <w:pPr>
              <w:jc w:val="center"/>
            </w:pPr>
            <w:r w:rsidRPr="003F1C9B">
              <w:t xml:space="preserve">5.73 </w:t>
            </w:r>
            <w:r>
              <w:t>(</w:t>
            </w:r>
            <w:r w:rsidRPr="003F1C9B">
              <w:t>4.9</w:t>
            </w:r>
            <w:r>
              <w:t>0,</w:t>
            </w:r>
            <w:r w:rsidRPr="003F1C9B">
              <w:t xml:space="preserve"> 6.65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61F81023" w14:textId="77777777" w:rsidR="007C161E" w:rsidRDefault="007C161E" w:rsidP="007C161E">
            <w:pPr>
              <w:jc w:val="center"/>
            </w:pPr>
            <w:r w:rsidRPr="003F1C9B">
              <w:t xml:space="preserve">6.03 </w:t>
            </w:r>
            <w:r>
              <w:t>(</w:t>
            </w:r>
            <w:r w:rsidRPr="003F1C9B">
              <w:t>5.2</w:t>
            </w:r>
            <w:r>
              <w:t>8,</w:t>
            </w:r>
            <w:r w:rsidRPr="003F1C9B">
              <w:t xml:space="preserve"> 7.0</w:t>
            </w:r>
            <w:r>
              <w:t>2)</w:t>
            </w:r>
          </w:p>
        </w:tc>
        <w:tc>
          <w:tcPr>
            <w:tcW w:w="1213" w:type="dxa"/>
            <w:vAlign w:val="center"/>
          </w:tcPr>
          <w:p w14:paraId="048FEF87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0</w:t>
            </w:r>
            <w:r>
              <w:t>.001</w:t>
            </w:r>
          </w:p>
        </w:tc>
      </w:tr>
      <w:tr w:rsidR="007C161E" w14:paraId="3CDBB8B1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01097234" w14:textId="77777777" w:rsidR="007C161E" w:rsidRDefault="007C161E" w:rsidP="007C161E">
            <w:pPr>
              <w:jc w:val="center"/>
            </w:pPr>
            <w:r w:rsidRPr="000223AE">
              <w:t>uric acid</w:t>
            </w:r>
          </w:p>
        </w:tc>
        <w:tc>
          <w:tcPr>
            <w:tcW w:w="2268" w:type="dxa"/>
            <w:vAlign w:val="center"/>
          </w:tcPr>
          <w:p w14:paraId="626ED93B" w14:textId="77777777" w:rsidR="007C161E" w:rsidRDefault="007C161E" w:rsidP="007C161E">
            <w:pPr>
              <w:jc w:val="center"/>
            </w:pPr>
            <w:r w:rsidRPr="003F1C9B">
              <w:t>295.9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251.3</w:t>
            </w:r>
            <w:r>
              <w:t>0,</w:t>
            </w:r>
            <w:r w:rsidRPr="003F1C9B">
              <w:t xml:space="preserve"> 359.3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519089F2" w14:textId="77777777" w:rsidR="007C161E" w:rsidRDefault="007C161E" w:rsidP="007C161E">
            <w:pPr>
              <w:jc w:val="center"/>
            </w:pPr>
            <w:r w:rsidRPr="003F1C9B">
              <w:t xml:space="preserve">324.95 </w:t>
            </w:r>
            <w:r>
              <w:t>(</w:t>
            </w:r>
            <w:r w:rsidRPr="003F1C9B">
              <w:t>270.7</w:t>
            </w:r>
            <w:r>
              <w:t>3,</w:t>
            </w:r>
            <w:r w:rsidRPr="003F1C9B">
              <w:t xml:space="preserve"> 383.4</w:t>
            </w:r>
            <w:r>
              <w:t>8)</w:t>
            </w:r>
          </w:p>
        </w:tc>
        <w:tc>
          <w:tcPr>
            <w:tcW w:w="1213" w:type="dxa"/>
            <w:vAlign w:val="center"/>
          </w:tcPr>
          <w:p w14:paraId="3108E23B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0</w:t>
            </w:r>
            <w:r>
              <w:t>.001</w:t>
            </w:r>
          </w:p>
        </w:tc>
      </w:tr>
      <w:tr w:rsidR="007C161E" w14:paraId="6AA1BC02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4492E2C" w14:textId="77777777" w:rsidR="007C161E" w:rsidRDefault="007C161E" w:rsidP="007C161E">
            <w:pPr>
              <w:jc w:val="center"/>
            </w:pPr>
            <w:proofErr w:type="spellStart"/>
            <w:r w:rsidRPr="000223AE">
              <w:t>burea</w:t>
            </w:r>
            <w:proofErr w:type="spellEnd"/>
            <w:r w:rsidRPr="000223AE">
              <w:t xml:space="preserve"> nitrogen</w:t>
            </w:r>
          </w:p>
        </w:tc>
        <w:tc>
          <w:tcPr>
            <w:tcW w:w="2268" w:type="dxa"/>
            <w:vAlign w:val="center"/>
          </w:tcPr>
          <w:p w14:paraId="167D3FF4" w14:textId="77777777" w:rsidR="007C161E" w:rsidRDefault="007C161E" w:rsidP="007C161E">
            <w:pPr>
              <w:jc w:val="center"/>
            </w:pPr>
            <w:r w:rsidRPr="003F1C9B">
              <w:t>4.1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3.52</w:t>
            </w:r>
            <w:r>
              <w:t>,</w:t>
            </w:r>
            <w:r w:rsidRPr="003F1C9B">
              <w:t xml:space="preserve"> 4.82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5E0B31AE" w14:textId="77777777" w:rsidR="007C161E" w:rsidRDefault="007C161E" w:rsidP="007C161E">
            <w:pPr>
              <w:jc w:val="center"/>
            </w:pPr>
            <w:r w:rsidRPr="003F1C9B">
              <w:t xml:space="preserve">4.25 </w:t>
            </w:r>
            <w:r>
              <w:t>(</w:t>
            </w:r>
            <w:r w:rsidRPr="003F1C9B">
              <w:t>3.63</w:t>
            </w:r>
            <w:r>
              <w:t>,</w:t>
            </w:r>
            <w:r w:rsidRPr="003F1C9B">
              <w:t xml:space="preserve"> 5.0</w:t>
            </w:r>
            <w:r>
              <w:t>3)</w:t>
            </w:r>
          </w:p>
        </w:tc>
        <w:tc>
          <w:tcPr>
            <w:tcW w:w="1213" w:type="dxa"/>
            <w:vAlign w:val="center"/>
          </w:tcPr>
          <w:p w14:paraId="6E7DC955" w14:textId="77777777" w:rsidR="007C161E" w:rsidRDefault="007C161E" w:rsidP="007C161E">
            <w:pPr>
              <w:jc w:val="center"/>
            </w:pPr>
            <w:r w:rsidRPr="000F05BC">
              <w:t>0.015</w:t>
            </w:r>
          </w:p>
        </w:tc>
      </w:tr>
      <w:tr w:rsidR="007C161E" w14:paraId="43D091C3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9B69BED" w14:textId="77777777" w:rsidR="007C161E" w:rsidRPr="000223AE" w:rsidRDefault="007C161E" w:rsidP="007C161E">
            <w:pPr>
              <w:jc w:val="center"/>
            </w:pPr>
            <w:r w:rsidRPr="000223AE">
              <w:t>creatinine</w:t>
            </w:r>
          </w:p>
        </w:tc>
        <w:tc>
          <w:tcPr>
            <w:tcW w:w="2268" w:type="dxa"/>
            <w:vAlign w:val="center"/>
          </w:tcPr>
          <w:p w14:paraId="4D88AEF6" w14:textId="77777777" w:rsidR="007C161E" w:rsidRDefault="007C161E" w:rsidP="007C161E">
            <w:pPr>
              <w:jc w:val="center"/>
            </w:pPr>
            <w:r w:rsidRPr="003F1C9B">
              <w:t>68.7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60.3</w:t>
            </w:r>
            <w:r>
              <w:t>0,</w:t>
            </w:r>
            <w:r w:rsidRPr="003F1C9B">
              <w:t xml:space="preserve"> 83.0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0FACE15F" w14:textId="77777777" w:rsidR="007C161E" w:rsidRDefault="007C161E" w:rsidP="007C161E">
            <w:pPr>
              <w:jc w:val="center"/>
            </w:pPr>
            <w:r w:rsidRPr="003F1C9B">
              <w:t>74.0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62.9</w:t>
            </w:r>
            <w:r>
              <w:t>0,</w:t>
            </w:r>
            <w:r w:rsidRPr="003F1C9B">
              <w:t xml:space="preserve"> 85.75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764EB05B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0</w:t>
            </w:r>
            <w:r>
              <w:t>.001</w:t>
            </w:r>
          </w:p>
        </w:tc>
      </w:tr>
      <w:tr w:rsidR="007C161E" w14:paraId="4AC71B46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374C5AD" w14:textId="77777777" w:rsidR="007C161E" w:rsidRPr="000223AE" w:rsidRDefault="007C161E" w:rsidP="007C161E">
            <w:pPr>
              <w:jc w:val="center"/>
            </w:pPr>
            <w:r w:rsidRPr="000223AE">
              <w:t>thyrotropin</w:t>
            </w:r>
          </w:p>
        </w:tc>
        <w:tc>
          <w:tcPr>
            <w:tcW w:w="2268" w:type="dxa"/>
            <w:vAlign w:val="center"/>
          </w:tcPr>
          <w:p w14:paraId="21D03D8A" w14:textId="77777777" w:rsidR="007C161E" w:rsidRDefault="007C161E" w:rsidP="007C161E">
            <w:pPr>
              <w:jc w:val="center"/>
            </w:pPr>
            <w:r w:rsidRPr="003F1C9B">
              <w:t xml:space="preserve">2.04 </w:t>
            </w:r>
            <w:r>
              <w:t>(</w:t>
            </w:r>
            <w:r w:rsidRPr="003F1C9B">
              <w:t>1.47</w:t>
            </w:r>
            <w:r>
              <w:t>,</w:t>
            </w:r>
            <w:r w:rsidRPr="003F1C9B">
              <w:t xml:space="preserve"> 2.8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4CD599BE" w14:textId="77777777" w:rsidR="007C161E" w:rsidRDefault="007C161E" w:rsidP="007C161E">
            <w:pPr>
              <w:jc w:val="center"/>
            </w:pPr>
            <w:r w:rsidRPr="003F1C9B">
              <w:t xml:space="preserve">2.15 </w:t>
            </w:r>
            <w:r>
              <w:t>(</w:t>
            </w:r>
            <w:r w:rsidRPr="003F1C9B">
              <w:t>1.5</w:t>
            </w:r>
            <w:r>
              <w:t>9,</w:t>
            </w:r>
            <w:r w:rsidRPr="003F1C9B">
              <w:t xml:space="preserve"> 2.8</w:t>
            </w:r>
            <w:r>
              <w:t>4)</w:t>
            </w:r>
          </w:p>
        </w:tc>
        <w:tc>
          <w:tcPr>
            <w:tcW w:w="1213" w:type="dxa"/>
            <w:vAlign w:val="center"/>
          </w:tcPr>
          <w:p w14:paraId="3977FA38" w14:textId="77777777" w:rsidR="007C161E" w:rsidRDefault="007C161E" w:rsidP="007C161E">
            <w:pPr>
              <w:jc w:val="center"/>
            </w:pPr>
            <w:r w:rsidRPr="000F05BC">
              <w:t>0.16</w:t>
            </w:r>
            <w:r>
              <w:t>7</w:t>
            </w:r>
          </w:p>
        </w:tc>
      </w:tr>
      <w:tr w:rsidR="007C161E" w14:paraId="119922AC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36E199B" w14:textId="77777777" w:rsidR="007C161E" w:rsidRPr="000223AE" w:rsidRDefault="007C161E" w:rsidP="007C161E">
            <w:pPr>
              <w:jc w:val="center"/>
            </w:pPr>
            <w:r w:rsidRPr="000223AE">
              <w:t>transparency</w:t>
            </w:r>
          </w:p>
        </w:tc>
        <w:tc>
          <w:tcPr>
            <w:tcW w:w="2268" w:type="dxa"/>
            <w:vAlign w:val="center"/>
          </w:tcPr>
          <w:p w14:paraId="41D92C98" w14:textId="77777777" w:rsidR="007C161E" w:rsidRDefault="007C161E" w:rsidP="007C161E">
            <w:pPr>
              <w:jc w:val="center"/>
            </w:pPr>
          </w:p>
        </w:tc>
        <w:tc>
          <w:tcPr>
            <w:tcW w:w="2693" w:type="dxa"/>
            <w:vAlign w:val="center"/>
          </w:tcPr>
          <w:p w14:paraId="4390A287" w14:textId="77777777" w:rsidR="007C161E" w:rsidRDefault="007C161E" w:rsidP="007C161E">
            <w:pPr>
              <w:jc w:val="center"/>
            </w:pPr>
          </w:p>
        </w:tc>
        <w:tc>
          <w:tcPr>
            <w:tcW w:w="1213" w:type="dxa"/>
            <w:vAlign w:val="center"/>
          </w:tcPr>
          <w:p w14:paraId="1EB7F0AF" w14:textId="77777777" w:rsidR="007C161E" w:rsidRDefault="007C161E" w:rsidP="007C161E">
            <w:pPr>
              <w:jc w:val="center"/>
            </w:pPr>
            <w:r w:rsidRPr="000654AC">
              <w:t>0.45</w:t>
            </w:r>
            <w:r>
              <w:t>7</w:t>
            </w:r>
          </w:p>
        </w:tc>
      </w:tr>
      <w:tr w:rsidR="007C161E" w:rsidRPr="000654AC" w14:paraId="5B3FDFE4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AD3E3B2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clear</w:t>
            </w:r>
          </w:p>
        </w:tc>
        <w:tc>
          <w:tcPr>
            <w:tcW w:w="2268" w:type="dxa"/>
            <w:vAlign w:val="center"/>
          </w:tcPr>
          <w:p w14:paraId="6DD2FAE1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2</w:t>
            </w:r>
            <w:r>
              <w:t>67 (</w:t>
            </w:r>
            <w:r w:rsidRPr="009E5EB1">
              <w:t>86.13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51EF7410" w14:textId="77777777" w:rsidR="007C161E" w:rsidRDefault="007C161E" w:rsidP="007C161E">
            <w:pPr>
              <w:jc w:val="center"/>
            </w:pPr>
            <w:r w:rsidRPr="000654AC">
              <w:t>1828</w:t>
            </w:r>
            <w:r>
              <w:t xml:space="preserve"> (</w:t>
            </w:r>
            <w:r w:rsidRPr="000654AC">
              <w:t>84.28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6A445A0F" w14:textId="77777777" w:rsidR="007C161E" w:rsidRPr="000654AC" w:rsidRDefault="007C161E" w:rsidP="007C161E">
            <w:pPr>
              <w:jc w:val="center"/>
            </w:pPr>
          </w:p>
        </w:tc>
      </w:tr>
      <w:tr w:rsidR="007C161E" w:rsidRPr="000654AC" w14:paraId="6CDB5FC8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C7D23FE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slightly turbid</w:t>
            </w:r>
          </w:p>
        </w:tc>
        <w:tc>
          <w:tcPr>
            <w:tcW w:w="2268" w:type="dxa"/>
            <w:vAlign w:val="center"/>
          </w:tcPr>
          <w:p w14:paraId="27DA8BE9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2</w:t>
            </w:r>
            <w:r>
              <w:t>6 (</w:t>
            </w:r>
            <w:r w:rsidRPr="009E5EB1">
              <w:t>8.39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06362BCF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2</w:t>
            </w:r>
            <w:r>
              <w:t>38 (</w:t>
            </w:r>
            <w:r w:rsidRPr="000654AC">
              <w:t>10.97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673B6695" w14:textId="77777777" w:rsidR="007C161E" w:rsidRPr="000654AC" w:rsidRDefault="007C161E" w:rsidP="007C161E">
            <w:pPr>
              <w:jc w:val="center"/>
            </w:pPr>
          </w:p>
        </w:tc>
      </w:tr>
      <w:tr w:rsidR="007C161E" w:rsidRPr="000654AC" w14:paraId="0DDD86F5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6F66CF3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turbid</w:t>
            </w:r>
          </w:p>
        </w:tc>
        <w:tc>
          <w:tcPr>
            <w:tcW w:w="2268" w:type="dxa"/>
            <w:vAlign w:val="center"/>
          </w:tcPr>
          <w:p w14:paraId="26BE7255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0 (</w:t>
            </w:r>
            <w:r w:rsidRPr="009E5EB1">
              <w:t>3.23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7334E85D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5</w:t>
            </w:r>
            <w:r>
              <w:t>7 (</w:t>
            </w:r>
            <w:r w:rsidRPr="000654AC">
              <w:t>2.63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4FC32E8C" w14:textId="77777777" w:rsidR="007C161E" w:rsidRPr="000654AC" w:rsidRDefault="007C161E" w:rsidP="007C161E">
            <w:pPr>
              <w:jc w:val="center"/>
            </w:pPr>
          </w:p>
        </w:tc>
      </w:tr>
      <w:tr w:rsidR="007C161E" w:rsidRPr="000654AC" w14:paraId="7A01BF65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068F0D2B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severe turbidity</w:t>
            </w:r>
          </w:p>
        </w:tc>
        <w:tc>
          <w:tcPr>
            <w:tcW w:w="2268" w:type="dxa"/>
            <w:vAlign w:val="center"/>
          </w:tcPr>
          <w:p w14:paraId="38F8EBE2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0</w:t>
            </w:r>
            <w:r>
              <w:t xml:space="preserve"> (0%)</w:t>
            </w:r>
          </w:p>
        </w:tc>
        <w:tc>
          <w:tcPr>
            <w:tcW w:w="2693" w:type="dxa"/>
            <w:vAlign w:val="center"/>
          </w:tcPr>
          <w:p w14:paraId="407E1EF5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3</w:t>
            </w:r>
            <w:r>
              <w:t xml:space="preserve"> (</w:t>
            </w:r>
            <w:r w:rsidRPr="000654AC">
              <w:t>0.14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41767F63" w14:textId="77777777" w:rsidR="007C161E" w:rsidRPr="000654AC" w:rsidRDefault="007C161E" w:rsidP="007C161E">
            <w:pPr>
              <w:jc w:val="center"/>
            </w:pPr>
          </w:p>
        </w:tc>
      </w:tr>
      <w:tr w:rsidR="007C161E" w14:paraId="01B60528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0187C01" w14:textId="77777777" w:rsidR="007C161E" w:rsidRPr="000223AE" w:rsidRDefault="007C161E" w:rsidP="007C161E">
            <w:pPr>
              <w:jc w:val="center"/>
            </w:pPr>
            <w:r w:rsidRPr="000223AE">
              <w:t>urinary bilirubin</w:t>
            </w:r>
          </w:p>
        </w:tc>
        <w:tc>
          <w:tcPr>
            <w:tcW w:w="2268" w:type="dxa"/>
            <w:vAlign w:val="center"/>
          </w:tcPr>
          <w:p w14:paraId="365A0503" w14:textId="77777777" w:rsidR="007C161E" w:rsidRDefault="007C161E" w:rsidP="007C161E">
            <w:pPr>
              <w:jc w:val="center"/>
            </w:pPr>
          </w:p>
        </w:tc>
        <w:tc>
          <w:tcPr>
            <w:tcW w:w="2693" w:type="dxa"/>
            <w:vAlign w:val="center"/>
          </w:tcPr>
          <w:p w14:paraId="367F04FB" w14:textId="77777777" w:rsidR="007C161E" w:rsidRDefault="007C161E" w:rsidP="007C161E">
            <w:pPr>
              <w:jc w:val="center"/>
            </w:pPr>
          </w:p>
        </w:tc>
        <w:tc>
          <w:tcPr>
            <w:tcW w:w="1213" w:type="dxa"/>
            <w:vAlign w:val="center"/>
          </w:tcPr>
          <w:p w14:paraId="41EED033" w14:textId="77777777" w:rsidR="007C161E" w:rsidRDefault="007C161E" w:rsidP="007C161E">
            <w:pPr>
              <w:jc w:val="center"/>
            </w:pPr>
            <w:r w:rsidRPr="000654AC">
              <w:t>0.41</w:t>
            </w:r>
            <w:r>
              <w:t>3</w:t>
            </w:r>
          </w:p>
        </w:tc>
      </w:tr>
      <w:tr w:rsidR="007C161E" w14:paraId="3CA720F8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EF06DBA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negative</w:t>
            </w:r>
          </w:p>
        </w:tc>
        <w:tc>
          <w:tcPr>
            <w:tcW w:w="2268" w:type="dxa"/>
            <w:vAlign w:val="center"/>
          </w:tcPr>
          <w:p w14:paraId="28AE5A22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3</w:t>
            </w:r>
            <w:r>
              <w:t>00 (</w:t>
            </w:r>
            <w:r w:rsidRPr="009E5EB1">
              <w:t>96.77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43C48180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2</w:t>
            </w:r>
            <w:r>
              <w:t>113 (</w:t>
            </w:r>
            <w:r w:rsidRPr="000654AC">
              <w:t>97.42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64A8D959" w14:textId="77777777" w:rsidR="007C161E" w:rsidRDefault="007C161E" w:rsidP="007C161E">
            <w:pPr>
              <w:jc w:val="center"/>
            </w:pPr>
          </w:p>
        </w:tc>
      </w:tr>
      <w:tr w:rsidR="007C161E" w14:paraId="47E30507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72A8AAAC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weak positive</w:t>
            </w:r>
          </w:p>
        </w:tc>
        <w:tc>
          <w:tcPr>
            <w:tcW w:w="2268" w:type="dxa"/>
            <w:vAlign w:val="center"/>
          </w:tcPr>
          <w:p w14:paraId="4BA88DDB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0</w:t>
            </w:r>
            <w:r>
              <w:t xml:space="preserve"> (0%)</w:t>
            </w:r>
          </w:p>
        </w:tc>
        <w:tc>
          <w:tcPr>
            <w:tcW w:w="2693" w:type="dxa"/>
            <w:vAlign w:val="center"/>
          </w:tcPr>
          <w:p w14:paraId="1C56F0B0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3</w:t>
            </w:r>
            <w:r>
              <w:t xml:space="preserve"> (</w:t>
            </w:r>
            <w:r w:rsidRPr="000654AC">
              <w:t>0.14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4E5C5984" w14:textId="77777777" w:rsidR="007C161E" w:rsidRDefault="007C161E" w:rsidP="007C161E">
            <w:pPr>
              <w:jc w:val="center"/>
            </w:pPr>
          </w:p>
        </w:tc>
      </w:tr>
      <w:tr w:rsidR="007C161E" w14:paraId="0ADD9535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B44C2D8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positive</w:t>
            </w:r>
          </w:p>
        </w:tc>
        <w:tc>
          <w:tcPr>
            <w:tcW w:w="2268" w:type="dxa"/>
            <w:vAlign w:val="center"/>
          </w:tcPr>
          <w:p w14:paraId="47F3C87D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3</w:t>
            </w:r>
            <w:r>
              <w:t xml:space="preserve"> (</w:t>
            </w:r>
            <w:r w:rsidRPr="009E5EB1">
              <w:t>0.97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6E5F2C2A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0 (</w:t>
            </w:r>
            <w:r w:rsidRPr="000654AC">
              <w:t>0.46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542E2F68" w14:textId="77777777" w:rsidR="007C161E" w:rsidRDefault="007C161E" w:rsidP="007C161E">
            <w:pPr>
              <w:jc w:val="center"/>
            </w:pPr>
          </w:p>
        </w:tc>
      </w:tr>
      <w:tr w:rsidR="007C161E" w14:paraId="50C3E0E4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71B1BF5C" w14:textId="77777777" w:rsidR="007C161E" w:rsidRPr="00477617" w:rsidRDefault="007C161E" w:rsidP="007C161E">
            <w:pPr>
              <w:jc w:val="center"/>
              <w:rPr>
                <w:color w:val="FF0000"/>
              </w:rPr>
            </w:pPr>
            <w:r w:rsidRPr="00AC201C">
              <w:t>urine ketone body</w:t>
            </w:r>
          </w:p>
        </w:tc>
        <w:tc>
          <w:tcPr>
            <w:tcW w:w="2268" w:type="dxa"/>
            <w:vAlign w:val="center"/>
          </w:tcPr>
          <w:p w14:paraId="4B071399" w14:textId="77777777" w:rsidR="007C161E" w:rsidRDefault="007C161E" w:rsidP="007C161E">
            <w:pPr>
              <w:jc w:val="center"/>
            </w:pPr>
          </w:p>
        </w:tc>
        <w:tc>
          <w:tcPr>
            <w:tcW w:w="2693" w:type="dxa"/>
            <w:vAlign w:val="center"/>
          </w:tcPr>
          <w:p w14:paraId="6987B310" w14:textId="77777777" w:rsidR="007C161E" w:rsidRDefault="007C161E" w:rsidP="007C161E">
            <w:pPr>
              <w:jc w:val="center"/>
            </w:pPr>
          </w:p>
        </w:tc>
        <w:tc>
          <w:tcPr>
            <w:tcW w:w="1213" w:type="dxa"/>
            <w:vAlign w:val="center"/>
          </w:tcPr>
          <w:p w14:paraId="15ED6EE4" w14:textId="77777777" w:rsidR="007C161E" w:rsidRDefault="007C161E" w:rsidP="007C161E">
            <w:pPr>
              <w:jc w:val="center"/>
            </w:pPr>
            <w:r w:rsidRPr="000654AC">
              <w:t>0.</w:t>
            </w:r>
            <w:r>
              <w:t>145</w:t>
            </w:r>
          </w:p>
        </w:tc>
      </w:tr>
      <w:tr w:rsidR="007C161E" w14:paraId="10B0B180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05977049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negative</w:t>
            </w:r>
          </w:p>
        </w:tc>
        <w:tc>
          <w:tcPr>
            <w:tcW w:w="2268" w:type="dxa"/>
            <w:vAlign w:val="center"/>
          </w:tcPr>
          <w:p w14:paraId="1DBB51C0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2</w:t>
            </w:r>
            <w:r>
              <w:t>88 (</w:t>
            </w:r>
            <w:r w:rsidRPr="009E5EB1">
              <w:t>92.9</w:t>
            </w:r>
            <w:r>
              <w:t>0%)</w:t>
            </w:r>
          </w:p>
        </w:tc>
        <w:tc>
          <w:tcPr>
            <w:tcW w:w="2693" w:type="dxa"/>
            <w:vAlign w:val="center"/>
          </w:tcPr>
          <w:p w14:paraId="363BF330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992 (</w:t>
            </w:r>
            <w:r w:rsidRPr="000654AC">
              <w:t>91.84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34ED5A5F" w14:textId="77777777" w:rsidR="007C161E" w:rsidRDefault="007C161E" w:rsidP="007C161E">
            <w:pPr>
              <w:jc w:val="center"/>
            </w:pPr>
          </w:p>
        </w:tc>
      </w:tr>
      <w:tr w:rsidR="007C161E" w14:paraId="697DD1DC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5963DCF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weak positive</w:t>
            </w:r>
          </w:p>
        </w:tc>
        <w:tc>
          <w:tcPr>
            <w:tcW w:w="2268" w:type="dxa"/>
            <w:vAlign w:val="center"/>
          </w:tcPr>
          <w:p w14:paraId="4FCE24E3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 xml:space="preserve"> (</w:t>
            </w:r>
            <w:r w:rsidRPr="009E5EB1">
              <w:t>0.32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3269E784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4</w:t>
            </w:r>
            <w:r>
              <w:t>0 (</w:t>
            </w:r>
            <w:r w:rsidRPr="000654AC">
              <w:t>1.84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23E37EA2" w14:textId="77777777" w:rsidR="007C161E" w:rsidRDefault="007C161E" w:rsidP="007C161E">
            <w:pPr>
              <w:jc w:val="center"/>
            </w:pPr>
          </w:p>
        </w:tc>
      </w:tr>
      <w:tr w:rsidR="007C161E" w14:paraId="1A9B9A9F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1AE8C9EE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positive</w:t>
            </w:r>
          </w:p>
        </w:tc>
        <w:tc>
          <w:tcPr>
            <w:tcW w:w="2268" w:type="dxa"/>
            <w:vAlign w:val="center"/>
          </w:tcPr>
          <w:p w14:paraId="6F975D3D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4 (4.52%)</w:t>
            </w:r>
          </w:p>
        </w:tc>
        <w:tc>
          <w:tcPr>
            <w:tcW w:w="2693" w:type="dxa"/>
            <w:vAlign w:val="center"/>
          </w:tcPr>
          <w:p w14:paraId="1CE0ECB1" w14:textId="77777777" w:rsidR="007C161E" w:rsidRDefault="007C161E" w:rsidP="007C161E">
            <w:pPr>
              <w:jc w:val="center"/>
            </w:pPr>
            <w:r>
              <w:t>94 (4.33%)</w:t>
            </w:r>
          </w:p>
        </w:tc>
        <w:tc>
          <w:tcPr>
            <w:tcW w:w="1213" w:type="dxa"/>
            <w:vAlign w:val="center"/>
          </w:tcPr>
          <w:p w14:paraId="7BE4FBC4" w14:textId="77777777" w:rsidR="007C161E" w:rsidRDefault="007C161E" w:rsidP="007C161E">
            <w:pPr>
              <w:jc w:val="center"/>
            </w:pPr>
          </w:p>
        </w:tc>
      </w:tr>
      <w:tr w:rsidR="007C161E" w14:paraId="150173C7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E878885" w14:textId="77777777" w:rsidR="007C161E" w:rsidRPr="000223AE" w:rsidRDefault="007C161E" w:rsidP="007C161E">
            <w:pPr>
              <w:jc w:val="center"/>
            </w:pPr>
            <w:r w:rsidRPr="00AC201C">
              <w:t>urinary leukocyte esterase</w:t>
            </w:r>
          </w:p>
        </w:tc>
        <w:tc>
          <w:tcPr>
            <w:tcW w:w="2268" w:type="dxa"/>
            <w:vAlign w:val="center"/>
          </w:tcPr>
          <w:p w14:paraId="108D5074" w14:textId="77777777" w:rsidR="007C161E" w:rsidRDefault="007C161E" w:rsidP="007C161E">
            <w:pPr>
              <w:jc w:val="center"/>
            </w:pPr>
          </w:p>
        </w:tc>
        <w:tc>
          <w:tcPr>
            <w:tcW w:w="2693" w:type="dxa"/>
            <w:vAlign w:val="center"/>
          </w:tcPr>
          <w:p w14:paraId="18542877" w14:textId="77777777" w:rsidR="007C161E" w:rsidRDefault="007C161E" w:rsidP="007C161E">
            <w:pPr>
              <w:jc w:val="center"/>
            </w:pPr>
          </w:p>
        </w:tc>
        <w:tc>
          <w:tcPr>
            <w:tcW w:w="1213" w:type="dxa"/>
            <w:vAlign w:val="center"/>
          </w:tcPr>
          <w:p w14:paraId="6FA12B27" w14:textId="77777777" w:rsidR="007C161E" w:rsidRDefault="007C161E" w:rsidP="007C161E">
            <w:pPr>
              <w:jc w:val="center"/>
            </w:pPr>
            <w:r w:rsidRPr="000654AC">
              <w:t>0.0</w:t>
            </w:r>
            <w:r>
              <w:t>35</w:t>
            </w:r>
          </w:p>
        </w:tc>
      </w:tr>
      <w:tr w:rsidR="007C161E" w14:paraId="74F45B98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73C34F77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negative</w:t>
            </w:r>
          </w:p>
        </w:tc>
        <w:tc>
          <w:tcPr>
            <w:tcW w:w="2268" w:type="dxa"/>
            <w:vAlign w:val="center"/>
          </w:tcPr>
          <w:p w14:paraId="26CC6E96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2</w:t>
            </w:r>
            <w:r>
              <w:t>69 (</w:t>
            </w:r>
            <w:r w:rsidRPr="009E5EB1">
              <w:t>86.77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0BBB28C4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763 (</w:t>
            </w:r>
            <w:r w:rsidRPr="000654AC">
              <w:t>81.28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2617AA7E" w14:textId="77777777" w:rsidR="007C161E" w:rsidRDefault="007C161E" w:rsidP="007C161E">
            <w:pPr>
              <w:jc w:val="center"/>
            </w:pPr>
          </w:p>
        </w:tc>
      </w:tr>
      <w:tr w:rsidR="007C161E" w14:paraId="084EE3D5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D6ABC6B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weak positive</w:t>
            </w:r>
          </w:p>
        </w:tc>
        <w:tc>
          <w:tcPr>
            <w:tcW w:w="2268" w:type="dxa"/>
            <w:vAlign w:val="center"/>
          </w:tcPr>
          <w:p w14:paraId="62CB4BC8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5 (</w:t>
            </w:r>
            <w:r w:rsidRPr="009E5EB1">
              <w:t>4.84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2C271B9D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68 (</w:t>
            </w:r>
            <w:r w:rsidRPr="000654AC">
              <w:t>7.75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735B1559" w14:textId="77777777" w:rsidR="007C161E" w:rsidRDefault="007C161E" w:rsidP="007C161E">
            <w:pPr>
              <w:jc w:val="center"/>
            </w:pPr>
          </w:p>
        </w:tc>
      </w:tr>
      <w:tr w:rsidR="007C161E" w14:paraId="334EFE72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5871674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positive</w:t>
            </w:r>
          </w:p>
        </w:tc>
        <w:tc>
          <w:tcPr>
            <w:tcW w:w="2268" w:type="dxa"/>
            <w:vAlign w:val="center"/>
          </w:tcPr>
          <w:p w14:paraId="3A754332" w14:textId="77777777" w:rsidR="007C161E" w:rsidRDefault="007C161E" w:rsidP="007C161E">
            <w:pPr>
              <w:jc w:val="center"/>
            </w:pPr>
            <w:r>
              <w:t>1</w:t>
            </w:r>
            <w:r>
              <w:rPr>
                <w:rFonts w:hint="eastAsia"/>
              </w:rPr>
              <w:t>9</w:t>
            </w:r>
            <w:r>
              <w:t xml:space="preserve"> (6.13%)</w:t>
            </w:r>
          </w:p>
        </w:tc>
        <w:tc>
          <w:tcPr>
            <w:tcW w:w="2693" w:type="dxa"/>
            <w:vAlign w:val="center"/>
          </w:tcPr>
          <w:p w14:paraId="3F9FB3F3" w14:textId="77777777" w:rsidR="007C161E" w:rsidRDefault="007C161E" w:rsidP="007C161E">
            <w:pPr>
              <w:jc w:val="center"/>
            </w:pPr>
            <w:r>
              <w:t>195 (8.99%)</w:t>
            </w:r>
          </w:p>
        </w:tc>
        <w:tc>
          <w:tcPr>
            <w:tcW w:w="1213" w:type="dxa"/>
            <w:vAlign w:val="center"/>
          </w:tcPr>
          <w:p w14:paraId="6CC7427F" w14:textId="77777777" w:rsidR="007C161E" w:rsidRDefault="007C161E" w:rsidP="007C161E">
            <w:pPr>
              <w:jc w:val="center"/>
            </w:pPr>
          </w:p>
        </w:tc>
      </w:tr>
      <w:tr w:rsidR="007C161E" w14:paraId="3FC5F76F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78841C13" w14:textId="77777777" w:rsidR="007C161E" w:rsidRPr="000223AE" w:rsidRDefault="007C161E" w:rsidP="007C161E">
            <w:pPr>
              <w:jc w:val="center"/>
            </w:pPr>
            <w:r w:rsidRPr="00AC201C">
              <w:t>urinary occult blood</w:t>
            </w:r>
          </w:p>
        </w:tc>
        <w:tc>
          <w:tcPr>
            <w:tcW w:w="2268" w:type="dxa"/>
            <w:vAlign w:val="center"/>
          </w:tcPr>
          <w:p w14:paraId="7F35FBBC" w14:textId="77777777" w:rsidR="007C161E" w:rsidRDefault="007C161E" w:rsidP="007C161E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5075ECC" w14:textId="77777777" w:rsidR="007C161E" w:rsidRDefault="007C161E" w:rsidP="007C161E">
            <w:pPr>
              <w:jc w:val="center"/>
            </w:pPr>
          </w:p>
        </w:tc>
        <w:tc>
          <w:tcPr>
            <w:tcW w:w="1213" w:type="dxa"/>
            <w:vAlign w:val="center"/>
          </w:tcPr>
          <w:p w14:paraId="16CC898F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0</w:t>
            </w:r>
            <w:r>
              <w:t>.414</w:t>
            </w:r>
          </w:p>
        </w:tc>
      </w:tr>
      <w:tr w:rsidR="007C161E" w14:paraId="3A8DA7AD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28B237EA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negative</w:t>
            </w:r>
          </w:p>
        </w:tc>
        <w:tc>
          <w:tcPr>
            <w:tcW w:w="2268" w:type="dxa"/>
            <w:vAlign w:val="center"/>
          </w:tcPr>
          <w:p w14:paraId="5817D6A3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2</w:t>
            </w:r>
            <w:r>
              <w:t>26 (</w:t>
            </w:r>
            <w:r w:rsidRPr="009E5EB1">
              <w:t>72.9</w:t>
            </w:r>
            <w:r>
              <w:t>0%)</w:t>
            </w:r>
          </w:p>
        </w:tc>
        <w:tc>
          <w:tcPr>
            <w:tcW w:w="2693" w:type="dxa"/>
            <w:vAlign w:val="center"/>
          </w:tcPr>
          <w:p w14:paraId="259201C2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519 (</w:t>
            </w:r>
            <w:r w:rsidRPr="000654AC">
              <w:t>70.03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6D5A4172" w14:textId="77777777" w:rsidR="007C161E" w:rsidRDefault="007C161E" w:rsidP="007C161E">
            <w:pPr>
              <w:jc w:val="center"/>
            </w:pPr>
          </w:p>
        </w:tc>
      </w:tr>
      <w:tr w:rsidR="007C161E" w14:paraId="6369084E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7667C06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weak positive</w:t>
            </w:r>
          </w:p>
        </w:tc>
        <w:tc>
          <w:tcPr>
            <w:tcW w:w="2268" w:type="dxa"/>
            <w:vAlign w:val="center"/>
          </w:tcPr>
          <w:p w14:paraId="61B0ECC3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6</w:t>
            </w:r>
            <w:r>
              <w:t>3 (</w:t>
            </w:r>
            <w:r w:rsidRPr="009E5EB1">
              <w:t>20.32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5B77D4F9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4</w:t>
            </w:r>
            <w:r>
              <w:t>75 (</w:t>
            </w:r>
            <w:r w:rsidRPr="000654AC">
              <w:t>21.9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1F323006" w14:textId="77777777" w:rsidR="007C161E" w:rsidRDefault="007C161E" w:rsidP="007C161E">
            <w:pPr>
              <w:jc w:val="center"/>
            </w:pPr>
          </w:p>
        </w:tc>
      </w:tr>
      <w:tr w:rsidR="007C161E" w14:paraId="29B0914C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4F708608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positive</w:t>
            </w:r>
          </w:p>
        </w:tc>
        <w:tc>
          <w:tcPr>
            <w:tcW w:w="2268" w:type="dxa"/>
            <w:vAlign w:val="center"/>
          </w:tcPr>
          <w:p w14:paraId="2AD2B7C0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4 (4.52%)</w:t>
            </w:r>
          </w:p>
        </w:tc>
        <w:tc>
          <w:tcPr>
            <w:tcW w:w="2693" w:type="dxa"/>
            <w:vAlign w:val="center"/>
          </w:tcPr>
          <w:p w14:paraId="70E0083B" w14:textId="77777777" w:rsidR="007C161E" w:rsidRDefault="007C161E" w:rsidP="007C161E">
            <w:pPr>
              <w:jc w:val="center"/>
            </w:pPr>
            <w:r>
              <w:t>132 (6.09%)</w:t>
            </w:r>
          </w:p>
        </w:tc>
        <w:tc>
          <w:tcPr>
            <w:tcW w:w="1213" w:type="dxa"/>
            <w:vAlign w:val="center"/>
          </w:tcPr>
          <w:p w14:paraId="5DA8A436" w14:textId="77777777" w:rsidR="007C161E" w:rsidRDefault="007C161E" w:rsidP="007C161E">
            <w:pPr>
              <w:jc w:val="center"/>
            </w:pPr>
          </w:p>
        </w:tc>
      </w:tr>
      <w:tr w:rsidR="007C161E" w14:paraId="1FB3236E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75C2D6BD" w14:textId="77777777" w:rsidR="007C161E" w:rsidRPr="000223AE" w:rsidRDefault="007C161E" w:rsidP="007C161E">
            <w:pPr>
              <w:jc w:val="center"/>
            </w:pPr>
            <w:r w:rsidRPr="000223AE">
              <w:lastRenderedPageBreak/>
              <w:t>color</w:t>
            </w:r>
          </w:p>
        </w:tc>
        <w:tc>
          <w:tcPr>
            <w:tcW w:w="2268" w:type="dxa"/>
            <w:vAlign w:val="center"/>
          </w:tcPr>
          <w:p w14:paraId="4EB51176" w14:textId="77777777" w:rsidR="007C161E" w:rsidRDefault="007C161E" w:rsidP="007C161E">
            <w:pPr>
              <w:jc w:val="center"/>
            </w:pPr>
          </w:p>
        </w:tc>
        <w:tc>
          <w:tcPr>
            <w:tcW w:w="2693" w:type="dxa"/>
            <w:vAlign w:val="center"/>
          </w:tcPr>
          <w:p w14:paraId="136BBF00" w14:textId="77777777" w:rsidR="007C161E" w:rsidRDefault="007C161E" w:rsidP="007C161E">
            <w:pPr>
              <w:jc w:val="center"/>
            </w:pPr>
          </w:p>
        </w:tc>
        <w:tc>
          <w:tcPr>
            <w:tcW w:w="1213" w:type="dxa"/>
            <w:vAlign w:val="center"/>
          </w:tcPr>
          <w:p w14:paraId="278B2264" w14:textId="77777777" w:rsidR="007C161E" w:rsidRDefault="007C161E" w:rsidP="007C161E">
            <w:pPr>
              <w:jc w:val="center"/>
            </w:pPr>
            <w:r w:rsidRPr="000654AC">
              <w:t>0.69</w:t>
            </w:r>
            <w:r>
              <w:t>5</w:t>
            </w:r>
          </w:p>
        </w:tc>
      </w:tr>
      <w:tr w:rsidR="007C161E" w14:paraId="61F0B2CB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6630947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light amber</w:t>
            </w:r>
          </w:p>
        </w:tc>
        <w:tc>
          <w:tcPr>
            <w:tcW w:w="2268" w:type="dxa"/>
            <w:vAlign w:val="center"/>
          </w:tcPr>
          <w:p w14:paraId="1067CC3A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4</w:t>
            </w:r>
            <w:r>
              <w:t xml:space="preserve"> (</w:t>
            </w:r>
            <w:r w:rsidRPr="009E5EB1">
              <w:t>1.29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791281F7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6 (</w:t>
            </w:r>
            <w:r w:rsidRPr="000654AC">
              <w:t>0.74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5610EA13" w14:textId="77777777" w:rsidR="007C161E" w:rsidRDefault="007C161E" w:rsidP="007C161E">
            <w:pPr>
              <w:jc w:val="center"/>
            </w:pPr>
          </w:p>
        </w:tc>
      </w:tr>
      <w:tr w:rsidR="007C161E" w14:paraId="0AB00557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A07F20E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light yellow</w:t>
            </w:r>
          </w:p>
        </w:tc>
        <w:tc>
          <w:tcPr>
            <w:tcW w:w="2268" w:type="dxa"/>
            <w:vAlign w:val="center"/>
          </w:tcPr>
          <w:p w14:paraId="4DDDFAE5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7</w:t>
            </w:r>
            <w:r>
              <w:t>7 (</w:t>
            </w:r>
            <w:r w:rsidRPr="009E5EB1">
              <w:t>24.84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57EF0E0A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6</w:t>
            </w:r>
            <w:r>
              <w:t>11 (</w:t>
            </w:r>
            <w:r w:rsidRPr="000654AC">
              <w:t>28.17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08FA703A" w14:textId="77777777" w:rsidR="007C161E" w:rsidRDefault="007C161E" w:rsidP="007C161E">
            <w:pPr>
              <w:jc w:val="center"/>
            </w:pPr>
          </w:p>
        </w:tc>
      </w:tr>
      <w:tr w:rsidR="007C161E" w14:paraId="2B86BC9C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1DC98AC9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red</w:t>
            </w:r>
          </w:p>
        </w:tc>
        <w:tc>
          <w:tcPr>
            <w:tcW w:w="2268" w:type="dxa"/>
            <w:vAlign w:val="center"/>
          </w:tcPr>
          <w:p w14:paraId="57DE12FD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 xml:space="preserve"> (</w:t>
            </w:r>
            <w:r w:rsidRPr="009E5EB1">
              <w:t>0.32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7D8B692B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2</w:t>
            </w:r>
            <w:r>
              <w:t xml:space="preserve"> (</w:t>
            </w:r>
            <w:r w:rsidRPr="000654AC">
              <w:t>0.09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684EA116" w14:textId="77777777" w:rsidR="007C161E" w:rsidRDefault="007C161E" w:rsidP="007C161E">
            <w:pPr>
              <w:jc w:val="center"/>
            </w:pPr>
          </w:p>
        </w:tc>
      </w:tr>
      <w:tr w:rsidR="007C161E" w14:paraId="020B71E8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AFE6A8F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tan</w:t>
            </w:r>
          </w:p>
        </w:tc>
        <w:tc>
          <w:tcPr>
            <w:tcW w:w="2268" w:type="dxa"/>
            <w:vAlign w:val="center"/>
          </w:tcPr>
          <w:p w14:paraId="3D4AF180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 xml:space="preserve"> (</w:t>
            </w:r>
            <w:r w:rsidRPr="009E5EB1">
              <w:t>0.32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7F1F9795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7</w:t>
            </w:r>
            <w:r>
              <w:t xml:space="preserve"> (</w:t>
            </w:r>
            <w:r w:rsidRPr="000654AC">
              <w:t>0.32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7A073865" w14:textId="77777777" w:rsidR="007C161E" w:rsidRDefault="007C161E" w:rsidP="007C161E">
            <w:pPr>
              <w:jc w:val="center"/>
            </w:pPr>
          </w:p>
        </w:tc>
      </w:tr>
      <w:tr w:rsidR="007C161E" w14:paraId="243B7CDA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0C1D8476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yellow</w:t>
            </w:r>
          </w:p>
        </w:tc>
        <w:tc>
          <w:tcPr>
            <w:tcW w:w="2268" w:type="dxa"/>
            <w:vAlign w:val="center"/>
          </w:tcPr>
          <w:p w14:paraId="636F58AB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52 (</w:t>
            </w:r>
            <w:r w:rsidRPr="009E5EB1">
              <w:t>49.03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41A972A0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9</w:t>
            </w:r>
            <w:r>
              <w:t>94 (</w:t>
            </w:r>
            <w:r w:rsidRPr="000654AC">
              <w:t>45.83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1C9F3EDE" w14:textId="77777777" w:rsidR="007C161E" w:rsidRDefault="007C161E" w:rsidP="007C161E">
            <w:pPr>
              <w:jc w:val="center"/>
            </w:pPr>
          </w:p>
        </w:tc>
      </w:tr>
      <w:tr w:rsidR="007C161E" w14:paraId="2404C739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19318580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wheat yellow</w:t>
            </w:r>
          </w:p>
        </w:tc>
        <w:tc>
          <w:tcPr>
            <w:tcW w:w="2268" w:type="dxa"/>
            <w:vAlign w:val="center"/>
          </w:tcPr>
          <w:p w14:paraId="1BDB2BDC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3</w:t>
            </w:r>
            <w:r>
              <w:t>7 (</w:t>
            </w:r>
            <w:r w:rsidRPr="009E5EB1">
              <w:t>11.94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422E5EC7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3</w:t>
            </w:r>
            <w:r>
              <w:t>00 (</w:t>
            </w:r>
            <w:r w:rsidRPr="000654AC">
              <w:t>13.83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07F6D98E" w14:textId="77777777" w:rsidR="007C161E" w:rsidRDefault="007C161E" w:rsidP="007C161E">
            <w:pPr>
              <w:jc w:val="center"/>
            </w:pPr>
          </w:p>
        </w:tc>
      </w:tr>
      <w:tr w:rsidR="007C161E" w14:paraId="5A597CDB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65B96BE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dark amber</w:t>
            </w:r>
          </w:p>
        </w:tc>
        <w:tc>
          <w:tcPr>
            <w:tcW w:w="2268" w:type="dxa"/>
            <w:vAlign w:val="center"/>
          </w:tcPr>
          <w:p w14:paraId="62B2EA56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0</w:t>
            </w:r>
            <w:r>
              <w:t xml:space="preserve"> (0%)</w:t>
            </w:r>
          </w:p>
        </w:tc>
        <w:tc>
          <w:tcPr>
            <w:tcW w:w="2693" w:type="dxa"/>
            <w:vAlign w:val="center"/>
          </w:tcPr>
          <w:p w14:paraId="04D4D3FD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3</w:t>
            </w:r>
            <w:r>
              <w:t xml:space="preserve"> (</w:t>
            </w:r>
            <w:r w:rsidRPr="000654AC">
              <w:t>0.14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73D55637" w14:textId="77777777" w:rsidR="007C161E" w:rsidRDefault="007C161E" w:rsidP="007C161E">
            <w:pPr>
              <w:jc w:val="center"/>
            </w:pPr>
          </w:p>
        </w:tc>
      </w:tr>
      <w:tr w:rsidR="007C161E" w14:paraId="1BF0CAAD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617C795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dark yellow</w:t>
            </w:r>
          </w:p>
        </w:tc>
        <w:tc>
          <w:tcPr>
            <w:tcW w:w="2268" w:type="dxa"/>
            <w:vAlign w:val="center"/>
          </w:tcPr>
          <w:p w14:paraId="495079CB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2 (</w:t>
            </w:r>
            <w:r w:rsidRPr="009E5EB1">
              <w:t>3.87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2F5D3258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6</w:t>
            </w:r>
            <w:r>
              <w:t>8 (</w:t>
            </w:r>
            <w:r w:rsidRPr="000654AC">
              <w:t>3.14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25612C64" w14:textId="77777777" w:rsidR="007C161E" w:rsidRDefault="007C161E" w:rsidP="007C161E">
            <w:pPr>
              <w:jc w:val="center"/>
            </w:pPr>
          </w:p>
        </w:tc>
      </w:tr>
      <w:tr w:rsidR="007C161E" w14:paraId="00346210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7F9C1A39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rPr>
                <w:rFonts w:hint="eastAsia"/>
              </w:rPr>
              <w:t>colorless</w:t>
            </w:r>
          </w:p>
        </w:tc>
        <w:tc>
          <w:tcPr>
            <w:tcW w:w="2268" w:type="dxa"/>
            <w:vAlign w:val="center"/>
          </w:tcPr>
          <w:p w14:paraId="22A6F292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9 (</w:t>
            </w:r>
            <w:r w:rsidRPr="009E5EB1">
              <w:t>6.13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79B49A3C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25 (</w:t>
            </w:r>
            <w:r w:rsidRPr="000654AC">
              <w:t>5.76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208DEFC7" w14:textId="77777777" w:rsidR="007C161E" w:rsidRDefault="007C161E" w:rsidP="007C161E">
            <w:pPr>
              <w:jc w:val="center"/>
            </w:pPr>
          </w:p>
        </w:tc>
      </w:tr>
      <w:tr w:rsidR="007C161E" w14:paraId="0E870CAF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74A2BF33" w14:textId="77777777" w:rsidR="007C161E" w:rsidRPr="000223AE" w:rsidRDefault="007C161E" w:rsidP="007C161E">
            <w:pPr>
              <w:jc w:val="center"/>
            </w:pPr>
            <w:r w:rsidRPr="000223AE">
              <w:t>specific gravity</w:t>
            </w:r>
          </w:p>
        </w:tc>
        <w:tc>
          <w:tcPr>
            <w:tcW w:w="2268" w:type="dxa"/>
            <w:vAlign w:val="center"/>
          </w:tcPr>
          <w:p w14:paraId="228DFAFF" w14:textId="77777777" w:rsidR="007C161E" w:rsidRDefault="007C161E" w:rsidP="007C161E">
            <w:pPr>
              <w:jc w:val="center"/>
            </w:pPr>
            <w:r w:rsidRPr="003F1C9B">
              <w:t>1.0</w:t>
            </w:r>
            <w:r>
              <w:t>2</w:t>
            </w:r>
            <w:r w:rsidRPr="003F1C9B">
              <w:t xml:space="preserve"> </w:t>
            </w:r>
            <w:r>
              <w:t>(</w:t>
            </w:r>
            <w:r w:rsidRPr="003F1C9B">
              <w:t>1.01</w:t>
            </w:r>
            <w:r>
              <w:t>,</w:t>
            </w:r>
            <w:r w:rsidRPr="003F1C9B">
              <w:t xml:space="preserve"> 1.02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3BE2C70D" w14:textId="77777777" w:rsidR="007C161E" w:rsidRDefault="007C161E" w:rsidP="007C161E">
            <w:pPr>
              <w:jc w:val="center"/>
            </w:pPr>
            <w:r w:rsidRPr="003F1C9B">
              <w:t xml:space="preserve">1.02 </w:t>
            </w:r>
            <w:r>
              <w:t>(</w:t>
            </w:r>
            <w:r w:rsidRPr="003F1C9B">
              <w:t>1.01</w:t>
            </w:r>
            <w:r>
              <w:t>,</w:t>
            </w:r>
            <w:r w:rsidRPr="003F1C9B">
              <w:t xml:space="preserve"> 1.02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05FB2354" w14:textId="77777777" w:rsidR="007C161E" w:rsidRDefault="007C161E" w:rsidP="007C161E">
            <w:pPr>
              <w:jc w:val="center"/>
            </w:pPr>
            <w:r w:rsidRPr="000F05BC">
              <w:t>0.08</w:t>
            </w:r>
            <w:r>
              <w:t>9</w:t>
            </w:r>
          </w:p>
        </w:tc>
      </w:tr>
      <w:tr w:rsidR="007C161E" w14:paraId="2C4D9773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6DFE4DC5" w14:textId="77777777" w:rsidR="007C161E" w:rsidRPr="000223AE" w:rsidRDefault="007C161E" w:rsidP="007C161E">
            <w:pPr>
              <w:jc w:val="center"/>
            </w:pPr>
            <w:r w:rsidRPr="000223AE">
              <w:t>pH</w:t>
            </w:r>
          </w:p>
        </w:tc>
        <w:tc>
          <w:tcPr>
            <w:tcW w:w="2268" w:type="dxa"/>
            <w:vAlign w:val="center"/>
          </w:tcPr>
          <w:p w14:paraId="4FFA613F" w14:textId="77777777" w:rsidR="007C161E" w:rsidRDefault="007C161E" w:rsidP="007C161E">
            <w:pPr>
              <w:jc w:val="center"/>
            </w:pPr>
            <w:r w:rsidRPr="003F1C9B">
              <w:t>6.0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5.5</w:t>
            </w:r>
            <w:r>
              <w:t>0,</w:t>
            </w:r>
            <w:r w:rsidRPr="003F1C9B">
              <w:t xml:space="preserve"> 6.5</w:t>
            </w:r>
            <w:r>
              <w:t>0)</w:t>
            </w:r>
          </w:p>
        </w:tc>
        <w:tc>
          <w:tcPr>
            <w:tcW w:w="2693" w:type="dxa"/>
            <w:vAlign w:val="center"/>
          </w:tcPr>
          <w:p w14:paraId="53719044" w14:textId="77777777" w:rsidR="007C161E" w:rsidRDefault="007C161E" w:rsidP="007C161E">
            <w:pPr>
              <w:jc w:val="center"/>
            </w:pPr>
            <w:r w:rsidRPr="003F1C9B">
              <w:t>6.0</w:t>
            </w:r>
            <w:r>
              <w:t>0</w:t>
            </w:r>
            <w:r w:rsidRPr="003F1C9B">
              <w:t xml:space="preserve"> </w:t>
            </w:r>
            <w:r>
              <w:t>(</w:t>
            </w:r>
            <w:r w:rsidRPr="003F1C9B">
              <w:t>5.5</w:t>
            </w:r>
            <w:r>
              <w:t>0,</w:t>
            </w:r>
            <w:r w:rsidRPr="003F1C9B">
              <w:t xml:space="preserve"> 6.5</w:t>
            </w:r>
            <w:r>
              <w:t>0)</w:t>
            </w:r>
          </w:p>
        </w:tc>
        <w:tc>
          <w:tcPr>
            <w:tcW w:w="1213" w:type="dxa"/>
            <w:vAlign w:val="center"/>
          </w:tcPr>
          <w:p w14:paraId="46B86D80" w14:textId="77777777" w:rsidR="007C161E" w:rsidRDefault="007C161E" w:rsidP="007C161E">
            <w:pPr>
              <w:jc w:val="center"/>
            </w:pPr>
            <w:r w:rsidRPr="000F05BC">
              <w:t>0.05</w:t>
            </w:r>
            <w:r>
              <w:t>8</w:t>
            </w:r>
          </w:p>
        </w:tc>
      </w:tr>
      <w:tr w:rsidR="007C161E" w14:paraId="4F1DB6E6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37B7E959" w14:textId="77777777" w:rsidR="007C161E" w:rsidRPr="000223AE" w:rsidRDefault="007C161E" w:rsidP="007C161E">
            <w:pPr>
              <w:jc w:val="center"/>
            </w:pPr>
            <w:r w:rsidRPr="00AC201C">
              <w:t>urine nitrite</w:t>
            </w:r>
          </w:p>
        </w:tc>
        <w:tc>
          <w:tcPr>
            <w:tcW w:w="2268" w:type="dxa"/>
            <w:vAlign w:val="center"/>
          </w:tcPr>
          <w:p w14:paraId="257FDB9E" w14:textId="77777777" w:rsidR="007C161E" w:rsidRDefault="007C161E" w:rsidP="007C161E">
            <w:pPr>
              <w:jc w:val="center"/>
            </w:pPr>
          </w:p>
        </w:tc>
        <w:tc>
          <w:tcPr>
            <w:tcW w:w="2693" w:type="dxa"/>
            <w:vAlign w:val="center"/>
          </w:tcPr>
          <w:p w14:paraId="3518FF89" w14:textId="77777777" w:rsidR="007C161E" w:rsidRDefault="007C161E" w:rsidP="007C161E">
            <w:pPr>
              <w:jc w:val="center"/>
            </w:pPr>
          </w:p>
        </w:tc>
        <w:tc>
          <w:tcPr>
            <w:tcW w:w="1213" w:type="dxa"/>
            <w:vAlign w:val="center"/>
          </w:tcPr>
          <w:p w14:paraId="1B0FFB05" w14:textId="77777777" w:rsidR="007C161E" w:rsidRDefault="007C161E" w:rsidP="007C161E">
            <w:pPr>
              <w:jc w:val="center"/>
            </w:pPr>
            <w:r>
              <w:t>1.000</w:t>
            </w:r>
          </w:p>
        </w:tc>
      </w:tr>
      <w:tr w:rsidR="007C161E" w:rsidRPr="000F05BC" w14:paraId="7ECE27B5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41FE655B" w14:textId="0F7E376A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negative</w:t>
            </w:r>
          </w:p>
        </w:tc>
        <w:tc>
          <w:tcPr>
            <w:tcW w:w="2268" w:type="dxa"/>
            <w:vAlign w:val="center"/>
          </w:tcPr>
          <w:p w14:paraId="578318B1" w14:textId="77777777" w:rsidR="007C161E" w:rsidRPr="003F1C9B" w:rsidRDefault="007C161E" w:rsidP="007C161E">
            <w:pPr>
              <w:jc w:val="center"/>
            </w:pPr>
            <w:r>
              <w:rPr>
                <w:rFonts w:hint="eastAsia"/>
              </w:rPr>
              <w:t>3</w:t>
            </w:r>
            <w:r>
              <w:t>02 (</w:t>
            </w:r>
            <w:r w:rsidRPr="009E5EB1">
              <w:t>97.42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5B5726D3" w14:textId="77777777" w:rsidR="007C161E" w:rsidRPr="003F1C9B" w:rsidRDefault="007C161E" w:rsidP="007C161E">
            <w:pPr>
              <w:jc w:val="center"/>
            </w:pPr>
            <w:r>
              <w:rPr>
                <w:rFonts w:hint="eastAsia"/>
              </w:rPr>
              <w:t>2</w:t>
            </w:r>
            <w:r>
              <w:t>117 (</w:t>
            </w:r>
            <w:r w:rsidRPr="000654AC">
              <w:t>97.6</w:t>
            </w:r>
            <w:r>
              <w:t>0%)</w:t>
            </w:r>
          </w:p>
        </w:tc>
        <w:tc>
          <w:tcPr>
            <w:tcW w:w="1213" w:type="dxa"/>
            <w:vAlign w:val="center"/>
          </w:tcPr>
          <w:p w14:paraId="39795567" w14:textId="77777777" w:rsidR="007C161E" w:rsidRPr="000F05BC" w:rsidRDefault="007C161E" w:rsidP="007C161E">
            <w:pPr>
              <w:jc w:val="center"/>
            </w:pPr>
          </w:p>
        </w:tc>
      </w:tr>
      <w:tr w:rsidR="007C161E" w:rsidRPr="000F05BC" w14:paraId="0688A94B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45D63C0C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positive</w:t>
            </w:r>
          </w:p>
        </w:tc>
        <w:tc>
          <w:tcPr>
            <w:tcW w:w="2268" w:type="dxa"/>
            <w:vAlign w:val="center"/>
          </w:tcPr>
          <w:p w14:paraId="46CA6469" w14:textId="77777777" w:rsidR="007C161E" w:rsidRPr="003F1C9B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 xml:space="preserve"> (</w:t>
            </w:r>
            <w:r w:rsidRPr="009E5EB1">
              <w:t>0.32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5D7AF7FE" w14:textId="77777777" w:rsidR="007C161E" w:rsidRPr="003F1C9B" w:rsidRDefault="007C161E" w:rsidP="007C161E">
            <w:pPr>
              <w:jc w:val="center"/>
            </w:pPr>
            <w:r>
              <w:t>9 (0.41%)</w:t>
            </w:r>
          </w:p>
        </w:tc>
        <w:tc>
          <w:tcPr>
            <w:tcW w:w="1213" w:type="dxa"/>
            <w:vAlign w:val="center"/>
          </w:tcPr>
          <w:p w14:paraId="5188C209" w14:textId="77777777" w:rsidR="007C161E" w:rsidRPr="000F05BC" w:rsidRDefault="007C161E" w:rsidP="007C161E">
            <w:pPr>
              <w:jc w:val="center"/>
            </w:pPr>
          </w:p>
        </w:tc>
      </w:tr>
      <w:tr w:rsidR="007C161E" w14:paraId="21AD73B3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43D34370" w14:textId="77777777" w:rsidR="007C161E" w:rsidRPr="000223AE" w:rsidRDefault="007C161E" w:rsidP="007C161E">
            <w:pPr>
              <w:jc w:val="center"/>
            </w:pPr>
            <w:r w:rsidRPr="00AC201C">
              <w:t>urinary protein</w:t>
            </w:r>
          </w:p>
        </w:tc>
        <w:tc>
          <w:tcPr>
            <w:tcW w:w="2268" w:type="dxa"/>
            <w:vAlign w:val="center"/>
          </w:tcPr>
          <w:p w14:paraId="1ACF0B70" w14:textId="77777777" w:rsidR="007C161E" w:rsidRDefault="007C161E" w:rsidP="007C161E">
            <w:pPr>
              <w:jc w:val="center"/>
            </w:pPr>
          </w:p>
        </w:tc>
        <w:tc>
          <w:tcPr>
            <w:tcW w:w="2693" w:type="dxa"/>
            <w:vAlign w:val="center"/>
          </w:tcPr>
          <w:p w14:paraId="13F682CF" w14:textId="77777777" w:rsidR="007C161E" w:rsidRDefault="007C161E" w:rsidP="007C161E">
            <w:pPr>
              <w:jc w:val="center"/>
            </w:pPr>
          </w:p>
        </w:tc>
        <w:tc>
          <w:tcPr>
            <w:tcW w:w="1213" w:type="dxa"/>
            <w:vAlign w:val="center"/>
          </w:tcPr>
          <w:p w14:paraId="7304FEBC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0</w:t>
            </w:r>
            <w:r>
              <w:t>.971</w:t>
            </w:r>
          </w:p>
        </w:tc>
      </w:tr>
      <w:tr w:rsidR="007C161E" w14:paraId="4B09FB61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163C682E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negative</w:t>
            </w:r>
          </w:p>
        </w:tc>
        <w:tc>
          <w:tcPr>
            <w:tcW w:w="2268" w:type="dxa"/>
            <w:vAlign w:val="center"/>
          </w:tcPr>
          <w:p w14:paraId="2675717F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2</w:t>
            </w:r>
            <w:r>
              <w:t>78 (</w:t>
            </w:r>
            <w:r w:rsidRPr="009E5EB1">
              <w:t>89.68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028FE53D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950 (</w:t>
            </w:r>
            <w:r w:rsidRPr="000654AC">
              <w:t>89.9</w:t>
            </w:r>
            <w:r>
              <w:t>0%)</w:t>
            </w:r>
          </w:p>
        </w:tc>
        <w:tc>
          <w:tcPr>
            <w:tcW w:w="1213" w:type="dxa"/>
            <w:vAlign w:val="center"/>
          </w:tcPr>
          <w:p w14:paraId="655A0F4D" w14:textId="77777777" w:rsidR="007C161E" w:rsidRDefault="007C161E" w:rsidP="007C161E">
            <w:pPr>
              <w:jc w:val="center"/>
            </w:pPr>
          </w:p>
        </w:tc>
      </w:tr>
      <w:tr w:rsidR="007C161E" w14:paraId="566A6431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8FD9320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weak positive</w:t>
            </w:r>
          </w:p>
        </w:tc>
        <w:tc>
          <w:tcPr>
            <w:tcW w:w="2268" w:type="dxa"/>
            <w:vAlign w:val="center"/>
          </w:tcPr>
          <w:p w14:paraId="13021921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4 (</w:t>
            </w:r>
            <w:r w:rsidRPr="009E5EB1">
              <w:t>4.52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528ACD0C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9</w:t>
            </w:r>
            <w:r>
              <w:t>4 (</w:t>
            </w:r>
            <w:r w:rsidRPr="000654AC">
              <w:t>4.33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31E918D5" w14:textId="77777777" w:rsidR="007C161E" w:rsidRDefault="007C161E" w:rsidP="007C161E">
            <w:pPr>
              <w:jc w:val="center"/>
            </w:pPr>
          </w:p>
        </w:tc>
      </w:tr>
      <w:tr w:rsidR="007C161E" w14:paraId="709176D6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4A928A36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positive</w:t>
            </w:r>
          </w:p>
        </w:tc>
        <w:tc>
          <w:tcPr>
            <w:tcW w:w="2268" w:type="dxa"/>
            <w:vAlign w:val="center"/>
          </w:tcPr>
          <w:p w14:paraId="72CD0E5C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1 (3.55%)</w:t>
            </w:r>
          </w:p>
        </w:tc>
        <w:tc>
          <w:tcPr>
            <w:tcW w:w="2693" w:type="dxa"/>
            <w:vAlign w:val="center"/>
          </w:tcPr>
          <w:p w14:paraId="3FACC9F8" w14:textId="77777777" w:rsidR="007C161E" w:rsidRDefault="007C161E" w:rsidP="007C161E">
            <w:pPr>
              <w:jc w:val="center"/>
            </w:pPr>
            <w:r>
              <w:t>82 (3.78%)</w:t>
            </w:r>
          </w:p>
        </w:tc>
        <w:tc>
          <w:tcPr>
            <w:tcW w:w="1213" w:type="dxa"/>
            <w:vAlign w:val="center"/>
          </w:tcPr>
          <w:p w14:paraId="62CD1452" w14:textId="77777777" w:rsidR="007C161E" w:rsidRDefault="007C161E" w:rsidP="007C161E">
            <w:pPr>
              <w:jc w:val="center"/>
            </w:pPr>
          </w:p>
        </w:tc>
      </w:tr>
      <w:tr w:rsidR="007C161E" w14:paraId="18E47F45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1788E2E9" w14:textId="77777777" w:rsidR="007C161E" w:rsidRPr="000223AE" w:rsidRDefault="007C161E" w:rsidP="007C161E">
            <w:pPr>
              <w:jc w:val="center"/>
            </w:pPr>
            <w:r w:rsidRPr="00AC201C">
              <w:t>urine glucose</w:t>
            </w:r>
          </w:p>
        </w:tc>
        <w:tc>
          <w:tcPr>
            <w:tcW w:w="2268" w:type="dxa"/>
            <w:vAlign w:val="center"/>
          </w:tcPr>
          <w:p w14:paraId="7975BF29" w14:textId="77777777" w:rsidR="007C161E" w:rsidRDefault="007C161E" w:rsidP="007C161E">
            <w:pPr>
              <w:jc w:val="center"/>
            </w:pPr>
          </w:p>
        </w:tc>
        <w:tc>
          <w:tcPr>
            <w:tcW w:w="2693" w:type="dxa"/>
            <w:vAlign w:val="center"/>
          </w:tcPr>
          <w:p w14:paraId="353382C7" w14:textId="77777777" w:rsidR="007C161E" w:rsidRDefault="007C161E" w:rsidP="007C161E">
            <w:pPr>
              <w:jc w:val="center"/>
            </w:pPr>
          </w:p>
        </w:tc>
        <w:tc>
          <w:tcPr>
            <w:tcW w:w="1213" w:type="dxa"/>
            <w:vAlign w:val="center"/>
          </w:tcPr>
          <w:p w14:paraId="142CE1F0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0</w:t>
            </w:r>
            <w:r>
              <w:t>.651</w:t>
            </w:r>
          </w:p>
        </w:tc>
      </w:tr>
      <w:tr w:rsidR="007C161E" w14:paraId="5A5118EA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10F32DB2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negative</w:t>
            </w:r>
          </w:p>
        </w:tc>
        <w:tc>
          <w:tcPr>
            <w:tcW w:w="2268" w:type="dxa"/>
            <w:vAlign w:val="center"/>
          </w:tcPr>
          <w:p w14:paraId="5C2CBEE8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3</w:t>
            </w:r>
            <w:r>
              <w:t>03 (</w:t>
            </w:r>
            <w:r w:rsidRPr="009E5EB1">
              <w:t>97.74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3BA4C1CB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2</w:t>
            </w:r>
            <w:r>
              <w:t>120 (</w:t>
            </w:r>
            <w:r w:rsidRPr="000654AC">
              <w:t>97.74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3AAB57B9" w14:textId="77777777" w:rsidR="007C161E" w:rsidRDefault="007C161E" w:rsidP="007C161E">
            <w:pPr>
              <w:jc w:val="center"/>
            </w:pPr>
          </w:p>
        </w:tc>
      </w:tr>
      <w:tr w:rsidR="007C161E" w14:paraId="1E1D1C64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7435B880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weak positive</w:t>
            </w:r>
          </w:p>
        </w:tc>
        <w:tc>
          <w:tcPr>
            <w:tcW w:w="2268" w:type="dxa"/>
            <w:vAlign w:val="center"/>
          </w:tcPr>
          <w:p w14:paraId="4BF3EB21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0</w:t>
            </w:r>
            <w:r>
              <w:t xml:space="preserve"> (0%)</w:t>
            </w:r>
          </w:p>
        </w:tc>
        <w:tc>
          <w:tcPr>
            <w:tcW w:w="2693" w:type="dxa"/>
            <w:vAlign w:val="center"/>
          </w:tcPr>
          <w:p w14:paraId="679028BA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3</w:t>
            </w:r>
            <w:r>
              <w:t xml:space="preserve"> (</w:t>
            </w:r>
            <w:r w:rsidRPr="000654AC">
              <w:t>0.14</w:t>
            </w:r>
            <w:r>
              <w:t>%)</w:t>
            </w:r>
          </w:p>
        </w:tc>
        <w:tc>
          <w:tcPr>
            <w:tcW w:w="1213" w:type="dxa"/>
            <w:vAlign w:val="center"/>
          </w:tcPr>
          <w:p w14:paraId="20775C50" w14:textId="77777777" w:rsidR="007C161E" w:rsidRDefault="007C161E" w:rsidP="007C161E">
            <w:pPr>
              <w:jc w:val="center"/>
            </w:pPr>
          </w:p>
        </w:tc>
      </w:tr>
      <w:tr w:rsidR="007C161E" w14:paraId="7E4432F2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DD6EC10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positive</w:t>
            </w:r>
          </w:p>
        </w:tc>
        <w:tc>
          <w:tcPr>
            <w:tcW w:w="2268" w:type="dxa"/>
            <w:vAlign w:val="center"/>
          </w:tcPr>
          <w:p w14:paraId="192B0372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0</w:t>
            </w:r>
            <w:r>
              <w:t xml:space="preserve"> (0%)</w:t>
            </w:r>
          </w:p>
        </w:tc>
        <w:tc>
          <w:tcPr>
            <w:tcW w:w="2693" w:type="dxa"/>
            <w:vAlign w:val="center"/>
          </w:tcPr>
          <w:p w14:paraId="222FF9E4" w14:textId="77777777" w:rsidR="007C161E" w:rsidRDefault="007C161E" w:rsidP="007C161E">
            <w:pPr>
              <w:jc w:val="center"/>
            </w:pPr>
            <w:r>
              <w:t>3 (</w:t>
            </w:r>
            <w:r w:rsidRPr="000654AC">
              <w:t>0.</w:t>
            </w:r>
            <w:r>
              <w:t>14%)</w:t>
            </w:r>
          </w:p>
        </w:tc>
        <w:tc>
          <w:tcPr>
            <w:tcW w:w="1213" w:type="dxa"/>
            <w:vAlign w:val="center"/>
          </w:tcPr>
          <w:p w14:paraId="259272A0" w14:textId="77777777" w:rsidR="007C161E" w:rsidRDefault="007C161E" w:rsidP="007C161E">
            <w:pPr>
              <w:jc w:val="center"/>
            </w:pPr>
          </w:p>
        </w:tc>
      </w:tr>
      <w:tr w:rsidR="007C161E" w14:paraId="25809BA1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1963716A" w14:textId="77777777" w:rsidR="007C161E" w:rsidRPr="000223AE" w:rsidRDefault="007C161E" w:rsidP="007C161E">
            <w:pPr>
              <w:jc w:val="center"/>
            </w:pPr>
            <w:r w:rsidRPr="00AC201C">
              <w:t>urobilinogen</w:t>
            </w:r>
          </w:p>
        </w:tc>
        <w:tc>
          <w:tcPr>
            <w:tcW w:w="2268" w:type="dxa"/>
            <w:vAlign w:val="center"/>
          </w:tcPr>
          <w:p w14:paraId="1702C0F5" w14:textId="77777777" w:rsidR="007C161E" w:rsidRDefault="007C161E" w:rsidP="007C161E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FB13B7D" w14:textId="77777777" w:rsidR="007C161E" w:rsidRDefault="007C161E" w:rsidP="007C161E">
            <w:pPr>
              <w:jc w:val="center"/>
            </w:pPr>
          </w:p>
        </w:tc>
        <w:tc>
          <w:tcPr>
            <w:tcW w:w="1213" w:type="dxa"/>
            <w:vAlign w:val="center"/>
          </w:tcPr>
          <w:p w14:paraId="2D440500" w14:textId="77777777" w:rsidR="007C161E" w:rsidRDefault="007C161E" w:rsidP="007C161E">
            <w:pPr>
              <w:jc w:val="center"/>
            </w:pPr>
            <w:r w:rsidRPr="000654AC">
              <w:t>0.</w:t>
            </w:r>
            <w:r>
              <w:t>419</w:t>
            </w:r>
          </w:p>
        </w:tc>
      </w:tr>
      <w:tr w:rsidR="007C161E" w14:paraId="5EFDD3E9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51DF4608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negative</w:t>
            </w:r>
          </w:p>
        </w:tc>
        <w:tc>
          <w:tcPr>
            <w:tcW w:w="2268" w:type="dxa"/>
            <w:vAlign w:val="center"/>
          </w:tcPr>
          <w:p w14:paraId="7D8E72E0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2</w:t>
            </w:r>
            <w:r>
              <w:t>86 (</w:t>
            </w:r>
            <w:r w:rsidRPr="009E5EB1">
              <w:t>92.26</w:t>
            </w:r>
            <w:r>
              <w:t>%)</w:t>
            </w:r>
          </w:p>
        </w:tc>
        <w:tc>
          <w:tcPr>
            <w:tcW w:w="2693" w:type="dxa"/>
            <w:vAlign w:val="center"/>
          </w:tcPr>
          <w:p w14:paraId="5CD9F0A3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976 (</w:t>
            </w:r>
            <w:r w:rsidRPr="000654AC">
              <w:t>91.1</w:t>
            </w:r>
            <w:r>
              <w:t>0%)</w:t>
            </w:r>
          </w:p>
        </w:tc>
        <w:tc>
          <w:tcPr>
            <w:tcW w:w="1213" w:type="dxa"/>
            <w:vAlign w:val="center"/>
          </w:tcPr>
          <w:p w14:paraId="2FF18165" w14:textId="77777777" w:rsidR="007C161E" w:rsidRDefault="007C161E" w:rsidP="007C161E">
            <w:pPr>
              <w:jc w:val="center"/>
            </w:pPr>
          </w:p>
        </w:tc>
      </w:tr>
      <w:tr w:rsidR="007C161E" w14:paraId="669B7DCC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4AB771C7" w14:textId="77777777" w:rsidR="007C161E" w:rsidRPr="000223AE" w:rsidRDefault="007C161E" w:rsidP="007C161E">
            <w:pPr>
              <w:ind w:firstLineChars="100" w:firstLine="240"/>
              <w:jc w:val="center"/>
            </w:pPr>
            <w:r w:rsidRPr="00477617">
              <w:t>positive</w:t>
            </w:r>
          </w:p>
        </w:tc>
        <w:tc>
          <w:tcPr>
            <w:tcW w:w="2268" w:type="dxa"/>
            <w:vAlign w:val="center"/>
          </w:tcPr>
          <w:p w14:paraId="7A94BADA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7 (5.48%)</w:t>
            </w:r>
          </w:p>
        </w:tc>
        <w:tc>
          <w:tcPr>
            <w:tcW w:w="2693" w:type="dxa"/>
            <w:vAlign w:val="center"/>
          </w:tcPr>
          <w:p w14:paraId="36D13C0D" w14:textId="77777777" w:rsidR="007C161E" w:rsidRDefault="007C161E" w:rsidP="007C161E">
            <w:pPr>
              <w:jc w:val="center"/>
            </w:pPr>
            <w:r>
              <w:rPr>
                <w:rFonts w:hint="eastAsia"/>
              </w:rPr>
              <w:t>1</w:t>
            </w:r>
            <w:r>
              <w:t>50 (6.92%)</w:t>
            </w:r>
          </w:p>
        </w:tc>
        <w:tc>
          <w:tcPr>
            <w:tcW w:w="1213" w:type="dxa"/>
            <w:vAlign w:val="center"/>
          </w:tcPr>
          <w:p w14:paraId="13F98622" w14:textId="77777777" w:rsidR="007C161E" w:rsidRDefault="007C161E" w:rsidP="007C161E">
            <w:pPr>
              <w:jc w:val="center"/>
            </w:pPr>
          </w:p>
        </w:tc>
      </w:tr>
      <w:tr w:rsidR="007C161E" w14:paraId="04941C19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7635E4D5" w14:textId="77777777" w:rsidR="007C161E" w:rsidRPr="000223AE" w:rsidRDefault="007C161E" w:rsidP="007C161E">
            <w:pPr>
              <w:jc w:val="center"/>
            </w:pPr>
            <w:r w:rsidRPr="000223AE">
              <w:t>alpha-fetoprotein</w:t>
            </w:r>
          </w:p>
        </w:tc>
        <w:tc>
          <w:tcPr>
            <w:tcW w:w="2268" w:type="dxa"/>
            <w:vAlign w:val="center"/>
          </w:tcPr>
          <w:p w14:paraId="0C98A489" w14:textId="77777777" w:rsidR="007C161E" w:rsidRDefault="007C161E" w:rsidP="007C161E">
            <w:pPr>
              <w:jc w:val="center"/>
            </w:pPr>
            <w:r w:rsidRPr="003F1C9B">
              <w:t xml:space="preserve">2.53 </w:t>
            </w:r>
            <w:r>
              <w:t>(</w:t>
            </w:r>
            <w:r w:rsidRPr="003F1C9B">
              <w:t>1.79</w:t>
            </w:r>
            <w:r>
              <w:t>,</w:t>
            </w:r>
            <w:r w:rsidRPr="003F1C9B">
              <w:t xml:space="preserve"> 3.45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56ECD7A3" w14:textId="77777777" w:rsidR="007C161E" w:rsidRDefault="007C161E" w:rsidP="007C161E">
            <w:pPr>
              <w:jc w:val="center"/>
            </w:pPr>
            <w:r w:rsidRPr="003F1C9B">
              <w:t xml:space="preserve">2.64 </w:t>
            </w:r>
            <w:r>
              <w:t>(</w:t>
            </w:r>
            <w:r w:rsidRPr="003F1C9B">
              <w:t>2.0</w:t>
            </w:r>
            <w:r>
              <w:t>0,</w:t>
            </w:r>
            <w:r w:rsidRPr="003F1C9B">
              <w:t xml:space="preserve"> 3.67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57196713" w14:textId="77777777" w:rsidR="007C161E" w:rsidRDefault="007C161E" w:rsidP="007C161E">
            <w:pPr>
              <w:jc w:val="center"/>
            </w:pPr>
            <w:r w:rsidRPr="000F05BC">
              <w:t>0.02</w:t>
            </w:r>
            <w:r>
              <w:t>4</w:t>
            </w:r>
          </w:p>
        </w:tc>
      </w:tr>
      <w:tr w:rsidR="007C161E" w14:paraId="1CAD45F7" w14:textId="77777777" w:rsidTr="007C161E">
        <w:trPr>
          <w:trHeight w:hRule="exact" w:val="397"/>
          <w:jc w:val="center"/>
        </w:trPr>
        <w:tc>
          <w:tcPr>
            <w:tcW w:w="2122" w:type="dxa"/>
            <w:vAlign w:val="center"/>
          </w:tcPr>
          <w:p w14:paraId="4106968A" w14:textId="77777777" w:rsidR="007C161E" w:rsidRPr="000223AE" w:rsidRDefault="007C161E" w:rsidP="007C161E">
            <w:pPr>
              <w:jc w:val="center"/>
            </w:pPr>
            <w:r w:rsidRPr="000223AE">
              <w:t>glucose</w:t>
            </w:r>
          </w:p>
        </w:tc>
        <w:tc>
          <w:tcPr>
            <w:tcW w:w="2268" w:type="dxa"/>
            <w:vAlign w:val="center"/>
          </w:tcPr>
          <w:p w14:paraId="34CA1376" w14:textId="77777777" w:rsidR="007C161E" w:rsidRDefault="007C161E" w:rsidP="007C161E">
            <w:pPr>
              <w:jc w:val="center"/>
            </w:pPr>
            <w:r w:rsidRPr="003F1C9B">
              <w:t xml:space="preserve">4.85 </w:t>
            </w:r>
            <w:r>
              <w:t>(</w:t>
            </w:r>
            <w:r w:rsidRPr="003F1C9B">
              <w:t>4.61</w:t>
            </w:r>
            <w:r>
              <w:t>,</w:t>
            </w:r>
            <w:r w:rsidRPr="003F1C9B">
              <w:t xml:space="preserve"> 5.12</w:t>
            </w:r>
            <w:r>
              <w:t>)</w:t>
            </w:r>
          </w:p>
        </w:tc>
        <w:tc>
          <w:tcPr>
            <w:tcW w:w="2693" w:type="dxa"/>
            <w:vAlign w:val="center"/>
          </w:tcPr>
          <w:p w14:paraId="47595BDA" w14:textId="77777777" w:rsidR="007C161E" w:rsidRDefault="007C161E" w:rsidP="007C161E">
            <w:pPr>
              <w:jc w:val="center"/>
            </w:pPr>
            <w:r w:rsidRPr="003F1C9B">
              <w:t xml:space="preserve">4.88 </w:t>
            </w:r>
            <w:r>
              <w:t>(</w:t>
            </w:r>
            <w:r w:rsidRPr="003F1C9B">
              <w:t>4.61</w:t>
            </w:r>
            <w:r>
              <w:t>,</w:t>
            </w:r>
            <w:r w:rsidRPr="003F1C9B">
              <w:t xml:space="preserve"> 5.13</w:t>
            </w:r>
            <w:r>
              <w:t>)</w:t>
            </w:r>
          </w:p>
        </w:tc>
        <w:tc>
          <w:tcPr>
            <w:tcW w:w="1213" w:type="dxa"/>
            <w:vAlign w:val="center"/>
          </w:tcPr>
          <w:p w14:paraId="4A2586B2" w14:textId="77777777" w:rsidR="007C161E" w:rsidRDefault="007C161E" w:rsidP="007C161E">
            <w:pPr>
              <w:jc w:val="center"/>
            </w:pPr>
            <w:r w:rsidRPr="000F05BC">
              <w:t>0.55</w:t>
            </w:r>
            <w:r>
              <w:t>4</w:t>
            </w:r>
          </w:p>
        </w:tc>
      </w:tr>
    </w:tbl>
    <w:p w14:paraId="58F1AED1" w14:textId="251232B6" w:rsidR="00DE23E8" w:rsidRDefault="007C161E" w:rsidP="00654E8F">
      <w:pPr>
        <w:spacing w:before="240"/>
      </w:pPr>
      <w:r w:rsidRPr="007C161E">
        <w:t>P &lt; 0.050 is considered statistical significance. Categorical variables, expressed as frequencies (proportions), line χ2 test. Non-normally distributed variables, expressed as median (interquartile range), line Mann–Whitney U test.</w:t>
      </w:r>
    </w:p>
    <w:p w14:paraId="46302EC2" w14:textId="417E9C9F" w:rsidR="0092765D" w:rsidRDefault="0092765D" w:rsidP="00654E8F">
      <w:pPr>
        <w:spacing w:before="240"/>
      </w:pPr>
    </w:p>
    <w:p w14:paraId="11668CDF" w14:textId="52578CCA" w:rsidR="0092765D" w:rsidRPr="0092765D" w:rsidRDefault="0092765D" w:rsidP="0092765D">
      <w:pPr>
        <w:spacing w:before="240"/>
      </w:pPr>
      <w:r w:rsidRPr="001408D5">
        <w:rPr>
          <w:b/>
          <w:bCs/>
        </w:rPr>
        <w:lastRenderedPageBreak/>
        <w:t xml:space="preserve">Supplementary Table </w:t>
      </w:r>
      <w:r>
        <w:rPr>
          <w:b/>
          <w:bCs/>
        </w:rPr>
        <w:t>2</w:t>
      </w:r>
      <w:r w:rsidRPr="00CC1629">
        <w:t xml:space="preserve"> </w:t>
      </w:r>
      <w:r w:rsidRPr="0092765D">
        <w:t>Predictive performance of different base learners and different number of features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548"/>
        <w:gridCol w:w="2257"/>
        <w:gridCol w:w="1490"/>
        <w:gridCol w:w="1491"/>
        <w:gridCol w:w="1490"/>
        <w:gridCol w:w="1491"/>
      </w:tblGrid>
      <w:tr w:rsidR="0092765D" w:rsidRPr="0092765D" w14:paraId="4F05586D" w14:textId="77777777" w:rsidTr="0092765D">
        <w:tc>
          <w:tcPr>
            <w:tcW w:w="154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CB89FC" w14:textId="28D89480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M</w:t>
            </w:r>
            <w:r w:rsidRPr="0092765D">
              <w:rPr>
                <w:rFonts w:eastAsia="仿宋" w:cs="Times New Roman" w:hint="eastAsia"/>
                <w:szCs w:val="24"/>
              </w:rPr>
              <w:t>odel</w:t>
            </w:r>
          </w:p>
        </w:tc>
        <w:tc>
          <w:tcPr>
            <w:tcW w:w="225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636F385" w14:textId="7BBAEC1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Number of Features</w:t>
            </w:r>
          </w:p>
        </w:tc>
        <w:tc>
          <w:tcPr>
            <w:tcW w:w="14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290B1C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Accuracy</w:t>
            </w:r>
          </w:p>
        </w:tc>
        <w:tc>
          <w:tcPr>
            <w:tcW w:w="14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29C0A30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AUC</w:t>
            </w:r>
          </w:p>
        </w:tc>
        <w:tc>
          <w:tcPr>
            <w:tcW w:w="14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3FA530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Sensitivity</w:t>
            </w:r>
          </w:p>
        </w:tc>
        <w:tc>
          <w:tcPr>
            <w:tcW w:w="14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FB0DC6E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Specificity</w:t>
            </w:r>
          </w:p>
        </w:tc>
      </w:tr>
      <w:tr w:rsidR="0092765D" w:rsidRPr="0092765D" w14:paraId="435587D8" w14:textId="77777777" w:rsidTr="0092765D">
        <w:tc>
          <w:tcPr>
            <w:tcW w:w="154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5D810C" w14:textId="6312326F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LR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1E4017" w14:textId="287987D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bookmarkStart w:id="1" w:name="_Hlk160612941"/>
            <w:r w:rsidRPr="0092765D">
              <w:rPr>
                <w:rFonts w:eastAsia="仿宋" w:cs="Times New Roman" w:hint="eastAsia"/>
                <w:szCs w:val="24"/>
              </w:rP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8D7ACF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.63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AD49D7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F693A5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.51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8B1948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.64</w:t>
            </w:r>
          </w:p>
        </w:tc>
      </w:tr>
      <w:tr w:rsidR="0092765D" w:rsidRPr="0092765D" w14:paraId="50CFE3D3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58ED0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bookmarkEnd w:id="1"/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93525" w14:textId="732C94C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8B7D0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08B9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70DD3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A0A75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.65</w:t>
            </w:r>
          </w:p>
        </w:tc>
      </w:tr>
      <w:tr w:rsidR="0092765D" w:rsidRPr="0092765D" w14:paraId="4C3531CE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5231D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3EDC4" w14:textId="3D546B4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5696B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.68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A195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A2467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32D13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.68</w:t>
            </w:r>
          </w:p>
        </w:tc>
      </w:tr>
      <w:tr w:rsidR="0092765D" w:rsidRPr="0092765D" w14:paraId="3DD51F2C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09A70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48813" w14:textId="5C410DF0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50B6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27735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40679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8F7BE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.68</w:t>
            </w:r>
          </w:p>
        </w:tc>
      </w:tr>
      <w:tr w:rsidR="0092765D" w:rsidRPr="0092765D" w14:paraId="758D5331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DAD6C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9B68C" w14:textId="65F183E4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CF159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3D107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6D063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52D7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  <w:tr w:rsidR="0092765D" w:rsidRPr="0092765D" w14:paraId="7C60F583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60D4B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b/>
                <w:bCs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D6467" w14:textId="0DD3022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1A8F3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B2A78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946A3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7D486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  <w:tr w:rsidR="0092765D" w:rsidRPr="0092765D" w14:paraId="59EF7C26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FFECD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7A4D1" w14:textId="4A38FDD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AB413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B280D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C4AD3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F3ACC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  <w:tr w:rsidR="0092765D" w:rsidRPr="0092765D" w14:paraId="13D8C146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CBBB3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AA80D" w14:textId="6E8EA71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DEA4B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2047C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B63A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5BD38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</w:tr>
      <w:tr w:rsidR="0092765D" w:rsidRPr="0092765D" w14:paraId="11D1B7C7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EFFE4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B492E" w14:textId="0AA9B19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37719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CF0FE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6244D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B8A9E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  <w:tr w:rsidR="0092765D" w:rsidRPr="0092765D" w14:paraId="599F0013" w14:textId="77777777" w:rsidTr="0092765D">
        <w:tc>
          <w:tcPr>
            <w:tcW w:w="154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F5FBA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8401D2" w14:textId="797BA85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2</w:t>
            </w:r>
            <w:r w:rsidRPr="0092765D">
              <w:rPr>
                <w:rFonts w:eastAsia="仿宋" w:cs="Times New Roman"/>
                <w:szCs w:val="24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46956E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DF6305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E68A4A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53F9B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  <w:tr w:rsidR="0092765D" w:rsidRPr="0092765D" w14:paraId="5ECCA911" w14:textId="77777777" w:rsidTr="0092765D">
        <w:tc>
          <w:tcPr>
            <w:tcW w:w="1548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12A679D4" w14:textId="3EE85AA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S</w:t>
            </w:r>
            <w:r w:rsidRPr="0092765D">
              <w:rPr>
                <w:rFonts w:eastAsia="仿宋" w:cs="Times New Roman"/>
                <w:szCs w:val="24"/>
              </w:rPr>
              <w:t>VM</w:t>
            </w:r>
          </w:p>
        </w:tc>
        <w:tc>
          <w:tcPr>
            <w:tcW w:w="2257" w:type="dxa"/>
            <w:tcBorders>
              <w:left w:val="nil"/>
              <w:bottom w:val="nil"/>
              <w:right w:val="nil"/>
            </w:tcBorders>
          </w:tcPr>
          <w:p w14:paraId="179C712A" w14:textId="333A829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2</w:t>
            </w:r>
          </w:p>
        </w:tc>
        <w:tc>
          <w:tcPr>
            <w:tcW w:w="1490" w:type="dxa"/>
            <w:tcBorders>
              <w:left w:val="nil"/>
              <w:bottom w:val="nil"/>
              <w:right w:val="nil"/>
            </w:tcBorders>
          </w:tcPr>
          <w:p w14:paraId="67AE261B" w14:textId="66B0F6D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.51</w:t>
            </w:r>
          </w:p>
        </w:tc>
        <w:tc>
          <w:tcPr>
            <w:tcW w:w="1491" w:type="dxa"/>
            <w:tcBorders>
              <w:left w:val="nil"/>
              <w:bottom w:val="nil"/>
              <w:right w:val="nil"/>
            </w:tcBorders>
          </w:tcPr>
          <w:p w14:paraId="1EF8CF73" w14:textId="2DFB102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.62</w:t>
            </w:r>
          </w:p>
        </w:tc>
        <w:tc>
          <w:tcPr>
            <w:tcW w:w="1490" w:type="dxa"/>
            <w:tcBorders>
              <w:left w:val="nil"/>
              <w:bottom w:val="nil"/>
              <w:right w:val="nil"/>
            </w:tcBorders>
          </w:tcPr>
          <w:p w14:paraId="4A3B28FF" w14:textId="13A7141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.59</w:t>
            </w:r>
          </w:p>
        </w:tc>
        <w:tc>
          <w:tcPr>
            <w:tcW w:w="1491" w:type="dxa"/>
            <w:tcBorders>
              <w:left w:val="nil"/>
              <w:bottom w:val="nil"/>
              <w:right w:val="nil"/>
            </w:tcBorders>
          </w:tcPr>
          <w:p w14:paraId="5AA09DA5" w14:textId="0BBA761F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.60</w:t>
            </w:r>
          </w:p>
        </w:tc>
      </w:tr>
      <w:tr w:rsidR="0092765D" w:rsidRPr="0092765D" w14:paraId="4DC66092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EE11E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5A8F23F9" w14:textId="0B524CD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4063ECD6" w14:textId="6F5ABC2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.58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54819E5D" w14:textId="06F2160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0BA540B6" w14:textId="1043611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.59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5DB0414F" w14:textId="03F137D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.58</w:t>
            </w:r>
          </w:p>
        </w:tc>
      </w:tr>
      <w:tr w:rsidR="0092765D" w:rsidRPr="0092765D" w14:paraId="33F61C16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397F5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43996074" w14:textId="57F88760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6E1622CC" w14:textId="746E5E44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.59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6241D216" w14:textId="4923423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2257814" w14:textId="68B077B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.59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427C41D3" w14:textId="54EDC714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.60</w:t>
            </w:r>
          </w:p>
        </w:tc>
      </w:tr>
      <w:tr w:rsidR="0092765D" w:rsidRPr="0092765D" w14:paraId="482543FA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0491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371FD92F" w14:textId="40FB200F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5BDBA8E7" w14:textId="7D09B876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14EB950A" w14:textId="78F67EF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2CC1626C" w14:textId="23721D41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11E98F25" w14:textId="6BD917C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.61</w:t>
            </w:r>
          </w:p>
        </w:tc>
      </w:tr>
      <w:tr w:rsidR="0092765D" w:rsidRPr="0092765D" w14:paraId="01A97507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D96E0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1681ED0A" w14:textId="027162D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16F4E0F" w14:textId="52E8B0C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76125C7A" w14:textId="43D2E61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3972BC04" w14:textId="0CD1CD6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01A3BD7F" w14:textId="67C0F7F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.62</w:t>
            </w:r>
          </w:p>
        </w:tc>
      </w:tr>
      <w:tr w:rsidR="0092765D" w:rsidRPr="0092765D" w14:paraId="668A12FC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B306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2B7C16B3" w14:textId="70F50CD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527F9C41" w14:textId="03F9FBE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049A518B" w14:textId="2841B37F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2F36F280" w14:textId="7B8FDC2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6A01EA65" w14:textId="58FE069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.61</w:t>
            </w:r>
          </w:p>
        </w:tc>
      </w:tr>
      <w:tr w:rsidR="0092765D" w:rsidRPr="0092765D" w14:paraId="70856E91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735C5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61A6B9CE" w14:textId="24504FF0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5432FB9C" w14:textId="381765A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42EB7F77" w14:textId="74A4A69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5F85D25E" w14:textId="6B97DBA6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2BE44DB2" w14:textId="3BD2659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.64</w:t>
            </w:r>
          </w:p>
        </w:tc>
      </w:tr>
      <w:tr w:rsidR="0092765D" w:rsidRPr="0092765D" w14:paraId="6CE5C95D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FA6C3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09DD6ADF" w14:textId="1191310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0E59B34C" w14:textId="0A135A40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22402CA0" w14:textId="237A0844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2FCAA94" w14:textId="1B9BE954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0228A8F1" w14:textId="4753001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.65</w:t>
            </w:r>
          </w:p>
        </w:tc>
      </w:tr>
      <w:tr w:rsidR="0092765D" w:rsidRPr="0092765D" w14:paraId="641A3354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AEE3F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0F42C23A" w14:textId="5636BA7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0F21EEA9" w14:textId="0C9C0761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23CD76BA" w14:textId="58D3C4C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C50934A" w14:textId="4F316E3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5A2F4FEE" w14:textId="365D54D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.64</w:t>
            </w:r>
          </w:p>
        </w:tc>
      </w:tr>
      <w:tr w:rsidR="0092765D" w:rsidRPr="0092765D" w14:paraId="1868ACCD" w14:textId="77777777" w:rsidTr="0092765D">
        <w:tc>
          <w:tcPr>
            <w:tcW w:w="154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2FFD7F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1CE520" w14:textId="358BE244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2</w:t>
            </w:r>
            <w:r w:rsidRPr="0092765D">
              <w:rPr>
                <w:rFonts w:eastAsia="仿宋" w:cs="Times New Roman"/>
                <w:szCs w:val="24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8EDD5B" w14:textId="52742CB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CED901" w14:textId="4DE40C1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67D93F" w14:textId="40AFF31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63694" w14:textId="390DB06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.64</w:t>
            </w:r>
          </w:p>
        </w:tc>
      </w:tr>
      <w:tr w:rsidR="0092765D" w:rsidRPr="0092765D" w14:paraId="1DF20B10" w14:textId="77777777" w:rsidTr="0092765D">
        <w:tc>
          <w:tcPr>
            <w:tcW w:w="1548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60859EFC" w14:textId="36400E2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proofErr w:type="spellStart"/>
            <w:r w:rsidRPr="0092765D">
              <w:rPr>
                <w:rFonts w:eastAsia="仿宋" w:cs="Times New Roman"/>
                <w:szCs w:val="24"/>
              </w:rPr>
              <w:t>XGBoost</w:t>
            </w:r>
            <w:proofErr w:type="spellEnd"/>
          </w:p>
        </w:tc>
        <w:tc>
          <w:tcPr>
            <w:tcW w:w="2257" w:type="dxa"/>
            <w:tcBorders>
              <w:left w:val="nil"/>
              <w:bottom w:val="nil"/>
              <w:right w:val="nil"/>
            </w:tcBorders>
          </w:tcPr>
          <w:p w14:paraId="013125C8" w14:textId="3C6F84F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2</w:t>
            </w:r>
          </w:p>
        </w:tc>
        <w:tc>
          <w:tcPr>
            <w:tcW w:w="1490" w:type="dxa"/>
            <w:tcBorders>
              <w:left w:val="nil"/>
              <w:bottom w:val="nil"/>
              <w:right w:val="nil"/>
            </w:tcBorders>
          </w:tcPr>
          <w:p w14:paraId="55832346" w14:textId="1D4C8F4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0.63</w:t>
            </w:r>
          </w:p>
        </w:tc>
        <w:tc>
          <w:tcPr>
            <w:tcW w:w="1491" w:type="dxa"/>
            <w:tcBorders>
              <w:left w:val="nil"/>
              <w:bottom w:val="nil"/>
              <w:right w:val="nil"/>
            </w:tcBorders>
          </w:tcPr>
          <w:p w14:paraId="22ED286C" w14:textId="1D20B22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0.75</w:t>
            </w:r>
          </w:p>
        </w:tc>
        <w:tc>
          <w:tcPr>
            <w:tcW w:w="1490" w:type="dxa"/>
            <w:tcBorders>
              <w:left w:val="nil"/>
              <w:bottom w:val="nil"/>
              <w:right w:val="nil"/>
            </w:tcBorders>
          </w:tcPr>
          <w:p w14:paraId="7F347D10" w14:textId="0A5FD146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0.75</w:t>
            </w:r>
          </w:p>
        </w:tc>
        <w:tc>
          <w:tcPr>
            <w:tcW w:w="1491" w:type="dxa"/>
            <w:tcBorders>
              <w:left w:val="nil"/>
              <w:bottom w:val="nil"/>
              <w:right w:val="nil"/>
            </w:tcBorders>
          </w:tcPr>
          <w:p w14:paraId="1BAEDA1B" w14:textId="18EC200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0.62</w:t>
            </w:r>
          </w:p>
        </w:tc>
      </w:tr>
      <w:tr w:rsidR="0092765D" w:rsidRPr="0092765D" w14:paraId="2AD49CAF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F22B3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19032E95" w14:textId="35949B5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2A1EBFC7" w14:textId="2117E4F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78B0113A" w14:textId="2CB7D6CF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591D968" w14:textId="23B89F70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174E1DA9" w14:textId="7CC9562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0.67</w:t>
            </w:r>
          </w:p>
        </w:tc>
      </w:tr>
      <w:tr w:rsidR="0092765D" w:rsidRPr="0092765D" w14:paraId="1C4B2155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BB99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405AE144" w14:textId="52FB783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7980D5A0" w14:textId="1440235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0.68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5E9058DA" w14:textId="7B99558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62AD9B9A" w14:textId="4473762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39375F2D" w14:textId="1C88D37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0.66</w:t>
            </w:r>
          </w:p>
        </w:tc>
      </w:tr>
      <w:tr w:rsidR="0092765D" w:rsidRPr="0092765D" w14:paraId="2C829C0A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A878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0B3D4099" w14:textId="48247A01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47E3F42A" w14:textId="3A695E0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0.68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0F1ACD25" w14:textId="77499220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23CCEC6" w14:textId="5C77D66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41D53C99" w14:textId="7C69F6B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0.67</w:t>
            </w:r>
          </w:p>
        </w:tc>
      </w:tr>
      <w:tr w:rsidR="0092765D" w:rsidRPr="0092765D" w14:paraId="062F476D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8F909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52669A19" w14:textId="082B2354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45328407" w14:textId="79F6F466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3DFFDD4E" w14:textId="120AF7A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BD9CE3B" w14:textId="49CC5CD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0DC97F8F" w14:textId="4011CE3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0.68</w:t>
            </w:r>
          </w:p>
        </w:tc>
      </w:tr>
      <w:tr w:rsidR="0092765D" w:rsidRPr="0092765D" w14:paraId="57E17245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3D618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7FC94B14" w14:textId="0621CDD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685241D6" w14:textId="59E32046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36B4AD72" w14:textId="795A15D6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4C6ECE2C" w14:textId="1004AEF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51E84D11" w14:textId="1EB9669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0.68</w:t>
            </w:r>
          </w:p>
        </w:tc>
      </w:tr>
      <w:tr w:rsidR="0092765D" w:rsidRPr="0092765D" w14:paraId="064D305E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9ACE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659A68EA" w14:textId="49A18A6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6FB7BAF0" w14:textId="5548035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768B7289" w14:textId="46B5CE1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5EB5DA98" w14:textId="47B12BB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018FD78F" w14:textId="72E7DF81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0.68</w:t>
            </w:r>
          </w:p>
        </w:tc>
      </w:tr>
      <w:tr w:rsidR="0092765D" w:rsidRPr="0092765D" w14:paraId="316D01FD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52817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2A1FEA8F" w14:textId="44763CA4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25762F44" w14:textId="0701454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420009D6" w14:textId="56CABB1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686312F" w14:textId="3A78FB9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351994C4" w14:textId="4E5972B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0.68</w:t>
            </w:r>
          </w:p>
        </w:tc>
      </w:tr>
      <w:tr w:rsidR="0092765D" w:rsidRPr="0092765D" w14:paraId="2C81E93C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2182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0B94A64C" w14:textId="5893285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60BC7232" w14:textId="207FFC4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3875D808" w14:textId="68FE2C1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BED8C04" w14:textId="79EEA20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03213885" w14:textId="52CAFCC6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0.68</w:t>
            </w:r>
          </w:p>
        </w:tc>
      </w:tr>
      <w:tr w:rsidR="0092765D" w:rsidRPr="0092765D" w14:paraId="0B494455" w14:textId="77777777" w:rsidTr="0092765D">
        <w:tc>
          <w:tcPr>
            <w:tcW w:w="154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DD6F01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F8396D" w14:textId="5050191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2</w:t>
            </w:r>
            <w:r w:rsidRPr="0092765D">
              <w:rPr>
                <w:rFonts w:eastAsia="仿宋" w:cs="Times New Roman"/>
                <w:szCs w:val="24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FF00D" w14:textId="2BE03791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68FA50" w14:textId="53C07AD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57B5DD" w14:textId="1A35305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E8C137" w14:textId="058B85B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0.68</w:t>
            </w:r>
          </w:p>
        </w:tc>
      </w:tr>
      <w:tr w:rsidR="0092765D" w:rsidRPr="0092765D" w14:paraId="27AF243D" w14:textId="77777777" w:rsidTr="0092765D">
        <w:tc>
          <w:tcPr>
            <w:tcW w:w="1548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1E3773EC" w14:textId="2650466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R</w:t>
            </w:r>
            <w:r w:rsidRPr="0092765D">
              <w:rPr>
                <w:rFonts w:eastAsia="仿宋" w:cs="Times New Roman"/>
                <w:szCs w:val="24"/>
              </w:rPr>
              <w:t>F</w:t>
            </w:r>
          </w:p>
        </w:tc>
        <w:tc>
          <w:tcPr>
            <w:tcW w:w="2257" w:type="dxa"/>
            <w:tcBorders>
              <w:left w:val="nil"/>
              <w:bottom w:val="nil"/>
              <w:right w:val="nil"/>
            </w:tcBorders>
          </w:tcPr>
          <w:p w14:paraId="5066D403" w14:textId="03C656E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2</w:t>
            </w:r>
          </w:p>
        </w:tc>
        <w:tc>
          <w:tcPr>
            <w:tcW w:w="1490" w:type="dxa"/>
            <w:tcBorders>
              <w:left w:val="nil"/>
              <w:bottom w:val="nil"/>
              <w:right w:val="nil"/>
            </w:tcBorders>
          </w:tcPr>
          <w:p w14:paraId="13E06889" w14:textId="6B01A381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  <w:tc>
          <w:tcPr>
            <w:tcW w:w="1491" w:type="dxa"/>
            <w:tcBorders>
              <w:left w:val="nil"/>
              <w:bottom w:val="nil"/>
              <w:right w:val="nil"/>
            </w:tcBorders>
          </w:tcPr>
          <w:p w14:paraId="23170366" w14:textId="38EA6AC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.75</w:t>
            </w:r>
          </w:p>
        </w:tc>
        <w:tc>
          <w:tcPr>
            <w:tcW w:w="1490" w:type="dxa"/>
            <w:tcBorders>
              <w:left w:val="nil"/>
              <w:bottom w:val="nil"/>
              <w:right w:val="nil"/>
            </w:tcBorders>
          </w:tcPr>
          <w:p w14:paraId="44EA194D" w14:textId="140FF35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.62</w:t>
            </w:r>
          </w:p>
        </w:tc>
        <w:tc>
          <w:tcPr>
            <w:tcW w:w="1491" w:type="dxa"/>
            <w:tcBorders>
              <w:left w:val="nil"/>
              <w:bottom w:val="nil"/>
              <w:right w:val="nil"/>
            </w:tcBorders>
          </w:tcPr>
          <w:p w14:paraId="63D9701E" w14:textId="42F74BA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.72</w:t>
            </w:r>
          </w:p>
        </w:tc>
      </w:tr>
      <w:tr w:rsidR="0092765D" w:rsidRPr="0092765D" w14:paraId="5DF71EB0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DFCE0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04AAC025" w14:textId="241D8FC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259A09B5" w14:textId="1D2247F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21733C6C" w14:textId="472EE9A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5CE1C2A4" w14:textId="6DC6843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5BF4EB63" w14:textId="73CBC01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.75</w:t>
            </w:r>
          </w:p>
        </w:tc>
      </w:tr>
      <w:tr w:rsidR="0092765D" w:rsidRPr="0092765D" w14:paraId="6162015F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12B17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66BEF36F" w14:textId="6A9551E0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468DE0AF" w14:textId="7D72F3A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4BF180FA" w14:textId="3DF9985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0AEDC3C6" w14:textId="2B554F0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5E7C4B4F" w14:textId="02C616E4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.73</w:t>
            </w:r>
          </w:p>
        </w:tc>
      </w:tr>
      <w:tr w:rsidR="0092765D" w:rsidRPr="0092765D" w14:paraId="37772D6D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B7407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08FEF435" w14:textId="0468DDA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37EB498E" w14:textId="460C2BAF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58719E2F" w14:textId="5BF4A524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9CE437F" w14:textId="5370390F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1900317C" w14:textId="1349CC4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</w:tr>
      <w:tr w:rsidR="0092765D" w:rsidRPr="0092765D" w14:paraId="67E1C5DE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67E18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63F05434" w14:textId="112E220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5DB47E7" w14:textId="31DCFBE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186229CF" w14:textId="05B99D9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08EAA938" w14:textId="3CDEC826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2D6A739B" w14:textId="49B1390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  <w:tr w:rsidR="0092765D" w:rsidRPr="0092765D" w14:paraId="75B9CB1A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0B734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0E3132C4" w14:textId="2EE6094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07539C3" w14:textId="49FFB28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7C3595EC" w14:textId="7171B46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2EC585C2" w14:textId="32236DF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6AA9233D" w14:textId="143EC21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0.71</w:t>
            </w:r>
          </w:p>
        </w:tc>
      </w:tr>
      <w:tr w:rsidR="0092765D" w:rsidRPr="0092765D" w14:paraId="226AB534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18C85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7D68AFB1" w14:textId="46A90E5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3429105D" w14:textId="5E98614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26658B64" w14:textId="16D968D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20A1395F" w14:textId="2D97DDD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6422B445" w14:textId="362663D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  <w:tr w:rsidR="0092765D" w:rsidRPr="0092765D" w14:paraId="6892F213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64236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551705E8" w14:textId="79D1D831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6F4A6B85" w14:textId="025FD7E0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150BD025" w14:textId="31E95A7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013CD49E" w14:textId="6040092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15B55538" w14:textId="13AD0FE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  <w:tr w:rsidR="0092765D" w:rsidRPr="0092765D" w14:paraId="1C4F0004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DB919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6E92F5B5" w14:textId="7148548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6E903BD" w14:textId="7EE0AF89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04411B31" w14:textId="0CBB26F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.82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50BCDCC0" w14:textId="02D27F84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.78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786D8332" w14:textId="60729DC1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</w:tr>
      <w:tr w:rsidR="0092765D" w:rsidRPr="0092765D" w14:paraId="3A073D9F" w14:textId="77777777" w:rsidTr="0092765D">
        <w:tc>
          <w:tcPr>
            <w:tcW w:w="154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C04DD5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769694" w14:textId="281AD4C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2</w:t>
            </w:r>
            <w:r w:rsidRPr="0092765D">
              <w:rPr>
                <w:rFonts w:eastAsia="仿宋" w:cs="Times New Roman"/>
                <w:szCs w:val="24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7BA06D" w14:textId="2862853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0.71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C66EC1" w14:textId="669DEA3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0.81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93D74C" w14:textId="532F529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0.79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B7821C" w14:textId="59813CE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/>
                <w:szCs w:val="24"/>
              </w:rPr>
              <w:t>0.69</w:t>
            </w:r>
          </w:p>
        </w:tc>
      </w:tr>
      <w:tr w:rsidR="0092765D" w:rsidRPr="0092765D" w14:paraId="718EF879" w14:textId="77777777" w:rsidTr="0092765D">
        <w:tc>
          <w:tcPr>
            <w:tcW w:w="1548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00C83145" w14:textId="3530CE21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K</w:t>
            </w:r>
            <w:r w:rsidRPr="0092765D">
              <w:rPr>
                <w:rFonts w:eastAsia="仿宋" w:cs="Times New Roman"/>
                <w:szCs w:val="24"/>
              </w:rPr>
              <w:t>NN</w:t>
            </w:r>
          </w:p>
        </w:tc>
        <w:tc>
          <w:tcPr>
            <w:tcW w:w="2257" w:type="dxa"/>
            <w:tcBorders>
              <w:left w:val="nil"/>
              <w:bottom w:val="nil"/>
              <w:right w:val="nil"/>
            </w:tcBorders>
          </w:tcPr>
          <w:p w14:paraId="1B16CAF5" w14:textId="49AC71D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2</w:t>
            </w:r>
          </w:p>
        </w:tc>
        <w:tc>
          <w:tcPr>
            <w:tcW w:w="1490" w:type="dxa"/>
            <w:tcBorders>
              <w:left w:val="nil"/>
              <w:bottom w:val="nil"/>
              <w:right w:val="nil"/>
            </w:tcBorders>
          </w:tcPr>
          <w:p w14:paraId="5474D6E5" w14:textId="7798AD3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.60</w:t>
            </w:r>
          </w:p>
        </w:tc>
        <w:tc>
          <w:tcPr>
            <w:tcW w:w="1491" w:type="dxa"/>
            <w:tcBorders>
              <w:left w:val="nil"/>
              <w:bottom w:val="nil"/>
              <w:right w:val="nil"/>
            </w:tcBorders>
          </w:tcPr>
          <w:p w14:paraId="2164F5E2" w14:textId="373AA5FF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.73</w:t>
            </w:r>
          </w:p>
        </w:tc>
        <w:tc>
          <w:tcPr>
            <w:tcW w:w="1490" w:type="dxa"/>
            <w:tcBorders>
              <w:left w:val="nil"/>
              <w:bottom w:val="nil"/>
              <w:right w:val="nil"/>
            </w:tcBorders>
          </w:tcPr>
          <w:p w14:paraId="3939A370" w14:textId="5FFF015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.73</w:t>
            </w:r>
          </w:p>
        </w:tc>
        <w:tc>
          <w:tcPr>
            <w:tcW w:w="1491" w:type="dxa"/>
            <w:tcBorders>
              <w:left w:val="nil"/>
              <w:bottom w:val="nil"/>
              <w:right w:val="nil"/>
            </w:tcBorders>
          </w:tcPr>
          <w:p w14:paraId="733FCC56" w14:textId="54E2B740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.59</w:t>
            </w:r>
          </w:p>
        </w:tc>
      </w:tr>
      <w:tr w:rsidR="0092765D" w:rsidRPr="0092765D" w14:paraId="405D4120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F3644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52318F5E" w14:textId="189CF3E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5255D99F" w14:textId="5844F294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428A85BF" w14:textId="681AEA8F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5739DA2F" w14:textId="6BA5652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61742932" w14:textId="4325CCD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.66</w:t>
            </w:r>
          </w:p>
        </w:tc>
      </w:tr>
      <w:tr w:rsidR="0092765D" w:rsidRPr="0092765D" w14:paraId="22DA5E5B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839EC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6EF2EFA5" w14:textId="1C3098A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78E06FC5" w14:textId="0F5CB66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552CC8E2" w14:textId="72CF4E2F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.75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32236ABB" w14:textId="15F7521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13C25F9A" w14:textId="4C142CB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.69</w:t>
            </w:r>
          </w:p>
        </w:tc>
      </w:tr>
      <w:tr w:rsidR="0092765D" w:rsidRPr="0092765D" w14:paraId="131949D0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2808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13E8BE97" w14:textId="3D0460D1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62E465A5" w14:textId="6C0300D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6F1C4D05" w14:textId="4A4382C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2BC3B01B" w14:textId="1AFC19B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0D47B5E2" w14:textId="5473D8D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  <w:tr w:rsidR="0092765D" w:rsidRPr="0092765D" w14:paraId="47E26B53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17891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20EB41DF" w14:textId="7B51F1D6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7C4AD0C4" w14:textId="11B7A11F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5D37D75A" w14:textId="4CACD7D6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424D841E" w14:textId="1DE101B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32D2465F" w14:textId="5C0B7C3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  <w:tr w:rsidR="0092765D" w:rsidRPr="0092765D" w14:paraId="4EE93279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C2D90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23ACC20F" w14:textId="3FA8D5F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2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359D7DA3" w14:textId="4B25675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75E994ED" w14:textId="74F9F25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.79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D034994" w14:textId="33D37C0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222A6173" w14:textId="5349F2D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  <w:tr w:rsidR="0092765D" w:rsidRPr="0092765D" w14:paraId="2A9A3E8F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2208D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7AE79DD5" w14:textId="56F5AA7F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229EE1B4" w14:textId="299AB12A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44456A77" w14:textId="2E8B68B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.79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36123A49" w14:textId="353DAAE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.78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7452E14D" w14:textId="19D2E32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.69</w:t>
            </w:r>
          </w:p>
        </w:tc>
      </w:tr>
      <w:tr w:rsidR="0092765D" w:rsidRPr="0092765D" w14:paraId="71D2BB75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EC9E4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217416C8" w14:textId="4A61D4B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7D9AC04F" w14:textId="262B5AF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34D085BE" w14:textId="684E46D8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3EA7AB5B" w14:textId="1E00A96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41659A06" w14:textId="1A6ED11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.69</w:t>
            </w:r>
          </w:p>
        </w:tc>
      </w:tr>
      <w:tr w:rsidR="0092765D" w:rsidRPr="0092765D" w14:paraId="7CF80F87" w14:textId="77777777" w:rsidTr="0092765D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E6B32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73132205" w14:textId="2857696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1</w:t>
            </w:r>
            <w:r w:rsidRPr="0092765D">
              <w:rPr>
                <w:rFonts w:eastAsia="仿宋" w:cs="Times New Roman"/>
                <w:szCs w:val="24"/>
              </w:rPr>
              <w:t>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400D173F" w14:textId="3C740B75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5141A86C" w14:textId="4AE85C53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5EE71D96" w14:textId="4F2AA74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6366E1FA" w14:textId="32613C4B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  <w:tr w:rsidR="0092765D" w:rsidRPr="0092765D" w14:paraId="28EE9942" w14:textId="77777777" w:rsidTr="0092765D">
        <w:tc>
          <w:tcPr>
            <w:tcW w:w="1548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5378BAD5" w14:textId="77777777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2257" w:type="dxa"/>
            <w:tcBorders>
              <w:top w:val="nil"/>
              <w:left w:val="nil"/>
              <w:right w:val="nil"/>
            </w:tcBorders>
          </w:tcPr>
          <w:p w14:paraId="59A462E8" w14:textId="5752E4BC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2</w:t>
            </w:r>
            <w:r w:rsidRPr="0092765D">
              <w:rPr>
                <w:rFonts w:eastAsia="仿宋" w:cs="Times New Roman"/>
                <w:szCs w:val="24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right w:val="nil"/>
            </w:tcBorders>
          </w:tcPr>
          <w:p w14:paraId="12733CD8" w14:textId="221DD1D2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.71</w:t>
            </w:r>
          </w:p>
        </w:tc>
        <w:tc>
          <w:tcPr>
            <w:tcW w:w="1491" w:type="dxa"/>
            <w:tcBorders>
              <w:top w:val="nil"/>
              <w:left w:val="nil"/>
              <w:right w:val="nil"/>
            </w:tcBorders>
          </w:tcPr>
          <w:p w14:paraId="69F1E6C9" w14:textId="6D0730B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.78</w:t>
            </w:r>
          </w:p>
        </w:tc>
        <w:tc>
          <w:tcPr>
            <w:tcW w:w="1490" w:type="dxa"/>
            <w:tcBorders>
              <w:top w:val="nil"/>
              <w:left w:val="nil"/>
              <w:right w:val="nil"/>
            </w:tcBorders>
          </w:tcPr>
          <w:p w14:paraId="002F8F54" w14:textId="47E5BF7E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.74</w:t>
            </w:r>
          </w:p>
        </w:tc>
        <w:tc>
          <w:tcPr>
            <w:tcW w:w="1491" w:type="dxa"/>
            <w:tcBorders>
              <w:top w:val="nil"/>
              <w:left w:val="nil"/>
              <w:right w:val="nil"/>
            </w:tcBorders>
          </w:tcPr>
          <w:p w14:paraId="3B9A48FB" w14:textId="53F00FED" w:rsidR="0092765D" w:rsidRPr="0092765D" w:rsidRDefault="0092765D" w:rsidP="0092765D">
            <w:pPr>
              <w:widowControl w:val="0"/>
              <w:spacing w:before="0" w:after="0"/>
              <w:jc w:val="center"/>
              <w:rPr>
                <w:rFonts w:eastAsia="仿宋" w:cs="Times New Roman"/>
                <w:szCs w:val="24"/>
              </w:rPr>
            </w:pPr>
            <w:r w:rsidRPr="0092765D">
              <w:rPr>
                <w:rFonts w:eastAsia="仿宋" w:cs="Times New Roman" w:hint="eastAsia"/>
                <w:szCs w:val="24"/>
              </w:rPr>
              <w:t>0</w:t>
            </w:r>
            <w:r w:rsidRPr="0092765D">
              <w:rPr>
                <w:rFonts w:eastAsia="仿宋" w:cs="Times New Roman"/>
                <w:szCs w:val="24"/>
              </w:rPr>
              <w:t>.70</w:t>
            </w:r>
          </w:p>
        </w:tc>
      </w:tr>
    </w:tbl>
    <w:p w14:paraId="2690DFC6" w14:textId="101D51E0" w:rsidR="0092765D" w:rsidRDefault="0092765D" w:rsidP="0092765D">
      <w:pPr>
        <w:widowControl w:val="0"/>
        <w:spacing w:before="0" w:after="0"/>
        <w:jc w:val="both"/>
      </w:pPr>
    </w:p>
    <w:p w14:paraId="4FDABF30" w14:textId="4A066B34" w:rsidR="00A8298C" w:rsidRDefault="00A8298C">
      <w:pPr>
        <w:spacing w:before="0" w:after="200" w:line="276" w:lineRule="auto"/>
      </w:pPr>
      <w:r>
        <w:br w:type="page"/>
      </w:r>
    </w:p>
    <w:p w14:paraId="1E73C394" w14:textId="68D838C2" w:rsidR="00F0709B" w:rsidRDefault="00A8298C" w:rsidP="00A8298C">
      <w:pPr>
        <w:spacing w:before="240"/>
      </w:pPr>
      <w:r w:rsidRPr="001408D5">
        <w:rPr>
          <w:b/>
          <w:bCs/>
        </w:rPr>
        <w:lastRenderedPageBreak/>
        <w:t xml:space="preserve">Supplementary Table </w:t>
      </w:r>
      <w:r>
        <w:rPr>
          <w:b/>
          <w:bCs/>
        </w:rPr>
        <w:t>3</w:t>
      </w:r>
      <w:r w:rsidRPr="00CC1629">
        <w:t xml:space="preserve"> </w:t>
      </w:r>
      <w:r w:rsidRPr="00D702F6">
        <w:t xml:space="preserve">Prediction performance of different machine learning models </w:t>
      </w:r>
      <w:r>
        <w:rPr>
          <w:rFonts w:hint="eastAsia"/>
          <w:lang w:eastAsia="zh-CN"/>
        </w:rPr>
        <w:t>with</w:t>
      </w:r>
      <w:r>
        <w:t xml:space="preserve"> </w:t>
      </w:r>
      <w:r>
        <w:rPr>
          <w:rFonts w:hint="eastAsia"/>
          <w:lang w:eastAsia="zh-CN"/>
        </w:rPr>
        <w:t>different</w:t>
      </w:r>
      <w:r w:rsidRPr="00D702F6">
        <w:t xml:space="preserve"> sample ratio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603"/>
        <w:gridCol w:w="2004"/>
        <w:gridCol w:w="1429"/>
        <w:gridCol w:w="1534"/>
        <w:gridCol w:w="1597"/>
        <w:gridCol w:w="1600"/>
      </w:tblGrid>
      <w:tr w:rsidR="00F0709B" w:rsidRPr="00F0709B" w14:paraId="4766E31E" w14:textId="77777777" w:rsidTr="00A327D5">
        <w:tc>
          <w:tcPr>
            <w:tcW w:w="16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CAB3458" w14:textId="60EE45D6" w:rsidR="00F0709B" w:rsidRPr="00A8298C" w:rsidRDefault="00A8298C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b/>
                <w:bCs/>
                <w:szCs w:val="28"/>
              </w:rPr>
            </w:pPr>
            <w:r>
              <w:rPr>
                <w:rFonts w:eastAsia="仿宋" w:cs="Times New Roman"/>
                <w:b/>
                <w:bCs/>
                <w:szCs w:val="28"/>
              </w:rPr>
              <w:t>P</w:t>
            </w:r>
            <w:r>
              <w:rPr>
                <w:rFonts w:eastAsia="仿宋" w:cs="Times New Roman" w:hint="eastAsia"/>
                <w:b/>
                <w:bCs/>
                <w:szCs w:val="28"/>
              </w:rPr>
              <w:t>articipant</w:t>
            </w:r>
            <w:r>
              <w:rPr>
                <w:rFonts w:eastAsia="仿宋" w:cs="Times New Roman"/>
                <w:b/>
                <w:bCs/>
                <w:szCs w:val="28"/>
              </w:rPr>
              <w:t xml:space="preserve"> number</w:t>
            </w:r>
          </w:p>
        </w:tc>
        <w:tc>
          <w:tcPr>
            <w:tcW w:w="20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AB4307" w14:textId="124E9B5F" w:rsidR="00F0709B" w:rsidRPr="00F0709B" w:rsidRDefault="00F0709B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b/>
                <w:bCs/>
                <w:szCs w:val="28"/>
              </w:rPr>
            </w:pPr>
            <w:r w:rsidRPr="00F0709B">
              <w:rPr>
                <w:rFonts w:eastAsia="仿宋" w:cs="Times New Roman"/>
                <w:b/>
                <w:bCs/>
                <w:szCs w:val="28"/>
              </w:rPr>
              <w:t>M</w:t>
            </w:r>
            <w:r w:rsidRPr="00F0709B">
              <w:rPr>
                <w:rFonts w:eastAsia="仿宋" w:cs="Times New Roman" w:hint="eastAsia"/>
                <w:b/>
                <w:bCs/>
                <w:szCs w:val="28"/>
              </w:rPr>
              <w:t>odels</w:t>
            </w:r>
          </w:p>
        </w:tc>
        <w:tc>
          <w:tcPr>
            <w:tcW w:w="14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B375163" w14:textId="77777777" w:rsidR="00F0709B" w:rsidRPr="00F0709B" w:rsidRDefault="00F0709B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b/>
                <w:bCs/>
                <w:szCs w:val="28"/>
              </w:rPr>
            </w:pPr>
            <w:r w:rsidRPr="00F0709B">
              <w:rPr>
                <w:rFonts w:eastAsia="仿宋" w:cs="Times New Roman"/>
                <w:b/>
                <w:bCs/>
                <w:szCs w:val="28"/>
              </w:rPr>
              <w:t>Accuracy (mean</w:t>
            </w:r>
            <w:r w:rsidRPr="00F0709B">
              <w:rPr>
                <w:rFonts w:eastAsia="仿宋" w:cs="Times New Roman" w:hint="eastAsia"/>
                <w:b/>
                <w:bCs/>
                <w:szCs w:val="28"/>
              </w:rPr>
              <w:t>±</w:t>
            </w:r>
            <w:r w:rsidRPr="00F0709B">
              <w:rPr>
                <w:rFonts w:eastAsia="仿宋" w:cs="Times New Roman"/>
                <w:b/>
                <w:bCs/>
                <w:szCs w:val="28"/>
              </w:rPr>
              <w:t>SD)</w:t>
            </w:r>
          </w:p>
        </w:tc>
        <w:tc>
          <w:tcPr>
            <w:tcW w:w="15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3A27BE" w14:textId="77777777" w:rsidR="00F0709B" w:rsidRPr="00F0709B" w:rsidRDefault="00F0709B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b/>
                <w:bCs/>
                <w:szCs w:val="28"/>
              </w:rPr>
            </w:pPr>
            <w:r w:rsidRPr="00F0709B">
              <w:rPr>
                <w:rFonts w:eastAsia="仿宋" w:cs="Times New Roman" w:hint="eastAsia"/>
                <w:b/>
                <w:bCs/>
                <w:szCs w:val="28"/>
              </w:rPr>
              <w:t>AUC</w:t>
            </w:r>
            <w:r w:rsidRPr="00F0709B">
              <w:rPr>
                <w:rFonts w:eastAsia="仿宋" w:cs="Times New Roman"/>
                <w:b/>
                <w:bCs/>
                <w:szCs w:val="28"/>
              </w:rPr>
              <w:t xml:space="preserve"> (mean</w:t>
            </w:r>
            <w:r w:rsidRPr="00F0709B">
              <w:rPr>
                <w:rFonts w:eastAsia="仿宋" w:cs="Times New Roman" w:hint="eastAsia"/>
                <w:b/>
                <w:bCs/>
                <w:szCs w:val="28"/>
              </w:rPr>
              <w:t>±</w:t>
            </w:r>
            <w:r w:rsidRPr="00F0709B">
              <w:rPr>
                <w:rFonts w:eastAsia="仿宋" w:cs="Times New Roman"/>
                <w:b/>
                <w:bCs/>
                <w:szCs w:val="28"/>
              </w:rPr>
              <w:t>SD)</w:t>
            </w:r>
          </w:p>
        </w:tc>
        <w:tc>
          <w:tcPr>
            <w:tcW w:w="15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1389B4" w14:textId="77777777" w:rsidR="00F0709B" w:rsidRPr="00F0709B" w:rsidRDefault="00F0709B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b/>
                <w:bCs/>
                <w:szCs w:val="28"/>
              </w:rPr>
            </w:pPr>
            <w:r w:rsidRPr="00F0709B">
              <w:rPr>
                <w:rFonts w:eastAsia="仿宋" w:cs="Times New Roman"/>
                <w:b/>
                <w:bCs/>
                <w:szCs w:val="28"/>
              </w:rPr>
              <w:t>Sensitivity (mean</w:t>
            </w:r>
            <w:r w:rsidRPr="00F0709B">
              <w:rPr>
                <w:rFonts w:eastAsia="仿宋" w:cs="Times New Roman" w:hint="eastAsia"/>
                <w:b/>
                <w:bCs/>
                <w:szCs w:val="28"/>
              </w:rPr>
              <w:t>±</w:t>
            </w:r>
            <w:r w:rsidRPr="00F0709B">
              <w:rPr>
                <w:rFonts w:eastAsia="仿宋" w:cs="Times New Roman"/>
                <w:b/>
                <w:bCs/>
                <w:szCs w:val="28"/>
              </w:rPr>
              <w:t>SD)</w:t>
            </w:r>
          </w:p>
        </w:tc>
        <w:tc>
          <w:tcPr>
            <w:tcW w:w="16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968486" w14:textId="77777777" w:rsidR="00F0709B" w:rsidRPr="00F0709B" w:rsidRDefault="00F0709B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b/>
                <w:bCs/>
                <w:szCs w:val="28"/>
              </w:rPr>
            </w:pPr>
            <w:r w:rsidRPr="00F0709B">
              <w:rPr>
                <w:rFonts w:eastAsia="仿宋" w:cs="Times New Roman"/>
                <w:b/>
                <w:bCs/>
                <w:szCs w:val="28"/>
              </w:rPr>
              <w:t>Specificity (mean</w:t>
            </w:r>
            <w:r w:rsidRPr="00F0709B">
              <w:rPr>
                <w:rFonts w:eastAsia="仿宋" w:cs="Times New Roman" w:hint="eastAsia"/>
                <w:b/>
                <w:bCs/>
                <w:szCs w:val="28"/>
              </w:rPr>
              <w:t>±</w:t>
            </w:r>
            <w:r w:rsidRPr="00F0709B">
              <w:rPr>
                <w:rFonts w:eastAsia="仿宋" w:cs="Times New Roman"/>
                <w:b/>
                <w:bCs/>
                <w:szCs w:val="28"/>
              </w:rPr>
              <w:t>SD)</w:t>
            </w:r>
          </w:p>
        </w:tc>
      </w:tr>
      <w:tr w:rsidR="00B03049" w:rsidRPr="00F0709B" w14:paraId="40AA3878" w14:textId="77777777" w:rsidTr="00A327D5">
        <w:tc>
          <w:tcPr>
            <w:tcW w:w="1603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5126C618" w14:textId="52B04483" w:rsidR="00B03049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B03049">
              <w:rPr>
                <w:rFonts w:eastAsia="仿宋" w:cs="Times New Roman"/>
                <w:szCs w:val="28"/>
              </w:rPr>
              <w:t>dyslipidemia: 310,</w:t>
            </w:r>
          </w:p>
          <w:p w14:paraId="5A7E0E0B" w14:textId="78D65278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B03049">
              <w:rPr>
                <w:rFonts w:eastAsia="仿宋" w:cs="Times New Roman"/>
                <w:szCs w:val="28"/>
              </w:rPr>
              <w:t>non-dyslipidemia: 1550</w:t>
            </w:r>
          </w:p>
        </w:tc>
        <w:tc>
          <w:tcPr>
            <w:tcW w:w="2004" w:type="dxa"/>
            <w:tcBorders>
              <w:left w:val="nil"/>
              <w:bottom w:val="nil"/>
              <w:right w:val="nil"/>
            </w:tcBorders>
            <w:vAlign w:val="center"/>
          </w:tcPr>
          <w:p w14:paraId="5123D8F4" w14:textId="7F0413F1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LR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6746E76C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/>
                <w:szCs w:val="28"/>
              </w:rPr>
              <w:t>0.71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.01</w:t>
            </w:r>
          </w:p>
        </w:tc>
        <w:tc>
          <w:tcPr>
            <w:tcW w:w="1534" w:type="dxa"/>
            <w:tcBorders>
              <w:left w:val="nil"/>
              <w:bottom w:val="nil"/>
              <w:right w:val="nil"/>
            </w:tcBorders>
            <w:vAlign w:val="center"/>
          </w:tcPr>
          <w:p w14:paraId="262911D2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.79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.02</w:t>
            </w: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109D7B3C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.77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.04</w:t>
            </w:r>
          </w:p>
        </w:tc>
        <w:tc>
          <w:tcPr>
            <w:tcW w:w="1600" w:type="dxa"/>
            <w:tcBorders>
              <w:left w:val="nil"/>
              <w:bottom w:val="nil"/>
              <w:right w:val="nil"/>
            </w:tcBorders>
            <w:vAlign w:val="center"/>
          </w:tcPr>
          <w:p w14:paraId="048D6D64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.69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.02</w:t>
            </w:r>
          </w:p>
        </w:tc>
      </w:tr>
      <w:tr w:rsidR="00B03049" w:rsidRPr="00F0709B" w14:paraId="02F8C291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5EFB9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534B3" w14:textId="30EDA1D3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R</w:t>
            </w:r>
            <w:r w:rsidRPr="00F0709B">
              <w:rPr>
                <w:rFonts w:eastAsia="仿宋" w:cs="Times New Roman"/>
                <w:szCs w:val="28"/>
              </w:rPr>
              <w:t>F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3A074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/>
                <w:szCs w:val="28"/>
              </w:rPr>
              <w:t>0.74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F4B6B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.83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.03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D3A70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.80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AA2F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.73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.01</w:t>
            </w:r>
          </w:p>
        </w:tc>
      </w:tr>
      <w:tr w:rsidR="00B03049" w:rsidRPr="00F0709B" w14:paraId="0ABB7C4A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47938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CE0F6" w14:textId="0CAA5E68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K</w:t>
            </w:r>
            <w:r w:rsidRPr="00F0709B">
              <w:rPr>
                <w:rFonts w:eastAsia="仿宋" w:cs="Times New Roman"/>
                <w:szCs w:val="28"/>
              </w:rPr>
              <w:t>NN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EFE42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.71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CFFFE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.79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.02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5A131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.77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5C0A0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.70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.01</w:t>
            </w:r>
          </w:p>
        </w:tc>
      </w:tr>
      <w:tr w:rsidR="00B03049" w:rsidRPr="00F0709B" w14:paraId="6612FA8E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6A53B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BE545" w14:textId="03DB577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SVM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75F5B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.62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.12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2175B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.72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.06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6A3BF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.72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4BE3C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.59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.16</w:t>
            </w:r>
          </w:p>
        </w:tc>
      </w:tr>
      <w:tr w:rsidR="00B03049" w:rsidRPr="00F0709B" w14:paraId="473364F6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CFF8C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3160C" w14:textId="49ED82BA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proofErr w:type="spellStart"/>
            <w:r w:rsidRPr="00F0709B">
              <w:rPr>
                <w:rFonts w:eastAsia="仿宋" w:cs="Times New Roman" w:hint="eastAsia"/>
                <w:szCs w:val="28"/>
              </w:rPr>
              <w:t>XGBoost</w:t>
            </w:r>
            <w:proofErr w:type="spellEnd"/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17286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.73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33FF1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.85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.01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8EDDF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.83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A5E5F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.70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.03</w:t>
            </w:r>
          </w:p>
        </w:tc>
      </w:tr>
      <w:tr w:rsidR="00B03049" w:rsidRPr="00F0709B" w14:paraId="31F423A8" w14:textId="77777777" w:rsidTr="00A327D5">
        <w:tc>
          <w:tcPr>
            <w:tcW w:w="16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CA319B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B5145A" w14:textId="68A47FDD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bookmarkStart w:id="2" w:name="OLE_LINK4"/>
            <w:r w:rsidRPr="00F0709B">
              <w:rPr>
                <w:rFonts w:eastAsia="仿宋" w:cs="Times New Roman"/>
                <w:szCs w:val="28"/>
              </w:rPr>
              <w:t>Ensemble Model</w:t>
            </w:r>
            <w:bookmarkEnd w:id="2"/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DA7226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.78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59F126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.87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851460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.77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6B6AFD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.78</w:t>
            </w:r>
            <w:r w:rsidRPr="00F0709B">
              <w:rPr>
                <w:rFonts w:eastAsia="仿宋" w:cs="Times New Roman" w:hint="eastAsia"/>
                <w:szCs w:val="28"/>
              </w:rPr>
              <w:t>±</w:t>
            </w:r>
            <w:r w:rsidRPr="00F0709B">
              <w:rPr>
                <w:rFonts w:eastAsia="仿宋" w:cs="Times New Roman" w:hint="eastAsia"/>
                <w:szCs w:val="28"/>
              </w:rPr>
              <w:t>0</w:t>
            </w:r>
            <w:r w:rsidRPr="00F0709B">
              <w:rPr>
                <w:rFonts w:eastAsia="仿宋" w:cs="Times New Roman"/>
                <w:szCs w:val="28"/>
              </w:rPr>
              <w:t>.03</w:t>
            </w:r>
          </w:p>
        </w:tc>
      </w:tr>
      <w:tr w:rsidR="00B03049" w:rsidRPr="00F0709B" w14:paraId="7DFFB6EB" w14:textId="77777777" w:rsidTr="00A327D5">
        <w:tc>
          <w:tcPr>
            <w:tcW w:w="1603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0D9EA5EC" w14:textId="6E3377F6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B03049">
              <w:rPr>
                <w:rFonts w:eastAsia="仿宋" w:cs="Times New Roman"/>
                <w:szCs w:val="28"/>
              </w:rPr>
              <w:t>dyslipidemia: 310, non-dyslipidemia: 775</w:t>
            </w:r>
          </w:p>
        </w:tc>
        <w:tc>
          <w:tcPr>
            <w:tcW w:w="2004" w:type="dxa"/>
            <w:tcBorders>
              <w:left w:val="nil"/>
              <w:bottom w:val="nil"/>
              <w:right w:val="nil"/>
            </w:tcBorders>
            <w:vAlign w:val="center"/>
          </w:tcPr>
          <w:p w14:paraId="1A501804" w14:textId="3681218B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LR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0DB61DA9" w14:textId="12F0B561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.72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534" w:type="dxa"/>
            <w:tcBorders>
              <w:left w:val="nil"/>
              <w:bottom w:val="nil"/>
              <w:right w:val="nil"/>
            </w:tcBorders>
            <w:vAlign w:val="center"/>
          </w:tcPr>
          <w:p w14:paraId="1E9C8575" w14:textId="376B0296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.81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5B8A1A8" w14:textId="1F4EFEC0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.76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600" w:type="dxa"/>
            <w:tcBorders>
              <w:left w:val="nil"/>
              <w:bottom w:val="nil"/>
              <w:right w:val="nil"/>
            </w:tcBorders>
            <w:vAlign w:val="center"/>
          </w:tcPr>
          <w:p w14:paraId="471EA729" w14:textId="348FBF7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.71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.06</w:t>
            </w:r>
          </w:p>
        </w:tc>
      </w:tr>
      <w:tr w:rsidR="00B03049" w:rsidRPr="00F0709B" w14:paraId="3E52DE46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94C35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D6A64" w14:textId="09B0855C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R</w:t>
            </w:r>
            <w:r>
              <w:t>F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74FB4" w14:textId="53F8C116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.75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969E7" w14:textId="09143858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.84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0C7FF" w14:textId="67C2492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.79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53C9B" w14:textId="237D5E6C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.73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.06</w:t>
            </w:r>
          </w:p>
        </w:tc>
      </w:tr>
      <w:tr w:rsidR="00B03049" w:rsidRPr="00F0709B" w14:paraId="61D2DFBE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606B7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C4172" w14:textId="1B9C1560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K</w:t>
            </w:r>
            <w:r>
              <w:t>NN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77747" w14:textId="4DECC9EF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.74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78F7F" w14:textId="100BA94C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.82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8D786" w14:textId="2A6A896D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.78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11F19" w14:textId="5426D2A5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.72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</w:tr>
      <w:tr w:rsidR="00B03049" w:rsidRPr="00F0709B" w14:paraId="19CC38F1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E57CF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B8D97" w14:textId="706BD8AF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SVM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3E18C" w14:textId="74649C1F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.72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0B644" w14:textId="52C6367D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.80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D12AA" w14:textId="1925428A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.75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1D3EE" w14:textId="4576558A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.70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.06</w:t>
            </w:r>
          </w:p>
        </w:tc>
      </w:tr>
      <w:tr w:rsidR="00B03049" w:rsidRPr="00F0709B" w14:paraId="3FF7D79E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1231B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CAD6F" w14:textId="67BC6BD1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proofErr w:type="spellStart"/>
            <w:r>
              <w:rPr>
                <w:rFonts w:hint="eastAsia"/>
              </w:rPr>
              <w:t>XGBoost</w:t>
            </w:r>
            <w:proofErr w:type="spellEnd"/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64101" w14:textId="4281253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.75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8C0B8" w14:textId="6F7D8538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.84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62857" w14:textId="3D6CB82B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.81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64EBF" w14:textId="0EE22928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.73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.06</w:t>
            </w:r>
          </w:p>
        </w:tc>
      </w:tr>
      <w:tr w:rsidR="00B03049" w:rsidRPr="00F0709B" w14:paraId="6A6448BA" w14:textId="77777777" w:rsidTr="00A327D5">
        <w:tc>
          <w:tcPr>
            <w:tcW w:w="16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17A756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7B470B" w14:textId="1551ADB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0A37BE">
              <w:t>Ensemble Model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611856" w14:textId="7981F236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t>0.78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EF5C94" w14:textId="0935EC52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.87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BF8E17" w14:textId="74B7AC13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.78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BAF560" w14:textId="45514E23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.79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</w:tr>
      <w:tr w:rsidR="00B03049" w:rsidRPr="00F0709B" w14:paraId="7664B55B" w14:textId="77777777" w:rsidTr="00A327D5">
        <w:tc>
          <w:tcPr>
            <w:tcW w:w="1603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47B5021D" w14:textId="04AA3E0B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B03049">
              <w:rPr>
                <w:rFonts w:eastAsia="仿宋" w:cs="Times New Roman"/>
                <w:szCs w:val="28"/>
              </w:rPr>
              <w:t>dyslipidemia: 310, non-dyslipidemia: 516</w:t>
            </w:r>
          </w:p>
        </w:tc>
        <w:tc>
          <w:tcPr>
            <w:tcW w:w="2004" w:type="dxa"/>
            <w:tcBorders>
              <w:left w:val="nil"/>
              <w:bottom w:val="nil"/>
              <w:right w:val="nil"/>
            </w:tcBorders>
            <w:vAlign w:val="center"/>
          </w:tcPr>
          <w:p w14:paraId="061EF0CC" w14:textId="5EB25F7E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LR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6C0888EA" w14:textId="7C064C65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.74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34" w:type="dxa"/>
            <w:tcBorders>
              <w:left w:val="nil"/>
              <w:bottom w:val="nil"/>
              <w:right w:val="nil"/>
            </w:tcBorders>
            <w:vAlign w:val="center"/>
          </w:tcPr>
          <w:p w14:paraId="1E796BCD" w14:textId="18ADC6EA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.80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33295571" w14:textId="5DB4BB2C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.77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  <w:tc>
          <w:tcPr>
            <w:tcW w:w="1600" w:type="dxa"/>
            <w:tcBorders>
              <w:left w:val="nil"/>
              <w:bottom w:val="nil"/>
              <w:right w:val="nil"/>
            </w:tcBorders>
            <w:vAlign w:val="center"/>
          </w:tcPr>
          <w:p w14:paraId="53BF8BD8" w14:textId="797D81B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.72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.06</w:t>
            </w:r>
          </w:p>
        </w:tc>
      </w:tr>
      <w:tr w:rsidR="00B03049" w:rsidRPr="00F0709B" w14:paraId="53AD07E2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E66BD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80BBE" w14:textId="5EE6378C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R</w:t>
            </w:r>
            <w:r>
              <w:t>F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762DF" w14:textId="40EDEF9E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.75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8DF9A" w14:textId="030E609C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.84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6E193" w14:textId="599CFCD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.80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89AF2" w14:textId="769C9879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.73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</w:tr>
      <w:tr w:rsidR="00B03049" w:rsidRPr="00F0709B" w14:paraId="1F111A50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45E5E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4F9E4" w14:textId="70925F0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K</w:t>
            </w:r>
            <w:r>
              <w:t>NN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36D14" w14:textId="3A548029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.74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C7C85" w14:textId="56C57F08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.81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1D580" w14:textId="71A74373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.76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891DF" w14:textId="38D3820C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.72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.07</w:t>
            </w:r>
          </w:p>
        </w:tc>
      </w:tr>
      <w:tr w:rsidR="00B03049" w:rsidRPr="00F0709B" w14:paraId="555D7BA8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441B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09FDF" w14:textId="2530D629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SVM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1DC65" w14:textId="5D94A78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.73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0D2E0" w14:textId="2AEBCE92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.80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6C073" w14:textId="3360796D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.77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1FD41" w14:textId="171F21E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.71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.06</w:t>
            </w:r>
          </w:p>
        </w:tc>
      </w:tr>
      <w:tr w:rsidR="00B03049" w:rsidRPr="00F0709B" w14:paraId="49416F6A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DBC16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592F2" w14:textId="2063F2C2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proofErr w:type="spellStart"/>
            <w:r>
              <w:rPr>
                <w:rFonts w:hint="eastAsia"/>
              </w:rPr>
              <w:t>XGBoost</w:t>
            </w:r>
            <w:proofErr w:type="spellEnd"/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350F8" w14:textId="3564C888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.75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5E1BA" w14:textId="766DCAE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.84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1A025" w14:textId="6D0D8396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.77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983C8" w14:textId="3A7E0DF3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.73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.07</w:t>
            </w:r>
          </w:p>
        </w:tc>
      </w:tr>
      <w:tr w:rsidR="00B03049" w:rsidRPr="00F0709B" w14:paraId="4C3262C0" w14:textId="77777777" w:rsidTr="00A327D5">
        <w:tc>
          <w:tcPr>
            <w:tcW w:w="16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5C1497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8ED1F3" w14:textId="10E9F1E1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0A37BE">
              <w:t>Ensemble Model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194319" w14:textId="79F10CF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.77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2FFE89" w14:textId="2F8B63D5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.85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448931" w14:textId="11819ED9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.77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4FD1D9" w14:textId="34B7B4B6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.77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</w:tr>
      <w:tr w:rsidR="00B03049" w:rsidRPr="00F0709B" w14:paraId="79853B19" w14:textId="77777777" w:rsidTr="00A327D5">
        <w:tc>
          <w:tcPr>
            <w:tcW w:w="1603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6A2BD21F" w14:textId="0956DF73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B03049">
              <w:rPr>
                <w:rFonts w:eastAsia="仿宋" w:cs="Times New Roman"/>
                <w:szCs w:val="28"/>
              </w:rPr>
              <w:t>dyslipidemia: 310, non-dyslipidemia: 387</w:t>
            </w:r>
          </w:p>
        </w:tc>
        <w:tc>
          <w:tcPr>
            <w:tcW w:w="2004" w:type="dxa"/>
            <w:tcBorders>
              <w:left w:val="nil"/>
              <w:bottom w:val="nil"/>
              <w:right w:val="nil"/>
            </w:tcBorders>
            <w:vAlign w:val="center"/>
          </w:tcPr>
          <w:p w14:paraId="2E28CD00" w14:textId="5FD38622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LR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6E4D3564" w14:textId="50CDB9D1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.73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34" w:type="dxa"/>
            <w:tcBorders>
              <w:left w:val="nil"/>
              <w:bottom w:val="nil"/>
              <w:right w:val="nil"/>
            </w:tcBorders>
            <w:vAlign w:val="center"/>
          </w:tcPr>
          <w:p w14:paraId="2306269B" w14:textId="7F5E5D3D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.81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3E03C3BA" w14:textId="622BF6F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.77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.07</w:t>
            </w:r>
          </w:p>
        </w:tc>
        <w:tc>
          <w:tcPr>
            <w:tcW w:w="1600" w:type="dxa"/>
            <w:tcBorders>
              <w:left w:val="nil"/>
              <w:bottom w:val="nil"/>
              <w:right w:val="nil"/>
            </w:tcBorders>
            <w:vAlign w:val="center"/>
          </w:tcPr>
          <w:p w14:paraId="317891FC" w14:textId="4BADC9FA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.70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</w:tr>
      <w:tr w:rsidR="00B03049" w:rsidRPr="00F0709B" w14:paraId="40A28E07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92406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7AA0F" w14:textId="652A65C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R</w:t>
            </w:r>
            <w:r>
              <w:t>F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3DDEA" w14:textId="268F0A43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.75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51307" w14:textId="5889820E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.83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7D626" w14:textId="2E4F4B7F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.80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F4B24" w14:textId="33101D01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.70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</w:tr>
      <w:tr w:rsidR="00B03049" w:rsidRPr="00F0709B" w14:paraId="6ECA4126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F763D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7D7E1" w14:textId="0C358F5A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K</w:t>
            </w:r>
            <w:r>
              <w:t>NN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1A4CA" w14:textId="7DC916F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.74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B88E4" w14:textId="268295BD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.81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F4C73" w14:textId="7AB73A50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.78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4A568" w14:textId="62451A4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.71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</w:tr>
      <w:tr w:rsidR="00B03049" w:rsidRPr="00F0709B" w14:paraId="5460F9FE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23BC0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B12CA" w14:textId="100E028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SVM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C8149" w14:textId="04834AF0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.73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8A650" w14:textId="3BDE898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.81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11EE8" w14:textId="634E6CDC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.77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B8DEF" w14:textId="52B320F1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.70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.06</w:t>
            </w:r>
          </w:p>
        </w:tc>
      </w:tr>
      <w:tr w:rsidR="00B03049" w:rsidRPr="00F0709B" w14:paraId="167B3B77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35BF8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BF2A4" w14:textId="3D03A268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proofErr w:type="spellStart"/>
            <w:r>
              <w:rPr>
                <w:rFonts w:hint="eastAsia"/>
              </w:rPr>
              <w:t>XGBoost</w:t>
            </w:r>
            <w:proofErr w:type="spellEnd"/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8443D" w14:textId="4F7A35FD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.75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E96A6" w14:textId="1E760C52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.84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64AE0" w14:textId="31C35E5C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.78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354DB" w14:textId="2F07CE95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.73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</w:tr>
      <w:tr w:rsidR="00B03049" w:rsidRPr="00F0709B" w14:paraId="73874B64" w14:textId="77777777" w:rsidTr="00A327D5">
        <w:tc>
          <w:tcPr>
            <w:tcW w:w="16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A4F8E9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EDAA5C" w14:textId="598CF7D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0A37BE">
              <w:t>Ensemble Model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AD493C" w14:textId="100C67B8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.76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DF7D61" w14:textId="46F3C04E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.85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D9D25F" w14:textId="10254E99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.76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686213" w14:textId="02450A65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.77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</w:tr>
      <w:tr w:rsidR="00B03049" w:rsidRPr="00F0709B" w14:paraId="6EE712ED" w14:textId="77777777" w:rsidTr="00A327D5">
        <w:tc>
          <w:tcPr>
            <w:tcW w:w="1603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1A9DF274" w14:textId="2F517623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F245F7">
              <w:t>dyslipidemia</w:t>
            </w:r>
            <w:r>
              <w:t xml:space="preserve">: 310, </w:t>
            </w:r>
            <w:r w:rsidRPr="00F245F7">
              <w:t>non-dyslipidemia</w:t>
            </w:r>
            <w:r>
              <w:t>: 310</w:t>
            </w:r>
          </w:p>
        </w:tc>
        <w:tc>
          <w:tcPr>
            <w:tcW w:w="2004" w:type="dxa"/>
            <w:tcBorders>
              <w:left w:val="nil"/>
              <w:bottom w:val="nil"/>
              <w:right w:val="nil"/>
            </w:tcBorders>
            <w:vAlign w:val="center"/>
          </w:tcPr>
          <w:p w14:paraId="386B0F6E" w14:textId="7CFD522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LR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7E3BB248" w14:textId="1D45A9A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.72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  <w:tc>
          <w:tcPr>
            <w:tcW w:w="1534" w:type="dxa"/>
            <w:tcBorders>
              <w:left w:val="nil"/>
              <w:bottom w:val="nil"/>
              <w:right w:val="nil"/>
            </w:tcBorders>
            <w:vAlign w:val="center"/>
          </w:tcPr>
          <w:p w14:paraId="5333690B" w14:textId="1489BBA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.80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651B29E" w14:textId="02F04BDD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.75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.10</w:t>
            </w:r>
          </w:p>
        </w:tc>
        <w:tc>
          <w:tcPr>
            <w:tcW w:w="1600" w:type="dxa"/>
            <w:tcBorders>
              <w:left w:val="nil"/>
              <w:bottom w:val="nil"/>
              <w:right w:val="nil"/>
            </w:tcBorders>
            <w:vAlign w:val="center"/>
          </w:tcPr>
          <w:p w14:paraId="373E5F9E" w14:textId="579B031F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.69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.07</w:t>
            </w:r>
          </w:p>
        </w:tc>
      </w:tr>
      <w:tr w:rsidR="00B03049" w:rsidRPr="00F0709B" w14:paraId="3673B861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E08D5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59B3C" w14:textId="70D3B20C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R</w:t>
            </w:r>
            <w:r>
              <w:t>F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12E0E" w14:textId="04627BE3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.74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0A016" w14:textId="51375AF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.82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A2D07" w14:textId="53A911EA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.76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E58DB" w14:textId="18211E98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.72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.06</w:t>
            </w:r>
          </w:p>
        </w:tc>
      </w:tr>
      <w:tr w:rsidR="00B03049" w:rsidRPr="00F0709B" w14:paraId="215F419A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52D98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2D736" w14:textId="499F65DD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K</w:t>
            </w:r>
            <w:r>
              <w:t>NN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73F42" w14:textId="0313B56B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.74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29E92" w14:textId="26236D1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.81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A077A" w14:textId="381CCD12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.77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DB540" w14:textId="43F4017B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.70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</w:tr>
      <w:tr w:rsidR="00B03049" w:rsidRPr="00F0709B" w14:paraId="598AB5AF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47368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C3B0A" w14:textId="02E9B2A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>
              <w:rPr>
                <w:rFonts w:hint="eastAsia"/>
              </w:rPr>
              <w:t>SVM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1DBCE" w14:textId="5A76E0B8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.72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A3A44" w14:textId="1D97D3F5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.80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.03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A00AC" w14:textId="64AB11B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.75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88247" w14:textId="11D30CF8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.68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.08</w:t>
            </w:r>
          </w:p>
        </w:tc>
      </w:tr>
      <w:tr w:rsidR="00B03049" w:rsidRPr="00F0709B" w14:paraId="2464ABB2" w14:textId="77777777" w:rsidTr="00A327D5">
        <w:tc>
          <w:tcPr>
            <w:tcW w:w="1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8D6E3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893EA" w14:textId="68A5531E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proofErr w:type="spellStart"/>
            <w:r>
              <w:rPr>
                <w:rFonts w:hint="eastAsia"/>
              </w:rPr>
              <w:t>XGBoost</w:t>
            </w:r>
            <w:proofErr w:type="spellEnd"/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F3C7F" w14:textId="29729B9D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.75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0885C" w14:textId="2CC89739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.83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C226A" w14:textId="265E4099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.81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1130D" w14:textId="08E0EDB9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.69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.07</w:t>
            </w:r>
          </w:p>
        </w:tc>
      </w:tr>
      <w:tr w:rsidR="00B03049" w:rsidRPr="00F0709B" w14:paraId="782E6B4A" w14:textId="77777777" w:rsidTr="00A327D5">
        <w:tc>
          <w:tcPr>
            <w:tcW w:w="1603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451B9A90" w14:textId="77777777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</w:p>
        </w:tc>
        <w:tc>
          <w:tcPr>
            <w:tcW w:w="2004" w:type="dxa"/>
            <w:tcBorders>
              <w:top w:val="nil"/>
              <w:left w:val="nil"/>
              <w:right w:val="nil"/>
            </w:tcBorders>
            <w:vAlign w:val="center"/>
          </w:tcPr>
          <w:p w14:paraId="4F056A6B" w14:textId="380C984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0A37BE">
              <w:t>Ensemble Model</w:t>
            </w:r>
          </w:p>
        </w:tc>
        <w:tc>
          <w:tcPr>
            <w:tcW w:w="1429" w:type="dxa"/>
            <w:tcBorders>
              <w:top w:val="nil"/>
              <w:left w:val="nil"/>
              <w:right w:val="nil"/>
            </w:tcBorders>
            <w:vAlign w:val="center"/>
          </w:tcPr>
          <w:p w14:paraId="1DD05820" w14:textId="563A3C2C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.74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  <w:tc>
          <w:tcPr>
            <w:tcW w:w="1534" w:type="dxa"/>
            <w:tcBorders>
              <w:top w:val="nil"/>
              <w:left w:val="nil"/>
              <w:right w:val="nil"/>
            </w:tcBorders>
            <w:vAlign w:val="center"/>
          </w:tcPr>
          <w:p w14:paraId="5CD18184" w14:textId="13234B2A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.82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.02</w:t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6C628023" w14:textId="4C07424E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.76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.05</w:t>
            </w: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19DAC118" w14:textId="4D877F14" w:rsidR="00B03049" w:rsidRPr="00F0709B" w:rsidRDefault="00B03049" w:rsidP="00A327D5">
            <w:pPr>
              <w:widowControl w:val="0"/>
              <w:spacing w:before="0" w:after="0"/>
              <w:jc w:val="center"/>
              <w:rPr>
                <w:rFonts w:eastAsia="仿宋" w:cs="Times New Roman"/>
                <w:szCs w:val="28"/>
              </w:rPr>
            </w:pPr>
            <w:r w:rsidRPr="00D702F6">
              <w:rPr>
                <w:rFonts w:hint="eastAsia"/>
              </w:rPr>
              <w:t>0</w:t>
            </w:r>
            <w:r w:rsidRPr="00D702F6">
              <w:t>.71</w:t>
            </w:r>
            <w:r w:rsidRPr="00D702F6">
              <w:rPr>
                <w:rFonts w:hint="eastAsia"/>
              </w:rPr>
              <w:t>±</w:t>
            </w:r>
            <w:r w:rsidRPr="00D702F6">
              <w:rPr>
                <w:rFonts w:hint="eastAsia"/>
              </w:rPr>
              <w:t>0</w:t>
            </w:r>
            <w:r w:rsidRPr="00D702F6">
              <w:t>.04</w:t>
            </w:r>
          </w:p>
        </w:tc>
      </w:tr>
    </w:tbl>
    <w:p w14:paraId="55BFDFD1" w14:textId="77777777" w:rsidR="00F0709B" w:rsidRPr="001549D3" w:rsidRDefault="00F0709B" w:rsidP="0092765D">
      <w:pPr>
        <w:widowControl w:val="0"/>
        <w:spacing w:before="0" w:after="0"/>
        <w:jc w:val="both"/>
      </w:pPr>
    </w:p>
    <w:sectPr w:rsidR="00F0709B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405A7" w14:textId="77777777" w:rsidR="001E7E8B" w:rsidRDefault="001E7E8B" w:rsidP="00117666">
      <w:pPr>
        <w:spacing w:after="0"/>
      </w:pPr>
      <w:r>
        <w:separator/>
      </w:r>
    </w:p>
  </w:endnote>
  <w:endnote w:type="continuationSeparator" w:id="0">
    <w:p w14:paraId="356EDF85" w14:textId="77777777" w:rsidR="001E7E8B" w:rsidRDefault="001E7E8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3D937" w14:textId="77777777" w:rsidR="001E7E8B" w:rsidRDefault="001E7E8B" w:rsidP="00117666">
      <w:pPr>
        <w:spacing w:after="0"/>
      </w:pPr>
      <w:r>
        <w:separator/>
      </w:r>
    </w:p>
  </w:footnote>
  <w:footnote w:type="continuationSeparator" w:id="0">
    <w:p w14:paraId="6269F568" w14:textId="77777777" w:rsidR="001E7E8B" w:rsidRDefault="001E7E8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58DE"/>
    <w:rsid w:val="0001436A"/>
    <w:rsid w:val="00034304"/>
    <w:rsid w:val="00035434"/>
    <w:rsid w:val="00052A14"/>
    <w:rsid w:val="00077D53"/>
    <w:rsid w:val="000F543E"/>
    <w:rsid w:val="00105FD9"/>
    <w:rsid w:val="00117666"/>
    <w:rsid w:val="001549D3"/>
    <w:rsid w:val="00160065"/>
    <w:rsid w:val="00177D84"/>
    <w:rsid w:val="001D065D"/>
    <w:rsid w:val="001E348B"/>
    <w:rsid w:val="001E7E8B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5C14EF"/>
    <w:rsid w:val="006375C7"/>
    <w:rsid w:val="00637BAD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161E"/>
    <w:rsid w:val="007C206C"/>
    <w:rsid w:val="00803D24"/>
    <w:rsid w:val="00817DD6"/>
    <w:rsid w:val="00885156"/>
    <w:rsid w:val="009151AA"/>
    <w:rsid w:val="0092765D"/>
    <w:rsid w:val="0093429D"/>
    <w:rsid w:val="00943573"/>
    <w:rsid w:val="00970F7D"/>
    <w:rsid w:val="00977961"/>
    <w:rsid w:val="00994A3D"/>
    <w:rsid w:val="009C2B12"/>
    <w:rsid w:val="009C70F3"/>
    <w:rsid w:val="00A174D9"/>
    <w:rsid w:val="00A327D5"/>
    <w:rsid w:val="00A569CD"/>
    <w:rsid w:val="00A8298C"/>
    <w:rsid w:val="00AB5EE2"/>
    <w:rsid w:val="00AB6715"/>
    <w:rsid w:val="00B03049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84664"/>
    <w:rsid w:val="00DB59C3"/>
    <w:rsid w:val="00DC259A"/>
    <w:rsid w:val="00DE23E8"/>
    <w:rsid w:val="00E52377"/>
    <w:rsid w:val="00E64E17"/>
    <w:rsid w:val="00E866C9"/>
    <w:rsid w:val="00EA3D3C"/>
    <w:rsid w:val="00F0709B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styleId="HTML">
    <w:name w:val="HTML Preformatted"/>
    <w:basedOn w:val="a0"/>
    <w:link w:val="HTML0"/>
    <w:uiPriority w:val="99"/>
    <w:semiHidden/>
    <w:unhideWhenUsed/>
    <w:rsid w:val="007C16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宋体" w:eastAsia="宋体" w:hAnsi="宋体" w:cs="宋体"/>
      <w:szCs w:val="24"/>
      <w:lang w:eastAsia="zh-CN"/>
    </w:rPr>
  </w:style>
  <w:style w:type="character" w:customStyle="1" w:styleId="HTML0">
    <w:name w:val="HTML 预设格式 字符"/>
    <w:basedOn w:val="a1"/>
    <w:link w:val="HTML"/>
    <w:uiPriority w:val="99"/>
    <w:semiHidden/>
    <w:rsid w:val="007C161E"/>
    <w:rPr>
      <w:rFonts w:ascii="宋体" w:eastAsia="宋体" w:hAnsi="宋体" w:cs="宋体"/>
      <w:sz w:val="24"/>
      <w:szCs w:val="24"/>
      <w:lang w:eastAsia="zh-CN"/>
    </w:rPr>
  </w:style>
  <w:style w:type="table" w:customStyle="1" w:styleId="11">
    <w:name w:val="网格型1"/>
    <w:basedOn w:val="a2"/>
    <w:next w:val="aff5"/>
    <w:uiPriority w:val="39"/>
    <w:rsid w:val="0092765D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f5"/>
    <w:uiPriority w:val="39"/>
    <w:rsid w:val="00F0709B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1188</TotalTime>
  <Pages>8</Pages>
  <Words>1296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萤 流</cp:lastModifiedBy>
  <cp:revision>13</cp:revision>
  <cp:lastPrinted>2024-09-23T01:20:00Z</cp:lastPrinted>
  <dcterms:created xsi:type="dcterms:W3CDTF">2022-11-17T16:58:00Z</dcterms:created>
  <dcterms:modified xsi:type="dcterms:W3CDTF">2024-10-04T07:52:00Z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