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8C003C" w14:textId="77777777" w:rsidR="00C26782" w:rsidRPr="00C26782" w:rsidRDefault="00C26782" w:rsidP="00C26782">
      <w:pPr>
        <w:spacing w:before="240" w:after="120"/>
        <w:jc w:val="center"/>
        <w:rPr>
          <w:rFonts w:cs="Times New Roman"/>
          <w:b/>
          <w:i/>
          <w:sz w:val="32"/>
          <w:szCs w:val="32"/>
          <w:lang w:eastAsia="ko-KR"/>
        </w:rPr>
      </w:pPr>
      <w:r w:rsidRPr="00C26782">
        <w:rPr>
          <w:rFonts w:cs="Times New Roman"/>
          <w:b/>
          <w:i/>
          <w:sz w:val="32"/>
          <w:szCs w:val="32"/>
        </w:rPr>
        <w:t>Supplementary Material</w:t>
      </w:r>
    </w:p>
    <w:p w14:paraId="38F1F096" w14:textId="689F1C34" w:rsidR="00C26782" w:rsidRPr="00C26782" w:rsidRDefault="00925D31" w:rsidP="00C26782">
      <w:pPr>
        <w:suppressLineNumbers/>
        <w:spacing w:before="240" w:after="360"/>
        <w:jc w:val="center"/>
        <w:rPr>
          <w:rFonts w:cs="Times New Roman"/>
          <w:b/>
          <w:sz w:val="32"/>
          <w:szCs w:val="32"/>
          <w:lang w:eastAsia="ko-KR"/>
        </w:rPr>
      </w:pPr>
      <w:r>
        <w:rPr>
          <w:rFonts w:cs="Times New Roman"/>
          <w:b/>
          <w:noProof/>
          <w:sz w:val="32"/>
          <w:szCs w:val="32"/>
          <w:lang w:eastAsia="ko-KR"/>
        </w:rPr>
        <w:drawing>
          <wp:inline distT="0" distB="0" distL="0" distR="0" wp14:anchorId="661D3E92" wp14:editId="335B9C38">
            <wp:extent cx="5995284" cy="5611906"/>
            <wp:effectExtent l="0" t="0" r="5715" b="825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352" cy="5614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78ED2" w14:textId="3D8E2B85" w:rsidR="00C26782" w:rsidRPr="00C26782" w:rsidRDefault="00C26782" w:rsidP="00C26782">
      <w:pPr>
        <w:spacing w:before="240" w:after="200"/>
        <w:outlineLvl w:val="1"/>
        <w:rPr>
          <w:rFonts w:cs="Times New Roman"/>
          <w:b/>
          <w:i/>
          <w:iCs/>
          <w:szCs w:val="24"/>
          <w:lang w:eastAsia="ko-KR"/>
        </w:rPr>
      </w:pPr>
      <w:r w:rsidRPr="00C26782">
        <w:rPr>
          <w:rFonts w:cs="Times New Roman" w:hint="eastAsia"/>
          <w:b/>
          <w:bCs/>
          <w:szCs w:val="24"/>
          <w:lang w:eastAsia="ko-KR"/>
        </w:rPr>
        <w:t xml:space="preserve">Supplementary </w:t>
      </w:r>
      <w:r w:rsidRPr="00C26782">
        <w:rPr>
          <w:rFonts w:eastAsia="Cambria" w:cs="Times New Roman"/>
          <w:b/>
          <w:bCs/>
          <w:szCs w:val="24"/>
          <w:lang w:eastAsia="ko-KR"/>
        </w:rPr>
        <w:t xml:space="preserve">Figure </w:t>
      </w:r>
      <w:r w:rsidRPr="00C26782">
        <w:rPr>
          <w:rFonts w:cs="Times New Roman" w:hint="eastAsia"/>
          <w:b/>
          <w:bCs/>
          <w:szCs w:val="24"/>
          <w:lang w:eastAsia="ko-KR"/>
        </w:rPr>
        <w:t>1</w:t>
      </w:r>
      <w:r w:rsidRPr="00C26782">
        <w:rPr>
          <w:rFonts w:eastAsia="Cambria" w:cs="Times New Roman"/>
          <w:b/>
          <w:bCs/>
          <w:szCs w:val="24"/>
          <w:lang w:eastAsia="ko-KR"/>
        </w:rPr>
        <w:t>.</w:t>
      </w:r>
      <w:r w:rsidRPr="00C26782">
        <w:rPr>
          <w:rFonts w:eastAsia="Cambria" w:cs="Times New Roman"/>
          <w:b/>
          <w:szCs w:val="24"/>
          <w:lang w:eastAsia="ko-KR"/>
        </w:rPr>
        <w:t xml:space="preserve"> Identification of flavone glycosides by transient co-expression of three modules (PC4+CCFF+</w:t>
      </w:r>
      <w:r w:rsidR="00925D31">
        <w:rPr>
          <w:rFonts w:eastAsia="Cambria" w:cs="Times New Roman"/>
          <w:b/>
          <w:szCs w:val="24"/>
          <w:lang w:eastAsia="ko-KR"/>
        </w:rPr>
        <w:t>MGR</w:t>
      </w:r>
      <w:r w:rsidRPr="00C26782">
        <w:rPr>
          <w:rFonts w:eastAsia="Cambria" w:cs="Times New Roman"/>
          <w:b/>
          <w:szCs w:val="24"/>
          <w:lang w:eastAsia="ko-KR"/>
        </w:rPr>
        <w:t xml:space="preserve">) in </w:t>
      </w:r>
      <w:r w:rsidRPr="00C26782">
        <w:rPr>
          <w:rFonts w:eastAsia="Cambria" w:cs="Times New Roman"/>
          <w:b/>
          <w:i/>
          <w:iCs/>
          <w:szCs w:val="24"/>
          <w:lang w:eastAsia="ko-KR"/>
        </w:rPr>
        <w:t xml:space="preserve">N. </w:t>
      </w:r>
      <w:proofErr w:type="spellStart"/>
      <w:r w:rsidRPr="00C26782">
        <w:rPr>
          <w:rFonts w:eastAsia="Cambria" w:cs="Times New Roman"/>
          <w:b/>
          <w:i/>
          <w:iCs/>
          <w:szCs w:val="24"/>
          <w:lang w:eastAsia="ko-KR"/>
        </w:rPr>
        <w:t>benthamiana</w:t>
      </w:r>
      <w:proofErr w:type="spellEnd"/>
      <w:r w:rsidRPr="00C26782">
        <w:rPr>
          <w:rFonts w:eastAsia="Cambria" w:cs="Times New Roman"/>
          <w:b/>
          <w:i/>
          <w:iCs/>
          <w:szCs w:val="24"/>
          <w:lang w:eastAsia="ko-KR"/>
        </w:rPr>
        <w:t xml:space="preserve">. </w:t>
      </w:r>
    </w:p>
    <w:p w14:paraId="1B1EF073" w14:textId="5B971C55" w:rsidR="00C26782" w:rsidRPr="00C26782" w:rsidRDefault="00C26782" w:rsidP="00C26782">
      <w:pPr>
        <w:rPr>
          <w:b/>
          <w:i/>
          <w:iCs/>
          <w:szCs w:val="24"/>
          <w:lang w:eastAsia="ko-KR"/>
        </w:rPr>
      </w:pPr>
      <w:r w:rsidRPr="00C26782">
        <w:rPr>
          <w:i/>
          <w:szCs w:val="24"/>
          <w:lang w:eastAsia="ko-KR"/>
        </w:rPr>
        <w:t xml:space="preserve">N. </w:t>
      </w:r>
      <w:proofErr w:type="spellStart"/>
      <w:r w:rsidRPr="00C26782">
        <w:rPr>
          <w:i/>
          <w:szCs w:val="24"/>
          <w:lang w:eastAsia="ko-KR"/>
        </w:rPr>
        <w:t>benthamiana</w:t>
      </w:r>
      <w:proofErr w:type="spellEnd"/>
      <w:r w:rsidRPr="00C26782">
        <w:rPr>
          <w:szCs w:val="24"/>
          <w:lang w:eastAsia="ko-KR"/>
        </w:rPr>
        <w:t xml:space="preserve"> leaves were </w:t>
      </w:r>
      <w:proofErr w:type="spellStart"/>
      <w:r w:rsidRPr="00C26782">
        <w:rPr>
          <w:szCs w:val="24"/>
          <w:lang w:eastAsia="ko-KR"/>
        </w:rPr>
        <w:t>agro</w:t>
      </w:r>
      <w:proofErr w:type="spellEnd"/>
      <w:r w:rsidRPr="00C26782">
        <w:rPr>
          <w:szCs w:val="24"/>
          <w:lang w:eastAsia="ko-KR"/>
        </w:rPr>
        <w:t>-infiltrated with GV3101 strain</w:t>
      </w:r>
      <w:r w:rsidR="00173F93">
        <w:rPr>
          <w:szCs w:val="24"/>
          <w:lang w:eastAsia="ko-KR"/>
        </w:rPr>
        <w:t>s</w:t>
      </w:r>
      <w:r w:rsidRPr="00C26782">
        <w:rPr>
          <w:szCs w:val="24"/>
          <w:lang w:eastAsia="ko-KR"/>
        </w:rPr>
        <w:t xml:space="preserve"> harboring </w:t>
      </w:r>
      <w:r w:rsidR="00173F93" w:rsidRPr="00C26782">
        <w:rPr>
          <w:szCs w:val="24"/>
          <w:lang w:eastAsia="ko-KR"/>
        </w:rPr>
        <w:t>binary vector</w:t>
      </w:r>
      <w:r w:rsidR="00173F93">
        <w:rPr>
          <w:szCs w:val="24"/>
          <w:lang w:eastAsia="ko-KR"/>
        </w:rPr>
        <w:t>s containing</w:t>
      </w:r>
      <w:r w:rsidR="00173F93" w:rsidRPr="00C26782">
        <w:rPr>
          <w:szCs w:val="24"/>
          <w:lang w:eastAsia="ko-KR"/>
        </w:rPr>
        <w:t xml:space="preserve"> </w:t>
      </w:r>
      <w:r w:rsidRPr="00C26782">
        <w:rPr>
          <w:szCs w:val="24"/>
          <w:lang w:eastAsia="ko-KR"/>
        </w:rPr>
        <w:t>multi</w:t>
      </w:r>
      <w:r w:rsidR="00173F93">
        <w:rPr>
          <w:szCs w:val="24"/>
          <w:lang w:eastAsia="ko-KR"/>
        </w:rPr>
        <w:t>ple</w:t>
      </w:r>
      <w:r w:rsidRPr="00C26782">
        <w:rPr>
          <w:szCs w:val="24"/>
          <w:lang w:eastAsia="ko-KR"/>
        </w:rPr>
        <w:t xml:space="preserve"> genes</w:t>
      </w:r>
      <w:r w:rsidR="00173F93">
        <w:rPr>
          <w:szCs w:val="24"/>
          <w:lang w:eastAsia="ko-KR"/>
        </w:rPr>
        <w:t>:</w:t>
      </w:r>
      <w:r w:rsidRPr="00C26782">
        <w:rPr>
          <w:szCs w:val="24"/>
          <w:lang w:eastAsia="ko-KR"/>
        </w:rPr>
        <w:t xml:space="preserve"> PC4 (P, </w:t>
      </w:r>
      <w:proofErr w:type="spellStart"/>
      <w:r w:rsidRPr="00C26782">
        <w:rPr>
          <w:szCs w:val="24"/>
          <w:lang w:eastAsia="ko-KR"/>
        </w:rPr>
        <w:t>AtPAL</w:t>
      </w:r>
      <w:proofErr w:type="spellEnd"/>
      <w:r w:rsidRPr="00C26782">
        <w:rPr>
          <w:szCs w:val="24"/>
          <w:lang w:eastAsia="ko-KR"/>
        </w:rPr>
        <w:t>; C, AtC4H; 4, Sh4CL)</w:t>
      </w:r>
      <w:r w:rsidR="00173F93">
        <w:rPr>
          <w:szCs w:val="24"/>
          <w:lang w:eastAsia="ko-KR"/>
        </w:rPr>
        <w:t>,</w:t>
      </w:r>
      <w:r w:rsidRPr="00C26782">
        <w:rPr>
          <w:szCs w:val="24"/>
          <w:lang w:eastAsia="ko-KR"/>
        </w:rPr>
        <w:t xml:space="preserve"> CCFF (C, </w:t>
      </w:r>
      <w:proofErr w:type="spellStart"/>
      <w:r w:rsidRPr="00C26782">
        <w:rPr>
          <w:szCs w:val="24"/>
          <w:lang w:eastAsia="ko-KR"/>
        </w:rPr>
        <w:t>OsCHS</w:t>
      </w:r>
      <w:proofErr w:type="spellEnd"/>
      <w:r w:rsidRPr="00C26782">
        <w:rPr>
          <w:szCs w:val="24"/>
          <w:lang w:eastAsia="ko-KR"/>
        </w:rPr>
        <w:t xml:space="preserve">; C, </w:t>
      </w:r>
      <w:proofErr w:type="spellStart"/>
      <w:r w:rsidRPr="00C26782">
        <w:rPr>
          <w:szCs w:val="24"/>
          <w:lang w:eastAsia="ko-KR"/>
        </w:rPr>
        <w:t>BrCHI</w:t>
      </w:r>
      <w:proofErr w:type="spellEnd"/>
      <w:r w:rsidRPr="00C26782">
        <w:rPr>
          <w:szCs w:val="24"/>
          <w:lang w:eastAsia="ko-KR"/>
        </w:rPr>
        <w:t>; F, OsF3</w:t>
      </w:r>
      <w:r w:rsidR="00173F93">
        <w:rPr>
          <w:szCs w:val="24"/>
          <w:lang w:eastAsia="ko-KR"/>
        </w:rPr>
        <w:sym w:font="Symbol" w:char="F0A2"/>
      </w:r>
      <w:r w:rsidRPr="00C26782">
        <w:rPr>
          <w:szCs w:val="24"/>
          <w:lang w:eastAsia="ko-KR"/>
        </w:rPr>
        <w:t xml:space="preserve">H; F, </w:t>
      </w:r>
      <w:proofErr w:type="spellStart"/>
      <w:r w:rsidRPr="00C26782">
        <w:rPr>
          <w:szCs w:val="24"/>
          <w:lang w:eastAsia="ko-KR"/>
        </w:rPr>
        <w:t>OsFNS</w:t>
      </w:r>
      <w:proofErr w:type="spellEnd"/>
      <w:r w:rsidRPr="00C26782">
        <w:rPr>
          <w:szCs w:val="24"/>
          <w:lang w:eastAsia="ko-KR"/>
        </w:rPr>
        <w:t xml:space="preserve">), and </w:t>
      </w:r>
      <w:r w:rsidR="00925D31">
        <w:rPr>
          <w:szCs w:val="24"/>
          <w:lang w:eastAsia="ko-KR"/>
        </w:rPr>
        <w:t>MGR</w:t>
      </w:r>
      <w:r w:rsidRPr="00C26782">
        <w:rPr>
          <w:szCs w:val="24"/>
          <w:lang w:eastAsia="ko-KR"/>
        </w:rPr>
        <w:t xml:space="preserve"> (</w:t>
      </w:r>
      <w:r w:rsidR="00925D31">
        <w:rPr>
          <w:rFonts w:hint="eastAsia"/>
          <w:szCs w:val="24"/>
          <w:lang w:eastAsia="ko-KR"/>
        </w:rPr>
        <w:t>M</w:t>
      </w:r>
      <w:r w:rsidRPr="00C26782">
        <w:rPr>
          <w:szCs w:val="24"/>
          <w:lang w:eastAsia="ko-KR"/>
        </w:rPr>
        <w:t>, PaF4</w:t>
      </w:r>
      <w:r w:rsidR="00173F93">
        <w:rPr>
          <w:szCs w:val="24"/>
          <w:lang w:eastAsia="ko-KR"/>
        </w:rPr>
        <w:sym w:font="Symbol" w:char="F0A2"/>
      </w:r>
      <w:r w:rsidRPr="00C26782">
        <w:rPr>
          <w:szCs w:val="24"/>
          <w:lang w:eastAsia="ko-KR"/>
        </w:rPr>
        <w:t>OMT</w:t>
      </w:r>
      <w:r w:rsidR="00925D31">
        <w:rPr>
          <w:rFonts w:hint="eastAsia"/>
          <w:szCs w:val="24"/>
          <w:lang w:eastAsia="ko-KR"/>
        </w:rPr>
        <w:t>;</w:t>
      </w:r>
      <w:r w:rsidR="00925D31" w:rsidRPr="00C26782">
        <w:rPr>
          <w:szCs w:val="24"/>
          <w:lang w:eastAsia="ko-KR"/>
        </w:rPr>
        <w:t xml:space="preserve"> </w:t>
      </w:r>
      <w:r w:rsidRPr="00C26782">
        <w:rPr>
          <w:szCs w:val="24"/>
          <w:lang w:eastAsia="ko-KR"/>
        </w:rPr>
        <w:t>G, CsUGT76F1</w:t>
      </w:r>
      <w:r w:rsidR="00925D31">
        <w:rPr>
          <w:rFonts w:hint="eastAsia"/>
          <w:szCs w:val="24"/>
          <w:lang w:eastAsia="ko-KR"/>
        </w:rPr>
        <w:t>;</w:t>
      </w:r>
      <w:r w:rsidR="00925D31" w:rsidRPr="00C26782">
        <w:rPr>
          <w:szCs w:val="24"/>
          <w:lang w:eastAsia="ko-KR"/>
        </w:rPr>
        <w:t xml:space="preserve"> </w:t>
      </w:r>
      <w:r w:rsidRPr="00C26782">
        <w:rPr>
          <w:szCs w:val="24"/>
          <w:lang w:eastAsia="ko-KR"/>
        </w:rPr>
        <w:t>R, Cs1,6RhaT). Flavonoid glycoside</w:t>
      </w:r>
      <w:r w:rsidR="00925D31">
        <w:rPr>
          <w:rFonts w:hint="eastAsia"/>
          <w:szCs w:val="24"/>
          <w:lang w:eastAsia="ko-KR"/>
        </w:rPr>
        <w:t>s</w:t>
      </w:r>
      <w:r w:rsidRPr="00C26782">
        <w:rPr>
          <w:szCs w:val="24"/>
          <w:lang w:eastAsia="ko-KR"/>
        </w:rPr>
        <w:t xml:space="preserve"> profiles </w:t>
      </w:r>
      <w:r w:rsidR="00173F93">
        <w:rPr>
          <w:szCs w:val="24"/>
          <w:lang w:eastAsia="ko-KR"/>
        </w:rPr>
        <w:t>from</w:t>
      </w:r>
      <w:r w:rsidR="00173F93" w:rsidRPr="00C26782">
        <w:rPr>
          <w:szCs w:val="24"/>
          <w:lang w:eastAsia="ko-KR"/>
        </w:rPr>
        <w:t xml:space="preserve"> </w:t>
      </w:r>
      <w:r w:rsidRPr="00C26782">
        <w:rPr>
          <w:szCs w:val="24"/>
          <w:lang w:eastAsia="ko-KR"/>
        </w:rPr>
        <w:t>the infiltrated leaves were analyzed by UPLC-DAD-</w:t>
      </w:r>
      <w:proofErr w:type="spellStart"/>
      <w:r w:rsidRPr="00C26782">
        <w:rPr>
          <w:szCs w:val="24"/>
          <w:lang w:eastAsia="ko-KR"/>
        </w:rPr>
        <w:t>QToF</w:t>
      </w:r>
      <w:proofErr w:type="spellEnd"/>
      <w:r w:rsidRPr="00C26782">
        <w:rPr>
          <w:szCs w:val="24"/>
          <w:lang w:eastAsia="ko-KR"/>
        </w:rPr>
        <w:t xml:space="preserve">/MS in positive ion mode. </w:t>
      </w:r>
      <w:r w:rsidRPr="00F109CD">
        <w:rPr>
          <w:b/>
          <w:szCs w:val="24"/>
          <w:lang w:eastAsia="ko-KR"/>
        </w:rPr>
        <w:t>(A)</w:t>
      </w:r>
      <w:r w:rsidRPr="00C26782">
        <w:rPr>
          <w:szCs w:val="24"/>
          <w:lang w:eastAsia="ko-KR"/>
        </w:rPr>
        <w:t xml:space="preserve"> Extracted-ion chromatogram (XIC) at </w:t>
      </w:r>
      <w:r w:rsidRPr="00C26782">
        <w:rPr>
          <w:i/>
          <w:iCs/>
          <w:szCs w:val="24"/>
          <w:lang w:eastAsia="ko-KR"/>
        </w:rPr>
        <w:t>m/z</w:t>
      </w:r>
      <w:r w:rsidRPr="00C26782">
        <w:rPr>
          <w:szCs w:val="24"/>
          <w:lang w:eastAsia="ko-KR"/>
        </w:rPr>
        <w:t xml:space="preserve"> 271.06 and </w:t>
      </w:r>
      <w:r w:rsidRPr="00C26782">
        <w:rPr>
          <w:i/>
          <w:iCs/>
          <w:szCs w:val="24"/>
          <w:lang w:eastAsia="ko-KR"/>
        </w:rPr>
        <w:t>m/z</w:t>
      </w:r>
      <w:r w:rsidRPr="00C26782">
        <w:rPr>
          <w:szCs w:val="24"/>
          <w:lang w:eastAsia="ko-KR"/>
        </w:rPr>
        <w:t xml:space="preserve"> 287.05 represent</w:t>
      </w:r>
      <w:r w:rsidR="00173F93">
        <w:rPr>
          <w:szCs w:val="24"/>
          <w:lang w:eastAsia="ko-KR"/>
        </w:rPr>
        <w:t>ing</w:t>
      </w:r>
      <w:r w:rsidRPr="00C26782">
        <w:rPr>
          <w:szCs w:val="24"/>
          <w:lang w:eastAsia="ko-KR"/>
        </w:rPr>
        <w:t xml:space="preserve"> protonated apigenin 7</w:t>
      </w:r>
      <w:r w:rsidRPr="00C26782">
        <w:rPr>
          <w:rFonts w:hint="eastAsia"/>
          <w:szCs w:val="24"/>
          <w:lang w:eastAsia="ko-KR"/>
        </w:rPr>
        <w:t>-</w:t>
      </w:r>
      <w:r w:rsidRPr="00F109CD">
        <w:rPr>
          <w:i/>
          <w:szCs w:val="24"/>
          <w:lang w:eastAsia="ko-KR"/>
        </w:rPr>
        <w:t>O</w:t>
      </w:r>
      <w:r w:rsidRPr="00C26782">
        <w:rPr>
          <w:szCs w:val="24"/>
          <w:lang w:eastAsia="ko-KR"/>
        </w:rPr>
        <w:t>-rutinoside</w:t>
      </w:r>
      <w:r w:rsidR="00341CEA">
        <w:rPr>
          <w:rFonts w:hint="eastAsia"/>
          <w:szCs w:val="24"/>
          <w:lang w:eastAsia="ko-KR"/>
        </w:rPr>
        <w:t xml:space="preserve"> (RT: 24.4min)</w:t>
      </w:r>
      <w:r w:rsidRPr="00C26782">
        <w:rPr>
          <w:szCs w:val="24"/>
          <w:lang w:eastAsia="ko-KR"/>
        </w:rPr>
        <w:t xml:space="preserve"> and luteolin 7-</w:t>
      </w:r>
      <w:r w:rsidRPr="00F109CD">
        <w:rPr>
          <w:i/>
          <w:szCs w:val="24"/>
          <w:lang w:eastAsia="ko-KR"/>
        </w:rPr>
        <w:t>O</w:t>
      </w:r>
      <w:r w:rsidRPr="00C26782">
        <w:rPr>
          <w:szCs w:val="24"/>
          <w:lang w:eastAsia="ko-KR"/>
        </w:rPr>
        <w:t>-rutinoside</w:t>
      </w:r>
      <w:r w:rsidR="00341CEA">
        <w:rPr>
          <w:rFonts w:hint="eastAsia"/>
          <w:szCs w:val="24"/>
          <w:lang w:eastAsia="ko-KR"/>
        </w:rPr>
        <w:t xml:space="preserve"> (RT: 23.3min)</w:t>
      </w:r>
      <w:r w:rsidR="00173F93" w:rsidRPr="00C26782">
        <w:rPr>
          <w:szCs w:val="24"/>
          <w:lang w:eastAsia="ko-KR"/>
        </w:rPr>
        <w:t>, respectively</w:t>
      </w:r>
      <w:r w:rsidR="00173F93">
        <w:rPr>
          <w:szCs w:val="24"/>
          <w:lang w:eastAsia="ko-KR"/>
        </w:rPr>
        <w:t>,</w:t>
      </w:r>
      <w:r w:rsidRPr="00C26782">
        <w:rPr>
          <w:szCs w:val="24"/>
          <w:lang w:eastAsia="ko-KR"/>
        </w:rPr>
        <w:t xml:space="preserve"> in agro-infiltrated leaves. </w:t>
      </w:r>
      <w:r w:rsidRPr="00F109CD">
        <w:rPr>
          <w:b/>
          <w:szCs w:val="24"/>
          <w:lang w:eastAsia="ko-KR"/>
        </w:rPr>
        <w:t xml:space="preserve">(B) </w:t>
      </w:r>
      <w:r w:rsidRPr="00C26782">
        <w:rPr>
          <w:szCs w:val="24"/>
          <w:lang w:eastAsia="ko-KR"/>
        </w:rPr>
        <w:t>Flavone glycoside (apigenin 7-</w:t>
      </w:r>
      <w:r w:rsidRPr="00F109CD">
        <w:rPr>
          <w:i/>
          <w:szCs w:val="24"/>
          <w:lang w:eastAsia="ko-KR"/>
        </w:rPr>
        <w:t>O</w:t>
      </w:r>
      <w:r w:rsidRPr="00C26782">
        <w:rPr>
          <w:szCs w:val="24"/>
          <w:lang w:eastAsia="ko-KR"/>
        </w:rPr>
        <w:t>-rutinoside, luteolin 7-</w:t>
      </w:r>
      <w:r w:rsidRPr="00F109CD">
        <w:rPr>
          <w:i/>
          <w:szCs w:val="24"/>
          <w:lang w:eastAsia="ko-KR"/>
        </w:rPr>
        <w:t>O</w:t>
      </w:r>
      <w:r w:rsidRPr="00C26782">
        <w:rPr>
          <w:szCs w:val="24"/>
          <w:lang w:eastAsia="ko-KR"/>
        </w:rPr>
        <w:t xml:space="preserve">-rutinoside) contents in agro-infiltrated leaves. </w:t>
      </w:r>
      <w:r w:rsidR="00173F93">
        <w:rPr>
          <w:szCs w:val="24"/>
          <w:lang w:eastAsia="ko-KR"/>
        </w:rPr>
        <w:t>A</w:t>
      </w:r>
      <w:r w:rsidRPr="00C26782">
        <w:rPr>
          <w:szCs w:val="24"/>
          <w:lang w:eastAsia="ko-KR"/>
        </w:rPr>
        <w:t>verage apigenin 7-</w:t>
      </w:r>
      <w:r w:rsidRPr="00F109CD">
        <w:rPr>
          <w:i/>
          <w:szCs w:val="24"/>
          <w:lang w:eastAsia="ko-KR"/>
        </w:rPr>
        <w:t>O</w:t>
      </w:r>
      <w:r w:rsidRPr="00C26782">
        <w:rPr>
          <w:szCs w:val="24"/>
          <w:lang w:eastAsia="ko-KR"/>
        </w:rPr>
        <w:t>-rutinoside and luteolin 7-</w:t>
      </w:r>
      <w:r w:rsidRPr="00F109CD">
        <w:rPr>
          <w:i/>
          <w:szCs w:val="24"/>
          <w:lang w:eastAsia="ko-KR"/>
        </w:rPr>
        <w:t>O</w:t>
      </w:r>
      <w:r w:rsidRPr="00C26782">
        <w:rPr>
          <w:szCs w:val="24"/>
          <w:lang w:eastAsia="ko-KR"/>
        </w:rPr>
        <w:t>-rutinoside content</w:t>
      </w:r>
      <w:r w:rsidR="00173F93">
        <w:rPr>
          <w:szCs w:val="24"/>
          <w:lang w:eastAsia="ko-KR"/>
        </w:rPr>
        <w:t>s</w:t>
      </w:r>
      <w:r w:rsidRPr="00C26782">
        <w:rPr>
          <w:szCs w:val="24"/>
          <w:lang w:eastAsia="ko-KR"/>
        </w:rPr>
        <w:t xml:space="preserve"> were calculated based on the areas of </w:t>
      </w:r>
      <w:r w:rsidR="00173F93">
        <w:rPr>
          <w:szCs w:val="24"/>
          <w:lang w:eastAsia="ko-KR"/>
        </w:rPr>
        <w:t xml:space="preserve">the corresponding </w:t>
      </w:r>
      <w:r w:rsidRPr="00C26782">
        <w:rPr>
          <w:szCs w:val="24"/>
          <w:lang w:eastAsia="ko-KR"/>
        </w:rPr>
        <w:t xml:space="preserve">aglycone standard (apigenin, luteolin), respectively. </w:t>
      </w:r>
      <w:r w:rsidR="00173F93">
        <w:rPr>
          <w:szCs w:val="24"/>
          <w:lang w:eastAsia="ko-KR"/>
        </w:rPr>
        <w:t>M</w:t>
      </w:r>
      <w:r w:rsidRPr="00C26782">
        <w:rPr>
          <w:szCs w:val="24"/>
          <w:lang w:eastAsia="ko-KR"/>
        </w:rPr>
        <w:t xml:space="preserve">ean values ± SE (standard error) of three independent biological samples </w:t>
      </w:r>
      <w:r w:rsidRPr="00C26782">
        <w:rPr>
          <w:rFonts w:hint="eastAsia"/>
          <w:szCs w:val="24"/>
          <w:lang w:eastAsia="ko-KR"/>
        </w:rPr>
        <w:t>are</w:t>
      </w:r>
      <w:r w:rsidRPr="00C26782">
        <w:rPr>
          <w:szCs w:val="24"/>
          <w:lang w:eastAsia="ko-KR"/>
        </w:rPr>
        <w:t xml:space="preserve"> shown. </w:t>
      </w:r>
      <w:r w:rsidRPr="00F109CD">
        <w:rPr>
          <w:b/>
          <w:szCs w:val="24"/>
          <w:lang w:eastAsia="ko-KR"/>
        </w:rPr>
        <w:t>(C)</w:t>
      </w:r>
      <w:r w:rsidRPr="00C26782">
        <w:rPr>
          <w:szCs w:val="24"/>
          <w:lang w:eastAsia="ko-KR"/>
        </w:rPr>
        <w:t xml:space="preserve"> Representative XICs at </w:t>
      </w:r>
      <w:r w:rsidRPr="00C26782">
        <w:rPr>
          <w:i/>
          <w:iCs/>
          <w:szCs w:val="24"/>
          <w:lang w:eastAsia="ko-KR"/>
        </w:rPr>
        <w:t>m/z</w:t>
      </w:r>
      <w:r w:rsidRPr="00C26782">
        <w:rPr>
          <w:szCs w:val="24"/>
          <w:lang w:eastAsia="ko-KR"/>
        </w:rPr>
        <w:t xml:space="preserve"> 271.06 and </w:t>
      </w:r>
      <w:r w:rsidRPr="00C26782">
        <w:rPr>
          <w:i/>
          <w:iCs/>
          <w:szCs w:val="24"/>
          <w:lang w:eastAsia="ko-KR"/>
        </w:rPr>
        <w:t>m/z</w:t>
      </w:r>
      <w:r w:rsidRPr="00C26782">
        <w:rPr>
          <w:szCs w:val="24"/>
          <w:lang w:eastAsia="ko-KR"/>
        </w:rPr>
        <w:t xml:space="preserve"> 287.05 showing MS/MS spectra of apigenin 7-</w:t>
      </w:r>
      <w:r w:rsidRPr="00F109CD">
        <w:rPr>
          <w:i/>
          <w:szCs w:val="24"/>
          <w:lang w:eastAsia="ko-KR"/>
        </w:rPr>
        <w:t>O</w:t>
      </w:r>
      <w:r w:rsidRPr="00C26782">
        <w:rPr>
          <w:szCs w:val="24"/>
          <w:lang w:eastAsia="ko-KR"/>
        </w:rPr>
        <w:t>-rutinoside and luteolin 7-</w:t>
      </w:r>
      <w:r w:rsidRPr="00F109CD">
        <w:rPr>
          <w:i/>
          <w:szCs w:val="24"/>
          <w:lang w:eastAsia="ko-KR"/>
        </w:rPr>
        <w:t>O</w:t>
      </w:r>
      <w:r w:rsidRPr="00C26782">
        <w:rPr>
          <w:szCs w:val="24"/>
          <w:lang w:eastAsia="ko-KR"/>
        </w:rPr>
        <w:t>-rutinoside in infiltrated leaves.</w:t>
      </w:r>
    </w:p>
    <w:p w14:paraId="64013096" w14:textId="77777777" w:rsidR="00E2258F" w:rsidRDefault="00E2258F" w:rsidP="00C26782">
      <w:pPr>
        <w:rPr>
          <w:lang w:eastAsia="ko-KR"/>
        </w:rPr>
        <w:sectPr w:rsidR="00E2258F" w:rsidSect="008E06AD">
          <w:headerReference w:type="even" r:id="rId13"/>
          <w:footerReference w:type="even" r:id="rId14"/>
          <w:footerReference w:type="default" r:id="rId15"/>
          <w:headerReference w:type="first" r:id="rId16"/>
          <w:type w:val="continuous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29F4CAE6" w14:textId="58055354" w:rsidR="00E2258F" w:rsidRPr="00E2258F" w:rsidRDefault="00E2258F" w:rsidP="00E2258F">
      <w:pPr>
        <w:rPr>
          <w:b/>
          <w:i/>
          <w:iCs/>
          <w:lang w:eastAsia="ko-KR"/>
        </w:rPr>
      </w:pPr>
      <w:r w:rsidRPr="00E2258F">
        <w:rPr>
          <w:rFonts w:hint="eastAsia"/>
          <w:b/>
          <w:bCs/>
          <w:noProof/>
          <w:lang w:eastAsia="ko-KR"/>
        </w:rPr>
        <w:drawing>
          <wp:inline distT="0" distB="0" distL="0" distR="0" wp14:anchorId="3D6D6CD4" wp14:editId="2487BAAE">
            <wp:extent cx="5991225" cy="4048125"/>
            <wp:effectExtent l="0" t="0" r="9525" b="9525"/>
            <wp:docPr id="3" name="그림 3" descr="C:\Users\USER\AppData\Local\Microsoft\Windows\INetCache\Content.Word\Supl_Figure 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Supl_Figure 2-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58F">
        <w:rPr>
          <w:rFonts w:hint="eastAsia"/>
          <w:b/>
          <w:bCs/>
          <w:lang w:eastAsia="ko-KR"/>
        </w:rPr>
        <w:t xml:space="preserve">Supplementary </w:t>
      </w:r>
      <w:r w:rsidRPr="00E2258F">
        <w:rPr>
          <w:b/>
          <w:bCs/>
          <w:lang w:eastAsia="ko-KR"/>
        </w:rPr>
        <w:t xml:space="preserve">Figure </w:t>
      </w:r>
      <w:r w:rsidRPr="00E2258F">
        <w:rPr>
          <w:rFonts w:hint="eastAsia"/>
          <w:b/>
          <w:bCs/>
          <w:lang w:eastAsia="ko-KR"/>
        </w:rPr>
        <w:t>2</w:t>
      </w:r>
      <w:r w:rsidRPr="00E2258F">
        <w:rPr>
          <w:b/>
          <w:bCs/>
          <w:lang w:eastAsia="ko-KR"/>
        </w:rPr>
        <w:t>.</w:t>
      </w:r>
      <w:r w:rsidRPr="00E2258F">
        <w:rPr>
          <w:b/>
          <w:lang w:eastAsia="ko-KR"/>
        </w:rPr>
        <w:t xml:space="preserve"> </w:t>
      </w:r>
      <w:r w:rsidRPr="00E2258F">
        <w:rPr>
          <w:rFonts w:hint="eastAsia"/>
          <w:b/>
          <w:lang w:eastAsia="ko-KR"/>
        </w:rPr>
        <w:t xml:space="preserve">Gene expression </w:t>
      </w:r>
      <w:r w:rsidR="006456BF">
        <w:rPr>
          <w:rFonts w:hint="eastAsia"/>
          <w:b/>
          <w:lang w:eastAsia="ko-KR"/>
        </w:rPr>
        <w:t>(2</w:t>
      </w:r>
      <w:r w:rsidR="006456BF" w:rsidRPr="006456BF">
        <w:rPr>
          <w:rFonts w:hint="eastAsia"/>
          <w:b/>
          <w:vertAlign w:val="superscript"/>
          <w:lang w:eastAsia="ko-KR"/>
        </w:rPr>
        <w:t>-</w:t>
      </w:r>
      <w:r w:rsidR="006456BF" w:rsidRPr="006456BF">
        <w:rPr>
          <w:rFonts w:cs="Times New Roman"/>
          <w:b/>
          <w:vertAlign w:val="superscript"/>
          <w:lang w:eastAsia="ko-KR"/>
        </w:rPr>
        <w:t>∆</w:t>
      </w:r>
      <w:r w:rsidR="006456BF" w:rsidRPr="006456BF">
        <w:rPr>
          <w:rFonts w:cs="Times New Roman" w:hint="eastAsia"/>
          <w:b/>
          <w:vertAlign w:val="superscript"/>
          <w:lang w:eastAsia="ko-KR"/>
        </w:rPr>
        <w:t>Ct</w:t>
      </w:r>
      <w:r w:rsidR="006456BF">
        <w:rPr>
          <w:rFonts w:cs="Times New Roman" w:hint="eastAsia"/>
          <w:b/>
          <w:lang w:eastAsia="ko-KR"/>
        </w:rPr>
        <w:t xml:space="preserve">) </w:t>
      </w:r>
      <w:r w:rsidRPr="00E2258F">
        <w:rPr>
          <w:rFonts w:hint="eastAsia"/>
          <w:b/>
          <w:lang w:eastAsia="ko-KR"/>
        </w:rPr>
        <w:t xml:space="preserve">analysis of leaves co-infiltrated with </w:t>
      </w:r>
      <w:r w:rsidRPr="00E2258F">
        <w:rPr>
          <w:b/>
          <w:lang w:eastAsia="ko-KR"/>
        </w:rPr>
        <w:t>three modules (PC4+CCFF+MGR)</w:t>
      </w:r>
      <w:r w:rsidRPr="00E2258F">
        <w:rPr>
          <w:rFonts w:hint="eastAsia"/>
          <w:b/>
          <w:lang w:eastAsia="ko-KR"/>
        </w:rPr>
        <w:t xml:space="preserve"> in </w:t>
      </w:r>
      <w:r w:rsidRPr="00E2258F">
        <w:rPr>
          <w:rFonts w:hint="eastAsia"/>
          <w:b/>
          <w:i/>
          <w:lang w:eastAsia="ko-KR"/>
        </w:rPr>
        <w:t xml:space="preserve">N. </w:t>
      </w:r>
      <w:proofErr w:type="spellStart"/>
      <w:r w:rsidRPr="00E2258F">
        <w:rPr>
          <w:rFonts w:hint="eastAsia"/>
          <w:b/>
          <w:i/>
          <w:lang w:eastAsia="ko-KR"/>
        </w:rPr>
        <w:t>benthamiana</w:t>
      </w:r>
      <w:proofErr w:type="spellEnd"/>
      <w:r w:rsidRPr="00E2258F">
        <w:rPr>
          <w:b/>
          <w:i/>
          <w:iCs/>
          <w:lang w:eastAsia="ko-KR"/>
        </w:rPr>
        <w:t xml:space="preserve">. </w:t>
      </w:r>
    </w:p>
    <w:p w14:paraId="2F1890C7" w14:textId="77777777" w:rsidR="00E2258F" w:rsidRPr="00E2258F" w:rsidRDefault="00E2258F" w:rsidP="00E2258F">
      <w:pPr>
        <w:rPr>
          <w:lang w:eastAsia="ko-KR"/>
        </w:rPr>
      </w:pPr>
      <w:r w:rsidRPr="00E2258F">
        <w:rPr>
          <w:i/>
          <w:lang w:eastAsia="ko-KR"/>
        </w:rPr>
        <w:t>N.</w:t>
      </w:r>
      <w:r w:rsidRPr="00E2258F">
        <w:rPr>
          <w:rFonts w:hint="eastAsia"/>
          <w:i/>
          <w:lang w:eastAsia="ko-KR"/>
        </w:rPr>
        <w:t xml:space="preserve"> </w:t>
      </w:r>
      <w:proofErr w:type="spellStart"/>
      <w:r w:rsidRPr="00E2258F">
        <w:rPr>
          <w:i/>
          <w:lang w:eastAsia="ko-KR"/>
        </w:rPr>
        <w:t>benthamiana</w:t>
      </w:r>
      <w:proofErr w:type="spellEnd"/>
      <w:r w:rsidRPr="00E2258F">
        <w:rPr>
          <w:lang w:eastAsia="ko-KR"/>
        </w:rPr>
        <w:t xml:space="preserve"> leaves were </w:t>
      </w:r>
      <w:proofErr w:type="spellStart"/>
      <w:r w:rsidRPr="00E2258F">
        <w:rPr>
          <w:lang w:eastAsia="ko-KR"/>
        </w:rPr>
        <w:t>agro</w:t>
      </w:r>
      <w:proofErr w:type="spellEnd"/>
      <w:r w:rsidRPr="00E2258F">
        <w:rPr>
          <w:lang w:eastAsia="ko-KR"/>
        </w:rPr>
        <w:t xml:space="preserve">-infiltrated with GV3101 strains harboring binary vectors containing multiple genes: PC4 (P, </w:t>
      </w:r>
      <w:proofErr w:type="spellStart"/>
      <w:r w:rsidRPr="00E2258F">
        <w:rPr>
          <w:lang w:eastAsia="ko-KR"/>
        </w:rPr>
        <w:t>AtPAL</w:t>
      </w:r>
      <w:proofErr w:type="spellEnd"/>
      <w:r w:rsidRPr="00E2258F">
        <w:rPr>
          <w:lang w:eastAsia="ko-KR"/>
        </w:rPr>
        <w:t xml:space="preserve">; C, AtC4H; 4, Sh4CL), CCFF (C, </w:t>
      </w:r>
      <w:proofErr w:type="spellStart"/>
      <w:r w:rsidRPr="00E2258F">
        <w:rPr>
          <w:lang w:eastAsia="ko-KR"/>
        </w:rPr>
        <w:t>OsCHS</w:t>
      </w:r>
      <w:proofErr w:type="spellEnd"/>
      <w:r w:rsidRPr="00E2258F">
        <w:rPr>
          <w:lang w:eastAsia="ko-KR"/>
        </w:rPr>
        <w:t xml:space="preserve">; C, </w:t>
      </w:r>
      <w:proofErr w:type="spellStart"/>
      <w:r w:rsidRPr="00E2258F">
        <w:rPr>
          <w:lang w:eastAsia="ko-KR"/>
        </w:rPr>
        <w:t>BrCHI</w:t>
      </w:r>
      <w:proofErr w:type="spellEnd"/>
      <w:r w:rsidRPr="00E2258F">
        <w:rPr>
          <w:lang w:eastAsia="ko-KR"/>
        </w:rPr>
        <w:t>; F, OsF3</w:t>
      </w:r>
      <w:r w:rsidRPr="00E2258F">
        <w:rPr>
          <w:lang w:eastAsia="ko-KR"/>
        </w:rPr>
        <w:sym w:font="Symbol" w:char="F0A2"/>
      </w:r>
      <w:r w:rsidRPr="00E2258F">
        <w:rPr>
          <w:lang w:eastAsia="ko-KR"/>
        </w:rPr>
        <w:t xml:space="preserve">H; F, </w:t>
      </w:r>
      <w:proofErr w:type="spellStart"/>
      <w:r w:rsidRPr="00E2258F">
        <w:rPr>
          <w:lang w:eastAsia="ko-KR"/>
        </w:rPr>
        <w:t>OsFNS</w:t>
      </w:r>
      <w:proofErr w:type="spellEnd"/>
      <w:r w:rsidRPr="00E2258F">
        <w:rPr>
          <w:lang w:eastAsia="ko-KR"/>
        </w:rPr>
        <w:t>), and MGR (</w:t>
      </w:r>
      <w:r w:rsidRPr="00E2258F">
        <w:rPr>
          <w:rFonts w:hint="eastAsia"/>
          <w:lang w:eastAsia="ko-KR"/>
        </w:rPr>
        <w:t>M</w:t>
      </w:r>
      <w:r w:rsidRPr="00E2258F">
        <w:rPr>
          <w:lang w:eastAsia="ko-KR"/>
        </w:rPr>
        <w:t>, PaF4</w:t>
      </w:r>
      <w:r w:rsidRPr="00E2258F">
        <w:rPr>
          <w:lang w:eastAsia="ko-KR"/>
        </w:rPr>
        <w:sym w:font="Symbol" w:char="F0A2"/>
      </w:r>
      <w:r w:rsidRPr="00E2258F">
        <w:rPr>
          <w:lang w:eastAsia="ko-KR"/>
        </w:rPr>
        <w:t>OMT</w:t>
      </w:r>
      <w:r w:rsidRPr="00E2258F">
        <w:rPr>
          <w:rFonts w:hint="eastAsia"/>
          <w:lang w:eastAsia="ko-KR"/>
        </w:rPr>
        <w:t>;</w:t>
      </w:r>
      <w:r w:rsidRPr="00E2258F">
        <w:rPr>
          <w:lang w:eastAsia="ko-KR"/>
        </w:rPr>
        <w:t xml:space="preserve"> G, CsUGT76F1</w:t>
      </w:r>
      <w:r w:rsidRPr="00E2258F">
        <w:rPr>
          <w:rFonts w:hint="eastAsia"/>
          <w:lang w:eastAsia="ko-KR"/>
        </w:rPr>
        <w:t>;</w:t>
      </w:r>
      <w:r w:rsidRPr="00E2258F">
        <w:rPr>
          <w:lang w:eastAsia="ko-KR"/>
        </w:rPr>
        <w:t xml:space="preserve"> R, Cs1,6RhaT). </w:t>
      </w:r>
      <w:r w:rsidRPr="00E2258F">
        <w:rPr>
          <w:rFonts w:hint="eastAsia"/>
          <w:lang w:eastAsia="ko-KR"/>
        </w:rPr>
        <w:t xml:space="preserve">Total RNA was isolated from the agro-infiltrated leaves at 6 days after infiltration and cDNA was synthesized for </w:t>
      </w:r>
      <w:proofErr w:type="spellStart"/>
      <w:r w:rsidRPr="00E2258F">
        <w:rPr>
          <w:rFonts w:hint="eastAsia"/>
          <w:lang w:eastAsia="ko-KR"/>
        </w:rPr>
        <w:t>qRT</w:t>
      </w:r>
      <w:proofErr w:type="spellEnd"/>
      <w:r w:rsidRPr="00E2258F">
        <w:rPr>
          <w:rFonts w:hint="eastAsia"/>
          <w:lang w:eastAsia="ko-KR"/>
        </w:rPr>
        <w:t xml:space="preserve">-PCR </w:t>
      </w:r>
      <w:proofErr w:type="spellStart"/>
      <w:r w:rsidRPr="00E2258F">
        <w:rPr>
          <w:rFonts w:hint="eastAsia"/>
          <w:lang w:eastAsia="ko-KR"/>
        </w:rPr>
        <w:t>anaysis</w:t>
      </w:r>
      <w:proofErr w:type="spellEnd"/>
      <w:r w:rsidRPr="00E2258F">
        <w:rPr>
          <w:rFonts w:hint="eastAsia"/>
          <w:lang w:eastAsia="ko-KR"/>
        </w:rPr>
        <w:t xml:space="preserve"> using gene-specific primer sets. </w:t>
      </w:r>
      <w:r w:rsidRPr="00E2258F">
        <w:rPr>
          <w:rFonts w:hint="eastAsia"/>
          <w:i/>
          <w:lang w:eastAsia="ko-KR"/>
        </w:rPr>
        <w:t>NbPP2A</w:t>
      </w:r>
      <w:r w:rsidRPr="00E2258F">
        <w:rPr>
          <w:rFonts w:hint="eastAsia"/>
          <w:lang w:eastAsia="ko-KR"/>
        </w:rPr>
        <w:t xml:space="preserve"> was used as an internal control. </w:t>
      </w:r>
      <w:r w:rsidRPr="00E2258F">
        <w:rPr>
          <w:lang w:eastAsia="ko-KR"/>
        </w:rPr>
        <w:t>Mean values ± SE (standard error) of three independent biological samples are shown.</w:t>
      </w:r>
    </w:p>
    <w:p w14:paraId="1126DA6A" w14:textId="77777777" w:rsidR="00E2258F" w:rsidRPr="00E2258F" w:rsidRDefault="00E2258F" w:rsidP="00C26782">
      <w:pPr>
        <w:rPr>
          <w:lang w:eastAsia="ko-KR"/>
        </w:rPr>
        <w:sectPr w:rsidR="00E2258F" w:rsidRPr="00E2258F" w:rsidSect="008E06AD">
          <w:type w:val="continuous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8A015A6" w14:textId="5093463C" w:rsidR="00C26782" w:rsidRPr="00C26782" w:rsidRDefault="00C26782" w:rsidP="00C26782">
      <w:pPr>
        <w:spacing w:before="240" w:after="200"/>
        <w:outlineLvl w:val="1"/>
        <w:rPr>
          <w:rFonts w:eastAsia="Cambria" w:cs="Times New Roman"/>
          <w:b/>
          <w:szCs w:val="24"/>
        </w:rPr>
      </w:pPr>
      <w:r w:rsidRPr="00C26782">
        <w:rPr>
          <w:rFonts w:cs="Times New Roman"/>
          <w:b/>
          <w:szCs w:val="24"/>
          <w:lang w:eastAsia="ko-KR"/>
        </w:rPr>
        <w:t xml:space="preserve">Supplementary Table 1. </w:t>
      </w:r>
      <w:r w:rsidR="00354094">
        <w:rPr>
          <w:rFonts w:cs="Times New Roman"/>
          <w:b/>
          <w:szCs w:val="24"/>
          <w:lang w:eastAsia="ko-KR"/>
        </w:rPr>
        <w:t>A</w:t>
      </w:r>
      <w:r w:rsidRPr="00C26782">
        <w:rPr>
          <w:rFonts w:cs="Times New Roman"/>
          <w:b/>
          <w:szCs w:val="24"/>
          <w:lang w:eastAsia="ko-KR"/>
        </w:rPr>
        <w:t>ccession number</w:t>
      </w:r>
      <w:r w:rsidR="00354094">
        <w:rPr>
          <w:rFonts w:cs="Times New Roman"/>
          <w:b/>
          <w:szCs w:val="24"/>
          <w:lang w:eastAsia="ko-KR"/>
        </w:rPr>
        <w:t>s</w:t>
      </w:r>
      <w:r w:rsidRPr="00C26782">
        <w:rPr>
          <w:rFonts w:cs="Times New Roman"/>
          <w:b/>
          <w:szCs w:val="24"/>
          <w:lang w:eastAsia="ko-KR"/>
        </w:rPr>
        <w:t>, plant source</w:t>
      </w:r>
      <w:r w:rsidR="00354094">
        <w:rPr>
          <w:rFonts w:cs="Times New Roman"/>
          <w:b/>
          <w:szCs w:val="24"/>
          <w:lang w:eastAsia="ko-KR"/>
        </w:rPr>
        <w:t>s,</w:t>
      </w:r>
      <w:r w:rsidRPr="00C26782">
        <w:rPr>
          <w:rFonts w:cs="Times New Roman"/>
          <w:b/>
          <w:szCs w:val="24"/>
          <w:lang w:eastAsia="ko-KR"/>
        </w:rPr>
        <w:t xml:space="preserve"> and PCR primer sequence</w:t>
      </w:r>
      <w:r w:rsidR="00354094">
        <w:rPr>
          <w:rFonts w:cs="Times New Roman"/>
          <w:b/>
          <w:szCs w:val="24"/>
          <w:lang w:eastAsia="ko-KR"/>
        </w:rPr>
        <w:t>s</w:t>
      </w:r>
      <w:r w:rsidRPr="00C26782">
        <w:rPr>
          <w:rFonts w:cs="Times New Roman"/>
          <w:b/>
          <w:szCs w:val="24"/>
          <w:lang w:eastAsia="ko-KR"/>
        </w:rPr>
        <w:t xml:space="preserve"> </w:t>
      </w:r>
      <w:r w:rsidR="00354094">
        <w:rPr>
          <w:rFonts w:cs="Times New Roman"/>
          <w:b/>
          <w:szCs w:val="24"/>
          <w:lang w:eastAsia="ko-KR"/>
        </w:rPr>
        <w:t xml:space="preserve">of genes </w:t>
      </w:r>
      <w:r w:rsidRPr="00C26782">
        <w:rPr>
          <w:rFonts w:cs="Times New Roman"/>
          <w:b/>
          <w:szCs w:val="24"/>
          <w:lang w:eastAsia="ko-KR"/>
        </w:rPr>
        <w:t>used for cloning</w:t>
      </w:r>
    </w:p>
    <w:tbl>
      <w:tblPr>
        <w:tblStyle w:val="1"/>
        <w:tblW w:w="13716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701"/>
        <w:gridCol w:w="1701"/>
        <w:gridCol w:w="993"/>
        <w:gridCol w:w="6378"/>
      </w:tblGrid>
      <w:tr w:rsidR="00C26782" w:rsidRPr="00C26782" w14:paraId="3D81ED90" w14:textId="77777777" w:rsidTr="006439D4">
        <w:trPr>
          <w:trHeight w:val="680"/>
        </w:trPr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6B52C0" w14:textId="77777777" w:rsidR="00C26782" w:rsidRPr="00C26782" w:rsidRDefault="00C26782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color w:val="000000"/>
                <w:kern w:val="2"/>
                <w:sz w:val="22"/>
                <w:lang w:eastAsia="ko-KR"/>
              </w:rPr>
            </w:pPr>
            <w:r w:rsidRPr="00C26782">
              <w:rPr>
                <w:rFonts w:eastAsia="Malgun Gothic" w:cs="Times New Roman"/>
                <w:b/>
                <w:bCs/>
                <w:color w:val="000000"/>
                <w:kern w:val="2"/>
                <w:sz w:val="22"/>
                <w:lang w:eastAsia="ko-KR"/>
              </w:rPr>
              <w:t>Gene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527A99" w14:textId="77777777" w:rsidR="00C26782" w:rsidRPr="00C26782" w:rsidRDefault="00C26782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kern w:val="2"/>
                <w:sz w:val="22"/>
                <w:lang w:eastAsia="ko-KR"/>
              </w:rPr>
            </w:pPr>
            <w:r w:rsidRPr="00C26782">
              <w:rPr>
                <w:rFonts w:eastAsia="Malgun Gothic" w:cs="Times New Roman"/>
                <w:b/>
                <w:bCs/>
                <w:kern w:val="2"/>
                <w:sz w:val="22"/>
                <w:lang w:eastAsia="ko-KR"/>
              </w:rPr>
              <w:t>Accession number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361A2C" w14:textId="77777777" w:rsidR="00C26782" w:rsidRPr="00C26782" w:rsidRDefault="00C26782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kern w:val="2"/>
                <w:sz w:val="22"/>
                <w:lang w:eastAsia="ko-KR"/>
              </w:rPr>
            </w:pPr>
            <w:r w:rsidRPr="00C26782">
              <w:rPr>
                <w:rFonts w:eastAsia="Malgun Gothic" w:cs="Times New Roman"/>
                <w:b/>
                <w:bCs/>
                <w:kern w:val="2"/>
                <w:sz w:val="22"/>
                <w:lang w:eastAsia="ko-KR"/>
              </w:rPr>
              <w:t>Plant source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196D49D" w14:textId="77777777" w:rsidR="00C26782" w:rsidRPr="00C26782" w:rsidRDefault="00C26782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kern w:val="2"/>
                <w:sz w:val="22"/>
                <w:lang w:eastAsia="ko-KR"/>
              </w:rPr>
            </w:pPr>
            <w:r w:rsidRPr="00C26782">
              <w:rPr>
                <w:rFonts w:eastAsia="Malgun Gothic" w:cs="Times New Roman"/>
                <w:b/>
                <w:bCs/>
                <w:kern w:val="2"/>
                <w:sz w:val="22"/>
                <w:lang w:eastAsia="ko-KR"/>
              </w:rPr>
              <w:t>Purpose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676195" w14:textId="77777777" w:rsidR="00C26782" w:rsidRPr="00C26782" w:rsidRDefault="00C26782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kern w:val="2"/>
                <w:sz w:val="22"/>
                <w:lang w:eastAsia="ko-KR"/>
              </w:rPr>
            </w:pPr>
            <w:r w:rsidRPr="00C26782">
              <w:rPr>
                <w:rFonts w:eastAsia="Malgun Gothic" w:cs="Times New Roman"/>
                <w:b/>
                <w:bCs/>
                <w:kern w:val="2"/>
                <w:sz w:val="22"/>
                <w:lang w:eastAsia="ko-KR"/>
              </w:rPr>
              <w:t>Primer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173CBD" w14:textId="77777777" w:rsidR="00C26782" w:rsidRPr="00C26782" w:rsidRDefault="00C26782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kern w:val="2"/>
                <w:sz w:val="22"/>
                <w:lang w:eastAsia="ko-KR"/>
              </w:rPr>
            </w:pPr>
            <w:r w:rsidRPr="00C26782">
              <w:rPr>
                <w:rFonts w:eastAsia="Malgun Gothic" w:cs="Times New Roman"/>
                <w:b/>
                <w:bCs/>
                <w:kern w:val="2"/>
                <w:sz w:val="22"/>
                <w:lang w:eastAsia="ko-KR"/>
              </w:rPr>
              <w:t>Primer sequence (5′ to 3′)</w:t>
            </w:r>
          </w:p>
        </w:tc>
      </w:tr>
      <w:tr w:rsidR="004C0BEA" w:rsidRPr="00C26782" w14:paraId="0C3AE08E" w14:textId="77777777" w:rsidTr="005D7522">
        <w:trPr>
          <w:trHeight w:val="283"/>
        </w:trPr>
        <w:tc>
          <w:tcPr>
            <w:tcW w:w="152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</w:tcPr>
          <w:p w14:paraId="3C83820F" w14:textId="77777777" w:rsidR="004C0BEA" w:rsidRPr="004C0BEA" w:rsidRDefault="004C0BEA" w:rsidP="005D7522">
            <w:pPr>
              <w:spacing w:before="6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proofErr w:type="spellStart"/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>AtPAL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</w:tcPr>
          <w:p w14:paraId="1C213DA3" w14:textId="77777777" w:rsidR="004C0BEA" w:rsidRPr="004C0BEA" w:rsidRDefault="004C0BEA" w:rsidP="005D7522">
            <w:pPr>
              <w:spacing w:before="6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AT2G37040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</w:tcPr>
          <w:p w14:paraId="424654EE" w14:textId="77777777" w:rsidR="004C0BEA" w:rsidRPr="004C0BEA" w:rsidRDefault="004C0BEA" w:rsidP="005D7522">
            <w:pPr>
              <w:spacing w:before="60" w:after="0"/>
              <w:jc w:val="center"/>
              <w:rPr>
                <w:rFonts w:eastAsia="Malgun Gothic" w:cs="Times New Roman"/>
                <w:i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kern w:val="2"/>
                <w:sz w:val="21"/>
                <w:szCs w:val="21"/>
                <w:lang w:eastAsia="ko-KR"/>
              </w:rPr>
              <w:t>Arabidopsis thaliana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350993" w14:textId="3CFA4736" w:rsidR="004C0BEA" w:rsidRPr="004C0BEA" w:rsidRDefault="004C0BEA" w:rsidP="005D7522">
            <w:pPr>
              <w:spacing w:before="6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Level 0 cloning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  <w:vAlign w:val="center"/>
          </w:tcPr>
          <w:p w14:paraId="50BD2172" w14:textId="77777777" w:rsidR="004C0BEA" w:rsidRPr="004C0BEA" w:rsidRDefault="004C0BEA" w:rsidP="005D7522">
            <w:pPr>
              <w:spacing w:before="6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  <w:vAlign w:val="center"/>
          </w:tcPr>
          <w:p w14:paraId="02B8F27A" w14:textId="77777777" w:rsidR="004C0BEA" w:rsidRPr="004C0BEA" w:rsidRDefault="004C0BEA" w:rsidP="005D7522">
            <w:pPr>
              <w:spacing w:before="6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TTGAAGACAAAATGGAGATTAACGGGGCACAC</w:t>
            </w:r>
          </w:p>
        </w:tc>
      </w:tr>
      <w:tr w:rsidR="004C0BEA" w:rsidRPr="00C26782" w14:paraId="1A81B58C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9C55DD6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3ADB8B2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A9346AD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B35A8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C1673EE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46A3BB8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TTGAAGACAAAAGCCCTTAACATATTGGAATGGGAGCTC</w:t>
            </w:r>
          </w:p>
        </w:tc>
      </w:tr>
      <w:tr w:rsidR="004C0BEA" w:rsidRPr="00C26782" w14:paraId="69944BAF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0E5572F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94E73C7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1BC5AA1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DBB50" w14:textId="5CB391D7" w:rsidR="004C0BEA" w:rsidRPr="004C0BEA" w:rsidRDefault="005D7522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>
              <w:rPr>
                <w:rFonts w:eastAsia="Malgun Gothic" w:cs="Times New Roman" w:hint="eastAsia"/>
                <w:kern w:val="2"/>
                <w:sz w:val="21"/>
                <w:szCs w:val="21"/>
                <w:lang w:eastAsia="ko-KR"/>
              </w:rPr>
              <w:t>qPCR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837CA65" w14:textId="52FA1A53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5C78D5" w14:textId="53E44F70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sz w:val="21"/>
                <w:szCs w:val="21"/>
                <w:lang w:eastAsia="ko-KR"/>
              </w:rPr>
              <w:t>AGCCTACGATAACGGAACATCGGC</w:t>
            </w:r>
          </w:p>
        </w:tc>
      </w:tr>
      <w:tr w:rsidR="004C0BEA" w:rsidRPr="00C26782" w14:paraId="4A2FC23C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9285D46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C8F4B6E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04D7E52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3F4F0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508A3A1" w14:textId="6841347E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A4EDA" w14:textId="4E098BAB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sz w:val="21"/>
                <w:szCs w:val="21"/>
                <w:lang w:eastAsia="ko-KR"/>
              </w:rPr>
              <w:t>GAACTCTTCTCCAGGCGACGTCAC</w:t>
            </w:r>
          </w:p>
        </w:tc>
      </w:tr>
      <w:tr w:rsidR="004C0BEA" w:rsidRPr="00C26782" w14:paraId="39B761E7" w14:textId="77777777" w:rsidTr="005D7522">
        <w:trPr>
          <w:trHeight w:val="283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D1E7C12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kern w:val="2"/>
                <w:sz w:val="21"/>
                <w:szCs w:val="21"/>
                <w:lang w:eastAsia="ko-KR"/>
              </w:rPr>
              <w:t>AtC4H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58AB1EE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AT2G30490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4D8C6D0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i/>
                <w:iCs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iCs/>
                <w:kern w:val="2"/>
                <w:sz w:val="21"/>
                <w:szCs w:val="21"/>
                <w:lang w:eastAsia="ko-KR"/>
              </w:rPr>
              <w:t>Arabidopsis thaliana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4FDAC1" w14:textId="688AAD2B" w:rsidR="004C0BEA" w:rsidRPr="004C0BEA" w:rsidRDefault="004C0BEA" w:rsidP="004C0BE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Level 0 cloning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187D2A4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2A89DB8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TTGAAGACAAAATGGATCTGCTACTCCTTGAGAA</w:t>
            </w:r>
          </w:p>
        </w:tc>
      </w:tr>
      <w:tr w:rsidR="004C0BEA" w:rsidRPr="00C26782" w14:paraId="29A38210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B33AE63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8B5F325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73D8A7E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6B228" w14:textId="77777777" w:rsidR="004C0BEA" w:rsidRPr="004C0BEA" w:rsidRDefault="004C0BEA" w:rsidP="004C0BE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91D6CB7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08E08D90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TTGAAGACAAAAGCTTAGCAGTTCCGCGGCTTCATAAC</w:t>
            </w:r>
          </w:p>
        </w:tc>
      </w:tr>
      <w:tr w:rsidR="004C0BEA" w:rsidRPr="00C26782" w14:paraId="5436139A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A97D55F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DE1819D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F3657A5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D5FA2" w14:textId="0C9FDE5E" w:rsidR="004C0BEA" w:rsidRPr="004C0BEA" w:rsidRDefault="005D7522" w:rsidP="004C0BE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5D7522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qPCR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BDAAC14" w14:textId="5A4491C4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8807E" w14:textId="2FD89A1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cs="Times New Roman"/>
                <w:sz w:val="21"/>
                <w:szCs w:val="21"/>
              </w:rPr>
              <w:t>CCTGAGATTCAGTCCAAGCTTCG</w:t>
            </w:r>
          </w:p>
        </w:tc>
      </w:tr>
      <w:tr w:rsidR="004C0BEA" w:rsidRPr="00C26782" w14:paraId="1E06CBC9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99ACCC5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2AE6289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706C163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5E5D5" w14:textId="77777777" w:rsidR="004C0BEA" w:rsidRPr="004C0BEA" w:rsidRDefault="004C0BEA" w:rsidP="004C0BE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03BEF852" w14:textId="1399049E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91065" w14:textId="239C3F52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cs="Times New Roman"/>
                <w:sz w:val="21"/>
                <w:szCs w:val="21"/>
              </w:rPr>
              <w:t>GAGGAACGAGGAGTGGGATAG</w:t>
            </w:r>
          </w:p>
        </w:tc>
      </w:tr>
      <w:tr w:rsidR="004C0BEA" w:rsidRPr="00C26782" w14:paraId="774171D8" w14:textId="77777777" w:rsidTr="005D7522">
        <w:trPr>
          <w:trHeight w:val="283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0C174DC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Sh4CL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8ACD59F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SRX682844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98BE2FF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i/>
                <w:kern w:val="2"/>
                <w:sz w:val="21"/>
                <w:szCs w:val="21"/>
                <w:lang w:eastAsia="ko-KR"/>
              </w:rPr>
            </w:pPr>
            <w:proofErr w:type="spellStart"/>
            <w:r w:rsidRPr="004C0BEA">
              <w:rPr>
                <w:rFonts w:eastAsia="Malgun Gothic" w:cs="Times New Roman"/>
                <w:i/>
                <w:kern w:val="2"/>
                <w:sz w:val="21"/>
                <w:szCs w:val="21"/>
                <w:lang w:eastAsia="ko-KR"/>
              </w:rPr>
              <w:t>Sinopodophyllum</w:t>
            </w:r>
            <w:proofErr w:type="spellEnd"/>
            <w:r w:rsidRPr="004C0BEA">
              <w:rPr>
                <w:rFonts w:eastAsia="Malgun Gothic" w:cs="Times New Roman"/>
                <w:i/>
                <w:kern w:val="2"/>
                <w:sz w:val="21"/>
                <w:szCs w:val="21"/>
                <w:lang w:eastAsia="ko-KR"/>
              </w:rPr>
              <w:t xml:space="preserve"> </w:t>
            </w:r>
            <w:proofErr w:type="spellStart"/>
            <w:r w:rsidRPr="004C0BEA">
              <w:rPr>
                <w:rFonts w:eastAsia="Malgun Gothic" w:cs="Times New Roman"/>
                <w:i/>
                <w:kern w:val="2"/>
                <w:sz w:val="21"/>
                <w:szCs w:val="21"/>
                <w:lang w:eastAsia="ko-KR"/>
              </w:rPr>
              <w:t>hexandrum</w:t>
            </w:r>
            <w:proofErr w:type="spellEnd"/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6901263" w14:textId="2B22408F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Level 0 cloning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01E3589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1F88CE1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TTGAAGACAAAATGGAGACTCCTCCCCAAGA</w:t>
            </w:r>
          </w:p>
        </w:tc>
      </w:tr>
      <w:tr w:rsidR="004C0BEA" w:rsidRPr="00C26782" w14:paraId="569B3A7A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4B97111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9336DEB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50CBAEB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46BAE9A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02160CA3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2EF6FA8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TTGAAGACAAAAGCCTAATTAGGAAGATCAGCTGCTAGC</w:t>
            </w:r>
          </w:p>
        </w:tc>
      </w:tr>
      <w:tr w:rsidR="004C0BEA" w:rsidRPr="00C26782" w14:paraId="2C6B836A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C8B2BFB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222F653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250CC8E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44DE9" w14:textId="0AEAF32B" w:rsidR="004C0BEA" w:rsidRPr="004C0BEA" w:rsidRDefault="005D7522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5D7522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qPCR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5EDB3D1" w14:textId="790F0948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84067" w14:textId="02C3A6A5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cs="Times New Roman"/>
                <w:sz w:val="21"/>
                <w:szCs w:val="21"/>
              </w:rPr>
              <w:t>AGGGTTGGTGACTAGTGTGG</w:t>
            </w:r>
          </w:p>
        </w:tc>
      </w:tr>
      <w:tr w:rsidR="004C0BEA" w:rsidRPr="00C26782" w14:paraId="709D87B5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39D44BD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362C839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FA80A12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74CCD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36A1C7A" w14:textId="50E4149A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D36384" w14:textId="26DCA970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cs="Times New Roman"/>
                <w:sz w:val="21"/>
                <w:szCs w:val="21"/>
              </w:rPr>
              <w:t>CATAATCAAAATCGCCGCGC</w:t>
            </w:r>
          </w:p>
        </w:tc>
      </w:tr>
      <w:tr w:rsidR="004C0BEA" w:rsidRPr="00C26782" w14:paraId="4B24C656" w14:textId="77777777" w:rsidTr="005D7522">
        <w:trPr>
          <w:trHeight w:val="283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C1F3EE0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proofErr w:type="spellStart"/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OsCHS</w:t>
            </w:r>
            <w:proofErr w:type="spellEnd"/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5BBE812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LOC_Os11g32650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4C2EC6E" w14:textId="5C13840A" w:rsidR="004C0BEA" w:rsidRPr="004C0BEA" w:rsidRDefault="004C0BEA" w:rsidP="00C26782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i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kern w:val="2"/>
                <w:sz w:val="21"/>
                <w:szCs w:val="21"/>
                <w:lang w:eastAsia="ko-KR"/>
              </w:rPr>
              <w:t>Oryza sativa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04F51567" w14:textId="73BD6885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Level 0 cloning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942B0F0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E8ABA96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TTGAAGACAAAATGGCTGCTGCAG</w:t>
            </w:r>
          </w:p>
        </w:tc>
      </w:tr>
      <w:tr w:rsidR="004C0BEA" w:rsidRPr="00C26782" w14:paraId="7B65DF36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CD9B3C5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6D2874D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59D5CAD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0F95288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7E004A5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81F1499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TTGAAGACAAAAGCTCATGCCGCG</w:t>
            </w:r>
          </w:p>
        </w:tc>
      </w:tr>
      <w:tr w:rsidR="004C0BEA" w:rsidRPr="00C26782" w14:paraId="1C64EB14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AE97A30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A015B68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11C61B3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CDD5B" w14:textId="10556C64" w:rsidR="004C0BEA" w:rsidRPr="004C0BEA" w:rsidRDefault="005D7522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5D7522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qPCR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C24B0EC" w14:textId="1D21AFFB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3FE70" w14:textId="1D83E7D0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sz w:val="21"/>
                <w:szCs w:val="21"/>
                <w:lang w:eastAsia="ko-KR"/>
              </w:rPr>
              <w:t>TTGAAGCTAAGGTCGGCCTTGAC</w:t>
            </w:r>
          </w:p>
        </w:tc>
      </w:tr>
      <w:tr w:rsidR="004C0BEA" w:rsidRPr="00C26782" w14:paraId="2C8DE0DE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69B1051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5CDDA27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536E522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11075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1E140CE" w14:textId="45B2DC62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FF2AF" w14:textId="6A53BAA2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sz w:val="21"/>
                <w:szCs w:val="21"/>
                <w:lang w:eastAsia="ko-KR"/>
              </w:rPr>
              <w:t>GCATGACCATCTTCTGCACTACG</w:t>
            </w:r>
          </w:p>
        </w:tc>
      </w:tr>
      <w:tr w:rsidR="004C0BEA" w:rsidRPr="00C26782" w14:paraId="7AB4E8A2" w14:textId="77777777" w:rsidTr="005D7522">
        <w:trPr>
          <w:trHeight w:val="283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E310C36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iCs/>
                <w:color w:val="000000"/>
                <w:kern w:val="2"/>
                <w:sz w:val="21"/>
                <w:szCs w:val="21"/>
                <w:lang w:eastAsia="ko-KR"/>
              </w:rPr>
            </w:pPr>
            <w:proofErr w:type="spellStart"/>
            <w:r w:rsidRPr="004C0BEA">
              <w:rPr>
                <w:rFonts w:eastAsia="Malgun Gothic" w:cs="Times New Roman"/>
                <w:bCs/>
                <w:i/>
                <w:iCs/>
                <w:color w:val="000000"/>
                <w:kern w:val="2"/>
                <w:sz w:val="21"/>
                <w:szCs w:val="21"/>
                <w:lang w:eastAsia="ko-KR"/>
              </w:rPr>
              <w:t>BrCHI</w:t>
            </w:r>
            <w:proofErr w:type="spellEnd"/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AAE352F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Bra003209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83AFD14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kern w:val="2"/>
                <w:sz w:val="21"/>
                <w:szCs w:val="21"/>
                <w:lang w:eastAsia="ko-KR"/>
              </w:rPr>
              <w:t xml:space="preserve">Brassica </w:t>
            </w:r>
            <w:proofErr w:type="spellStart"/>
            <w:r w:rsidRPr="004C0BEA">
              <w:rPr>
                <w:rFonts w:eastAsia="Malgun Gothic" w:cs="Times New Roman"/>
                <w:i/>
                <w:kern w:val="2"/>
                <w:sz w:val="21"/>
                <w:szCs w:val="21"/>
                <w:lang w:eastAsia="ko-KR"/>
              </w:rPr>
              <w:t>rapa</w:t>
            </w:r>
            <w:proofErr w:type="spellEnd"/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 xml:space="preserve"> L.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A0BBA29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CDS Cloning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EF1A530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75B0AA9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ATGTCTTCTTCCAACTGTCCGTC</w:t>
            </w:r>
          </w:p>
        </w:tc>
      </w:tr>
      <w:tr w:rsidR="004C0BEA" w:rsidRPr="00C26782" w14:paraId="1BA8D1A0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94D76C8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BD287BB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6AE1029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EAEDF37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5B63784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A7CAA93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TCAGTTCTCTTTGGCCAGTTTATC</w:t>
            </w:r>
          </w:p>
        </w:tc>
      </w:tr>
      <w:tr w:rsidR="004C0BEA" w:rsidRPr="00C26782" w14:paraId="2B393313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67EA34B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34B489E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A2D9D1A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2F0E820" w14:textId="445F9DF1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Level 0 cloning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F06133B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71C7ECC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TTGAAGACAAAATGTCTTCTTCCAACTGTCCGTC</w:t>
            </w:r>
          </w:p>
        </w:tc>
      </w:tr>
      <w:tr w:rsidR="004C0BEA" w:rsidRPr="00C26782" w14:paraId="59C2B563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C692702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90A6006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E12C064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06B79B2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6287270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8BB0530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TTGAAGACAAAAGCTCAGTTCTCTTTGGCCAGTTTATC</w:t>
            </w:r>
          </w:p>
        </w:tc>
      </w:tr>
      <w:tr w:rsidR="004C0BEA" w:rsidRPr="00C26782" w14:paraId="65ED93E5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EC0931D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CD8B04D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FF0620C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3EE4BBD" w14:textId="6EE8DDEB" w:rsidR="004C0BEA" w:rsidRPr="004C0BEA" w:rsidRDefault="005D7522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5D7522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qPCR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7DC6248" w14:textId="291235E4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34F14" w14:textId="099659CA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cs="Times New Roman"/>
                <w:sz w:val="21"/>
                <w:szCs w:val="21"/>
              </w:rPr>
              <w:t>CAAGGACGAAACGTTCCCTCC</w:t>
            </w:r>
          </w:p>
        </w:tc>
      </w:tr>
      <w:tr w:rsidR="004C0BEA" w:rsidRPr="00C26782" w14:paraId="51CDAA83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64FAC07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98781B4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E87A536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4DA0C1E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C0FAC59" w14:textId="3AAA2526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396D0" w14:textId="67FF5859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cs="Times New Roman"/>
                <w:sz w:val="21"/>
                <w:szCs w:val="21"/>
              </w:rPr>
              <w:t>CAAGAACTGCCTCTGCCAAC</w:t>
            </w:r>
          </w:p>
        </w:tc>
      </w:tr>
      <w:tr w:rsidR="004C0BEA" w:rsidRPr="00C26782" w14:paraId="2E9E9524" w14:textId="77777777" w:rsidTr="005D7522">
        <w:trPr>
          <w:trHeight w:val="283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DB58496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proofErr w:type="spellStart"/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OsFNS</w:t>
            </w:r>
            <w:proofErr w:type="spellEnd"/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7AC3E5D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AK100972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5E167C1" w14:textId="233B087C" w:rsidR="004C0BEA" w:rsidRPr="004C0BEA" w:rsidRDefault="004C0BEA" w:rsidP="00C26782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kern w:val="2"/>
                <w:sz w:val="21"/>
                <w:szCs w:val="21"/>
                <w:lang w:eastAsia="ko-KR"/>
              </w:rPr>
              <w:t>Oryza sativa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3561528" w14:textId="2AC14009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Level 0 cloning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0876624C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0A5AB04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TTGAAGACAAAATGGCATCATTG</w:t>
            </w:r>
          </w:p>
        </w:tc>
      </w:tr>
      <w:tr w:rsidR="004C0BEA" w:rsidRPr="00C26782" w14:paraId="6F895DC8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4CC5402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DBF809A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6B596C5" w14:textId="77777777" w:rsidR="004C0BEA" w:rsidRPr="004C0BEA" w:rsidRDefault="004C0BEA" w:rsidP="00C26782">
            <w:pPr>
              <w:widowControl w:val="0"/>
              <w:autoSpaceDE w:val="0"/>
              <w:autoSpaceDN w:val="0"/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F65E319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2C626A0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6C49B5E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TTGAAGACAAAAGCTCACAGGAG</w:t>
            </w:r>
          </w:p>
        </w:tc>
      </w:tr>
      <w:tr w:rsidR="004C0BEA" w:rsidRPr="00C26782" w14:paraId="6B355320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6E417DF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7748F97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B57BED" w14:textId="77777777" w:rsidR="004C0BEA" w:rsidRPr="004C0BEA" w:rsidRDefault="004C0BEA" w:rsidP="00C26782">
            <w:pPr>
              <w:widowControl w:val="0"/>
              <w:autoSpaceDE w:val="0"/>
              <w:autoSpaceDN w:val="0"/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6603EC4" w14:textId="416AFB52" w:rsidR="004C0BEA" w:rsidRPr="004C0BEA" w:rsidRDefault="005D7522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5D7522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qPCR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554AEDC" w14:textId="6EDE156B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4F69A" w14:textId="7F25023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sz w:val="21"/>
                <w:szCs w:val="21"/>
                <w:lang w:eastAsia="ko-KR"/>
              </w:rPr>
              <w:t>CATGCCATTTGGATCTGGAAGGAG</w:t>
            </w:r>
          </w:p>
        </w:tc>
      </w:tr>
      <w:tr w:rsidR="004C0BEA" w:rsidRPr="00C26782" w14:paraId="6FD375BA" w14:textId="77777777" w:rsidTr="005D7522">
        <w:trPr>
          <w:trHeight w:val="283"/>
        </w:trPr>
        <w:tc>
          <w:tcPr>
            <w:tcW w:w="152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textDirection w:val="lrTbV"/>
          </w:tcPr>
          <w:p w14:paraId="77C2E304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textDirection w:val="lrTbV"/>
          </w:tcPr>
          <w:p w14:paraId="0A8BFBFB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4E7279" w14:textId="77777777" w:rsidR="004C0BEA" w:rsidRPr="004C0BEA" w:rsidRDefault="004C0BEA" w:rsidP="00C26782">
            <w:pPr>
              <w:widowControl w:val="0"/>
              <w:autoSpaceDE w:val="0"/>
              <w:autoSpaceDN w:val="0"/>
              <w:spacing w:before="0" w:after="0"/>
              <w:jc w:val="both"/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textDirection w:val="lrTbV"/>
            <w:vAlign w:val="center"/>
          </w:tcPr>
          <w:p w14:paraId="578A5ED4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lrTbV"/>
            <w:vAlign w:val="center"/>
          </w:tcPr>
          <w:p w14:paraId="7264C0CE" w14:textId="6D1157D7" w:rsidR="004C0BEA" w:rsidRPr="004C0BEA" w:rsidRDefault="004C0BEA" w:rsidP="005D7522">
            <w:pPr>
              <w:spacing w:before="0" w:after="6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459E37" w14:textId="32C377F0" w:rsidR="004C0BEA" w:rsidRPr="004C0BEA" w:rsidRDefault="004C0BEA" w:rsidP="005D7522">
            <w:pPr>
              <w:spacing w:before="0" w:after="6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sz w:val="21"/>
                <w:szCs w:val="21"/>
                <w:lang w:eastAsia="ko-KR"/>
              </w:rPr>
              <w:t>CCTAGCACACACCAAACCATCTGC</w:t>
            </w:r>
          </w:p>
        </w:tc>
      </w:tr>
      <w:tr w:rsidR="004C0BEA" w:rsidRPr="00C26782" w14:paraId="17CEE273" w14:textId="77777777" w:rsidTr="005D7522">
        <w:trPr>
          <w:trHeight w:val="278"/>
        </w:trPr>
        <w:tc>
          <w:tcPr>
            <w:tcW w:w="152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</w:tcPr>
          <w:p w14:paraId="3DC2BF24" w14:textId="77777777" w:rsidR="005D7522" w:rsidRDefault="005D7522" w:rsidP="005D7522">
            <w:pPr>
              <w:spacing w:before="6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  <w:p w14:paraId="05861DE1" w14:textId="77777777" w:rsidR="005D7522" w:rsidRDefault="005D7522" w:rsidP="005D7522">
            <w:pPr>
              <w:spacing w:before="6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  <w:p w14:paraId="03DFAC95" w14:textId="77777777" w:rsidR="004C0BEA" w:rsidRPr="004C0BEA" w:rsidRDefault="004C0BEA" w:rsidP="005D7522">
            <w:pPr>
              <w:spacing w:before="6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OsF3'H</w:t>
            </w:r>
          </w:p>
          <w:p w14:paraId="36EC8B66" w14:textId="77777777" w:rsidR="004C0BEA" w:rsidRPr="004C0BEA" w:rsidRDefault="004C0BEA" w:rsidP="005D7522">
            <w:pPr>
              <w:spacing w:before="6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Cs/>
                <w:color w:val="000000"/>
                <w:kern w:val="2"/>
                <w:sz w:val="21"/>
                <w:szCs w:val="21"/>
                <w:lang w:eastAsia="ko-KR"/>
              </w:rPr>
              <w:t>(</w:t>
            </w: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OsCYP75B3</w:t>
            </w:r>
            <w:r w:rsidRPr="004C0BEA">
              <w:rPr>
                <w:rFonts w:eastAsia="Malgun Gothic" w:cs="Times New Roman"/>
                <w:bCs/>
                <w:iCs/>
                <w:color w:val="000000"/>
                <w:kern w:val="2"/>
                <w:sz w:val="21"/>
                <w:szCs w:val="21"/>
                <w:lang w:eastAsia="ko-KR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</w:tcPr>
          <w:p w14:paraId="732B8D62" w14:textId="77777777" w:rsidR="005D7522" w:rsidRDefault="005D7522" w:rsidP="005D7522">
            <w:pPr>
              <w:spacing w:before="6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  <w:p w14:paraId="0534E5C2" w14:textId="77777777" w:rsidR="005D7522" w:rsidRDefault="005D7522" w:rsidP="005D7522">
            <w:pPr>
              <w:spacing w:before="6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  <w:p w14:paraId="2BAC9588" w14:textId="77777777" w:rsidR="004C0BEA" w:rsidRPr="004C0BEA" w:rsidRDefault="004C0BEA" w:rsidP="005D7522">
            <w:pPr>
              <w:spacing w:before="6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AK064736.1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</w:tcPr>
          <w:p w14:paraId="68DBE97A" w14:textId="77777777" w:rsidR="005D7522" w:rsidRDefault="005D7522" w:rsidP="005D7522">
            <w:pPr>
              <w:spacing w:before="60" w:after="0"/>
              <w:jc w:val="center"/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  <w:p w14:paraId="595EEC9C" w14:textId="77777777" w:rsidR="005D7522" w:rsidRDefault="005D7522" w:rsidP="005D7522">
            <w:pPr>
              <w:spacing w:before="60" w:after="0"/>
              <w:jc w:val="center"/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  <w:p w14:paraId="16F15534" w14:textId="52C25B95" w:rsidR="004C0BEA" w:rsidRPr="004C0BEA" w:rsidRDefault="004C0BEA" w:rsidP="005D7522">
            <w:pPr>
              <w:spacing w:before="60" w:after="0"/>
              <w:jc w:val="center"/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>Oryza sativa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  <w:vAlign w:val="center"/>
          </w:tcPr>
          <w:p w14:paraId="5798D758" w14:textId="77777777" w:rsidR="005D7522" w:rsidRDefault="005D7522" w:rsidP="005D7522">
            <w:pPr>
              <w:spacing w:before="6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  <w:p w14:paraId="29A81229" w14:textId="77777777" w:rsidR="005D7522" w:rsidRDefault="005D7522" w:rsidP="005D7522">
            <w:pPr>
              <w:spacing w:before="6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  <w:p w14:paraId="435E7AB7" w14:textId="05403375" w:rsidR="004C0BEA" w:rsidRPr="004C0BEA" w:rsidRDefault="004C0BEA" w:rsidP="005D7522">
            <w:pPr>
              <w:spacing w:before="6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Level 0 cloning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  <w:vAlign w:val="center"/>
          </w:tcPr>
          <w:p w14:paraId="1D8A25A2" w14:textId="77777777" w:rsidR="005D7522" w:rsidRDefault="005D7522" w:rsidP="005D7522">
            <w:pPr>
              <w:spacing w:before="6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  <w:p w14:paraId="2FCD818B" w14:textId="77777777" w:rsidR="005D7522" w:rsidRDefault="005D7522" w:rsidP="005D7522">
            <w:pPr>
              <w:spacing w:before="6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  <w:p w14:paraId="1A969B9E" w14:textId="77777777" w:rsidR="004C0BEA" w:rsidRPr="004C0BEA" w:rsidRDefault="004C0BEA" w:rsidP="005D7522">
            <w:pPr>
              <w:spacing w:before="6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nil"/>
              <w:right w:val="nil"/>
            </w:tcBorders>
            <w:textDirection w:val="lrTbV"/>
            <w:vAlign w:val="center"/>
          </w:tcPr>
          <w:p w14:paraId="57D28973" w14:textId="77777777" w:rsidR="005D7522" w:rsidRDefault="005D7522" w:rsidP="005D7522">
            <w:pPr>
              <w:spacing w:before="6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  <w:p w14:paraId="42EFD333" w14:textId="77777777" w:rsidR="005D7522" w:rsidRDefault="005D7522" w:rsidP="005D7522">
            <w:pPr>
              <w:spacing w:before="6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  <w:p w14:paraId="1EDCCDC6" w14:textId="77777777" w:rsidR="004C0BEA" w:rsidRPr="004C0BEA" w:rsidRDefault="004C0BEA" w:rsidP="005D7522">
            <w:pPr>
              <w:spacing w:before="6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TTGAAGACAAAAGCTCAAACACC</w:t>
            </w:r>
          </w:p>
        </w:tc>
      </w:tr>
      <w:tr w:rsidR="004C0BEA" w:rsidRPr="00C26782" w14:paraId="52D1B134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6D20E1F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374ABE0" w14:textId="77777777" w:rsidR="004C0BEA" w:rsidRPr="004C0BEA" w:rsidRDefault="004C0BEA" w:rsidP="00C26782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DF2B0E0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2786EFF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146FC83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B51F931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TTGAAGACAAAATGGACGTAGTGC</w:t>
            </w:r>
          </w:p>
        </w:tc>
      </w:tr>
      <w:tr w:rsidR="004C0BEA" w:rsidRPr="00C26782" w14:paraId="06FA12E5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A8059F1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90731B8" w14:textId="77777777" w:rsidR="004C0BEA" w:rsidRPr="004C0BEA" w:rsidRDefault="004C0BEA" w:rsidP="00C26782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40B180A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A4F" w14:textId="053F47A4" w:rsidR="004C0BEA" w:rsidRPr="004C0BEA" w:rsidRDefault="005D7522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5D7522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qPCR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74C515F" w14:textId="1826F9F3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A68F9" w14:textId="361DDBE6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sz w:val="21"/>
                <w:szCs w:val="21"/>
                <w:lang w:eastAsia="ko-KR"/>
              </w:rPr>
              <w:t>GAAGAGCAGAAGTTGGACGGTGAC</w:t>
            </w:r>
          </w:p>
        </w:tc>
      </w:tr>
      <w:tr w:rsidR="004C0BEA" w:rsidRPr="00C26782" w14:paraId="6F25A764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2B38706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C4FD4FB" w14:textId="77777777" w:rsidR="004C0BEA" w:rsidRPr="004C0BEA" w:rsidRDefault="004C0BEA" w:rsidP="00C26782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DAA9F4A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DA855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21FA589" w14:textId="49E8E5D8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E5EBF" w14:textId="5569461D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sz w:val="21"/>
                <w:szCs w:val="21"/>
                <w:lang w:eastAsia="ko-KR"/>
              </w:rPr>
              <w:t>GTCTAATCAACTCCGCTAGTGCCC</w:t>
            </w:r>
          </w:p>
        </w:tc>
      </w:tr>
      <w:tr w:rsidR="004C0BEA" w:rsidRPr="00C26782" w14:paraId="1EAD8310" w14:textId="77777777" w:rsidTr="005D7522">
        <w:trPr>
          <w:trHeight w:val="278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1880104" w14:textId="77777777" w:rsidR="004C0BEA" w:rsidRPr="004C0BEA" w:rsidRDefault="004C0BEA" w:rsidP="00C26782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PaF4'OMT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99BCA39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KY977687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8A9C965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proofErr w:type="spellStart"/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>Plagiochasma</w:t>
            </w:r>
            <w:proofErr w:type="spellEnd"/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 xml:space="preserve"> </w:t>
            </w:r>
            <w:proofErr w:type="spellStart"/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>appendiculatum</w:t>
            </w:r>
            <w:proofErr w:type="spellEnd"/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49FF59E" w14:textId="77777777" w:rsidR="004C0BEA" w:rsidRPr="004C0BEA" w:rsidRDefault="004C0BEA" w:rsidP="004C0BE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pGEX-6P-1</w:t>
            </w:r>
          </w:p>
          <w:p w14:paraId="479E84A4" w14:textId="77777777" w:rsidR="004C0BEA" w:rsidRPr="004C0BEA" w:rsidRDefault="004C0BEA" w:rsidP="004C0BE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color w:val="FF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(infusion)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753640B" w14:textId="77777777" w:rsidR="004C0BEA" w:rsidRPr="004C0BEA" w:rsidRDefault="004C0BEA" w:rsidP="004C0BE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color w:val="FF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531B304" w14:textId="77777777" w:rsidR="004C0BEA" w:rsidRPr="004C0BEA" w:rsidRDefault="004C0BEA" w:rsidP="004C0BEA">
            <w:pPr>
              <w:widowControl w:val="0"/>
              <w:autoSpaceDE w:val="0"/>
              <w:autoSpaceDN w:val="0"/>
              <w:spacing w:before="0" w:after="0"/>
              <w:jc w:val="both"/>
              <w:rPr>
                <w:rFonts w:eastAsia="Malgun Gothic" w:cs="Times New Roman"/>
                <w:color w:val="FF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GGGGCCCCTGGGATCCATGGCGGTATCCACGAATGG</w:t>
            </w:r>
          </w:p>
        </w:tc>
      </w:tr>
      <w:tr w:rsidR="004C0BEA" w:rsidRPr="00C26782" w14:paraId="60B7048E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189B1CA" w14:textId="77777777" w:rsidR="004C0BEA" w:rsidRPr="004C0BEA" w:rsidRDefault="004C0BEA" w:rsidP="00C26782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A7655F9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8CCDECA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68BCC99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C35109A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ACACA12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GGAATTCCGGGGATCCCTACTTCCGGACCTCTATGATGTC</w:t>
            </w:r>
          </w:p>
        </w:tc>
      </w:tr>
      <w:tr w:rsidR="004C0BEA" w:rsidRPr="00C26782" w14:paraId="2E6AE55D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836AAA1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43CC3AC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A2B6783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E2EF81C" w14:textId="0B02B832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Level 0 cloning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AF13D30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3C52D62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TTGAAGACAAAATGGCGGTATCCAC</w:t>
            </w:r>
          </w:p>
        </w:tc>
      </w:tr>
      <w:tr w:rsidR="004C0BEA" w:rsidRPr="00C26782" w14:paraId="6578F7AD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5EDF5AE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4F6E656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EEF27B7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7D37358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5FCC4F7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D1D3B4D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TTGAAGACAAAAGCCTACTTCCGGAC</w:t>
            </w:r>
          </w:p>
        </w:tc>
      </w:tr>
      <w:tr w:rsidR="00CD171C" w:rsidRPr="00C26782" w14:paraId="6389D813" w14:textId="77777777" w:rsidTr="005D7522">
        <w:trPr>
          <w:trHeight w:val="278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CC287AE" w14:textId="77777777" w:rsidR="00CD171C" w:rsidRPr="004C0BEA" w:rsidRDefault="00CD171C" w:rsidP="00C26782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MpOMT4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DDC0443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AK337461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C9C6776" w14:textId="0260FB7C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 xml:space="preserve">Mentha </w:t>
            </w:r>
            <w:r w:rsidRPr="004C0BEA">
              <w:rPr>
                <w:rFonts w:eastAsia="Malgun Gothic" w:cs="Times New Roman"/>
                <w:iCs/>
                <w:color w:val="000000"/>
                <w:kern w:val="2"/>
                <w:sz w:val="21"/>
                <w:szCs w:val="21"/>
                <w:lang w:eastAsia="ko-KR"/>
              </w:rPr>
              <w:sym w:font="Symbol" w:char="F0B4"/>
            </w:r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 xml:space="preserve"> piperita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73A1414" w14:textId="77777777" w:rsidR="00CD171C" w:rsidRPr="004C0BEA" w:rsidRDefault="00CD171C" w:rsidP="004C0BE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pGEX-6P-1</w:t>
            </w:r>
          </w:p>
          <w:p w14:paraId="2A2100A2" w14:textId="77777777" w:rsidR="00CD171C" w:rsidRPr="004C0BEA" w:rsidRDefault="00CD171C" w:rsidP="004C0BE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color w:val="FF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(infusion)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F2217A0" w14:textId="77777777" w:rsidR="00CD171C" w:rsidRPr="004C0BEA" w:rsidRDefault="00CD171C" w:rsidP="004C0BEA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color w:val="FF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9F1279E" w14:textId="77777777" w:rsidR="00CD171C" w:rsidRPr="004C0BEA" w:rsidRDefault="00CD171C" w:rsidP="004C0BEA">
            <w:pPr>
              <w:widowControl w:val="0"/>
              <w:autoSpaceDE w:val="0"/>
              <w:autoSpaceDN w:val="0"/>
              <w:spacing w:before="0" w:after="0"/>
              <w:jc w:val="both"/>
              <w:rPr>
                <w:rFonts w:eastAsia="Malgun Gothic" w:cs="Times New Roman"/>
                <w:color w:val="FF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GGGGCCCCTGGGATCCATGGTGGCGGATGAAGAA    </w:t>
            </w:r>
          </w:p>
        </w:tc>
      </w:tr>
      <w:tr w:rsidR="00CD171C" w:rsidRPr="00C26782" w14:paraId="77AB9D72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A333E86" w14:textId="77777777" w:rsidR="00CD171C" w:rsidRPr="004C0BEA" w:rsidRDefault="00CD171C" w:rsidP="00C26782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AF26A8D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0EE9531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BDE36D7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6EABF3C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6B70E47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GGAATTCCGGGGATCCTCAAGGATAGGCCTCAATGACA</w:t>
            </w:r>
          </w:p>
        </w:tc>
      </w:tr>
      <w:tr w:rsidR="00CD171C" w:rsidRPr="00C26782" w14:paraId="11FE0788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DC40E96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57040D2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E739833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3A2A330" w14:textId="5D9C62B1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Level 0 cloning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15B26EE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0F13EAC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TTGAAGACAAAATGGTGGCGGATG</w:t>
            </w:r>
          </w:p>
        </w:tc>
      </w:tr>
      <w:tr w:rsidR="00CD171C" w:rsidRPr="00C26782" w14:paraId="33F24FD2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973A4FA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48CE9FB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CF90FE2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9E338CE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0D06F94D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F96B6DE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TTGAAGACAAAAGCTCAAGGATAGGCCTC</w:t>
            </w:r>
          </w:p>
        </w:tc>
      </w:tr>
      <w:tr w:rsidR="00CD171C" w:rsidRPr="00C26782" w14:paraId="7CE721C8" w14:textId="77777777" w:rsidTr="005D7522">
        <w:trPr>
          <w:trHeight w:val="278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1ECF7B7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SOMT2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AE80BD0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TC178411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319E66F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>Glycine max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3A9E8D2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pGEX-6P-1</w:t>
            </w:r>
          </w:p>
          <w:p w14:paraId="1855987B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(infusion)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6C77882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D66D430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GGGGCCCCTGGGATCCATGGTTGAGCTTGACATACC </w:t>
            </w:r>
          </w:p>
        </w:tc>
      </w:tr>
      <w:tr w:rsidR="00CD171C" w:rsidRPr="00C26782" w14:paraId="1DA17238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A07E885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C7021B1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4C941F0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7F38EB3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5B61BD3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65673B2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GGAATTCCGGGGATCCTCAAGGATAGATCTCAATAAGAGAC</w:t>
            </w:r>
          </w:p>
        </w:tc>
      </w:tr>
      <w:tr w:rsidR="00CD171C" w:rsidRPr="00C26782" w14:paraId="7BC19D42" w14:textId="77777777" w:rsidTr="005D7522">
        <w:trPr>
          <w:trHeight w:val="278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C450A7A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CreOMT1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5493587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LC507211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CE6259E" w14:textId="21A1A126" w:rsidR="00CD171C" w:rsidRPr="004C0BEA" w:rsidRDefault="00CD171C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 xml:space="preserve">Citrus reticulata </w:t>
            </w: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Yoshida </w:t>
            </w:r>
            <w:proofErr w:type="spellStart"/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Ponkan</w:t>
            </w:r>
            <w:proofErr w:type="spellEnd"/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1C0F232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pGEX-6P-1</w:t>
            </w:r>
          </w:p>
          <w:p w14:paraId="52184812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(infusion)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22FAE0B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DE816DA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GGGGCCCCTGGGATCCATGAATTTGATCGATGGAGAGC</w:t>
            </w:r>
          </w:p>
        </w:tc>
      </w:tr>
      <w:tr w:rsidR="00CD171C" w:rsidRPr="00C26782" w14:paraId="10A9224B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DBAD4C0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380B99F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C5DC381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422154A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A978129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142F476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GGAATTCCGGGGATCCTTAAGGACAAACCTCAATAAGAGA</w:t>
            </w:r>
          </w:p>
        </w:tc>
      </w:tr>
      <w:tr w:rsidR="00CD171C" w:rsidRPr="00C26782" w14:paraId="2A2C6BA9" w14:textId="77777777" w:rsidTr="005D7522">
        <w:trPr>
          <w:trHeight w:val="278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479C92F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CreOMT4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B39B12E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LC507213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2702073" w14:textId="3EE1E352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 xml:space="preserve">Citrus reticulata </w:t>
            </w: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 xml:space="preserve">Yoshida </w:t>
            </w:r>
            <w:proofErr w:type="spellStart"/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Ponkan</w:t>
            </w:r>
            <w:proofErr w:type="spellEnd"/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1A4D45B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pGEX-6P-1</w:t>
            </w:r>
          </w:p>
          <w:p w14:paraId="0B739AFB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(Infusion-)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E72F9B5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09660722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GGGGCCCCTGGGATCCATGGATATGAATCATATGATTAATGC</w:t>
            </w:r>
          </w:p>
        </w:tc>
      </w:tr>
      <w:tr w:rsidR="00CD171C" w:rsidRPr="00C26782" w14:paraId="5F64817E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52AF0BD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B623AEE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27BA61C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CA05E5B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F50AF42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05606DE4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GGAATTCCGGGGATCCTCAGGGGTAAAGCTCAATAAG</w:t>
            </w:r>
          </w:p>
        </w:tc>
      </w:tr>
      <w:tr w:rsidR="004C0BEA" w:rsidRPr="00C26782" w14:paraId="2199503D" w14:textId="77777777" w:rsidTr="005D7522">
        <w:trPr>
          <w:trHeight w:val="278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DC8AB6C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CsUGT76F1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6651040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KDO69246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E2D1BB3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>Citrus sinensis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38C818F" w14:textId="7ADA9455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Level 0 cloning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0533B91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42103BE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TTGAAGACAAAATGGATCAAAGAAAAGGTCGCAG</w:t>
            </w:r>
          </w:p>
        </w:tc>
      </w:tr>
      <w:tr w:rsidR="004C0BEA" w:rsidRPr="00C26782" w14:paraId="0658AC51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1A80131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5425DC9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E14CF93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F6BEF14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ABFA056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4770DC9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TTGAAGACAAAAGCTTACTGAGTGTGGAAAGTAAATGTCTC</w:t>
            </w:r>
          </w:p>
        </w:tc>
      </w:tr>
      <w:tr w:rsidR="004C0BEA" w:rsidRPr="00C26782" w14:paraId="62E0AC90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B6503CF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D4FD8F7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B43617C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F9F26" w14:textId="60CAD98A" w:rsidR="004C0BEA" w:rsidRPr="004C0BEA" w:rsidRDefault="005D7522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5D7522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qPCR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3894B1F" w14:textId="6FFCA329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3C7B2" w14:textId="30A403C3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cs="Times New Roman"/>
                <w:sz w:val="21"/>
                <w:szCs w:val="21"/>
              </w:rPr>
              <w:t xml:space="preserve">GTGAGCTTTGGGAGTATTGCAG </w:t>
            </w:r>
          </w:p>
        </w:tc>
      </w:tr>
      <w:tr w:rsidR="004C0BEA" w:rsidRPr="00C26782" w14:paraId="335828E6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048F34B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9AA5C0F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79AA728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0B7F1A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B17CC8E" w14:textId="4A0C5175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F41B3" w14:textId="1F31232A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cs="Times New Roman"/>
                <w:sz w:val="21"/>
                <w:szCs w:val="21"/>
              </w:rPr>
              <w:t>CATGAACCCACTTGGCAATGG</w:t>
            </w:r>
          </w:p>
        </w:tc>
      </w:tr>
      <w:tr w:rsidR="004C0BEA" w:rsidRPr="00C26782" w14:paraId="3C2A4C8D" w14:textId="77777777" w:rsidTr="005D7522">
        <w:trPr>
          <w:trHeight w:val="278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2D7602B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Cs1,6RhaT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B9102B2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DQ119035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52165E5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>Citrus sinensis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D4EC626" w14:textId="2E796F06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proofErr w:type="spellStart"/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pENTR</w:t>
            </w:r>
            <w:proofErr w:type="spellEnd"/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-D-TOPO cloning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2149658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AD86F15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CACCATGCACGCCCCTTCGAAC</w:t>
            </w:r>
          </w:p>
        </w:tc>
      </w:tr>
      <w:tr w:rsidR="004C0BEA" w:rsidRPr="00C26782" w14:paraId="23059C54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DC7817C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9BF37BB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7C9D7ED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056D7485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31BC87D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BE749C3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TTAAGCTAAGGCTTTGAGATCCTTG</w:t>
            </w:r>
          </w:p>
        </w:tc>
      </w:tr>
      <w:tr w:rsidR="004C0BEA" w:rsidRPr="00C26782" w14:paraId="2B974D3E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94AF7F1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C169F95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AF4F876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2EC9ED6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pGEX-6P-1</w:t>
            </w:r>
          </w:p>
          <w:p w14:paraId="3A9634A9" w14:textId="33404C43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(infusion)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F6F04B9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114F211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GGGGCCCCTGGGATCCATGCACGCCCCTTCGAAC</w:t>
            </w:r>
          </w:p>
        </w:tc>
      </w:tr>
      <w:tr w:rsidR="004C0BEA" w:rsidRPr="00C26782" w14:paraId="6BC6FB94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67B1FE8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C840610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FE9542E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054F1D51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47244D2B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6B152EC" w14:textId="77777777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GGAATTCCGGGGATCCTTAAGCTAAGGCTTTGAGATCCTTG</w:t>
            </w:r>
          </w:p>
        </w:tc>
      </w:tr>
      <w:tr w:rsidR="004C0BEA" w:rsidRPr="00C26782" w14:paraId="2EA85DFC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A2CB070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F7978E6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22002F2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1DCD44" w14:textId="4ECBF9E4" w:rsidR="004C0BEA" w:rsidRPr="004C0BEA" w:rsidRDefault="005D7522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5D7522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qPCR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F586AE4" w14:textId="2F11CC61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987B7" w14:textId="01ABB1D5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cs="Times New Roman"/>
                <w:sz w:val="21"/>
                <w:szCs w:val="21"/>
              </w:rPr>
              <w:t>GGAAATTACGGGATTGCCCTTC</w:t>
            </w:r>
          </w:p>
        </w:tc>
      </w:tr>
      <w:tr w:rsidR="004C0BEA" w:rsidRPr="00C26782" w14:paraId="77304F22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C2A529C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EAFD7C7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AF5D478" w14:textId="77777777" w:rsidR="004C0BEA" w:rsidRPr="004C0BEA" w:rsidRDefault="004C0BEA" w:rsidP="00C26782">
            <w:pPr>
              <w:spacing w:before="0" w:after="0"/>
              <w:jc w:val="center"/>
              <w:rPr>
                <w:rFonts w:eastAsia="Malgun Gothic" w:cs="Times New Roman"/>
                <w:b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4DE01" w14:textId="77777777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0E25A11C" w14:textId="58DA8299" w:rsidR="004C0BEA" w:rsidRPr="004C0BEA" w:rsidRDefault="004C0BEA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2735B" w14:textId="32D1F599" w:rsidR="004C0BEA" w:rsidRPr="004C0BEA" w:rsidRDefault="004C0BEA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cs="Times New Roman"/>
                <w:sz w:val="21"/>
                <w:szCs w:val="21"/>
              </w:rPr>
              <w:t>CATCCTGTGTGCACCACTC</w:t>
            </w:r>
          </w:p>
        </w:tc>
      </w:tr>
      <w:tr w:rsidR="00CD171C" w:rsidRPr="00C26782" w14:paraId="6B125003" w14:textId="77777777" w:rsidTr="005D7522">
        <w:trPr>
          <w:trHeight w:val="278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BAE406B" w14:textId="03A51379" w:rsidR="00CD171C" w:rsidRPr="004C0BEA" w:rsidRDefault="00CD171C" w:rsidP="00C26782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bCs/>
                <w:iCs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 xml:space="preserve">CiRhaT-GD4x </w:t>
            </w:r>
            <w:r w:rsidRPr="004C0BEA">
              <w:rPr>
                <w:rFonts w:eastAsia="Malgun Gothic" w:cs="Times New Roman"/>
                <w:bCs/>
                <w:iCs/>
                <w:color w:val="000000"/>
                <w:kern w:val="2"/>
                <w:sz w:val="21"/>
                <w:szCs w:val="21"/>
                <w:lang w:eastAsia="ko-KR"/>
              </w:rPr>
              <w:t>(UGT97A20)/</w:t>
            </w:r>
          </w:p>
          <w:p w14:paraId="76EA3930" w14:textId="592CD8E8" w:rsidR="00CD171C" w:rsidRPr="004C0BEA" w:rsidRDefault="00CD171C" w:rsidP="00C26782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 xml:space="preserve"> CiRhaT-H2x/</w:t>
            </w:r>
          </w:p>
          <w:p w14:paraId="12A0CAFF" w14:textId="77777777" w:rsidR="00CD171C" w:rsidRPr="004C0BEA" w:rsidRDefault="00CD171C" w:rsidP="00C26782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CiRhaT-HB2x</w:t>
            </w:r>
          </w:p>
          <w:p w14:paraId="3D98431F" w14:textId="77777777" w:rsidR="00CD171C" w:rsidRPr="004C0BEA" w:rsidRDefault="00CD171C" w:rsidP="00C26782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bCs/>
                <w:iCs/>
                <w:color w:val="000000"/>
                <w:kern w:val="2"/>
                <w:sz w:val="21"/>
                <w:szCs w:val="21"/>
                <w:lang w:eastAsia="ko-KR"/>
              </w:rPr>
              <w:t>(UGT79A22)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553D5BB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OL422134/</w:t>
            </w:r>
          </w:p>
          <w:p w14:paraId="4C3B15C3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OL422136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11BEC7D6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>Chrysanthemum indicum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F052918" w14:textId="6EE8B7B6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proofErr w:type="spellStart"/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pENTR</w:t>
            </w:r>
            <w:proofErr w:type="spellEnd"/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-D-TOPO cloning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4065B14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2E0F48A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CACCATGTCTATGAATGGAAAAGATAAAG</w:t>
            </w:r>
          </w:p>
        </w:tc>
      </w:tr>
      <w:tr w:rsidR="00CD171C" w:rsidRPr="00C26782" w14:paraId="6C59CAD3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89462ED" w14:textId="77777777" w:rsidR="00CD171C" w:rsidRPr="004C0BEA" w:rsidRDefault="00CD171C" w:rsidP="00C26782">
            <w:pPr>
              <w:widowControl w:val="0"/>
              <w:autoSpaceDE w:val="0"/>
              <w:autoSpaceDN w:val="0"/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FA3DDDD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3C8330DE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b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0FF6765D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D278CB9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14E8539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CTACAGGACGATGTCTTGTGTAAGAG</w:t>
            </w:r>
          </w:p>
        </w:tc>
      </w:tr>
      <w:tr w:rsidR="00CD171C" w:rsidRPr="00C26782" w14:paraId="22836D22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BC6E8E1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8E0CCB1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53196AAE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111E80E3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pGEX-6P-1</w:t>
            </w:r>
          </w:p>
          <w:p w14:paraId="5A43389D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(infusion)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FDFC90F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7311F1D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GGGGCCCCTGGGATCCATGTCTATGAATGGAAAAGATAAAG</w:t>
            </w:r>
          </w:p>
        </w:tc>
      </w:tr>
      <w:tr w:rsidR="00CD171C" w:rsidRPr="00C26782" w14:paraId="0F3520BE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26FE83C6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D121548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09C7102D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34C4377C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66915F2B" w14:textId="77777777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71FCEDA1" w14:textId="77777777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GGAATTCCGGGGATCCCTACAGGACGATGTCTTGTGTAAGAG</w:t>
            </w:r>
          </w:p>
        </w:tc>
      </w:tr>
      <w:tr w:rsidR="00CD171C" w:rsidRPr="00C26782" w14:paraId="61C58AC0" w14:textId="77777777" w:rsidTr="005D7522">
        <w:trPr>
          <w:trHeight w:val="278"/>
        </w:trPr>
        <w:tc>
          <w:tcPr>
            <w:tcW w:w="1526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4A420180" w14:textId="341EDACA" w:rsidR="00CD171C" w:rsidRPr="006439D4" w:rsidRDefault="00CD171C" w:rsidP="00C26782">
            <w:pPr>
              <w:spacing w:before="0" w:after="0"/>
              <w:jc w:val="center"/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6439D4">
              <w:rPr>
                <w:rFonts w:eastAsia="Malgun Gothic" w:cs="Times New Roman"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  <w:t>NbPP2A</w:t>
            </w:r>
          </w:p>
        </w:tc>
        <w:tc>
          <w:tcPr>
            <w:tcW w:w="1417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61405F91" w14:textId="5ECCCC5C" w:rsidR="00CD171C" w:rsidRPr="004C0BEA" w:rsidRDefault="00F55BF1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TC21939</w:t>
            </w:r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</w:tcPr>
          <w:p w14:paraId="7D9F363B" w14:textId="69FEF5CE" w:rsidR="00CD171C" w:rsidRPr="004C0BEA" w:rsidRDefault="00F55BF1" w:rsidP="00C26782">
            <w:pPr>
              <w:spacing w:before="0" w:after="0"/>
              <w:jc w:val="center"/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 xml:space="preserve">Nicotiana </w:t>
            </w:r>
            <w:proofErr w:type="spellStart"/>
            <w:r w:rsidRPr="004C0BEA">
              <w:rPr>
                <w:rFonts w:eastAsia="Malgun Gothic" w:cs="Times New Roman"/>
                <w:i/>
                <w:color w:val="000000"/>
                <w:kern w:val="2"/>
                <w:sz w:val="21"/>
                <w:szCs w:val="21"/>
                <w:lang w:eastAsia="ko-KR"/>
              </w:rPr>
              <w:t>benthamiana</w:t>
            </w:r>
            <w:proofErr w:type="spellEnd"/>
          </w:p>
        </w:tc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5FF07F9A" w14:textId="4F8BBFBA" w:rsidR="00CD171C" w:rsidRPr="004C0BEA" w:rsidRDefault="005D7522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5D7522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qPCR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textDirection w:val="lrTbV"/>
            <w:vAlign w:val="center"/>
          </w:tcPr>
          <w:p w14:paraId="285C0EB0" w14:textId="596DB9FF" w:rsidR="00CD171C" w:rsidRPr="004C0BEA" w:rsidRDefault="00CD171C" w:rsidP="004C0BEA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F</w:t>
            </w:r>
          </w:p>
        </w:tc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C444F" w14:textId="7623BAA4" w:rsidR="00CD171C" w:rsidRPr="004C0BEA" w:rsidRDefault="00CD171C" w:rsidP="004C0BEA">
            <w:pPr>
              <w:spacing w:before="0" w:after="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sz w:val="21"/>
                <w:szCs w:val="21"/>
                <w:lang w:eastAsia="ko-KR"/>
              </w:rPr>
              <w:t>GACCCTGATGTTGATGTTCGCT</w:t>
            </w:r>
          </w:p>
        </w:tc>
      </w:tr>
      <w:tr w:rsidR="00CD171C" w:rsidRPr="00C26782" w14:paraId="2C7741AA" w14:textId="77777777" w:rsidTr="005D7522">
        <w:trPr>
          <w:trHeight w:val="278"/>
        </w:trPr>
        <w:tc>
          <w:tcPr>
            <w:tcW w:w="152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textDirection w:val="lrTbV"/>
          </w:tcPr>
          <w:p w14:paraId="7268D1EC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b/>
                <w:bCs/>
                <w:i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41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textDirection w:val="lrTbV"/>
          </w:tcPr>
          <w:p w14:paraId="3A4A3356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textDirection w:val="lrTbV"/>
          </w:tcPr>
          <w:p w14:paraId="4BA03399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170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textDirection w:val="lrTbV"/>
          </w:tcPr>
          <w:p w14:paraId="5BE847C0" w14:textId="77777777" w:rsidR="00CD171C" w:rsidRPr="004C0BEA" w:rsidRDefault="00CD171C" w:rsidP="00C26782">
            <w:pPr>
              <w:spacing w:before="0" w:after="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textDirection w:val="lrTbV"/>
            <w:vAlign w:val="center"/>
          </w:tcPr>
          <w:p w14:paraId="7915826A" w14:textId="5339CECC" w:rsidR="00CD171C" w:rsidRPr="004C0BEA" w:rsidRDefault="00CD171C" w:rsidP="005D7522">
            <w:pPr>
              <w:spacing w:before="0" w:after="60"/>
              <w:jc w:val="center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  <w:t>R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390B67" w14:textId="7075E444" w:rsidR="00CD171C" w:rsidRPr="004C0BEA" w:rsidRDefault="00CD171C" w:rsidP="005D7522">
            <w:pPr>
              <w:spacing w:before="0" w:after="60"/>
              <w:jc w:val="both"/>
              <w:rPr>
                <w:rFonts w:eastAsia="Malgun Gothic" w:cs="Times New Roman"/>
                <w:color w:val="000000"/>
                <w:kern w:val="2"/>
                <w:sz w:val="21"/>
                <w:szCs w:val="21"/>
                <w:lang w:eastAsia="ko-KR"/>
              </w:rPr>
            </w:pPr>
            <w:r w:rsidRPr="004C0BEA">
              <w:rPr>
                <w:rFonts w:eastAsia="Malgun Gothic" w:cs="Times New Roman"/>
                <w:color w:val="000000"/>
                <w:sz w:val="21"/>
                <w:szCs w:val="21"/>
                <w:lang w:eastAsia="ko-KR"/>
              </w:rPr>
              <w:t>GAGGGATTTGAAGAGAGATTTC</w:t>
            </w:r>
          </w:p>
        </w:tc>
      </w:tr>
    </w:tbl>
    <w:p w14:paraId="25C3F797" w14:textId="07A7C4F1" w:rsidR="00C26782" w:rsidRPr="00C26782" w:rsidRDefault="00C26782" w:rsidP="00C63EF5">
      <w:pPr>
        <w:spacing w:before="240" w:after="200"/>
        <w:ind w:leftChars="10" w:left="602" w:hangingChars="240" w:hanging="578"/>
        <w:outlineLvl w:val="1"/>
        <w:rPr>
          <w:rFonts w:cs="Times New Roman"/>
          <w:b/>
          <w:szCs w:val="24"/>
          <w:lang w:eastAsia="ko-KR"/>
        </w:rPr>
      </w:pPr>
      <w:r w:rsidRPr="00C26782">
        <w:rPr>
          <w:rFonts w:eastAsia="Cambria" w:cs="Times New Roman"/>
          <w:b/>
          <w:szCs w:val="24"/>
        </w:rPr>
        <w:t xml:space="preserve">Supplementary Table </w:t>
      </w:r>
      <w:r w:rsidRPr="00C26782">
        <w:rPr>
          <w:rFonts w:cs="Times New Roman"/>
          <w:b/>
          <w:szCs w:val="24"/>
          <w:lang w:eastAsia="ko-KR"/>
        </w:rPr>
        <w:t xml:space="preserve">2. </w:t>
      </w:r>
      <w:r w:rsidR="00763030">
        <w:rPr>
          <w:rFonts w:eastAsia="Cambria" w:cs="Times New Roman"/>
          <w:b/>
          <w:szCs w:val="24"/>
        </w:rPr>
        <w:t>P</w:t>
      </w:r>
      <w:r w:rsidRPr="00C26782">
        <w:rPr>
          <w:rFonts w:eastAsia="Cambria" w:cs="Times New Roman"/>
          <w:b/>
          <w:szCs w:val="24"/>
        </w:rPr>
        <w:t xml:space="preserve">arts </w:t>
      </w:r>
      <w:r w:rsidR="00763030">
        <w:rPr>
          <w:rFonts w:eastAsia="Cambria" w:cs="Times New Roman"/>
          <w:b/>
          <w:szCs w:val="24"/>
        </w:rPr>
        <w:t>comprising</w:t>
      </w:r>
      <w:r w:rsidR="00763030" w:rsidRPr="00C26782">
        <w:rPr>
          <w:rFonts w:eastAsia="Cambria" w:cs="Times New Roman"/>
          <w:b/>
          <w:szCs w:val="24"/>
        </w:rPr>
        <w:t xml:space="preserve"> </w:t>
      </w:r>
      <w:proofErr w:type="spellStart"/>
      <w:r w:rsidRPr="00C26782">
        <w:rPr>
          <w:rFonts w:eastAsia="Cambria" w:cs="Times New Roman"/>
          <w:b/>
          <w:szCs w:val="24"/>
        </w:rPr>
        <w:t>MoClo</w:t>
      </w:r>
      <w:proofErr w:type="spellEnd"/>
      <w:r w:rsidRPr="00C26782">
        <w:rPr>
          <w:rFonts w:eastAsia="Cambria" w:cs="Times New Roman"/>
          <w:b/>
          <w:szCs w:val="24"/>
        </w:rPr>
        <w:t xml:space="preserve"> level 1 and level M gene expression cassettes</w:t>
      </w:r>
    </w:p>
    <w:tbl>
      <w:tblPr>
        <w:tblStyle w:val="10"/>
        <w:tblW w:w="12157" w:type="dxa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7"/>
        <w:gridCol w:w="827"/>
        <w:gridCol w:w="2407"/>
        <w:gridCol w:w="1378"/>
        <w:gridCol w:w="1752"/>
        <w:gridCol w:w="3816"/>
      </w:tblGrid>
      <w:tr w:rsidR="00C26782" w:rsidRPr="00C26782" w14:paraId="7E8B5750" w14:textId="77777777" w:rsidTr="007C4537">
        <w:trPr>
          <w:trHeight w:val="390"/>
        </w:trPr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</w:tcPr>
          <w:p w14:paraId="69FE2E93" w14:textId="77777777" w:rsidR="00C26782" w:rsidRPr="00C26782" w:rsidRDefault="00C26782" w:rsidP="00C26782">
            <w:pPr>
              <w:spacing w:after="120" w:line="288" w:lineRule="auto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 w:cs="Times New Roman"/>
                <w:b/>
                <w:bCs/>
                <w:color w:val="000000"/>
                <w:sz w:val="22"/>
              </w:rPr>
              <w:t>MoClo</w:t>
            </w:r>
            <w:proofErr w:type="spellEnd"/>
            <w:r w:rsidRPr="00C26782">
              <w:rPr>
                <w:rFonts w:eastAsia="Malgun Gothic" w:cs="Times New Roman"/>
                <w:b/>
                <w:bCs/>
                <w:color w:val="000000"/>
                <w:sz w:val="22"/>
              </w:rPr>
              <w:t xml:space="preserve"> </w:t>
            </w:r>
          </w:p>
          <w:p w14:paraId="574DAB9F" w14:textId="77777777" w:rsidR="00C26782" w:rsidRPr="00C26782" w:rsidRDefault="00C26782" w:rsidP="00C26782">
            <w:pPr>
              <w:spacing w:after="120" w:line="288" w:lineRule="auto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b/>
                <w:bCs/>
                <w:color w:val="000000"/>
                <w:sz w:val="22"/>
              </w:rPr>
              <w:t>destination vector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BDD404" w14:textId="77777777" w:rsidR="00C26782" w:rsidRPr="00C26782" w:rsidRDefault="00C26782" w:rsidP="00C26782">
            <w:pPr>
              <w:spacing w:after="120" w:line="288" w:lineRule="auto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b/>
                <w:bCs/>
                <w:color w:val="000000"/>
                <w:sz w:val="22"/>
              </w:rPr>
              <w:t>Vector ID</w:t>
            </w:r>
          </w:p>
        </w:tc>
        <w:tc>
          <w:tcPr>
            <w:tcW w:w="240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7B94D0" w14:textId="77777777" w:rsidR="00C26782" w:rsidRPr="00C26782" w:rsidRDefault="00C26782" w:rsidP="00C26782">
            <w:pPr>
              <w:spacing w:after="120" w:line="288" w:lineRule="auto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b/>
                <w:bCs/>
                <w:color w:val="000000"/>
                <w:sz w:val="22"/>
              </w:rPr>
              <w:t>Promoter</w:t>
            </w:r>
          </w:p>
        </w:tc>
        <w:tc>
          <w:tcPr>
            <w:tcW w:w="1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08D6F7" w14:textId="77777777" w:rsidR="00C26782" w:rsidRPr="00C26782" w:rsidRDefault="00C26782" w:rsidP="00C26782">
            <w:pPr>
              <w:spacing w:after="120" w:line="288" w:lineRule="auto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b/>
                <w:bCs/>
                <w:color w:val="000000"/>
                <w:sz w:val="22"/>
              </w:rPr>
              <w:t>Gene</w:t>
            </w:r>
          </w:p>
        </w:tc>
        <w:tc>
          <w:tcPr>
            <w:tcW w:w="17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2B8EB0" w14:textId="77777777" w:rsidR="00C26782" w:rsidRPr="00C26782" w:rsidRDefault="00C26782" w:rsidP="00C26782">
            <w:pPr>
              <w:spacing w:after="120" w:line="288" w:lineRule="auto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b/>
                <w:bCs/>
                <w:color w:val="000000"/>
                <w:sz w:val="22"/>
              </w:rPr>
              <w:t>Terminator</w:t>
            </w:r>
          </w:p>
        </w:tc>
        <w:tc>
          <w:tcPr>
            <w:tcW w:w="38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D97F5" w14:textId="77777777" w:rsidR="00C26782" w:rsidRPr="00C26782" w:rsidRDefault="00C26782" w:rsidP="00C26782">
            <w:pPr>
              <w:spacing w:after="120" w:line="288" w:lineRule="auto"/>
              <w:jc w:val="center"/>
              <w:rPr>
                <w:rFonts w:eastAsia="Malgun Gothic" w:cs="Times New Roman"/>
                <w:b/>
                <w:bCs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b/>
                <w:bCs/>
                <w:color w:val="000000"/>
                <w:sz w:val="22"/>
              </w:rPr>
              <w:t>Gene construct</w:t>
            </w:r>
          </w:p>
        </w:tc>
      </w:tr>
      <w:tr w:rsidR="00C26782" w:rsidRPr="00C26782" w14:paraId="2CB720BE" w14:textId="77777777" w:rsidTr="007C4537">
        <w:trPr>
          <w:trHeight w:val="403"/>
        </w:trPr>
        <w:tc>
          <w:tcPr>
            <w:tcW w:w="1977" w:type="dxa"/>
            <w:tcBorders>
              <w:top w:val="single" w:sz="4" w:space="0" w:color="auto"/>
            </w:tcBorders>
            <w:textDirection w:val="lrTbV"/>
          </w:tcPr>
          <w:p w14:paraId="42A180F6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Level 1</w:t>
            </w:r>
          </w:p>
        </w:tc>
        <w:tc>
          <w:tcPr>
            <w:tcW w:w="827" w:type="dxa"/>
            <w:tcBorders>
              <w:top w:val="single" w:sz="4" w:space="0" w:color="auto"/>
            </w:tcBorders>
            <w:textDirection w:val="lrTbV"/>
          </w:tcPr>
          <w:p w14:paraId="48DD4298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P</w:t>
            </w:r>
          </w:p>
        </w:tc>
        <w:tc>
          <w:tcPr>
            <w:tcW w:w="2407" w:type="dxa"/>
            <w:tcBorders>
              <w:top w:val="single" w:sz="4" w:space="0" w:color="auto"/>
            </w:tcBorders>
            <w:textDirection w:val="lrTbV"/>
          </w:tcPr>
          <w:p w14:paraId="6B50AA44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 w:cs="Times New Roman"/>
                <w:color w:val="000000"/>
                <w:sz w:val="22"/>
              </w:rPr>
              <w:t>AtuMas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</w:tcBorders>
            <w:textDirection w:val="lrTbV"/>
          </w:tcPr>
          <w:p w14:paraId="10A0E5DF" w14:textId="77777777" w:rsidR="00C26782" w:rsidRPr="00F109CD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i/>
                <w:iCs/>
                <w:color w:val="000000"/>
                <w:sz w:val="22"/>
              </w:rPr>
            </w:pPr>
            <w:proofErr w:type="spellStart"/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AtPAL</w:t>
            </w:r>
            <w:proofErr w:type="spellEnd"/>
          </w:p>
        </w:tc>
        <w:tc>
          <w:tcPr>
            <w:tcW w:w="1752" w:type="dxa"/>
            <w:tcBorders>
              <w:top w:val="single" w:sz="4" w:space="0" w:color="auto"/>
            </w:tcBorders>
            <w:textDirection w:val="lrTbV"/>
          </w:tcPr>
          <w:p w14:paraId="079F5689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CaMV35S Ter</w:t>
            </w:r>
          </w:p>
        </w:tc>
        <w:tc>
          <w:tcPr>
            <w:tcW w:w="3816" w:type="dxa"/>
            <w:tcBorders>
              <w:top w:val="single" w:sz="4" w:space="0" w:color="auto"/>
            </w:tcBorders>
            <w:textDirection w:val="lrTbV"/>
          </w:tcPr>
          <w:p w14:paraId="06C773EE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</w:tr>
      <w:tr w:rsidR="00C26782" w:rsidRPr="00C26782" w14:paraId="05F43138" w14:textId="77777777" w:rsidTr="007C4537">
        <w:trPr>
          <w:trHeight w:val="403"/>
        </w:trPr>
        <w:tc>
          <w:tcPr>
            <w:tcW w:w="1977" w:type="dxa"/>
            <w:textDirection w:val="lrTbV"/>
          </w:tcPr>
          <w:p w14:paraId="086FE41B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827" w:type="dxa"/>
            <w:textDirection w:val="lrTbV"/>
          </w:tcPr>
          <w:p w14:paraId="478E936F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textDirection w:val="lrTbV"/>
          </w:tcPr>
          <w:p w14:paraId="43BAE8EF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ProCaMV35S Short</w:t>
            </w:r>
          </w:p>
        </w:tc>
        <w:tc>
          <w:tcPr>
            <w:tcW w:w="1378" w:type="dxa"/>
            <w:textDirection w:val="lrTbV"/>
          </w:tcPr>
          <w:p w14:paraId="7486E9F8" w14:textId="77777777" w:rsidR="00C26782" w:rsidRPr="00F109CD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i/>
                <w:iCs/>
                <w:color w:val="000000"/>
                <w:sz w:val="22"/>
              </w:rPr>
            </w:pP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AtC4H</w:t>
            </w:r>
          </w:p>
        </w:tc>
        <w:tc>
          <w:tcPr>
            <w:tcW w:w="1752" w:type="dxa"/>
            <w:textDirection w:val="lrTbV"/>
          </w:tcPr>
          <w:p w14:paraId="76CAC46E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 w:cs="Times New Roman"/>
                <w:color w:val="000000"/>
                <w:sz w:val="22"/>
              </w:rPr>
              <w:t>AtuOCS</w:t>
            </w:r>
            <w:proofErr w:type="spellEnd"/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 Ter</w:t>
            </w:r>
          </w:p>
        </w:tc>
        <w:tc>
          <w:tcPr>
            <w:tcW w:w="3816" w:type="dxa"/>
            <w:textDirection w:val="lrTbV"/>
          </w:tcPr>
          <w:p w14:paraId="5BDE9B2F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</w:tr>
      <w:tr w:rsidR="00C26782" w:rsidRPr="00C26782" w14:paraId="13C9545F" w14:textId="77777777" w:rsidTr="007C4537">
        <w:trPr>
          <w:trHeight w:val="403"/>
        </w:trPr>
        <w:tc>
          <w:tcPr>
            <w:tcW w:w="1977" w:type="dxa"/>
            <w:textDirection w:val="lrTbV"/>
          </w:tcPr>
          <w:p w14:paraId="0410EE57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827" w:type="dxa"/>
            <w:textDirection w:val="lrTbV"/>
          </w:tcPr>
          <w:p w14:paraId="18942D8A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4</w:t>
            </w:r>
          </w:p>
        </w:tc>
        <w:tc>
          <w:tcPr>
            <w:tcW w:w="2407" w:type="dxa"/>
            <w:textDirection w:val="lrTbV"/>
          </w:tcPr>
          <w:p w14:paraId="07A3C7E0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ProCaMV35S Long</w:t>
            </w:r>
          </w:p>
        </w:tc>
        <w:tc>
          <w:tcPr>
            <w:tcW w:w="1378" w:type="dxa"/>
            <w:textDirection w:val="lrTbV"/>
          </w:tcPr>
          <w:p w14:paraId="31378D74" w14:textId="77777777" w:rsidR="00C26782" w:rsidRPr="00F109CD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i/>
                <w:iCs/>
                <w:color w:val="000000"/>
                <w:sz w:val="22"/>
              </w:rPr>
            </w:pP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Sh4CL</w:t>
            </w:r>
          </w:p>
        </w:tc>
        <w:tc>
          <w:tcPr>
            <w:tcW w:w="1752" w:type="dxa"/>
            <w:textDirection w:val="lrTbV"/>
          </w:tcPr>
          <w:p w14:paraId="3B3A7402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Atug7 Ter</w:t>
            </w:r>
          </w:p>
        </w:tc>
        <w:tc>
          <w:tcPr>
            <w:tcW w:w="3816" w:type="dxa"/>
            <w:textDirection w:val="lrTbV"/>
          </w:tcPr>
          <w:p w14:paraId="4C813489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</w:tr>
      <w:tr w:rsidR="00C26782" w:rsidRPr="00C26782" w14:paraId="2300F8ED" w14:textId="77777777" w:rsidTr="007C4537">
        <w:trPr>
          <w:trHeight w:val="426"/>
        </w:trPr>
        <w:tc>
          <w:tcPr>
            <w:tcW w:w="1977" w:type="dxa"/>
            <w:textDirection w:val="lrTbV"/>
          </w:tcPr>
          <w:p w14:paraId="2DB689DE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827" w:type="dxa"/>
            <w:textDirection w:val="lrTbV"/>
          </w:tcPr>
          <w:p w14:paraId="4ED3DCD1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textDirection w:val="lrTbV"/>
          </w:tcPr>
          <w:p w14:paraId="30CB2F98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ProAtUBQ10</w:t>
            </w:r>
          </w:p>
        </w:tc>
        <w:tc>
          <w:tcPr>
            <w:tcW w:w="1378" w:type="dxa"/>
            <w:textDirection w:val="lrTbV"/>
          </w:tcPr>
          <w:p w14:paraId="7DEDA2BF" w14:textId="77777777" w:rsidR="00C26782" w:rsidRPr="00F109CD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i/>
                <w:iCs/>
                <w:color w:val="000000"/>
                <w:sz w:val="22"/>
              </w:rPr>
            </w:pPr>
            <w:proofErr w:type="spellStart"/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OsCHS</w:t>
            </w:r>
            <w:proofErr w:type="spellEnd"/>
          </w:p>
        </w:tc>
        <w:tc>
          <w:tcPr>
            <w:tcW w:w="1752" w:type="dxa"/>
            <w:textDirection w:val="lrTbV"/>
          </w:tcPr>
          <w:p w14:paraId="208972FF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Atug7 Ter</w:t>
            </w:r>
          </w:p>
        </w:tc>
        <w:tc>
          <w:tcPr>
            <w:tcW w:w="3816" w:type="dxa"/>
            <w:textDirection w:val="lrTbV"/>
          </w:tcPr>
          <w:p w14:paraId="540D72FB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</w:tr>
      <w:tr w:rsidR="00C26782" w:rsidRPr="00C26782" w14:paraId="7FFBF75D" w14:textId="77777777" w:rsidTr="007C4537">
        <w:trPr>
          <w:trHeight w:val="426"/>
        </w:trPr>
        <w:tc>
          <w:tcPr>
            <w:tcW w:w="1977" w:type="dxa"/>
            <w:textDirection w:val="lrTbV"/>
          </w:tcPr>
          <w:p w14:paraId="775A6B98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827" w:type="dxa"/>
            <w:textDirection w:val="lrTbV"/>
          </w:tcPr>
          <w:p w14:paraId="62DE9BB4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C</w:t>
            </w:r>
          </w:p>
        </w:tc>
        <w:tc>
          <w:tcPr>
            <w:tcW w:w="2407" w:type="dxa"/>
            <w:textDirection w:val="lrTbV"/>
          </w:tcPr>
          <w:p w14:paraId="11084167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 w:cs="Times New Roman"/>
                <w:color w:val="000000"/>
                <w:sz w:val="22"/>
              </w:rPr>
              <w:t>AtuOcs</w:t>
            </w:r>
            <w:proofErr w:type="spellEnd"/>
          </w:p>
        </w:tc>
        <w:tc>
          <w:tcPr>
            <w:tcW w:w="1378" w:type="dxa"/>
            <w:textDirection w:val="lrTbV"/>
          </w:tcPr>
          <w:p w14:paraId="04C1CD4F" w14:textId="77777777" w:rsidR="00C26782" w:rsidRPr="00F109CD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i/>
                <w:iCs/>
                <w:color w:val="000000"/>
                <w:sz w:val="22"/>
              </w:rPr>
            </w:pPr>
            <w:proofErr w:type="spellStart"/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BrCHI</w:t>
            </w:r>
            <w:proofErr w:type="spellEnd"/>
          </w:p>
        </w:tc>
        <w:tc>
          <w:tcPr>
            <w:tcW w:w="1752" w:type="dxa"/>
            <w:textDirection w:val="lrTbV"/>
          </w:tcPr>
          <w:p w14:paraId="19EE0EB7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 w:cs="Times New Roman"/>
                <w:color w:val="000000"/>
                <w:sz w:val="22"/>
              </w:rPr>
              <w:t>AtuOCS</w:t>
            </w:r>
            <w:proofErr w:type="spellEnd"/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 Ter</w:t>
            </w:r>
          </w:p>
        </w:tc>
        <w:tc>
          <w:tcPr>
            <w:tcW w:w="3816" w:type="dxa"/>
            <w:textDirection w:val="lrTbV"/>
          </w:tcPr>
          <w:p w14:paraId="5CB7531A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</w:tr>
      <w:tr w:rsidR="00C26782" w:rsidRPr="00C26782" w14:paraId="4F29553E" w14:textId="77777777" w:rsidTr="007C4537">
        <w:trPr>
          <w:trHeight w:val="426"/>
        </w:trPr>
        <w:tc>
          <w:tcPr>
            <w:tcW w:w="1977" w:type="dxa"/>
            <w:textDirection w:val="lrTbV"/>
          </w:tcPr>
          <w:p w14:paraId="004DB2B6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827" w:type="dxa"/>
            <w:textDirection w:val="lrTbV"/>
          </w:tcPr>
          <w:p w14:paraId="3FCD9069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F</w:t>
            </w:r>
          </w:p>
        </w:tc>
        <w:tc>
          <w:tcPr>
            <w:tcW w:w="2407" w:type="dxa"/>
            <w:textDirection w:val="lrTbV"/>
          </w:tcPr>
          <w:p w14:paraId="4C29F100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ProAtRbcS2B</w:t>
            </w:r>
          </w:p>
        </w:tc>
        <w:tc>
          <w:tcPr>
            <w:tcW w:w="1378" w:type="dxa"/>
            <w:textDirection w:val="lrTbV"/>
          </w:tcPr>
          <w:p w14:paraId="000F6199" w14:textId="77777777" w:rsidR="00C26782" w:rsidRPr="00F109CD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i/>
                <w:iCs/>
                <w:color w:val="000000"/>
                <w:sz w:val="22"/>
              </w:rPr>
            </w:pPr>
            <w:proofErr w:type="spellStart"/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OsFNS</w:t>
            </w:r>
            <w:proofErr w:type="spellEnd"/>
          </w:p>
        </w:tc>
        <w:tc>
          <w:tcPr>
            <w:tcW w:w="1752" w:type="dxa"/>
            <w:textDirection w:val="lrTbV"/>
          </w:tcPr>
          <w:p w14:paraId="691FE0D4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 w:cs="Times New Roman"/>
                <w:color w:val="000000"/>
                <w:sz w:val="22"/>
              </w:rPr>
              <w:t>AtuNos</w:t>
            </w:r>
            <w:proofErr w:type="spellEnd"/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 Ter</w:t>
            </w:r>
          </w:p>
        </w:tc>
        <w:tc>
          <w:tcPr>
            <w:tcW w:w="3816" w:type="dxa"/>
            <w:textDirection w:val="lrTbV"/>
          </w:tcPr>
          <w:p w14:paraId="07011257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</w:tr>
      <w:tr w:rsidR="00C26782" w:rsidRPr="00C26782" w14:paraId="7496D655" w14:textId="77777777" w:rsidTr="007C4537">
        <w:trPr>
          <w:trHeight w:val="426"/>
        </w:trPr>
        <w:tc>
          <w:tcPr>
            <w:tcW w:w="1977" w:type="dxa"/>
            <w:textDirection w:val="lrTbV"/>
          </w:tcPr>
          <w:p w14:paraId="7FB809DB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827" w:type="dxa"/>
            <w:textDirection w:val="lrTbV"/>
          </w:tcPr>
          <w:p w14:paraId="525F0AB2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F</w:t>
            </w:r>
          </w:p>
        </w:tc>
        <w:tc>
          <w:tcPr>
            <w:tcW w:w="2407" w:type="dxa"/>
            <w:textDirection w:val="lrTbV"/>
          </w:tcPr>
          <w:p w14:paraId="232A3D7C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AtLHB1B1</w:t>
            </w:r>
          </w:p>
        </w:tc>
        <w:tc>
          <w:tcPr>
            <w:tcW w:w="1378" w:type="dxa"/>
            <w:textDirection w:val="lrTbV"/>
          </w:tcPr>
          <w:p w14:paraId="26858A53" w14:textId="4A3B17D5" w:rsidR="00C26782" w:rsidRPr="00F109CD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i/>
                <w:iCs/>
                <w:color w:val="000000"/>
                <w:sz w:val="22"/>
              </w:rPr>
            </w:pP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OsF3</w:t>
            </w:r>
            <w:r w:rsidR="00763030"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sym w:font="Symbol" w:char="F0A2"/>
            </w: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H</w:t>
            </w:r>
          </w:p>
        </w:tc>
        <w:tc>
          <w:tcPr>
            <w:tcW w:w="1752" w:type="dxa"/>
            <w:textDirection w:val="lrTbV"/>
          </w:tcPr>
          <w:p w14:paraId="6C18688B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 w:cs="Times New Roman"/>
                <w:color w:val="000000"/>
                <w:sz w:val="22"/>
              </w:rPr>
              <w:t>AtuMasTer</w:t>
            </w:r>
            <w:proofErr w:type="spellEnd"/>
          </w:p>
        </w:tc>
        <w:tc>
          <w:tcPr>
            <w:tcW w:w="3816" w:type="dxa"/>
            <w:textDirection w:val="lrTbV"/>
          </w:tcPr>
          <w:p w14:paraId="7F6F86E4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</w:tr>
      <w:tr w:rsidR="00C26782" w:rsidRPr="00C26782" w14:paraId="789024F7" w14:textId="77777777" w:rsidTr="007C4537">
        <w:trPr>
          <w:trHeight w:val="426"/>
        </w:trPr>
        <w:tc>
          <w:tcPr>
            <w:tcW w:w="1977" w:type="dxa"/>
            <w:textDirection w:val="lrTbV"/>
          </w:tcPr>
          <w:p w14:paraId="59A95E4F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827" w:type="dxa"/>
            <w:textDirection w:val="lrTbV"/>
          </w:tcPr>
          <w:p w14:paraId="5193D809" w14:textId="6453E421" w:rsidR="00C26782" w:rsidRPr="00C26782" w:rsidRDefault="007E6CE0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>
              <w:rPr>
                <w:rFonts w:eastAsia="Malgun Gothic" w:cs="Times New Roman" w:hint="eastAsia"/>
                <w:color w:val="000000"/>
                <w:sz w:val="22"/>
              </w:rPr>
              <w:t>M</w:t>
            </w:r>
          </w:p>
        </w:tc>
        <w:tc>
          <w:tcPr>
            <w:tcW w:w="2407" w:type="dxa"/>
            <w:textDirection w:val="lrTbV"/>
          </w:tcPr>
          <w:p w14:paraId="2FD3BB38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ProCaMV35S Long</w:t>
            </w:r>
          </w:p>
        </w:tc>
        <w:tc>
          <w:tcPr>
            <w:tcW w:w="1378" w:type="dxa"/>
            <w:textDirection w:val="lrTbV"/>
          </w:tcPr>
          <w:p w14:paraId="68C22709" w14:textId="33247CED" w:rsidR="00C26782" w:rsidRPr="00F109CD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i/>
                <w:iCs/>
                <w:color w:val="000000"/>
                <w:sz w:val="22"/>
              </w:rPr>
            </w:pP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PaF4</w:t>
            </w:r>
            <w:r w:rsidR="00763030" w:rsidRPr="00F109CD">
              <w:rPr>
                <w:rFonts w:eastAsia="Batang" w:cs="Times New Roman"/>
                <w:i/>
                <w:iCs/>
                <w:sz w:val="22"/>
              </w:rPr>
              <w:sym w:font="Symbol" w:char="F0A2"/>
            </w: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OMT</w:t>
            </w:r>
          </w:p>
        </w:tc>
        <w:tc>
          <w:tcPr>
            <w:tcW w:w="1752" w:type="dxa"/>
            <w:textDirection w:val="lrTbV"/>
          </w:tcPr>
          <w:p w14:paraId="7B608059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 w:cs="Times New Roman"/>
                <w:color w:val="000000"/>
                <w:sz w:val="22"/>
              </w:rPr>
              <w:t>AutOcs</w:t>
            </w:r>
            <w:proofErr w:type="spellEnd"/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 Ter</w:t>
            </w:r>
          </w:p>
        </w:tc>
        <w:tc>
          <w:tcPr>
            <w:tcW w:w="3816" w:type="dxa"/>
            <w:textDirection w:val="lrTbV"/>
          </w:tcPr>
          <w:p w14:paraId="4028CEBE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</w:tr>
      <w:tr w:rsidR="00C26782" w:rsidRPr="00C26782" w14:paraId="5F7D2058" w14:textId="77777777" w:rsidTr="007C4537">
        <w:trPr>
          <w:trHeight w:val="426"/>
        </w:trPr>
        <w:tc>
          <w:tcPr>
            <w:tcW w:w="1977" w:type="dxa"/>
            <w:textDirection w:val="lrTbV"/>
          </w:tcPr>
          <w:p w14:paraId="4CE6FEAE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827" w:type="dxa"/>
            <w:textDirection w:val="lrTbV"/>
          </w:tcPr>
          <w:p w14:paraId="54C5493A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G</w:t>
            </w:r>
          </w:p>
        </w:tc>
        <w:tc>
          <w:tcPr>
            <w:tcW w:w="2407" w:type="dxa"/>
            <w:textDirection w:val="lrTbV"/>
          </w:tcPr>
          <w:p w14:paraId="2F97251E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SlRbcS1</w:t>
            </w:r>
          </w:p>
        </w:tc>
        <w:tc>
          <w:tcPr>
            <w:tcW w:w="1378" w:type="dxa"/>
            <w:textDirection w:val="lrTbV"/>
          </w:tcPr>
          <w:p w14:paraId="5477AAB7" w14:textId="77777777" w:rsidR="00C26782" w:rsidRPr="00F109CD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i/>
                <w:iCs/>
                <w:color w:val="000000"/>
                <w:sz w:val="22"/>
              </w:rPr>
            </w:pP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CsUGT76F1</w:t>
            </w:r>
          </w:p>
        </w:tc>
        <w:tc>
          <w:tcPr>
            <w:tcW w:w="1752" w:type="dxa"/>
            <w:textDirection w:val="lrTbV"/>
          </w:tcPr>
          <w:p w14:paraId="0DDD1EE0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Atug7g7 Ter</w:t>
            </w:r>
          </w:p>
        </w:tc>
        <w:tc>
          <w:tcPr>
            <w:tcW w:w="3816" w:type="dxa"/>
            <w:textDirection w:val="lrTbV"/>
          </w:tcPr>
          <w:p w14:paraId="76F63C88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</w:tr>
      <w:tr w:rsidR="00C26782" w:rsidRPr="00C26782" w14:paraId="2A9B0020" w14:textId="77777777" w:rsidTr="007C4537">
        <w:trPr>
          <w:trHeight w:val="426"/>
        </w:trPr>
        <w:tc>
          <w:tcPr>
            <w:tcW w:w="1977" w:type="dxa"/>
            <w:textDirection w:val="lrTbV"/>
          </w:tcPr>
          <w:p w14:paraId="5E4EC262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827" w:type="dxa"/>
            <w:textDirection w:val="lrTbV"/>
          </w:tcPr>
          <w:p w14:paraId="0E841175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R</w:t>
            </w:r>
          </w:p>
        </w:tc>
        <w:tc>
          <w:tcPr>
            <w:tcW w:w="2407" w:type="dxa"/>
            <w:textDirection w:val="lrTbV"/>
          </w:tcPr>
          <w:p w14:paraId="7B9E5F89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ProCaMV35S Short</w:t>
            </w:r>
          </w:p>
        </w:tc>
        <w:tc>
          <w:tcPr>
            <w:tcW w:w="1378" w:type="dxa"/>
            <w:textDirection w:val="lrTbV"/>
          </w:tcPr>
          <w:p w14:paraId="05C40728" w14:textId="77777777" w:rsidR="00C26782" w:rsidRPr="00F109CD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i/>
                <w:iCs/>
                <w:color w:val="000000"/>
                <w:sz w:val="22"/>
              </w:rPr>
            </w:pP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Cs1,6RhaT</w:t>
            </w:r>
          </w:p>
        </w:tc>
        <w:tc>
          <w:tcPr>
            <w:tcW w:w="1752" w:type="dxa"/>
            <w:textDirection w:val="lrTbV"/>
          </w:tcPr>
          <w:p w14:paraId="4C532AB9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 w:cs="Times New Roman"/>
                <w:color w:val="000000"/>
                <w:sz w:val="22"/>
              </w:rPr>
              <w:t>AutMas</w:t>
            </w:r>
            <w:proofErr w:type="spellEnd"/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 Ter</w:t>
            </w:r>
          </w:p>
        </w:tc>
        <w:tc>
          <w:tcPr>
            <w:tcW w:w="3816" w:type="dxa"/>
            <w:textDirection w:val="lrTbV"/>
          </w:tcPr>
          <w:p w14:paraId="2D9AE6F5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</w:tr>
      <w:tr w:rsidR="00C26782" w:rsidRPr="00C26782" w14:paraId="0AAC0B10" w14:textId="77777777" w:rsidTr="007C4537">
        <w:trPr>
          <w:trHeight w:val="426"/>
        </w:trPr>
        <w:tc>
          <w:tcPr>
            <w:tcW w:w="1977" w:type="dxa"/>
            <w:textDirection w:val="lrTbV"/>
          </w:tcPr>
          <w:p w14:paraId="17608B2B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sz w:val="22"/>
              </w:rPr>
            </w:pPr>
            <w:r w:rsidRPr="00C26782">
              <w:rPr>
                <w:rFonts w:eastAsia="Malgun Gothic" w:cs="Times New Roman"/>
                <w:sz w:val="22"/>
              </w:rPr>
              <w:t>Level M</w:t>
            </w:r>
          </w:p>
        </w:tc>
        <w:tc>
          <w:tcPr>
            <w:tcW w:w="827" w:type="dxa"/>
            <w:textDirection w:val="lrTbV"/>
          </w:tcPr>
          <w:p w14:paraId="6DC7A54B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sz w:val="22"/>
              </w:rPr>
            </w:pPr>
            <w:r w:rsidRPr="00C26782">
              <w:rPr>
                <w:rFonts w:eastAsia="Malgun Gothic" w:cs="Times New Roman"/>
                <w:sz w:val="22"/>
              </w:rPr>
              <w:t>PCFF</w:t>
            </w:r>
          </w:p>
        </w:tc>
        <w:tc>
          <w:tcPr>
            <w:tcW w:w="2407" w:type="dxa"/>
            <w:textDirection w:val="lrTbV"/>
          </w:tcPr>
          <w:p w14:paraId="1F1D22B0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1378" w:type="dxa"/>
            <w:textDirection w:val="lrTbV"/>
          </w:tcPr>
          <w:p w14:paraId="3BC877E7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1752" w:type="dxa"/>
            <w:textDirection w:val="lrTbV"/>
          </w:tcPr>
          <w:p w14:paraId="14ACBB14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3816" w:type="dxa"/>
            <w:textDirection w:val="lrTbV"/>
          </w:tcPr>
          <w:p w14:paraId="41919FCB" w14:textId="19D96FA2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proofErr w:type="spellStart"/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AtPAL</w:t>
            </w:r>
            <w:proofErr w:type="spellEnd"/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, </w:t>
            </w:r>
            <w:proofErr w:type="spellStart"/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OsCHS</w:t>
            </w:r>
            <w:proofErr w:type="spellEnd"/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, </w:t>
            </w:r>
            <w:proofErr w:type="spellStart"/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OsFNS</w:t>
            </w:r>
            <w:proofErr w:type="spellEnd"/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, </w:t>
            </w: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OsF3</w:t>
            </w:r>
            <w:r w:rsidR="0019175A">
              <w:rPr>
                <w:rFonts w:eastAsia="Malgun Gothic" w:cs="Times New Roman"/>
                <w:i/>
                <w:iCs/>
                <w:color w:val="000000"/>
                <w:sz w:val="22"/>
              </w:rPr>
              <w:sym w:font="Symbol" w:char="F0A2"/>
            </w: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H</w:t>
            </w:r>
          </w:p>
        </w:tc>
      </w:tr>
      <w:tr w:rsidR="00C26782" w:rsidRPr="00C26782" w14:paraId="4EB8762C" w14:textId="77777777" w:rsidTr="007C4537">
        <w:trPr>
          <w:trHeight w:val="426"/>
        </w:trPr>
        <w:tc>
          <w:tcPr>
            <w:tcW w:w="1977" w:type="dxa"/>
            <w:textDirection w:val="lrTbV"/>
          </w:tcPr>
          <w:p w14:paraId="05310FE6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827" w:type="dxa"/>
            <w:textDirection w:val="lrTbV"/>
          </w:tcPr>
          <w:p w14:paraId="463BAF0A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PC4</w:t>
            </w:r>
          </w:p>
        </w:tc>
        <w:tc>
          <w:tcPr>
            <w:tcW w:w="2407" w:type="dxa"/>
            <w:textDirection w:val="lrTbV"/>
          </w:tcPr>
          <w:p w14:paraId="7AB6ED38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1378" w:type="dxa"/>
            <w:textDirection w:val="lrTbV"/>
          </w:tcPr>
          <w:p w14:paraId="56B76E56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1752" w:type="dxa"/>
            <w:textDirection w:val="lrTbV"/>
          </w:tcPr>
          <w:p w14:paraId="5610AFC9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3816" w:type="dxa"/>
            <w:textDirection w:val="lrTbV"/>
          </w:tcPr>
          <w:p w14:paraId="593483FD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proofErr w:type="spellStart"/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AtPAL</w:t>
            </w:r>
            <w:proofErr w:type="spellEnd"/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, </w:t>
            </w: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AtC4H</w:t>
            </w:r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, </w:t>
            </w: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Sh4CL</w:t>
            </w:r>
          </w:p>
        </w:tc>
      </w:tr>
      <w:tr w:rsidR="00C26782" w:rsidRPr="00C26782" w14:paraId="237A1904" w14:textId="77777777" w:rsidTr="007C4537">
        <w:trPr>
          <w:trHeight w:val="426"/>
        </w:trPr>
        <w:tc>
          <w:tcPr>
            <w:tcW w:w="1977" w:type="dxa"/>
            <w:textDirection w:val="lrTbV"/>
          </w:tcPr>
          <w:p w14:paraId="159A5A17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827" w:type="dxa"/>
            <w:textDirection w:val="lrTbV"/>
          </w:tcPr>
          <w:p w14:paraId="5D7EF19B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C26782">
              <w:rPr>
                <w:rFonts w:eastAsia="Malgun Gothic" w:cs="Times New Roman"/>
                <w:color w:val="000000"/>
                <w:sz w:val="22"/>
              </w:rPr>
              <w:t>CCFF</w:t>
            </w:r>
          </w:p>
        </w:tc>
        <w:tc>
          <w:tcPr>
            <w:tcW w:w="2407" w:type="dxa"/>
            <w:textDirection w:val="lrTbV"/>
          </w:tcPr>
          <w:p w14:paraId="6A07AB8F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1378" w:type="dxa"/>
            <w:textDirection w:val="lrTbV"/>
          </w:tcPr>
          <w:p w14:paraId="434D8E80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1752" w:type="dxa"/>
            <w:textDirection w:val="lrTbV"/>
          </w:tcPr>
          <w:p w14:paraId="1160A084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3816" w:type="dxa"/>
            <w:textDirection w:val="lrTbV"/>
          </w:tcPr>
          <w:p w14:paraId="42FA9D87" w14:textId="459C6408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proofErr w:type="spellStart"/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OsCHS</w:t>
            </w:r>
            <w:proofErr w:type="spellEnd"/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, </w:t>
            </w:r>
            <w:proofErr w:type="spellStart"/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BrCHI</w:t>
            </w:r>
            <w:proofErr w:type="spellEnd"/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, </w:t>
            </w:r>
            <w:proofErr w:type="spellStart"/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OsFNS</w:t>
            </w:r>
            <w:proofErr w:type="spellEnd"/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, </w:t>
            </w: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OsF3</w:t>
            </w:r>
            <w:r w:rsidR="0019175A"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sym w:font="Symbol" w:char="F0A2"/>
            </w: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H</w:t>
            </w:r>
          </w:p>
        </w:tc>
      </w:tr>
      <w:tr w:rsidR="00C26782" w:rsidRPr="00C26782" w14:paraId="063276F2" w14:textId="77777777" w:rsidTr="007C4537">
        <w:trPr>
          <w:trHeight w:val="426"/>
        </w:trPr>
        <w:tc>
          <w:tcPr>
            <w:tcW w:w="1977" w:type="dxa"/>
            <w:textDirection w:val="lrTbV"/>
          </w:tcPr>
          <w:p w14:paraId="1E1E612F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827" w:type="dxa"/>
            <w:textDirection w:val="lrTbV"/>
          </w:tcPr>
          <w:p w14:paraId="0E82FA6E" w14:textId="1DC46D97" w:rsidR="00C26782" w:rsidRPr="00C26782" w:rsidRDefault="00925D31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>
              <w:rPr>
                <w:rFonts w:eastAsia="Malgun Gothic" w:cs="Times New Roman"/>
                <w:color w:val="000000"/>
                <w:sz w:val="22"/>
              </w:rPr>
              <w:t>MGR</w:t>
            </w:r>
          </w:p>
        </w:tc>
        <w:tc>
          <w:tcPr>
            <w:tcW w:w="2407" w:type="dxa"/>
            <w:textDirection w:val="lrTbV"/>
          </w:tcPr>
          <w:p w14:paraId="51CE03D5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1378" w:type="dxa"/>
            <w:textDirection w:val="lrTbV"/>
          </w:tcPr>
          <w:p w14:paraId="6775F338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1752" w:type="dxa"/>
            <w:textDirection w:val="lrTbV"/>
          </w:tcPr>
          <w:p w14:paraId="33009A50" w14:textId="77777777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</w:p>
        </w:tc>
        <w:tc>
          <w:tcPr>
            <w:tcW w:w="3816" w:type="dxa"/>
            <w:textDirection w:val="lrTbV"/>
          </w:tcPr>
          <w:p w14:paraId="392CC947" w14:textId="1BB65A01" w:rsidR="00C26782" w:rsidRPr="00C26782" w:rsidRDefault="00C26782" w:rsidP="00C26782">
            <w:pPr>
              <w:spacing w:before="60" w:after="60" w:line="288" w:lineRule="auto"/>
              <w:jc w:val="center"/>
              <w:rPr>
                <w:rFonts w:eastAsia="Malgun Gothic" w:cs="Times New Roman"/>
                <w:color w:val="000000"/>
                <w:sz w:val="22"/>
              </w:rPr>
            </w:pP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PaF4</w:t>
            </w:r>
            <w:r w:rsidR="0019175A"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sym w:font="Symbol" w:char="F0A2"/>
            </w: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OMT</w:t>
            </w:r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, </w:t>
            </w: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CsUGT76F1</w:t>
            </w:r>
            <w:r w:rsidRPr="00C26782">
              <w:rPr>
                <w:rFonts w:eastAsia="Malgun Gothic" w:cs="Times New Roman"/>
                <w:color w:val="000000"/>
                <w:sz w:val="22"/>
              </w:rPr>
              <w:t xml:space="preserve">, </w:t>
            </w:r>
            <w:r w:rsidRPr="00F109CD">
              <w:rPr>
                <w:rFonts w:eastAsia="Malgun Gothic" w:cs="Times New Roman"/>
                <w:i/>
                <w:iCs/>
                <w:color w:val="000000"/>
                <w:sz w:val="22"/>
              </w:rPr>
              <w:t>Cs1,6RhaT</w:t>
            </w:r>
          </w:p>
        </w:tc>
      </w:tr>
    </w:tbl>
    <w:p w14:paraId="5909E6B2" w14:textId="77777777" w:rsidR="00C26782" w:rsidRPr="00C26782" w:rsidRDefault="00C26782" w:rsidP="00C26782">
      <w:pPr>
        <w:spacing w:before="0" w:after="0"/>
        <w:rPr>
          <w:lang w:eastAsia="ko-KR"/>
        </w:rPr>
      </w:pPr>
    </w:p>
    <w:p w14:paraId="6BE43120" w14:textId="77777777" w:rsidR="00C26782" w:rsidRPr="00C26782" w:rsidRDefault="00C26782" w:rsidP="00C26782">
      <w:pPr>
        <w:rPr>
          <w:lang w:eastAsia="ko-KR"/>
        </w:rPr>
      </w:pPr>
    </w:p>
    <w:p w14:paraId="2C3D7922" w14:textId="77777777" w:rsidR="00C26782" w:rsidRPr="00C26782" w:rsidRDefault="00C26782" w:rsidP="00C26782">
      <w:pPr>
        <w:rPr>
          <w:lang w:eastAsia="ko-KR"/>
        </w:rPr>
      </w:pPr>
    </w:p>
    <w:p w14:paraId="4D5CE564" w14:textId="77777777" w:rsidR="00C26782" w:rsidRPr="00C26782" w:rsidRDefault="00C26782" w:rsidP="00C26782">
      <w:pPr>
        <w:rPr>
          <w:lang w:eastAsia="ko-KR"/>
        </w:rPr>
      </w:pPr>
    </w:p>
    <w:p w14:paraId="7FD91793" w14:textId="77777777" w:rsidR="00C26782" w:rsidRPr="00C26782" w:rsidRDefault="00C26782" w:rsidP="00C26782">
      <w:pPr>
        <w:rPr>
          <w:lang w:eastAsia="ko-KR"/>
        </w:rPr>
        <w:sectPr w:rsidR="00C26782" w:rsidRPr="00C26782" w:rsidSect="008E06AD">
          <w:type w:val="continuous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466A51F8" w14:textId="411E4440" w:rsidR="00C26782" w:rsidRPr="00C26782" w:rsidRDefault="00C26782" w:rsidP="00C26782">
      <w:pPr>
        <w:spacing w:before="240" w:after="200"/>
        <w:outlineLvl w:val="1"/>
        <w:rPr>
          <w:rFonts w:cs="Times New Roman"/>
          <w:b/>
          <w:szCs w:val="24"/>
          <w:lang w:eastAsia="ko-KR"/>
        </w:rPr>
      </w:pPr>
      <w:r w:rsidRPr="00C26782">
        <w:rPr>
          <w:rFonts w:cs="Times New Roman"/>
          <w:b/>
          <w:szCs w:val="24"/>
          <w:lang w:eastAsia="ko-KR"/>
        </w:rPr>
        <w:t xml:space="preserve">Supplementary Table </w:t>
      </w:r>
      <w:r w:rsidRPr="00C26782">
        <w:rPr>
          <w:rFonts w:cs="Times New Roman" w:hint="eastAsia"/>
          <w:b/>
          <w:szCs w:val="24"/>
          <w:lang w:eastAsia="ko-KR"/>
        </w:rPr>
        <w:t>3</w:t>
      </w:r>
      <w:r w:rsidRPr="00C26782">
        <w:rPr>
          <w:rFonts w:cs="Times New Roman"/>
          <w:b/>
          <w:szCs w:val="24"/>
          <w:lang w:eastAsia="ko-KR"/>
        </w:rPr>
        <w:t>.</w:t>
      </w:r>
      <w:r w:rsidRPr="00C26782">
        <w:rPr>
          <w:rFonts w:cs="Times New Roman" w:hint="eastAsia"/>
          <w:b/>
          <w:szCs w:val="24"/>
          <w:lang w:eastAsia="ko-KR"/>
        </w:rPr>
        <w:t xml:space="preserve"> </w:t>
      </w:r>
      <w:r w:rsidR="001922B9">
        <w:rPr>
          <w:rFonts w:cs="Times New Roman"/>
          <w:b/>
          <w:szCs w:val="24"/>
          <w:lang w:eastAsia="ko-KR"/>
        </w:rPr>
        <w:t>D</w:t>
      </w:r>
      <w:r w:rsidRPr="00C26782">
        <w:rPr>
          <w:rFonts w:cs="Times New Roman"/>
          <w:b/>
          <w:szCs w:val="24"/>
          <w:lang w:eastAsia="ko-KR"/>
        </w:rPr>
        <w:t>etailed description</w:t>
      </w:r>
      <w:r w:rsidR="001922B9">
        <w:rPr>
          <w:rFonts w:cs="Times New Roman"/>
          <w:b/>
          <w:szCs w:val="24"/>
          <w:lang w:eastAsia="ko-KR"/>
        </w:rPr>
        <w:t>s</w:t>
      </w:r>
      <w:r w:rsidRPr="00C26782">
        <w:rPr>
          <w:rFonts w:cs="Times New Roman"/>
          <w:b/>
          <w:szCs w:val="24"/>
          <w:lang w:eastAsia="ko-KR"/>
        </w:rPr>
        <w:t xml:space="preserve"> of promoter</w:t>
      </w:r>
      <w:r w:rsidR="001922B9">
        <w:rPr>
          <w:rFonts w:cs="Times New Roman"/>
          <w:b/>
          <w:szCs w:val="24"/>
          <w:lang w:eastAsia="ko-KR"/>
        </w:rPr>
        <w:t>s</w:t>
      </w:r>
      <w:r w:rsidRPr="00C26782">
        <w:rPr>
          <w:rFonts w:cs="Times New Roman"/>
          <w:b/>
          <w:szCs w:val="24"/>
          <w:lang w:eastAsia="ko-KR"/>
        </w:rPr>
        <w:t xml:space="preserve"> and terminator</w:t>
      </w:r>
      <w:r w:rsidR="001922B9">
        <w:rPr>
          <w:rFonts w:cs="Times New Roman"/>
          <w:b/>
          <w:szCs w:val="24"/>
          <w:lang w:eastAsia="ko-KR"/>
        </w:rPr>
        <w:t>s</w:t>
      </w:r>
      <w:r w:rsidRPr="00C26782">
        <w:rPr>
          <w:rFonts w:cs="Times New Roman"/>
          <w:b/>
          <w:szCs w:val="24"/>
          <w:lang w:eastAsia="ko-KR"/>
        </w:rPr>
        <w:t xml:space="preserve"> </w:t>
      </w:r>
      <w:r w:rsidR="001922B9">
        <w:rPr>
          <w:rFonts w:cs="Times New Roman"/>
          <w:b/>
          <w:szCs w:val="24"/>
          <w:lang w:eastAsia="ko-KR"/>
        </w:rPr>
        <w:t>used in</w:t>
      </w:r>
      <w:r w:rsidRPr="00C26782">
        <w:rPr>
          <w:rFonts w:cs="Times New Roman" w:hint="eastAsia"/>
          <w:b/>
          <w:szCs w:val="24"/>
          <w:lang w:eastAsia="ko-KR"/>
        </w:rPr>
        <w:t xml:space="preserve"> </w:t>
      </w:r>
      <w:proofErr w:type="spellStart"/>
      <w:r w:rsidRPr="00C26782">
        <w:rPr>
          <w:rFonts w:cs="Times New Roman"/>
          <w:b/>
          <w:szCs w:val="24"/>
          <w:lang w:eastAsia="ko-KR"/>
        </w:rPr>
        <w:t>MoClo</w:t>
      </w:r>
      <w:proofErr w:type="spellEnd"/>
      <w:r w:rsidRPr="00C26782">
        <w:rPr>
          <w:rFonts w:cs="Times New Roman"/>
          <w:b/>
          <w:szCs w:val="24"/>
          <w:lang w:eastAsia="ko-KR"/>
        </w:rPr>
        <w:t xml:space="preserve"> </w:t>
      </w:r>
      <w:r w:rsidR="001922B9">
        <w:rPr>
          <w:rFonts w:cs="Times New Roman"/>
          <w:b/>
          <w:szCs w:val="24"/>
          <w:lang w:eastAsia="ko-KR"/>
        </w:rPr>
        <w:t>G</w:t>
      </w:r>
      <w:r w:rsidRPr="00C26782">
        <w:rPr>
          <w:rFonts w:cs="Times New Roman"/>
          <w:b/>
          <w:szCs w:val="24"/>
          <w:lang w:eastAsia="ko-KR"/>
        </w:rPr>
        <w:t xml:space="preserve">olden </w:t>
      </w:r>
      <w:r w:rsidR="001922B9">
        <w:rPr>
          <w:rFonts w:cs="Times New Roman"/>
          <w:b/>
          <w:szCs w:val="24"/>
          <w:lang w:eastAsia="ko-KR"/>
        </w:rPr>
        <w:t>G</w:t>
      </w:r>
      <w:r w:rsidRPr="00C26782">
        <w:rPr>
          <w:rFonts w:cs="Times New Roman"/>
          <w:b/>
          <w:szCs w:val="24"/>
          <w:lang w:eastAsia="ko-KR"/>
        </w:rPr>
        <w:t>ate vectors</w:t>
      </w:r>
    </w:p>
    <w:tbl>
      <w:tblPr>
        <w:tblStyle w:val="2"/>
        <w:tblW w:w="95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7220"/>
      </w:tblGrid>
      <w:tr w:rsidR="00C26782" w:rsidRPr="00C26782" w14:paraId="578CB887" w14:textId="77777777" w:rsidTr="00F109CD">
        <w:trPr>
          <w:trHeight w:val="510"/>
          <w:jc w:val="center"/>
        </w:trPr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782C3" w14:textId="77777777" w:rsidR="00C26782" w:rsidRPr="00C26782" w:rsidRDefault="00C26782" w:rsidP="00C26782">
            <w:pPr>
              <w:spacing w:before="0" w:after="0" w:line="288" w:lineRule="auto"/>
              <w:jc w:val="center"/>
              <w:rPr>
                <w:rFonts w:eastAsia="Malgun Gothic"/>
                <w:b/>
                <w:bCs/>
                <w:color w:val="000000"/>
                <w:sz w:val="22"/>
              </w:rPr>
            </w:pPr>
            <w:r w:rsidRPr="00C26782">
              <w:rPr>
                <w:rFonts w:eastAsia="Malgun Gothic" w:hint="eastAsia"/>
                <w:b/>
                <w:bCs/>
                <w:color w:val="000000"/>
                <w:sz w:val="22"/>
              </w:rPr>
              <w:t xml:space="preserve">Abbreviation of </w:t>
            </w:r>
          </w:p>
          <w:p w14:paraId="21C073B8" w14:textId="7ABE42FE" w:rsidR="00C26782" w:rsidRPr="00C26782" w:rsidRDefault="001922B9" w:rsidP="00C26782">
            <w:pPr>
              <w:spacing w:before="0" w:after="0" w:line="288" w:lineRule="auto"/>
              <w:jc w:val="center"/>
              <w:rPr>
                <w:rFonts w:eastAsia="Malgun Gothic"/>
                <w:b/>
                <w:bCs/>
                <w:color w:val="000000"/>
                <w:sz w:val="22"/>
              </w:rPr>
            </w:pPr>
            <w:r>
              <w:rPr>
                <w:rFonts w:eastAsia="Malgun Gothic"/>
                <w:b/>
                <w:bCs/>
                <w:color w:val="000000"/>
                <w:sz w:val="22"/>
              </w:rPr>
              <w:t>p</w:t>
            </w:r>
            <w:r w:rsidR="00C26782" w:rsidRPr="00C26782">
              <w:rPr>
                <w:rFonts w:eastAsia="Malgun Gothic"/>
                <w:b/>
                <w:bCs/>
                <w:color w:val="000000"/>
                <w:sz w:val="22"/>
              </w:rPr>
              <w:t xml:space="preserve">romoter </w:t>
            </w:r>
            <w:r w:rsidR="00C26782" w:rsidRPr="00C26782">
              <w:rPr>
                <w:rFonts w:eastAsia="Malgun Gothic" w:hint="eastAsia"/>
                <w:b/>
                <w:bCs/>
                <w:color w:val="000000"/>
                <w:sz w:val="22"/>
              </w:rPr>
              <w:t xml:space="preserve">and </w:t>
            </w:r>
            <w:r>
              <w:rPr>
                <w:rFonts w:eastAsia="Malgun Gothic"/>
                <w:b/>
                <w:bCs/>
                <w:color w:val="000000"/>
                <w:sz w:val="22"/>
              </w:rPr>
              <w:t>t</w:t>
            </w:r>
            <w:r w:rsidR="00C26782" w:rsidRPr="00C26782">
              <w:rPr>
                <w:rFonts w:eastAsia="Malgun Gothic" w:hint="eastAsia"/>
                <w:b/>
                <w:bCs/>
                <w:color w:val="000000"/>
                <w:sz w:val="22"/>
              </w:rPr>
              <w:t>erminator</w:t>
            </w:r>
          </w:p>
        </w:tc>
        <w:tc>
          <w:tcPr>
            <w:tcW w:w="72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41D80" w14:textId="22CC173A" w:rsidR="00C26782" w:rsidRPr="00C26782" w:rsidRDefault="00C26782" w:rsidP="00C26782">
            <w:pPr>
              <w:spacing w:before="0" w:after="0" w:line="288" w:lineRule="auto"/>
              <w:jc w:val="center"/>
              <w:rPr>
                <w:rFonts w:eastAsia="Malgun Gothic"/>
                <w:b/>
                <w:bCs/>
                <w:color w:val="000000"/>
                <w:sz w:val="22"/>
              </w:rPr>
            </w:pPr>
            <w:r w:rsidRPr="00C26782">
              <w:rPr>
                <w:rFonts w:eastAsia="Malgun Gothic"/>
                <w:b/>
                <w:bCs/>
                <w:color w:val="000000"/>
                <w:sz w:val="22"/>
              </w:rPr>
              <w:t xml:space="preserve">Full name of </w:t>
            </w:r>
            <w:r w:rsidR="001922B9">
              <w:rPr>
                <w:rFonts w:eastAsia="Malgun Gothic"/>
                <w:b/>
                <w:bCs/>
                <w:color w:val="000000"/>
                <w:sz w:val="22"/>
              </w:rPr>
              <w:t>p</w:t>
            </w:r>
            <w:r w:rsidRPr="00C26782">
              <w:rPr>
                <w:rFonts w:eastAsia="Malgun Gothic"/>
                <w:b/>
                <w:bCs/>
                <w:color w:val="000000"/>
                <w:sz w:val="22"/>
              </w:rPr>
              <w:t xml:space="preserve">romoter and </w:t>
            </w:r>
            <w:r w:rsidR="001922B9">
              <w:rPr>
                <w:rFonts w:eastAsia="Malgun Gothic"/>
                <w:b/>
                <w:bCs/>
                <w:color w:val="000000"/>
                <w:sz w:val="22"/>
              </w:rPr>
              <w:t>t</w:t>
            </w:r>
            <w:r w:rsidRPr="00C26782">
              <w:rPr>
                <w:rFonts w:eastAsia="Malgun Gothic"/>
                <w:b/>
                <w:bCs/>
                <w:color w:val="000000"/>
                <w:sz w:val="22"/>
              </w:rPr>
              <w:t>erminator</w:t>
            </w:r>
          </w:p>
        </w:tc>
      </w:tr>
      <w:tr w:rsidR="00C26782" w:rsidRPr="00C26782" w14:paraId="55A1B820" w14:textId="77777777" w:rsidTr="00F109CD">
        <w:trPr>
          <w:trHeight w:val="336"/>
          <w:jc w:val="center"/>
        </w:trPr>
        <w:tc>
          <w:tcPr>
            <w:tcW w:w="2340" w:type="dxa"/>
            <w:tcBorders>
              <w:top w:val="single" w:sz="4" w:space="0" w:color="auto"/>
            </w:tcBorders>
            <w:textDirection w:val="lrTbV"/>
            <w:vAlign w:val="center"/>
          </w:tcPr>
          <w:p w14:paraId="4C8FE4CA" w14:textId="77777777" w:rsidR="00C26782" w:rsidRPr="00C26782" w:rsidRDefault="00C26782" w:rsidP="005D7522">
            <w:pPr>
              <w:spacing w:before="6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/>
                <w:color w:val="000000"/>
                <w:sz w:val="22"/>
              </w:rPr>
              <w:t>AtuMas</w:t>
            </w:r>
            <w:proofErr w:type="spellEnd"/>
          </w:p>
        </w:tc>
        <w:tc>
          <w:tcPr>
            <w:tcW w:w="7220" w:type="dxa"/>
            <w:tcBorders>
              <w:top w:val="single" w:sz="4" w:space="0" w:color="auto"/>
            </w:tcBorders>
            <w:textDirection w:val="lrTbV"/>
            <w:vAlign w:val="center"/>
          </w:tcPr>
          <w:p w14:paraId="4748F9BE" w14:textId="552300E7" w:rsidR="00C26782" w:rsidRPr="00C26782" w:rsidRDefault="00C26782" w:rsidP="005D7522">
            <w:pPr>
              <w:spacing w:before="6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Promoter + 5</w:t>
            </w:r>
            <w:r w:rsidR="001922B9">
              <w:rPr>
                <w:rFonts w:eastAsia="Malgun Gothic"/>
                <w:color w:val="000000"/>
                <w:sz w:val="22"/>
              </w:rPr>
              <w:sym w:font="Symbol" w:char="F0A2"/>
            </w:r>
            <w:r w:rsidRPr="00C26782">
              <w:rPr>
                <w:rFonts w:eastAsia="Malgun Gothic"/>
                <w:color w:val="000000"/>
                <w:sz w:val="22"/>
              </w:rPr>
              <w:t>UTR, mas, (</w:t>
            </w:r>
            <w:r w:rsidRPr="00C26782">
              <w:rPr>
                <w:rFonts w:eastAsia="Malgun Gothic"/>
                <w:i/>
                <w:color w:val="000000"/>
                <w:sz w:val="22"/>
              </w:rPr>
              <w:t>A</w:t>
            </w:r>
            <w:r w:rsidR="001922B9">
              <w:rPr>
                <w:rFonts w:eastAsia="Malgun Gothic"/>
                <w:i/>
                <w:color w:val="000000"/>
                <w:sz w:val="22"/>
              </w:rPr>
              <w:t>grobacterium</w:t>
            </w:r>
            <w:r w:rsidRPr="00C26782">
              <w:rPr>
                <w:rFonts w:eastAsia="Malgun Gothic"/>
                <w:i/>
                <w:color w:val="000000"/>
                <w:sz w:val="22"/>
              </w:rPr>
              <w:t xml:space="preserve"> tumefaciens</w:t>
            </w:r>
            <w:r w:rsidRPr="00C26782">
              <w:rPr>
                <w:rFonts w:eastAsia="Malgun Gothic"/>
                <w:color w:val="000000"/>
                <w:sz w:val="22"/>
              </w:rPr>
              <w:t>) + 5</w:t>
            </w:r>
            <w:r w:rsidR="001922B9">
              <w:rPr>
                <w:rFonts w:eastAsia="Malgun Gothic"/>
                <w:color w:val="000000"/>
                <w:sz w:val="22"/>
              </w:rPr>
              <w:sym w:font="Symbol" w:char="F0A2"/>
            </w:r>
            <w:r w:rsidRPr="00C26782">
              <w:rPr>
                <w:rFonts w:eastAsia="Malgun Gothic"/>
                <w:color w:val="000000"/>
                <w:sz w:val="22"/>
              </w:rPr>
              <w:t>UTR</w:t>
            </w:r>
          </w:p>
        </w:tc>
      </w:tr>
      <w:tr w:rsidR="00C26782" w:rsidRPr="00C26782" w14:paraId="5301B9C9" w14:textId="77777777" w:rsidTr="00F109CD">
        <w:trPr>
          <w:trHeight w:val="336"/>
          <w:jc w:val="center"/>
        </w:trPr>
        <w:tc>
          <w:tcPr>
            <w:tcW w:w="2340" w:type="dxa"/>
            <w:textDirection w:val="lrTbV"/>
            <w:vAlign w:val="center"/>
          </w:tcPr>
          <w:p w14:paraId="3821961E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ProCaMV35S Short</w:t>
            </w:r>
          </w:p>
        </w:tc>
        <w:tc>
          <w:tcPr>
            <w:tcW w:w="7220" w:type="dxa"/>
            <w:textDirection w:val="lrTbV"/>
            <w:vAlign w:val="center"/>
          </w:tcPr>
          <w:p w14:paraId="7B88C55A" w14:textId="388FA800" w:rsidR="00C26782" w:rsidRPr="00C26782" w:rsidRDefault="001922B9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P</w:t>
            </w:r>
            <w:r w:rsidR="00C26782" w:rsidRPr="00C26782">
              <w:rPr>
                <w:rFonts w:eastAsia="Malgun Gothic"/>
                <w:color w:val="000000"/>
                <w:sz w:val="22"/>
              </w:rPr>
              <w:t>romoter (0.4 kb), 35</w:t>
            </w:r>
            <w:r>
              <w:rPr>
                <w:rFonts w:eastAsia="Malgun Gothic"/>
                <w:color w:val="000000"/>
                <w:sz w:val="22"/>
              </w:rPr>
              <w:t>S</w:t>
            </w:r>
            <w:r w:rsidR="00C26782" w:rsidRPr="00C26782">
              <w:rPr>
                <w:rFonts w:eastAsia="Malgun Gothic"/>
                <w:color w:val="000000"/>
                <w:sz w:val="22"/>
              </w:rPr>
              <w:t xml:space="preserve"> (Cauliflower Mosaic Virus) </w:t>
            </w:r>
          </w:p>
          <w:p w14:paraId="49080056" w14:textId="7A2CD89F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+ 5</w:t>
            </w:r>
            <w:r w:rsidR="001922B9">
              <w:rPr>
                <w:rFonts w:eastAsia="Malgun Gothic"/>
                <w:color w:val="000000"/>
                <w:sz w:val="22"/>
              </w:rPr>
              <w:sym w:font="Symbol" w:char="F0A2"/>
            </w:r>
            <w:r w:rsidRPr="00C26782">
              <w:rPr>
                <w:rFonts w:eastAsia="Malgun Gothic"/>
                <w:color w:val="000000"/>
                <w:sz w:val="22"/>
              </w:rPr>
              <w:t>UTR, Ω (Tobacco Mosaic Virus)</w:t>
            </w:r>
          </w:p>
        </w:tc>
      </w:tr>
      <w:tr w:rsidR="00C26782" w:rsidRPr="00C26782" w14:paraId="194E1B9C" w14:textId="77777777" w:rsidTr="00F109CD">
        <w:trPr>
          <w:trHeight w:val="336"/>
          <w:jc w:val="center"/>
        </w:trPr>
        <w:tc>
          <w:tcPr>
            <w:tcW w:w="2340" w:type="dxa"/>
            <w:textDirection w:val="lrTbV"/>
            <w:vAlign w:val="center"/>
          </w:tcPr>
          <w:p w14:paraId="044125FF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ProCaMV35S Long</w:t>
            </w:r>
          </w:p>
        </w:tc>
        <w:tc>
          <w:tcPr>
            <w:tcW w:w="7220" w:type="dxa"/>
            <w:textDirection w:val="lrTbV"/>
            <w:vAlign w:val="center"/>
          </w:tcPr>
          <w:p w14:paraId="525B502C" w14:textId="1C61B935" w:rsidR="00C26782" w:rsidRPr="00C26782" w:rsidRDefault="001922B9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>
              <w:rPr>
                <w:rFonts w:eastAsia="Malgun Gothic"/>
                <w:color w:val="000000"/>
                <w:sz w:val="22"/>
              </w:rPr>
              <w:t>P</w:t>
            </w:r>
            <w:r w:rsidR="00C26782" w:rsidRPr="00C26782">
              <w:rPr>
                <w:rFonts w:eastAsia="Malgun Gothic"/>
                <w:color w:val="000000"/>
                <w:sz w:val="22"/>
              </w:rPr>
              <w:t>romoter (1.3 kb ), 35</w:t>
            </w:r>
            <w:r>
              <w:rPr>
                <w:rFonts w:eastAsia="Malgun Gothic"/>
                <w:color w:val="000000"/>
                <w:sz w:val="22"/>
              </w:rPr>
              <w:t>S</w:t>
            </w:r>
            <w:r w:rsidR="00C26782" w:rsidRPr="00C26782">
              <w:rPr>
                <w:rFonts w:eastAsia="Malgun Gothic"/>
                <w:color w:val="000000"/>
                <w:sz w:val="22"/>
              </w:rPr>
              <w:t xml:space="preserve"> (Cauliflower Mosaic Virus) </w:t>
            </w:r>
          </w:p>
          <w:p w14:paraId="141F8C17" w14:textId="6C0AF3BA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+ 5</w:t>
            </w:r>
            <w:r w:rsidR="001922B9">
              <w:rPr>
                <w:rFonts w:eastAsia="Malgun Gothic"/>
                <w:color w:val="000000"/>
                <w:sz w:val="22"/>
              </w:rPr>
              <w:sym w:font="Symbol" w:char="F0A2"/>
            </w:r>
            <w:r w:rsidRPr="00C26782">
              <w:rPr>
                <w:rFonts w:eastAsia="Malgun Gothic"/>
                <w:color w:val="000000"/>
                <w:sz w:val="22"/>
              </w:rPr>
              <w:t>UTR Ω (Tobacco Mosaic Virus)</w:t>
            </w:r>
          </w:p>
        </w:tc>
      </w:tr>
      <w:tr w:rsidR="00C26782" w:rsidRPr="00C26782" w14:paraId="333C7283" w14:textId="77777777" w:rsidTr="00F109CD">
        <w:trPr>
          <w:trHeight w:val="336"/>
          <w:jc w:val="center"/>
        </w:trPr>
        <w:tc>
          <w:tcPr>
            <w:tcW w:w="2340" w:type="dxa"/>
            <w:textDirection w:val="lrTbV"/>
            <w:vAlign w:val="center"/>
          </w:tcPr>
          <w:p w14:paraId="6485ED90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ProAtUBQ10</w:t>
            </w:r>
          </w:p>
        </w:tc>
        <w:tc>
          <w:tcPr>
            <w:tcW w:w="7220" w:type="dxa"/>
            <w:textDirection w:val="lrTbV"/>
            <w:vAlign w:val="center"/>
          </w:tcPr>
          <w:p w14:paraId="00F78881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sz w:val="22"/>
              </w:rPr>
            </w:pPr>
            <w:r w:rsidRPr="00C26782">
              <w:rPr>
                <w:rFonts w:eastAsia="Malgun Gothic"/>
                <w:sz w:val="22"/>
              </w:rPr>
              <w:t>pPAtUbq10 (GB0223)</w:t>
            </w:r>
          </w:p>
        </w:tc>
      </w:tr>
      <w:tr w:rsidR="00C26782" w:rsidRPr="00C26782" w14:paraId="1B32B755" w14:textId="77777777" w:rsidTr="00F109CD">
        <w:trPr>
          <w:trHeight w:val="356"/>
          <w:jc w:val="center"/>
        </w:trPr>
        <w:tc>
          <w:tcPr>
            <w:tcW w:w="2340" w:type="dxa"/>
            <w:textDirection w:val="lrTbV"/>
            <w:vAlign w:val="center"/>
          </w:tcPr>
          <w:p w14:paraId="3101E787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/>
                <w:color w:val="000000"/>
                <w:sz w:val="22"/>
              </w:rPr>
              <w:t>AtuOcs</w:t>
            </w:r>
            <w:proofErr w:type="spellEnd"/>
          </w:p>
        </w:tc>
        <w:tc>
          <w:tcPr>
            <w:tcW w:w="7220" w:type="dxa"/>
            <w:textDirection w:val="lrTbV"/>
            <w:vAlign w:val="center"/>
          </w:tcPr>
          <w:p w14:paraId="311C0684" w14:textId="1E122A8F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sz w:val="22"/>
              </w:rPr>
            </w:pPr>
            <w:r w:rsidRPr="00C26782">
              <w:rPr>
                <w:rFonts w:eastAsia="Malgun Gothic"/>
                <w:sz w:val="22"/>
              </w:rPr>
              <w:t>Promoter + 5</w:t>
            </w:r>
            <w:r w:rsidR="001922B9">
              <w:rPr>
                <w:rFonts w:eastAsia="Malgun Gothic"/>
                <w:sz w:val="22"/>
              </w:rPr>
              <w:sym w:font="Symbol" w:char="F0A2"/>
            </w:r>
            <w:r w:rsidRPr="00C26782">
              <w:rPr>
                <w:rFonts w:eastAsia="Malgun Gothic"/>
                <w:sz w:val="22"/>
              </w:rPr>
              <w:t xml:space="preserve">UTR, </w:t>
            </w:r>
            <w:proofErr w:type="spellStart"/>
            <w:r w:rsidRPr="00C26782">
              <w:rPr>
                <w:rFonts w:eastAsia="Malgun Gothic"/>
                <w:sz w:val="22"/>
              </w:rPr>
              <w:t>ocs</w:t>
            </w:r>
            <w:proofErr w:type="spellEnd"/>
            <w:r w:rsidRPr="00C26782">
              <w:rPr>
                <w:rFonts w:eastAsia="Malgun Gothic"/>
                <w:sz w:val="22"/>
              </w:rPr>
              <w:t>, (</w:t>
            </w:r>
            <w:r w:rsidRPr="00C26782">
              <w:rPr>
                <w:rFonts w:eastAsia="Malgun Gothic"/>
                <w:i/>
                <w:sz w:val="22"/>
              </w:rPr>
              <w:t>A</w:t>
            </w:r>
            <w:r w:rsidR="001922B9">
              <w:rPr>
                <w:rFonts w:eastAsia="Malgun Gothic"/>
                <w:i/>
                <w:sz w:val="22"/>
              </w:rPr>
              <w:t>grobacterium</w:t>
            </w:r>
            <w:r w:rsidRPr="00C26782">
              <w:rPr>
                <w:rFonts w:eastAsia="Malgun Gothic"/>
                <w:i/>
                <w:sz w:val="22"/>
              </w:rPr>
              <w:t xml:space="preserve"> tumefaciens</w:t>
            </w:r>
            <w:r w:rsidRPr="00C26782">
              <w:rPr>
                <w:rFonts w:eastAsia="Malgun Gothic"/>
                <w:sz w:val="22"/>
              </w:rPr>
              <w:t>) + 5</w:t>
            </w:r>
            <w:r w:rsidR="001922B9">
              <w:rPr>
                <w:rFonts w:eastAsia="Malgun Gothic"/>
                <w:sz w:val="22"/>
              </w:rPr>
              <w:sym w:font="Symbol" w:char="F0A2"/>
            </w:r>
            <w:r w:rsidRPr="00C26782">
              <w:rPr>
                <w:rFonts w:eastAsia="Malgun Gothic"/>
                <w:sz w:val="22"/>
              </w:rPr>
              <w:t>UTR</w:t>
            </w:r>
          </w:p>
        </w:tc>
      </w:tr>
      <w:tr w:rsidR="00C26782" w:rsidRPr="00C26782" w14:paraId="63FE985C" w14:textId="77777777" w:rsidTr="00F109CD">
        <w:trPr>
          <w:trHeight w:val="356"/>
          <w:jc w:val="center"/>
        </w:trPr>
        <w:tc>
          <w:tcPr>
            <w:tcW w:w="2340" w:type="dxa"/>
            <w:textDirection w:val="lrTbV"/>
            <w:vAlign w:val="center"/>
          </w:tcPr>
          <w:p w14:paraId="03AFEAA6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ProAtRbcS2B</w:t>
            </w:r>
          </w:p>
        </w:tc>
        <w:tc>
          <w:tcPr>
            <w:tcW w:w="7220" w:type="dxa"/>
            <w:textDirection w:val="lrTbV"/>
            <w:vAlign w:val="center"/>
          </w:tcPr>
          <w:p w14:paraId="0EC984F6" w14:textId="0AFED8AE" w:rsidR="00C26782" w:rsidRPr="00C26782" w:rsidRDefault="001922B9" w:rsidP="005D7522">
            <w:pPr>
              <w:spacing w:before="0" w:after="0" w:line="360" w:lineRule="auto"/>
              <w:jc w:val="center"/>
              <w:rPr>
                <w:rFonts w:eastAsia="Malgun Gothic"/>
                <w:sz w:val="22"/>
              </w:rPr>
            </w:pPr>
            <w:r>
              <w:rPr>
                <w:rFonts w:eastAsia="Malgun Gothic"/>
                <w:sz w:val="22"/>
              </w:rPr>
              <w:t>P</w:t>
            </w:r>
            <w:r w:rsidR="00C26782" w:rsidRPr="00C26782">
              <w:rPr>
                <w:rFonts w:eastAsia="Malgun Gothic"/>
                <w:sz w:val="22"/>
              </w:rPr>
              <w:t>romoter + 5</w:t>
            </w:r>
            <w:r>
              <w:rPr>
                <w:rFonts w:eastAsia="Malgun Gothic"/>
                <w:sz w:val="22"/>
              </w:rPr>
              <w:sym w:font="Symbol" w:char="F0A2"/>
            </w:r>
            <w:r w:rsidR="00C26782" w:rsidRPr="00C26782">
              <w:rPr>
                <w:rFonts w:eastAsia="Malgun Gothic"/>
                <w:sz w:val="22"/>
              </w:rPr>
              <w:t xml:space="preserve">UTR, RbcS2B (AT5g38420, </w:t>
            </w:r>
            <w:r w:rsidR="00C26782" w:rsidRPr="00C26782">
              <w:rPr>
                <w:rFonts w:eastAsia="Malgun Gothic"/>
                <w:i/>
                <w:sz w:val="22"/>
              </w:rPr>
              <w:t>A</w:t>
            </w:r>
            <w:r>
              <w:rPr>
                <w:rFonts w:eastAsia="Malgun Gothic"/>
                <w:i/>
                <w:sz w:val="22"/>
              </w:rPr>
              <w:t>rabidopsis</w:t>
            </w:r>
            <w:r w:rsidR="00C26782" w:rsidRPr="00C26782">
              <w:rPr>
                <w:rFonts w:eastAsia="Malgun Gothic"/>
                <w:i/>
                <w:sz w:val="22"/>
              </w:rPr>
              <w:t xml:space="preserve"> thaliana</w:t>
            </w:r>
            <w:r w:rsidR="00C26782" w:rsidRPr="00C26782">
              <w:rPr>
                <w:rFonts w:eastAsia="Malgun Gothic"/>
                <w:sz w:val="22"/>
              </w:rPr>
              <w:t>)</w:t>
            </w:r>
          </w:p>
        </w:tc>
      </w:tr>
      <w:tr w:rsidR="00C26782" w:rsidRPr="00C26782" w14:paraId="5B1FA093" w14:textId="77777777" w:rsidTr="00F109CD">
        <w:trPr>
          <w:trHeight w:val="356"/>
          <w:jc w:val="center"/>
        </w:trPr>
        <w:tc>
          <w:tcPr>
            <w:tcW w:w="2340" w:type="dxa"/>
            <w:textDirection w:val="lrTbV"/>
            <w:vAlign w:val="center"/>
          </w:tcPr>
          <w:p w14:paraId="3927F274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SlRbcS1</w:t>
            </w:r>
          </w:p>
        </w:tc>
        <w:tc>
          <w:tcPr>
            <w:tcW w:w="7220" w:type="dxa"/>
            <w:textDirection w:val="lrTbV"/>
            <w:vAlign w:val="center"/>
          </w:tcPr>
          <w:p w14:paraId="4C8D1306" w14:textId="0C0D4308" w:rsidR="00C26782" w:rsidRPr="00C26782" w:rsidRDefault="001922B9" w:rsidP="005D7522">
            <w:pPr>
              <w:spacing w:before="0" w:after="0" w:line="360" w:lineRule="auto"/>
              <w:jc w:val="center"/>
              <w:rPr>
                <w:rFonts w:eastAsia="Malgun Gothic"/>
                <w:sz w:val="22"/>
              </w:rPr>
            </w:pPr>
            <w:r>
              <w:rPr>
                <w:rFonts w:eastAsia="Malgun Gothic"/>
                <w:sz w:val="22"/>
              </w:rPr>
              <w:t>P</w:t>
            </w:r>
            <w:r w:rsidR="00C26782" w:rsidRPr="00C26782">
              <w:rPr>
                <w:rFonts w:eastAsia="Malgun Gothic"/>
                <w:sz w:val="22"/>
              </w:rPr>
              <w:t>romoter and 5</w:t>
            </w:r>
            <w:r>
              <w:rPr>
                <w:rFonts w:eastAsia="Malgun Gothic"/>
                <w:sz w:val="22"/>
              </w:rPr>
              <w:sym w:font="Symbol" w:char="F0A2"/>
            </w:r>
            <w:r w:rsidR="00C26782" w:rsidRPr="00C26782">
              <w:rPr>
                <w:rFonts w:eastAsia="Malgun Gothic"/>
                <w:sz w:val="22"/>
              </w:rPr>
              <w:t>UTR, RbcS2 (</w:t>
            </w:r>
            <w:proofErr w:type="spellStart"/>
            <w:r w:rsidR="00C26782" w:rsidRPr="00C26782">
              <w:rPr>
                <w:rFonts w:eastAsia="Malgun Gothic"/>
                <w:i/>
                <w:sz w:val="22"/>
              </w:rPr>
              <w:t>S</w:t>
            </w:r>
            <w:r>
              <w:rPr>
                <w:rFonts w:eastAsia="Malgun Gothic"/>
                <w:i/>
                <w:sz w:val="22"/>
              </w:rPr>
              <w:t>olarnum</w:t>
            </w:r>
            <w:proofErr w:type="spellEnd"/>
            <w:r w:rsidR="00C26782" w:rsidRPr="00C26782">
              <w:rPr>
                <w:rFonts w:eastAsia="Malgun Gothic"/>
                <w:i/>
                <w:sz w:val="22"/>
              </w:rPr>
              <w:t xml:space="preserve"> </w:t>
            </w:r>
            <w:proofErr w:type="spellStart"/>
            <w:r w:rsidR="00C26782" w:rsidRPr="00C26782">
              <w:rPr>
                <w:rFonts w:eastAsia="Malgun Gothic"/>
                <w:i/>
                <w:sz w:val="22"/>
              </w:rPr>
              <w:t>lycopersicum</w:t>
            </w:r>
            <w:proofErr w:type="spellEnd"/>
            <w:r w:rsidR="00C26782" w:rsidRPr="00C26782">
              <w:rPr>
                <w:rFonts w:eastAsia="Malgun Gothic"/>
                <w:sz w:val="22"/>
              </w:rPr>
              <w:t>)</w:t>
            </w:r>
          </w:p>
        </w:tc>
      </w:tr>
      <w:tr w:rsidR="00C26782" w:rsidRPr="00C26782" w14:paraId="21C37543" w14:textId="77777777" w:rsidTr="00F109CD">
        <w:trPr>
          <w:trHeight w:val="356"/>
          <w:jc w:val="center"/>
        </w:trPr>
        <w:tc>
          <w:tcPr>
            <w:tcW w:w="2340" w:type="dxa"/>
            <w:textDirection w:val="lrTbV"/>
            <w:vAlign w:val="center"/>
          </w:tcPr>
          <w:p w14:paraId="6760079C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AtLHB1B1</w:t>
            </w:r>
          </w:p>
        </w:tc>
        <w:tc>
          <w:tcPr>
            <w:tcW w:w="7220" w:type="dxa"/>
            <w:textDirection w:val="lrTbV"/>
            <w:vAlign w:val="center"/>
          </w:tcPr>
          <w:p w14:paraId="6A10CE33" w14:textId="402C27BE" w:rsidR="00C26782" w:rsidRPr="00C26782" w:rsidRDefault="001922B9" w:rsidP="005D7522">
            <w:pPr>
              <w:spacing w:before="0" w:after="0" w:line="360" w:lineRule="auto"/>
              <w:jc w:val="center"/>
              <w:rPr>
                <w:rFonts w:eastAsia="Malgun Gothic"/>
                <w:sz w:val="22"/>
              </w:rPr>
            </w:pPr>
            <w:r>
              <w:rPr>
                <w:rFonts w:eastAsia="Malgun Gothic"/>
                <w:sz w:val="22"/>
              </w:rPr>
              <w:t>P</w:t>
            </w:r>
            <w:r w:rsidR="00C26782" w:rsidRPr="00C26782">
              <w:rPr>
                <w:rFonts w:eastAsia="Malgun Gothic"/>
                <w:sz w:val="22"/>
              </w:rPr>
              <w:t xml:space="preserve">romoter, LHB1B1 (AT2g34430, </w:t>
            </w:r>
            <w:r w:rsidR="00C26782" w:rsidRPr="00C26782">
              <w:rPr>
                <w:rFonts w:eastAsia="Malgun Gothic"/>
                <w:i/>
                <w:sz w:val="22"/>
              </w:rPr>
              <w:t>A</w:t>
            </w:r>
            <w:r>
              <w:rPr>
                <w:rFonts w:eastAsia="Malgun Gothic"/>
                <w:i/>
                <w:sz w:val="22"/>
              </w:rPr>
              <w:t>rabidopsis</w:t>
            </w:r>
            <w:r w:rsidR="00C26782" w:rsidRPr="00C26782">
              <w:rPr>
                <w:rFonts w:eastAsia="Malgun Gothic"/>
                <w:i/>
                <w:sz w:val="22"/>
              </w:rPr>
              <w:t xml:space="preserve"> thaliana</w:t>
            </w:r>
            <w:r w:rsidR="00C26782" w:rsidRPr="00C26782">
              <w:rPr>
                <w:rFonts w:eastAsia="Malgun Gothic"/>
                <w:sz w:val="22"/>
              </w:rPr>
              <w:t>)</w:t>
            </w:r>
          </w:p>
        </w:tc>
      </w:tr>
      <w:tr w:rsidR="00C26782" w:rsidRPr="00C26782" w14:paraId="323EDA74" w14:textId="77777777" w:rsidTr="00F109CD">
        <w:trPr>
          <w:trHeight w:val="356"/>
          <w:jc w:val="center"/>
        </w:trPr>
        <w:tc>
          <w:tcPr>
            <w:tcW w:w="2340" w:type="dxa"/>
            <w:textDirection w:val="lrTbV"/>
            <w:vAlign w:val="center"/>
          </w:tcPr>
          <w:p w14:paraId="6276530B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CaMV35S Ter</w:t>
            </w:r>
          </w:p>
        </w:tc>
        <w:tc>
          <w:tcPr>
            <w:tcW w:w="7220" w:type="dxa"/>
            <w:textDirection w:val="lrTbV"/>
            <w:vAlign w:val="center"/>
          </w:tcPr>
          <w:p w14:paraId="705CC6AD" w14:textId="31988486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sz w:val="22"/>
              </w:rPr>
            </w:pPr>
            <w:r w:rsidRPr="00C26782">
              <w:rPr>
                <w:rFonts w:eastAsia="Malgun Gothic"/>
                <w:sz w:val="22"/>
              </w:rPr>
              <w:t>3</w:t>
            </w:r>
            <w:r w:rsidR="001922B9">
              <w:rPr>
                <w:rFonts w:eastAsia="Malgun Gothic"/>
                <w:sz w:val="22"/>
              </w:rPr>
              <w:sym w:font="Symbol" w:char="F0A2"/>
            </w:r>
            <w:r w:rsidRPr="00C26782">
              <w:rPr>
                <w:rFonts w:eastAsia="Malgun Gothic"/>
                <w:sz w:val="22"/>
              </w:rPr>
              <w:t>UTR, polyadenylation signal/terminator, 35</w:t>
            </w:r>
            <w:r w:rsidR="001922B9">
              <w:rPr>
                <w:rFonts w:eastAsia="Malgun Gothic"/>
                <w:sz w:val="22"/>
              </w:rPr>
              <w:t>S</w:t>
            </w:r>
            <w:r w:rsidRPr="00C26782">
              <w:rPr>
                <w:rFonts w:eastAsia="Malgun Gothic"/>
                <w:sz w:val="22"/>
              </w:rPr>
              <w:t xml:space="preserve"> (Cauliflower Mosaic Virus)</w:t>
            </w:r>
          </w:p>
        </w:tc>
      </w:tr>
      <w:tr w:rsidR="00C26782" w:rsidRPr="00C26782" w14:paraId="6824931F" w14:textId="77777777" w:rsidTr="00F109CD">
        <w:trPr>
          <w:trHeight w:val="356"/>
          <w:jc w:val="center"/>
        </w:trPr>
        <w:tc>
          <w:tcPr>
            <w:tcW w:w="2340" w:type="dxa"/>
            <w:textDirection w:val="lrTbV"/>
            <w:vAlign w:val="center"/>
          </w:tcPr>
          <w:p w14:paraId="304F5481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/>
                <w:color w:val="000000"/>
                <w:sz w:val="22"/>
              </w:rPr>
              <w:t>AtuOCS</w:t>
            </w:r>
            <w:proofErr w:type="spellEnd"/>
            <w:r w:rsidRPr="00C26782">
              <w:rPr>
                <w:rFonts w:eastAsia="Malgun Gothic"/>
                <w:color w:val="000000"/>
                <w:sz w:val="22"/>
              </w:rPr>
              <w:t xml:space="preserve"> Ter</w:t>
            </w:r>
          </w:p>
        </w:tc>
        <w:tc>
          <w:tcPr>
            <w:tcW w:w="7220" w:type="dxa"/>
            <w:textDirection w:val="lrTbV"/>
            <w:vAlign w:val="center"/>
          </w:tcPr>
          <w:p w14:paraId="6E69B3D3" w14:textId="5FB5D8F4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3</w:t>
            </w:r>
            <w:r w:rsidR="001922B9">
              <w:rPr>
                <w:rFonts w:eastAsia="Malgun Gothic"/>
                <w:color w:val="000000"/>
                <w:sz w:val="22"/>
              </w:rPr>
              <w:sym w:font="Symbol" w:char="F0A2"/>
            </w:r>
            <w:r w:rsidRPr="00C26782">
              <w:rPr>
                <w:rFonts w:eastAsia="Malgun Gothic"/>
                <w:color w:val="000000"/>
                <w:sz w:val="22"/>
              </w:rPr>
              <w:t xml:space="preserve">UTR, polyadenylation signal/terminator, </w:t>
            </w:r>
            <w:proofErr w:type="spellStart"/>
            <w:r w:rsidRPr="00C26782">
              <w:rPr>
                <w:rFonts w:eastAsia="Malgun Gothic"/>
                <w:color w:val="000000"/>
                <w:sz w:val="22"/>
              </w:rPr>
              <w:t>ocs</w:t>
            </w:r>
            <w:proofErr w:type="spellEnd"/>
            <w:r w:rsidRPr="00C26782">
              <w:rPr>
                <w:rFonts w:eastAsia="Malgun Gothic"/>
                <w:color w:val="000000"/>
                <w:sz w:val="22"/>
              </w:rPr>
              <w:t xml:space="preserve"> (</w:t>
            </w:r>
            <w:r w:rsidRPr="00C26782">
              <w:rPr>
                <w:rFonts w:eastAsia="Malgun Gothic"/>
                <w:i/>
                <w:color w:val="000000"/>
                <w:sz w:val="22"/>
              </w:rPr>
              <w:t>A</w:t>
            </w:r>
            <w:r w:rsidR="001922B9">
              <w:rPr>
                <w:rFonts w:eastAsia="Malgun Gothic"/>
                <w:i/>
                <w:color w:val="000000"/>
                <w:sz w:val="22"/>
              </w:rPr>
              <w:t>grobacterium</w:t>
            </w:r>
            <w:r w:rsidRPr="00C26782">
              <w:rPr>
                <w:rFonts w:eastAsia="Malgun Gothic"/>
                <w:i/>
                <w:color w:val="000000"/>
                <w:sz w:val="22"/>
              </w:rPr>
              <w:t xml:space="preserve"> tumefaciens</w:t>
            </w:r>
            <w:r w:rsidRPr="00C26782">
              <w:rPr>
                <w:rFonts w:eastAsia="Malgun Gothic"/>
                <w:color w:val="000000"/>
                <w:sz w:val="22"/>
              </w:rPr>
              <w:t>)</w:t>
            </w:r>
          </w:p>
        </w:tc>
      </w:tr>
      <w:tr w:rsidR="00C26782" w:rsidRPr="00C26782" w14:paraId="2DB8A814" w14:textId="77777777" w:rsidTr="00F109CD">
        <w:trPr>
          <w:trHeight w:val="356"/>
          <w:jc w:val="center"/>
        </w:trPr>
        <w:tc>
          <w:tcPr>
            <w:tcW w:w="2340" w:type="dxa"/>
            <w:textDirection w:val="lrTbV"/>
            <w:vAlign w:val="center"/>
          </w:tcPr>
          <w:p w14:paraId="5E2CF4A3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Atug7 Ter</w:t>
            </w:r>
          </w:p>
        </w:tc>
        <w:tc>
          <w:tcPr>
            <w:tcW w:w="7220" w:type="dxa"/>
            <w:textDirection w:val="lrTbV"/>
            <w:vAlign w:val="center"/>
          </w:tcPr>
          <w:p w14:paraId="7DB1EC06" w14:textId="60CB11D1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3</w:t>
            </w:r>
            <w:r w:rsidR="001922B9">
              <w:rPr>
                <w:rFonts w:eastAsia="Malgun Gothic"/>
                <w:color w:val="000000"/>
                <w:sz w:val="22"/>
              </w:rPr>
              <w:sym w:font="Symbol" w:char="F0A2"/>
            </w:r>
            <w:r w:rsidRPr="00C26782">
              <w:rPr>
                <w:rFonts w:eastAsia="Malgun Gothic"/>
                <w:color w:val="000000"/>
                <w:sz w:val="22"/>
              </w:rPr>
              <w:t>UTR, polyadenylation signal/terminator, Atug7 (</w:t>
            </w:r>
            <w:r w:rsidRPr="00C26782">
              <w:rPr>
                <w:rFonts w:eastAsia="Malgun Gothic"/>
                <w:i/>
                <w:color w:val="000000"/>
                <w:sz w:val="22"/>
              </w:rPr>
              <w:t>A</w:t>
            </w:r>
            <w:r w:rsidR="001922B9">
              <w:rPr>
                <w:rFonts w:eastAsia="Malgun Gothic"/>
                <w:i/>
                <w:color w:val="000000"/>
                <w:sz w:val="22"/>
              </w:rPr>
              <w:t>grobacterium</w:t>
            </w:r>
            <w:r w:rsidRPr="00C26782">
              <w:rPr>
                <w:rFonts w:eastAsia="Malgun Gothic"/>
                <w:i/>
                <w:color w:val="000000"/>
                <w:sz w:val="22"/>
              </w:rPr>
              <w:t xml:space="preserve"> tumefaciens</w:t>
            </w:r>
            <w:r w:rsidRPr="00C26782">
              <w:rPr>
                <w:rFonts w:eastAsia="Malgun Gothic"/>
                <w:color w:val="000000"/>
                <w:sz w:val="22"/>
              </w:rPr>
              <w:t>)</w:t>
            </w:r>
          </w:p>
        </w:tc>
      </w:tr>
      <w:tr w:rsidR="00C26782" w:rsidRPr="00C26782" w14:paraId="515930D0" w14:textId="77777777" w:rsidTr="00F109CD">
        <w:trPr>
          <w:trHeight w:val="356"/>
          <w:jc w:val="center"/>
        </w:trPr>
        <w:tc>
          <w:tcPr>
            <w:tcW w:w="2340" w:type="dxa"/>
            <w:textDirection w:val="lrTbV"/>
            <w:vAlign w:val="center"/>
          </w:tcPr>
          <w:p w14:paraId="2014D186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/>
                <w:color w:val="000000"/>
                <w:sz w:val="22"/>
              </w:rPr>
              <w:t>AutMas</w:t>
            </w:r>
            <w:proofErr w:type="spellEnd"/>
            <w:r w:rsidRPr="00C26782">
              <w:rPr>
                <w:rFonts w:eastAsia="Malgun Gothic"/>
                <w:color w:val="000000"/>
                <w:sz w:val="22"/>
              </w:rPr>
              <w:t xml:space="preserve"> Ter</w:t>
            </w:r>
          </w:p>
        </w:tc>
        <w:tc>
          <w:tcPr>
            <w:tcW w:w="7220" w:type="dxa"/>
            <w:textDirection w:val="lrTbV"/>
            <w:vAlign w:val="center"/>
          </w:tcPr>
          <w:p w14:paraId="59B6B561" w14:textId="27BF6D63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3</w:t>
            </w:r>
            <w:r w:rsidR="001922B9">
              <w:rPr>
                <w:rFonts w:eastAsia="Malgun Gothic"/>
                <w:color w:val="000000"/>
                <w:sz w:val="22"/>
              </w:rPr>
              <w:sym w:font="Symbol" w:char="F0A2"/>
            </w:r>
            <w:r w:rsidRPr="00C26782">
              <w:rPr>
                <w:rFonts w:eastAsia="Malgun Gothic"/>
                <w:color w:val="000000"/>
                <w:sz w:val="22"/>
              </w:rPr>
              <w:t>UTR, polyadenylation signal/terminator, mas (</w:t>
            </w:r>
            <w:r w:rsidRPr="00C26782">
              <w:rPr>
                <w:rFonts w:eastAsia="Malgun Gothic"/>
                <w:i/>
                <w:color w:val="000000"/>
                <w:sz w:val="22"/>
              </w:rPr>
              <w:t>A</w:t>
            </w:r>
            <w:r w:rsidR="001922B9">
              <w:rPr>
                <w:rFonts w:eastAsia="Malgun Gothic"/>
                <w:i/>
                <w:color w:val="000000"/>
                <w:sz w:val="22"/>
              </w:rPr>
              <w:t>grobacterium</w:t>
            </w:r>
            <w:r w:rsidRPr="00C26782">
              <w:rPr>
                <w:rFonts w:eastAsia="Malgun Gothic"/>
                <w:i/>
                <w:color w:val="000000"/>
                <w:sz w:val="22"/>
              </w:rPr>
              <w:t xml:space="preserve"> tumefaciens</w:t>
            </w:r>
            <w:r w:rsidRPr="00C26782">
              <w:rPr>
                <w:rFonts w:eastAsia="Malgun Gothic"/>
                <w:color w:val="000000"/>
                <w:sz w:val="22"/>
              </w:rPr>
              <w:t>)</w:t>
            </w:r>
          </w:p>
        </w:tc>
      </w:tr>
      <w:tr w:rsidR="00C26782" w:rsidRPr="00C26782" w14:paraId="6E43D275" w14:textId="77777777" w:rsidTr="00F109CD">
        <w:trPr>
          <w:trHeight w:val="356"/>
          <w:jc w:val="center"/>
        </w:trPr>
        <w:tc>
          <w:tcPr>
            <w:tcW w:w="2340" w:type="dxa"/>
            <w:textDirection w:val="lrTbV"/>
            <w:vAlign w:val="center"/>
          </w:tcPr>
          <w:p w14:paraId="65B28EF3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/>
                <w:color w:val="000000"/>
                <w:sz w:val="22"/>
              </w:rPr>
              <w:t>AtuOCS</w:t>
            </w:r>
            <w:proofErr w:type="spellEnd"/>
            <w:r w:rsidRPr="00C26782">
              <w:rPr>
                <w:rFonts w:eastAsia="Malgun Gothic"/>
                <w:color w:val="000000"/>
                <w:sz w:val="22"/>
              </w:rPr>
              <w:t xml:space="preserve"> Ter</w:t>
            </w:r>
          </w:p>
        </w:tc>
        <w:tc>
          <w:tcPr>
            <w:tcW w:w="7220" w:type="dxa"/>
            <w:textDirection w:val="lrTbV"/>
            <w:vAlign w:val="center"/>
          </w:tcPr>
          <w:p w14:paraId="0E22F5FE" w14:textId="698734B3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3</w:t>
            </w:r>
            <w:r w:rsidR="001922B9">
              <w:rPr>
                <w:rFonts w:eastAsia="Malgun Gothic"/>
                <w:color w:val="000000"/>
                <w:sz w:val="22"/>
              </w:rPr>
              <w:sym w:font="Symbol" w:char="F0A2"/>
            </w:r>
            <w:r w:rsidRPr="00C26782">
              <w:rPr>
                <w:rFonts w:eastAsia="Malgun Gothic"/>
                <w:color w:val="000000"/>
                <w:sz w:val="22"/>
              </w:rPr>
              <w:t xml:space="preserve">UTR, polyadenylation signal/terminator, </w:t>
            </w:r>
            <w:proofErr w:type="spellStart"/>
            <w:r w:rsidRPr="00C26782">
              <w:rPr>
                <w:rFonts w:eastAsia="Malgun Gothic"/>
                <w:color w:val="000000"/>
                <w:sz w:val="22"/>
              </w:rPr>
              <w:t>ocs</w:t>
            </w:r>
            <w:proofErr w:type="spellEnd"/>
            <w:r w:rsidRPr="00C26782">
              <w:rPr>
                <w:rFonts w:eastAsia="Malgun Gothic"/>
                <w:color w:val="000000"/>
                <w:sz w:val="22"/>
              </w:rPr>
              <w:t xml:space="preserve"> (</w:t>
            </w:r>
            <w:r w:rsidRPr="00C26782">
              <w:rPr>
                <w:rFonts w:eastAsia="Malgun Gothic"/>
                <w:i/>
                <w:color w:val="000000"/>
                <w:sz w:val="22"/>
              </w:rPr>
              <w:t>A</w:t>
            </w:r>
            <w:r w:rsidR="001922B9">
              <w:rPr>
                <w:rFonts w:eastAsia="Malgun Gothic"/>
                <w:i/>
                <w:color w:val="000000"/>
                <w:sz w:val="22"/>
              </w:rPr>
              <w:t>grobacterium</w:t>
            </w:r>
            <w:r w:rsidRPr="00C26782">
              <w:rPr>
                <w:rFonts w:eastAsia="Malgun Gothic"/>
                <w:i/>
                <w:color w:val="000000"/>
                <w:sz w:val="22"/>
              </w:rPr>
              <w:t xml:space="preserve"> tumefaciens</w:t>
            </w:r>
            <w:r w:rsidRPr="00C26782">
              <w:rPr>
                <w:rFonts w:eastAsia="Malgun Gothic"/>
                <w:color w:val="000000"/>
                <w:sz w:val="22"/>
              </w:rPr>
              <w:t>)</w:t>
            </w:r>
          </w:p>
        </w:tc>
      </w:tr>
      <w:tr w:rsidR="00C26782" w:rsidRPr="00C26782" w14:paraId="75064853" w14:textId="77777777" w:rsidTr="005D7522">
        <w:trPr>
          <w:trHeight w:val="356"/>
          <w:jc w:val="center"/>
        </w:trPr>
        <w:tc>
          <w:tcPr>
            <w:tcW w:w="2340" w:type="dxa"/>
            <w:tcBorders>
              <w:bottom w:val="single" w:sz="4" w:space="0" w:color="auto"/>
            </w:tcBorders>
            <w:textDirection w:val="lrTbV"/>
            <w:vAlign w:val="center"/>
          </w:tcPr>
          <w:p w14:paraId="3AEDD3C1" w14:textId="77777777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proofErr w:type="spellStart"/>
            <w:r w:rsidRPr="00C26782">
              <w:rPr>
                <w:rFonts w:eastAsia="Malgun Gothic"/>
                <w:color w:val="000000"/>
                <w:sz w:val="22"/>
              </w:rPr>
              <w:t>AtuNos</w:t>
            </w:r>
            <w:proofErr w:type="spellEnd"/>
            <w:r w:rsidRPr="00C26782">
              <w:rPr>
                <w:rFonts w:eastAsia="Malgun Gothic"/>
                <w:color w:val="000000"/>
                <w:sz w:val="22"/>
              </w:rPr>
              <w:t xml:space="preserve"> Ter</w:t>
            </w:r>
          </w:p>
        </w:tc>
        <w:tc>
          <w:tcPr>
            <w:tcW w:w="7220" w:type="dxa"/>
            <w:tcBorders>
              <w:bottom w:val="single" w:sz="4" w:space="0" w:color="auto"/>
            </w:tcBorders>
            <w:textDirection w:val="lrTbV"/>
            <w:vAlign w:val="center"/>
          </w:tcPr>
          <w:p w14:paraId="50E179B0" w14:textId="57014B6B" w:rsidR="00C26782" w:rsidRPr="00C26782" w:rsidRDefault="00C26782" w:rsidP="005D7522">
            <w:pPr>
              <w:spacing w:before="0" w:after="0" w:line="360" w:lineRule="auto"/>
              <w:jc w:val="center"/>
              <w:rPr>
                <w:rFonts w:eastAsia="Malgun Gothic"/>
                <w:color w:val="000000"/>
                <w:sz w:val="22"/>
              </w:rPr>
            </w:pPr>
            <w:r w:rsidRPr="00C26782">
              <w:rPr>
                <w:rFonts w:eastAsia="Malgun Gothic"/>
                <w:color w:val="000000"/>
                <w:sz w:val="22"/>
              </w:rPr>
              <w:t>3</w:t>
            </w:r>
            <w:r w:rsidR="001922B9">
              <w:rPr>
                <w:rFonts w:eastAsia="Malgun Gothic"/>
                <w:color w:val="000000"/>
                <w:sz w:val="22"/>
              </w:rPr>
              <w:sym w:font="Symbol" w:char="F0A2"/>
            </w:r>
            <w:r w:rsidRPr="00C26782">
              <w:rPr>
                <w:rFonts w:eastAsia="Malgun Gothic"/>
                <w:color w:val="000000"/>
                <w:sz w:val="22"/>
              </w:rPr>
              <w:t xml:space="preserve">UTR, polyadenylation signal/terminator, </w:t>
            </w:r>
            <w:proofErr w:type="spellStart"/>
            <w:r w:rsidRPr="00C26782">
              <w:rPr>
                <w:rFonts w:eastAsia="Malgun Gothic"/>
                <w:color w:val="000000"/>
                <w:sz w:val="22"/>
              </w:rPr>
              <w:t>nos</w:t>
            </w:r>
            <w:proofErr w:type="spellEnd"/>
            <w:r w:rsidRPr="00C26782">
              <w:rPr>
                <w:rFonts w:eastAsia="Malgun Gothic"/>
                <w:color w:val="000000"/>
                <w:sz w:val="22"/>
              </w:rPr>
              <w:t xml:space="preserve"> (</w:t>
            </w:r>
            <w:r w:rsidRPr="00C26782">
              <w:rPr>
                <w:rFonts w:eastAsia="Malgun Gothic"/>
                <w:i/>
                <w:color w:val="000000"/>
                <w:sz w:val="22"/>
              </w:rPr>
              <w:t>A</w:t>
            </w:r>
            <w:r w:rsidR="001922B9">
              <w:rPr>
                <w:rFonts w:eastAsia="Malgun Gothic"/>
                <w:i/>
                <w:color w:val="000000"/>
                <w:sz w:val="22"/>
              </w:rPr>
              <w:t>grobacterium</w:t>
            </w:r>
            <w:r w:rsidRPr="00C26782">
              <w:rPr>
                <w:rFonts w:eastAsia="Malgun Gothic"/>
                <w:i/>
                <w:color w:val="000000"/>
                <w:sz w:val="22"/>
              </w:rPr>
              <w:t xml:space="preserve"> tumefaciens</w:t>
            </w:r>
            <w:r w:rsidRPr="00C26782">
              <w:rPr>
                <w:rFonts w:eastAsia="Malgun Gothic"/>
                <w:color w:val="000000"/>
                <w:sz w:val="22"/>
              </w:rPr>
              <w:t>)</w:t>
            </w:r>
          </w:p>
        </w:tc>
      </w:tr>
    </w:tbl>
    <w:p w14:paraId="145AAF7C" w14:textId="79933A98" w:rsidR="00A90F03" w:rsidRDefault="00A90F03" w:rsidP="00E2258F">
      <w:pPr>
        <w:jc w:val="both"/>
        <w:rPr>
          <w:lang w:eastAsia="ko-KR"/>
        </w:rPr>
      </w:pPr>
    </w:p>
    <w:sectPr w:rsidR="00A90F03" w:rsidSect="008E06AD">
      <w:footerReference w:type="even" r:id="rId18"/>
      <w:footerReference w:type="default" r:id="rId19"/>
      <w:headerReference w:type="first" r:id="rId20"/>
      <w:footnotePr>
        <w:numFmt w:val="decimalEnclosedCircle"/>
      </w:footnotePr>
      <w:type w:val="continuous"/>
      <w:pgSz w:w="11907" w:h="16839" w:code="9"/>
      <w:pgMar w:top="1140" w:right="1179" w:bottom="1140" w:left="1281" w:header="284" w:footer="51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BB678C" w14:textId="77777777" w:rsidR="00FC0816" w:rsidRDefault="00FC0816" w:rsidP="00117666">
      <w:pPr>
        <w:spacing w:after="0"/>
      </w:pPr>
      <w:r>
        <w:separator/>
      </w:r>
    </w:p>
  </w:endnote>
  <w:endnote w:type="continuationSeparator" w:id="0">
    <w:p w14:paraId="262AA07A" w14:textId="77777777" w:rsidR="00FC0816" w:rsidRDefault="00FC081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754AA" w14:textId="77777777" w:rsidR="007C4537" w:rsidRPr="00577C4C" w:rsidRDefault="007C4537">
    <w:pPr>
      <w:rPr>
        <w:color w:val="C0000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56622CC" wp14:editId="2A51B8F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E17DB08" w14:textId="73970A1E" w:rsidR="007C4537" w:rsidRPr="00577C4C" w:rsidRDefault="007C453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D323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6622C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67.6pt;margin-top:0;width:118.8pt;height:31.15pt;z-index:251660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E17DB08" w14:textId="73970A1E" w:rsidR="007C4537" w:rsidRPr="00577C4C" w:rsidRDefault="007C453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D3234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695B0" w14:textId="77777777" w:rsidR="007C4537" w:rsidRPr="00577C4C" w:rsidRDefault="007C4537">
    <w:pPr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C328353" wp14:editId="58E4D09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A3E980" w14:textId="6129E5D1" w:rsidR="007C4537" w:rsidRPr="00577C4C" w:rsidRDefault="007C453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D3234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32835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67.6pt;margin-top:0;width:118.8pt;height:31.1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6A3E980" w14:textId="6129E5D1" w:rsidR="007C4537" w:rsidRPr="00577C4C" w:rsidRDefault="007C453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D3234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FCB79" w14:textId="77777777" w:rsidR="007C4537" w:rsidRPr="00577C4C" w:rsidRDefault="007C4537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  <w:lang w:eastAsia="ko-K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744FF29" wp14:editId="0CFDB4C5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87B51" w14:textId="77777777" w:rsidR="007C4537" w:rsidRPr="00E9561B" w:rsidRDefault="007C4537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44FF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-8.55pt;margin-top:-4.6pt;width:289.15pt;height:110.5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7UEEwIAAP4DAAAOAAAAZHJzL2Uyb0RvYy54bWysU9uO2yAQfa/Uf0C8N74k2U2sOKtttqkq&#10;bS/Sth+AMY5RMUOBxE6/vgP2ZtP2rSoPaIYZDjNnDpu7oVPkJKyToEuazVJKhOZQS30o6bev+zcr&#10;SpxnumYKtCjpWTh6t339atObQuTQgqqFJQiiXdGbkrbemyJJHG9Fx9wMjNAYbMB2zKNrD0ltWY/o&#10;nUryNL1JerC1scCFc3j6MAbpNuI3jeD+c9M44YkqKdbm427jXoU92W5YcbDMtJJPZbB/qKJjUuOj&#10;F6gH5hk5WvkXVCe5BQeNn3HoEmgayUXsAbvJ0j+6eWqZEbEXJMeZC03u/8HyT6cn88USP7yFAQcY&#10;m3DmEfh3RzTsWqYP4t5a6FvBanw4C5QlvXHFdDVQ7QoXQKr+I9Q4ZHb0EIGGxnaBFeyTIDoO4Hwh&#10;XQyecDyc39zm+TyjhGMsW6Tz9WoZ32DF83VjnX8voCPBKKnFqUZ4dnp0PpTDiueU8JoDJeu9VCo6&#10;9lDtlCUnhgrYxzWh/5amNOlLul7my4isIdyP4uikR4Uq2ZV0lYY1aibQ8U7XMcUzqUYbK1F64idQ&#10;MpLjh2ogsi5pHu4Guiqoz0iYhVGQ+IHQaMH+pKRHMZbU/TgyKyhRHzSSvs4Wi6De6CyWtzk69jpS&#10;XUeY5ghVUk/JaO58VHykw9zjcPYy0vZSyVQyiiyyOX2IoOJrP2a9fNvtLwAAAP//AwBQSwMEFAAG&#10;AAgAAAAhAHKy4pzfAAAACgEAAA8AAABkcnMvZG93bnJldi54bWxMj8tOwzAQRfdI/IM1ldi1jiO1&#10;0BCnqqjYsECiIMHSjSdxVD8i203D3zOsYHdHc3TnTL2bnWUTxjQEL0GsCmDo26AH30v4eH9ePgBL&#10;WXmtbPAo4RsT7Jrbm1pVOlz9G07H3DMq8alSEkzOY8V5ag06lVZhRE+7LkSnMo2x5zqqK5U7y8ui&#10;2HCnBk8XjBrxyWB7Pl6chE9nBn2Ir1+dttPhpduvxzmOUt4t5v0jsIxz/oPhV5/UoSGnU7h4nZiV&#10;sBT3glAK2xIYAeuNoHCSUAqxBd7U/P8LzQ8AAAD//wMAUEsBAi0AFAAGAAgAAAAhALaDOJL+AAAA&#10;4QEAABMAAAAAAAAAAAAAAAAAAAAAAFtDb250ZW50X1R5cGVzXS54bWxQSwECLQAUAAYACAAAACEA&#10;OP0h/9YAAACUAQAACwAAAAAAAAAAAAAAAAAvAQAAX3JlbHMvLnJlbHNQSwECLQAUAAYACAAAACEA&#10;gmO1BBMCAAD+AwAADgAAAAAAAAAAAAAAAAAuAgAAZHJzL2Uyb0RvYy54bWxQSwECLQAUAAYACAAA&#10;ACEAcrLinN8AAAAKAQAADwAAAAAAAAAAAAAAAABtBAAAZHJzL2Rvd25yZXYueG1sUEsFBgAAAAAE&#10;AAQA8wAAAHkFAAAAAA==&#10;" stroked="f">
              <v:textbox style="mso-fit-shape-to-text:t">
                <w:txbxContent>
                  <w:p w14:paraId="7B187B51" w14:textId="77777777" w:rsidR="007C4537" w:rsidRPr="00E9561B" w:rsidRDefault="007C4537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C0C9A1E" wp14:editId="0A8165B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86276A" w14:textId="17BDEBDA" w:rsidR="007C4537" w:rsidRPr="00577C4C" w:rsidRDefault="007C4537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C26782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0C9A1E" id="Text Box 1" o:spid="_x0000_s1029" type="#_x0000_t202" style="position:absolute;margin-left:67.6pt;margin-top:0;width:118.8pt;height:31.1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9WIQ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kq7Ok01QaqAw7roN8Db/my&#10;wY5WzIdX5lB4HAKXObzgIRVgZThalNTgfv3tf4xHPRClpMVFKqn/uWNOUKK+G1Tqfjgex81Lznhy&#10;O0LHXSOba8Ts9CPgrg7x2ViezBgf1MmUDvQ77vwiVkWIGY61SxpO5mPo1xvfDBeLRQrCXbMsrMza&#10;8pg68hb5fuvembNHUQLK+QynlWPFB2362HjT28UuoEJJuMhzzyoKHh3c0yT98U3Fh3Dtp6jLy5//&#10;BgAA//8DAFBLAwQUAAYACAAAACEAOLASw9kAAAAEAQAADwAAAGRycy9kb3ducmV2LnhtbEyPwWrD&#10;MBBE74X+g9hCLyWR44BbXK9DCfgc4uQDFGtju5VWxpJj9++r9tJcFoYZZt4Wu8UacaPR944RNusE&#10;BHHjdM8twvlUrd5A+KBYK+OYEL7Jw658fChUrt3MR7rVoRWxhH2uELoQhlxK33RklV+7gTh6Vzda&#10;FaIcW6lHNcdya2SaJJm0que40KmB9h01X/VkEVw6v5hjvan2h/mzSg4TnWpPiM9Py8c7iEBL+A/D&#10;L35EhzIyXdzE2guDEB8Jfzd66fY1A3FByNItyLKQ9/DlDwAAAP//AwBQSwECLQAUAAYACAAAACEA&#10;toM4kv4AAADhAQAAEwAAAAAAAAAAAAAAAAAAAAAAW0NvbnRlbnRfVHlwZXNdLnhtbFBLAQItABQA&#10;BgAIAAAAIQA4/SH/1gAAAJQBAAALAAAAAAAAAAAAAAAAAC8BAABfcmVscy8ucmVsc1BLAQItABQA&#10;BgAIAAAAIQDzXe9WIQIAAEEEAAAOAAAAAAAAAAAAAAAAAC4CAABkcnMvZTJvRG9jLnhtbFBLAQIt&#10;ABQABgAIAAAAIQA4sBLD2QAAAAQBAAAPAAAAAAAAAAAAAAAAAHsEAABkcnMvZG93bnJldi54bWxQ&#10;SwUGAAAAAAQABADzAAAAgQUAAAAA&#10;" filled="f" stroked="f" strokeweight=".5pt">
              <v:textbox style="mso-fit-shape-to-text:t">
                <w:txbxContent>
                  <w:p w14:paraId="2B86276A" w14:textId="17BDEBDA" w:rsidR="007C4537" w:rsidRPr="00577C4C" w:rsidRDefault="007C4537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C26782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8A60F" w14:textId="77777777" w:rsidR="007C4537" w:rsidRPr="00577C4C" w:rsidRDefault="007C4537">
    <w:pPr>
      <w:pStyle w:val="Footer"/>
      <w:rPr>
        <w:b/>
        <w:sz w:val="20"/>
        <w:szCs w:val="24"/>
      </w:rPr>
    </w:pP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127D7DA" wp14:editId="10908CC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C0BEFB" w14:textId="77777777" w:rsidR="007C4537" w:rsidRPr="00577C4C" w:rsidRDefault="007C4537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Pr="00C108B6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13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7D7D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0" type="#_x0000_t202" style="position:absolute;margin-left:67.6pt;margin-top:0;width:118.8pt;height:31.15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IRIg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ko5PU22gOuCwDvo98JYv&#10;G+xoxXx4ZQ6FxyFwmcMLHlIBVoajRUkN7tff/sd41ANRSlpcpJL6nzvmBCXqu0Gl7ofjcdy85Iwn&#10;tyN03DWyuUbMTj8C7uoQn43lyYzxQZ1M6UC/484vYlWEmOFYu6ThZD6Gfr3xzXCxWKQg3DXLwsqs&#10;LY+pI2+R77funTl7FCWgnM9wWjlWfNCmj403vV3sAiqUhIs896yi4NHBPU3SH99UfAjXfoq6vPz5&#10;bwAAAP//AwBQSwMEFAAGAAgAAAAhADiwEsPZAAAABAEAAA8AAABkcnMvZG93bnJldi54bWxMj8Fq&#10;wzAQRO+F/oPYQi8lkeOAW1yvQwn4HOLkAxRrY7uVVsaSY/fvq/bSXBaGGWbeFrvFGnGj0feOETbr&#10;BARx43TPLcL5VK3eQPigWCvjmBC+ycOufHwoVK7dzEe61aEVsYR9rhC6EIZcSt90ZJVfu4E4elc3&#10;WhWiHFupRzXHcmtkmiSZtKrnuNCpgfYdNV/1ZBFcOr+YY72p9of5s0oOE51qT4jPT8vHO4hAS/gP&#10;wy9+RIcyMl3cxNoLgxAfCX83eun2NQNxQcjSLciykPfw5Q8AAAD//wMAUEsBAi0AFAAGAAgAAAAh&#10;ALaDOJL+AAAA4QEAABMAAAAAAAAAAAAAAAAAAAAAAFtDb250ZW50X1R5cGVzXS54bWxQSwECLQAU&#10;AAYACAAAACEAOP0h/9YAAACUAQAACwAAAAAAAAAAAAAAAAAvAQAAX3JlbHMvLnJlbHNQSwECLQAU&#10;AAYACAAAACEATUiSESICAABBBAAADgAAAAAAAAAAAAAAAAAuAgAAZHJzL2Uyb0RvYy54bWxQSwEC&#10;LQAUAAYACAAAACEAOLASw9kAAAAEAQAADwAAAAAAAAAAAAAAAAB8BAAAZHJzL2Rvd25yZXYueG1s&#10;UEsFBgAAAAAEAAQA8wAAAIIFAAAAAA==&#10;" filled="f" stroked="f" strokeweight=".5pt">
              <v:textbox style="mso-fit-shape-to-text:t">
                <w:txbxContent>
                  <w:p w14:paraId="04C0BEFB" w14:textId="77777777" w:rsidR="007C4537" w:rsidRPr="00577C4C" w:rsidRDefault="007C4537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Pr="00C108B6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13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4EE363" w14:textId="77777777" w:rsidR="00FC0816" w:rsidRDefault="00FC0816" w:rsidP="00117666">
      <w:pPr>
        <w:spacing w:after="0"/>
      </w:pPr>
      <w:r>
        <w:separator/>
      </w:r>
    </w:p>
  </w:footnote>
  <w:footnote w:type="continuationSeparator" w:id="0">
    <w:p w14:paraId="5BBAFC20" w14:textId="77777777" w:rsidR="00FC0816" w:rsidRDefault="00FC081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99F88" w14:textId="77777777" w:rsidR="007C4537" w:rsidRPr="009151AA" w:rsidRDefault="007C453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D7A3B" w14:textId="77777777" w:rsidR="007C4537" w:rsidRDefault="007C4537" w:rsidP="007C4537">
    <w:r w:rsidRPr="005A1D84">
      <w:rPr>
        <w:b/>
        <w:noProof/>
        <w:color w:val="A6A6A6" w:themeColor="background1" w:themeShade="A6"/>
        <w:lang w:eastAsia="ko-KR"/>
      </w:rPr>
      <w:drawing>
        <wp:inline distT="0" distB="0" distL="0" distR="0" wp14:anchorId="5D22BE44" wp14:editId="18EA2440">
          <wp:extent cx="1382534" cy="497091"/>
          <wp:effectExtent l="0" t="0" r="0" b="0"/>
          <wp:docPr id="10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34DC69" w14:textId="77777777" w:rsidR="007C4537" w:rsidRDefault="007C4537" w:rsidP="00A53000">
    <w:pPr>
      <w:pStyle w:val="Header"/>
    </w:pPr>
    <w:r w:rsidRPr="005A1D84">
      <w:rPr>
        <w:noProof/>
        <w:color w:val="A6A6A6" w:themeColor="background1" w:themeShade="A6"/>
        <w:lang w:eastAsia="ko-KR"/>
      </w:rPr>
      <w:drawing>
        <wp:inline distT="0" distB="0" distL="0" distR="0" wp14:anchorId="14758C2E" wp14:editId="7C8F8B09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A7CAC"/>
    <w:multiLevelType w:val="multilevel"/>
    <w:tmpl w:val="C6A8CCEA"/>
    <w:numStyleLink w:val="Headings"/>
  </w:abstractNum>
  <w:abstractNum w:abstractNumId="6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BC6F29"/>
    <w:multiLevelType w:val="multilevel"/>
    <w:tmpl w:val="C6A8CCEA"/>
    <w:numStyleLink w:val="Headings"/>
  </w:abstractNum>
  <w:abstractNum w:abstractNumId="17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813987428">
    <w:abstractNumId w:val="0"/>
  </w:num>
  <w:num w:numId="2" w16cid:durableId="896278895">
    <w:abstractNumId w:val="13"/>
  </w:num>
  <w:num w:numId="3" w16cid:durableId="1004820316">
    <w:abstractNumId w:val="1"/>
  </w:num>
  <w:num w:numId="4" w16cid:durableId="520708698">
    <w:abstractNumId w:val="15"/>
  </w:num>
  <w:num w:numId="5" w16cid:durableId="16086597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74265312">
    <w:abstractNumId w:val="10"/>
  </w:num>
  <w:num w:numId="7" w16cid:durableId="450826529">
    <w:abstractNumId w:val="8"/>
  </w:num>
  <w:num w:numId="8" w16cid:durableId="170725532">
    <w:abstractNumId w:val="6"/>
  </w:num>
  <w:num w:numId="9" w16cid:durableId="1085496773">
    <w:abstractNumId w:val="9"/>
  </w:num>
  <w:num w:numId="10" w16cid:durableId="710111964">
    <w:abstractNumId w:val="7"/>
  </w:num>
  <w:num w:numId="11" w16cid:durableId="1726106141">
    <w:abstractNumId w:val="2"/>
  </w:num>
  <w:num w:numId="12" w16cid:durableId="1722944293">
    <w:abstractNumId w:val="17"/>
  </w:num>
  <w:num w:numId="13" w16cid:durableId="1676226152">
    <w:abstractNumId w:val="12"/>
  </w:num>
  <w:num w:numId="14" w16cid:durableId="355473193">
    <w:abstractNumId w:val="4"/>
  </w:num>
  <w:num w:numId="15" w16cid:durableId="1390306405">
    <w:abstractNumId w:val="11"/>
  </w:num>
  <w:num w:numId="16" w16cid:durableId="1978996472">
    <w:abstractNumId w:val="14"/>
  </w:num>
  <w:num w:numId="17" w16cid:durableId="535699862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 w16cid:durableId="47706705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76703467">
    <w:abstractNumId w:val="5"/>
  </w:num>
  <w:num w:numId="20" w16cid:durableId="8724827">
    <w:abstractNumId w:val="16"/>
  </w:num>
  <w:num w:numId="21" w16cid:durableId="1290815149">
    <w:abstractNumId w:val="3"/>
  </w:num>
  <w:num w:numId="22" w16cid:durableId="675961884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52895115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4" w16cid:durableId="1700204226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5" w16cid:durableId="1842815319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6" w16cid:durableId="2107966570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3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420"/>
    <w:rsid w:val="000001BE"/>
    <w:rsid w:val="000056F3"/>
    <w:rsid w:val="00015D7B"/>
    <w:rsid w:val="0002273A"/>
    <w:rsid w:val="00034304"/>
    <w:rsid w:val="00035434"/>
    <w:rsid w:val="0004196A"/>
    <w:rsid w:val="00045678"/>
    <w:rsid w:val="000458E4"/>
    <w:rsid w:val="0004639E"/>
    <w:rsid w:val="00046B94"/>
    <w:rsid w:val="00050251"/>
    <w:rsid w:val="00061B62"/>
    <w:rsid w:val="00063D84"/>
    <w:rsid w:val="0006636D"/>
    <w:rsid w:val="00076DF6"/>
    <w:rsid w:val="00077D53"/>
    <w:rsid w:val="00081394"/>
    <w:rsid w:val="000B1481"/>
    <w:rsid w:val="000B34BD"/>
    <w:rsid w:val="000B5039"/>
    <w:rsid w:val="000C7E2A"/>
    <w:rsid w:val="000F4CFB"/>
    <w:rsid w:val="000F5A94"/>
    <w:rsid w:val="001108FE"/>
    <w:rsid w:val="00117666"/>
    <w:rsid w:val="001223A7"/>
    <w:rsid w:val="00127F9D"/>
    <w:rsid w:val="00134256"/>
    <w:rsid w:val="00137598"/>
    <w:rsid w:val="00147395"/>
    <w:rsid w:val="00150455"/>
    <w:rsid w:val="00152161"/>
    <w:rsid w:val="001534D9"/>
    <w:rsid w:val="001552C9"/>
    <w:rsid w:val="001647DD"/>
    <w:rsid w:val="00164FE6"/>
    <w:rsid w:val="001653B4"/>
    <w:rsid w:val="00170FA3"/>
    <w:rsid w:val="00172D50"/>
    <w:rsid w:val="00173F93"/>
    <w:rsid w:val="00177D84"/>
    <w:rsid w:val="00180B0E"/>
    <w:rsid w:val="001876E9"/>
    <w:rsid w:val="00187E9C"/>
    <w:rsid w:val="0019175A"/>
    <w:rsid w:val="001922B9"/>
    <w:rsid w:val="00193ED8"/>
    <w:rsid w:val="001964EF"/>
    <w:rsid w:val="001A5FF0"/>
    <w:rsid w:val="001B1A2C"/>
    <w:rsid w:val="001B29AD"/>
    <w:rsid w:val="001B4303"/>
    <w:rsid w:val="001B694C"/>
    <w:rsid w:val="001D1F4F"/>
    <w:rsid w:val="001D5C23"/>
    <w:rsid w:val="001E4F08"/>
    <w:rsid w:val="001F4C07"/>
    <w:rsid w:val="00206322"/>
    <w:rsid w:val="00214575"/>
    <w:rsid w:val="002178BF"/>
    <w:rsid w:val="00217BA1"/>
    <w:rsid w:val="00220AEA"/>
    <w:rsid w:val="00226954"/>
    <w:rsid w:val="0023237A"/>
    <w:rsid w:val="002368CB"/>
    <w:rsid w:val="00237AC6"/>
    <w:rsid w:val="002402C5"/>
    <w:rsid w:val="00240A9E"/>
    <w:rsid w:val="0025162B"/>
    <w:rsid w:val="002629A3"/>
    <w:rsid w:val="00265660"/>
    <w:rsid w:val="0026584E"/>
    <w:rsid w:val="002677A0"/>
    <w:rsid w:val="00267D18"/>
    <w:rsid w:val="00274F31"/>
    <w:rsid w:val="0027722A"/>
    <w:rsid w:val="002827EE"/>
    <w:rsid w:val="002868E2"/>
    <w:rsid w:val="002869C3"/>
    <w:rsid w:val="002907A1"/>
    <w:rsid w:val="00290ACA"/>
    <w:rsid w:val="0029135D"/>
    <w:rsid w:val="002936E4"/>
    <w:rsid w:val="00296B88"/>
    <w:rsid w:val="002A260D"/>
    <w:rsid w:val="002C4A64"/>
    <w:rsid w:val="002C6CB2"/>
    <w:rsid w:val="002C74CA"/>
    <w:rsid w:val="002D35FF"/>
    <w:rsid w:val="002F6D93"/>
    <w:rsid w:val="002F744D"/>
    <w:rsid w:val="00303DE6"/>
    <w:rsid w:val="00310124"/>
    <w:rsid w:val="00322306"/>
    <w:rsid w:val="00322B98"/>
    <w:rsid w:val="003327AB"/>
    <w:rsid w:val="00333F11"/>
    <w:rsid w:val="00341CEA"/>
    <w:rsid w:val="00354094"/>
    <w:rsid w:val="003544FB"/>
    <w:rsid w:val="00365699"/>
    <w:rsid w:val="00365D63"/>
    <w:rsid w:val="0036793B"/>
    <w:rsid w:val="00372682"/>
    <w:rsid w:val="00376CC5"/>
    <w:rsid w:val="00386801"/>
    <w:rsid w:val="00390DB4"/>
    <w:rsid w:val="003920C5"/>
    <w:rsid w:val="0039693B"/>
    <w:rsid w:val="003B3C40"/>
    <w:rsid w:val="003B4CC0"/>
    <w:rsid w:val="003C2546"/>
    <w:rsid w:val="003D2F2D"/>
    <w:rsid w:val="003D48A3"/>
    <w:rsid w:val="003E2D6B"/>
    <w:rsid w:val="003E30AC"/>
    <w:rsid w:val="003F4DC0"/>
    <w:rsid w:val="00401590"/>
    <w:rsid w:val="0042278C"/>
    <w:rsid w:val="00446E4C"/>
    <w:rsid w:val="00463E3D"/>
    <w:rsid w:val="004645AE"/>
    <w:rsid w:val="00470F6D"/>
    <w:rsid w:val="00491EA8"/>
    <w:rsid w:val="004945F4"/>
    <w:rsid w:val="0049513B"/>
    <w:rsid w:val="004977F9"/>
    <w:rsid w:val="004A5B2B"/>
    <w:rsid w:val="004B5B63"/>
    <w:rsid w:val="004C06DD"/>
    <w:rsid w:val="004C0BEA"/>
    <w:rsid w:val="004D3E33"/>
    <w:rsid w:val="004E1A21"/>
    <w:rsid w:val="004E3D9C"/>
    <w:rsid w:val="004E5E82"/>
    <w:rsid w:val="00510770"/>
    <w:rsid w:val="0052252B"/>
    <w:rsid w:val="00523264"/>
    <w:rsid w:val="005250F2"/>
    <w:rsid w:val="00546E87"/>
    <w:rsid w:val="00553BEF"/>
    <w:rsid w:val="00565D72"/>
    <w:rsid w:val="00572EE7"/>
    <w:rsid w:val="00576373"/>
    <w:rsid w:val="0058350D"/>
    <w:rsid w:val="005862E3"/>
    <w:rsid w:val="00590B99"/>
    <w:rsid w:val="005A1D84"/>
    <w:rsid w:val="005A24D7"/>
    <w:rsid w:val="005A70EA"/>
    <w:rsid w:val="005C3963"/>
    <w:rsid w:val="005C7BCE"/>
    <w:rsid w:val="005D173C"/>
    <w:rsid w:val="005D1840"/>
    <w:rsid w:val="005D35E4"/>
    <w:rsid w:val="005D7522"/>
    <w:rsid w:val="005D7910"/>
    <w:rsid w:val="005E2084"/>
    <w:rsid w:val="00602F55"/>
    <w:rsid w:val="00607A5D"/>
    <w:rsid w:val="00614C68"/>
    <w:rsid w:val="0061523A"/>
    <w:rsid w:val="0062154F"/>
    <w:rsid w:val="00626026"/>
    <w:rsid w:val="00626814"/>
    <w:rsid w:val="00631A8C"/>
    <w:rsid w:val="00632C92"/>
    <w:rsid w:val="006439D4"/>
    <w:rsid w:val="006456BF"/>
    <w:rsid w:val="00650AD5"/>
    <w:rsid w:val="00651CA2"/>
    <w:rsid w:val="00653D60"/>
    <w:rsid w:val="00653F9D"/>
    <w:rsid w:val="0065571C"/>
    <w:rsid w:val="00660D05"/>
    <w:rsid w:val="00666C66"/>
    <w:rsid w:val="00671D9A"/>
    <w:rsid w:val="00673952"/>
    <w:rsid w:val="00686C9D"/>
    <w:rsid w:val="00696A3B"/>
    <w:rsid w:val="006B2D5B"/>
    <w:rsid w:val="006B4CF4"/>
    <w:rsid w:val="006B7D14"/>
    <w:rsid w:val="006C186D"/>
    <w:rsid w:val="006D5B93"/>
    <w:rsid w:val="006E18DE"/>
    <w:rsid w:val="006E54C5"/>
    <w:rsid w:val="006F03A9"/>
    <w:rsid w:val="00706574"/>
    <w:rsid w:val="00717CC3"/>
    <w:rsid w:val="00724EFF"/>
    <w:rsid w:val="00725A7D"/>
    <w:rsid w:val="00727093"/>
    <w:rsid w:val="007279E9"/>
    <w:rsid w:val="0073085C"/>
    <w:rsid w:val="00733D8F"/>
    <w:rsid w:val="00746505"/>
    <w:rsid w:val="007465FB"/>
    <w:rsid w:val="00752FD1"/>
    <w:rsid w:val="00756AFB"/>
    <w:rsid w:val="00763030"/>
    <w:rsid w:val="00767533"/>
    <w:rsid w:val="007708BA"/>
    <w:rsid w:val="007775AE"/>
    <w:rsid w:val="00790B9E"/>
    <w:rsid w:val="00790BB3"/>
    <w:rsid w:val="00792043"/>
    <w:rsid w:val="00797EDD"/>
    <w:rsid w:val="007A1811"/>
    <w:rsid w:val="007B0322"/>
    <w:rsid w:val="007B7AF4"/>
    <w:rsid w:val="007C0E3F"/>
    <w:rsid w:val="007C206C"/>
    <w:rsid w:val="007C4537"/>
    <w:rsid w:val="007C5729"/>
    <w:rsid w:val="007D2529"/>
    <w:rsid w:val="007D3D30"/>
    <w:rsid w:val="007E0119"/>
    <w:rsid w:val="007E6CE0"/>
    <w:rsid w:val="007F59D7"/>
    <w:rsid w:val="008111E4"/>
    <w:rsid w:val="0081301C"/>
    <w:rsid w:val="00817DD6"/>
    <w:rsid w:val="008212F2"/>
    <w:rsid w:val="0082774C"/>
    <w:rsid w:val="008601AF"/>
    <w:rsid w:val="008629A9"/>
    <w:rsid w:val="00877063"/>
    <w:rsid w:val="0088513A"/>
    <w:rsid w:val="00893C19"/>
    <w:rsid w:val="00895308"/>
    <w:rsid w:val="008A0240"/>
    <w:rsid w:val="008A137E"/>
    <w:rsid w:val="008C1552"/>
    <w:rsid w:val="008D6C8D"/>
    <w:rsid w:val="008E06AD"/>
    <w:rsid w:val="008E2B54"/>
    <w:rsid w:val="008E4404"/>
    <w:rsid w:val="008E58C7"/>
    <w:rsid w:val="008F5021"/>
    <w:rsid w:val="008F6EED"/>
    <w:rsid w:val="00903D7A"/>
    <w:rsid w:val="00910495"/>
    <w:rsid w:val="0091115E"/>
    <w:rsid w:val="00913042"/>
    <w:rsid w:val="0091340F"/>
    <w:rsid w:val="00925D31"/>
    <w:rsid w:val="0094286F"/>
    <w:rsid w:val="00943573"/>
    <w:rsid w:val="00971B61"/>
    <w:rsid w:val="00973BD9"/>
    <w:rsid w:val="00980C31"/>
    <w:rsid w:val="009955FF"/>
    <w:rsid w:val="009A229F"/>
    <w:rsid w:val="009A4457"/>
    <w:rsid w:val="009A4577"/>
    <w:rsid w:val="009C1D1E"/>
    <w:rsid w:val="009D259D"/>
    <w:rsid w:val="009D4AB3"/>
    <w:rsid w:val="009D76CD"/>
    <w:rsid w:val="009F051D"/>
    <w:rsid w:val="00A00487"/>
    <w:rsid w:val="00A0362D"/>
    <w:rsid w:val="00A124E5"/>
    <w:rsid w:val="00A353B4"/>
    <w:rsid w:val="00A50D9D"/>
    <w:rsid w:val="00A53000"/>
    <w:rsid w:val="00A545C6"/>
    <w:rsid w:val="00A60C2F"/>
    <w:rsid w:val="00A63D99"/>
    <w:rsid w:val="00A75779"/>
    <w:rsid w:val="00A75F87"/>
    <w:rsid w:val="00A81A7C"/>
    <w:rsid w:val="00A90F03"/>
    <w:rsid w:val="00A95D8B"/>
    <w:rsid w:val="00A97620"/>
    <w:rsid w:val="00AA0EC6"/>
    <w:rsid w:val="00AA6B5D"/>
    <w:rsid w:val="00AB41D4"/>
    <w:rsid w:val="00AB4CD2"/>
    <w:rsid w:val="00AC0270"/>
    <w:rsid w:val="00AC3EA3"/>
    <w:rsid w:val="00AC782B"/>
    <w:rsid w:val="00AC792D"/>
    <w:rsid w:val="00AE2938"/>
    <w:rsid w:val="00AE2F83"/>
    <w:rsid w:val="00B02D50"/>
    <w:rsid w:val="00B04FA9"/>
    <w:rsid w:val="00B078A4"/>
    <w:rsid w:val="00B141FD"/>
    <w:rsid w:val="00B255DE"/>
    <w:rsid w:val="00B413D5"/>
    <w:rsid w:val="00B4256C"/>
    <w:rsid w:val="00B46A5D"/>
    <w:rsid w:val="00B4714A"/>
    <w:rsid w:val="00B5402D"/>
    <w:rsid w:val="00B657B8"/>
    <w:rsid w:val="00B768BC"/>
    <w:rsid w:val="00B831A7"/>
    <w:rsid w:val="00B84920"/>
    <w:rsid w:val="00B8556A"/>
    <w:rsid w:val="00B95066"/>
    <w:rsid w:val="00BA2762"/>
    <w:rsid w:val="00BA27EC"/>
    <w:rsid w:val="00BA3FD8"/>
    <w:rsid w:val="00BB2737"/>
    <w:rsid w:val="00BB41CE"/>
    <w:rsid w:val="00BB6949"/>
    <w:rsid w:val="00BE46FC"/>
    <w:rsid w:val="00BF3AA1"/>
    <w:rsid w:val="00BF435A"/>
    <w:rsid w:val="00BF5378"/>
    <w:rsid w:val="00BF5981"/>
    <w:rsid w:val="00BF734B"/>
    <w:rsid w:val="00C012A3"/>
    <w:rsid w:val="00C0330E"/>
    <w:rsid w:val="00C035B5"/>
    <w:rsid w:val="00C07FB4"/>
    <w:rsid w:val="00C108B6"/>
    <w:rsid w:val="00C16F19"/>
    <w:rsid w:val="00C17C18"/>
    <w:rsid w:val="00C247AC"/>
    <w:rsid w:val="00C26782"/>
    <w:rsid w:val="00C30EB1"/>
    <w:rsid w:val="00C416BD"/>
    <w:rsid w:val="00C4705E"/>
    <w:rsid w:val="00C52A7B"/>
    <w:rsid w:val="00C560CA"/>
    <w:rsid w:val="00C6324C"/>
    <w:rsid w:val="00C63EF5"/>
    <w:rsid w:val="00C67227"/>
    <w:rsid w:val="00C679AA"/>
    <w:rsid w:val="00C724CF"/>
    <w:rsid w:val="00C74980"/>
    <w:rsid w:val="00C75972"/>
    <w:rsid w:val="00C812B9"/>
    <w:rsid w:val="00C82792"/>
    <w:rsid w:val="00C863CA"/>
    <w:rsid w:val="00C948FD"/>
    <w:rsid w:val="00CA5C95"/>
    <w:rsid w:val="00CB0B9F"/>
    <w:rsid w:val="00CB2220"/>
    <w:rsid w:val="00CB34BD"/>
    <w:rsid w:val="00CB43D5"/>
    <w:rsid w:val="00CB5860"/>
    <w:rsid w:val="00CB5BE1"/>
    <w:rsid w:val="00CC352D"/>
    <w:rsid w:val="00CC76F9"/>
    <w:rsid w:val="00CD066B"/>
    <w:rsid w:val="00CD113F"/>
    <w:rsid w:val="00CD171C"/>
    <w:rsid w:val="00CD3ECE"/>
    <w:rsid w:val="00CD46E2"/>
    <w:rsid w:val="00CF119E"/>
    <w:rsid w:val="00CF1607"/>
    <w:rsid w:val="00D00D0B"/>
    <w:rsid w:val="00D04B69"/>
    <w:rsid w:val="00D17FBC"/>
    <w:rsid w:val="00D31875"/>
    <w:rsid w:val="00D40420"/>
    <w:rsid w:val="00D537FA"/>
    <w:rsid w:val="00D6716E"/>
    <w:rsid w:val="00D80D99"/>
    <w:rsid w:val="00D9503C"/>
    <w:rsid w:val="00D9796A"/>
    <w:rsid w:val="00D97F04"/>
    <w:rsid w:val="00DB6203"/>
    <w:rsid w:val="00DD73EF"/>
    <w:rsid w:val="00DE23E8"/>
    <w:rsid w:val="00DE24ED"/>
    <w:rsid w:val="00DF187F"/>
    <w:rsid w:val="00DF3678"/>
    <w:rsid w:val="00E0128B"/>
    <w:rsid w:val="00E02004"/>
    <w:rsid w:val="00E11C78"/>
    <w:rsid w:val="00E2258F"/>
    <w:rsid w:val="00E24DAA"/>
    <w:rsid w:val="00E32B2A"/>
    <w:rsid w:val="00E34E9B"/>
    <w:rsid w:val="00E36619"/>
    <w:rsid w:val="00E5183C"/>
    <w:rsid w:val="00E538CE"/>
    <w:rsid w:val="00E64E17"/>
    <w:rsid w:val="00E66EF4"/>
    <w:rsid w:val="00E733D8"/>
    <w:rsid w:val="00E777BD"/>
    <w:rsid w:val="00E852EA"/>
    <w:rsid w:val="00E86514"/>
    <w:rsid w:val="00E9607F"/>
    <w:rsid w:val="00E973E4"/>
    <w:rsid w:val="00E97813"/>
    <w:rsid w:val="00EA3D3C"/>
    <w:rsid w:val="00EA79CF"/>
    <w:rsid w:val="00EB097D"/>
    <w:rsid w:val="00EC7CC3"/>
    <w:rsid w:val="00ED3234"/>
    <w:rsid w:val="00F0396B"/>
    <w:rsid w:val="00F0787D"/>
    <w:rsid w:val="00F109CD"/>
    <w:rsid w:val="00F15218"/>
    <w:rsid w:val="00F254A4"/>
    <w:rsid w:val="00F46494"/>
    <w:rsid w:val="00F46698"/>
    <w:rsid w:val="00F53B2A"/>
    <w:rsid w:val="00F558AB"/>
    <w:rsid w:val="00F55BF1"/>
    <w:rsid w:val="00F61D89"/>
    <w:rsid w:val="00F6232C"/>
    <w:rsid w:val="00F81683"/>
    <w:rsid w:val="00F84470"/>
    <w:rsid w:val="00F86ABB"/>
    <w:rsid w:val="00F97039"/>
    <w:rsid w:val="00FA4B87"/>
    <w:rsid w:val="00FC0816"/>
    <w:rsid w:val="00FC0AD1"/>
    <w:rsid w:val="00FD5C68"/>
    <w:rsid w:val="00FD7648"/>
    <w:rsid w:val="00FE2770"/>
    <w:rsid w:val="00FF5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BEA237"/>
  <w15:docId w15:val="{2A240C39-EC51-441C-A0ED-9F673DB3B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049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5308"/>
    <w:rPr>
      <w:color w:val="605E5C"/>
      <w:shd w:val="clear" w:color="auto" w:fill="E1DFDD"/>
    </w:rPr>
  </w:style>
  <w:style w:type="table" w:customStyle="1" w:styleId="1">
    <w:name w:val="표 구분선1"/>
    <w:basedOn w:val="TableNormal"/>
    <w:next w:val="TableGrid"/>
    <w:uiPriority w:val="59"/>
    <w:rsid w:val="00C26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표 눈금 밝게1"/>
    <w:basedOn w:val="TableNormal"/>
    <w:next w:val="TableNormal"/>
    <w:uiPriority w:val="40"/>
    <w:rsid w:val="00C26782"/>
    <w:pPr>
      <w:spacing w:after="0" w:line="240" w:lineRule="auto"/>
      <w:jc w:val="both"/>
    </w:pPr>
    <w:rPr>
      <w:rFonts w:asciiTheme="minorHAnsi" w:hAnsiTheme="minorHAnsi"/>
      <w:kern w:val="2"/>
      <w:sz w:val="20"/>
      <w:lang w:eastAsia="ko-KR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2">
    <w:name w:val="표 구분선2"/>
    <w:basedOn w:val="TableNormal"/>
    <w:next w:val="TableGrid"/>
    <w:uiPriority w:val="59"/>
    <w:rsid w:val="00C26782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Batang" w:hAnsi="Times New Roman" w:cs="Times New Roman"/>
      <w:sz w:val="20"/>
      <w:szCs w:val="20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6fd1d3709ebdae3c6e0eeb2d23db798b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830d6d9b807b871f8ec19ed92d251fd0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FRONDOC-1086935359-10120</_dlc_DocId>
    <_dlc_DocIdUrl xmlns="26005759-6815-4540-b8ea-913958d74f23">
      <Url>https://frontiersin.sharepoint.com/Publishing/PubOps/Production/_layouts/15/DocIdRedir.aspx?ID=FRONDOC-1086935359-10120</Url>
      <Description>FRONDOC-1086935359-10120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7D19558-80B8-407F-9A85-A5582859B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47FD6E-73F0-4542-8474-D6680317EF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D27EE1-C706-400C-B8BD-C7E8D92232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0633FE-2C4D-43D3-9027-7B70B5BC8799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51F9E78B-9130-4244-A349-202827F2937E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2</TotalTime>
  <Pages>1</Pages>
  <Words>1092</Words>
  <Characters>6231</Characters>
  <Application>Microsoft Office Word</Application>
  <DocSecurity>0</DocSecurity>
  <Lines>51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India Humphreys</cp:lastModifiedBy>
  <cp:revision>4</cp:revision>
  <cp:lastPrinted>2024-09-30T02:03:00Z</cp:lastPrinted>
  <dcterms:created xsi:type="dcterms:W3CDTF">2024-09-30T02:03:00Z</dcterms:created>
  <dcterms:modified xsi:type="dcterms:W3CDTF">2024-10-17T09:54:00Z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1f20ac40-4545-4ae8-9e88-2ffc72570862</vt:lpwstr>
  </property>
  <property fmtid="{D5CDD505-2E9C-101B-9397-08002B2CF9AE}" pid="4" name="Order">
    <vt:r8>1012000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