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CBC26" w14:textId="77777777" w:rsidR="00BA09D8" w:rsidRPr="001549D3" w:rsidRDefault="00BA09D8" w:rsidP="00BA09D8">
      <w:pPr>
        <w:pStyle w:val="SupplementaryMaterial"/>
        <w:rPr>
          <w:b w:val="0"/>
        </w:rPr>
      </w:pPr>
      <w:r w:rsidRPr="001549D3">
        <w:t>Supplementary Material</w:t>
      </w:r>
    </w:p>
    <w:p w14:paraId="6D16778C" w14:textId="77777777" w:rsidR="00342631" w:rsidRDefault="00342631" w:rsidP="00DE6C96"/>
    <w:p w14:paraId="5CCCEB0D" w14:textId="0EB6B097" w:rsidR="00BA09D8" w:rsidRPr="00BA09D8" w:rsidRDefault="00BA09D8" w:rsidP="00BA09D8">
      <w:pPr>
        <w:rPr>
          <w:b/>
          <w:bCs/>
        </w:rPr>
      </w:pPr>
      <w:r w:rsidRPr="00BA09D8">
        <w:rPr>
          <w:b/>
          <w:bCs/>
        </w:rPr>
        <w:t>1</w:t>
      </w:r>
      <w:r w:rsidRPr="00BA09D8">
        <w:rPr>
          <w:b/>
          <w:bCs/>
        </w:rPr>
        <w:tab/>
        <w:t>Supplementary Data</w:t>
      </w:r>
    </w:p>
    <w:p w14:paraId="7FE0C590" w14:textId="77777777" w:rsidR="00BA09D8" w:rsidRDefault="00BA09D8" w:rsidP="00DE6C96"/>
    <w:p w14:paraId="6ED333F3" w14:textId="53814076" w:rsidR="008F4B14" w:rsidRDefault="008F4B14" w:rsidP="008F4B14">
      <w:r>
        <w:t>The datasets generated for this stud</w:t>
      </w:r>
      <w:r w:rsidRPr="00657900">
        <w:t xml:space="preserve">y can be found in the </w:t>
      </w:r>
      <w:proofErr w:type="spellStart"/>
      <w:r w:rsidRPr="00657900">
        <w:t>ForenSeq</w:t>
      </w:r>
      <w:proofErr w:type="spellEnd"/>
      <w:r w:rsidRPr="00657900">
        <w:t xml:space="preserve"> Study (R01HG011268) OSF repository (</w:t>
      </w:r>
      <w:hyperlink r:id="rId7" w:history="1">
        <w:r w:rsidRPr="00D30A33">
          <w:rPr>
            <w:rStyle w:val="Hyperlink"/>
            <w:bdr w:val="none" w:sz="0" w:space="0" w:color="auto" w:frame="1"/>
            <w:shd w:val="clear" w:color="auto" w:fill="FFFFFF"/>
          </w:rPr>
          <w:t>https://osf.io/n9tfu/</w:t>
        </w:r>
      </w:hyperlink>
      <w:r w:rsidRPr="00D30A33">
        <w:t>).</w:t>
      </w:r>
      <w:r w:rsidRPr="00657900">
        <w:t xml:space="preserve"> Raw</w:t>
      </w:r>
      <w:r w:rsidRPr="00547EBC">
        <w:t xml:space="preserve"> data containing identifiers (e.g., Twitter</w:t>
      </w:r>
      <w:r>
        <w:t>/X</w:t>
      </w:r>
      <w:r w:rsidRPr="00547EBC">
        <w:t xml:space="preserve"> user names) are not available for public review</w:t>
      </w:r>
      <w:r w:rsidRPr="00161AB6">
        <w:t xml:space="preserve"> </w:t>
      </w:r>
      <w:r>
        <w:fldChar w:fldCharType="begin"/>
      </w:r>
      <w:r>
        <w:instrText xml:space="preserve"> ADDIN EN.CITE &lt;EndNote&gt;&lt;Cite&gt;&lt;Author&gt;Williams&lt;/Author&gt;&lt;Year&gt;2017&lt;/Year&gt;&lt;RecNum&gt;2217&lt;/RecNum&gt;&lt;DisplayText&gt;(Williams, Burnap, and Sloan 2017)&lt;/DisplayText&gt;&lt;record&gt;&lt;rec-number&gt;2217&lt;/rec-number&gt;&lt;foreign-keys&gt;&lt;key app="EN" db-id="szfw2f0emt599teaw9f5z2av2d2fxr5sww0p" timestamp="1581541841"&gt;2217&lt;/key&gt;&lt;/foreign-keys&gt;&lt;ref-type name="Journal Article"&gt;17&lt;/ref-type&gt;&lt;contributors&gt;&lt;authors&gt;&lt;author&gt;Williams, M. L.&lt;/author&gt;&lt;author&gt;Burnap, P.&lt;/author&gt;&lt;author&gt;Sloan, L.&lt;/author&gt;&lt;/authors&gt;&lt;/contributors&gt;&lt;auth-address&gt;Cardiff University, UK.&lt;/auth-address&gt;&lt;titles&gt;&lt;title&gt;Towards an ethical framework for publishing Twitter data in social research: Taking into account users&amp;apos; views, online context and algorithmic estimation&lt;/title&gt;&lt;secondary-title&gt;Sociology&lt;/secondary-title&gt;&lt;/titles&gt;&lt;pages&gt;1149-1168&lt;/pages&gt;&lt;volume&gt;51&lt;/volume&gt;&lt;number&gt;6&lt;/number&gt;&lt;edition&gt;2017/12/26&lt;/edition&gt;&lt;keywords&gt;&lt;keyword&gt;Twitter&lt;/keyword&gt;&lt;keyword&gt;algorithms&lt;/keyword&gt;&lt;keyword&gt;computational social science&lt;/keyword&gt;&lt;keyword&gt;context collapse&lt;/keyword&gt;&lt;keyword&gt;ethics&lt;/keyword&gt;&lt;keyword&gt;social data science&lt;/keyword&gt;&lt;keyword&gt;social media&lt;/keyword&gt;&lt;/keywords&gt;&lt;dates&gt;&lt;year&gt;2017&lt;/year&gt;&lt;pub-dates&gt;&lt;date&gt;Dec&lt;/date&gt;&lt;/pub-dates&gt;&lt;/dates&gt;&lt;isbn&gt;0038-0385 (Print)&amp;#xD;0038-0385 (Linking)&lt;/isbn&gt;&lt;accession-num&gt;29276313&lt;/accession-num&gt;&lt;urls&gt;&lt;related-urls&gt;&lt;url&gt;https://www.ncbi.nlm.nih.gov/pubmed/29276313&lt;/url&gt;&lt;/related-urls&gt;&lt;/urls&gt;&lt;custom2&gt;PMC5718335&lt;/custom2&gt;&lt;electronic-resource-num&gt;10.1177/0038038517708140&lt;/electronic-resource-num&gt;&lt;/record&gt;&lt;/Cite&gt;&lt;/EndNote&gt;</w:instrText>
      </w:r>
      <w:r>
        <w:fldChar w:fldCharType="separate"/>
      </w:r>
      <w:r>
        <w:rPr>
          <w:noProof/>
        </w:rPr>
        <w:t>(Williams, Burnap, and Sloan 2017)</w:t>
      </w:r>
      <w:r>
        <w:fldChar w:fldCharType="end"/>
      </w:r>
      <w:r w:rsidRPr="00547EBC">
        <w:t xml:space="preserve">. </w:t>
      </w:r>
      <w:r w:rsidR="00313BA6">
        <w:t>Posts are archived with usernames removed to prevent identification.</w:t>
      </w:r>
      <w:r w:rsidRPr="0076095E">
        <w:t xml:space="preserve"> All data are available upon request to the corresponding author; data will be shared in keeping with appropriate human </w:t>
      </w:r>
      <w:proofErr w:type="gramStart"/>
      <w:r w:rsidRPr="0076095E">
        <w:t>subjects</w:t>
      </w:r>
      <w:proofErr w:type="gramEnd"/>
      <w:r w:rsidRPr="0076095E">
        <w:t xml:space="preserve"> protections.</w:t>
      </w:r>
    </w:p>
    <w:p w14:paraId="43A5F485" w14:textId="77777777" w:rsidR="00BA09D8" w:rsidRDefault="00BA09D8" w:rsidP="00BA09D8"/>
    <w:p w14:paraId="3E0DD6B9" w14:textId="183B23DC" w:rsidR="00BA09D8" w:rsidRPr="00BA09D8" w:rsidRDefault="00BA09D8" w:rsidP="00BA09D8">
      <w:pPr>
        <w:rPr>
          <w:b/>
          <w:bCs/>
        </w:rPr>
      </w:pPr>
      <w:r w:rsidRPr="00BA09D8">
        <w:rPr>
          <w:b/>
          <w:bCs/>
        </w:rPr>
        <w:t>2</w:t>
      </w:r>
      <w:r w:rsidRPr="00BA09D8">
        <w:rPr>
          <w:b/>
          <w:bCs/>
        </w:rPr>
        <w:tab/>
        <w:t>Supplementary Figures and Tables</w:t>
      </w:r>
    </w:p>
    <w:p w14:paraId="7204BF43" w14:textId="77777777" w:rsidR="00BA09D8" w:rsidRDefault="00BA09D8" w:rsidP="00DE6C96"/>
    <w:p w14:paraId="6457AF13" w14:textId="77777777" w:rsidR="00BA09D8" w:rsidRPr="00537D49" w:rsidRDefault="00BA09D8" w:rsidP="00DE6C96"/>
    <w:p w14:paraId="75A00B7C" w14:textId="090FBE0A" w:rsidR="00C1087B" w:rsidRPr="00537D49" w:rsidRDefault="00BA09D8" w:rsidP="00DE6C96">
      <w:pPr>
        <w:rPr>
          <w:color w:val="000000" w:themeColor="text1"/>
        </w:rPr>
      </w:pPr>
      <w:r>
        <w:rPr>
          <w:b/>
          <w:bCs/>
          <w:color w:val="000000" w:themeColor="text1"/>
        </w:rPr>
        <w:t xml:space="preserve">Supplementary </w:t>
      </w:r>
      <w:r w:rsidRPr="00BA09D8">
        <w:rPr>
          <w:b/>
          <w:bCs/>
          <w:color w:val="000000" w:themeColor="text1"/>
        </w:rPr>
        <w:t>T</w:t>
      </w:r>
      <w:r w:rsidR="00C1087B" w:rsidRPr="00BA09D8">
        <w:rPr>
          <w:b/>
          <w:bCs/>
          <w:color w:val="000000" w:themeColor="text1"/>
        </w:rPr>
        <w:t>able S1</w:t>
      </w:r>
      <w:r w:rsidR="00C1087B" w:rsidRPr="00537D49">
        <w:rPr>
          <w:color w:val="000000" w:themeColor="text1"/>
        </w:rPr>
        <w:t xml:space="preserve">. </w:t>
      </w:r>
      <w:r w:rsidR="00537D49" w:rsidRPr="00537D49">
        <w:t>Brainstormed terms for Twitter/X advanced searches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8"/>
        <w:gridCol w:w="2641"/>
        <w:gridCol w:w="1703"/>
        <w:gridCol w:w="1988"/>
      </w:tblGrid>
      <w:tr w:rsidR="00537D49" w:rsidRPr="00537D49" w14:paraId="12FF0978" w14:textId="77777777" w:rsidTr="008F3189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DE04499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b/>
                <w:color w:val="000000" w:themeColor="text1"/>
                <w:sz w:val="20"/>
                <w:szCs w:val="20"/>
              </w:rPr>
              <w:t>General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FB459B4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b/>
                <w:color w:val="000000" w:themeColor="text1"/>
                <w:sz w:val="20"/>
                <w:szCs w:val="20"/>
              </w:rPr>
              <w:t>Law enforcement-related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4E22A1B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b/>
                <w:color w:val="000000" w:themeColor="text1"/>
                <w:sz w:val="20"/>
                <w:szCs w:val="20"/>
              </w:rPr>
              <w:t>DNA-related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3760DDF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b/>
                <w:color w:val="000000" w:themeColor="text1"/>
                <w:sz w:val="20"/>
                <w:szCs w:val="20"/>
              </w:rPr>
              <w:t>Genealogy-related</w:t>
            </w:r>
          </w:p>
        </w:tc>
      </w:tr>
      <w:tr w:rsidR="00537D49" w:rsidRPr="00537D49" w14:paraId="6FF27231" w14:textId="77777777" w:rsidTr="008F3189">
        <w:tc>
          <w:tcPr>
            <w:tcW w:w="0" w:type="auto"/>
            <w:tcBorders>
              <w:bottom w:val="nil"/>
            </w:tcBorders>
          </w:tcPr>
          <w:p w14:paraId="5D1AF1D2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investigative genetic genealogy</w:t>
            </w:r>
          </w:p>
        </w:tc>
        <w:tc>
          <w:tcPr>
            <w:tcW w:w="0" w:type="auto"/>
            <w:tcBorders>
              <w:bottom w:val="nil"/>
            </w:tcBorders>
          </w:tcPr>
          <w:p w14:paraId="6DBBEC17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law enforcement</w:t>
            </w:r>
          </w:p>
        </w:tc>
        <w:tc>
          <w:tcPr>
            <w:tcW w:w="0" w:type="auto"/>
            <w:tcBorders>
              <w:bottom w:val="nil"/>
            </w:tcBorders>
          </w:tcPr>
          <w:p w14:paraId="5D5D1049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DNA</w:t>
            </w:r>
          </w:p>
        </w:tc>
        <w:tc>
          <w:tcPr>
            <w:tcW w:w="0" w:type="auto"/>
            <w:tcBorders>
              <w:bottom w:val="nil"/>
            </w:tcBorders>
          </w:tcPr>
          <w:p w14:paraId="5646A9F1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genetic genealogy*</w:t>
            </w:r>
          </w:p>
        </w:tc>
      </w:tr>
      <w:tr w:rsidR="00537D49" w:rsidRPr="00537D49" w14:paraId="7C174BA2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4313B45E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investigative genealogy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5FB49A5" w14:textId="77777777" w:rsidR="00537D49" w:rsidRPr="00537D49" w:rsidRDefault="00537D49" w:rsidP="008F3189">
            <w:pPr>
              <w:rPr>
                <w:strike/>
                <w:color w:val="000000" w:themeColor="text1"/>
                <w:sz w:val="20"/>
                <w:szCs w:val="20"/>
              </w:rPr>
            </w:pPr>
            <w:r w:rsidRPr="00537D49">
              <w:rPr>
                <w:strike/>
                <w:color w:val="000000" w:themeColor="text1"/>
                <w:sz w:val="20"/>
                <w:szCs w:val="20"/>
              </w:rPr>
              <w:t>LE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445346D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genetic*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F9329C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genealogy*</w:t>
            </w:r>
          </w:p>
        </w:tc>
      </w:tr>
      <w:tr w:rsidR="00537D49" w:rsidRPr="00537D49" w14:paraId="1C3F7159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24BD7233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forensic genetic genealogy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2D2DB08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cop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E2986D7" w14:textId="77777777" w:rsidR="00537D49" w:rsidRPr="00537D49" w:rsidRDefault="00537D49" w:rsidP="008F3189">
            <w:pPr>
              <w:rPr>
                <w:strike/>
                <w:color w:val="000000" w:themeColor="text1"/>
                <w:sz w:val="20"/>
                <w:szCs w:val="20"/>
              </w:rPr>
            </w:pPr>
            <w:r w:rsidRPr="00537D49">
              <w:rPr>
                <w:strike/>
                <w:color w:val="000000" w:themeColor="text1"/>
                <w:sz w:val="20"/>
                <w:szCs w:val="20"/>
              </w:rPr>
              <w:t>genetic database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A26C424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family tree</w:t>
            </w:r>
          </w:p>
        </w:tc>
      </w:tr>
      <w:tr w:rsidR="00537D49" w:rsidRPr="00537D49" w14:paraId="72D46F86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48EC15C2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forensic genealogy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40B96AF" w14:textId="77777777" w:rsidR="00537D49" w:rsidRPr="00537D49" w:rsidRDefault="00537D49" w:rsidP="008F318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cops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BA07DEE" w14:textId="77777777" w:rsidR="00537D49" w:rsidRPr="00537D49" w:rsidRDefault="00537D49" w:rsidP="008F3189">
            <w:pPr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70C02CF" w14:textId="77777777" w:rsidR="00537D49" w:rsidRPr="00537D49" w:rsidRDefault="00537D49" w:rsidP="008F318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537D49">
              <w:rPr>
                <w:bCs/>
                <w:color w:val="000000" w:themeColor="text1"/>
                <w:sz w:val="20"/>
                <w:szCs w:val="20"/>
              </w:rPr>
              <w:t>relative*</w:t>
            </w:r>
          </w:p>
        </w:tc>
      </w:tr>
      <w:tr w:rsidR="00537D49" w:rsidRPr="00537D49" w14:paraId="2E103118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5AC76DF3" w14:textId="4F43AF86" w:rsidR="00537D49" w:rsidRPr="005A263C" w:rsidRDefault="005A263C" w:rsidP="008F3189">
            <w:pPr>
              <w:rPr>
                <w:color w:val="000000" w:themeColor="text1"/>
                <w:sz w:val="20"/>
                <w:szCs w:val="20"/>
              </w:rPr>
            </w:pPr>
            <w:r w:rsidRPr="005A263C">
              <w:rPr>
                <w:color w:val="000000" w:themeColor="text1"/>
                <w:sz w:val="20"/>
                <w:szCs w:val="20"/>
              </w:rPr>
              <w:t>IGG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FD1F04D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bCs/>
                <w:color w:val="000000" w:themeColor="text1"/>
                <w:sz w:val="20"/>
                <w:szCs w:val="20"/>
              </w:rPr>
              <w:t>detective*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3FC7877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7A63371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537D49">
              <w:rPr>
                <w:color w:val="000000" w:themeColor="text1"/>
                <w:sz w:val="20"/>
                <w:szCs w:val="20"/>
              </w:rPr>
              <w:t>ancestr</w:t>
            </w:r>
            <w:proofErr w:type="spellEnd"/>
            <w:r w:rsidRPr="00537D49">
              <w:rPr>
                <w:color w:val="000000" w:themeColor="text1"/>
                <w:sz w:val="20"/>
                <w:szCs w:val="20"/>
              </w:rPr>
              <w:t>*</w:t>
            </w:r>
          </w:p>
        </w:tc>
      </w:tr>
      <w:tr w:rsidR="00537D49" w:rsidRPr="00537D49" w14:paraId="71EBF088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3E3844A7" w14:textId="77777777" w:rsidR="00537D49" w:rsidRPr="005A263C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A263C">
              <w:rPr>
                <w:color w:val="000000" w:themeColor="text1"/>
                <w:sz w:val="20"/>
                <w:szCs w:val="20"/>
              </w:rPr>
              <w:t>FGG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FAE99D5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police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85027B8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6107F2E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familial DNA</w:t>
            </w:r>
          </w:p>
        </w:tc>
      </w:tr>
      <w:tr w:rsidR="00537D49" w:rsidRPr="00537D49" w14:paraId="4306BD66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0377961C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C657A9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criminal*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D1DBDAB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90229B4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familial searching</w:t>
            </w:r>
          </w:p>
        </w:tc>
      </w:tr>
      <w:tr w:rsidR="00537D49" w:rsidRPr="00537D49" w14:paraId="1089E02C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749CD82E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01E4CA7" w14:textId="77777777" w:rsidR="00537D49" w:rsidRPr="00537D49" w:rsidRDefault="00537D49" w:rsidP="008F3189">
            <w:pPr>
              <w:rPr>
                <w:strike/>
                <w:color w:val="000000" w:themeColor="text1"/>
                <w:sz w:val="20"/>
                <w:szCs w:val="20"/>
              </w:rPr>
            </w:pPr>
            <w:r w:rsidRPr="00537D49">
              <w:rPr>
                <w:strike/>
                <w:color w:val="000000" w:themeColor="text1"/>
                <w:sz w:val="20"/>
                <w:szCs w:val="20"/>
              </w:rPr>
              <w:t>perp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56F8ABE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32A8055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537D49">
              <w:rPr>
                <w:color w:val="000000" w:themeColor="text1"/>
                <w:sz w:val="20"/>
                <w:szCs w:val="20"/>
              </w:rPr>
              <w:t>GEDmatch</w:t>
            </w:r>
            <w:proofErr w:type="spellEnd"/>
          </w:p>
        </w:tc>
      </w:tr>
      <w:tr w:rsidR="00537D49" w:rsidRPr="00537D49" w14:paraId="50A807B5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1469C0AC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81131F2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perpetrator*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6B5D1E1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8416ABA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Family Tree DNA</w:t>
            </w:r>
          </w:p>
        </w:tc>
      </w:tr>
      <w:tr w:rsidR="00537D49" w:rsidRPr="00537D49" w14:paraId="7B79BBC4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593C960D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4554EC3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suspect*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7BB40BE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5AF91D0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537D49" w:rsidRPr="00537D49" w14:paraId="5246BDDE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08253AEE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7525F28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victim*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E1938D4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8A5F8CE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537D49" w:rsidRPr="00537D49" w14:paraId="507C97A6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7EEECEFA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A874B27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cold case*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35AD416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E871D51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537D49" w:rsidRPr="00537D49" w14:paraId="7CC3AB9E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56D29272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74902C4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crime*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6FC13DC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F92C606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537D49" w:rsidRPr="00537D49" w14:paraId="0033C886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799BCBA0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8DFA34C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investigation*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6888348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E2157D8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537D49" w:rsidRPr="00537D49" w14:paraId="4680619F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5DA061FE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CDC38A5" w14:textId="77777777" w:rsidR="00537D49" w:rsidRPr="00537D49" w:rsidRDefault="00537D49" w:rsidP="008F3189">
            <w:pPr>
              <w:rPr>
                <w:strike/>
                <w:color w:val="000000" w:themeColor="text1"/>
                <w:sz w:val="20"/>
                <w:szCs w:val="20"/>
              </w:rPr>
            </w:pPr>
            <w:r w:rsidRPr="00537D49">
              <w:rPr>
                <w:strike/>
                <w:color w:val="000000" w:themeColor="text1"/>
                <w:sz w:val="20"/>
                <w:szCs w:val="20"/>
              </w:rPr>
              <w:t>solve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7760554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5B75D3A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537D49" w:rsidRPr="00537D49" w14:paraId="52409397" w14:textId="77777777" w:rsidTr="008F3189">
        <w:tc>
          <w:tcPr>
            <w:tcW w:w="0" w:type="auto"/>
            <w:tcBorders>
              <w:top w:val="nil"/>
            </w:tcBorders>
          </w:tcPr>
          <w:p w14:paraId="462DEBA6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14:paraId="6AB625CE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forensic*</w:t>
            </w:r>
          </w:p>
        </w:tc>
        <w:tc>
          <w:tcPr>
            <w:tcW w:w="0" w:type="auto"/>
            <w:tcBorders>
              <w:top w:val="nil"/>
            </w:tcBorders>
          </w:tcPr>
          <w:p w14:paraId="68D53C41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</w:tcBorders>
          </w:tcPr>
          <w:p w14:paraId="57758372" w14:textId="77777777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537D49" w:rsidRPr="00537D49" w14:paraId="2A109373" w14:textId="77777777" w:rsidTr="008F3189">
        <w:tc>
          <w:tcPr>
            <w:tcW w:w="0" w:type="auto"/>
            <w:gridSpan w:val="4"/>
          </w:tcPr>
          <w:p w14:paraId="126AE645" w14:textId="3F5E15E2" w:rsidR="00537D49" w:rsidRPr="00537D49" w:rsidRDefault="00537D49" w:rsidP="008F3189">
            <w:pPr>
              <w:rPr>
                <w:color w:val="000000" w:themeColor="text1"/>
                <w:sz w:val="20"/>
                <w:szCs w:val="20"/>
              </w:rPr>
            </w:pPr>
            <w:r w:rsidRPr="00537D49">
              <w:rPr>
                <w:color w:val="000000" w:themeColor="text1"/>
                <w:sz w:val="20"/>
                <w:szCs w:val="20"/>
              </w:rPr>
              <w:t>Strikethrough terms were brainstormed but not searched</w:t>
            </w:r>
            <w:r w:rsidR="008F4B14">
              <w:rPr>
                <w:color w:val="000000" w:themeColor="text1"/>
                <w:sz w:val="20"/>
                <w:szCs w:val="20"/>
              </w:rPr>
              <w:t>. Common misspellings of company names were considered.</w:t>
            </w:r>
          </w:p>
        </w:tc>
      </w:tr>
    </w:tbl>
    <w:p w14:paraId="0A5CA79C" w14:textId="77777777" w:rsidR="00537D49" w:rsidRDefault="00537D49" w:rsidP="00DE6C96"/>
    <w:p w14:paraId="3ADEF8C1" w14:textId="455341AE" w:rsidR="000802DC" w:rsidRDefault="000802DC" w:rsidP="00DE6C96"/>
    <w:p w14:paraId="21F5BAD5" w14:textId="77777777" w:rsidR="009F26EB" w:rsidRDefault="009F26EB" w:rsidP="00DE6C96"/>
    <w:p w14:paraId="73DE95D0" w14:textId="77777777" w:rsidR="009F26EB" w:rsidRDefault="009F26EB" w:rsidP="00DE6C96"/>
    <w:p w14:paraId="61135AFB" w14:textId="77777777" w:rsidR="009F26EB" w:rsidRDefault="009F26EB" w:rsidP="00DE6C96">
      <w:pPr>
        <w:sectPr w:rsidR="009F26EB" w:rsidSect="009F26EB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2503E7" w14:textId="77777777" w:rsidR="009F26EB" w:rsidRDefault="009F26EB" w:rsidP="00DE6C96"/>
    <w:p w14:paraId="4E186CDF" w14:textId="38208E8C" w:rsidR="005A263C" w:rsidRDefault="00BA09D8" w:rsidP="00DE6C96">
      <w:r>
        <w:rPr>
          <w:b/>
          <w:bCs/>
          <w:color w:val="000000" w:themeColor="text1"/>
        </w:rPr>
        <w:t xml:space="preserve">Supplementary </w:t>
      </w:r>
      <w:r w:rsidRPr="00BA09D8">
        <w:rPr>
          <w:b/>
          <w:bCs/>
          <w:color w:val="000000" w:themeColor="text1"/>
        </w:rPr>
        <w:t>T</w:t>
      </w:r>
      <w:r w:rsidR="005A263C" w:rsidRPr="00BA09D8">
        <w:rPr>
          <w:b/>
          <w:bCs/>
        </w:rPr>
        <w:t>able S2</w:t>
      </w:r>
      <w:r w:rsidR="005A263C">
        <w:t xml:space="preserve">. </w:t>
      </w:r>
      <w:r w:rsidR="009F26EB">
        <w:t>Advanced search results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2"/>
        <w:gridCol w:w="2808"/>
        <w:gridCol w:w="2070"/>
        <w:gridCol w:w="1350"/>
        <w:gridCol w:w="2058"/>
        <w:gridCol w:w="1498"/>
        <w:gridCol w:w="2204"/>
      </w:tblGrid>
      <w:tr w:rsidR="00C90733" w:rsidRPr="00C90733" w14:paraId="0D772B0F" w14:textId="77777777" w:rsidTr="00C90733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6531EE" w14:textId="31F085AE" w:rsidR="009F26EB" w:rsidRPr="00C90733" w:rsidRDefault="009F26EB" w:rsidP="009F26EB">
            <w:pPr>
              <w:rPr>
                <w:b/>
                <w:sz w:val="20"/>
                <w:szCs w:val="20"/>
              </w:rPr>
            </w:pPr>
            <w:r w:rsidRPr="00C90733">
              <w:rPr>
                <w:b/>
                <w:sz w:val="20"/>
                <w:szCs w:val="20"/>
              </w:rPr>
              <w:t>Included</w:t>
            </w:r>
          </w:p>
        </w:tc>
        <w:tc>
          <w:tcPr>
            <w:tcW w:w="2808" w:type="dxa"/>
            <w:tcBorders>
              <w:bottom w:val="single" w:sz="4" w:space="0" w:color="auto"/>
            </w:tcBorders>
            <w:vAlign w:val="center"/>
          </w:tcPr>
          <w:p w14:paraId="00549F8F" w14:textId="682C2A71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b/>
                <w:sz w:val="20"/>
                <w:szCs w:val="20"/>
              </w:rPr>
              <w:t>General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14:paraId="2703CE0D" w14:textId="73B6BF51" w:rsidR="009F26EB" w:rsidRPr="00C90733" w:rsidRDefault="009F26EB" w:rsidP="00CA1412">
            <w:pPr>
              <w:rPr>
                <w:b/>
                <w:sz w:val="20"/>
                <w:szCs w:val="20"/>
              </w:rPr>
            </w:pPr>
            <w:r w:rsidRPr="00C90733">
              <w:rPr>
                <w:b/>
                <w:sz w:val="20"/>
                <w:szCs w:val="20"/>
              </w:rPr>
              <w:t>Law enforcement-related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4929917B" w14:textId="71A1E691" w:rsidR="009F26EB" w:rsidRPr="00C90733" w:rsidRDefault="009F26EB" w:rsidP="00CA1412">
            <w:pPr>
              <w:rPr>
                <w:b/>
                <w:sz w:val="20"/>
                <w:szCs w:val="20"/>
              </w:rPr>
            </w:pPr>
            <w:r w:rsidRPr="00C90733">
              <w:rPr>
                <w:b/>
                <w:sz w:val="20"/>
                <w:szCs w:val="20"/>
              </w:rPr>
              <w:t>DNA-related</w:t>
            </w:r>
          </w:p>
        </w:tc>
        <w:tc>
          <w:tcPr>
            <w:tcW w:w="2058" w:type="dxa"/>
            <w:tcBorders>
              <w:bottom w:val="single" w:sz="4" w:space="0" w:color="auto"/>
            </w:tcBorders>
            <w:vAlign w:val="center"/>
          </w:tcPr>
          <w:p w14:paraId="1E3CA409" w14:textId="76B59885" w:rsidR="009F26EB" w:rsidRPr="00C90733" w:rsidRDefault="009F26EB" w:rsidP="00CA1412">
            <w:pPr>
              <w:rPr>
                <w:b/>
                <w:sz w:val="20"/>
                <w:szCs w:val="20"/>
              </w:rPr>
            </w:pPr>
            <w:r w:rsidRPr="00C90733">
              <w:rPr>
                <w:b/>
                <w:sz w:val="20"/>
                <w:szCs w:val="20"/>
              </w:rPr>
              <w:t>Genealogy-related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5AFCA96" w14:textId="0D4EAC82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b/>
                <w:sz w:val="20"/>
                <w:szCs w:val="20"/>
              </w:rPr>
              <w:t>Age of 10</w:t>
            </w:r>
            <w:r w:rsidRPr="00C90733">
              <w:rPr>
                <w:b/>
                <w:sz w:val="20"/>
                <w:szCs w:val="20"/>
                <w:vertAlign w:val="superscript"/>
              </w:rPr>
              <w:t>th</w:t>
            </w:r>
            <w:r w:rsidRPr="00C90733">
              <w:rPr>
                <w:b/>
                <w:sz w:val="20"/>
                <w:szCs w:val="20"/>
              </w:rPr>
              <w:t xml:space="preserve"> tweet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3FBC9BD" w14:textId="105966D1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b/>
                <w:sz w:val="20"/>
                <w:szCs w:val="20"/>
              </w:rPr>
              <w:t>Number of relevant tweets</w:t>
            </w:r>
          </w:p>
        </w:tc>
      </w:tr>
      <w:tr w:rsidR="00C90733" w:rsidRPr="00C90733" w14:paraId="2FB44E8D" w14:textId="77777777" w:rsidTr="00C90733">
        <w:tc>
          <w:tcPr>
            <w:tcW w:w="0" w:type="auto"/>
            <w:tcBorders>
              <w:bottom w:val="nil"/>
            </w:tcBorders>
          </w:tcPr>
          <w:p w14:paraId="089DEEEE" w14:textId="1ADC68B4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bottom w:val="nil"/>
            </w:tcBorders>
          </w:tcPr>
          <w:p w14:paraId="2FBB984C" w14:textId="22393B20" w:rsidR="009F26EB" w:rsidRPr="00C90733" w:rsidRDefault="009F26EB" w:rsidP="009F26EB">
            <w:pPr>
              <w:ind w:left="90" w:hanging="90"/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investigative genetic genealogy</w:t>
            </w:r>
          </w:p>
        </w:tc>
        <w:tc>
          <w:tcPr>
            <w:tcW w:w="2070" w:type="dxa"/>
            <w:tcBorders>
              <w:bottom w:val="nil"/>
            </w:tcBorders>
          </w:tcPr>
          <w:p w14:paraId="43BAED0C" w14:textId="77777777" w:rsidR="009F26EB" w:rsidRPr="00C90733" w:rsidRDefault="009F26EB" w:rsidP="00CA1412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bottom w:val="nil"/>
            </w:tcBorders>
          </w:tcPr>
          <w:p w14:paraId="6990765A" w14:textId="58049AFE" w:rsidR="009F26EB" w:rsidRPr="00C90733" w:rsidRDefault="009F26EB" w:rsidP="00CA1412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tcBorders>
              <w:bottom w:val="nil"/>
            </w:tcBorders>
            <w:vAlign w:val="bottom"/>
          </w:tcPr>
          <w:p w14:paraId="674EA7EE" w14:textId="744BFD31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bottom w:val="nil"/>
            </w:tcBorders>
            <w:vAlign w:val="bottom"/>
          </w:tcPr>
          <w:p w14:paraId="690A41A9" w14:textId="1048623B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 days</w:t>
            </w:r>
          </w:p>
        </w:tc>
        <w:tc>
          <w:tcPr>
            <w:tcW w:w="0" w:type="auto"/>
            <w:tcBorders>
              <w:bottom w:val="nil"/>
            </w:tcBorders>
            <w:vAlign w:val="bottom"/>
          </w:tcPr>
          <w:p w14:paraId="4985DE77" w14:textId="4FA97D95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</w:t>
            </w:r>
            <w:r w:rsidR="00FE5EF1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3F4331CF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18C37A3D" w14:textId="35C08726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33365077" w14:textId="2DE3D733" w:rsidR="009F26EB" w:rsidRPr="00C90733" w:rsidRDefault="009F26EB" w:rsidP="009F26EB">
            <w:pPr>
              <w:ind w:left="90" w:hanging="90"/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investigative genealogy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 w14:paraId="1CD943F0" w14:textId="77777777" w:rsidR="009F26EB" w:rsidRPr="00C90733" w:rsidRDefault="009F26EB" w:rsidP="00CA1412">
            <w:pPr>
              <w:rPr>
                <w:strike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2965FB2" w14:textId="7524B8FA" w:rsidR="009F26EB" w:rsidRPr="00C90733" w:rsidRDefault="009F26EB" w:rsidP="00CA1412">
            <w:pPr>
              <w:rPr>
                <w:strike/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7B1F37CF" w14:textId="57C9D061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E0FB34F" w14:textId="43ED2330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1.5 months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B5ECF4B" w14:textId="163D9483" w:rsidR="009F26EB" w:rsidRPr="00C90733" w:rsidRDefault="00FE5EF1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289705B0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777B801B" w14:textId="4114383A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0FDAA992" w14:textId="1E35228F" w:rsidR="00FE5EF1" w:rsidRPr="00C90733" w:rsidRDefault="00FE5EF1" w:rsidP="00FE5EF1">
            <w:pPr>
              <w:ind w:left="90" w:hanging="90"/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forensic genetic genealogy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 w14:paraId="3E92AEA3" w14:textId="77777777" w:rsidR="00FE5EF1" w:rsidRPr="00C90733" w:rsidRDefault="00FE5EF1" w:rsidP="00FE5EF1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53158FD" w14:textId="560FFE11" w:rsidR="00FE5EF1" w:rsidRPr="00C90733" w:rsidRDefault="00FE5EF1" w:rsidP="00FE5EF1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3FBF2627" w14:textId="32F0B7D9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FEB5C56" w14:textId="7B6BB34A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13 days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342111A" w14:textId="0582C239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48A2E9DF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736BC895" w14:textId="2C4925DA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44C1F25A" w14:textId="57EE7E2F" w:rsidR="00FE5EF1" w:rsidRPr="00C90733" w:rsidRDefault="00FE5EF1" w:rsidP="00FE5EF1">
            <w:pPr>
              <w:ind w:left="90" w:hanging="90"/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forensic genealogy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 w14:paraId="3E990A30" w14:textId="77777777" w:rsidR="00FE5EF1" w:rsidRPr="00C90733" w:rsidRDefault="00FE5EF1" w:rsidP="00FE5EF1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D8ABA35" w14:textId="1C42829A" w:rsidR="00FE5EF1" w:rsidRPr="00C90733" w:rsidRDefault="00FE5EF1" w:rsidP="00FE5EF1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3CCB6562" w14:textId="4A0813E9" w:rsidR="00FE5EF1" w:rsidRPr="00C90733" w:rsidRDefault="00FE5EF1" w:rsidP="00FE5EF1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3F215C4" w14:textId="6DCA0954" w:rsidR="00FE5EF1" w:rsidRPr="00C90733" w:rsidRDefault="00FE5EF1" w:rsidP="00FE5EF1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5 days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939C763" w14:textId="32CCF84A" w:rsidR="00FE5EF1" w:rsidRPr="00C90733" w:rsidRDefault="00FE5EF1" w:rsidP="00FE5EF1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282A5CDD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1E0E4D4E" w14:textId="3FBDE7C8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</w:tcPr>
          <w:p w14:paraId="2CF2DFBD" w14:textId="08FAF178" w:rsidR="009F26EB" w:rsidRPr="00C90733" w:rsidRDefault="009F26EB" w:rsidP="009F26EB">
            <w:pPr>
              <w:ind w:left="90" w:hanging="90"/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IGG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 w14:paraId="03C5CBE2" w14:textId="77777777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D6DF754" w14:textId="1028AEC7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498160B1" w14:textId="5A45FD02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BB843CD" w14:textId="06892D33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42 min</w:t>
            </w:r>
            <w:r w:rsidR="00C90733" w:rsidRPr="00C90733">
              <w:rPr>
                <w:sz w:val="20"/>
                <w:szCs w:val="20"/>
              </w:rPr>
              <w:t>utes</w:t>
            </w: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70DD17C" w14:textId="3C06FBD6" w:rsidR="009F26EB" w:rsidRPr="00C90733" w:rsidRDefault="00C90733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none</w:t>
            </w:r>
          </w:p>
        </w:tc>
      </w:tr>
      <w:tr w:rsidR="00C90733" w:rsidRPr="00C90733" w14:paraId="4B92E74A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00C23DC" w14:textId="7371ADE8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2FCD76A" w14:textId="25B87278" w:rsidR="009F26EB" w:rsidRPr="00C90733" w:rsidRDefault="009F26EB" w:rsidP="009F26EB">
            <w:pPr>
              <w:ind w:left="90" w:hanging="90"/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FGG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5D35A0B" w14:textId="77777777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BCFC911" w14:textId="562B4A6F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8B8D1E9" w14:textId="1F31F30D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2DDB816" w14:textId="3E5514F4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6 h</w:t>
            </w:r>
            <w:r w:rsidR="00C90733" w:rsidRPr="00C90733">
              <w:rPr>
                <w:sz w:val="20"/>
                <w:szCs w:val="20"/>
              </w:rPr>
              <w:t>ours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EEBEA93" w14:textId="33403661" w:rsidR="009F26EB" w:rsidRPr="00C90733" w:rsidRDefault="00C90733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none</w:t>
            </w:r>
          </w:p>
        </w:tc>
      </w:tr>
      <w:tr w:rsidR="00C90733" w:rsidRPr="00C90733" w14:paraId="62EC12FD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3E01644" w14:textId="6B299DB5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AEFFA6D" w14:textId="61119CB8" w:rsidR="009F26EB" w:rsidRPr="00C90733" w:rsidRDefault="009F26EB" w:rsidP="00CA1412">
            <w:pPr>
              <w:rPr>
                <w:strike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783BDDE" w14:textId="3811A625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law enforcement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16F5ACB" w14:textId="49460B72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A5FD1B8" w14:textId="3E2B37AD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1B1D73B" w14:textId="253319D0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8 months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E9AC7B5" w14:textId="243035AE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5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3E8EE1A3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E042987" w14:textId="03E2060E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35611BB" w14:textId="7BB63501" w:rsidR="009F26EB" w:rsidRPr="00C90733" w:rsidRDefault="009F26EB" w:rsidP="00CA1412">
            <w:pPr>
              <w:rPr>
                <w:strike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A78CFB2" w14:textId="181FAA24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law enforcement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0161CE5" w14:textId="3A2219D6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FA1E3FB" w14:textId="1FDEB750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genetic genealogy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83CD49E" w14:textId="3471F936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27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0B583D2" w14:textId="3E59BEAC" w:rsidR="009F26EB" w:rsidRPr="00C90733" w:rsidRDefault="00FE5EF1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48A0E23F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B66313F" w14:textId="36940F55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859E1E9" w14:textId="181C525D" w:rsidR="009F26EB" w:rsidRPr="00C90733" w:rsidRDefault="009F26EB" w:rsidP="00CA1412">
            <w:pPr>
              <w:rPr>
                <w:strike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C5611DA" w14:textId="198A9D06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cop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E0E9F77" w14:textId="67516F27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157B282" w14:textId="6DBDA7E4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CFAEFCE" w14:textId="13724C62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24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1CE7665" w14:textId="7586F31A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2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25B10E0D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450FBA1" w14:textId="514992AE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C571046" w14:textId="11907BF3" w:rsidR="009F26EB" w:rsidRPr="00C90733" w:rsidRDefault="009F26EB" w:rsidP="00CA1412">
            <w:pPr>
              <w:rPr>
                <w:strike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6110DF5" w14:textId="0775C411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cop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95D6A97" w14:textId="4BEF64D1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DNA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BDC4A6C" w14:textId="1115006A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1E0A5A5" w14:textId="22E9152F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2.5 years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23F6923" w14:textId="28A6B1F8" w:rsidR="009F26EB" w:rsidRPr="00C90733" w:rsidRDefault="00FE5EF1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74E9C5E5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5AF7BA1A" w14:textId="691CFCFA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02E886C9" w14:textId="6EEFDBA9" w:rsidR="009F26EB" w:rsidRPr="00C90733" w:rsidRDefault="009F26EB" w:rsidP="00CA1412">
            <w:pPr>
              <w:rPr>
                <w:strike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359EA8BA" w14:textId="7165240D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cop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52A44BA1" w14:textId="50250B6C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genetic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766E4FED" w14:textId="0706EF65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3A6CACF" w14:textId="62DE6DC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3.5 years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0BF45E8" w14:textId="3572B7AF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7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4137A222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068D6A56" w14:textId="44D65339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1FBC73D6" w14:textId="02CAE00E" w:rsidR="009F26EB" w:rsidRPr="00C90733" w:rsidRDefault="009F26EB" w:rsidP="00CA1412">
            <w:pPr>
              <w:rPr>
                <w:strike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161A804A" w14:textId="59CFBC49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cop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185E190D" w14:textId="06402ED6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09F23CBF" w14:textId="0D155913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genetic genealogy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ABE77A1" w14:textId="0A269D54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4 months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8005E89" w14:textId="6F9B9DB0" w:rsidR="009F26EB" w:rsidRPr="00C90733" w:rsidRDefault="00FE5EF1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71C1D1F0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642A03AF" w14:textId="1821FF81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716C6CAC" w14:textId="3C021DBA" w:rsidR="009F26EB" w:rsidRPr="00C90733" w:rsidRDefault="009F26EB" w:rsidP="00CA1412">
            <w:pPr>
              <w:rPr>
                <w:strike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650108FD" w14:textId="585E2963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cops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608C00BA" w14:textId="5138AC8B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036CD1E3" w14:textId="145146C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7195022" w14:textId="066E42D0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24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1241EE3" w14:textId="74B0958E" w:rsidR="009F26EB" w:rsidRPr="00C90733" w:rsidRDefault="00C90733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10%</w:t>
            </w:r>
          </w:p>
        </w:tc>
      </w:tr>
      <w:tr w:rsidR="00C90733" w:rsidRPr="00C90733" w14:paraId="4C66DD5C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2D6A9E20" w14:textId="09FC88A8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2D9F8A30" w14:textId="383B3B98" w:rsidR="009F26EB" w:rsidRPr="00C90733" w:rsidRDefault="009F26EB" w:rsidP="00CA1412">
            <w:pPr>
              <w:rPr>
                <w:strike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1345BCBF" w14:textId="2DD502A6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cops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324914C7" w14:textId="6FBA1807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60233261" w14:textId="09F19798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genetic genealogy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C8E49CE" w14:textId="4F05C7E1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 year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9B268AE" w14:textId="76F9CC8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9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625EF176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506D2562" w14:textId="6B53B4ED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0EC69114" w14:textId="26250A90" w:rsidR="009F26EB" w:rsidRPr="00C90733" w:rsidRDefault="009F26EB" w:rsidP="00CA1412">
            <w:pPr>
              <w:rPr>
                <w:strike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7D5C50C8" w14:textId="26A44D8A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detective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28C96AD6" w14:textId="3F7E6A20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4ECBD120" w14:textId="41B9A4B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5C23342" w14:textId="2BD1E3E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26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63535D5" w14:textId="31EE63F8" w:rsidR="009F26EB" w:rsidRPr="00C90733" w:rsidRDefault="00C90733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none</w:t>
            </w:r>
          </w:p>
        </w:tc>
      </w:tr>
      <w:tr w:rsidR="00C90733" w:rsidRPr="00C90733" w14:paraId="3BC95E55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2ADADBC" w14:textId="1EFB927E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34F71C3" w14:textId="536A0A96" w:rsidR="009F26EB" w:rsidRPr="00C90733" w:rsidRDefault="009F26EB" w:rsidP="00CA1412">
            <w:pPr>
              <w:rPr>
                <w:strike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D5E861B" w14:textId="18B498AB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detective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477C1E7" w14:textId="1282D051" w:rsidR="009F26EB" w:rsidRPr="00C90733" w:rsidRDefault="009F26EB" w:rsidP="00CA1412">
            <w:pPr>
              <w:rPr>
                <w:bCs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7C0D53A" w14:textId="35F6AC3D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genetic genealogy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AB0DC4D" w14:textId="2E219EC4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1.5 month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E0047A6" w14:textId="76F3E49E" w:rsidR="009F26EB" w:rsidRPr="00C90733" w:rsidRDefault="00FE5EF1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6C891FF0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77A01CC" w14:textId="0550E9BA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C394374" w14:textId="761309A1" w:rsidR="009F26EB" w:rsidRPr="00C90733" w:rsidRDefault="009F26EB" w:rsidP="00CA1412">
            <w:pPr>
              <w:rPr>
                <w:strike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F7E31C0" w14:textId="488245C1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police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4D742B8" w14:textId="65EB64B1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3271B51" w14:textId="3BC5FFE4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1C371AB" w14:textId="5AD48A5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16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1EC97D3" w14:textId="3EEE838E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4DD6D711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E8E8ADC" w14:textId="32CB1575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39B336C" w14:textId="53656517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AF544D4" w14:textId="327743D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police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FB4F815" w14:textId="24732504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DNA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64ADF26" w14:textId="2951A224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D4859FD" w14:textId="26CCDE5D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5 months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BB0EF3C" w14:textId="452B565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7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25129D6E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87BC7C2" w14:textId="6E378B98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6059432" w14:textId="73E40A14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338D1C2" w14:textId="466321D3" w:rsidR="00FE5EF1" w:rsidRPr="00C90733" w:rsidRDefault="00FE5EF1" w:rsidP="00FE5EF1">
            <w:pPr>
              <w:rPr>
                <w:strike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police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816C6D9" w14:textId="64157963" w:rsidR="00FE5EF1" w:rsidRPr="00C90733" w:rsidRDefault="00FE5EF1" w:rsidP="00FE5EF1">
            <w:pPr>
              <w:rPr>
                <w:strike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genetic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D9377C9" w14:textId="238E68A7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CCCB105" w14:textId="1C7B61B1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2.5 years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3B01496" w14:textId="129B642E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31612D56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6816F94" w14:textId="02ED9C82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62E3DC1" w14:textId="0E63A298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9D4DAA7" w14:textId="78BD419A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police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3CBC30C" w14:textId="1AE88963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D56D869" w14:textId="11B9E4E2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genetic genealogy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0E0EB0D" w14:textId="445F76DA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6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FA6142F" w14:textId="49E58721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3B5F3A77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18B0D912" w14:textId="0C234131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78150E83" w14:textId="1F616854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58B2A83A" w14:textId="496A3CA2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criminal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1034FF46" w14:textId="22791A0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40C7B4D1" w14:textId="02805E9A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0939D7C" w14:textId="1D5F61D7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19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A0D4D68" w14:textId="4375C7B3" w:rsidR="009F26EB" w:rsidRPr="00C90733" w:rsidRDefault="00C90733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none</w:t>
            </w:r>
          </w:p>
        </w:tc>
      </w:tr>
      <w:tr w:rsidR="00C90733" w:rsidRPr="00C90733" w14:paraId="2A8595D7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156B1C83" w14:textId="25DE91E5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4F52BD19" w14:textId="76EC2073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09002CF9" w14:textId="74A78D36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criminal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0238D350" w14:textId="5633F634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1E37672F" w14:textId="1FD9D300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genetic genealogy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83281CD" w14:textId="6F392402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18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4AA7634" w14:textId="45A1EBF7" w:rsidR="009F26EB" w:rsidRPr="00C90733" w:rsidRDefault="00FE5EF1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3AEDF545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0D6D411D" w14:textId="3F88A641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61D210A0" w14:textId="5BA5D5F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6E0A89E4" w14:textId="37E85A02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perpetrator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3EE8806D" w14:textId="2576B614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5ADBA312" w14:textId="3FA63FCA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60FC4F5" w14:textId="7E2755B0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&gt; 2 years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603CD75" w14:textId="2B5E7551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5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60AB131A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2E4F6149" w14:textId="28BD0579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55E723E5" w14:textId="040F0848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5DEC4C73" w14:textId="00EC3C3B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perpetrator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52DE22F5" w14:textId="05F1B9EF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5D4FA3FF" w14:textId="67E9FC3A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genetic genealogy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EDBAA7A" w14:textId="460F2F9B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5 months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C27DF37" w14:textId="708BA93D" w:rsidR="009F26EB" w:rsidRPr="00C90733" w:rsidRDefault="00FE5EF1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6F0D160E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4D04F020" w14:textId="785EE0F4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1E08A949" w14:textId="4FBD5C91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5274F056" w14:textId="31C70FD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suspect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44A9B6CC" w14:textId="5C856E9F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41D20C7A" w14:textId="167E20BA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5DA8CD2" w14:textId="4FA23216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12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C590B23" w14:textId="27711041" w:rsidR="009F26EB" w:rsidRPr="00C90733" w:rsidRDefault="00C90733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none</w:t>
            </w:r>
          </w:p>
        </w:tc>
      </w:tr>
      <w:tr w:rsidR="00C90733" w:rsidRPr="00C90733" w14:paraId="324DD157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C836E80" w14:textId="1BF124B1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413F6D8" w14:textId="2E94F92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B88CCFE" w14:textId="1D8269F8" w:rsidR="009F26EB" w:rsidRPr="00C90733" w:rsidRDefault="009F26EB" w:rsidP="00CA1412">
            <w:pPr>
              <w:rPr>
                <w:strike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suspect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9A24A84" w14:textId="444D1758" w:rsidR="009F26EB" w:rsidRPr="00C90733" w:rsidRDefault="009F26EB" w:rsidP="00CA1412">
            <w:pPr>
              <w:rPr>
                <w:strike/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977D997" w14:textId="7FBA495F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genetic genealogy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BE95D52" w14:textId="1C685B9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24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2ADD840" w14:textId="4CD07C2F" w:rsidR="009F26EB" w:rsidRPr="00C90733" w:rsidRDefault="00FE5EF1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44AAC9F5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1436495" w14:textId="6AE8EC92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E64B205" w14:textId="2427E64D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021AC50" w14:textId="4F6D7E58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victim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A5D9657" w14:textId="48461980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F6EEF10" w14:textId="289DBE7E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C4270C6" w14:textId="6A8EBBBF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 month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BED2B81" w14:textId="332A779C" w:rsidR="009F26EB" w:rsidRPr="00C90733" w:rsidRDefault="00C90733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none</w:t>
            </w:r>
          </w:p>
        </w:tc>
      </w:tr>
      <w:tr w:rsidR="00C90733" w:rsidRPr="00C90733" w14:paraId="66A6E818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C33A3F1" w14:textId="014E72E3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D72D564" w14:textId="29BADF3B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9714F99" w14:textId="1CDB8FEF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victim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B075422" w14:textId="6E081CCF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B95DFCF" w14:textId="46A1C0B7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genetic genealogy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33374FE" w14:textId="00C56CF3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3 months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81C098A" w14:textId="60665374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00EE8467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56DF616" w14:textId="000A53BD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5C25761" w14:textId="0112AA50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B9F1B26" w14:textId="37B10176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cold case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1E164D5" w14:textId="12B96944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E2D96DF" w14:textId="466AF742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EE62C07" w14:textId="30F16299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6 months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F33CA8D" w14:textId="1E56BD46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0AAEA8AB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6647B89" w14:textId="6A345F4A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A311EEB" w14:textId="441C644D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97C17E0" w14:textId="24D5C345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cold case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8ACEBE8" w14:textId="07A9A8B2" w:rsidR="00FE5EF1" w:rsidRPr="00C90733" w:rsidRDefault="00FE5EF1" w:rsidP="00FE5EF1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CB3F5D5" w14:textId="109C8375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genetic genealogy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CE2DC9B" w14:textId="37604387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14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635D80F" w14:textId="46E5D6D6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358067F3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13A01F5F" w14:textId="04C88784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4A0DCBA5" w14:textId="1040C262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0E4A4E83" w14:textId="71B6AA4A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crime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53B2BBB3" w14:textId="7FB4C24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1080DB7C" w14:textId="5F6BE93B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AD7A024" w14:textId="030B5D03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8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D273DF4" w14:textId="49AC5E05" w:rsidR="009F26EB" w:rsidRPr="00C90733" w:rsidRDefault="00C90733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none</w:t>
            </w:r>
          </w:p>
        </w:tc>
      </w:tr>
      <w:tr w:rsidR="00C90733" w:rsidRPr="00C90733" w14:paraId="59292BF5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370AA350" w14:textId="65594EBB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184AAF69" w14:textId="1F6DD177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04381774" w14:textId="121BD757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crime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76E87B7A" w14:textId="36D40AF2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15738814" w14:textId="49DF7272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genetic genealogy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FD5FC51" w14:textId="65FBF87B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15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F3D9926" w14:textId="6FC194E7" w:rsidR="009F26EB" w:rsidRPr="00C90733" w:rsidRDefault="00FE5EF1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1539311C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4EE9F3BD" w14:textId="1C038AC7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56539FAE" w14:textId="53098DFB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6121C554" w14:textId="7204A163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investigation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679C0FAA" w14:textId="7604F265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62B3D6AC" w14:textId="1C365C7A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911D907" w14:textId="0E786FF7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1.5 months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CBFCD70" w14:textId="2AC8AD4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4A63373E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114380B5" w14:textId="4EEFB422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45A5D7D2" w14:textId="70519D8F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0655627E" w14:textId="4D38D830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investigation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14B02F07" w14:textId="2E09763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DNA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24684CED" w14:textId="6C867EB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608DC4F" w14:textId="3D6C02B7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1.5 years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CF8A873" w14:textId="1C99A7D8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4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0017D7DA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48EB359B" w14:textId="5CDE4CE6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3062E15F" w14:textId="3098C887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5C6CCAF5" w14:textId="1C17A4C0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investigation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54B303DA" w14:textId="00FC6D85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genetic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71851565" w14:textId="7EB86734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2A79CC8" w14:textId="73B0F1DB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3.5 years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33695A6" w14:textId="7C45E9E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6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442F53F2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4A87C54" w14:textId="042E36A3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lastRenderedPageBreak/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71E7CF8" w14:textId="061671D6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7ACF6FC" w14:textId="60A6072D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investigation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18BE091" w14:textId="326881B8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BCB9876" w14:textId="42AA4096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genetic genealogy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E32C4F0" w14:textId="663B546B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3 months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CB9EFBF" w14:textId="1ED73642" w:rsidR="009F26EB" w:rsidRPr="00C90733" w:rsidRDefault="00FE5EF1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61AEFD69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B126920" w14:textId="286276CE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9DBE9D2" w14:textId="2619CE06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4A5E73F" w14:textId="72C12067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BA51A15" w14:textId="015B9B7B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4C1711D" w14:textId="439100BA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familial DNA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7E641F6" w14:textId="0D228270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5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77D6C42" w14:textId="5FA58A3D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8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0D8FA0CA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70624BA" w14:textId="5738F782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A5C4512" w14:textId="47018742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0D296DC" w14:textId="6E4546F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9F24F2A" w14:textId="43DC9C0E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518A575" w14:textId="1C53D88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familial searching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FD3BE8C" w14:textId="7FF2B5EF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6 months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941D4DB" w14:textId="4F674B41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2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4B835B26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87FB7F7" w14:textId="21BC4CD5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2D414FA" w14:textId="20AEC8F8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D35A2F9" w14:textId="251A776F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law enforcement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DB9F05D" w14:textId="1827A473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58F407F" w14:textId="7D1E1125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ancestry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1470BAE" w14:textId="1D3A9B52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 month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D9801A0" w14:textId="31356D92" w:rsidR="009F26EB" w:rsidRPr="00C90733" w:rsidRDefault="00FE5EF1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240861AD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B963999" w14:textId="3F7C1BE8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6611754" w14:textId="6C608B56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5C8B660" w14:textId="4410BBC0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cop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00957F2" w14:textId="1EDCD016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C6E38F7" w14:textId="40BDE1AE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ancestry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17F94F1" w14:textId="6C655840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17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681939B" w14:textId="009F44FB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2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54A9F7C5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21A4EAC4" w14:textId="1747596B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63310AA4" w14:textId="4ECE59C1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6B722F09" w14:textId="1CE8AEB8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detective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168356F8" w14:textId="22D34A7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6B7484C8" w14:textId="47000FCA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ancestry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7AC34BF" w14:textId="06F789B0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12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4705642" w14:textId="65FD25C3" w:rsidR="009F26EB" w:rsidRPr="00C90733" w:rsidRDefault="00C90733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none</w:t>
            </w:r>
          </w:p>
        </w:tc>
      </w:tr>
      <w:tr w:rsidR="00C90733" w:rsidRPr="00C90733" w14:paraId="13482C43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7CF6BF3D" w14:textId="273E11F3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77F2B386" w14:textId="5D56102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34DE23FA" w14:textId="30439F52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police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4916F0E2" w14:textId="1A67FFF6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35C0FCC3" w14:textId="3437E8BD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ancestry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023D762" w14:textId="6169D0C5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2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A0A96CE" w14:textId="0990CE30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7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2AFD528E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01C7745E" w14:textId="07A20250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29E999AC" w14:textId="49B6E6EF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01B9284A" w14:textId="7399465E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criminal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374B5954" w14:textId="40D73062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6A4B8F47" w14:textId="1E2A2EA8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ancestry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0AEB911" w14:textId="337AF95F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5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9FEB1F2" w14:textId="6BD91D3D" w:rsidR="009F26EB" w:rsidRPr="00C90733" w:rsidRDefault="00C90733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none</w:t>
            </w:r>
          </w:p>
        </w:tc>
      </w:tr>
      <w:tr w:rsidR="00C90733" w:rsidRPr="00C90733" w14:paraId="74AFAF0F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216C73DC" w14:textId="2AAE9BF6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2AAC3D19" w14:textId="08C64A33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2CB0A05B" w14:textId="3D535E18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perpetrator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0F048659" w14:textId="64A248FE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61D09E1A" w14:textId="37EAC037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ancestry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BA2BC27" w14:textId="0FBD8942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5 months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D190A5E" w14:textId="56BD7630" w:rsidR="009F26EB" w:rsidRPr="00C90733" w:rsidRDefault="00C90733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none</w:t>
            </w:r>
          </w:p>
        </w:tc>
      </w:tr>
      <w:tr w:rsidR="00C90733" w:rsidRPr="00C90733" w14:paraId="465A4880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61196295" w14:textId="18F92FE1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06813029" w14:textId="3A19452B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25215363" w14:textId="07B2A31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suspect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0A88C32D" w14:textId="3A4ADA37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244EC146" w14:textId="6BBA8374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ancestry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BB45064" w14:textId="754750F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8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F7CEB44" w14:textId="4E7CB8B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2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78D1ED64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B8CDD1F" w14:textId="134353F9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384D45B" w14:textId="767F56C3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9D3AEFA" w14:textId="195C8834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victim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8EC99B1" w14:textId="5717775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7D0F239" w14:textId="3CF8E697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ancestry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5E91CCA" w14:textId="4BFAD39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3 days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B027868" w14:textId="44FC8497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4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256F84DA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F52C4BC" w14:textId="2851ACF3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E08EBA9" w14:textId="0E30765F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745869D" w14:textId="163B748A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cold case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14A2C2C" w14:textId="3F0C54A1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58D667B" w14:textId="576849AA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ancestry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CA15600" w14:textId="70947EC1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7 weeks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46D0542" w14:textId="05AB7239" w:rsidR="009F26EB" w:rsidRPr="00C90733" w:rsidRDefault="00FE5EF1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414BF70A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EFA5D7A" w14:textId="6D3F77A6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ED0DD0E" w14:textId="7439D3D4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DBD41FE" w14:textId="6EC79CC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crime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0999A4C" w14:textId="1CA9F442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FC1142C" w14:textId="508DAE63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ancestry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D2FCF86" w14:textId="0BCF9AB7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19 hours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E3924F8" w14:textId="52E4A661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4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2F57E5AE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A609DFE" w14:textId="36DE0B2C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72F5BC5" w14:textId="69806A7E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EE0687D" w14:textId="395293BE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investigation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21547AB" w14:textId="603998DB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56B572B" w14:textId="417F7C0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ancestry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1FBE39C" w14:textId="366F27D6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2 weeks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757D374" w14:textId="03554A4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0C5929AC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32569DA" w14:textId="0B056B49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9E5924E" w14:textId="7E8254FD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72A7CF3" w14:textId="0C42D49D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law enforcement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4083C1C" w14:textId="63F59A9E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AF6E319" w14:textId="5DBE5B25" w:rsidR="00FE5EF1" w:rsidRPr="00C90733" w:rsidRDefault="00FE5EF1" w:rsidP="00FE5EF1">
            <w:pPr>
              <w:rPr>
                <w:sz w:val="20"/>
                <w:szCs w:val="20"/>
              </w:rPr>
            </w:pPr>
            <w:proofErr w:type="spellStart"/>
            <w:r w:rsidRPr="00C90733">
              <w:rPr>
                <w:sz w:val="20"/>
                <w:szCs w:val="20"/>
              </w:rPr>
              <w:t>GEDmatch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C73299F" w14:textId="61580FE9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3 months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910960B" w14:textId="5CE756C0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5C14E0DA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5A736A5B" w14:textId="72BC70FA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0B6431FB" w14:textId="6903595B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1DDE17BE" w14:textId="2BD720E9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cop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6C419848" w14:textId="75E81835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2B7BEE34" w14:textId="3B636A64" w:rsidR="00FE5EF1" w:rsidRPr="00C90733" w:rsidRDefault="00FE5EF1" w:rsidP="00FE5EF1">
            <w:pPr>
              <w:rPr>
                <w:sz w:val="20"/>
                <w:szCs w:val="20"/>
              </w:rPr>
            </w:pPr>
            <w:proofErr w:type="spellStart"/>
            <w:r w:rsidRPr="00C90733">
              <w:rPr>
                <w:sz w:val="20"/>
                <w:szCs w:val="20"/>
              </w:rPr>
              <w:t>GEDmatch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C6E17E2" w14:textId="0A674F50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1.5 years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6970E85" w14:textId="10EACE44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0CCA3CE5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312AD9D5" w14:textId="3C5AFDD4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62690FEB" w14:textId="4087E408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73948C4D" w14:textId="2F0BB263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cops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24D74F53" w14:textId="7A6AFFE6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730AE576" w14:textId="68000D77" w:rsidR="00FE5EF1" w:rsidRPr="00C90733" w:rsidRDefault="00FE5EF1" w:rsidP="00FE5EF1">
            <w:pPr>
              <w:rPr>
                <w:sz w:val="20"/>
                <w:szCs w:val="20"/>
              </w:rPr>
            </w:pPr>
            <w:proofErr w:type="spellStart"/>
            <w:r w:rsidRPr="00C90733">
              <w:rPr>
                <w:sz w:val="20"/>
                <w:szCs w:val="20"/>
              </w:rPr>
              <w:t>GEDmatch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411D68F" w14:textId="385A7898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1.5 years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B60D4A3" w14:textId="2EED2E85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2B9FD77D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42453577" w14:textId="6A44EE6E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2E1EFD17" w14:textId="3843D6EE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75E02070" w14:textId="3115BE2E" w:rsidR="009F26EB" w:rsidRPr="00C90733" w:rsidRDefault="00FE5EF1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d</w:t>
            </w:r>
            <w:r w:rsidR="009F26EB" w:rsidRPr="00C90733">
              <w:rPr>
                <w:sz w:val="20"/>
                <w:szCs w:val="20"/>
              </w:rPr>
              <w:t>etective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324954A9" w14:textId="7D4FD353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4241A77E" w14:textId="032C632D" w:rsidR="009F26EB" w:rsidRPr="00C90733" w:rsidRDefault="009F26EB" w:rsidP="00CA1412">
            <w:pPr>
              <w:rPr>
                <w:sz w:val="20"/>
                <w:szCs w:val="20"/>
              </w:rPr>
            </w:pPr>
            <w:proofErr w:type="spellStart"/>
            <w:r w:rsidRPr="00C90733">
              <w:rPr>
                <w:sz w:val="20"/>
                <w:szCs w:val="20"/>
              </w:rPr>
              <w:t>GEDmatch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BC36D47" w14:textId="01D13278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11 months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3443B32" w14:textId="6B8E510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7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7F882BEF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2F92699C" w14:textId="3981F864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55B3D476" w14:textId="1D994201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6EEA8FC7" w14:textId="372AFA4B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police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379AA820" w14:textId="23EAAF32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43309D94" w14:textId="09963FBF" w:rsidR="00FE5EF1" w:rsidRPr="00C90733" w:rsidRDefault="00FE5EF1" w:rsidP="00FE5EF1">
            <w:pPr>
              <w:rPr>
                <w:sz w:val="20"/>
                <w:szCs w:val="20"/>
              </w:rPr>
            </w:pPr>
            <w:proofErr w:type="spellStart"/>
            <w:r w:rsidRPr="00C90733">
              <w:rPr>
                <w:sz w:val="20"/>
                <w:szCs w:val="20"/>
              </w:rPr>
              <w:t>GEDmatch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B1A1B52" w14:textId="5189D180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5 months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396E97C" w14:textId="2FBA9F71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5DD34059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1BA7AC95" w14:textId="362C5AEB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01CAF341" w14:textId="1B85D62A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61E2B371" w14:textId="106F8A1B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criminal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510AE40C" w14:textId="148DEDDB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29DB83B7" w14:textId="24AE8BAA" w:rsidR="00FE5EF1" w:rsidRPr="00C90733" w:rsidRDefault="00FE5EF1" w:rsidP="00FE5EF1">
            <w:pPr>
              <w:rPr>
                <w:sz w:val="20"/>
                <w:szCs w:val="20"/>
              </w:rPr>
            </w:pPr>
            <w:proofErr w:type="spellStart"/>
            <w:r w:rsidRPr="00C90733">
              <w:rPr>
                <w:sz w:val="20"/>
                <w:szCs w:val="20"/>
              </w:rPr>
              <w:t>GEDmatch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558D7C6" w14:textId="2F370647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1.5 years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C5AAE09" w14:textId="3FAC3D41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791A4CBB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7F24DBFE" w14:textId="0ADD05B9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267FA89" w14:textId="7875CCC4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A032D03" w14:textId="05B5F8A6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perpetrator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6E2C4B9" w14:textId="4FBD7F84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4A1D7FB" w14:textId="664A9875" w:rsidR="00FE5EF1" w:rsidRPr="00C90733" w:rsidRDefault="00FE5EF1" w:rsidP="00FE5EF1">
            <w:pPr>
              <w:rPr>
                <w:sz w:val="20"/>
                <w:szCs w:val="20"/>
              </w:rPr>
            </w:pPr>
            <w:proofErr w:type="spellStart"/>
            <w:r w:rsidRPr="00C90733">
              <w:rPr>
                <w:sz w:val="20"/>
                <w:szCs w:val="20"/>
              </w:rPr>
              <w:t>GEDmatch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FE78BCD" w14:textId="6CF8960D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&gt; 4 years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0EB2C96" w14:textId="77275221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23388847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0BED0A8" w14:textId="6AF81323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50E8219" w14:textId="5A3D6E4B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8A1A30A" w14:textId="7EFD4392" w:rsidR="009F26EB" w:rsidRPr="00C90733" w:rsidRDefault="00FE5EF1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s</w:t>
            </w:r>
            <w:r w:rsidR="009F26EB" w:rsidRPr="00C90733">
              <w:rPr>
                <w:sz w:val="20"/>
                <w:szCs w:val="20"/>
              </w:rPr>
              <w:t>uspect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BF8AC0C" w14:textId="33D1D966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2DED140A" w14:textId="7B25491B" w:rsidR="009F26EB" w:rsidRPr="00C90733" w:rsidRDefault="009F26EB" w:rsidP="00CA1412">
            <w:pPr>
              <w:rPr>
                <w:sz w:val="20"/>
                <w:szCs w:val="20"/>
              </w:rPr>
            </w:pPr>
            <w:proofErr w:type="spellStart"/>
            <w:r w:rsidRPr="00C90733">
              <w:rPr>
                <w:sz w:val="20"/>
                <w:szCs w:val="20"/>
              </w:rPr>
              <w:t>GEDmatch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B2688A3" w14:textId="17A15CC6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6 months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054E096" w14:textId="7A21107E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9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71357C9F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BB22657" w14:textId="72E15C00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CBC04AC" w14:textId="01BD0D17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40BF4A0" w14:textId="18203BF1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victim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9B49C88" w14:textId="5F0B4E08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0E5D15D" w14:textId="56F73BCD" w:rsidR="00FE5EF1" w:rsidRPr="00C90733" w:rsidRDefault="00FE5EF1" w:rsidP="00FE5EF1">
            <w:pPr>
              <w:rPr>
                <w:sz w:val="20"/>
                <w:szCs w:val="20"/>
              </w:rPr>
            </w:pPr>
            <w:proofErr w:type="spellStart"/>
            <w:r w:rsidRPr="00C90733">
              <w:rPr>
                <w:sz w:val="20"/>
                <w:szCs w:val="20"/>
              </w:rPr>
              <w:t>GEDmatch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B9DD353" w14:textId="2470C88F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&gt; 2 years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0C0D844" w14:textId="442D20E7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52494EFD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AE45B87" w14:textId="10B9E5F6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BF317AE" w14:textId="4CABD6AA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7E04C2B" w14:textId="6A08DA85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cold case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2D70547" w14:textId="76A97C1D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DF27825" w14:textId="6B225E91" w:rsidR="00FE5EF1" w:rsidRPr="00C90733" w:rsidRDefault="00FE5EF1" w:rsidP="00FE5EF1">
            <w:pPr>
              <w:rPr>
                <w:sz w:val="20"/>
                <w:szCs w:val="20"/>
              </w:rPr>
            </w:pPr>
            <w:proofErr w:type="spellStart"/>
            <w:r w:rsidRPr="00C90733">
              <w:rPr>
                <w:sz w:val="20"/>
                <w:szCs w:val="20"/>
              </w:rPr>
              <w:t>GEDmatch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9F7E6F4" w14:textId="15CAEB5F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13 months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663EB5E" w14:textId="3F3FDDBA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04BF6087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286CD41" w14:textId="10D10173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2E042B5" w14:textId="77571126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06BD7B8" w14:textId="016BAB3F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crime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43F9001" w14:textId="649D03D9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C10EC4C" w14:textId="0356E722" w:rsidR="00FE5EF1" w:rsidRPr="00C90733" w:rsidRDefault="00FE5EF1" w:rsidP="00FE5EF1">
            <w:pPr>
              <w:rPr>
                <w:sz w:val="20"/>
                <w:szCs w:val="20"/>
              </w:rPr>
            </w:pPr>
            <w:proofErr w:type="spellStart"/>
            <w:r w:rsidRPr="00C90733">
              <w:rPr>
                <w:sz w:val="20"/>
                <w:szCs w:val="20"/>
              </w:rPr>
              <w:t>GEDmatch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58427E5" w14:textId="24B451B0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4 months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09FB3225" w14:textId="358EB49F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09FF21AF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2400A061" w14:textId="266F94FD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16ED8320" w14:textId="5D225007" w:rsidR="00FE5EF1" w:rsidRPr="00C90733" w:rsidRDefault="00FE5EF1" w:rsidP="00FE5EF1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30CC1F65" w14:textId="342464DB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investigation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21DD2515" w14:textId="35F073F3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12E4F77A" w14:textId="29204466" w:rsidR="00FE5EF1" w:rsidRPr="00C90733" w:rsidRDefault="00FE5EF1" w:rsidP="00FE5EF1">
            <w:pPr>
              <w:rPr>
                <w:sz w:val="20"/>
                <w:szCs w:val="20"/>
              </w:rPr>
            </w:pPr>
            <w:proofErr w:type="spellStart"/>
            <w:r w:rsidRPr="00C90733">
              <w:rPr>
                <w:sz w:val="20"/>
                <w:szCs w:val="20"/>
              </w:rPr>
              <w:t>GEDmatch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BE463BB" w14:textId="34AE8CED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&gt; 2 years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3D2D340" w14:textId="1AE94B94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47683C49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1CC3056D" w14:textId="79EE01A9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4BA22643" w14:textId="2923C789" w:rsidR="00FE5EF1" w:rsidRPr="00C90733" w:rsidRDefault="00FE5EF1" w:rsidP="00FE5EF1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26A2B674" w14:textId="0AE569E9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law enforcement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4B3E3903" w14:textId="77777777" w:rsidR="00FE5EF1" w:rsidRPr="00C90733" w:rsidRDefault="00FE5EF1" w:rsidP="00FE5EF1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37FD8E15" w14:textId="60098C39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 DNA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D1DFCC3" w14:textId="27613E96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2 years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276820E" w14:textId="7AD76C79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4C9E2F57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1184FCC3" w14:textId="5737AF32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65DD1E61" w14:textId="18E3A2E9" w:rsidR="009F26EB" w:rsidRPr="00C90733" w:rsidRDefault="009F26EB" w:rsidP="00CA1412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6EE34B9F" w14:textId="1E3055A8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cop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20D9118B" w14:textId="77777777" w:rsidR="009F26EB" w:rsidRPr="00C90733" w:rsidRDefault="009F26EB" w:rsidP="00CA1412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4282C1DC" w14:textId="69554A96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 DNA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D53EFE3" w14:textId="58AAB5D7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&gt; 4 years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8269E93" w14:textId="2CD8759B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5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5A952229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290D735B" w14:textId="216BD482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01177950" w14:textId="048AAA69" w:rsidR="009F26EB" w:rsidRPr="00C90733" w:rsidRDefault="009F26EB" w:rsidP="00CA1412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7C95B20C" w14:textId="64B6CB52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cops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15DC7B36" w14:textId="77777777" w:rsidR="009F26EB" w:rsidRPr="00C90733" w:rsidRDefault="009F26EB" w:rsidP="00CA1412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466F876E" w14:textId="081B3B35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 DNA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FAB655F" w14:textId="280EDF8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&gt; 4 years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D5CC242" w14:textId="2218BD5E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5</w:t>
            </w:r>
            <w:r w:rsidR="00C90733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3668C2F3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556B05BB" w14:textId="439D40C2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4F357E8E" w14:textId="74A7A32C" w:rsidR="00FE5EF1" w:rsidRPr="00C90733" w:rsidRDefault="00FE5EF1" w:rsidP="00FE5EF1">
            <w:pPr>
              <w:rPr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5245003A" w14:textId="75369DBC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detective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3C268777" w14:textId="77777777" w:rsidR="00FE5EF1" w:rsidRPr="00C90733" w:rsidRDefault="00FE5EF1" w:rsidP="00FE5EF1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2D27A444" w14:textId="17BB0426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 DNA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4D59BD8" w14:textId="5DA249DC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&gt; 4 years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1C890D2" w14:textId="01EF9968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65E78EDA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9A4644A" w14:textId="21C808F4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BF72575" w14:textId="5E2BB4CF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364D571" w14:textId="671CBA39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police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E5D2505" w14:textId="77777777" w:rsidR="00FE5EF1" w:rsidRPr="00C90733" w:rsidRDefault="00FE5EF1" w:rsidP="00FE5EF1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66209E9" w14:textId="7C9AD980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 DNA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4A22E1FF" w14:textId="35F85484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&gt; 2 years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744CFE0" w14:textId="37053EA0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2C39818D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DD6EE11" w14:textId="794A34F5" w:rsidR="00FE5EF1" w:rsidRPr="00C90733" w:rsidRDefault="00FE5EF1" w:rsidP="00FE5EF1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EB5A7AE" w14:textId="4DC463B5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9EEA876" w14:textId="7F7EA1FC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criminal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3C18012" w14:textId="77777777" w:rsidR="00FE5EF1" w:rsidRPr="00C90733" w:rsidRDefault="00FE5EF1" w:rsidP="00FE5EF1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15B1E22" w14:textId="5B971070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 DNA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F9FF842" w14:textId="12CF0C65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&gt; 3 years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3703EA1F" w14:textId="431E6686" w:rsidR="00FE5EF1" w:rsidRPr="00C90733" w:rsidRDefault="00FE5EF1" w:rsidP="00FE5EF1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499F7D8F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662D593" w14:textId="7F5F782A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2DCD814" w14:textId="0231EFE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D5A4890" w14:textId="38CBF886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perpetrator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B9E9939" w14:textId="77777777" w:rsidR="009F26EB" w:rsidRPr="00C90733" w:rsidRDefault="009F26EB" w:rsidP="00CA1412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E69028A" w14:textId="4D5E8C27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 DNA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D933216" w14:textId="2CC8A179" w:rsidR="009F26EB" w:rsidRPr="00C90733" w:rsidRDefault="00C90733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no results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2F55A8B" w14:textId="3F5BBA78" w:rsidR="009F26EB" w:rsidRPr="00C90733" w:rsidRDefault="009F26EB" w:rsidP="00CA1412">
            <w:pPr>
              <w:rPr>
                <w:sz w:val="20"/>
                <w:szCs w:val="20"/>
              </w:rPr>
            </w:pPr>
          </w:p>
        </w:tc>
      </w:tr>
      <w:tr w:rsidR="00C90733" w:rsidRPr="00C90733" w14:paraId="7FE9D865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28476A1D" w14:textId="73B70D60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8B3CEA0" w14:textId="50CDEA0E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50AAC97" w14:textId="2FE257B3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suspect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58BD5E1" w14:textId="77777777" w:rsidR="009F26EB" w:rsidRPr="00C90733" w:rsidRDefault="009F26EB" w:rsidP="00CA1412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098D4FB" w14:textId="3F338A7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 DNA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22F7C85" w14:textId="2B96DF54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&gt; 3 years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52C8E444" w14:textId="4413F57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9</w:t>
            </w:r>
            <w:r w:rsidR="00FE5EF1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7B628A9F" w14:textId="77777777" w:rsidTr="00C90733"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A68B795" w14:textId="35FBA8F7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6F8D5A00" w14:textId="0698F335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CC2B6A0" w14:textId="3BBB27C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victim</w:t>
            </w:r>
          </w:p>
        </w:tc>
        <w:tc>
          <w:tcPr>
            <w:tcW w:w="1350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74E4DEEE" w14:textId="77777777" w:rsidR="009F26EB" w:rsidRPr="00C90733" w:rsidRDefault="009F26EB" w:rsidP="00CA1412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0B494341" w14:textId="37549A7A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 DNA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14A5D295" w14:textId="56025BD3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&gt; 3 years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</w:tcPr>
          <w:p w14:paraId="388C59EC" w14:textId="758CB3FD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3</w:t>
            </w:r>
            <w:r w:rsidR="00FE5EF1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02972A2B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186690D0" w14:textId="0C91D3A7" w:rsidR="009F26EB" w:rsidRPr="00C90733" w:rsidRDefault="009F26EB" w:rsidP="00CA1412">
            <w:pPr>
              <w:rPr>
                <w:rFonts w:ascii="Webdings" w:hAnsi="Webdings"/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793509C5" w14:textId="34B6F3BF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02C4CB4C" w14:textId="74A25464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cold case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52B7D855" w14:textId="77777777" w:rsidR="009F26EB" w:rsidRPr="00C90733" w:rsidRDefault="009F26EB" w:rsidP="00CA1412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71F317C9" w14:textId="7C902995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"Family Tree DNA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5E461DF" w14:textId="00224FCA" w:rsidR="009F26EB" w:rsidRPr="00C90733" w:rsidRDefault="00C90733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no results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58B7868" w14:textId="3D0D6F61" w:rsidR="009F26EB" w:rsidRPr="00C90733" w:rsidRDefault="009F26EB" w:rsidP="00CA1412">
            <w:pPr>
              <w:rPr>
                <w:sz w:val="20"/>
                <w:szCs w:val="20"/>
              </w:rPr>
            </w:pPr>
          </w:p>
        </w:tc>
      </w:tr>
      <w:tr w:rsidR="00C90733" w:rsidRPr="00C90733" w14:paraId="0F36F2F2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51C0B855" w14:textId="795B5538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09A9B2EA" w14:textId="69B1C8C4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4E418197" w14:textId="5057909A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crime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42155BBE" w14:textId="77777777" w:rsidR="009F26EB" w:rsidRPr="00C90733" w:rsidRDefault="009F26EB" w:rsidP="00CA1412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486D525A" w14:textId="4891B4A9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 DNA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4FD27BB" w14:textId="42726CA8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&gt; 2 years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EE9ED07" w14:textId="163E5B83" w:rsidR="009F26EB" w:rsidRPr="00C90733" w:rsidRDefault="00FE5EF1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100%</w:t>
            </w:r>
          </w:p>
        </w:tc>
      </w:tr>
      <w:tr w:rsidR="00C90733" w:rsidRPr="00C90733" w14:paraId="7A68141A" w14:textId="77777777" w:rsidTr="00C90733">
        <w:tc>
          <w:tcPr>
            <w:tcW w:w="0" w:type="auto"/>
            <w:tcBorders>
              <w:top w:val="nil"/>
              <w:bottom w:val="nil"/>
            </w:tcBorders>
          </w:tcPr>
          <w:p w14:paraId="028C7BBD" w14:textId="3E27D533" w:rsidR="009F26EB" w:rsidRPr="00C90733" w:rsidRDefault="00FE5EF1" w:rsidP="00CA1412">
            <w:pPr>
              <w:rPr>
                <w:rFonts w:ascii="Webdings" w:hAnsi="Webdings"/>
                <w:sz w:val="20"/>
                <w:szCs w:val="20"/>
              </w:rPr>
            </w:pPr>
            <w:r w:rsidRPr="00C90733">
              <w:rPr>
                <w:rFonts w:ascii="Webdings" w:hAnsi="Webdings"/>
                <w:sz w:val="20"/>
                <w:szCs w:val="20"/>
              </w:rPr>
              <w:t>a</w:t>
            </w:r>
          </w:p>
        </w:tc>
        <w:tc>
          <w:tcPr>
            <w:tcW w:w="2808" w:type="dxa"/>
            <w:tcBorders>
              <w:top w:val="nil"/>
              <w:bottom w:val="nil"/>
            </w:tcBorders>
            <w:vAlign w:val="bottom"/>
          </w:tcPr>
          <w:p w14:paraId="49183D36" w14:textId="646FF3FF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tcBorders>
              <w:top w:val="nil"/>
              <w:bottom w:val="nil"/>
            </w:tcBorders>
            <w:vAlign w:val="bottom"/>
          </w:tcPr>
          <w:p w14:paraId="41F10E9E" w14:textId="3F840BF8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investigation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bottom"/>
          </w:tcPr>
          <w:p w14:paraId="57CAA09C" w14:textId="77777777" w:rsidR="009F26EB" w:rsidRPr="00C90733" w:rsidRDefault="009F26EB" w:rsidP="00CA1412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nil"/>
              <w:bottom w:val="nil"/>
            </w:tcBorders>
            <w:vAlign w:val="bottom"/>
          </w:tcPr>
          <w:p w14:paraId="13805904" w14:textId="18CC9C2D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Family Tree DNA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DE3A7D9" w14:textId="3ABF34B6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&gt; 4 years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1AB0EEA" w14:textId="26DE883C" w:rsidR="009F26EB" w:rsidRPr="00C90733" w:rsidRDefault="009F26EB" w:rsidP="00CA1412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6</w:t>
            </w:r>
            <w:r w:rsidR="00FE5EF1" w:rsidRPr="00C90733">
              <w:rPr>
                <w:sz w:val="20"/>
                <w:szCs w:val="20"/>
              </w:rPr>
              <w:t>0%</w:t>
            </w:r>
          </w:p>
        </w:tc>
      </w:tr>
      <w:tr w:rsidR="00C90733" w:rsidRPr="00C90733" w14:paraId="10971B97" w14:textId="77777777" w:rsidTr="00C90733">
        <w:tc>
          <w:tcPr>
            <w:tcW w:w="0" w:type="auto"/>
            <w:tcBorders>
              <w:top w:val="single" w:sz="4" w:space="0" w:color="auto"/>
            </w:tcBorders>
          </w:tcPr>
          <w:p w14:paraId="0719DC52" w14:textId="77777777" w:rsidR="009F26EB" w:rsidRPr="00C90733" w:rsidRDefault="009F26EB" w:rsidP="005D6B10">
            <w:pPr>
              <w:rPr>
                <w:sz w:val="20"/>
                <w:szCs w:val="20"/>
              </w:rPr>
            </w:pPr>
          </w:p>
        </w:tc>
        <w:tc>
          <w:tcPr>
            <w:tcW w:w="2808" w:type="dxa"/>
            <w:tcBorders>
              <w:top w:val="single" w:sz="4" w:space="0" w:color="auto"/>
            </w:tcBorders>
          </w:tcPr>
          <w:p w14:paraId="3B3D0784" w14:textId="62B2F97B" w:rsidR="009F26EB" w:rsidRPr="00C90733" w:rsidRDefault="009F26EB" w:rsidP="005D6B10">
            <w:pPr>
              <w:rPr>
                <w:sz w:val="20"/>
                <w:szCs w:val="20"/>
              </w:rPr>
            </w:pPr>
            <w:r w:rsidRPr="00C90733">
              <w:rPr>
                <w:sz w:val="20"/>
                <w:szCs w:val="20"/>
              </w:rPr>
              <w:t>All searches conducted 8/29/22 to 9/15/22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2F562A2C" w14:textId="77777777" w:rsidR="009F26EB" w:rsidRPr="00C90733" w:rsidRDefault="009F26EB" w:rsidP="005D6B10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179C9DF2" w14:textId="77777777" w:rsidR="009F26EB" w:rsidRPr="00C90733" w:rsidRDefault="009F26EB" w:rsidP="005D6B10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398D4338" w14:textId="77777777" w:rsidR="009F26EB" w:rsidRPr="00C90733" w:rsidRDefault="009F26EB" w:rsidP="005D6B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E641D16" w14:textId="308D589D" w:rsidR="009F26EB" w:rsidRPr="00C90733" w:rsidRDefault="009F26EB" w:rsidP="005D6B1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1BCBC79" w14:textId="77777777" w:rsidR="009F26EB" w:rsidRPr="00C90733" w:rsidRDefault="009F26EB" w:rsidP="005D6B10">
            <w:pPr>
              <w:rPr>
                <w:sz w:val="20"/>
                <w:szCs w:val="20"/>
              </w:rPr>
            </w:pPr>
          </w:p>
        </w:tc>
      </w:tr>
    </w:tbl>
    <w:p w14:paraId="16F9CED2" w14:textId="77777777" w:rsidR="009F26EB" w:rsidRDefault="009F26EB" w:rsidP="000802DC">
      <w:pPr>
        <w:sectPr w:rsidR="009F26EB" w:rsidSect="00FE5EF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9D9E2B7" w14:textId="77777777" w:rsidR="000802DC" w:rsidRDefault="000802DC" w:rsidP="000802DC"/>
    <w:p w14:paraId="46DB5561" w14:textId="0D4406D5" w:rsidR="000802DC" w:rsidRPr="00537D49" w:rsidRDefault="00BA09D8" w:rsidP="000802DC">
      <w:pPr>
        <w:rPr>
          <w:color w:val="000000" w:themeColor="text1"/>
        </w:rPr>
      </w:pPr>
      <w:r>
        <w:rPr>
          <w:b/>
          <w:bCs/>
          <w:color w:val="000000" w:themeColor="text1"/>
        </w:rPr>
        <w:t xml:space="preserve">Supplementary </w:t>
      </w:r>
      <w:r w:rsidRPr="00BA09D8">
        <w:rPr>
          <w:b/>
          <w:bCs/>
          <w:color w:val="000000" w:themeColor="text1"/>
        </w:rPr>
        <w:t>T</w:t>
      </w:r>
      <w:r w:rsidR="000802DC" w:rsidRPr="00BA09D8">
        <w:rPr>
          <w:b/>
          <w:bCs/>
          <w:color w:val="000000" w:themeColor="text1"/>
        </w:rPr>
        <w:t>able S</w:t>
      </w:r>
      <w:r w:rsidR="00BF59F4" w:rsidRPr="00BA09D8">
        <w:rPr>
          <w:b/>
          <w:bCs/>
          <w:color w:val="000000" w:themeColor="text1"/>
        </w:rPr>
        <w:t>3</w:t>
      </w:r>
      <w:r w:rsidR="000802DC" w:rsidRPr="00537D49">
        <w:rPr>
          <w:color w:val="000000" w:themeColor="text1"/>
        </w:rPr>
        <w:t xml:space="preserve">. </w:t>
      </w:r>
      <w:r w:rsidR="000802DC">
        <w:t>Twitter search results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1605"/>
        <w:gridCol w:w="1272"/>
      </w:tblGrid>
      <w:tr w:rsidR="000802DC" w:rsidRPr="00537D49" w14:paraId="109A3C0C" w14:textId="77777777" w:rsidTr="000802DC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7674E57" w14:textId="7501FD81" w:rsidR="000802DC" w:rsidRPr="00537D49" w:rsidRDefault="00E668A8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Tweets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355339" w14:textId="73CA3347" w:rsidR="000802DC" w:rsidRPr="000802DC" w:rsidRDefault="000802DC" w:rsidP="008F3189">
            <w:pPr>
              <w:rPr>
                <w:color w:val="000000" w:themeColor="text1"/>
                <w:sz w:val="20"/>
                <w:szCs w:val="20"/>
              </w:rPr>
            </w:pPr>
            <w:r w:rsidRPr="000802DC">
              <w:rPr>
                <w:b/>
                <w:color w:val="000000" w:themeColor="text1"/>
                <w:sz w:val="20"/>
                <w:szCs w:val="20"/>
              </w:rPr>
              <w:t>Gender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5C66F98" w14:textId="4EFF0565" w:rsidR="000802DC" w:rsidRPr="000802DC" w:rsidRDefault="000802DC" w:rsidP="008F3189">
            <w:pPr>
              <w:rPr>
                <w:color w:val="000000" w:themeColor="text1"/>
                <w:sz w:val="20"/>
                <w:szCs w:val="20"/>
              </w:rPr>
            </w:pPr>
            <w:r w:rsidRPr="000802DC">
              <w:rPr>
                <w:b/>
                <w:color w:val="000000" w:themeColor="text1"/>
                <w:sz w:val="20"/>
                <w:szCs w:val="20"/>
              </w:rPr>
              <w:t>Thread type</w:t>
            </w:r>
          </w:p>
        </w:tc>
      </w:tr>
      <w:tr w:rsidR="000802DC" w:rsidRPr="00537D49" w14:paraId="6190DC42" w14:textId="77777777" w:rsidTr="000802DC">
        <w:tc>
          <w:tcPr>
            <w:tcW w:w="0" w:type="auto"/>
            <w:tcBorders>
              <w:bottom w:val="single" w:sz="4" w:space="0" w:color="auto"/>
            </w:tcBorders>
          </w:tcPr>
          <w:p w14:paraId="07FE45EB" w14:textId="34AE9B99" w:rsidR="000802DC" w:rsidRPr="00537D49" w:rsidRDefault="000802DC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24,209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9C3CE5A" w14:textId="6D3BE269" w:rsidR="000802DC" w:rsidRPr="000802DC" w:rsidRDefault="000802DC" w:rsidP="008F3189">
            <w:pPr>
              <w:rPr>
                <w:color w:val="000000" w:themeColor="text1"/>
                <w:sz w:val="20"/>
                <w:szCs w:val="20"/>
              </w:rPr>
            </w:pPr>
            <w:r w:rsidRPr="000802DC">
              <w:rPr>
                <w:color w:val="000000" w:themeColor="text1"/>
                <w:sz w:val="20"/>
                <w:szCs w:val="20"/>
              </w:rPr>
              <w:t>Male 5,824</w:t>
            </w:r>
          </w:p>
          <w:p w14:paraId="3EC8E1BA" w14:textId="0487B918" w:rsidR="000802DC" w:rsidRPr="000802DC" w:rsidRDefault="000802DC" w:rsidP="008F3189">
            <w:pPr>
              <w:rPr>
                <w:color w:val="000000" w:themeColor="text1"/>
                <w:sz w:val="20"/>
                <w:szCs w:val="20"/>
              </w:rPr>
            </w:pPr>
            <w:r w:rsidRPr="000802DC">
              <w:rPr>
                <w:color w:val="000000" w:themeColor="text1"/>
                <w:sz w:val="20"/>
                <w:szCs w:val="20"/>
              </w:rPr>
              <w:t>Female 6,470</w:t>
            </w:r>
          </w:p>
          <w:p w14:paraId="40CD0CA2" w14:textId="7C80DFF9" w:rsidR="000802DC" w:rsidRPr="000802DC" w:rsidRDefault="000802DC" w:rsidP="008F3189">
            <w:pPr>
              <w:rPr>
                <w:color w:val="000000" w:themeColor="text1"/>
                <w:sz w:val="20"/>
                <w:szCs w:val="20"/>
              </w:rPr>
            </w:pPr>
            <w:r w:rsidRPr="000802DC">
              <w:rPr>
                <w:color w:val="000000" w:themeColor="text1"/>
                <w:sz w:val="20"/>
                <w:szCs w:val="20"/>
              </w:rPr>
              <w:t>Unknown 11,915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CF6CA49" w14:textId="425ADEF1" w:rsidR="000802DC" w:rsidRPr="000802DC" w:rsidRDefault="000802DC" w:rsidP="008F3189">
            <w:pPr>
              <w:rPr>
                <w:color w:val="000000" w:themeColor="text1"/>
                <w:sz w:val="20"/>
                <w:szCs w:val="20"/>
              </w:rPr>
            </w:pPr>
            <w:r w:rsidRPr="000802DC">
              <w:rPr>
                <w:color w:val="000000" w:themeColor="text1"/>
                <w:sz w:val="20"/>
                <w:szCs w:val="20"/>
              </w:rPr>
              <w:t>Post 7,816</w:t>
            </w:r>
          </w:p>
          <w:p w14:paraId="39113A22" w14:textId="0A041115" w:rsidR="000802DC" w:rsidRPr="000802DC" w:rsidRDefault="000802DC" w:rsidP="008F3189">
            <w:pPr>
              <w:rPr>
                <w:color w:val="000000" w:themeColor="text1"/>
                <w:sz w:val="20"/>
                <w:szCs w:val="20"/>
              </w:rPr>
            </w:pPr>
            <w:r w:rsidRPr="000802DC">
              <w:rPr>
                <w:color w:val="000000" w:themeColor="text1"/>
                <w:sz w:val="20"/>
                <w:szCs w:val="20"/>
              </w:rPr>
              <w:t>Share 13,490</w:t>
            </w:r>
          </w:p>
          <w:p w14:paraId="156A688A" w14:textId="769E6738" w:rsidR="000802DC" w:rsidRPr="000802DC" w:rsidRDefault="000802DC" w:rsidP="008F3189">
            <w:pPr>
              <w:rPr>
                <w:color w:val="000000" w:themeColor="text1"/>
                <w:sz w:val="20"/>
                <w:szCs w:val="20"/>
              </w:rPr>
            </w:pPr>
            <w:r w:rsidRPr="000802DC">
              <w:rPr>
                <w:color w:val="000000" w:themeColor="text1"/>
                <w:sz w:val="20"/>
                <w:szCs w:val="20"/>
              </w:rPr>
              <w:t>Reply 2,903</w:t>
            </w:r>
          </w:p>
        </w:tc>
      </w:tr>
    </w:tbl>
    <w:p w14:paraId="01C604FE" w14:textId="77777777" w:rsidR="000802DC" w:rsidRPr="00537D49" w:rsidRDefault="000802DC" w:rsidP="000802DC"/>
    <w:p w14:paraId="7F891AE6" w14:textId="77777777" w:rsidR="000802DC" w:rsidRDefault="000802DC" w:rsidP="00DE6C96"/>
    <w:p w14:paraId="4A61BFF2" w14:textId="77777777" w:rsidR="00467803" w:rsidRDefault="00467803" w:rsidP="00467803"/>
    <w:p w14:paraId="230D7A89" w14:textId="722C928F" w:rsidR="00467803" w:rsidRPr="00537D49" w:rsidRDefault="00BA09D8" w:rsidP="00467803">
      <w:pPr>
        <w:rPr>
          <w:color w:val="000000" w:themeColor="text1"/>
        </w:rPr>
      </w:pPr>
      <w:r>
        <w:rPr>
          <w:b/>
          <w:bCs/>
          <w:color w:val="000000" w:themeColor="text1"/>
        </w:rPr>
        <w:t xml:space="preserve">Supplementary </w:t>
      </w:r>
      <w:r w:rsidRPr="00BA09D8">
        <w:rPr>
          <w:b/>
          <w:bCs/>
          <w:color w:val="000000" w:themeColor="text1"/>
        </w:rPr>
        <w:t>T</w:t>
      </w:r>
      <w:r w:rsidR="00467803" w:rsidRPr="00BA09D8">
        <w:rPr>
          <w:b/>
          <w:bCs/>
          <w:color w:val="000000" w:themeColor="text1"/>
        </w:rPr>
        <w:t>able S</w:t>
      </w:r>
      <w:r w:rsidR="00BF59F4" w:rsidRPr="00BA09D8">
        <w:rPr>
          <w:b/>
          <w:bCs/>
          <w:color w:val="000000" w:themeColor="text1"/>
        </w:rPr>
        <w:t>4</w:t>
      </w:r>
      <w:r w:rsidR="00467803" w:rsidRPr="00537D49">
        <w:rPr>
          <w:color w:val="000000" w:themeColor="text1"/>
        </w:rPr>
        <w:t xml:space="preserve">. </w:t>
      </w:r>
      <w:r w:rsidR="00467803">
        <w:t>Twitter bins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2494"/>
        <w:gridCol w:w="2744"/>
        <w:gridCol w:w="1450"/>
        <w:tblGridChange w:id="0">
          <w:tblGrid>
            <w:gridCol w:w="1245"/>
            <w:gridCol w:w="2494"/>
            <w:gridCol w:w="2744"/>
            <w:gridCol w:w="1450"/>
          </w:tblGrid>
        </w:tblGridChange>
      </w:tblGrid>
      <w:tr w:rsidR="00467803" w:rsidRPr="00467803" w14:paraId="17A23FA4" w14:textId="64508980" w:rsidTr="005814A0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722A885" w14:textId="2AEEC52F" w:rsidR="00467803" w:rsidRPr="00537D49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Bin number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7A7CC7B" w14:textId="4BB23F7E" w:rsidR="00467803" w:rsidRPr="000802DC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Date range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B5C868B" w14:textId="459522C4" w:rsidR="00467803" w:rsidRPr="00467803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 w:rsidRPr="00467803">
              <w:rPr>
                <w:b/>
                <w:color w:val="000000" w:themeColor="text1"/>
                <w:sz w:val="20"/>
                <w:szCs w:val="20"/>
              </w:rPr>
              <w:t xml:space="preserve">Tweets (posts, </w:t>
            </w:r>
            <w:r w:rsidR="00E668A8">
              <w:rPr>
                <w:b/>
                <w:color w:val="000000" w:themeColor="text1"/>
                <w:sz w:val="20"/>
                <w:szCs w:val="20"/>
              </w:rPr>
              <w:t>shares</w:t>
            </w:r>
            <w:r w:rsidRPr="00467803">
              <w:rPr>
                <w:b/>
                <w:color w:val="000000" w:themeColor="text1"/>
                <w:sz w:val="20"/>
                <w:szCs w:val="20"/>
              </w:rPr>
              <w:t xml:space="preserve">, </w:t>
            </w:r>
            <w:r w:rsidR="00E668A8">
              <w:rPr>
                <w:b/>
                <w:color w:val="000000" w:themeColor="text1"/>
                <w:sz w:val="20"/>
                <w:szCs w:val="20"/>
              </w:rPr>
              <w:t>replie</w:t>
            </w:r>
            <w:r w:rsidRPr="00467803">
              <w:rPr>
                <w:b/>
                <w:color w:val="000000" w:themeColor="text1"/>
                <w:sz w:val="20"/>
                <w:szCs w:val="20"/>
              </w:rPr>
              <w:t>s)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0B7DF8D" w14:textId="422D4D09" w:rsidR="00467803" w:rsidRPr="00467803" w:rsidRDefault="00467803" w:rsidP="008F3189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Top 25 peaks</w:t>
            </w:r>
            <w:r w:rsidR="008F4B14">
              <w:rPr>
                <w:b/>
                <w:color w:val="000000" w:themeColor="text1"/>
                <w:sz w:val="20"/>
                <w:szCs w:val="20"/>
              </w:rPr>
              <w:t>*</w:t>
            </w:r>
          </w:p>
        </w:tc>
      </w:tr>
      <w:tr w:rsidR="00467803" w:rsidRPr="00537D49" w14:paraId="59F999F1" w14:textId="2907D4DA" w:rsidTr="005814A0">
        <w:tc>
          <w:tcPr>
            <w:tcW w:w="0" w:type="auto"/>
            <w:tcBorders>
              <w:bottom w:val="nil"/>
            </w:tcBorders>
          </w:tcPr>
          <w:p w14:paraId="46703272" w14:textId="58B63705" w:rsidR="00467803" w:rsidRPr="00537D49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14:paraId="1A261496" w14:textId="52C8B3F2" w:rsidR="00467803" w:rsidRPr="000802DC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Apr 01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 xml:space="preserve"> 2018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– Aug 19 2018</w:t>
            </w:r>
          </w:p>
        </w:tc>
        <w:tc>
          <w:tcPr>
            <w:tcW w:w="0" w:type="auto"/>
            <w:tcBorders>
              <w:bottom w:val="nil"/>
            </w:tcBorders>
          </w:tcPr>
          <w:p w14:paraId="094C94EA" w14:textId="32A3BEDE" w:rsidR="00467803" w:rsidRPr="000802DC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3,906</w:t>
            </w:r>
            <w:r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(1,325, 2,057,</w:t>
            </w:r>
            <w:r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524)</w:t>
            </w:r>
          </w:p>
        </w:tc>
        <w:tc>
          <w:tcPr>
            <w:tcW w:w="0" w:type="auto"/>
            <w:tcBorders>
              <w:bottom w:val="nil"/>
            </w:tcBorders>
          </w:tcPr>
          <w:p w14:paraId="2C7D849E" w14:textId="0878DC0C" w:rsidR="00467803" w:rsidRDefault="00C54307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1, </w:t>
            </w:r>
            <w:r w:rsidR="00826A23">
              <w:rPr>
                <w:color w:val="000000" w:themeColor="text1"/>
                <w:sz w:val="20"/>
                <w:szCs w:val="20"/>
              </w:rPr>
              <w:t>10</w:t>
            </w:r>
            <w:r>
              <w:rPr>
                <w:color w:val="000000" w:themeColor="text1"/>
                <w:sz w:val="20"/>
                <w:szCs w:val="20"/>
              </w:rPr>
              <w:t>, 1</w:t>
            </w:r>
            <w:r w:rsidR="00826A23">
              <w:rPr>
                <w:color w:val="000000" w:themeColor="text1"/>
                <w:sz w:val="20"/>
                <w:szCs w:val="20"/>
              </w:rPr>
              <w:t>3</w:t>
            </w:r>
            <w:r>
              <w:rPr>
                <w:color w:val="000000" w:themeColor="text1"/>
                <w:sz w:val="20"/>
                <w:szCs w:val="20"/>
              </w:rPr>
              <w:t xml:space="preserve">, </w:t>
            </w:r>
            <w:r w:rsidR="008B7AA5">
              <w:rPr>
                <w:color w:val="000000" w:themeColor="text1"/>
                <w:sz w:val="20"/>
                <w:szCs w:val="20"/>
              </w:rPr>
              <w:t>1</w:t>
            </w:r>
            <w:r w:rsidR="00826A23"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00467803" w:rsidRPr="00537D49" w14:paraId="42D168BE" w14:textId="66556312" w:rsidTr="005814A0">
        <w:tc>
          <w:tcPr>
            <w:tcW w:w="0" w:type="auto"/>
            <w:tcBorders>
              <w:top w:val="nil"/>
              <w:bottom w:val="nil"/>
            </w:tcBorders>
          </w:tcPr>
          <w:p w14:paraId="4FBA34C8" w14:textId="09086928" w:rsidR="00467803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587AEDB" w14:textId="4C3A3F05" w:rsidR="00467803" w:rsidRPr="000802DC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Aug 20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 xml:space="preserve"> 2018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– Dec 10 2018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14BC500" w14:textId="6A66C2F5" w:rsidR="00467803" w:rsidRPr="000802DC" w:rsidRDefault="00C54307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1,853</w:t>
            </w:r>
            <w:r w:rsidR="00467803"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 w:rsidR="00467803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>612</w:t>
            </w:r>
            <w:r w:rsidR="00467803">
              <w:rPr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color w:val="000000" w:themeColor="text1"/>
                <w:sz w:val="20"/>
                <w:szCs w:val="20"/>
              </w:rPr>
              <w:t>1,152</w:t>
            </w:r>
            <w:r w:rsidR="00467803">
              <w:rPr>
                <w:color w:val="000000" w:themeColor="text1"/>
                <w:sz w:val="20"/>
                <w:szCs w:val="20"/>
              </w:rPr>
              <w:t>,</w:t>
            </w:r>
            <w:r w:rsidR="00467803"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89</w:t>
            </w:r>
            <w:r w:rsidR="00467803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4C69E89" w14:textId="5FC549E5" w:rsidR="00467803" w:rsidRDefault="008B7AA5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  <w:r w:rsidR="00C54307">
              <w:rPr>
                <w:color w:val="000000" w:themeColor="text1"/>
                <w:sz w:val="20"/>
                <w:szCs w:val="20"/>
              </w:rPr>
              <w:t>, 1</w:t>
            </w:r>
            <w:r>
              <w:rPr>
                <w:color w:val="000000" w:themeColor="text1"/>
                <w:sz w:val="20"/>
                <w:szCs w:val="20"/>
              </w:rPr>
              <w:t>9</w:t>
            </w:r>
            <w:r w:rsidR="00C54307">
              <w:rPr>
                <w:color w:val="000000" w:themeColor="text1"/>
                <w:sz w:val="20"/>
                <w:szCs w:val="20"/>
              </w:rPr>
              <w:t>, 2</w:t>
            </w:r>
            <w:r w:rsidR="00826A23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467803" w:rsidRPr="00537D49" w14:paraId="20803791" w14:textId="02BCF312" w:rsidTr="005814A0">
        <w:tc>
          <w:tcPr>
            <w:tcW w:w="0" w:type="auto"/>
            <w:tcBorders>
              <w:top w:val="nil"/>
              <w:bottom w:val="nil"/>
            </w:tcBorders>
          </w:tcPr>
          <w:p w14:paraId="24145AC4" w14:textId="22B6E5C5" w:rsidR="00467803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BEADA8F" w14:textId="1C0E6D7C" w:rsidR="00467803" w:rsidRPr="000802DC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Dec 11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 xml:space="preserve"> 2018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– Mar 31 2019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BCF731F" w14:textId="5AAF68A0" w:rsidR="00467803" w:rsidRPr="000802DC" w:rsidRDefault="00C54307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3,616</w:t>
            </w:r>
            <w:r w:rsidR="00467803"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 w:rsidR="00467803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>1,046</w:t>
            </w:r>
            <w:r w:rsidR="00467803">
              <w:rPr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color w:val="000000" w:themeColor="text1"/>
                <w:sz w:val="20"/>
                <w:szCs w:val="20"/>
              </w:rPr>
              <w:t>2,343</w:t>
            </w:r>
            <w:r w:rsidR="00467803">
              <w:rPr>
                <w:color w:val="000000" w:themeColor="text1"/>
                <w:sz w:val="20"/>
                <w:szCs w:val="20"/>
              </w:rPr>
              <w:t>,</w:t>
            </w:r>
            <w:r w:rsidR="00467803"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227</w:t>
            </w:r>
            <w:r w:rsidR="00467803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5C5B269" w14:textId="31397E4F" w:rsidR="00467803" w:rsidRDefault="00C54307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2, </w:t>
            </w:r>
            <w:r w:rsidR="008B7AA5">
              <w:rPr>
                <w:color w:val="000000" w:themeColor="text1"/>
                <w:sz w:val="20"/>
                <w:szCs w:val="20"/>
              </w:rPr>
              <w:t>7</w:t>
            </w:r>
            <w:r>
              <w:rPr>
                <w:color w:val="000000" w:themeColor="text1"/>
                <w:sz w:val="20"/>
                <w:szCs w:val="20"/>
              </w:rPr>
              <w:t xml:space="preserve">, </w:t>
            </w:r>
            <w:r w:rsidR="008B7AA5">
              <w:rPr>
                <w:color w:val="000000" w:themeColor="text1"/>
                <w:sz w:val="20"/>
                <w:szCs w:val="20"/>
              </w:rPr>
              <w:t>8</w:t>
            </w:r>
          </w:p>
        </w:tc>
      </w:tr>
      <w:tr w:rsidR="00467803" w:rsidRPr="00537D49" w14:paraId="75DA9FC5" w14:textId="2C5A3AD1" w:rsidTr="005814A0">
        <w:tc>
          <w:tcPr>
            <w:tcW w:w="0" w:type="auto"/>
            <w:tcBorders>
              <w:top w:val="nil"/>
              <w:bottom w:val="nil"/>
            </w:tcBorders>
          </w:tcPr>
          <w:p w14:paraId="7FA1AA35" w14:textId="5D997FEB" w:rsidR="00467803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80BA91D" w14:textId="382C5DFA" w:rsidR="00467803" w:rsidRPr="000802DC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Apr 01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 xml:space="preserve"> 2019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– Aug 19 2019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263B318" w14:textId="1D46C569" w:rsidR="00467803" w:rsidRPr="000802DC" w:rsidRDefault="00C54307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2,350</w:t>
            </w:r>
            <w:r w:rsidR="00467803"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 w:rsidR="00467803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>795</w:t>
            </w:r>
            <w:r w:rsidR="00467803">
              <w:rPr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color w:val="000000" w:themeColor="text1"/>
                <w:sz w:val="20"/>
                <w:szCs w:val="20"/>
              </w:rPr>
              <w:t>1,279</w:t>
            </w:r>
            <w:r w:rsidR="00467803">
              <w:rPr>
                <w:color w:val="000000" w:themeColor="text1"/>
                <w:sz w:val="20"/>
                <w:szCs w:val="20"/>
              </w:rPr>
              <w:t>,</w:t>
            </w:r>
            <w:r w:rsidR="00467803"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276</w:t>
            </w:r>
            <w:r w:rsidR="00467803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C8F3826" w14:textId="421ECF1A" w:rsidR="00467803" w:rsidRDefault="00C54307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826A23">
              <w:rPr>
                <w:color w:val="000000" w:themeColor="text1"/>
                <w:sz w:val="20"/>
                <w:szCs w:val="20"/>
              </w:rPr>
              <w:t>5, 18</w:t>
            </w:r>
            <w:r>
              <w:rPr>
                <w:color w:val="000000" w:themeColor="text1"/>
                <w:sz w:val="20"/>
                <w:szCs w:val="20"/>
              </w:rPr>
              <w:t xml:space="preserve">, </w:t>
            </w:r>
            <w:r w:rsidR="008B7AA5">
              <w:rPr>
                <w:color w:val="000000" w:themeColor="text1"/>
                <w:sz w:val="20"/>
                <w:szCs w:val="20"/>
              </w:rPr>
              <w:t>2</w:t>
            </w:r>
            <w:r w:rsidR="00020336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467803" w:rsidRPr="00537D49" w14:paraId="6B94C8FA" w14:textId="3D69C393" w:rsidTr="005814A0">
        <w:tc>
          <w:tcPr>
            <w:tcW w:w="0" w:type="auto"/>
            <w:tcBorders>
              <w:top w:val="nil"/>
              <w:bottom w:val="nil"/>
            </w:tcBorders>
          </w:tcPr>
          <w:p w14:paraId="45F9DDBA" w14:textId="64CD53E7" w:rsidR="00467803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BBF440" w14:textId="647A1161" w:rsidR="00467803" w:rsidRPr="000802DC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Aug 20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 xml:space="preserve"> 2019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– Mar 30 2020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E960042" w14:textId="1C16CD4C" w:rsidR="00467803" w:rsidRPr="000802DC" w:rsidRDefault="00C54307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4,197</w:t>
            </w:r>
            <w:r w:rsidR="00467803"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 w:rsidR="00467803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>1,287</w:t>
            </w:r>
            <w:r w:rsidR="00467803">
              <w:rPr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color w:val="000000" w:themeColor="text1"/>
                <w:sz w:val="20"/>
                <w:szCs w:val="20"/>
              </w:rPr>
              <w:t>2,545</w:t>
            </w:r>
            <w:r w:rsidR="00467803">
              <w:rPr>
                <w:color w:val="000000" w:themeColor="text1"/>
                <w:sz w:val="20"/>
                <w:szCs w:val="20"/>
              </w:rPr>
              <w:t>,</w:t>
            </w:r>
            <w:r w:rsidR="00467803"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365</w:t>
            </w:r>
            <w:r w:rsidR="00467803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80B9F8" w14:textId="08D0AB85" w:rsidR="00467803" w:rsidRDefault="008B7AA5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  <w:r w:rsidR="00C54307">
              <w:rPr>
                <w:color w:val="000000" w:themeColor="text1"/>
                <w:sz w:val="20"/>
                <w:szCs w:val="20"/>
              </w:rPr>
              <w:t xml:space="preserve">, </w:t>
            </w:r>
            <w:r w:rsidR="00826A23">
              <w:rPr>
                <w:color w:val="000000" w:themeColor="text1"/>
                <w:sz w:val="20"/>
                <w:szCs w:val="20"/>
              </w:rPr>
              <w:t>9, 1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="00C54307">
              <w:rPr>
                <w:color w:val="000000" w:themeColor="text1"/>
                <w:sz w:val="20"/>
                <w:szCs w:val="20"/>
              </w:rPr>
              <w:t xml:space="preserve">, </w:t>
            </w:r>
            <w:r w:rsidR="00826A23">
              <w:rPr>
                <w:color w:val="000000" w:themeColor="text1"/>
                <w:sz w:val="20"/>
                <w:szCs w:val="20"/>
              </w:rPr>
              <w:t>23</w:t>
            </w:r>
          </w:p>
        </w:tc>
      </w:tr>
      <w:tr w:rsidR="00467803" w:rsidRPr="00537D49" w14:paraId="55D27045" w14:textId="6E6B1138" w:rsidTr="005814A0">
        <w:tc>
          <w:tcPr>
            <w:tcW w:w="0" w:type="auto"/>
            <w:tcBorders>
              <w:top w:val="nil"/>
              <w:bottom w:val="nil"/>
            </w:tcBorders>
          </w:tcPr>
          <w:p w14:paraId="51A62133" w14:textId="3418B696" w:rsidR="00467803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D547838" w14:textId="768F0ACB" w:rsidR="00467803" w:rsidRPr="000802DC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 31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 xml:space="preserve"> 2020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– Feb 07 2021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C94DC40" w14:textId="154FB181" w:rsidR="00467803" w:rsidRPr="000802DC" w:rsidRDefault="00C54307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2,705</w:t>
            </w:r>
            <w:r w:rsidR="00467803"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 w:rsidR="00467803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>942</w:t>
            </w:r>
            <w:r w:rsidR="00467803">
              <w:rPr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color w:val="000000" w:themeColor="text1"/>
                <w:sz w:val="20"/>
                <w:szCs w:val="20"/>
              </w:rPr>
              <w:t>1,217</w:t>
            </w:r>
            <w:r w:rsidR="00467803">
              <w:rPr>
                <w:color w:val="000000" w:themeColor="text1"/>
                <w:sz w:val="20"/>
                <w:szCs w:val="20"/>
              </w:rPr>
              <w:t>,</w:t>
            </w:r>
            <w:r w:rsidR="00467803"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546</w:t>
            </w:r>
            <w:r w:rsidR="00467803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C807F0B" w14:textId="03D5EB5D" w:rsidR="00467803" w:rsidRDefault="00C54307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8B7AA5">
              <w:rPr>
                <w:color w:val="000000" w:themeColor="text1"/>
                <w:sz w:val="20"/>
                <w:szCs w:val="20"/>
              </w:rPr>
              <w:t>4</w:t>
            </w:r>
            <w:r>
              <w:rPr>
                <w:color w:val="000000" w:themeColor="text1"/>
                <w:sz w:val="20"/>
                <w:szCs w:val="20"/>
              </w:rPr>
              <w:t xml:space="preserve">, </w:t>
            </w:r>
            <w:r w:rsidR="008B7AA5">
              <w:rPr>
                <w:color w:val="000000" w:themeColor="text1"/>
                <w:sz w:val="20"/>
                <w:szCs w:val="20"/>
              </w:rPr>
              <w:t>1</w:t>
            </w:r>
            <w:r w:rsidR="00826A23">
              <w:rPr>
                <w:color w:val="000000" w:themeColor="text1"/>
                <w:sz w:val="20"/>
                <w:szCs w:val="20"/>
              </w:rPr>
              <w:t>7, 2</w:t>
            </w:r>
            <w:r w:rsidR="00020336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467803" w:rsidRPr="00537D49" w14:paraId="075F3F80" w14:textId="0896797A" w:rsidTr="005814A0">
        <w:tc>
          <w:tcPr>
            <w:tcW w:w="0" w:type="auto"/>
            <w:tcBorders>
              <w:top w:val="nil"/>
              <w:bottom w:val="nil"/>
            </w:tcBorders>
          </w:tcPr>
          <w:p w14:paraId="4BBDEDF0" w14:textId="33216106" w:rsidR="00467803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05DEF6C" w14:textId="6B4DC015" w:rsidR="00467803" w:rsidRPr="000802DC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Feb 08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 xml:space="preserve"> 2021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– Aug 19 2021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EB6D6E7" w14:textId="5D9F1E2C" w:rsidR="00467803" w:rsidRPr="000802DC" w:rsidRDefault="00E668A8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1,485</w:t>
            </w:r>
            <w:r w:rsidR="00467803"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 w:rsidR="00467803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>640</w:t>
            </w:r>
            <w:r w:rsidR="00467803">
              <w:rPr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color w:val="000000" w:themeColor="text1"/>
                <w:sz w:val="20"/>
                <w:szCs w:val="20"/>
              </w:rPr>
              <w:t>649</w:t>
            </w:r>
            <w:r w:rsidR="00467803">
              <w:rPr>
                <w:color w:val="000000" w:themeColor="text1"/>
                <w:sz w:val="20"/>
                <w:szCs w:val="20"/>
              </w:rPr>
              <w:t>,</w:t>
            </w:r>
            <w:r w:rsidR="00467803"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196</w:t>
            </w:r>
            <w:r w:rsidR="00467803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FBF04CE" w14:textId="54995137" w:rsidR="00467803" w:rsidRDefault="008B7AA5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  <w:r w:rsidR="00826A23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467803" w:rsidRPr="00537D49" w14:paraId="6DED1BB1" w14:textId="2E281141" w:rsidTr="00313BA6">
        <w:trPr>
          <w:trHeight w:val="87"/>
        </w:trPr>
        <w:tc>
          <w:tcPr>
            <w:tcW w:w="0" w:type="auto"/>
            <w:tcBorders>
              <w:top w:val="nil"/>
              <w:bottom w:val="nil"/>
            </w:tcBorders>
          </w:tcPr>
          <w:p w14:paraId="1AA07DEC" w14:textId="2293F66D" w:rsidR="00467803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A0B9556" w14:textId="5BFAC65D" w:rsidR="00467803" w:rsidRPr="000802DC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Aug 20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 xml:space="preserve"> 2021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– Jan 12 2022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96CCC79" w14:textId="2C53A61C" w:rsidR="00467803" w:rsidRPr="000802DC" w:rsidRDefault="00E668A8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1,141</w:t>
            </w:r>
            <w:r w:rsidR="00467803"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 w:rsidR="00467803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>291</w:t>
            </w:r>
            <w:r w:rsidR="00467803">
              <w:rPr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color w:val="000000" w:themeColor="text1"/>
                <w:sz w:val="20"/>
                <w:szCs w:val="20"/>
              </w:rPr>
              <w:t>661</w:t>
            </w:r>
            <w:r w:rsidR="00467803">
              <w:rPr>
                <w:color w:val="000000" w:themeColor="text1"/>
                <w:sz w:val="20"/>
                <w:szCs w:val="20"/>
              </w:rPr>
              <w:t>,</w:t>
            </w:r>
            <w:r w:rsidR="00467803"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189</w:t>
            </w:r>
            <w:r w:rsidR="00467803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22AA9DA" w14:textId="1FBADA79" w:rsidR="00467803" w:rsidRDefault="008B7AA5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  <w:r w:rsidR="00C54307">
              <w:rPr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="00826A23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467803" w:rsidRPr="00537D49" w14:paraId="59EA3537" w14:textId="49C2F5B9" w:rsidTr="00313BA6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BA38F6F" w14:textId="216185DF" w:rsidR="00467803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CC263FF" w14:textId="10A3FFF4" w:rsidR="00467803" w:rsidRPr="000802DC" w:rsidRDefault="00467803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Jan 13</w:t>
            </w:r>
            <w:proofErr w:type="gramStart"/>
            <w:r>
              <w:rPr>
                <w:color w:val="000000" w:themeColor="text1"/>
                <w:sz w:val="20"/>
                <w:szCs w:val="20"/>
              </w:rPr>
              <w:t xml:space="preserve"> 2022</w:t>
            </w:r>
            <w:proofErr w:type="gramEnd"/>
            <w:r>
              <w:rPr>
                <w:color w:val="000000" w:themeColor="text1"/>
                <w:sz w:val="20"/>
                <w:szCs w:val="20"/>
              </w:rPr>
              <w:t xml:space="preserve"> – Oct 25 2022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8832332" w14:textId="35D0D77B" w:rsidR="00467803" w:rsidRPr="000802DC" w:rsidRDefault="00E668A8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2,843</w:t>
            </w:r>
            <w:r w:rsidR="00467803"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 w:rsidR="00467803">
              <w:rPr>
                <w:color w:val="000000" w:themeColor="text1"/>
                <w:sz w:val="20"/>
                <w:szCs w:val="20"/>
              </w:rPr>
              <w:t>(</w:t>
            </w:r>
            <w:r>
              <w:rPr>
                <w:color w:val="000000" w:themeColor="text1"/>
                <w:sz w:val="20"/>
                <w:szCs w:val="20"/>
              </w:rPr>
              <w:t>866</w:t>
            </w:r>
            <w:r w:rsidR="00467803">
              <w:rPr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color w:val="000000" w:themeColor="text1"/>
                <w:sz w:val="20"/>
                <w:szCs w:val="20"/>
              </w:rPr>
              <w:t>1,497</w:t>
            </w:r>
            <w:r w:rsidR="00467803">
              <w:rPr>
                <w:color w:val="000000" w:themeColor="text1"/>
                <w:sz w:val="20"/>
                <w:szCs w:val="20"/>
              </w:rPr>
              <w:t>,</w:t>
            </w:r>
            <w:r w:rsidR="00467803"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480</w:t>
            </w:r>
            <w:r w:rsidR="00467803"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75998C4" w14:textId="0C17592E" w:rsidR="00467803" w:rsidRDefault="008B7AA5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  <w:r w:rsidR="00C54307">
              <w:rPr>
                <w:color w:val="000000" w:themeColor="text1"/>
                <w:sz w:val="20"/>
                <w:szCs w:val="20"/>
              </w:rPr>
              <w:t xml:space="preserve">, </w:t>
            </w:r>
            <w:r>
              <w:rPr>
                <w:color w:val="000000" w:themeColor="text1"/>
                <w:sz w:val="20"/>
                <w:szCs w:val="20"/>
              </w:rPr>
              <w:t>2</w:t>
            </w:r>
            <w:r w:rsidR="00826A23">
              <w:rPr>
                <w:color w:val="000000" w:themeColor="text1"/>
                <w:sz w:val="20"/>
                <w:szCs w:val="20"/>
              </w:rPr>
              <w:t>0</w:t>
            </w:r>
          </w:p>
        </w:tc>
      </w:tr>
      <w:tr w:rsidR="00313BA6" w:rsidRPr="00537D49" w14:paraId="1E9D7FBA" w14:textId="77777777" w:rsidTr="00313BA6"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5AF608" w14:textId="176FD653" w:rsidR="00313BA6" w:rsidRDefault="00313BA6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*Peaks were numbered from highest volume (1) to lowest volume (25)</w:t>
            </w:r>
          </w:p>
        </w:tc>
      </w:tr>
    </w:tbl>
    <w:p w14:paraId="57939096" w14:textId="77777777" w:rsidR="00467803" w:rsidRPr="00537D49" w:rsidRDefault="00467803" w:rsidP="00467803"/>
    <w:p w14:paraId="531EA2C2" w14:textId="77777777" w:rsidR="00467803" w:rsidRDefault="00467803" w:rsidP="00467803"/>
    <w:p w14:paraId="13C7036A" w14:textId="77777777" w:rsidR="00BA09D8" w:rsidRDefault="00BA09D8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0C02B735" w14:textId="1438973A" w:rsidR="00E0193A" w:rsidRPr="00537D49" w:rsidRDefault="00BA09D8" w:rsidP="00E0193A">
      <w:pPr>
        <w:rPr>
          <w:color w:val="000000" w:themeColor="text1"/>
        </w:rPr>
      </w:pPr>
      <w:r w:rsidRPr="00020336">
        <w:rPr>
          <w:b/>
          <w:bCs/>
        </w:rPr>
        <w:lastRenderedPageBreak/>
        <w:t>Supplementary T</w:t>
      </w:r>
      <w:r w:rsidR="00E0193A" w:rsidRPr="00020336">
        <w:rPr>
          <w:b/>
          <w:bCs/>
        </w:rPr>
        <w:t xml:space="preserve">able </w:t>
      </w:r>
      <w:r w:rsidR="00E0193A" w:rsidRPr="00BA09D8">
        <w:rPr>
          <w:b/>
          <w:bCs/>
          <w:color w:val="000000" w:themeColor="text1"/>
        </w:rPr>
        <w:t>S</w:t>
      </w:r>
      <w:r w:rsidR="00BF59F4" w:rsidRPr="00BA09D8">
        <w:rPr>
          <w:b/>
          <w:bCs/>
          <w:color w:val="000000" w:themeColor="text1"/>
        </w:rPr>
        <w:t>5</w:t>
      </w:r>
      <w:r w:rsidR="00E0193A" w:rsidRPr="00537D49">
        <w:rPr>
          <w:color w:val="000000" w:themeColor="text1"/>
        </w:rPr>
        <w:t xml:space="preserve">. </w:t>
      </w:r>
      <w:proofErr w:type="spellStart"/>
      <w:r w:rsidR="00E0193A">
        <w:t>Autoclusters</w:t>
      </w:r>
      <w:proofErr w:type="spellEnd"/>
      <w:r w:rsidR="00E0193A">
        <w:t xml:space="preserve"> within each bin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5415"/>
        <w:gridCol w:w="1833"/>
      </w:tblGrid>
      <w:tr w:rsidR="00E0193A" w:rsidRPr="00467803" w14:paraId="454A4BC0" w14:textId="77777777" w:rsidTr="008F3189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F3B2C04" w14:textId="77777777" w:rsidR="00E0193A" w:rsidRPr="00537D49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Bin number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C148565" w14:textId="47048010" w:rsidR="00E0193A" w:rsidRPr="000802DC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Specific clusters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A4E5BC4" w14:textId="6EFEDB3E" w:rsidR="00E0193A" w:rsidRPr="00467803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Nonspecific cluster</w:t>
            </w:r>
          </w:p>
        </w:tc>
      </w:tr>
      <w:tr w:rsidR="00E0193A" w:rsidRPr="00537D49" w14:paraId="0900991C" w14:textId="77777777" w:rsidTr="008F3189">
        <w:tc>
          <w:tcPr>
            <w:tcW w:w="0" w:type="auto"/>
            <w:tcBorders>
              <w:bottom w:val="nil"/>
            </w:tcBorders>
          </w:tcPr>
          <w:p w14:paraId="4E48EFAC" w14:textId="77777777" w:rsidR="00E0193A" w:rsidRPr="00537D49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14:paraId="186C09E6" w14:textId="4B394EBC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How IGG works: familial DNA use – 131</w:t>
            </w:r>
          </w:p>
          <w:p w14:paraId="667775A3" w14:textId="761032D2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Case solved: Golden State Killer arrest – 772</w:t>
            </w:r>
          </w:p>
          <w:p w14:paraId="318CD53F" w14:textId="5AD93614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Advocate for IGG: expand IGG – 63</w:t>
            </w:r>
          </w:p>
          <w:p w14:paraId="7D4995A2" w14:textId="3A74F3B4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Case solved: Golden State Killer arrest – 92</w:t>
            </w:r>
          </w:p>
          <w:p w14:paraId="151CF5B6" w14:textId="3D9F237F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Potential use case: Delphi killer – 33</w:t>
            </w:r>
          </w:p>
          <w:p w14:paraId="5F1F7B0A" w14:textId="09E32FD7" w:rsidR="00E0193A" w:rsidRPr="000802DC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Case solved: Tinsley case – 58</w:t>
            </w:r>
          </w:p>
        </w:tc>
        <w:tc>
          <w:tcPr>
            <w:tcW w:w="0" w:type="auto"/>
            <w:tcBorders>
              <w:bottom w:val="nil"/>
            </w:tcBorders>
          </w:tcPr>
          <w:p w14:paraId="55C01B81" w14:textId="2A472F85" w:rsidR="00E0193A" w:rsidRPr="000802DC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2,757</w:t>
            </w:r>
            <w:r w:rsidRPr="000802DC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E0193A" w:rsidRPr="00537D49" w14:paraId="2AA232B1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76FE8177" w14:textId="77777777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E7F2081" w14:textId="77777777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Ethics of IGG: blog – 28</w:t>
            </w:r>
          </w:p>
          <w:p w14:paraId="293F1E87" w14:textId="77777777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Case solved: NorCal rapist – 148</w:t>
            </w:r>
          </w:p>
          <w:p w14:paraId="60CF9941" w14:textId="77777777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Case solved: Fleming arrest – 63</w:t>
            </w:r>
          </w:p>
          <w:p w14:paraId="08D83EFF" w14:textId="668FC68C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How IGG works: Erlich paper – 82</w:t>
            </w:r>
          </w:p>
          <w:p w14:paraId="2B195B1C" w14:textId="77777777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Potential use case: adoptees – 57</w:t>
            </w:r>
          </w:p>
          <w:p w14:paraId="488F9520" w14:textId="366BD641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How IGG works: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GEDmatch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feature – 195</w:t>
            </w:r>
          </w:p>
          <w:p w14:paraId="52CD5148" w14:textId="77777777" w:rsidR="00E0193A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Marketing: podcast – 91</w:t>
            </w:r>
          </w:p>
          <w:p w14:paraId="14853D56" w14:textId="77777777" w:rsidR="007C18F9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Case solved: Taylor arrest – 148</w:t>
            </w:r>
          </w:p>
          <w:p w14:paraId="1CB99836" w14:textId="62AED899" w:rsidR="007C18F9" w:rsidRPr="000802DC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Case solved: Tinsley case – 35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7110B56" w14:textId="2BFA6FDB" w:rsidR="00E0193A" w:rsidRPr="000802DC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7C18F9">
              <w:rPr>
                <w:color w:val="000000" w:themeColor="text1"/>
                <w:sz w:val="20"/>
                <w:szCs w:val="20"/>
              </w:rPr>
              <w:t>,147</w:t>
            </w:r>
          </w:p>
        </w:tc>
      </w:tr>
      <w:tr w:rsidR="00E0193A" w:rsidRPr="00537D49" w14:paraId="230623EB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2B7F8160" w14:textId="77777777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AE38C2D" w14:textId="57CA26FB" w:rsidR="00E0193A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Advocate for IGG</w:t>
            </w:r>
            <w:r w:rsidR="00E0193A">
              <w:rPr>
                <w:color w:val="000000" w:themeColor="text1"/>
                <w:sz w:val="20"/>
                <w:szCs w:val="20"/>
              </w:rPr>
              <w:t xml:space="preserve">: </w:t>
            </w:r>
            <w:r>
              <w:rPr>
                <w:color w:val="000000" w:themeColor="text1"/>
                <w:sz w:val="20"/>
                <w:szCs w:val="20"/>
              </w:rPr>
              <w:t>Kamala Harris article</w:t>
            </w:r>
            <w:r w:rsidR="00E0193A">
              <w:rPr>
                <w:color w:val="000000" w:themeColor="text1"/>
                <w:sz w:val="20"/>
                <w:szCs w:val="20"/>
              </w:rPr>
              <w:t xml:space="preserve"> – </w:t>
            </w:r>
            <w:r>
              <w:rPr>
                <w:color w:val="000000" w:themeColor="text1"/>
                <w:sz w:val="20"/>
                <w:szCs w:val="20"/>
              </w:rPr>
              <w:t>164</w:t>
            </w:r>
          </w:p>
          <w:p w14:paraId="41BB9C2C" w14:textId="77777777" w:rsidR="007C18F9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 w:rsidRPr="00E94319">
              <w:rPr>
                <w:color w:val="000000" w:themeColor="text1"/>
                <w:sz w:val="20"/>
                <w:szCs w:val="20"/>
              </w:rPr>
              <w:t>Ethics of IGG: FTDNA cooperates with LE</w:t>
            </w:r>
            <w:r>
              <w:rPr>
                <w:color w:val="000000" w:themeColor="text1"/>
                <w:sz w:val="20"/>
                <w:szCs w:val="20"/>
              </w:rPr>
              <w:t xml:space="preserve"> – 791</w:t>
            </w:r>
          </w:p>
          <w:p w14:paraId="559307E1" w14:textId="571903E8" w:rsidR="007C18F9" w:rsidRPr="000802DC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 w:rsidRPr="00E94319">
              <w:rPr>
                <w:color w:val="000000" w:themeColor="text1"/>
                <w:sz w:val="20"/>
                <w:szCs w:val="20"/>
              </w:rPr>
              <w:t xml:space="preserve">How IGG works: </w:t>
            </w:r>
            <w:proofErr w:type="spellStart"/>
            <w:r w:rsidRPr="00E94319">
              <w:rPr>
                <w:color w:val="000000" w:themeColor="text1"/>
                <w:sz w:val="20"/>
                <w:szCs w:val="20"/>
              </w:rPr>
              <w:t>GEDmatch</w:t>
            </w:r>
            <w:proofErr w:type="spellEnd"/>
            <w:r w:rsidRPr="00E94319">
              <w:rPr>
                <w:color w:val="000000" w:themeColor="text1"/>
                <w:sz w:val="20"/>
                <w:szCs w:val="20"/>
              </w:rPr>
              <w:t xml:space="preserve"> feature article</w:t>
            </w:r>
            <w:r>
              <w:rPr>
                <w:color w:val="000000" w:themeColor="text1"/>
                <w:sz w:val="20"/>
                <w:szCs w:val="20"/>
              </w:rPr>
              <w:t xml:space="preserve"> – 99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4A231F0" w14:textId="701C9FE6" w:rsidR="00E0193A" w:rsidRPr="000802DC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2,562</w:t>
            </w:r>
          </w:p>
        </w:tc>
      </w:tr>
      <w:tr w:rsidR="00E0193A" w:rsidRPr="00537D49" w14:paraId="5081B4A1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3D9CB448" w14:textId="77777777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3BC3929" w14:textId="65B6B092" w:rsidR="007C18F9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Advocate for IGG: encourage expansion – 80</w:t>
            </w:r>
          </w:p>
          <w:p w14:paraId="299D92F1" w14:textId="77777777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Case solved: </w:t>
            </w:r>
            <w:r w:rsidR="007C18F9">
              <w:rPr>
                <w:color w:val="000000" w:themeColor="text1"/>
                <w:sz w:val="20"/>
                <w:szCs w:val="20"/>
              </w:rPr>
              <w:t>Seattle cold case</w:t>
            </w:r>
            <w:r>
              <w:rPr>
                <w:color w:val="000000" w:themeColor="text1"/>
                <w:sz w:val="20"/>
                <w:szCs w:val="20"/>
              </w:rPr>
              <w:t xml:space="preserve"> – </w:t>
            </w:r>
            <w:r w:rsidR="007C18F9">
              <w:rPr>
                <w:color w:val="000000" w:themeColor="text1"/>
                <w:sz w:val="20"/>
                <w:szCs w:val="20"/>
              </w:rPr>
              <w:t>56</w:t>
            </w:r>
          </w:p>
          <w:p w14:paraId="3FBCF3B1" w14:textId="40654651" w:rsidR="007C18F9" w:rsidRPr="000802DC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Ethics of IGG: concerns about consent – 97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EDD965B" w14:textId="7C21DD41" w:rsidR="00E0193A" w:rsidRPr="000802DC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</w:t>
            </w:r>
            <w:r w:rsidR="007C18F9">
              <w:rPr>
                <w:color w:val="000000" w:themeColor="text1"/>
                <w:sz w:val="20"/>
                <w:szCs w:val="20"/>
              </w:rPr>
              <w:t>117</w:t>
            </w:r>
          </w:p>
        </w:tc>
      </w:tr>
      <w:tr w:rsidR="00E0193A" w:rsidRPr="00537D49" w14:paraId="60FBB095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1AFB71E3" w14:textId="77777777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3F41B65" w14:textId="77777777" w:rsidR="00E0193A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Policy: DOJ policy – 65</w:t>
            </w:r>
          </w:p>
          <w:p w14:paraId="48847BED" w14:textId="0134D410" w:rsidR="007C18F9" w:rsidRDefault="00107EC4" w:rsidP="008F3189">
            <w:pPr>
              <w:rPr>
                <w:color w:val="000000" w:themeColor="text1"/>
                <w:sz w:val="20"/>
                <w:szCs w:val="20"/>
              </w:rPr>
            </w:pPr>
            <w:r w:rsidRPr="004C2759">
              <w:rPr>
                <w:color w:val="000000" w:themeColor="text1"/>
                <w:sz w:val="20"/>
                <w:szCs w:val="20"/>
              </w:rPr>
              <w:t>Ethics of IGG: Florida judge a</w:t>
            </w:r>
            <w:r>
              <w:rPr>
                <w:color w:val="000000" w:themeColor="text1"/>
                <w:sz w:val="20"/>
                <w:szCs w:val="20"/>
              </w:rPr>
              <w:t>llow</w:t>
            </w:r>
            <w:r w:rsidRPr="004C2759">
              <w:rPr>
                <w:color w:val="000000" w:themeColor="text1"/>
                <w:sz w:val="20"/>
                <w:szCs w:val="20"/>
              </w:rPr>
              <w:t>s warrant</w:t>
            </w:r>
            <w:r>
              <w:rPr>
                <w:color w:val="000000" w:themeColor="text1"/>
                <w:sz w:val="20"/>
                <w:szCs w:val="20"/>
              </w:rPr>
              <w:t xml:space="preserve"> of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GEDmatch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7C18F9">
              <w:rPr>
                <w:color w:val="000000" w:themeColor="text1"/>
                <w:sz w:val="20"/>
                <w:szCs w:val="20"/>
              </w:rPr>
              <w:t>– 686</w:t>
            </w:r>
          </w:p>
          <w:p w14:paraId="73850834" w14:textId="77777777" w:rsidR="007C18F9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How IGG works: Erlich paper – 84</w:t>
            </w:r>
          </w:p>
          <w:p w14:paraId="0BE3987D" w14:textId="77777777" w:rsidR="007C18F9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Potential use case: neonaticides – 73</w:t>
            </w:r>
          </w:p>
          <w:p w14:paraId="6ABA4252" w14:textId="77777777" w:rsidR="007C18F9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Ethics of IGG: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GEDmatch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acquired by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Verogen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– 111</w:t>
            </w:r>
          </w:p>
          <w:p w14:paraId="275BF579" w14:textId="77777777" w:rsidR="007C18F9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Advocate for IGG: gift DNA kits – 42</w:t>
            </w:r>
          </w:p>
          <w:p w14:paraId="3B4CCC6F" w14:textId="1B8F0D49" w:rsidR="007C18F9" w:rsidRPr="000802DC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Case solved: Idaho case – 44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C4B964B" w14:textId="2C93A801" w:rsidR="00E0193A" w:rsidRPr="000802DC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3,026</w:t>
            </w:r>
          </w:p>
        </w:tc>
      </w:tr>
      <w:tr w:rsidR="00E0193A" w:rsidRPr="00537D49" w14:paraId="2A939BA5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32B22F5A" w14:textId="77777777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8CF66C2" w14:textId="70ED5FE4" w:rsidR="00E0193A" w:rsidRPr="000802DC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Ethics of IGG: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GEDmatch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data leak – 86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7A6233A" w14:textId="6B06115A" w:rsidR="00E0193A" w:rsidRPr="000802DC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2,619</w:t>
            </w:r>
          </w:p>
        </w:tc>
      </w:tr>
      <w:tr w:rsidR="00E0193A" w:rsidRPr="00537D49" w14:paraId="26D04539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7BC6DFC8" w14:textId="77777777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783E981" w14:textId="7EDF9D19" w:rsidR="00E0193A" w:rsidRPr="000802DC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-- </w:t>
            </w:r>
            <w:r w:rsidRPr="007C18F9">
              <w:rPr>
                <w:i/>
                <w:iCs/>
                <w:color w:val="000000" w:themeColor="text1"/>
                <w:sz w:val="20"/>
                <w:szCs w:val="20"/>
              </w:rPr>
              <w:t>no clusters emerged</w:t>
            </w:r>
            <w:r>
              <w:rPr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>--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AA1B847" w14:textId="58F72177" w:rsidR="00E0193A" w:rsidRPr="000802DC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1,485</w:t>
            </w:r>
          </w:p>
        </w:tc>
      </w:tr>
      <w:tr w:rsidR="00E0193A" w:rsidRPr="00537D49" w14:paraId="7721DD50" w14:textId="77777777" w:rsidTr="008F3189">
        <w:tc>
          <w:tcPr>
            <w:tcW w:w="0" w:type="auto"/>
            <w:tcBorders>
              <w:top w:val="nil"/>
              <w:bottom w:val="nil"/>
            </w:tcBorders>
          </w:tcPr>
          <w:p w14:paraId="1EFC53E8" w14:textId="77777777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0C09287" w14:textId="77777777" w:rsidR="00E0193A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Advocate for IGG: clear sexual assault kits – 117</w:t>
            </w:r>
          </w:p>
          <w:p w14:paraId="512BA799" w14:textId="18F0DD41" w:rsidR="007C18F9" w:rsidRPr="000802DC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Case solved: wrongful conviction – 86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2C97AE4" w14:textId="7C140C85" w:rsidR="00E0193A" w:rsidRPr="000802DC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825</w:t>
            </w:r>
          </w:p>
        </w:tc>
      </w:tr>
      <w:tr w:rsidR="00E0193A" w:rsidRPr="00537D49" w14:paraId="35FD88C8" w14:textId="77777777" w:rsidTr="008F3189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9343E9F" w14:textId="77777777" w:rsidR="00E0193A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EB7562E" w14:textId="40CF87F9" w:rsidR="00E0193A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Case solved: Pennsylvania cold case – 243</w:t>
            </w:r>
          </w:p>
          <w:p w14:paraId="157AA1F3" w14:textId="222F1F6D" w:rsidR="007C18F9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How IGG works: profile of Schubert – 220</w:t>
            </w:r>
          </w:p>
          <w:p w14:paraId="14533DA5" w14:textId="370F39CB" w:rsidR="007C18F9" w:rsidRPr="000802DC" w:rsidRDefault="007C18F9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Case solved: Fort Bend case – 36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8709B49" w14:textId="08216849" w:rsidR="00E0193A" w:rsidRPr="000802DC" w:rsidRDefault="00E0193A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2,</w:t>
            </w:r>
            <w:r w:rsidR="007C18F9">
              <w:rPr>
                <w:color w:val="000000" w:themeColor="text1"/>
                <w:sz w:val="20"/>
                <w:szCs w:val="20"/>
              </w:rPr>
              <w:t>344</w:t>
            </w:r>
          </w:p>
        </w:tc>
      </w:tr>
    </w:tbl>
    <w:p w14:paraId="27E2FF1D" w14:textId="77777777" w:rsidR="00467803" w:rsidRPr="00537D49" w:rsidRDefault="00467803" w:rsidP="00DE6C96"/>
    <w:p w14:paraId="77F8C667" w14:textId="77777777" w:rsidR="00537D49" w:rsidRDefault="00537D49" w:rsidP="00DE6C96"/>
    <w:p w14:paraId="66D189B3" w14:textId="77777777" w:rsidR="00BA09D8" w:rsidRDefault="00BA09D8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72745290" w14:textId="0E3F5E1D" w:rsidR="00537D49" w:rsidRPr="00537D49" w:rsidRDefault="00BA09D8" w:rsidP="00537D49">
      <w:pPr>
        <w:rPr>
          <w:color w:val="000000" w:themeColor="text1"/>
        </w:rPr>
      </w:pPr>
      <w:r>
        <w:rPr>
          <w:b/>
          <w:bCs/>
          <w:color w:val="000000" w:themeColor="text1"/>
        </w:rPr>
        <w:lastRenderedPageBreak/>
        <w:t xml:space="preserve">Supplementary </w:t>
      </w:r>
      <w:r w:rsidRPr="00BA09D8">
        <w:rPr>
          <w:b/>
          <w:bCs/>
          <w:color w:val="000000" w:themeColor="text1"/>
        </w:rPr>
        <w:t>T</w:t>
      </w:r>
      <w:r w:rsidR="00537D49" w:rsidRPr="00BA09D8">
        <w:rPr>
          <w:b/>
          <w:bCs/>
          <w:color w:val="000000" w:themeColor="text1"/>
        </w:rPr>
        <w:t>able S</w:t>
      </w:r>
      <w:r w:rsidR="00A03911" w:rsidRPr="00BA09D8">
        <w:rPr>
          <w:b/>
          <w:bCs/>
          <w:color w:val="000000" w:themeColor="text1"/>
        </w:rPr>
        <w:t>6</w:t>
      </w:r>
      <w:r w:rsidR="00537D49" w:rsidRPr="00537D49">
        <w:rPr>
          <w:color w:val="000000" w:themeColor="text1"/>
        </w:rPr>
        <w:t xml:space="preserve">. </w:t>
      </w:r>
      <w:r w:rsidR="000802DC">
        <w:rPr>
          <w:color w:val="000000" w:themeColor="text1"/>
        </w:rPr>
        <w:t xml:space="preserve">Highest 25 </w:t>
      </w:r>
      <w:r w:rsidR="000802DC">
        <w:t>p</w:t>
      </w:r>
      <w:r w:rsidR="00537D49">
        <w:t>eaks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"/>
        <w:gridCol w:w="4915"/>
        <w:gridCol w:w="1339"/>
        <w:gridCol w:w="1655"/>
        <w:gridCol w:w="517"/>
      </w:tblGrid>
      <w:tr w:rsidR="000802DC" w:rsidRPr="00537D49" w14:paraId="43F600AE" w14:textId="77777777" w:rsidTr="000802DC">
        <w:tc>
          <w:tcPr>
            <w:tcW w:w="0" w:type="auto"/>
            <w:tcBorders>
              <w:bottom w:val="single" w:sz="4" w:space="0" w:color="auto"/>
            </w:tcBorders>
          </w:tcPr>
          <w:p w14:paraId="7400DE5A" w14:textId="110B7532" w:rsidR="000802DC" w:rsidRDefault="000802DC" w:rsidP="008F3189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39049C2" w14:textId="3BBA4549" w:rsidR="000802DC" w:rsidRPr="00537D49" w:rsidRDefault="000802DC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Peak event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6A8374" w14:textId="6C86BC90" w:rsidR="000802DC" w:rsidRPr="00537D49" w:rsidRDefault="000802DC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Approx. date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E41A2E0" w14:textId="119C1E17" w:rsidR="000802DC" w:rsidRPr="00537D49" w:rsidRDefault="000802DC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Approx. # tweets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7124BE2" w14:textId="4D37ECC2" w:rsidR="000802DC" w:rsidRPr="00C54307" w:rsidRDefault="000802DC" w:rsidP="008F3189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b/>
                <w:color w:val="000000" w:themeColor="text1"/>
                <w:sz w:val="20"/>
                <w:szCs w:val="20"/>
              </w:rPr>
              <w:t>Bin</w:t>
            </w:r>
          </w:p>
        </w:tc>
      </w:tr>
      <w:tr w:rsidR="000802DC" w:rsidRPr="00537D49" w14:paraId="362687F5" w14:textId="77777777" w:rsidTr="000802DC">
        <w:tc>
          <w:tcPr>
            <w:tcW w:w="0" w:type="auto"/>
            <w:tcBorders>
              <w:bottom w:val="nil"/>
            </w:tcBorders>
          </w:tcPr>
          <w:p w14:paraId="3D183FBC" w14:textId="7F9BB735" w:rsidR="000802DC" w:rsidRDefault="000802DC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nil"/>
            </w:tcBorders>
          </w:tcPr>
          <w:p w14:paraId="4F84FC69" w14:textId="12444CDE" w:rsidR="000802DC" w:rsidRPr="00020336" w:rsidRDefault="000802DC" w:rsidP="008F3189">
            <w:pPr>
              <w:rPr>
                <w:color w:val="000000" w:themeColor="text1"/>
                <w:sz w:val="20"/>
                <w:szCs w:val="20"/>
              </w:rPr>
            </w:pPr>
            <w:r w:rsidRPr="00020336">
              <w:rPr>
                <w:color w:val="000000" w:themeColor="text1"/>
                <w:sz w:val="20"/>
                <w:szCs w:val="20"/>
              </w:rPr>
              <w:t>Case solved: Golden State Killer arrest</w:t>
            </w:r>
          </w:p>
        </w:tc>
        <w:tc>
          <w:tcPr>
            <w:tcW w:w="0" w:type="auto"/>
            <w:tcBorders>
              <w:bottom w:val="nil"/>
            </w:tcBorders>
          </w:tcPr>
          <w:p w14:paraId="3BD422E2" w14:textId="0A35292B" w:rsidR="000802DC" w:rsidRPr="00020336" w:rsidRDefault="000802DC" w:rsidP="008F3189">
            <w:pPr>
              <w:rPr>
                <w:color w:val="000000" w:themeColor="text1"/>
                <w:sz w:val="20"/>
                <w:szCs w:val="20"/>
              </w:rPr>
            </w:pPr>
            <w:r w:rsidRPr="00020336">
              <w:rPr>
                <w:color w:val="000000" w:themeColor="text1"/>
                <w:sz w:val="20"/>
                <w:szCs w:val="20"/>
              </w:rPr>
              <w:t>Apr 25 2018</w:t>
            </w:r>
          </w:p>
        </w:tc>
        <w:tc>
          <w:tcPr>
            <w:tcW w:w="0" w:type="auto"/>
            <w:tcBorders>
              <w:bottom w:val="nil"/>
            </w:tcBorders>
          </w:tcPr>
          <w:p w14:paraId="544B10AA" w14:textId="1F28E0D5" w:rsidR="000802DC" w:rsidRPr="00020336" w:rsidRDefault="00543490" w:rsidP="008F3189">
            <w:pPr>
              <w:rPr>
                <w:color w:val="000000" w:themeColor="text1"/>
                <w:sz w:val="20"/>
                <w:szCs w:val="20"/>
              </w:rPr>
            </w:pPr>
            <w:r w:rsidRPr="00020336">
              <w:rPr>
                <w:color w:val="000000" w:themeColor="text1"/>
                <w:sz w:val="20"/>
                <w:szCs w:val="20"/>
              </w:rPr>
              <w:t>95</w:t>
            </w:r>
            <w:r w:rsidR="000802DC" w:rsidRPr="00020336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bottom w:val="nil"/>
            </w:tcBorders>
          </w:tcPr>
          <w:p w14:paraId="5ECB3E6B" w14:textId="7582A936" w:rsidR="000802DC" w:rsidRPr="00020336" w:rsidRDefault="000802DC" w:rsidP="008F3189">
            <w:pPr>
              <w:rPr>
                <w:color w:val="000000" w:themeColor="text1"/>
                <w:sz w:val="20"/>
                <w:szCs w:val="20"/>
              </w:rPr>
            </w:pPr>
            <w:r w:rsidRPr="00020336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0802DC" w:rsidRPr="00537D49" w14:paraId="0417897D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6FEB0F90" w14:textId="13D0675D" w:rsidR="000802DC" w:rsidRPr="00020336" w:rsidRDefault="000802DC" w:rsidP="008F3189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F3A89DB" w14:textId="4876884B" w:rsidR="000802DC" w:rsidRPr="00E94319" w:rsidRDefault="00E94319" w:rsidP="008F3189">
            <w:pPr>
              <w:rPr>
                <w:color w:val="000000" w:themeColor="text1"/>
                <w:sz w:val="20"/>
                <w:szCs w:val="20"/>
              </w:rPr>
            </w:pPr>
            <w:r w:rsidRPr="00E94319">
              <w:rPr>
                <w:color w:val="000000" w:themeColor="text1"/>
                <w:sz w:val="20"/>
                <w:szCs w:val="20"/>
              </w:rPr>
              <w:t>Ethics of IGG: FTDNA cooperates with LE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3C79E2F" w14:textId="526A2BCE" w:rsidR="000802DC" w:rsidRPr="004C2759" w:rsidRDefault="00E94319" w:rsidP="008F3189">
            <w:pPr>
              <w:rPr>
                <w:color w:val="000000" w:themeColor="text1"/>
                <w:sz w:val="20"/>
                <w:szCs w:val="20"/>
              </w:rPr>
            </w:pPr>
            <w:r w:rsidRPr="004C2759">
              <w:rPr>
                <w:color w:val="000000" w:themeColor="text1"/>
                <w:sz w:val="20"/>
                <w:szCs w:val="20"/>
              </w:rPr>
              <w:t>Feb 01 2019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C0C1BB6" w14:textId="5C2D5606" w:rsidR="000802DC" w:rsidRPr="00E94319" w:rsidRDefault="00543490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76</w:t>
            </w:r>
            <w:r w:rsidR="00E94319" w:rsidRPr="00E94319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78FD628" w14:textId="38E019FB" w:rsidR="000802DC" w:rsidRPr="00C54307" w:rsidRDefault="00E94319" w:rsidP="008F3189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2266AA" w:rsidRPr="00537D49" w14:paraId="222F38E3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74A25931" w14:textId="497E0C89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344B121" w14:textId="03B3BA9E" w:rsidR="002266AA" w:rsidRPr="004C275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E94319">
              <w:rPr>
                <w:color w:val="000000" w:themeColor="text1"/>
                <w:sz w:val="20"/>
                <w:szCs w:val="20"/>
              </w:rPr>
              <w:t xml:space="preserve">How IGG works: </w:t>
            </w:r>
            <w:proofErr w:type="spellStart"/>
            <w:r w:rsidRPr="00E94319">
              <w:rPr>
                <w:color w:val="000000" w:themeColor="text1"/>
                <w:sz w:val="20"/>
                <w:szCs w:val="20"/>
              </w:rPr>
              <w:t>GEDmatch</w:t>
            </w:r>
            <w:proofErr w:type="spellEnd"/>
            <w:r w:rsidRPr="00E94319">
              <w:rPr>
                <w:color w:val="000000" w:themeColor="text1"/>
                <w:sz w:val="20"/>
                <w:szCs w:val="20"/>
              </w:rPr>
              <w:t xml:space="preserve"> feature article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D4BE9EC" w14:textId="210AE085" w:rsidR="002266AA" w:rsidRPr="004C275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E94319">
              <w:rPr>
                <w:bCs/>
                <w:color w:val="000000" w:themeColor="text1"/>
                <w:sz w:val="20"/>
                <w:szCs w:val="20"/>
              </w:rPr>
              <w:t>Oct 15 2018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459DFA5" w14:textId="5DF36938" w:rsidR="002266AA" w:rsidRPr="004C2759" w:rsidRDefault="00543490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43</w:t>
            </w:r>
            <w:r w:rsidR="002266AA" w:rsidRPr="00E94319">
              <w:rPr>
                <w:b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6E59FC6" w14:textId="68794789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bCs/>
                <w:color w:val="000000" w:themeColor="text1"/>
                <w:sz w:val="20"/>
                <w:szCs w:val="20"/>
              </w:rPr>
              <w:t>2</w:t>
            </w:r>
          </w:p>
        </w:tc>
      </w:tr>
      <w:tr w:rsidR="002266AA" w:rsidRPr="00537D49" w14:paraId="295E9969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28290042" w14:textId="0FBA384D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7FBAD2E" w14:textId="760E9A2A" w:rsidR="002266AA" w:rsidRPr="004C275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422BDB">
              <w:rPr>
                <w:color w:val="000000" w:themeColor="text1"/>
                <w:sz w:val="20"/>
                <w:szCs w:val="20"/>
              </w:rPr>
              <w:t>Case solved: Pennsylvania cold case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2FA94F" w14:textId="293D464E" w:rsidR="002266AA" w:rsidRPr="004C275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May 30 2022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87F0F3E" w14:textId="6526C664" w:rsidR="002266AA" w:rsidRPr="004C2759" w:rsidRDefault="00543490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41</w:t>
            </w:r>
            <w:r w:rsidR="002266AA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D78ABAB" w14:textId="6ACB9B7D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9</w:t>
            </w:r>
          </w:p>
        </w:tc>
      </w:tr>
      <w:tr w:rsidR="002266AA" w:rsidRPr="00537D49" w14:paraId="287CFB0C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342D3A69" w14:textId="10831452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602226E" w14:textId="63F96CB3" w:rsidR="002266AA" w:rsidRPr="004C275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4C2759">
              <w:rPr>
                <w:color w:val="000000" w:themeColor="text1"/>
                <w:sz w:val="20"/>
                <w:szCs w:val="20"/>
              </w:rPr>
              <w:t>Ethics of IGG: Florida judge a</w:t>
            </w:r>
            <w:r>
              <w:rPr>
                <w:color w:val="000000" w:themeColor="text1"/>
                <w:sz w:val="20"/>
                <w:szCs w:val="20"/>
              </w:rPr>
              <w:t>llow</w:t>
            </w:r>
            <w:r w:rsidRPr="004C2759">
              <w:rPr>
                <w:color w:val="000000" w:themeColor="text1"/>
                <w:sz w:val="20"/>
                <w:szCs w:val="20"/>
              </w:rPr>
              <w:t>s warrant</w:t>
            </w:r>
            <w:r>
              <w:rPr>
                <w:color w:val="000000" w:themeColor="text1"/>
                <w:sz w:val="20"/>
                <w:szCs w:val="20"/>
              </w:rPr>
              <w:t xml:space="preserve"> of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GEDmatch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AEF9B44" w14:textId="233E438A" w:rsidR="002266AA" w:rsidRPr="004C275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4C2759">
              <w:rPr>
                <w:color w:val="000000" w:themeColor="text1"/>
                <w:sz w:val="20"/>
                <w:szCs w:val="20"/>
              </w:rPr>
              <w:t>Nov 05 2019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5248095" w14:textId="606D3F6C" w:rsidR="002266AA" w:rsidRPr="004C275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4C2759">
              <w:rPr>
                <w:color w:val="000000" w:themeColor="text1"/>
                <w:sz w:val="20"/>
                <w:szCs w:val="20"/>
              </w:rPr>
              <w:t>3</w:t>
            </w:r>
            <w:r w:rsidR="00543490">
              <w:rPr>
                <w:color w:val="000000" w:themeColor="text1"/>
                <w:sz w:val="20"/>
                <w:szCs w:val="20"/>
              </w:rPr>
              <w:t>4</w:t>
            </w:r>
            <w:r w:rsidRPr="004C2759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46597CA" w14:textId="26B1C1E7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2266AA" w:rsidRPr="00537D49" w14:paraId="48F7379E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512A4132" w14:textId="4E50640C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DB7CCF4" w14:textId="7D1B0D9A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Case solved: wrongful conviction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F3EA56C" w14:textId="11E5C6B5" w:rsidR="002266AA" w:rsidRPr="00E94319" w:rsidRDefault="002266AA" w:rsidP="002266AA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Oct 22 2021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15D18F1" w14:textId="4FDD0C65" w:rsidR="002266AA" w:rsidRPr="00E94319" w:rsidRDefault="00543490" w:rsidP="002266AA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22</w:t>
            </w:r>
            <w:r w:rsidR="002266AA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B92C75D" w14:textId="4D6CFAFC" w:rsidR="002266AA" w:rsidRPr="00C54307" w:rsidRDefault="002266AA" w:rsidP="002266A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8</w:t>
            </w:r>
          </w:p>
        </w:tc>
      </w:tr>
      <w:tr w:rsidR="002266AA" w:rsidRPr="00537D49" w14:paraId="148B9A71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63DB7FD1" w14:textId="3FD4D661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F1D7367" w14:textId="63311BFB" w:rsidR="002266AA" w:rsidRPr="00422BDB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E94319">
              <w:rPr>
                <w:color w:val="000000" w:themeColor="text1"/>
                <w:sz w:val="20"/>
                <w:szCs w:val="20"/>
              </w:rPr>
              <w:t>Advocate for IGG: Kamala Harris article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7E10970" w14:textId="6E0B56BB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Jan 15 2019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F33F16B" w14:textId="77B658B6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543490">
              <w:rPr>
                <w:color w:val="000000" w:themeColor="text1"/>
                <w:sz w:val="20"/>
                <w:szCs w:val="20"/>
              </w:rPr>
              <w:t>6</w:t>
            </w:r>
            <w:r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6C166A6" w14:textId="7B313346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2266AA" w:rsidRPr="00537D49" w14:paraId="7439FE54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3DEDE429" w14:textId="43A0C738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AB09400" w14:textId="0A078DD5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Eth</w:t>
            </w:r>
            <w:r w:rsidRPr="00E94319">
              <w:rPr>
                <w:color w:val="000000" w:themeColor="text1"/>
                <w:sz w:val="20"/>
                <w:szCs w:val="20"/>
              </w:rPr>
              <w:t>ics of IGG: FTDNA cooperates with LE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32AB19E" w14:textId="5ED8D9BA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E94319">
              <w:rPr>
                <w:color w:val="000000" w:themeColor="text1"/>
                <w:sz w:val="20"/>
                <w:szCs w:val="20"/>
              </w:rPr>
              <w:t>Feb 25 2019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7ECF0A3" w14:textId="3376A400" w:rsidR="002266AA" w:rsidRPr="00E94319" w:rsidRDefault="00543490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14</w:t>
            </w:r>
            <w:r w:rsidR="002266AA">
              <w:rPr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7D868D1" w14:textId="7DB80E16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2266AA" w:rsidRPr="00537D49" w14:paraId="4B24255C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1E58598F" w14:textId="298906CE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FDEC5A3" w14:textId="08D6E8C7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Ethics of IGG: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GEDmatch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acquired by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Verogen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050F86C" w14:textId="37ACC8E6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4C2759">
              <w:rPr>
                <w:color w:val="000000" w:themeColor="text1"/>
                <w:sz w:val="20"/>
                <w:szCs w:val="20"/>
              </w:rPr>
              <w:t>Dec 10 2019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D572AF7" w14:textId="68FBEC27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543490">
              <w:rPr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4181681" w14:textId="7F86AAA7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2266AA" w:rsidRPr="00537D49" w14:paraId="5DDFEAD0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7EEB9DB1" w14:textId="3D0EBEDA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4BA13BD" w14:textId="79BC81BD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E94319">
              <w:rPr>
                <w:color w:val="000000" w:themeColor="text1"/>
                <w:sz w:val="20"/>
                <w:szCs w:val="20"/>
              </w:rPr>
              <w:t>Case solved: Gold State Killer arrest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19400EB" w14:textId="4FCA39FA" w:rsidR="002266AA" w:rsidRPr="004C275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E94319">
              <w:rPr>
                <w:color w:val="000000" w:themeColor="text1"/>
                <w:sz w:val="20"/>
                <w:szCs w:val="20"/>
              </w:rPr>
              <w:t>May 19 2018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5F4073F" w14:textId="0A8F341D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E94319">
              <w:rPr>
                <w:color w:val="000000" w:themeColor="text1"/>
                <w:sz w:val="20"/>
                <w:szCs w:val="20"/>
              </w:rPr>
              <w:t>1</w:t>
            </w:r>
            <w:r w:rsidR="00543490">
              <w:rPr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DC6C77D" w14:textId="6EEF21A1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2266AA" w:rsidRPr="00537D49" w14:paraId="602BA72F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1270E95C" w14:textId="49BCAABF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0B5378E" w14:textId="65EF4A5C" w:rsidR="002266AA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Ethics of IGG: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GEDmatch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acquired by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Verogen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32100DB" w14:textId="2804A316" w:rsidR="002266AA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Dec 17 2019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42A82DC" w14:textId="04833D51" w:rsidR="002266AA" w:rsidRDefault="00543490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125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DEB1FB2" w14:textId="453945F7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2266AA" w:rsidRPr="00537D49" w14:paraId="3A206A10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13F391DA" w14:textId="44BB80F4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24016AF" w14:textId="40DEA0F7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Potential use case: clear sexual assaults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FB331B6" w14:textId="0728CBA4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Oct 07 2021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886C971" w14:textId="1FD1CF7C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543490">
              <w:rPr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5EAC1FA" w14:textId="4ED5C9D6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8</w:t>
            </w:r>
          </w:p>
        </w:tc>
      </w:tr>
      <w:tr w:rsidR="002266AA" w:rsidRPr="00537D49" w14:paraId="5C9B0B07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660A072D" w14:textId="1123152C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891C447" w14:textId="09EFF35B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Potential use case</w:t>
            </w:r>
            <w:r w:rsidRPr="00E94319">
              <w:rPr>
                <w:color w:val="000000" w:themeColor="text1"/>
                <w:sz w:val="20"/>
                <w:szCs w:val="20"/>
              </w:rPr>
              <w:t>: Delphi killer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B2390D0" w14:textId="5557B0A4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E94319">
              <w:rPr>
                <w:color w:val="000000" w:themeColor="text1"/>
                <w:sz w:val="20"/>
                <w:szCs w:val="20"/>
              </w:rPr>
              <w:t>Jun 01 2018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E775E2A" w14:textId="5AADE91E" w:rsidR="002266AA" w:rsidRPr="00E94319" w:rsidRDefault="00543490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</w:t>
            </w:r>
            <w:r w:rsidR="002266AA" w:rsidRPr="00E94319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46472F5" w14:textId="1547DC90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2266AA" w:rsidRPr="00537D49" w14:paraId="562542C3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18932831" w14:textId="70C0BE5A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4302E635" w14:textId="2D536CA5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Ethics of IGG: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GEDmatch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data leak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14650D9" w14:textId="747BC9A2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4C2759">
              <w:rPr>
                <w:color w:val="000000" w:themeColor="text1"/>
                <w:sz w:val="20"/>
                <w:szCs w:val="20"/>
              </w:rPr>
              <w:t>Jul 19 2020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1988D9D" w14:textId="423B8941" w:rsidR="002266AA" w:rsidRPr="00E94319" w:rsidRDefault="00543490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47DB8BF" w14:textId="4F1B6DDF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002266AA" w:rsidRPr="00537D49" w14:paraId="5FE24EC1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350805F7" w14:textId="13D64042" w:rsidR="002266AA" w:rsidRPr="00020336" w:rsidRDefault="002266AA" w:rsidP="002266AA">
            <w:pPr>
              <w:rPr>
                <w:strike/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E7F28B3" w14:textId="1D6BDEDF" w:rsidR="002266AA" w:rsidRPr="00826A23" w:rsidRDefault="002266AA" w:rsidP="002266AA">
            <w:pPr>
              <w:rPr>
                <w:strike/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Case solved: Seattle cold case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F495084" w14:textId="4E51E202" w:rsidR="002266AA" w:rsidRPr="00826A23" w:rsidRDefault="002266AA" w:rsidP="002266AA">
            <w:pPr>
              <w:rPr>
                <w:strike/>
                <w:color w:val="000000" w:themeColor="text1"/>
                <w:sz w:val="20"/>
                <w:szCs w:val="20"/>
              </w:rPr>
            </w:pPr>
            <w:r w:rsidRPr="00E94319">
              <w:rPr>
                <w:color w:val="000000" w:themeColor="text1"/>
                <w:sz w:val="20"/>
                <w:szCs w:val="20"/>
              </w:rPr>
              <w:t>May 07 2019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AA2AA99" w14:textId="487EDFE7" w:rsidR="002266AA" w:rsidRPr="00543490" w:rsidRDefault="00543490" w:rsidP="002266AA">
            <w:pPr>
              <w:rPr>
                <w:color w:val="000000" w:themeColor="text1"/>
                <w:sz w:val="20"/>
                <w:szCs w:val="20"/>
              </w:rPr>
            </w:pPr>
            <w:r w:rsidRPr="00543490"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D7796D6" w14:textId="74BA14F0" w:rsidR="002266AA" w:rsidRPr="00826A23" w:rsidRDefault="002266AA" w:rsidP="002266AA">
            <w:pPr>
              <w:rPr>
                <w:strike/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2266AA" w:rsidRPr="00537D49" w14:paraId="40C58F84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29001745" w14:textId="6C6720F5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7F4391A" w14:textId="4B685542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How IGG works: use of ancestry sites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F3F5F01" w14:textId="7C9BA15C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422BDB">
              <w:rPr>
                <w:color w:val="000000" w:themeColor="text1"/>
                <w:sz w:val="20"/>
                <w:szCs w:val="20"/>
              </w:rPr>
              <w:t>Jun 28 2018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D2C8AEB" w14:textId="1AB8BA00" w:rsidR="002266AA" w:rsidRPr="00E94319" w:rsidRDefault="00543490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0DA463E" w14:textId="488D9C41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2266AA" w:rsidRPr="00537D49" w14:paraId="330F3C8D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4CD4EB75" w14:textId="1A6889F2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61F905E" w14:textId="3780C289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Potential use case: Mary Trump paternity case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3F2690D" w14:textId="61B3CF65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Sep 12 2020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5B4D7C9" w14:textId="786CF428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</w:t>
            </w:r>
            <w:r w:rsidR="00543490">
              <w:rPr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5C71F79" w14:textId="03BCBA2F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002266AA" w:rsidRPr="00537D49" w14:paraId="534310AC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4F83B3D9" w14:textId="7A3F5498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A92ADA9" w14:textId="6A9D3BE9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Ethics of IGG: concerns for consent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81D0E54" w14:textId="2D103AAE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E94319">
              <w:rPr>
                <w:color w:val="000000" w:themeColor="text1"/>
                <w:sz w:val="20"/>
                <w:szCs w:val="20"/>
              </w:rPr>
              <w:t>May 16 2019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DBB6F81" w14:textId="62A7E14D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AB16A2E" w14:textId="5D7B3ABC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  <w:tr w:rsidR="002266AA" w:rsidRPr="00C54307" w14:paraId="2D09ADED" w14:textId="77777777" w:rsidTr="00AB18AA">
        <w:tc>
          <w:tcPr>
            <w:tcW w:w="0" w:type="auto"/>
            <w:tcBorders>
              <w:top w:val="nil"/>
              <w:bottom w:val="nil"/>
            </w:tcBorders>
          </w:tcPr>
          <w:p w14:paraId="120FBEF3" w14:textId="49F8732D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11D2DCC" w14:textId="5B675046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Case solved: Fleming arrest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772A374" w14:textId="257F7FD9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E94319">
              <w:rPr>
                <w:color w:val="000000" w:themeColor="text1"/>
                <w:sz w:val="20"/>
                <w:szCs w:val="20"/>
              </w:rPr>
              <w:t>Sep 23 2018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3F589C2" w14:textId="5FA7192B" w:rsidR="002266AA" w:rsidRPr="00E94319" w:rsidRDefault="00543490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DB2BD01" w14:textId="05CD3F31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2266AA" w:rsidRPr="00C54307" w14:paraId="059BF9FF" w14:textId="77777777" w:rsidTr="00AB18AA">
        <w:tc>
          <w:tcPr>
            <w:tcW w:w="0" w:type="auto"/>
            <w:tcBorders>
              <w:top w:val="nil"/>
              <w:bottom w:val="nil"/>
            </w:tcBorders>
          </w:tcPr>
          <w:p w14:paraId="48991C69" w14:textId="77777777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4E3D3F8" w14:textId="77777777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Case solved: Days Inn murder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347932F" w14:textId="77777777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Apr 05 2022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BE62D7F" w14:textId="07121AFA" w:rsidR="002266AA" w:rsidRPr="00E94319" w:rsidRDefault="00543490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86C1630" w14:textId="77777777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9</w:t>
            </w:r>
          </w:p>
        </w:tc>
      </w:tr>
      <w:tr w:rsidR="002266AA" w:rsidRPr="00537D49" w14:paraId="110509FE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2786D721" w14:textId="74DE7FFE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AF7E780" w14:textId="16E119B4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Case solved: Montana cold case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3790387" w14:textId="54A3CD8E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Jun 10 2021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489066B" w14:textId="13188CCB" w:rsidR="002266AA" w:rsidRPr="00E94319" w:rsidRDefault="00543490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37C80F70" w14:textId="5E13311F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7</w:t>
            </w:r>
          </w:p>
        </w:tc>
      </w:tr>
      <w:tr w:rsidR="002266AA" w:rsidRPr="00537D49" w14:paraId="690C1A00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2F773AA5" w14:textId="3AC47BBF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C119453" w14:textId="1ECC3484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E94319">
              <w:rPr>
                <w:color w:val="000000" w:themeColor="text1"/>
                <w:sz w:val="20"/>
                <w:szCs w:val="20"/>
              </w:rPr>
              <w:t>Marketing: Podcast on IGG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973F977" w14:textId="1B077589" w:rsidR="002266AA" w:rsidRPr="00E94319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E94319">
              <w:rPr>
                <w:color w:val="000000" w:themeColor="text1"/>
                <w:sz w:val="20"/>
                <w:szCs w:val="20"/>
              </w:rPr>
              <w:t>Nov 05 2018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135FE62" w14:textId="6F8E3292" w:rsidR="002266AA" w:rsidRPr="00E94319" w:rsidRDefault="00543490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F6CB943" w14:textId="6C48B5FC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2266AA" w:rsidRPr="00537D49" w14:paraId="26073F7E" w14:textId="77777777" w:rsidTr="000802DC">
        <w:tc>
          <w:tcPr>
            <w:tcW w:w="0" w:type="auto"/>
            <w:tcBorders>
              <w:top w:val="nil"/>
              <w:bottom w:val="nil"/>
            </w:tcBorders>
          </w:tcPr>
          <w:p w14:paraId="49411F70" w14:textId="6C7399AB" w:rsidR="002266AA" w:rsidRPr="00020336" w:rsidRDefault="002266AA" w:rsidP="002266AA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25FDE55" w14:textId="21E813DA" w:rsidR="002266AA" w:rsidRPr="00E94319" w:rsidRDefault="00020336" w:rsidP="002266AA">
            <w:pPr>
              <w:rPr>
                <w:color w:val="000000" w:themeColor="text1"/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Policy</w:t>
            </w:r>
            <w:r>
              <w:rPr>
                <w:color w:val="000000" w:themeColor="text1"/>
                <w:sz w:val="20"/>
                <w:szCs w:val="20"/>
              </w:rPr>
              <w:t>: DOJ rules established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12E14A22" w14:textId="139E0569" w:rsidR="002266AA" w:rsidRPr="00E94319" w:rsidRDefault="00020336" w:rsidP="002266AA">
            <w:pPr>
              <w:rPr>
                <w:color w:val="000000" w:themeColor="text1"/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Sep</w:t>
            </w:r>
            <w:r w:rsidR="002266AA" w:rsidRPr="00020336">
              <w:rPr>
                <w:sz w:val="20"/>
                <w:szCs w:val="20"/>
              </w:rPr>
              <w:t xml:space="preserve"> </w:t>
            </w:r>
            <w:r w:rsidRPr="00020336">
              <w:rPr>
                <w:sz w:val="20"/>
                <w:szCs w:val="20"/>
              </w:rPr>
              <w:t>2</w:t>
            </w:r>
            <w:r w:rsidR="002266AA" w:rsidRPr="00020336">
              <w:rPr>
                <w:sz w:val="20"/>
                <w:szCs w:val="20"/>
              </w:rPr>
              <w:t>5 2019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7E5B95D" w14:textId="042A161A" w:rsidR="002266AA" w:rsidRPr="00E94319" w:rsidRDefault="00543490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3051BC5" w14:textId="59AAC21F" w:rsidR="002266AA" w:rsidRPr="00C54307" w:rsidRDefault="002266AA" w:rsidP="002266A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5</w:t>
            </w:r>
          </w:p>
        </w:tc>
      </w:tr>
      <w:tr w:rsidR="00020336" w:rsidRPr="00537D49" w14:paraId="22A08702" w14:textId="77777777" w:rsidTr="00543490">
        <w:tc>
          <w:tcPr>
            <w:tcW w:w="0" w:type="auto"/>
            <w:tcBorders>
              <w:top w:val="nil"/>
              <w:bottom w:val="nil"/>
            </w:tcBorders>
          </w:tcPr>
          <w:p w14:paraId="5C0FE314" w14:textId="2B8A7AC4" w:rsidR="00020336" w:rsidRPr="00020336" w:rsidRDefault="00020336" w:rsidP="00020336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68876BFA" w14:textId="4925A69E" w:rsidR="00020336" w:rsidRPr="00E94319" w:rsidRDefault="00020336" w:rsidP="00020336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Ethics of IGG: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GEDmatch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data leak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E463D5F" w14:textId="3D19C905" w:rsidR="00020336" w:rsidRPr="00020336" w:rsidRDefault="00020336" w:rsidP="00020336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Jul 22 2020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7AD4066" w14:textId="470461B5" w:rsidR="00020336" w:rsidRPr="00020336" w:rsidRDefault="00020336" w:rsidP="00020336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75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C8C6F8F" w14:textId="5F3009CF" w:rsidR="00020336" w:rsidRPr="00C54307" w:rsidRDefault="00020336" w:rsidP="00020336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6</w:t>
            </w:r>
          </w:p>
        </w:tc>
      </w:tr>
      <w:tr w:rsidR="00020336" w:rsidRPr="00537D49" w14:paraId="59B1A2F0" w14:textId="77777777" w:rsidTr="00543490"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0D21D33" w14:textId="0DFA3181" w:rsidR="00020336" w:rsidRPr="00020336" w:rsidRDefault="00020336" w:rsidP="00020336">
            <w:pPr>
              <w:rPr>
                <w:sz w:val="20"/>
                <w:szCs w:val="20"/>
              </w:rPr>
            </w:pPr>
            <w:r w:rsidRPr="00020336">
              <w:rPr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17B6E248" w14:textId="5249E632" w:rsidR="00020336" w:rsidRPr="00E94319" w:rsidRDefault="00020336" w:rsidP="00020336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Advocate for IGG: 1-yr since GSK arrest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E1392D6" w14:textId="7810FF2D" w:rsidR="00020336" w:rsidRPr="00E94319" w:rsidRDefault="00020336" w:rsidP="00020336">
            <w:pPr>
              <w:rPr>
                <w:color w:val="000000" w:themeColor="text1"/>
                <w:sz w:val="20"/>
                <w:szCs w:val="20"/>
              </w:rPr>
            </w:pPr>
            <w:r w:rsidRPr="00E94319">
              <w:rPr>
                <w:color w:val="000000" w:themeColor="text1"/>
                <w:sz w:val="20"/>
                <w:szCs w:val="20"/>
              </w:rPr>
              <w:t>May 21 2019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FF5074E" w14:textId="3F1A5A95" w:rsidR="00020336" w:rsidRPr="00E94319" w:rsidRDefault="00020336" w:rsidP="00020336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6625F840" w14:textId="7111DBEB" w:rsidR="00020336" w:rsidRPr="00C54307" w:rsidRDefault="00020336" w:rsidP="00020336">
            <w:pPr>
              <w:rPr>
                <w:color w:val="000000" w:themeColor="text1"/>
                <w:sz w:val="20"/>
                <w:szCs w:val="20"/>
              </w:rPr>
            </w:pPr>
            <w:r w:rsidRPr="00C54307">
              <w:rPr>
                <w:color w:val="000000" w:themeColor="text1"/>
                <w:sz w:val="20"/>
                <w:szCs w:val="20"/>
              </w:rPr>
              <w:t>4</w:t>
            </w:r>
          </w:p>
        </w:tc>
      </w:tr>
    </w:tbl>
    <w:p w14:paraId="3DF0BC4A" w14:textId="77777777" w:rsidR="00537D49" w:rsidRPr="00537D49" w:rsidRDefault="00537D49" w:rsidP="00537D49"/>
    <w:p w14:paraId="15D76258" w14:textId="77777777" w:rsidR="00BA09D8" w:rsidRDefault="00BA09D8" w:rsidP="00DE6C96"/>
    <w:p w14:paraId="021668D0" w14:textId="77777777" w:rsidR="00BA09D8" w:rsidRDefault="00BA09D8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715A3CA8" w14:textId="461EB152" w:rsidR="00394A3E" w:rsidRPr="00537D49" w:rsidRDefault="00BA09D8" w:rsidP="00394A3E">
      <w:pPr>
        <w:rPr>
          <w:color w:val="000000" w:themeColor="text1"/>
        </w:rPr>
      </w:pPr>
      <w:r>
        <w:rPr>
          <w:b/>
          <w:bCs/>
          <w:color w:val="000000" w:themeColor="text1"/>
        </w:rPr>
        <w:lastRenderedPageBreak/>
        <w:t xml:space="preserve">Supplementary </w:t>
      </w:r>
      <w:r w:rsidR="00394A3E" w:rsidRPr="00BA09D8">
        <w:rPr>
          <w:b/>
          <w:bCs/>
          <w:color w:val="000000" w:themeColor="text1"/>
        </w:rPr>
        <w:t>Table S</w:t>
      </w:r>
      <w:r w:rsidR="00A03911" w:rsidRPr="00BA09D8">
        <w:rPr>
          <w:b/>
          <w:bCs/>
          <w:color w:val="000000" w:themeColor="text1"/>
        </w:rPr>
        <w:t>7</w:t>
      </w:r>
      <w:r w:rsidR="00394A3E" w:rsidRPr="00537D49">
        <w:rPr>
          <w:color w:val="000000" w:themeColor="text1"/>
        </w:rPr>
        <w:t xml:space="preserve">. </w:t>
      </w:r>
      <w:r w:rsidR="00394A3E">
        <w:rPr>
          <w:color w:val="000000" w:themeColor="text1"/>
        </w:rPr>
        <w:t>Topics and subtopics coded from random sample set (N=505)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7"/>
        <w:gridCol w:w="2760"/>
        <w:gridCol w:w="816"/>
      </w:tblGrid>
      <w:tr w:rsidR="00394A3E" w:rsidRPr="00537D49" w14:paraId="7C76F142" w14:textId="77777777" w:rsidTr="008F3189">
        <w:tc>
          <w:tcPr>
            <w:tcW w:w="0" w:type="auto"/>
            <w:tcBorders>
              <w:bottom w:val="single" w:sz="4" w:space="0" w:color="auto"/>
            </w:tcBorders>
          </w:tcPr>
          <w:p w14:paraId="127A4046" w14:textId="457785EB" w:rsidR="00394A3E" w:rsidRDefault="00394A3E" w:rsidP="008F3189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Topic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7007E8A" w14:textId="7EE019D9" w:rsidR="00394A3E" w:rsidRPr="00537D49" w:rsidRDefault="00394A3E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Subtopic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9036E6A" w14:textId="763BC965" w:rsidR="00394A3E" w:rsidRPr="00537D49" w:rsidRDefault="00394A3E" w:rsidP="008F318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Tweets</w:t>
            </w:r>
          </w:p>
        </w:tc>
      </w:tr>
      <w:tr w:rsidR="00394A3E" w:rsidRPr="00537D49" w14:paraId="5A8B6950" w14:textId="77777777" w:rsidTr="00F9574A">
        <w:tc>
          <w:tcPr>
            <w:tcW w:w="0" w:type="auto"/>
            <w:tcBorders>
              <w:bottom w:val="nil"/>
            </w:tcBorders>
            <w:vAlign w:val="bottom"/>
          </w:tcPr>
          <w:p w14:paraId="7A126CC1" w14:textId="48A7DDF5" w:rsidR="00394A3E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advertisement</w:t>
            </w:r>
          </w:p>
        </w:tc>
        <w:tc>
          <w:tcPr>
            <w:tcW w:w="0" w:type="auto"/>
            <w:tcBorders>
              <w:bottom w:val="nil"/>
            </w:tcBorders>
            <w:vAlign w:val="bottom"/>
          </w:tcPr>
          <w:p w14:paraId="2FE32B04" w14:textId="3797A1B5" w:rsidR="00394A3E" w:rsidRPr="00537D4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article</w:t>
            </w:r>
          </w:p>
        </w:tc>
        <w:tc>
          <w:tcPr>
            <w:tcW w:w="0" w:type="auto"/>
            <w:tcBorders>
              <w:bottom w:val="nil"/>
            </w:tcBorders>
            <w:vAlign w:val="bottom"/>
          </w:tcPr>
          <w:p w14:paraId="38F5F884" w14:textId="1BFA1461" w:rsidR="00394A3E" w:rsidRPr="00537D4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10</w:t>
            </w:r>
          </w:p>
        </w:tc>
      </w:tr>
      <w:tr w:rsidR="00394A3E" w:rsidRPr="00537D49" w14:paraId="0C8671A6" w14:textId="77777777" w:rsidTr="00F9574A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15403FF" w14:textId="05D5DE58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advertisement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F2A109E" w14:textId="6484C90E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blog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BCC8C71" w14:textId="137BCD69" w:rsidR="00394A3E" w:rsidRPr="004C275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3</w:t>
            </w:r>
          </w:p>
        </w:tc>
      </w:tr>
      <w:tr w:rsidR="00394A3E" w:rsidRPr="00537D49" w14:paraId="130904C0" w14:textId="77777777" w:rsidTr="00F9574A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CC2B2B1" w14:textId="539F6080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advertisement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44DEB6B" w14:textId="2A5952FC" w:rsidR="00394A3E" w:rsidRPr="004C275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book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C4D4DC5" w14:textId="5C5336D9" w:rsidR="00394A3E" w:rsidRPr="004C275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3</w:t>
            </w:r>
          </w:p>
        </w:tc>
      </w:tr>
      <w:tr w:rsidR="00394A3E" w:rsidRPr="00537D49" w14:paraId="638D8029" w14:textId="77777777" w:rsidTr="00F9574A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C07EA74" w14:textId="6D2ADFC2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advertisement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6BA4087" w14:textId="729631ED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conference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24A5376" w14:textId="16A67CF4" w:rsidR="00394A3E" w:rsidRPr="00E94319" w:rsidRDefault="00394A3E" w:rsidP="00394A3E">
            <w:pPr>
              <w:rPr>
                <w:bCs/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6</w:t>
            </w:r>
          </w:p>
        </w:tc>
      </w:tr>
      <w:tr w:rsidR="00394A3E" w:rsidRPr="00537D49" w14:paraId="06B8A9DE" w14:textId="77777777" w:rsidTr="00F9574A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67A8D32" w14:textId="017ACA46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advertisement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6878B02" w14:textId="6A88BCFA" w:rsidR="00394A3E" w:rsidRPr="00422BDB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IGG company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8ECAF61" w14:textId="55265B02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4</w:t>
            </w:r>
          </w:p>
        </w:tc>
      </w:tr>
      <w:tr w:rsidR="00394A3E" w:rsidRPr="00537D49" w14:paraId="76F00BF9" w14:textId="77777777" w:rsidTr="00F9574A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559704E" w14:textId="745847A8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advertisement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3364532" w14:textId="1D1E586E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podcast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4092F02" w14:textId="39F4D1E3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14</w:t>
            </w:r>
          </w:p>
        </w:tc>
      </w:tr>
      <w:tr w:rsidR="00394A3E" w:rsidRPr="00537D49" w14:paraId="6666A9CA" w14:textId="77777777" w:rsidTr="00F9574A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2084458" w14:textId="1FF1317E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advertisement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232CB98" w14:textId="5AC9CAD7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suggest podcast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1B96827" w14:textId="267C5300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1</w:t>
            </w:r>
          </w:p>
        </w:tc>
      </w:tr>
      <w:tr w:rsidR="00394A3E" w:rsidRPr="00537D49" w14:paraId="2A4A6759" w14:textId="77777777" w:rsidTr="00F9574A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B8C9FCD" w14:textId="431D7EDC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advertisement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CDB20CA" w14:textId="3F2026C0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TV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D85AA64" w14:textId="4AD5064C" w:rsidR="00394A3E" w:rsidRPr="004C275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1</w:t>
            </w:r>
          </w:p>
        </w:tc>
      </w:tr>
      <w:tr w:rsidR="00394A3E" w:rsidRPr="00537D49" w14:paraId="74797F57" w14:textId="77777777" w:rsidTr="00F9574A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36B7AA8" w14:textId="0DF47D95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advocate for IGG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D4D30C8" w14:textId="600D342A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advocate generally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55559E0" w14:textId="3EB7D095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17</w:t>
            </w:r>
          </w:p>
        </w:tc>
      </w:tr>
      <w:tr w:rsidR="00394A3E" w:rsidRPr="00537D49" w14:paraId="47BE9096" w14:textId="77777777" w:rsidTr="00F9574A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4172C81" w14:textId="50C37933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advocate for IGG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8135377" w14:textId="7CD63167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job desire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875C6C8" w14:textId="6315A874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2</w:t>
            </w:r>
          </w:p>
        </w:tc>
      </w:tr>
      <w:tr w:rsidR="00394A3E" w:rsidRPr="00537D49" w14:paraId="05E19A7C" w14:textId="77777777" w:rsidTr="00F9574A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4BDB21D" w14:textId="16B5FACB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advocate for IGG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C670AC2" w14:textId="160BFB07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willingness to participate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814707F" w14:textId="66A24038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1</w:t>
            </w:r>
          </w:p>
        </w:tc>
      </w:tr>
      <w:tr w:rsidR="00394A3E" w:rsidRPr="00537D49" w14:paraId="782B0503" w14:textId="77777777" w:rsidTr="00F9574A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AF040F8" w14:textId="3A302564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ethics of IGG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DF92D3B" w14:textId="69CD686A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concern for privacy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B4900AE" w14:textId="0C74EE7C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34</w:t>
            </w:r>
          </w:p>
        </w:tc>
      </w:tr>
      <w:tr w:rsidR="00394A3E" w:rsidRPr="00537D49" w14:paraId="2321633F" w14:textId="77777777" w:rsidTr="00F9574A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56C2C9E" w14:textId="48B5A0B6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ethics of IGG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1F86BDC" w14:textId="7CF0D677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concern for racism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24EB52E" w14:textId="166744B7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3</w:t>
            </w:r>
          </w:p>
        </w:tc>
      </w:tr>
      <w:tr w:rsidR="00394A3E" w:rsidRPr="00537D49" w14:paraId="5BD738DD" w14:textId="77777777" w:rsidTr="00F9574A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2E91F8F" w14:textId="02055D5F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ethics of IGG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46C8937" w14:textId="637CA643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Erlich study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2D8DBC5" w14:textId="58AB3DB9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3</w:t>
            </w:r>
          </w:p>
        </w:tc>
      </w:tr>
      <w:tr w:rsidR="00394A3E" w:rsidRPr="00537D49" w14:paraId="1B9FA890" w14:textId="77777777" w:rsidTr="00F9574A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AAD4CFA" w14:textId="0D3F1CD8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ethics of IGG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56EF2BB" w14:textId="0D7D3C85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FL warrant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C62B697" w14:textId="20188493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8</w:t>
            </w:r>
          </w:p>
        </w:tc>
      </w:tr>
      <w:tr w:rsidR="00394A3E" w:rsidRPr="00537D49" w14:paraId="1AA73A7D" w14:textId="77777777" w:rsidTr="00F9574A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71254E2" w14:textId="680D348B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ethics of IGG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54F4142" w14:textId="3977BF07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PA warrant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C87750A" w14:textId="06E10B73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1</w:t>
            </w:r>
          </w:p>
        </w:tc>
      </w:tr>
      <w:tr w:rsidR="00394A3E" w:rsidRPr="00537D49" w14:paraId="4BDFA5FF" w14:textId="77777777" w:rsidTr="00F9574A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C7B9771" w14:textId="28E4B268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ethics of IGG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C6D8F36" w14:textId="69ED7F79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 xml:space="preserve">breach of </w:t>
            </w:r>
            <w:proofErr w:type="spellStart"/>
            <w:r w:rsidRPr="00394A3E">
              <w:rPr>
                <w:color w:val="000000"/>
                <w:sz w:val="20"/>
                <w:szCs w:val="20"/>
              </w:rPr>
              <w:t>GEDmatch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21BD732" w14:textId="57A167F4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8</w:t>
            </w:r>
          </w:p>
        </w:tc>
      </w:tr>
      <w:tr w:rsidR="00394A3E" w:rsidRPr="00537D49" w14:paraId="5033D987" w14:textId="77777777" w:rsidTr="00F9574A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DEFFCE7" w14:textId="235CACCB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ethics of IGG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AC61EE1" w14:textId="68514F3D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proofErr w:type="spellStart"/>
            <w:r w:rsidRPr="00394A3E">
              <w:rPr>
                <w:color w:val="000000"/>
                <w:sz w:val="20"/>
                <w:szCs w:val="20"/>
              </w:rPr>
              <w:t>GEDmatch</w:t>
            </w:r>
            <w:proofErr w:type="spellEnd"/>
            <w:r w:rsidRPr="00394A3E">
              <w:rPr>
                <w:color w:val="000000"/>
                <w:sz w:val="20"/>
                <w:szCs w:val="20"/>
              </w:rPr>
              <w:t xml:space="preserve"> purchase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D9B8C54" w14:textId="1BDE7A01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9</w:t>
            </w:r>
          </w:p>
        </w:tc>
      </w:tr>
      <w:tr w:rsidR="00394A3E" w:rsidRPr="00537D49" w14:paraId="3047848E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02CEDA0" w14:textId="3C796F53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ethics of IGG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6A50E50" w14:textId="25A3838B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FT DNA work with LE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522B7DB" w14:textId="77D86AB2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32</w:t>
            </w:r>
          </w:p>
        </w:tc>
      </w:tr>
      <w:tr w:rsidR="00394A3E" w:rsidRPr="00537D49" w14:paraId="0B20A8E2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2B5070A" w14:textId="51162EC7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how IGG works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5DBE11A" w14:textId="2BA5A216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terms of service awareness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F576D73" w14:textId="3D99694E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55</w:t>
            </w:r>
          </w:p>
        </w:tc>
      </w:tr>
      <w:tr w:rsidR="00394A3E" w:rsidRPr="00537D49" w14:paraId="70843630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EFB923B" w14:textId="0FEAB215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how IGG works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425E11D" w14:textId="5C3CDA0A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clarify process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C39DCCC" w14:textId="12C26A69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17</w:t>
            </w:r>
          </w:p>
        </w:tc>
      </w:tr>
      <w:tr w:rsidR="00394A3E" w:rsidRPr="00537D49" w14:paraId="075BF806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B1FB891" w14:textId="092FEC07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how IGG works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AF84029" w14:textId="25E437EE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normalize use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0C22230" w14:textId="717A086A" w:rsidR="00394A3E" w:rsidRPr="004C275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23</w:t>
            </w:r>
          </w:p>
        </w:tc>
      </w:tr>
      <w:tr w:rsidR="00394A3E" w:rsidRPr="00537D49" w14:paraId="41CD819E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E46B998" w14:textId="651BAE9C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how IGG works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A4AFDFF" w14:textId="7DBAD060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question process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9FEEA31" w14:textId="59B283D6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4</w:t>
            </w:r>
          </w:p>
        </w:tc>
      </w:tr>
      <w:tr w:rsidR="00394A3E" w:rsidRPr="00537D49" w14:paraId="2E55A444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3F27207" w14:textId="1C94FB85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how IGG works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70D320A" w14:textId="01B247BB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profile IGG people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04565A7" w14:textId="7243B07C" w:rsidR="00394A3E" w:rsidRPr="00422BDB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7</w:t>
            </w:r>
          </w:p>
        </w:tc>
      </w:tr>
      <w:tr w:rsidR="00394A3E" w:rsidRPr="00537D49" w14:paraId="61505ADC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9BAD9EC" w14:textId="30148CA1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how IGG works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047217A" w14:textId="1F63C3F9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profile IGG company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3DC30FD" w14:textId="5161E5DF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18</w:t>
            </w:r>
          </w:p>
        </w:tc>
      </w:tr>
      <w:tr w:rsidR="00394A3E" w:rsidRPr="00537D49" w14:paraId="3E88062C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6E44544" w14:textId="33BC819E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how IGG works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E422248" w14:textId="61C54990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training in IGG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A2A2986" w14:textId="68A3F7DF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1</w:t>
            </w:r>
          </w:p>
        </w:tc>
      </w:tr>
      <w:tr w:rsidR="00394A3E" w:rsidRPr="00537D49" w14:paraId="2554097E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27786EE" w14:textId="756908B0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how IGG works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E7FF742" w14:textId="597F509B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success metrics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E3D6B8E" w14:textId="04443024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1</w:t>
            </w:r>
          </w:p>
        </w:tc>
      </w:tr>
      <w:tr w:rsidR="00394A3E" w:rsidRPr="00537D49" w14:paraId="7BDE950A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43A4E57" w14:textId="46F782C9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policy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BDC0598" w14:textId="20612B38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Maryland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2CF7594" w14:textId="4AC3C0C9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4</w:t>
            </w:r>
          </w:p>
        </w:tc>
      </w:tr>
      <w:tr w:rsidR="00394A3E" w:rsidRPr="00537D49" w14:paraId="7C03585A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F23D97E" w14:textId="52C7B6C2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policy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D5BA2F9" w14:textId="52BB2537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Montana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F87E905" w14:textId="708F88AB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1</w:t>
            </w:r>
          </w:p>
        </w:tc>
      </w:tr>
      <w:tr w:rsidR="00394A3E" w:rsidRPr="00537D49" w14:paraId="1CF11CB8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5F7074F" w14:textId="4D7AF238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policy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0E04BA6" w14:textId="00AB2FFB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New York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7C2F300" w14:textId="425C574C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2</w:t>
            </w:r>
          </w:p>
        </w:tc>
      </w:tr>
      <w:tr w:rsidR="00394A3E" w:rsidRPr="00537D49" w14:paraId="5CFC1145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73859EF" w14:textId="6B8DD167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policy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7DEE032" w14:textId="3AA75D12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California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C4BA4BF" w14:textId="41AA50BC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2</w:t>
            </w:r>
          </w:p>
        </w:tc>
      </w:tr>
      <w:tr w:rsidR="00394A3E" w:rsidRPr="00537D49" w14:paraId="7F00A302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D9ADEFB" w14:textId="0C15229A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policy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968E8A7" w14:textId="21DD361A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DOJ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8B1FB41" w14:textId="3E715A36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2</w:t>
            </w:r>
          </w:p>
        </w:tc>
      </w:tr>
      <w:tr w:rsidR="00394A3E" w:rsidRPr="00537D49" w14:paraId="68AE0333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7677BC2" w14:textId="1D9EB07F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policy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8038FDB" w14:textId="6BE5BAAC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Kamala Harris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BB277E2" w14:textId="67373DB6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2</w:t>
            </w:r>
          </w:p>
        </w:tc>
      </w:tr>
      <w:tr w:rsidR="00394A3E" w:rsidRPr="00537D49" w14:paraId="4FF70E7D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00D2B87" w14:textId="4D47583E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potential use case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44B90D1" w14:textId="4511164B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Baby Doe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1FF734C" w14:textId="3B9117EF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5</w:t>
            </w:r>
          </w:p>
        </w:tc>
      </w:tr>
      <w:tr w:rsidR="00394A3E" w:rsidRPr="00537D49" w14:paraId="12478B9D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3D9F107" w14:textId="484FF9C0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potential use case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B008CEE" w14:textId="3F2D10FE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Mary Trump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F2B7C2D" w14:textId="3EF1BCBC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13</w:t>
            </w:r>
          </w:p>
        </w:tc>
      </w:tr>
      <w:tr w:rsidR="00394A3E" w:rsidRPr="00537D49" w14:paraId="1165E6A5" w14:textId="77777777" w:rsidTr="002044B3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7FCCB8DA" w14:textId="5AE257AE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potential use case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6BDC7C21" w14:textId="384A90D1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unidentified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492DE46" w14:textId="1FA27D44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7</w:t>
            </w:r>
          </w:p>
        </w:tc>
      </w:tr>
      <w:tr w:rsidR="00394A3E" w:rsidRPr="00537D49" w14:paraId="21E93CB9" w14:textId="77777777" w:rsidTr="00394A3E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EE0C598" w14:textId="02255902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potential use case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0094325" w14:textId="6DD4660F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1E619DA3" w14:textId="085C4078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23</w:t>
            </w:r>
          </w:p>
        </w:tc>
      </w:tr>
      <w:tr w:rsidR="00394A3E" w:rsidRPr="00537D49" w14:paraId="58EED1B4" w14:textId="77777777" w:rsidTr="00394A3E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68B7EA0" w14:textId="71447B88" w:rsidR="00394A3E" w:rsidRPr="000802DC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case solved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0858EC3" w14:textId="2D3E026C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Golden State Killer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2EC2ADBD" w14:textId="0A58B869" w:rsidR="00394A3E" w:rsidRPr="00E94319" w:rsidRDefault="00394A3E" w:rsidP="00394A3E">
            <w:pPr>
              <w:rPr>
                <w:color w:val="000000" w:themeColor="text1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20</w:t>
            </w:r>
          </w:p>
        </w:tc>
      </w:tr>
      <w:tr w:rsidR="00394A3E" w:rsidRPr="00537D49" w14:paraId="142AE119" w14:textId="77777777" w:rsidTr="00394A3E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520B144" w14:textId="4C0A3361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case solved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23D439D" w14:textId="3E61EC07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Baby Doe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4357A392" w14:textId="4DA88F93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9</w:t>
            </w:r>
          </w:p>
        </w:tc>
      </w:tr>
      <w:tr w:rsidR="00394A3E" w:rsidRPr="00537D49" w14:paraId="0D8331C0" w14:textId="77777777" w:rsidTr="00394A3E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DE32517" w14:textId="7D1844CC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case solved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5E12A837" w14:textId="27145334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wrongful conviction overturned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0CCC1D0D" w14:textId="51C8A691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3</w:t>
            </w:r>
          </w:p>
        </w:tc>
      </w:tr>
      <w:tr w:rsidR="00394A3E" w:rsidRPr="00537D49" w14:paraId="68688EE2" w14:textId="77777777" w:rsidTr="00394A3E"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4799858" w14:textId="0E3E714F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case solved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7D64388" w14:textId="0C8DAB2F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genetic witness experience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bottom"/>
          </w:tcPr>
          <w:p w14:paraId="31E990E6" w14:textId="31ECE87E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2</w:t>
            </w:r>
          </w:p>
        </w:tc>
      </w:tr>
      <w:tr w:rsidR="00394A3E" w:rsidRPr="00537D49" w14:paraId="2373E5A3" w14:textId="77777777" w:rsidTr="007E12DB">
        <w:tc>
          <w:tcPr>
            <w:tcW w:w="0" w:type="auto"/>
            <w:tcBorders>
              <w:top w:val="nil"/>
            </w:tcBorders>
            <w:vAlign w:val="bottom"/>
          </w:tcPr>
          <w:p w14:paraId="27B3BDB0" w14:textId="303D70CA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case solved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3580C4F5" w14:textId="401CAF4D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0" w:type="auto"/>
            <w:tcBorders>
              <w:top w:val="nil"/>
            </w:tcBorders>
            <w:vAlign w:val="bottom"/>
          </w:tcPr>
          <w:p w14:paraId="2810B170" w14:textId="277E0679" w:rsidR="00394A3E" w:rsidRPr="00394A3E" w:rsidRDefault="00394A3E" w:rsidP="00394A3E">
            <w:pPr>
              <w:rPr>
                <w:color w:val="000000"/>
                <w:sz w:val="20"/>
                <w:szCs w:val="20"/>
              </w:rPr>
            </w:pPr>
            <w:r w:rsidRPr="00394A3E">
              <w:rPr>
                <w:color w:val="000000"/>
                <w:sz w:val="20"/>
                <w:szCs w:val="20"/>
              </w:rPr>
              <w:t>124</w:t>
            </w:r>
          </w:p>
        </w:tc>
      </w:tr>
    </w:tbl>
    <w:p w14:paraId="5CEFD821" w14:textId="77777777" w:rsidR="00394A3E" w:rsidRPr="00537D49" w:rsidRDefault="00394A3E" w:rsidP="00394A3E"/>
    <w:p w14:paraId="50DD2E13" w14:textId="77777777" w:rsidR="00BA09D8" w:rsidRDefault="00BA09D8" w:rsidP="00DE6C96">
      <w:pPr>
        <w:sectPr w:rsidR="00BA09D8" w:rsidSect="00F60C8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78DCF1" w14:textId="77777777" w:rsidR="00394A3E" w:rsidRDefault="00394A3E" w:rsidP="00DE6C96"/>
    <w:p w14:paraId="48B30754" w14:textId="77777777" w:rsidR="00CD634E" w:rsidRDefault="00CD634E" w:rsidP="00DE6C96"/>
    <w:p w14:paraId="37EB801E" w14:textId="6D8A6B12" w:rsidR="00CD634E" w:rsidRDefault="00CD634E" w:rsidP="00CD634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50"/>
      </w:tblGrid>
      <w:tr w:rsidR="00CD634E" w14:paraId="14BF1615" w14:textId="77777777" w:rsidTr="00CD634E">
        <w:tc>
          <w:tcPr>
            <w:tcW w:w="12950" w:type="dxa"/>
          </w:tcPr>
          <w:p w14:paraId="4BA85B30" w14:textId="1B1F0BE4" w:rsidR="00CD634E" w:rsidRDefault="005655DF" w:rsidP="00DE6C96">
            <w:r w:rsidRPr="005655DF">
              <w:rPr>
                <w:noProof/>
              </w:rPr>
              <w:drawing>
                <wp:inline distT="0" distB="0" distL="0" distR="0" wp14:anchorId="1117E360" wp14:editId="1A0735C6">
                  <wp:extent cx="8123722" cy="3816143"/>
                  <wp:effectExtent l="0" t="0" r="4445" b="0"/>
                  <wp:docPr id="471615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6155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0162" cy="3819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83DF0" w14:textId="05591349" w:rsidR="00CD634E" w:rsidRDefault="00CD634E" w:rsidP="00CD634E">
      <w:r w:rsidRPr="00BA09D8">
        <w:rPr>
          <w:b/>
          <w:bCs/>
        </w:rPr>
        <w:t xml:space="preserve">Supplementary Figure </w:t>
      </w:r>
      <w:r>
        <w:rPr>
          <w:b/>
          <w:bCs/>
        </w:rPr>
        <w:t>S</w:t>
      </w:r>
      <w:r w:rsidRPr="00BA09D8">
        <w:rPr>
          <w:b/>
          <w:bCs/>
        </w:rPr>
        <w:t>1.</w:t>
      </w:r>
      <w:r w:rsidRPr="00BA09D8">
        <w:t xml:space="preserve"> </w:t>
      </w:r>
      <w:r w:rsidR="007D7856">
        <w:t>Temporal b</w:t>
      </w:r>
      <w:r>
        <w:t>ins used to break up the data for peak analyses.</w:t>
      </w:r>
    </w:p>
    <w:p w14:paraId="34DBB669" w14:textId="77777777" w:rsidR="00CD634E" w:rsidRDefault="00CD634E" w:rsidP="00DE6C96"/>
    <w:p w14:paraId="32228143" w14:textId="77777777" w:rsidR="00CD634E" w:rsidRDefault="00CD634E" w:rsidP="00DE6C96"/>
    <w:p w14:paraId="35177B68" w14:textId="7F1B0A3C" w:rsidR="00CD634E" w:rsidRDefault="00CD634E">
      <w:r>
        <w:br w:type="page"/>
      </w:r>
    </w:p>
    <w:p w14:paraId="4B649E20" w14:textId="77777777" w:rsidR="00BA09D8" w:rsidRDefault="00BA09D8" w:rsidP="00DE6C96"/>
    <w:tbl>
      <w:tblPr>
        <w:tblStyle w:val="TableGrid"/>
        <w:tblW w:w="13135" w:type="dxa"/>
        <w:tblLook w:val="04A0" w:firstRow="1" w:lastRow="0" w:firstColumn="1" w:lastColumn="0" w:noHBand="0" w:noVBand="1"/>
      </w:tblPr>
      <w:tblGrid>
        <w:gridCol w:w="13135"/>
      </w:tblGrid>
      <w:tr w:rsidR="00BA09D8" w14:paraId="53FA69DB" w14:textId="77777777" w:rsidTr="00BA09D8">
        <w:tc>
          <w:tcPr>
            <w:tcW w:w="13135" w:type="dxa"/>
          </w:tcPr>
          <w:p w14:paraId="065708D4" w14:textId="3AA2D0DA" w:rsidR="00BA09D8" w:rsidRDefault="00BA09D8" w:rsidP="00DE6C96">
            <w:r w:rsidRPr="00BA09D8">
              <w:rPr>
                <w:noProof/>
              </w:rPr>
              <w:drawing>
                <wp:inline distT="0" distB="0" distL="0" distR="0" wp14:anchorId="133314F6" wp14:editId="5F248EB4">
                  <wp:extent cx="8198864" cy="3773580"/>
                  <wp:effectExtent l="0" t="0" r="0" b="0"/>
                  <wp:docPr id="21210770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07700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7090" cy="380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1532D" w14:textId="77777777" w:rsidR="00BA09D8" w:rsidRDefault="00BA09D8" w:rsidP="00DE6C96"/>
    <w:p w14:paraId="06833135" w14:textId="0EE59139" w:rsidR="00BA09D8" w:rsidRDefault="00BA09D8" w:rsidP="00DE6C96">
      <w:r w:rsidRPr="00BA09D8">
        <w:rPr>
          <w:b/>
          <w:bCs/>
        </w:rPr>
        <w:t xml:space="preserve">Supplementary Figure </w:t>
      </w:r>
      <w:r>
        <w:rPr>
          <w:b/>
          <w:bCs/>
        </w:rPr>
        <w:t>S</w:t>
      </w:r>
      <w:r w:rsidR="00CD634E">
        <w:rPr>
          <w:b/>
          <w:bCs/>
        </w:rPr>
        <w:t>2</w:t>
      </w:r>
      <w:r w:rsidRPr="00BA09D8">
        <w:rPr>
          <w:b/>
          <w:bCs/>
        </w:rPr>
        <w:t>.</w:t>
      </w:r>
      <w:r w:rsidRPr="00BA09D8">
        <w:t xml:space="preserve"> </w:t>
      </w:r>
      <w:r w:rsidR="009512B9" w:rsidRPr="009512B9">
        <w:t>Temporal volume of topics of the random</w:t>
      </w:r>
      <w:r w:rsidRPr="00BA09D8">
        <w:t xml:space="preserve"> sample set of 505 relevant tweets</w:t>
      </w:r>
      <w:r>
        <w:t>.</w:t>
      </w:r>
    </w:p>
    <w:p w14:paraId="43471E81" w14:textId="77777777" w:rsidR="00BA09D8" w:rsidRDefault="00BA09D8" w:rsidP="00DE6C96"/>
    <w:p w14:paraId="107DC2FD" w14:textId="77777777" w:rsidR="00BA09D8" w:rsidRDefault="00BA09D8" w:rsidP="00DE6C96"/>
    <w:p w14:paraId="43AE17D6" w14:textId="77777777" w:rsidR="00BA09D8" w:rsidRDefault="00BA09D8" w:rsidP="00DE6C96"/>
    <w:p w14:paraId="73015BAB" w14:textId="08D541DD" w:rsidR="00BA09D8" w:rsidRDefault="00BA09D8">
      <w:r>
        <w:br w:type="page"/>
      </w:r>
    </w:p>
    <w:p w14:paraId="5B9099D4" w14:textId="77777777" w:rsidR="00BA09D8" w:rsidRDefault="00BA09D8" w:rsidP="00BA09D8"/>
    <w:p w14:paraId="362BA513" w14:textId="77777777" w:rsidR="00BA09D8" w:rsidRDefault="00BA09D8" w:rsidP="00BA09D8"/>
    <w:tbl>
      <w:tblPr>
        <w:tblStyle w:val="TableGrid"/>
        <w:tblW w:w="13045" w:type="dxa"/>
        <w:tblLook w:val="04A0" w:firstRow="1" w:lastRow="0" w:firstColumn="1" w:lastColumn="0" w:noHBand="0" w:noVBand="1"/>
      </w:tblPr>
      <w:tblGrid>
        <w:gridCol w:w="13045"/>
      </w:tblGrid>
      <w:tr w:rsidR="00BA09D8" w14:paraId="1FAC49B7" w14:textId="77777777" w:rsidTr="00BA09D8">
        <w:tc>
          <w:tcPr>
            <w:tcW w:w="13045" w:type="dxa"/>
          </w:tcPr>
          <w:p w14:paraId="43689F19" w14:textId="28FD42A4" w:rsidR="00BA09D8" w:rsidRDefault="00BA09D8" w:rsidP="005D6B10">
            <w:r w:rsidRPr="00BA09D8">
              <w:rPr>
                <w:noProof/>
              </w:rPr>
              <w:drawing>
                <wp:inline distT="0" distB="0" distL="0" distR="0" wp14:anchorId="16F24DF2" wp14:editId="53F56E2B">
                  <wp:extent cx="8129708" cy="4034454"/>
                  <wp:effectExtent l="0" t="0" r="0" b="0"/>
                  <wp:docPr id="18989316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93166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6604" cy="404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C7BF2" w14:textId="77777777" w:rsidR="00BA09D8" w:rsidRDefault="00BA09D8" w:rsidP="00DE6C96"/>
    <w:p w14:paraId="572C9099" w14:textId="76091EB8" w:rsidR="00BA09D8" w:rsidRPr="00BA09D8" w:rsidRDefault="00BA09D8" w:rsidP="00BA09D8">
      <w:r w:rsidRPr="00BA09D8">
        <w:rPr>
          <w:b/>
          <w:bCs/>
        </w:rPr>
        <w:t xml:space="preserve">Supplementary Figure </w:t>
      </w:r>
      <w:r>
        <w:rPr>
          <w:b/>
          <w:bCs/>
        </w:rPr>
        <w:t>S</w:t>
      </w:r>
      <w:r w:rsidR="00CD634E">
        <w:rPr>
          <w:b/>
          <w:bCs/>
        </w:rPr>
        <w:t>3</w:t>
      </w:r>
      <w:r w:rsidRPr="00BA09D8">
        <w:rPr>
          <w:b/>
          <w:bCs/>
        </w:rPr>
        <w:t>.</w:t>
      </w:r>
      <w:r w:rsidRPr="00BA09D8">
        <w:t xml:space="preserve"> </w:t>
      </w:r>
      <w:r w:rsidR="009512B9" w:rsidRPr="009512B9">
        <w:t xml:space="preserve">Temporal steam graph showing the proportion of tweets coded for sentiment and IGG position of random sample set of 505 relevant </w:t>
      </w:r>
      <w:r w:rsidRPr="00BA09D8">
        <w:t>tweets</w:t>
      </w:r>
      <w:r>
        <w:t>.</w:t>
      </w:r>
    </w:p>
    <w:p w14:paraId="750A73A4" w14:textId="2CAF3C0E" w:rsidR="00BA09D8" w:rsidRDefault="00BA09D8" w:rsidP="00DE6C96"/>
    <w:p w14:paraId="7EA63C56" w14:textId="77777777" w:rsidR="00BA09D8" w:rsidRDefault="00BA09D8" w:rsidP="00DE6C96"/>
    <w:p w14:paraId="6791A798" w14:textId="293BE9C1" w:rsidR="00BA09D8" w:rsidRDefault="00BA09D8">
      <w:pPr>
        <w:rPr>
          <w:b/>
          <w:bCs/>
        </w:rPr>
      </w:pPr>
      <w:r>
        <w:rPr>
          <w:b/>
          <w:bCs/>
        </w:rPr>
        <w:br w:type="page"/>
      </w:r>
    </w:p>
    <w:p w14:paraId="7A8347BC" w14:textId="77777777" w:rsidR="00BA09D8" w:rsidRDefault="00BA09D8" w:rsidP="00BA09D8">
      <w:pPr>
        <w:rPr>
          <w:b/>
          <w:bCs/>
        </w:rPr>
      </w:pPr>
    </w:p>
    <w:p w14:paraId="27BF41D8" w14:textId="77777777" w:rsidR="00BA09D8" w:rsidRDefault="00BA09D8" w:rsidP="00BA09D8">
      <w:pPr>
        <w:rPr>
          <w:b/>
          <w:bCs/>
        </w:rPr>
      </w:pPr>
    </w:p>
    <w:p w14:paraId="12DB647A" w14:textId="77777777" w:rsidR="00BA09D8" w:rsidRDefault="00BA09D8" w:rsidP="00BA09D8">
      <w:pPr>
        <w:rPr>
          <w:b/>
          <w:bCs/>
        </w:rPr>
      </w:pPr>
    </w:p>
    <w:p w14:paraId="784371BD" w14:textId="77777777" w:rsidR="00BA09D8" w:rsidRDefault="00BA09D8" w:rsidP="00BA09D8"/>
    <w:tbl>
      <w:tblPr>
        <w:tblStyle w:val="TableGrid"/>
        <w:tblW w:w="13135" w:type="dxa"/>
        <w:tblLook w:val="04A0" w:firstRow="1" w:lastRow="0" w:firstColumn="1" w:lastColumn="0" w:noHBand="0" w:noVBand="1"/>
      </w:tblPr>
      <w:tblGrid>
        <w:gridCol w:w="13135"/>
      </w:tblGrid>
      <w:tr w:rsidR="00BA09D8" w14:paraId="1DDADFC8" w14:textId="77777777" w:rsidTr="00BA09D8">
        <w:tc>
          <w:tcPr>
            <w:tcW w:w="13135" w:type="dxa"/>
          </w:tcPr>
          <w:p w14:paraId="4E6F45F0" w14:textId="15D81317" w:rsidR="00BA09D8" w:rsidRDefault="00BA09D8" w:rsidP="005D6B10">
            <w:r w:rsidRPr="00BA09D8">
              <w:rPr>
                <w:noProof/>
              </w:rPr>
              <w:drawing>
                <wp:inline distT="0" distB="0" distL="0" distR="0" wp14:anchorId="1D6114B3" wp14:editId="0954D1B2">
                  <wp:extent cx="8200642" cy="3680652"/>
                  <wp:effectExtent l="0" t="0" r="0" b="0"/>
                  <wp:docPr id="9543021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30218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8968" cy="371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CD159" w14:textId="77777777" w:rsidR="00BA09D8" w:rsidRDefault="00BA09D8" w:rsidP="00BA09D8">
      <w:pPr>
        <w:rPr>
          <w:b/>
          <w:bCs/>
        </w:rPr>
      </w:pPr>
    </w:p>
    <w:p w14:paraId="04B6AA34" w14:textId="45D056DB" w:rsidR="00BA09D8" w:rsidRPr="00BA09D8" w:rsidRDefault="00BA09D8" w:rsidP="00BA09D8">
      <w:r w:rsidRPr="00BA09D8">
        <w:rPr>
          <w:b/>
          <w:bCs/>
        </w:rPr>
        <w:t xml:space="preserve">Supplementary Figure </w:t>
      </w:r>
      <w:r>
        <w:rPr>
          <w:b/>
          <w:bCs/>
        </w:rPr>
        <w:t>S</w:t>
      </w:r>
      <w:r w:rsidR="00CD634E">
        <w:rPr>
          <w:b/>
          <w:bCs/>
        </w:rPr>
        <w:t>4</w:t>
      </w:r>
      <w:r w:rsidRPr="00BA09D8">
        <w:rPr>
          <w:b/>
          <w:bCs/>
        </w:rPr>
        <w:t>.</w:t>
      </w:r>
      <w:r w:rsidRPr="00BA09D8">
        <w:t xml:space="preserve"> </w:t>
      </w:r>
      <w:r w:rsidR="009512B9" w:rsidRPr="009512B9">
        <w:t>Temporal volume of purpose codes of the 505 randomly sampled tweets</w:t>
      </w:r>
      <w:r w:rsidRPr="00BA09D8">
        <w:t>.</w:t>
      </w:r>
    </w:p>
    <w:p w14:paraId="6762F5C1" w14:textId="77777777" w:rsidR="00BA09D8" w:rsidRDefault="00BA09D8" w:rsidP="00DE6C96"/>
    <w:p w14:paraId="38CC4863" w14:textId="77777777" w:rsidR="00BA09D8" w:rsidRPr="00537D49" w:rsidRDefault="00BA09D8" w:rsidP="00DE6C96"/>
    <w:sectPr w:rsidR="00BA09D8" w:rsidRPr="00537D49" w:rsidSect="00BA09D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9BD32" w14:textId="77777777" w:rsidR="00092C3E" w:rsidRDefault="00092C3E" w:rsidP="00BA09D8">
      <w:r>
        <w:separator/>
      </w:r>
    </w:p>
  </w:endnote>
  <w:endnote w:type="continuationSeparator" w:id="0">
    <w:p w14:paraId="5F36390B" w14:textId="77777777" w:rsidR="00092C3E" w:rsidRDefault="00092C3E" w:rsidP="00BA0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163CB" w14:textId="77777777" w:rsidR="00092C3E" w:rsidRDefault="00092C3E" w:rsidP="00BA09D8">
      <w:r>
        <w:separator/>
      </w:r>
    </w:p>
  </w:footnote>
  <w:footnote w:type="continuationSeparator" w:id="0">
    <w:p w14:paraId="1A1BF408" w14:textId="77777777" w:rsidR="00092C3E" w:rsidRDefault="00092C3E" w:rsidP="00BA0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6A9F6" w14:textId="67509C4B" w:rsidR="00BA09D8" w:rsidRDefault="00BA09D8">
    <w:pPr>
      <w:pStyle w:val="Header"/>
    </w:pPr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1A88CCFA" wp14:editId="0D2C6399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6713A5"/>
    <w:multiLevelType w:val="hybridMultilevel"/>
    <w:tmpl w:val="CE12321E"/>
    <w:lvl w:ilvl="0" w:tplc="8718260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175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7E5"/>
    <w:rsid w:val="00003324"/>
    <w:rsid w:val="00013A98"/>
    <w:rsid w:val="000200C2"/>
    <w:rsid w:val="00020336"/>
    <w:rsid w:val="000229B5"/>
    <w:rsid w:val="000261AF"/>
    <w:rsid w:val="00045A46"/>
    <w:rsid w:val="0005019A"/>
    <w:rsid w:val="000521A2"/>
    <w:rsid w:val="00053C72"/>
    <w:rsid w:val="00061248"/>
    <w:rsid w:val="00063D60"/>
    <w:rsid w:val="00072E23"/>
    <w:rsid w:val="000802DC"/>
    <w:rsid w:val="00083DFD"/>
    <w:rsid w:val="000901CC"/>
    <w:rsid w:val="00092C3E"/>
    <w:rsid w:val="000931C2"/>
    <w:rsid w:val="000B4DFB"/>
    <w:rsid w:val="000B5357"/>
    <w:rsid w:val="000B7B02"/>
    <w:rsid w:val="000C79C5"/>
    <w:rsid w:val="000D63A7"/>
    <w:rsid w:val="0010255C"/>
    <w:rsid w:val="00107EC4"/>
    <w:rsid w:val="0011083D"/>
    <w:rsid w:val="00115F63"/>
    <w:rsid w:val="0011720E"/>
    <w:rsid w:val="00117F4E"/>
    <w:rsid w:val="00125B3B"/>
    <w:rsid w:val="001414B1"/>
    <w:rsid w:val="00144949"/>
    <w:rsid w:val="00147099"/>
    <w:rsid w:val="00160E65"/>
    <w:rsid w:val="0018324D"/>
    <w:rsid w:val="001949F6"/>
    <w:rsid w:val="001B3DE6"/>
    <w:rsid w:val="001D59AC"/>
    <w:rsid w:val="001E0A51"/>
    <w:rsid w:val="001E0B4F"/>
    <w:rsid w:val="001E67B2"/>
    <w:rsid w:val="00204131"/>
    <w:rsid w:val="0020484A"/>
    <w:rsid w:val="0021182D"/>
    <w:rsid w:val="00213E3E"/>
    <w:rsid w:val="002266AA"/>
    <w:rsid w:val="002341C6"/>
    <w:rsid w:val="00241803"/>
    <w:rsid w:val="00247F68"/>
    <w:rsid w:val="00271334"/>
    <w:rsid w:val="00273E37"/>
    <w:rsid w:val="00276FA7"/>
    <w:rsid w:val="0028274C"/>
    <w:rsid w:val="002874A7"/>
    <w:rsid w:val="002C7760"/>
    <w:rsid w:val="002E69E3"/>
    <w:rsid w:val="002F4E10"/>
    <w:rsid w:val="0030327E"/>
    <w:rsid w:val="00307F56"/>
    <w:rsid w:val="003134CB"/>
    <w:rsid w:val="00313BA6"/>
    <w:rsid w:val="00315FB4"/>
    <w:rsid w:val="00342631"/>
    <w:rsid w:val="0037093C"/>
    <w:rsid w:val="00370AD3"/>
    <w:rsid w:val="00374890"/>
    <w:rsid w:val="00394A3E"/>
    <w:rsid w:val="003A357F"/>
    <w:rsid w:val="003A7585"/>
    <w:rsid w:val="003B265B"/>
    <w:rsid w:val="003B4A8A"/>
    <w:rsid w:val="003C4A1A"/>
    <w:rsid w:val="003F4B89"/>
    <w:rsid w:val="003F7F9D"/>
    <w:rsid w:val="00405877"/>
    <w:rsid w:val="00406879"/>
    <w:rsid w:val="0041179A"/>
    <w:rsid w:val="004168B5"/>
    <w:rsid w:val="004169F6"/>
    <w:rsid w:val="00422BDB"/>
    <w:rsid w:val="00442C2D"/>
    <w:rsid w:val="00455A26"/>
    <w:rsid w:val="00456855"/>
    <w:rsid w:val="0046026C"/>
    <w:rsid w:val="0046132B"/>
    <w:rsid w:val="004648EB"/>
    <w:rsid w:val="00467803"/>
    <w:rsid w:val="00470114"/>
    <w:rsid w:val="0047285E"/>
    <w:rsid w:val="00491EE9"/>
    <w:rsid w:val="00492D7E"/>
    <w:rsid w:val="0049351A"/>
    <w:rsid w:val="004A208E"/>
    <w:rsid w:val="004B459A"/>
    <w:rsid w:val="004C2759"/>
    <w:rsid w:val="004C4778"/>
    <w:rsid w:val="004D4695"/>
    <w:rsid w:val="004E0174"/>
    <w:rsid w:val="00501EBD"/>
    <w:rsid w:val="0050598A"/>
    <w:rsid w:val="00511058"/>
    <w:rsid w:val="00514892"/>
    <w:rsid w:val="00523775"/>
    <w:rsid w:val="00537D49"/>
    <w:rsid w:val="00543490"/>
    <w:rsid w:val="00562082"/>
    <w:rsid w:val="005655DF"/>
    <w:rsid w:val="00572D1D"/>
    <w:rsid w:val="00575551"/>
    <w:rsid w:val="005A23F4"/>
    <w:rsid w:val="005A263C"/>
    <w:rsid w:val="005A393B"/>
    <w:rsid w:val="005A52DE"/>
    <w:rsid w:val="005A53F9"/>
    <w:rsid w:val="005B4AB9"/>
    <w:rsid w:val="005C7728"/>
    <w:rsid w:val="005D0444"/>
    <w:rsid w:val="00601032"/>
    <w:rsid w:val="00655F3E"/>
    <w:rsid w:val="006566F3"/>
    <w:rsid w:val="006632F2"/>
    <w:rsid w:val="006654B0"/>
    <w:rsid w:val="00672DB6"/>
    <w:rsid w:val="00682873"/>
    <w:rsid w:val="006A1EE8"/>
    <w:rsid w:val="006B7A4C"/>
    <w:rsid w:val="006D1E89"/>
    <w:rsid w:val="00700B6C"/>
    <w:rsid w:val="0070331D"/>
    <w:rsid w:val="00704CD6"/>
    <w:rsid w:val="00726A26"/>
    <w:rsid w:val="007309DB"/>
    <w:rsid w:val="00740CDA"/>
    <w:rsid w:val="007452E5"/>
    <w:rsid w:val="00746420"/>
    <w:rsid w:val="00757A2E"/>
    <w:rsid w:val="007610E1"/>
    <w:rsid w:val="00761707"/>
    <w:rsid w:val="00793863"/>
    <w:rsid w:val="0079693B"/>
    <w:rsid w:val="007C120B"/>
    <w:rsid w:val="007C18F9"/>
    <w:rsid w:val="007C3EAD"/>
    <w:rsid w:val="007D6121"/>
    <w:rsid w:val="007D7856"/>
    <w:rsid w:val="007E68B3"/>
    <w:rsid w:val="00802784"/>
    <w:rsid w:val="00807791"/>
    <w:rsid w:val="00813D9C"/>
    <w:rsid w:val="00825E94"/>
    <w:rsid w:val="00826A23"/>
    <w:rsid w:val="00832B37"/>
    <w:rsid w:val="00837FFA"/>
    <w:rsid w:val="008607E5"/>
    <w:rsid w:val="00862B68"/>
    <w:rsid w:val="0087104C"/>
    <w:rsid w:val="008829DF"/>
    <w:rsid w:val="00897129"/>
    <w:rsid w:val="008A7330"/>
    <w:rsid w:val="008B2180"/>
    <w:rsid w:val="008B4A26"/>
    <w:rsid w:val="008B7AA5"/>
    <w:rsid w:val="008C5EB0"/>
    <w:rsid w:val="008E3086"/>
    <w:rsid w:val="008F4B14"/>
    <w:rsid w:val="008F4D05"/>
    <w:rsid w:val="00920581"/>
    <w:rsid w:val="00921666"/>
    <w:rsid w:val="00925998"/>
    <w:rsid w:val="00926016"/>
    <w:rsid w:val="00940759"/>
    <w:rsid w:val="009443B3"/>
    <w:rsid w:val="009475BF"/>
    <w:rsid w:val="009512B9"/>
    <w:rsid w:val="00953113"/>
    <w:rsid w:val="009619D3"/>
    <w:rsid w:val="009A533A"/>
    <w:rsid w:val="009A7C3A"/>
    <w:rsid w:val="009B04FC"/>
    <w:rsid w:val="009B5558"/>
    <w:rsid w:val="009B565F"/>
    <w:rsid w:val="009B5F08"/>
    <w:rsid w:val="009C5259"/>
    <w:rsid w:val="009C643B"/>
    <w:rsid w:val="009C679D"/>
    <w:rsid w:val="009D277B"/>
    <w:rsid w:val="009D2AEC"/>
    <w:rsid w:val="009F26EB"/>
    <w:rsid w:val="00A00BD2"/>
    <w:rsid w:val="00A00F72"/>
    <w:rsid w:val="00A03911"/>
    <w:rsid w:val="00A060C2"/>
    <w:rsid w:val="00A13A87"/>
    <w:rsid w:val="00A26255"/>
    <w:rsid w:val="00A31C6E"/>
    <w:rsid w:val="00A34A8C"/>
    <w:rsid w:val="00A36E17"/>
    <w:rsid w:val="00A42658"/>
    <w:rsid w:val="00A462E8"/>
    <w:rsid w:val="00A51B2C"/>
    <w:rsid w:val="00A574AD"/>
    <w:rsid w:val="00A84761"/>
    <w:rsid w:val="00AA5E20"/>
    <w:rsid w:val="00AC0559"/>
    <w:rsid w:val="00AC1BC7"/>
    <w:rsid w:val="00AC1E90"/>
    <w:rsid w:val="00AD2E76"/>
    <w:rsid w:val="00AE20CD"/>
    <w:rsid w:val="00AF3AFA"/>
    <w:rsid w:val="00AF78B8"/>
    <w:rsid w:val="00B1569C"/>
    <w:rsid w:val="00B24CA6"/>
    <w:rsid w:val="00B360E6"/>
    <w:rsid w:val="00B44B16"/>
    <w:rsid w:val="00B61738"/>
    <w:rsid w:val="00B63DD7"/>
    <w:rsid w:val="00B64B5A"/>
    <w:rsid w:val="00B65062"/>
    <w:rsid w:val="00B75AAC"/>
    <w:rsid w:val="00B76C49"/>
    <w:rsid w:val="00B80013"/>
    <w:rsid w:val="00BA09D8"/>
    <w:rsid w:val="00BA3239"/>
    <w:rsid w:val="00BA49B7"/>
    <w:rsid w:val="00BB44C3"/>
    <w:rsid w:val="00BB5362"/>
    <w:rsid w:val="00BB602E"/>
    <w:rsid w:val="00BB7E51"/>
    <w:rsid w:val="00BC6FBB"/>
    <w:rsid w:val="00BD144E"/>
    <w:rsid w:val="00BD577F"/>
    <w:rsid w:val="00BF588D"/>
    <w:rsid w:val="00BF59F4"/>
    <w:rsid w:val="00C00B81"/>
    <w:rsid w:val="00C0387B"/>
    <w:rsid w:val="00C1087B"/>
    <w:rsid w:val="00C214EC"/>
    <w:rsid w:val="00C54307"/>
    <w:rsid w:val="00C701E6"/>
    <w:rsid w:val="00C75BD6"/>
    <w:rsid w:val="00C76D72"/>
    <w:rsid w:val="00C87241"/>
    <w:rsid w:val="00C90733"/>
    <w:rsid w:val="00C952D3"/>
    <w:rsid w:val="00C96240"/>
    <w:rsid w:val="00CA1412"/>
    <w:rsid w:val="00CA62E1"/>
    <w:rsid w:val="00CC50F0"/>
    <w:rsid w:val="00CD634E"/>
    <w:rsid w:val="00CE370E"/>
    <w:rsid w:val="00CE584B"/>
    <w:rsid w:val="00CE6949"/>
    <w:rsid w:val="00CF21C5"/>
    <w:rsid w:val="00CF2A3F"/>
    <w:rsid w:val="00D02405"/>
    <w:rsid w:val="00D15020"/>
    <w:rsid w:val="00D16064"/>
    <w:rsid w:val="00D22C76"/>
    <w:rsid w:val="00D2506C"/>
    <w:rsid w:val="00D27BFF"/>
    <w:rsid w:val="00D30BA1"/>
    <w:rsid w:val="00D36085"/>
    <w:rsid w:val="00D375D5"/>
    <w:rsid w:val="00D37A27"/>
    <w:rsid w:val="00D52B4D"/>
    <w:rsid w:val="00D52C25"/>
    <w:rsid w:val="00D55146"/>
    <w:rsid w:val="00D64130"/>
    <w:rsid w:val="00D70B46"/>
    <w:rsid w:val="00D70CBC"/>
    <w:rsid w:val="00D7686D"/>
    <w:rsid w:val="00DA69DD"/>
    <w:rsid w:val="00DB3369"/>
    <w:rsid w:val="00DB7508"/>
    <w:rsid w:val="00DC2CBD"/>
    <w:rsid w:val="00DD3FAA"/>
    <w:rsid w:val="00DE6C96"/>
    <w:rsid w:val="00DF1E13"/>
    <w:rsid w:val="00DF5989"/>
    <w:rsid w:val="00E0193A"/>
    <w:rsid w:val="00E20E5B"/>
    <w:rsid w:val="00E23ABE"/>
    <w:rsid w:val="00E33773"/>
    <w:rsid w:val="00E42B52"/>
    <w:rsid w:val="00E504AA"/>
    <w:rsid w:val="00E668A8"/>
    <w:rsid w:val="00E702C9"/>
    <w:rsid w:val="00E939A7"/>
    <w:rsid w:val="00E94319"/>
    <w:rsid w:val="00EA1A16"/>
    <w:rsid w:val="00EB1C3B"/>
    <w:rsid w:val="00EC4992"/>
    <w:rsid w:val="00EC5B05"/>
    <w:rsid w:val="00EF7BAF"/>
    <w:rsid w:val="00F02DCD"/>
    <w:rsid w:val="00F0574D"/>
    <w:rsid w:val="00F256F4"/>
    <w:rsid w:val="00F32CD1"/>
    <w:rsid w:val="00F353B7"/>
    <w:rsid w:val="00F423DC"/>
    <w:rsid w:val="00F46DC3"/>
    <w:rsid w:val="00F46EC3"/>
    <w:rsid w:val="00F54B2F"/>
    <w:rsid w:val="00F60C81"/>
    <w:rsid w:val="00FA6808"/>
    <w:rsid w:val="00FB02AE"/>
    <w:rsid w:val="00FC4857"/>
    <w:rsid w:val="00FC558F"/>
    <w:rsid w:val="00FE5EF1"/>
    <w:rsid w:val="00FE630F"/>
    <w:rsid w:val="00FE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09EE5"/>
  <w15:chartTrackingRefBased/>
  <w15:docId w15:val="{292CB78A-0CEA-C741-8FE2-352C3926D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A3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09D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47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0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643B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rsid w:val="00AC0559"/>
    <w:pPr>
      <w:spacing w:before="100" w:beforeAutospacing="1" w:after="100" w:afterAutospacing="1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B156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569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F3E"/>
    <w:rPr>
      <w:rFonts w:eastAsiaTheme="minorEastAs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F3E"/>
    <w:rPr>
      <w:rFonts w:ascii="Times New Roman" w:eastAsiaTheme="minorEastAsia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34A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4A8C"/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4A8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4A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4A8C"/>
    <w:rPr>
      <w:rFonts w:eastAsiaTheme="minorEastAsia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847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SupplementaryMaterial">
    <w:name w:val="Supplementary Material"/>
    <w:basedOn w:val="Title"/>
    <w:next w:val="Title"/>
    <w:qFormat/>
    <w:rsid w:val="00BA09D8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A09D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09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A09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BA09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09D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A09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9D8"/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8F4B1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1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sf.io/n9tfu/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.~WRD0001</Template>
  <TotalTime>6</TotalTime>
  <Pages>11</Pages>
  <Words>1775</Words>
  <Characters>10120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Katsanis</dc:creator>
  <cp:keywords/>
  <dc:description/>
  <cp:lastModifiedBy>Sara Huston</cp:lastModifiedBy>
  <cp:revision>3</cp:revision>
  <dcterms:created xsi:type="dcterms:W3CDTF">2024-08-13T23:54:00Z</dcterms:created>
  <dcterms:modified xsi:type="dcterms:W3CDTF">2024-08-14T00:00:00Z</dcterms:modified>
</cp:coreProperties>
</file>