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26311" w14:textId="12DECBB9" w:rsidR="00EA3D3C" w:rsidRPr="00994A3D" w:rsidRDefault="009B0AC6" w:rsidP="001207E1">
      <w:pPr>
        <w:pStyle w:val="Heading1"/>
        <w:numPr>
          <w:ilvl w:val="0"/>
          <w:numId w:val="0"/>
        </w:numPr>
      </w:pPr>
      <w:r>
        <w:t>S</w:t>
      </w:r>
      <w:r w:rsidR="00BD2740">
        <w:t>upplementary Material 1</w:t>
      </w:r>
      <w:r>
        <w:t>: Full Survey</w:t>
      </w:r>
    </w:p>
    <w:p w14:paraId="60596CBE" w14:textId="77777777" w:rsidR="009B0AC6" w:rsidRPr="00983761" w:rsidRDefault="009B0AC6" w:rsidP="00983761">
      <w:pPr>
        <w:rPr>
          <w:sz w:val="40"/>
          <w:szCs w:val="40"/>
        </w:rPr>
      </w:pPr>
      <w:r w:rsidRPr="00983761">
        <w:rPr>
          <w:sz w:val="40"/>
          <w:szCs w:val="40"/>
        </w:rPr>
        <w:t>Farm Management Practices Associated with “Joint ill” in Lambs</w:t>
      </w:r>
    </w:p>
    <w:p w14:paraId="61AD92E8" w14:textId="77777777" w:rsidR="009B0AC6" w:rsidRDefault="009B0AC6">
      <w:pPr>
        <w:pStyle w:val="BodyText"/>
        <w:rPr>
          <w:sz w:val="20"/>
        </w:rPr>
      </w:pPr>
    </w:p>
    <w:p w14:paraId="5AE9BEF9" w14:textId="77777777" w:rsidR="009B0AC6" w:rsidRDefault="009B0AC6">
      <w:pPr>
        <w:pStyle w:val="BodyText"/>
        <w:spacing w:before="39"/>
        <w:rPr>
          <w:sz w:val="20"/>
        </w:rPr>
      </w:pPr>
      <w:r>
        <w:rPr>
          <w:noProof/>
        </w:rPr>
        <mc:AlternateContent>
          <mc:Choice Requires="wps">
            <w:drawing>
              <wp:anchor distT="0" distB="0" distL="0" distR="0" simplePos="0" relativeHeight="251658242" behindDoc="1" locked="0" layoutInCell="1" allowOverlap="1" wp14:anchorId="3A8ED176" wp14:editId="14066334">
                <wp:simplePos x="0" y="0"/>
                <wp:positionH relativeFrom="page">
                  <wp:posOffset>695959</wp:posOffset>
                </wp:positionH>
                <wp:positionV relativeFrom="paragraph">
                  <wp:posOffset>186606</wp:posOffset>
                </wp:positionV>
                <wp:extent cx="6380480" cy="1016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0480" cy="10160"/>
                        </a:xfrm>
                        <a:custGeom>
                          <a:avLst/>
                          <a:gdLst/>
                          <a:ahLst/>
                          <a:cxnLst/>
                          <a:rect l="l" t="t" r="r" b="b"/>
                          <a:pathLst>
                            <a:path w="6380480" h="10160">
                              <a:moveTo>
                                <a:pt x="6380480" y="10160"/>
                              </a:moveTo>
                              <a:lnTo>
                                <a:pt x="0" y="10160"/>
                              </a:lnTo>
                              <a:lnTo>
                                <a:pt x="0" y="0"/>
                              </a:lnTo>
                              <a:lnTo>
                                <a:pt x="6380480" y="0"/>
                              </a:lnTo>
                              <a:lnTo>
                                <a:pt x="6380480" y="10160"/>
                              </a:lnTo>
                              <a:close/>
                            </a:path>
                          </a:pathLst>
                        </a:custGeom>
                        <a:solidFill>
                          <a:srgbClr val="DCDCD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5890E63">
              <v:shape id="Graphic 2" style="position:absolute;margin-left:54.8pt;margin-top:14.7pt;width:502.4pt;height:.8pt;z-index:-251655168;visibility:visible;mso-wrap-style:square;mso-wrap-distance-left:0;mso-wrap-distance-top:0;mso-wrap-distance-right:0;mso-wrap-distance-bottom:0;mso-position-horizontal:absolute;mso-position-horizontal-relative:page;mso-position-vertical:absolute;mso-position-vertical-relative:text;v-text-anchor:top" coordsize="6380480,10160" o:spid="_x0000_s1026" fillcolor="#dcdcdc" stroked="f" path="m6380480,10160l,10160,,,6380480,r,10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" w14:anchorId="2D2EB0EF">
                <v:path arrowok="t"/>
                <w10:wrap type="topAndBottom" anchorx="page"/>
              </v:shape>
            </w:pict>
          </mc:Fallback>
        </mc:AlternateContent>
      </w:r>
    </w:p>
    <w:p w14:paraId="5450377D" w14:textId="77777777" w:rsidR="009B0AC6" w:rsidRPr="00BD2740" w:rsidRDefault="009B0AC6" w:rsidP="00983761">
      <w:pPr>
        <w:rPr>
          <w:rFonts w:cs="Times New Roman"/>
          <w:sz w:val="28"/>
          <w:szCs w:val="28"/>
        </w:rPr>
      </w:pPr>
      <w:r w:rsidRPr="00BD2740">
        <w:rPr>
          <w:rFonts w:cs="Times New Roman"/>
          <w:sz w:val="28"/>
          <w:szCs w:val="28"/>
        </w:rPr>
        <w:t>Information</w:t>
      </w:r>
    </w:p>
    <w:p w14:paraId="246D98DE" w14:textId="77777777" w:rsidR="009B0AC6" w:rsidRPr="00BD2740" w:rsidRDefault="009B0AC6">
      <w:pPr>
        <w:pStyle w:val="BodyText"/>
        <w:rPr>
          <w:rFonts w:ascii="Times New Roman" w:hAnsi="Times New Roman" w:cs="Times New Roman"/>
          <w:sz w:val="20"/>
        </w:rPr>
      </w:pPr>
    </w:p>
    <w:p w14:paraId="1B8E4A0D" w14:textId="77777777" w:rsidR="009B0AC6" w:rsidRPr="00BD2740" w:rsidRDefault="009B0AC6">
      <w:pPr>
        <w:pStyle w:val="BodyText"/>
        <w:spacing w:before="92"/>
        <w:rPr>
          <w:rFonts w:ascii="Times New Roman" w:hAnsi="Times New Roman" w:cs="Times New Roman"/>
          <w:sz w:val="20"/>
        </w:rPr>
      </w:pPr>
      <w:r w:rsidRPr="00BD2740">
        <w:rPr>
          <w:rFonts w:ascii="Times New Roman" w:hAnsi="Times New Roman" w:cs="Times New Roman"/>
          <w:noProof/>
        </w:rPr>
        <w:drawing>
          <wp:anchor distT="0" distB="0" distL="0" distR="0" simplePos="0" relativeHeight="251658243" behindDoc="1" locked="0" layoutInCell="1" allowOverlap="1" wp14:anchorId="5418725E" wp14:editId="48E86DFE">
            <wp:simplePos x="0" y="0"/>
            <wp:positionH relativeFrom="page">
              <wp:posOffset>746759</wp:posOffset>
            </wp:positionH>
            <wp:positionV relativeFrom="paragraph">
              <wp:posOffset>219745</wp:posOffset>
            </wp:positionV>
            <wp:extent cx="4402835" cy="101917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4402835" cy="1019175"/>
                    </a:xfrm>
                    <a:prstGeom prst="rect">
                      <a:avLst/>
                    </a:prstGeom>
                  </pic:spPr>
                </pic:pic>
              </a:graphicData>
            </a:graphic>
          </wp:anchor>
        </w:drawing>
      </w:r>
    </w:p>
    <w:p w14:paraId="3CBBA08D" w14:textId="77777777" w:rsidR="009B0AC6" w:rsidRPr="00BD2740" w:rsidRDefault="009B0AC6">
      <w:pPr>
        <w:pStyle w:val="BodyText"/>
        <w:spacing w:before="177"/>
        <w:rPr>
          <w:rFonts w:ascii="Times New Roman" w:hAnsi="Times New Roman" w:cs="Times New Roman"/>
        </w:rPr>
      </w:pPr>
    </w:p>
    <w:p w14:paraId="050B142C" w14:textId="141B29F0" w:rsidR="009B0AC6" w:rsidRPr="00CE5BAA" w:rsidRDefault="009B0AC6" w:rsidP="00CA07FA">
      <w:pPr>
        <w:pStyle w:val="BodyText"/>
        <w:spacing w:line="292" w:lineRule="auto"/>
        <w:ind w:left="136" w:right="158"/>
        <w:rPr>
          <w:rFonts w:ascii="Times New Roman" w:hAnsi="Times New Roman" w:cs="Times New Roman"/>
          <w:sz w:val="24"/>
          <w:szCs w:val="24"/>
        </w:rPr>
      </w:pPr>
      <w:r w:rsidRPr="00CE5BAA">
        <w:rPr>
          <w:rFonts w:ascii="Times New Roman" w:hAnsi="Times New Roman" w:cs="Times New Roman"/>
          <w:sz w:val="24"/>
          <w:szCs w:val="24"/>
        </w:rPr>
        <w:t xml:space="preserve">‘Joint ill’ is a disease commonly affecting the joints of young lambs less than one month old. It causes severe pain and lameness, as well as significant financial losses to farms each year. This survey contributes to a project, funded by the University of Liverpool, AHDB Beef and Lamb and in collaboration with The </w:t>
      </w:r>
      <w:r w:rsidR="00CA07FA" w:rsidRPr="00CE5BAA">
        <w:rPr>
          <w:rFonts w:ascii="Times New Roman" w:hAnsi="Times New Roman" w:cs="Times New Roman"/>
          <w:sz w:val="24"/>
          <w:szCs w:val="24"/>
        </w:rPr>
        <w:t>Moredun</w:t>
      </w:r>
      <w:r w:rsidRPr="00CE5BAA">
        <w:rPr>
          <w:rFonts w:ascii="Times New Roman" w:hAnsi="Times New Roman" w:cs="Times New Roman"/>
          <w:sz w:val="24"/>
          <w:szCs w:val="24"/>
        </w:rPr>
        <w:t xml:space="preserve"> Research Institute, which aims to find practical solutions for farmers to prevent joint ill. Your participation in this survey will help identify farm management practices which effect the risk of joint ill occurring on farms, and will contribute to new knowledge to help protect flocks.</w:t>
      </w:r>
    </w:p>
    <w:p w14:paraId="15119263" w14:textId="77777777" w:rsidR="009B0AC6" w:rsidRPr="00CE5BAA" w:rsidRDefault="009B0AC6">
      <w:pPr>
        <w:spacing w:before="265" w:line="292" w:lineRule="auto"/>
        <w:ind w:left="136" w:right="158"/>
        <w:rPr>
          <w:rFonts w:cs="Times New Roman"/>
          <w:b/>
          <w:szCs w:val="24"/>
        </w:rPr>
      </w:pPr>
      <w:r w:rsidRPr="00CE5BAA">
        <w:rPr>
          <w:rFonts w:cs="Times New Roman"/>
          <w:szCs w:val="24"/>
        </w:rPr>
        <w:t xml:space="preserve">Please complete this survey if you are a </w:t>
      </w:r>
      <w:r w:rsidRPr="00CE5BAA">
        <w:rPr>
          <w:rFonts w:cs="Times New Roman"/>
          <w:b/>
          <w:szCs w:val="24"/>
        </w:rPr>
        <w:t>UK sheep farmer, regardless of whether you do or do not experience joint ill outbreaks.</w:t>
      </w:r>
    </w:p>
    <w:p w14:paraId="5E298E7E" w14:textId="77777777" w:rsidR="009B0AC6" w:rsidRPr="00CE5BAA" w:rsidRDefault="009B0AC6">
      <w:pPr>
        <w:spacing w:before="258" w:line="292" w:lineRule="auto"/>
        <w:ind w:left="136"/>
        <w:rPr>
          <w:rFonts w:cs="Times New Roman"/>
          <w:szCs w:val="24"/>
        </w:rPr>
      </w:pPr>
      <w:r w:rsidRPr="00CE5BAA">
        <w:rPr>
          <w:rFonts w:cs="Times New Roman"/>
          <w:szCs w:val="24"/>
        </w:rPr>
        <w:t>This survey should take between 15-20 minutes to complete.</w:t>
      </w:r>
      <w:r w:rsidRPr="00CE5BAA">
        <w:rPr>
          <w:rFonts w:cs="Times New Roman"/>
          <w:spacing w:val="-1"/>
          <w:szCs w:val="24"/>
        </w:rPr>
        <w:t xml:space="preserve"> </w:t>
      </w:r>
      <w:r w:rsidRPr="00CE5BAA">
        <w:rPr>
          <w:rFonts w:cs="Times New Roman"/>
          <w:szCs w:val="24"/>
        </w:rPr>
        <w:t xml:space="preserve">To thank you for taking part, you will have the opportunity at the end of the survey to enter a prize draw for an </w:t>
      </w:r>
      <w:r w:rsidRPr="00CE5BAA">
        <w:rPr>
          <w:rFonts w:cs="Times New Roman"/>
          <w:b/>
          <w:szCs w:val="24"/>
        </w:rPr>
        <w:t>Apple iPad</w:t>
      </w:r>
      <w:r w:rsidRPr="00CE5BAA">
        <w:rPr>
          <w:rFonts w:cs="Times New Roman"/>
          <w:szCs w:val="24"/>
        </w:rPr>
        <w:t xml:space="preserve">, a </w:t>
      </w:r>
      <w:r w:rsidRPr="00CE5BAA">
        <w:rPr>
          <w:rFonts w:cs="Times New Roman"/>
          <w:b/>
          <w:szCs w:val="24"/>
        </w:rPr>
        <w:t>Samsung Galaxy Tablet</w:t>
      </w:r>
      <w:r w:rsidRPr="00CE5BAA">
        <w:rPr>
          <w:rFonts w:cs="Times New Roman"/>
          <w:szCs w:val="24"/>
        </w:rPr>
        <w:t xml:space="preserve">, or a </w:t>
      </w:r>
      <w:r w:rsidRPr="00CE5BAA">
        <w:rPr>
          <w:rFonts w:cs="Times New Roman"/>
          <w:b/>
          <w:szCs w:val="24"/>
        </w:rPr>
        <w:t>Fortnum and Mason Luxury Hamper</w:t>
      </w:r>
      <w:r w:rsidRPr="00CE5BAA">
        <w:rPr>
          <w:rFonts w:cs="Times New Roman"/>
          <w:szCs w:val="24"/>
        </w:rPr>
        <w:t>.</w:t>
      </w:r>
    </w:p>
    <w:p w14:paraId="7B4C7041" w14:textId="77777777" w:rsidR="009B0AC6" w:rsidRPr="00CE5BAA" w:rsidRDefault="009B0AC6">
      <w:pPr>
        <w:spacing w:before="260" w:line="292" w:lineRule="auto"/>
        <w:ind w:left="136" w:right="158"/>
        <w:rPr>
          <w:rFonts w:cs="Times New Roman"/>
          <w:b/>
          <w:szCs w:val="24"/>
        </w:rPr>
      </w:pPr>
      <w:r w:rsidRPr="00CE5BAA">
        <w:rPr>
          <w:rFonts w:cs="Times New Roman"/>
          <w:szCs w:val="24"/>
        </w:rPr>
        <w:t xml:space="preserve">All data is collected completely anonymously and confidentially, </w:t>
      </w:r>
      <w:r w:rsidRPr="00CE5BAA">
        <w:rPr>
          <w:rFonts w:cs="Times New Roman"/>
          <w:b/>
          <w:szCs w:val="24"/>
        </w:rPr>
        <w:t>we will not be able to identify you or</w:t>
      </w:r>
      <w:r w:rsidRPr="00CE5BAA">
        <w:rPr>
          <w:rFonts w:cs="Times New Roman"/>
          <w:b/>
          <w:spacing w:val="-1"/>
          <w:szCs w:val="24"/>
        </w:rPr>
        <w:t xml:space="preserve"> </w:t>
      </w:r>
      <w:r w:rsidRPr="00CE5BAA">
        <w:rPr>
          <w:rFonts w:cs="Times New Roman"/>
          <w:b/>
          <w:szCs w:val="24"/>
        </w:rPr>
        <w:t>your</w:t>
      </w:r>
      <w:r w:rsidRPr="00CE5BAA">
        <w:rPr>
          <w:rFonts w:cs="Times New Roman"/>
          <w:b/>
          <w:spacing w:val="-1"/>
          <w:szCs w:val="24"/>
        </w:rPr>
        <w:t xml:space="preserve"> </w:t>
      </w:r>
      <w:r w:rsidRPr="00CE5BAA">
        <w:rPr>
          <w:rFonts w:cs="Times New Roman"/>
          <w:b/>
          <w:szCs w:val="24"/>
        </w:rPr>
        <w:t>farm</w:t>
      </w:r>
      <w:r w:rsidRPr="00CE5BAA">
        <w:rPr>
          <w:rFonts w:cs="Times New Roman"/>
          <w:b/>
          <w:spacing w:val="-1"/>
          <w:szCs w:val="24"/>
        </w:rPr>
        <w:t xml:space="preserve"> </w:t>
      </w:r>
      <w:r w:rsidRPr="00CE5BAA">
        <w:rPr>
          <w:rFonts w:cs="Times New Roman"/>
          <w:b/>
          <w:szCs w:val="24"/>
        </w:rPr>
        <w:t>from</w:t>
      </w:r>
      <w:r w:rsidRPr="00CE5BAA">
        <w:rPr>
          <w:rFonts w:cs="Times New Roman"/>
          <w:b/>
          <w:spacing w:val="-1"/>
          <w:szCs w:val="24"/>
        </w:rPr>
        <w:t xml:space="preserve"> </w:t>
      </w:r>
      <w:r w:rsidRPr="00CE5BAA">
        <w:rPr>
          <w:rFonts w:cs="Times New Roman"/>
          <w:b/>
          <w:szCs w:val="24"/>
        </w:rPr>
        <w:t>the data collected</w:t>
      </w:r>
      <w:r w:rsidRPr="00CE5BAA">
        <w:rPr>
          <w:rFonts w:cs="Times New Roman"/>
          <w:szCs w:val="24"/>
        </w:rPr>
        <w:t>.</w:t>
      </w:r>
      <w:r w:rsidRPr="00CE5BAA">
        <w:rPr>
          <w:rFonts w:cs="Times New Roman"/>
          <w:spacing w:val="-4"/>
          <w:szCs w:val="24"/>
        </w:rPr>
        <w:t xml:space="preserve"> </w:t>
      </w:r>
      <w:r w:rsidRPr="00CE5BAA">
        <w:rPr>
          <w:rFonts w:cs="Times New Roman"/>
          <w:szCs w:val="24"/>
        </w:rPr>
        <w:t>We will hold the data for</w:t>
      </w:r>
      <w:r w:rsidRPr="00CE5BAA">
        <w:rPr>
          <w:rFonts w:cs="Times New Roman"/>
          <w:spacing w:val="-2"/>
          <w:szCs w:val="24"/>
        </w:rPr>
        <w:t xml:space="preserve"> </w:t>
      </w:r>
      <w:r w:rsidRPr="00CE5BAA">
        <w:rPr>
          <w:rFonts w:cs="Times New Roman"/>
          <w:szCs w:val="24"/>
        </w:rPr>
        <w:t xml:space="preserve">10 years on a secure computer system at the University of Liverpool, in accordance with UK General Data Protection Regulations. </w:t>
      </w:r>
      <w:r w:rsidRPr="00CE5BAA">
        <w:rPr>
          <w:rFonts w:cs="Times New Roman"/>
          <w:b/>
          <w:szCs w:val="24"/>
        </w:rPr>
        <w:t>You can withdraw your data at any time</w:t>
      </w:r>
    </w:p>
    <w:p w14:paraId="1DC7523F" w14:textId="370639FD" w:rsidR="00CE5BAA" w:rsidRPr="00CE5BAA" w:rsidRDefault="009B0AC6" w:rsidP="00CE5BAA">
      <w:pPr>
        <w:spacing w:before="5" w:line="292" w:lineRule="auto"/>
        <w:ind w:left="136" w:right="406"/>
        <w:rPr>
          <w:rFonts w:cs="Times New Roman"/>
          <w:szCs w:val="24"/>
        </w:rPr>
      </w:pPr>
      <w:r w:rsidRPr="00CE5BAA">
        <w:rPr>
          <w:rFonts w:cs="Times New Roman"/>
          <w:b/>
          <w:szCs w:val="24"/>
        </w:rPr>
        <w:t>during completion of the survey,</w:t>
      </w:r>
      <w:r w:rsidRPr="00CE5BAA">
        <w:rPr>
          <w:rFonts w:cs="Times New Roman"/>
          <w:b/>
          <w:spacing w:val="-2"/>
          <w:szCs w:val="24"/>
        </w:rPr>
        <w:t xml:space="preserve"> </w:t>
      </w:r>
      <w:r w:rsidRPr="00CE5BAA">
        <w:rPr>
          <w:rFonts w:cs="Times New Roman"/>
          <w:b/>
          <w:szCs w:val="24"/>
        </w:rPr>
        <w:t>until</w:t>
      </w:r>
      <w:r w:rsidRPr="00CE5BAA">
        <w:rPr>
          <w:rFonts w:cs="Times New Roman"/>
          <w:b/>
          <w:spacing w:val="-2"/>
          <w:szCs w:val="24"/>
        </w:rPr>
        <w:t xml:space="preserve"> </w:t>
      </w:r>
      <w:r w:rsidRPr="00CE5BAA">
        <w:rPr>
          <w:rFonts w:cs="Times New Roman"/>
          <w:b/>
          <w:szCs w:val="24"/>
        </w:rPr>
        <w:t>you press 'Finish' at the end,</w:t>
      </w:r>
      <w:r w:rsidRPr="00CE5BAA">
        <w:rPr>
          <w:rFonts w:cs="Times New Roman"/>
          <w:b/>
          <w:spacing w:val="-2"/>
          <w:szCs w:val="24"/>
        </w:rPr>
        <w:t xml:space="preserve"> </w:t>
      </w:r>
      <w:r w:rsidRPr="00CE5BAA">
        <w:rPr>
          <w:rFonts w:cs="Times New Roman"/>
          <w:b/>
          <w:szCs w:val="24"/>
        </w:rPr>
        <w:t xml:space="preserve">at which point data will anonymised. </w:t>
      </w:r>
      <w:r w:rsidRPr="00CE5BAA">
        <w:rPr>
          <w:rFonts w:cs="Times New Roman"/>
          <w:szCs w:val="24"/>
        </w:rPr>
        <w:t xml:space="preserve">The anonymous results of this survey will be used as part of a research project, be published in scientific journals, and will be used to produce publications for knowledge transfer. By agreeing to take part in this survey, you consent to your data being used </w:t>
      </w:r>
      <w:r w:rsidRPr="00CE5BAA">
        <w:rPr>
          <w:rFonts w:cs="Times New Roman"/>
          <w:szCs w:val="24"/>
        </w:rPr>
        <w:lastRenderedPageBreak/>
        <w:t>in this way. If you have any questions, concerns or feedbac</w:t>
      </w:r>
      <w:r w:rsidR="00E146ED" w:rsidRPr="00CE5BAA">
        <w:rPr>
          <w:rFonts w:cs="Times New Roman"/>
          <w:szCs w:val="24"/>
        </w:rPr>
        <w:t>k</w:t>
      </w:r>
      <w:r w:rsidR="00CE5BAA" w:rsidRPr="00CE5BAA">
        <w:rPr>
          <w:rFonts w:cs="Times New Roman"/>
          <w:szCs w:val="24"/>
        </w:rPr>
        <w:t xml:space="preserve"> about this survey, please contact Louise Jackson at louise.jackson@liverpool.ac.uk</w:t>
      </w:r>
    </w:p>
    <w:p w14:paraId="02AAF470" w14:textId="17DAD38C" w:rsidR="00CE5BAA" w:rsidRPr="00CE5BAA" w:rsidRDefault="00CE5BAA" w:rsidP="00CE5BAA">
      <w:pPr>
        <w:spacing w:before="5" w:line="292" w:lineRule="auto"/>
        <w:ind w:left="136" w:right="406"/>
        <w:rPr>
          <w:rFonts w:cs="Times New Roman"/>
          <w:szCs w:val="24"/>
        </w:rPr>
      </w:pPr>
    </w:p>
    <w:p w14:paraId="73700CFB" w14:textId="3746A1CB" w:rsidR="00CE5BAA" w:rsidRPr="00CE5BAA" w:rsidRDefault="00CE5BAA" w:rsidP="00CE5BAA">
      <w:pPr>
        <w:spacing w:before="5" w:line="292" w:lineRule="auto"/>
        <w:ind w:left="136" w:right="406"/>
        <w:rPr>
          <w:rFonts w:cs="Times New Roman"/>
          <w:szCs w:val="24"/>
        </w:rPr>
      </w:pPr>
    </w:p>
    <w:p w14:paraId="20A3B780" w14:textId="03F6B220" w:rsidR="009B0AC6" w:rsidRPr="00CE5BAA" w:rsidRDefault="00CE5BAA" w:rsidP="00CE5BAA">
      <w:pPr>
        <w:spacing w:before="5" w:line="292" w:lineRule="auto"/>
        <w:ind w:left="136" w:right="406"/>
        <w:rPr>
          <w:rFonts w:cs="Times New Roman"/>
          <w:color w:val="545454"/>
          <w:sz w:val="25"/>
        </w:rPr>
        <w:sectPr w:rsidR="009B0AC6" w:rsidRPr="00CE5BAA" w:rsidSect="00F14500">
          <w:footerReference w:type="default" r:id="rId12"/>
          <w:type w:val="continuous"/>
          <w:pgSz w:w="12240" w:h="15840"/>
          <w:pgMar w:top="1138" w:right="1181" w:bottom="1138" w:left="1282" w:header="720" w:footer="720" w:gutter="0"/>
          <w:cols w:space="720"/>
          <w:titlePg/>
          <w:docGrid w:linePitch="360"/>
        </w:sectPr>
      </w:pPr>
      <w:r w:rsidRPr="00BD2740">
        <w:rPr>
          <w:rFonts w:cs="Times New Roman"/>
          <w:noProof/>
        </w:rPr>
        <w:drawing>
          <wp:anchor distT="0" distB="0" distL="0" distR="0" simplePos="0" relativeHeight="251658244" behindDoc="1" locked="0" layoutInCell="1" allowOverlap="1" wp14:anchorId="17D08E0E" wp14:editId="67600939">
            <wp:simplePos x="0" y="0"/>
            <wp:positionH relativeFrom="page">
              <wp:posOffset>835025</wp:posOffset>
            </wp:positionH>
            <wp:positionV relativeFrom="paragraph">
              <wp:posOffset>466090</wp:posOffset>
            </wp:positionV>
            <wp:extent cx="2584704" cy="258470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2584704" cy="2584704"/>
                    </a:xfrm>
                    <a:prstGeom prst="rect">
                      <a:avLst/>
                    </a:prstGeom>
                  </pic:spPr>
                </pic:pic>
              </a:graphicData>
            </a:graphic>
          </wp:anchor>
        </w:drawing>
      </w:r>
      <w:r w:rsidRPr="00CE5BAA">
        <w:rPr>
          <w:rFonts w:cs="Times New Roman"/>
          <w:szCs w:val="24"/>
        </w:rPr>
        <w:t>All questions apply to this years 2020 lambing seas</w:t>
      </w:r>
      <w:r w:rsidR="007C7BE0">
        <w:rPr>
          <w:rFonts w:cs="Times New Roman"/>
          <w:szCs w:val="24"/>
        </w:rPr>
        <w:t>on</w:t>
      </w:r>
    </w:p>
    <w:p w14:paraId="748FC1B3" w14:textId="4079823E" w:rsidR="007C7BE0" w:rsidRPr="007C7BE0" w:rsidRDefault="007C7BE0" w:rsidP="007C7BE0">
      <w:pPr>
        <w:tabs>
          <w:tab w:val="left" w:pos="2480"/>
        </w:tabs>
        <w:rPr>
          <w:rFonts w:cs="Times New Roman"/>
          <w:sz w:val="20"/>
        </w:rPr>
        <w:sectPr w:rsidR="007C7BE0" w:rsidRPr="007C7BE0" w:rsidSect="009B0AC6">
          <w:pgSz w:w="12240" w:h="15840"/>
          <w:pgMar w:top="480" w:right="960" w:bottom="1000" w:left="960" w:header="0" w:footer="819" w:gutter="0"/>
          <w:cols w:space="720"/>
        </w:sectPr>
      </w:pPr>
    </w:p>
    <w:p w14:paraId="4A06E48A" w14:textId="77777777" w:rsidR="009B0AC6" w:rsidRPr="00BD2740" w:rsidRDefault="009B0AC6" w:rsidP="009B0AC6">
      <w:pPr>
        <w:pStyle w:val="ListParagraph"/>
        <w:widowControl w:val="0"/>
        <w:numPr>
          <w:ilvl w:val="0"/>
          <w:numId w:val="23"/>
        </w:numPr>
        <w:autoSpaceDE w:val="0"/>
        <w:autoSpaceDN w:val="0"/>
        <w:spacing w:before="67" w:after="0"/>
        <w:ind w:right="256"/>
        <w:contextualSpacing w:val="0"/>
        <w:rPr>
          <w:sz w:val="28"/>
          <w:szCs w:val="28"/>
        </w:rPr>
      </w:pPr>
      <w:r w:rsidRPr="00BD2740">
        <w:rPr>
          <w:sz w:val="28"/>
          <w:szCs w:val="28"/>
        </w:rPr>
        <w:lastRenderedPageBreak/>
        <w:t>This</w:t>
      </w:r>
      <w:r w:rsidRPr="00BD2740">
        <w:rPr>
          <w:spacing w:val="-2"/>
          <w:sz w:val="28"/>
          <w:szCs w:val="28"/>
        </w:rPr>
        <w:t xml:space="preserve"> </w:t>
      </w:r>
      <w:r w:rsidRPr="00BD2740">
        <w:rPr>
          <w:sz w:val="28"/>
          <w:szCs w:val="28"/>
        </w:rPr>
        <w:t>section</w:t>
      </w:r>
      <w:r w:rsidRPr="00BD2740">
        <w:rPr>
          <w:spacing w:val="-7"/>
          <w:sz w:val="28"/>
          <w:szCs w:val="28"/>
        </w:rPr>
        <w:t xml:space="preserve"> </w:t>
      </w:r>
      <w:r w:rsidRPr="00BD2740">
        <w:rPr>
          <w:sz w:val="28"/>
          <w:szCs w:val="28"/>
        </w:rPr>
        <w:t>is</w:t>
      </w:r>
      <w:r w:rsidRPr="00BD2740">
        <w:rPr>
          <w:spacing w:val="-2"/>
          <w:sz w:val="28"/>
          <w:szCs w:val="28"/>
        </w:rPr>
        <w:t xml:space="preserve"> </w:t>
      </w:r>
      <w:r w:rsidRPr="00BD2740">
        <w:rPr>
          <w:sz w:val="28"/>
          <w:szCs w:val="28"/>
        </w:rPr>
        <w:t>general</w:t>
      </w:r>
      <w:r w:rsidRPr="00BD2740">
        <w:rPr>
          <w:spacing w:val="-6"/>
          <w:sz w:val="28"/>
          <w:szCs w:val="28"/>
        </w:rPr>
        <w:t xml:space="preserve"> </w:t>
      </w:r>
      <w:r w:rsidRPr="00BD2740">
        <w:rPr>
          <w:sz w:val="28"/>
          <w:szCs w:val="28"/>
        </w:rPr>
        <w:t>information</w:t>
      </w:r>
      <w:r w:rsidRPr="00BD2740">
        <w:rPr>
          <w:spacing w:val="-7"/>
          <w:sz w:val="28"/>
          <w:szCs w:val="28"/>
        </w:rPr>
        <w:t xml:space="preserve"> </w:t>
      </w:r>
      <w:r w:rsidRPr="00BD2740">
        <w:rPr>
          <w:sz w:val="28"/>
          <w:szCs w:val="28"/>
        </w:rPr>
        <w:t>on</w:t>
      </w:r>
      <w:r w:rsidRPr="00BD2740">
        <w:rPr>
          <w:spacing w:val="-7"/>
          <w:sz w:val="28"/>
          <w:szCs w:val="28"/>
        </w:rPr>
        <w:t xml:space="preserve"> </w:t>
      </w:r>
      <w:r w:rsidRPr="00BD2740">
        <w:rPr>
          <w:sz w:val="28"/>
          <w:szCs w:val="28"/>
        </w:rPr>
        <w:t>your</w:t>
      </w:r>
      <w:r w:rsidRPr="00BD2740">
        <w:rPr>
          <w:spacing w:val="-2"/>
          <w:sz w:val="28"/>
          <w:szCs w:val="28"/>
        </w:rPr>
        <w:t xml:space="preserve"> </w:t>
      </w:r>
      <w:r w:rsidRPr="00BD2740">
        <w:rPr>
          <w:sz w:val="28"/>
          <w:szCs w:val="28"/>
        </w:rPr>
        <w:t>whole</w:t>
      </w:r>
      <w:r w:rsidRPr="00BD2740">
        <w:rPr>
          <w:spacing w:val="-7"/>
          <w:sz w:val="28"/>
          <w:szCs w:val="28"/>
        </w:rPr>
        <w:t xml:space="preserve"> </w:t>
      </w:r>
      <w:r w:rsidRPr="00BD2740">
        <w:rPr>
          <w:sz w:val="28"/>
          <w:szCs w:val="28"/>
        </w:rPr>
        <w:t xml:space="preserve">farm </w:t>
      </w:r>
      <w:r w:rsidRPr="00BD2740">
        <w:rPr>
          <w:spacing w:val="-2"/>
          <w:sz w:val="28"/>
          <w:szCs w:val="28"/>
        </w:rPr>
        <w:t>enterprise.</w:t>
      </w:r>
    </w:p>
    <w:p w14:paraId="057A6D5C" w14:textId="77777777" w:rsidR="009B0AC6" w:rsidRPr="00BD2740" w:rsidRDefault="009B0AC6">
      <w:pPr>
        <w:pStyle w:val="BodyText"/>
        <w:spacing w:before="89"/>
        <w:rPr>
          <w:rFonts w:ascii="Times New Roman" w:hAnsi="Times New Roman" w:cs="Times New Roman"/>
        </w:rPr>
      </w:pPr>
    </w:p>
    <w:p w14:paraId="44C21320"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In</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which</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county</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is</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 xml:space="preserve">your </w:t>
      </w:r>
      <w:r w:rsidRPr="00BD2740">
        <w:rPr>
          <w:rFonts w:ascii="Times New Roman" w:hAnsi="Times New Roman" w:cs="Times New Roman"/>
          <w:color w:val="333333"/>
          <w:spacing w:val="-4"/>
        </w:rPr>
        <w:t>farm?</w:t>
      </w:r>
    </w:p>
    <w:p w14:paraId="64648F0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45" behindDoc="1" locked="0" layoutInCell="1" allowOverlap="1" wp14:anchorId="41234BAE" wp14:editId="021B30C6">
                <wp:simplePos x="0" y="0"/>
                <wp:positionH relativeFrom="page">
                  <wp:posOffset>675640</wp:posOffset>
                </wp:positionH>
                <wp:positionV relativeFrom="paragraph">
                  <wp:posOffset>180085</wp:posOffset>
                </wp:positionV>
                <wp:extent cx="6421120" cy="589280"/>
                <wp:effectExtent l="0" t="0" r="0" b="0"/>
                <wp:wrapTopAndBottom/>
                <wp:docPr id="530322829" name="Group 53032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80380288" name="Image 6"/>
                          <pic:cNvPicPr/>
                        </pic:nvPicPr>
                        <pic:blipFill>
                          <a:blip r:embed="rId14" cstate="print"/>
                          <a:stretch>
                            <a:fillRect/>
                          </a:stretch>
                        </pic:blipFill>
                        <pic:spPr>
                          <a:xfrm>
                            <a:off x="0" y="0"/>
                            <a:ext cx="6421120" cy="589280"/>
                          </a:xfrm>
                          <a:prstGeom prst="rect">
                            <a:avLst/>
                          </a:prstGeom>
                        </pic:spPr>
                      </pic:pic>
                      <wps:wsp>
                        <wps:cNvPr id="1702465195" name="Graphic 7"/>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731882963" name="Graphic 8"/>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700515129" name="Graphic 9"/>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F37B8A0">
              <v:group id="Group 530322829" style="position:absolute;margin-left:53.2pt;margin-top:14.2pt;width:505.6pt;height:46.4pt;z-index:-251652096;mso-wrap-distance-left:0;mso-wrap-distance-right:0;mso-position-horizontal-relative:page" coordsize="64211,5892" o:spid="_x0000_s1026" w14:anchorId="406618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">
                  <v:imagedata o:title="" r:id="rId17"/>
                </v:shape>
                <v:shape id="Graphic 7"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">
                  <v:path arrowok="t"/>
                </v:shape>
                <v:shape id="Graphic 8"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">
                  <v:path arrowok="t"/>
                </v:shape>
                <v:shape id="Graphic 9"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">
                  <v:path arrowok="t"/>
                </v:shape>
                <w10:wrap type="topAndBottom" anchorx="page"/>
              </v:group>
            </w:pict>
          </mc:Fallback>
        </mc:AlternateContent>
      </w:r>
    </w:p>
    <w:p w14:paraId="241898D2" w14:textId="77777777" w:rsidR="009B0AC6" w:rsidRPr="00BD2740" w:rsidRDefault="009B0AC6">
      <w:pPr>
        <w:pStyle w:val="BodyText"/>
        <w:spacing w:before="135"/>
        <w:rPr>
          <w:rFonts w:ascii="Times New Roman" w:hAnsi="Times New Roman" w:cs="Times New Roman"/>
        </w:rPr>
      </w:pPr>
    </w:p>
    <w:p w14:paraId="5EAB82E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type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farm</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manage?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apply)</w:t>
      </w:r>
    </w:p>
    <w:p w14:paraId="74C98223"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46" behindDoc="1" locked="0" layoutInCell="1" allowOverlap="1" wp14:anchorId="682AD83F" wp14:editId="4EB6CB32">
                <wp:simplePos x="0" y="0"/>
                <wp:positionH relativeFrom="page">
                  <wp:posOffset>675640</wp:posOffset>
                </wp:positionH>
                <wp:positionV relativeFrom="paragraph">
                  <wp:posOffset>179767</wp:posOffset>
                </wp:positionV>
                <wp:extent cx="6421120" cy="142240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11" name="Image 11"/>
                          <pic:cNvPicPr/>
                        </pic:nvPicPr>
                        <pic:blipFill>
                          <a:blip r:embed="rId18" cstate="print"/>
                          <a:stretch>
                            <a:fillRect/>
                          </a:stretch>
                        </pic:blipFill>
                        <pic:spPr>
                          <a:xfrm>
                            <a:off x="0" y="0"/>
                            <a:ext cx="6421120" cy="1422400"/>
                          </a:xfrm>
                          <a:prstGeom prst="rect">
                            <a:avLst/>
                          </a:prstGeom>
                        </pic:spPr>
                      </pic:pic>
                      <wps:wsp>
                        <wps:cNvPr id="12" name="Graphic 12"/>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wps:wsp>
                        <wps:cNvPr id="13" name="Graphic 13"/>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4" name="Graphic 14"/>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5" name="Graphic 15"/>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6" name="Graphic 16"/>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7" name="Graphic 17"/>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9" name="Graphic 19"/>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0" name="Graphic 20"/>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1" name="Graphic 21"/>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2" name="Graphic 22"/>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4" name="Graphic 24"/>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5" name="Graphic 25"/>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6" name="Graphic 26"/>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7" name="Graphic 27"/>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9" name="Graphic 29"/>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0" name="Graphic 30"/>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1" name="Graphic 31"/>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2" name="Graphic 32"/>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3" name="Textbox 33"/>
                        <wps:cNvSpPr txBox="1"/>
                        <wps:spPr>
                          <a:xfrm>
                            <a:off x="20320" y="10160"/>
                            <a:ext cx="6380480" cy="1381760"/>
                          </a:xfrm>
                          <a:prstGeom prst="rect">
                            <a:avLst/>
                          </a:prstGeom>
                        </wps:spPr>
                        <wps:txbx>
                          <w:txbxContent>
                            <w:p w14:paraId="1A4EB8EA" w14:textId="77777777" w:rsidR="009B0AC6" w:rsidRDefault="009B0AC6">
                              <w:pPr>
                                <w:spacing w:before="213" w:line="374" w:lineRule="auto"/>
                                <w:ind w:left="528" w:right="8093"/>
                                <w:rPr>
                                  <w:sz w:val="25"/>
                                </w:rPr>
                              </w:pPr>
                              <w:r>
                                <w:rPr>
                                  <w:color w:val="333333"/>
                                  <w:spacing w:val="-2"/>
                                  <w:sz w:val="25"/>
                                </w:rPr>
                                <w:t>Lowland Upland Organic Mountain</w:t>
                              </w:r>
                            </w:p>
                          </w:txbxContent>
                        </wps:txbx>
                        <wps:bodyPr wrap="square" lIns="0" tIns="0" rIns="0" bIns="0" rtlCol="0">
                          <a:noAutofit/>
                        </wps:bodyPr>
                      </wps:wsp>
                    </wpg:wgp>
                  </a:graphicData>
                </a:graphic>
              </wp:anchor>
            </w:drawing>
          </mc:Choice>
          <mc:Fallback>
            <w:pict>
              <v:group w14:anchorId="682AD83F" id="Group 10" o:spid="_x0000_s1026" style="position:absolute;margin-left:53.2pt;margin-top:14.15pt;width:505.6pt;height:112pt;z-index:-251658234;mso-wrap-distance-left:0;mso-wrap-distance-right:0;mso-position-horizontal-relative:page"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6421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">
                  <v:imagedata r:id="rId19" o:title=""/>
                </v:shape>
                <v:shape id="Graphic 12" o:spid="_x0000_s1028"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" path="m6380480,1381760l,1381760,,,6380480,r,1381760xe" fillcolor="#f1eeea" stroked="f">
                  <v:path arrowok="t"/>
                </v:shape>
                <v:shape id="Graphic 13" o:spid="_x0000_s1029"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" path="m,111760l,,111760,e" filled="f" strokecolor="#696763" strokeweight="0">
                  <v:path arrowok="t"/>
                </v:shape>
                <v:shape id="Graphic 14" o:spid="_x0000_s1030"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" path="m,121920r121920,l121920,e" filled="f" strokecolor="white" strokeweight="0">
                  <v:path arrowok="t"/>
                </v:shape>
                <v:shape id="Graphic 15" o:spid="_x0000_s1031"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" path="m,91440l,,91440,e" filled="f" strokeweight="0">
                  <v:path arrowok="t"/>
                </v:shape>
                <v:shape id="Graphic 16" o:spid="_x0000_s1032"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" path="m,101600r101600,l101600,e" filled="f" strokecolor="#e8e6e2" strokeweight="0">
                  <v:path arrowok="t"/>
                </v:shape>
                <v:shape id="Graphic 17" o:spid="_x0000_s1033"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" path="m91440,91440l,91440,,,91440,r,91440xe" stroked="f">
                  <v:path arrowok="t"/>
                </v:shape>
                <v:shape id="Graphic 18" o:spid="_x0000_s1034"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" path="m,111760l,,111760,e" filled="f" strokecolor="#696763" strokeweight="0">
                  <v:path arrowok="t"/>
                </v:shape>
                <v:shape id="Graphic 19" o:spid="_x0000_s1035"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" path="m,121920r121920,l121920,e" filled="f" strokecolor="white" strokeweight="0">
                  <v:path arrowok="t"/>
                </v:shape>
                <v:shape id="Graphic 20" o:spid="_x0000_s1036"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" path="m,91440l,,91440,e" filled="f" strokeweight="0">
                  <v:path arrowok="t"/>
                </v:shape>
                <v:shape id="Graphic 21" o:spid="_x0000_s1037"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" path="m,101600r101600,l101600,e" filled="f" strokecolor="#e8e6e2" strokeweight="0">
                  <v:path arrowok="t"/>
                </v:shape>
                <v:shape id="Graphic 22" o:spid="_x0000_s1038"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" path="m91440,91440l,91440,,,91440,r,91440xe" stroked="f">
                  <v:path arrowok="t"/>
                </v:shape>
                <v:shape id="Graphic 23" o:spid="_x0000_s1039"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" path="m,111760l,,111760,e" filled="f" strokecolor="#696763" strokeweight="0">
                  <v:path arrowok="t"/>
                </v:shape>
                <v:shape id="Graphic 24" o:spid="_x0000_s1040"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" path="m,121920r121920,l121920,e" filled="f" strokecolor="white" strokeweight="0">
                  <v:path arrowok="t"/>
                </v:shape>
                <v:shape id="Graphic 25" o:spid="_x0000_s1041"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" path="m,91440l,,91440,e" filled="f" strokeweight="0">
                  <v:path arrowok="t"/>
                </v:shape>
                <v:shape id="Graphic 26" o:spid="_x0000_s1042"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" path="m,101600r101600,l101600,e" filled="f" strokecolor="#e8e6e2" strokeweight="0">
                  <v:path arrowok="t"/>
                </v:shape>
                <v:shape id="Graphic 27" o:spid="_x0000_s1043"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" path="m91440,91440l,91440,,,91440,r,91440xe" stroked="f">
                  <v:path arrowok="t"/>
                </v:shape>
                <v:shape id="Graphic 28" o:spid="_x0000_s1044"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" path="m,111760l,,111760,e" filled="f" strokecolor="#696763" strokeweight="0">
                  <v:path arrowok="t"/>
                </v:shape>
                <v:shape id="Graphic 29" o:spid="_x0000_s1045"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" path="m,121920r121920,l121920,e" filled="f" strokecolor="white" strokeweight="0">
                  <v:path arrowok="t"/>
                </v:shape>
                <v:shape id="Graphic 30" o:spid="_x0000_s1046"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" path="m,91440l,,91440,e" filled="f" strokeweight="0">
                  <v:path arrowok="t"/>
                </v:shape>
                <v:shape id="Graphic 31" o:spid="_x0000_s1047"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" path="m,101600r101600,l101600,e" filled="f" strokecolor="#e8e6e2" strokeweight="0">
                  <v:path arrowok="t"/>
                </v:shape>
                <v:shape id="Graphic 32" o:spid="_x0000_s1048"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" path="m91440,91440l,91440,,,91440,r,91440xe" stroked="f">
                  <v:path arrowok="t"/>
                </v:shape>
                <v:shapetype id="_x0000_t202" coordsize="21600,21600" o:spt="202" path="m,l,21600r21600,l21600,xe">
                  <v:stroke joinstyle="miter"/>
                  <v:path gradientshapeok="t" o:connecttype="rect"/>
                </v:shapetype>
                <v:shape id="Textbox 33" o:spid="_x0000_s1049"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A4EB8EA" w14:textId="77777777" w:rsidR="009B0AC6" w:rsidRDefault="009B0AC6">
                        <w:pPr>
                          <w:spacing w:before="213" w:line="374" w:lineRule="auto"/>
                          <w:ind w:left="528" w:right="8093"/>
                          <w:rPr>
                            <w:sz w:val="25"/>
                          </w:rPr>
                        </w:pPr>
                        <w:r>
                          <w:rPr>
                            <w:color w:val="333333"/>
                            <w:spacing w:val="-2"/>
                            <w:sz w:val="25"/>
                          </w:rPr>
                          <w:t>Lowland Upland Organic Mountain</w:t>
                        </w:r>
                      </w:p>
                    </w:txbxContent>
                  </v:textbox>
                </v:shape>
                <w10:wrap type="topAndBottom" anchorx="page"/>
              </v:group>
            </w:pict>
          </mc:Fallback>
        </mc:AlternateContent>
      </w:r>
    </w:p>
    <w:p w14:paraId="24CEF6AA" w14:textId="77777777" w:rsidR="009B0AC6" w:rsidRPr="00BD2740" w:rsidRDefault="009B0AC6">
      <w:pPr>
        <w:pStyle w:val="BodyText"/>
        <w:spacing w:before="135"/>
        <w:rPr>
          <w:rFonts w:ascii="Times New Roman" w:hAnsi="Times New Roman" w:cs="Times New Roman"/>
        </w:rPr>
      </w:pPr>
    </w:p>
    <w:p w14:paraId="32D990DB" w14:textId="77777777" w:rsidR="009B0AC6" w:rsidRPr="00BD2740" w:rsidRDefault="009B0AC6">
      <w:pPr>
        <w:ind w:left="136"/>
        <w:rPr>
          <w:rFonts w:cs="Times New Roman"/>
          <w:sz w:val="25"/>
        </w:rPr>
      </w:pPr>
      <w:r w:rsidRPr="00BD2740">
        <w:rPr>
          <w:rFonts w:cs="Times New Roman"/>
          <w:color w:val="333333"/>
          <w:sz w:val="25"/>
        </w:rPr>
        <w:t>How</w:t>
      </w:r>
      <w:r w:rsidRPr="00BD2740">
        <w:rPr>
          <w:rFonts w:cs="Times New Roman"/>
          <w:color w:val="333333"/>
          <w:spacing w:val="13"/>
          <w:sz w:val="25"/>
        </w:rPr>
        <w:t xml:space="preserve"> </w:t>
      </w:r>
      <w:r w:rsidRPr="00BD2740">
        <w:rPr>
          <w:rFonts w:cs="Times New Roman"/>
          <w:color w:val="333333"/>
          <w:sz w:val="25"/>
        </w:rPr>
        <w:t>many</w:t>
      </w:r>
      <w:r w:rsidRPr="00BD2740">
        <w:rPr>
          <w:rFonts w:cs="Times New Roman"/>
          <w:color w:val="333333"/>
          <w:spacing w:val="6"/>
          <w:sz w:val="25"/>
        </w:rPr>
        <w:t xml:space="preserve"> </w:t>
      </w:r>
      <w:r w:rsidRPr="00BD2740">
        <w:rPr>
          <w:rFonts w:cs="Times New Roman"/>
          <w:b/>
          <w:color w:val="333333"/>
          <w:sz w:val="25"/>
        </w:rPr>
        <w:t>breeding</w:t>
      </w:r>
      <w:r w:rsidRPr="00BD2740">
        <w:rPr>
          <w:rFonts w:cs="Times New Roman"/>
          <w:b/>
          <w:color w:val="333333"/>
          <w:spacing w:val="10"/>
          <w:sz w:val="25"/>
        </w:rPr>
        <w:t xml:space="preserve"> </w:t>
      </w:r>
      <w:r w:rsidRPr="00BD2740">
        <w:rPr>
          <w:rFonts w:cs="Times New Roman"/>
          <w:color w:val="333333"/>
          <w:sz w:val="25"/>
        </w:rPr>
        <w:t>ewes</w:t>
      </w:r>
      <w:r w:rsidRPr="00BD2740">
        <w:rPr>
          <w:rFonts w:cs="Times New Roman"/>
          <w:color w:val="333333"/>
          <w:spacing w:val="6"/>
          <w:sz w:val="25"/>
        </w:rPr>
        <w:t xml:space="preserve"> </w:t>
      </w:r>
      <w:r w:rsidRPr="00BD2740">
        <w:rPr>
          <w:rFonts w:cs="Times New Roman"/>
          <w:color w:val="333333"/>
          <w:sz w:val="25"/>
        </w:rPr>
        <w:t>do</w:t>
      </w:r>
      <w:r w:rsidRPr="00BD2740">
        <w:rPr>
          <w:rFonts w:cs="Times New Roman"/>
          <w:color w:val="333333"/>
          <w:spacing w:val="8"/>
          <w:sz w:val="25"/>
        </w:rPr>
        <w:t xml:space="preserve"> </w:t>
      </w:r>
      <w:r w:rsidRPr="00BD2740">
        <w:rPr>
          <w:rFonts w:cs="Times New Roman"/>
          <w:color w:val="333333"/>
          <w:sz w:val="25"/>
        </w:rPr>
        <w:t>you</w:t>
      </w:r>
      <w:r w:rsidRPr="00BD2740">
        <w:rPr>
          <w:rFonts w:cs="Times New Roman"/>
          <w:color w:val="333333"/>
          <w:spacing w:val="8"/>
          <w:sz w:val="25"/>
        </w:rPr>
        <w:t xml:space="preserve"> </w:t>
      </w:r>
      <w:r w:rsidRPr="00BD2740">
        <w:rPr>
          <w:rFonts w:cs="Times New Roman"/>
          <w:color w:val="333333"/>
          <w:sz w:val="25"/>
        </w:rPr>
        <w:t>manage</w:t>
      </w:r>
      <w:r w:rsidRPr="00BD2740">
        <w:rPr>
          <w:rFonts w:cs="Times New Roman"/>
          <w:color w:val="333333"/>
          <w:spacing w:val="8"/>
          <w:sz w:val="25"/>
        </w:rPr>
        <w:t xml:space="preserve"> </w:t>
      </w:r>
      <w:r w:rsidRPr="00BD2740">
        <w:rPr>
          <w:rFonts w:cs="Times New Roman"/>
          <w:color w:val="333333"/>
          <w:sz w:val="25"/>
        </w:rPr>
        <w:t>in</w:t>
      </w:r>
      <w:r w:rsidRPr="00BD2740">
        <w:rPr>
          <w:rFonts w:cs="Times New Roman"/>
          <w:color w:val="333333"/>
          <w:spacing w:val="8"/>
          <w:sz w:val="25"/>
        </w:rPr>
        <w:t xml:space="preserve"> </w:t>
      </w:r>
      <w:r w:rsidRPr="00BD2740">
        <w:rPr>
          <w:rFonts w:cs="Times New Roman"/>
          <w:color w:val="333333"/>
          <w:sz w:val="25"/>
        </w:rPr>
        <w:t xml:space="preserve">your </w:t>
      </w:r>
      <w:r w:rsidRPr="00BD2740">
        <w:rPr>
          <w:rFonts w:cs="Times New Roman"/>
          <w:b/>
          <w:color w:val="333333"/>
          <w:sz w:val="25"/>
        </w:rPr>
        <w:t>whole</w:t>
      </w:r>
      <w:r w:rsidRPr="00BD2740">
        <w:rPr>
          <w:rFonts w:cs="Times New Roman"/>
          <w:b/>
          <w:color w:val="333333"/>
          <w:spacing w:val="8"/>
          <w:sz w:val="25"/>
        </w:rPr>
        <w:t xml:space="preserve"> </w:t>
      </w:r>
      <w:r w:rsidRPr="00BD2740">
        <w:rPr>
          <w:rFonts w:cs="Times New Roman"/>
          <w:color w:val="333333"/>
          <w:sz w:val="25"/>
        </w:rPr>
        <w:t>farming</w:t>
      </w:r>
      <w:r w:rsidRPr="00BD2740">
        <w:rPr>
          <w:rFonts w:cs="Times New Roman"/>
          <w:color w:val="333333"/>
          <w:spacing w:val="8"/>
          <w:sz w:val="25"/>
        </w:rPr>
        <w:t xml:space="preserve"> </w:t>
      </w:r>
      <w:r w:rsidRPr="00BD2740">
        <w:rPr>
          <w:rFonts w:cs="Times New Roman"/>
          <w:color w:val="333333"/>
          <w:spacing w:val="-2"/>
          <w:sz w:val="25"/>
        </w:rPr>
        <w:t>enterprise?</w:t>
      </w:r>
    </w:p>
    <w:p w14:paraId="5F96E4C5"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47" behindDoc="1" locked="0" layoutInCell="1" allowOverlap="1" wp14:anchorId="559E13A1" wp14:editId="2C63F8DB">
                <wp:simplePos x="0" y="0"/>
                <wp:positionH relativeFrom="page">
                  <wp:posOffset>675640</wp:posOffset>
                </wp:positionH>
                <wp:positionV relativeFrom="paragraph">
                  <wp:posOffset>179767</wp:posOffset>
                </wp:positionV>
                <wp:extent cx="6421120" cy="58928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35" name="Image 35"/>
                          <pic:cNvPicPr/>
                        </pic:nvPicPr>
                        <pic:blipFill>
                          <a:blip r:embed="rId14" cstate="print"/>
                          <a:stretch>
                            <a:fillRect/>
                          </a:stretch>
                        </pic:blipFill>
                        <pic:spPr>
                          <a:xfrm>
                            <a:off x="0" y="0"/>
                            <a:ext cx="6421120" cy="589279"/>
                          </a:xfrm>
                          <a:prstGeom prst="rect">
                            <a:avLst/>
                          </a:prstGeom>
                        </pic:spPr>
                      </pic:pic>
                      <wps:wsp>
                        <wps:cNvPr id="36" name="Graphic 36"/>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37" name="Graphic 37"/>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A3E0B1F">
              <v:group id="Group 34" style="position:absolute;margin-left:53.2pt;margin-top:14.15pt;width:505.6pt;height:46.4pt;z-index:-251650048;mso-wrap-distance-left:0;mso-wrap-distance-right:0;mso-position-horizontal-relative:page" coordsize="64211,5892" o:spid="_x0000_s1026" w14:anchorId="2A942B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">
                <v:shape id="Image 35"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">
                  <v:imagedata o:title="" r:id="rId17"/>
                </v:shape>
                <v:shape id="Graphic 36"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">
                  <v:path arrowok="t"/>
                </v:shape>
                <v:shape id="Graphic 37"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">
                  <v:path arrowok="t"/>
                </v:shape>
                <v:shape id="Graphic 38"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">
                  <v:path arrowok="t"/>
                </v:shape>
                <w10:wrap type="topAndBottom" anchorx="page"/>
              </v:group>
            </w:pict>
          </mc:Fallback>
        </mc:AlternateContent>
      </w:r>
    </w:p>
    <w:p w14:paraId="4193375B" w14:textId="77777777" w:rsidR="009B0AC6" w:rsidRPr="00BD2740" w:rsidRDefault="009B0AC6">
      <w:pPr>
        <w:pStyle w:val="BodyText"/>
        <w:spacing w:before="135"/>
        <w:rPr>
          <w:rFonts w:ascii="Times New Roman" w:hAnsi="Times New Roman" w:cs="Times New Roman"/>
        </w:rPr>
      </w:pPr>
    </w:p>
    <w:p w14:paraId="47BF8589" w14:textId="77777777" w:rsidR="009B0AC6" w:rsidRPr="00BD2740" w:rsidRDefault="009B0AC6">
      <w:pPr>
        <w:pStyle w:val="BodyText"/>
        <w:spacing w:line="292" w:lineRule="auto"/>
        <w:ind w:left="136"/>
        <w:rPr>
          <w:rFonts w:ascii="Times New Roman" w:hAnsi="Times New Roman" w:cs="Times New Roman"/>
        </w:rPr>
      </w:pPr>
      <w:r w:rsidRPr="00BD2740">
        <w:rPr>
          <w:rFonts w:ascii="Times New Roman" w:hAnsi="Times New Roman" w:cs="Times New Roman"/>
          <w:color w:val="333333"/>
        </w:rPr>
        <w:t>Across your whole farming enterprise,</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how many hectares of</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 xml:space="preserve">land are used for the sheep </w:t>
      </w:r>
      <w:r w:rsidRPr="00BD2740">
        <w:rPr>
          <w:rFonts w:ascii="Times New Roman" w:hAnsi="Times New Roman" w:cs="Times New Roman"/>
          <w:color w:val="333333"/>
          <w:spacing w:val="-2"/>
        </w:rPr>
        <w:t>flock?</w:t>
      </w:r>
    </w:p>
    <w:p w14:paraId="1972ACB1"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248" behindDoc="1" locked="0" layoutInCell="1" allowOverlap="1" wp14:anchorId="124EBC95" wp14:editId="71A55D7E">
                <wp:simplePos x="0" y="0"/>
                <wp:positionH relativeFrom="page">
                  <wp:posOffset>675640</wp:posOffset>
                </wp:positionH>
                <wp:positionV relativeFrom="paragraph">
                  <wp:posOffset>140006</wp:posOffset>
                </wp:positionV>
                <wp:extent cx="6421120" cy="58928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40" name="Image 40"/>
                          <pic:cNvPicPr/>
                        </pic:nvPicPr>
                        <pic:blipFill>
                          <a:blip r:embed="rId20" cstate="print"/>
                          <a:stretch>
                            <a:fillRect/>
                          </a:stretch>
                        </pic:blipFill>
                        <pic:spPr>
                          <a:xfrm>
                            <a:off x="0" y="0"/>
                            <a:ext cx="6421120" cy="589280"/>
                          </a:xfrm>
                          <a:prstGeom prst="rect">
                            <a:avLst/>
                          </a:prstGeom>
                        </pic:spPr>
                      </pic:pic>
                      <wps:wsp>
                        <wps:cNvPr id="41" name="Graphic 41"/>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42" name="Graphic 42"/>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9FD2793">
              <v:group id="Group 39" style="position:absolute;margin-left:53.2pt;margin-top:11pt;width:505.6pt;height:46.4pt;z-index:-251649024;mso-wrap-distance-left:0;mso-wrap-distance-right:0;mso-position-horizontal-relative:page" coordsize="64211,5892" o:spid="_x0000_s1026" w14:anchorId="0F027D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">
                <v:shape id="Image 40"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">
                  <v:imagedata o:title="" r:id="rId21"/>
                </v:shape>
                <v:shape id="Graphic 41"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">
                  <v:path arrowok="t"/>
                </v:shape>
                <v:shape id="Graphic 42"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">
                  <v:path arrowok="t"/>
                </v:shape>
                <v:shape id="Graphic 43"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">
                  <v:path arrowok="t"/>
                </v:shape>
                <w10:wrap type="topAndBottom" anchorx="page"/>
              </v:group>
            </w:pict>
          </mc:Fallback>
        </mc:AlternateContent>
      </w:r>
    </w:p>
    <w:p w14:paraId="5F57C68F" w14:textId="77777777" w:rsidR="009B0AC6" w:rsidRPr="00BD2740" w:rsidRDefault="009B0AC6">
      <w:pPr>
        <w:rPr>
          <w:rFonts w:cs="Times New Roman"/>
          <w:sz w:val="17"/>
        </w:rPr>
        <w:sectPr w:rsidR="009B0AC6" w:rsidRPr="00BD2740" w:rsidSect="009B0AC6">
          <w:pgSz w:w="12240" w:h="15840"/>
          <w:pgMar w:top="520" w:right="960" w:bottom="1000" w:left="960" w:header="0" w:footer="819" w:gutter="0"/>
          <w:cols w:space="720"/>
        </w:sectPr>
      </w:pPr>
    </w:p>
    <w:p w14:paraId="456947FF" w14:textId="77777777" w:rsidR="009B0AC6" w:rsidRPr="00BD2740" w:rsidRDefault="009B0AC6" w:rsidP="009B0AC6">
      <w:pPr>
        <w:pStyle w:val="ListParagraph"/>
        <w:widowControl w:val="0"/>
        <w:numPr>
          <w:ilvl w:val="0"/>
          <w:numId w:val="23"/>
        </w:numPr>
        <w:autoSpaceDE w:val="0"/>
        <w:autoSpaceDN w:val="0"/>
        <w:spacing w:before="67" w:after="0"/>
        <w:ind w:right="256"/>
        <w:contextualSpacing w:val="0"/>
        <w:rPr>
          <w:sz w:val="28"/>
          <w:szCs w:val="28"/>
        </w:rPr>
      </w:pPr>
      <w:r w:rsidRPr="00BD2740">
        <w:rPr>
          <w:sz w:val="28"/>
          <w:szCs w:val="28"/>
        </w:rPr>
        <w:lastRenderedPageBreak/>
        <w:t>This</w:t>
      </w:r>
      <w:r w:rsidRPr="00BD2740">
        <w:rPr>
          <w:spacing w:val="1"/>
          <w:sz w:val="28"/>
          <w:szCs w:val="28"/>
        </w:rPr>
        <w:t xml:space="preserve"> </w:t>
      </w:r>
      <w:r w:rsidRPr="00BD2740">
        <w:rPr>
          <w:sz w:val="28"/>
          <w:szCs w:val="28"/>
        </w:rPr>
        <w:t>section</w:t>
      </w:r>
      <w:r w:rsidRPr="00BD2740">
        <w:rPr>
          <w:spacing w:val="-4"/>
          <w:sz w:val="28"/>
          <w:szCs w:val="28"/>
        </w:rPr>
        <w:t xml:space="preserve"> </w:t>
      </w:r>
      <w:r w:rsidRPr="00BD2740">
        <w:rPr>
          <w:sz w:val="28"/>
          <w:szCs w:val="28"/>
        </w:rPr>
        <w:t>is</w:t>
      </w:r>
      <w:r w:rsidRPr="00BD2740">
        <w:rPr>
          <w:spacing w:val="1"/>
          <w:sz w:val="28"/>
          <w:szCs w:val="28"/>
        </w:rPr>
        <w:t xml:space="preserve"> </w:t>
      </w:r>
      <w:r w:rsidRPr="00BD2740">
        <w:rPr>
          <w:sz w:val="28"/>
          <w:szCs w:val="28"/>
        </w:rPr>
        <w:t>general</w:t>
      </w:r>
      <w:r w:rsidRPr="00BD2740">
        <w:rPr>
          <w:spacing w:val="-4"/>
          <w:sz w:val="28"/>
          <w:szCs w:val="28"/>
        </w:rPr>
        <w:t xml:space="preserve"> </w:t>
      </w:r>
      <w:r w:rsidRPr="00BD2740">
        <w:rPr>
          <w:sz w:val="28"/>
          <w:szCs w:val="28"/>
        </w:rPr>
        <w:t>information</w:t>
      </w:r>
      <w:r w:rsidRPr="00BD2740">
        <w:rPr>
          <w:spacing w:val="-4"/>
          <w:sz w:val="28"/>
          <w:szCs w:val="28"/>
        </w:rPr>
        <w:t xml:space="preserve"> </w:t>
      </w:r>
      <w:r w:rsidRPr="00BD2740">
        <w:rPr>
          <w:sz w:val="28"/>
          <w:szCs w:val="28"/>
        </w:rPr>
        <w:t>on</w:t>
      </w:r>
      <w:r w:rsidRPr="00BD2740">
        <w:rPr>
          <w:spacing w:val="-4"/>
          <w:sz w:val="28"/>
          <w:szCs w:val="28"/>
        </w:rPr>
        <w:t xml:space="preserve"> </w:t>
      </w:r>
      <w:r w:rsidRPr="00BD2740">
        <w:rPr>
          <w:sz w:val="28"/>
          <w:szCs w:val="28"/>
        </w:rPr>
        <w:t>this</w:t>
      </w:r>
      <w:r w:rsidRPr="00BD2740">
        <w:rPr>
          <w:spacing w:val="1"/>
          <w:sz w:val="28"/>
          <w:szCs w:val="28"/>
        </w:rPr>
        <w:t xml:space="preserve"> </w:t>
      </w:r>
      <w:r w:rsidRPr="00BD2740">
        <w:rPr>
          <w:spacing w:val="-2"/>
          <w:sz w:val="28"/>
          <w:szCs w:val="28"/>
        </w:rPr>
        <w:t>flock.</w:t>
      </w:r>
    </w:p>
    <w:p w14:paraId="72FBD8A0" w14:textId="77777777" w:rsidR="009B0AC6" w:rsidRPr="00BD2740" w:rsidRDefault="009B0AC6">
      <w:pPr>
        <w:pStyle w:val="BodyText"/>
        <w:spacing w:before="32"/>
        <w:rPr>
          <w:rFonts w:ascii="Times New Roman" w:hAnsi="Times New Roman" w:cs="Times New Roman"/>
          <w:sz w:val="38"/>
        </w:rPr>
      </w:pPr>
    </w:p>
    <w:p w14:paraId="78C9ED46" w14:textId="315E74C1" w:rsidR="009B0AC6" w:rsidRPr="00BD2740" w:rsidRDefault="009B0AC6" w:rsidP="009B0AC6">
      <w:pPr>
        <w:pStyle w:val="BodyText"/>
        <w:spacing w:line="292" w:lineRule="auto"/>
        <w:ind w:left="136"/>
        <w:rPr>
          <w:rFonts w:ascii="Times New Roman" w:hAnsi="Times New Roman" w:cs="Times New Roman"/>
        </w:rPr>
      </w:pPr>
      <w:r w:rsidRPr="00BD2740">
        <w:rPr>
          <w:rFonts w:ascii="Times New Roman" w:hAnsi="Times New Roman" w:cs="Times New Roman"/>
          <w:color w:val="545454"/>
        </w:rPr>
        <w:t>Many sheep farms manage more than one breeding flock of</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ewes.</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If</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 xml:space="preserve">this applies to you, please answer the rest of the survey for your </w:t>
      </w:r>
      <w:r w:rsidRPr="00BD2740">
        <w:rPr>
          <w:rFonts w:ascii="Times New Roman" w:hAnsi="Times New Roman" w:cs="Times New Roman"/>
          <w:b/>
          <w:color w:val="545454"/>
        </w:rPr>
        <w:t>main (largest) flock</w:t>
      </w:r>
      <w:r w:rsidRPr="00BD2740">
        <w:rPr>
          <w:rFonts w:ascii="Times New Roman" w:hAnsi="Times New Roman" w:cs="Times New Roman"/>
          <w:color w:val="545454"/>
        </w:rPr>
        <w:t>.</w:t>
      </w:r>
    </w:p>
    <w:p w14:paraId="75A09B46" w14:textId="77777777" w:rsidR="009B0AC6" w:rsidRPr="00BD2740" w:rsidRDefault="009B0AC6">
      <w:pPr>
        <w:pStyle w:val="BodyText"/>
        <w:spacing w:before="164"/>
        <w:rPr>
          <w:rFonts w:ascii="Times New Roman" w:hAnsi="Times New Roman" w:cs="Times New Roman"/>
        </w:rPr>
      </w:pPr>
    </w:p>
    <w:p w14:paraId="2D71CE9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flock?</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apply)</w:t>
      </w:r>
    </w:p>
    <w:p w14:paraId="020EF13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49" behindDoc="1" locked="0" layoutInCell="1" allowOverlap="1" wp14:anchorId="7000A1E8" wp14:editId="63503A4A">
                <wp:simplePos x="0" y="0"/>
                <wp:positionH relativeFrom="page">
                  <wp:posOffset>675640</wp:posOffset>
                </wp:positionH>
                <wp:positionV relativeFrom="paragraph">
                  <wp:posOffset>180169</wp:posOffset>
                </wp:positionV>
                <wp:extent cx="6421120" cy="1422400"/>
                <wp:effectExtent l="0" t="0" r="0" b="0"/>
                <wp:wrapTopAndBottom/>
                <wp:docPr id="472543785" name="Group 47254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18933029" name="Image 45"/>
                          <pic:cNvPicPr/>
                        </pic:nvPicPr>
                        <pic:blipFill>
                          <a:blip r:embed="rId22" cstate="print"/>
                          <a:stretch>
                            <a:fillRect/>
                          </a:stretch>
                        </pic:blipFill>
                        <pic:spPr>
                          <a:xfrm>
                            <a:off x="0" y="0"/>
                            <a:ext cx="6421120" cy="1422400"/>
                          </a:xfrm>
                          <a:prstGeom prst="rect">
                            <a:avLst/>
                          </a:prstGeom>
                        </pic:spPr>
                      </pic:pic>
                      <wps:wsp>
                        <wps:cNvPr id="983492643" name="Graphic 46"/>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wps:wsp>
                        <wps:cNvPr id="703938756" name="Graphic 47"/>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72122408" name="Graphic 48"/>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20993713" name="Graphic 49"/>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555994923" name="Graphic 50"/>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090369728" name="Graphic 51"/>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34036601" name="Graphic 52"/>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50188903" name="Graphic 53"/>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790612834" name="Graphic 54"/>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000190126" name="Graphic 55"/>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36067707" name="Graphic 56"/>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364498188" name="Graphic 57"/>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250489839" name="Graphic 58"/>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2080776" name="Graphic 59"/>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674559986" name="Graphic 60"/>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41749843" name="Graphic 61"/>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593369267" name="Graphic 62"/>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986808754" name="Graphic 63"/>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582827481" name="Graphic 64"/>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1943689" name="Graphic 65"/>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518942230" name="Graphic 66"/>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01951719" name="Textbox 67"/>
                        <wps:cNvSpPr txBox="1"/>
                        <wps:spPr>
                          <a:xfrm>
                            <a:off x="20320" y="10160"/>
                            <a:ext cx="6380480" cy="1381760"/>
                          </a:xfrm>
                          <a:prstGeom prst="rect">
                            <a:avLst/>
                          </a:prstGeom>
                        </wps:spPr>
                        <wps:txbx>
                          <w:txbxContent>
                            <w:p w14:paraId="237F6CF5" w14:textId="77777777" w:rsidR="009B0AC6" w:rsidRDefault="009B0AC6">
                              <w:pPr>
                                <w:spacing w:before="213" w:line="374" w:lineRule="auto"/>
                                <w:ind w:left="528" w:right="8093"/>
                                <w:rPr>
                                  <w:sz w:val="25"/>
                                </w:rPr>
                              </w:pPr>
                              <w:r>
                                <w:rPr>
                                  <w:color w:val="333333"/>
                                  <w:spacing w:val="-2"/>
                                  <w:sz w:val="25"/>
                                </w:rPr>
                                <w:t>Lowland Upland Organic Mountain</w:t>
                              </w:r>
                            </w:p>
                          </w:txbxContent>
                        </wps:txbx>
                        <wps:bodyPr wrap="square" lIns="0" tIns="0" rIns="0" bIns="0" rtlCol="0">
                          <a:noAutofit/>
                        </wps:bodyPr>
                      </wps:wsp>
                    </wpg:wgp>
                  </a:graphicData>
                </a:graphic>
              </wp:anchor>
            </w:drawing>
          </mc:Choice>
          <mc:Fallback>
            <w:pict>
              <v:group w14:anchorId="7000A1E8" id="Group 472543785" o:spid="_x0000_s1050" style="position:absolute;margin-left:53.2pt;margin-top:14.2pt;width:505.6pt;height:112pt;z-index:-251658231;mso-wrap-distance-left:0;mso-wrap-distance-right:0;mso-position-horizontal-relative:page"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">
                <v:shape id="Image 45" o:spid="_x0000_s1051" type="#_x0000_t75" style="position:absolute;width:6421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">
                  <v:imagedata r:id="rId23" o:title=""/>
                </v:shape>
                <v:shape id="Graphic 46" o:spid="_x0000_s1052"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" path="m6380480,1381760l,1381760,,,6380480,r,1381760xe" fillcolor="#f1eeea" stroked="f">
                  <v:path arrowok="t"/>
                </v:shape>
                <v:shape id="Graphic 47" o:spid="_x0000_s1053"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" path="m,111760l,,111760,e" filled="f" strokecolor="#696763" strokeweight="0">
                  <v:path arrowok="t"/>
                </v:shape>
                <v:shape id="Graphic 48" o:spid="_x0000_s1054"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" path="m,121920r121920,l121920,e" filled="f" strokecolor="white" strokeweight="0">
                  <v:path arrowok="t"/>
                </v:shape>
                <v:shape id="Graphic 49" o:spid="_x0000_s1055"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" path="m,91440l,,91440,e" filled="f" strokeweight="0">
                  <v:path arrowok="t"/>
                </v:shape>
                <v:shape id="Graphic 50" o:spid="_x0000_s1056"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" path="m,101600r101600,l101600,e" filled="f" strokecolor="#e8e6e2" strokeweight="0">
                  <v:path arrowok="t"/>
                </v:shape>
                <v:shape id="Graphic 51" o:spid="_x0000_s1057"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" path="m91440,91440l,91440,,,91440,r,91440xe" stroked="f">
                  <v:path arrowok="t"/>
                </v:shape>
                <v:shape id="Graphic 52" o:spid="_x0000_s1058"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" path="m,111760l,,111760,e" filled="f" strokecolor="#696763" strokeweight="0">
                  <v:path arrowok="t"/>
                </v:shape>
                <v:shape id="Graphic 53" o:spid="_x0000_s1059"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" path="m,121920r121920,l121920,e" filled="f" strokecolor="white" strokeweight="0">
                  <v:path arrowok="t"/>
                </v:shape>
                <v:shape id="Graphic 54" o:spid="_x0000_s1060"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" path="m,91440l,,91440,e" filled="f" strokeweight="0">
                  <v:path arrowok="t"/>
                </v:shape>
                <v:shape id="Graphic 55" o:spid="_x0000_s1061"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" path="m,101600r101600,l101600,e" filled="f" strokecolor="#e8e6e2" strokeweight="0">
                  <v:path arrowok="t"/>
                </v:shape>
                <v:shape id="Graphic 56" o:spid="_x0000_s1062"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" path="m91440,91440l,91440,,,91440,r,91440xe" stroked="f">
                  <v:path arrowok="t"/>
                </v:shape>
                <v:shape id="Graphic 57" o:spid="_x0000_s1063"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" path="m,111760l,,111760,e" filled="f" strokecolor="#696763" strokeweight="0">
                  <v:path arrowok="t"/>
                </v:shape>
                <v:shape id="Graphic 58" o:spid="_x0000_s1064"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" path="m,121920r121920,l121920,e" filled="f" strokecolor="white" strokeweight="0">
                  <v:path arrowok="t"/>
                </v:shape>
                <v:shape id="Graphic 59" o:spid="_x0000_s1065"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" path="m,91440l,,91440,e" filled="f" strokeweight="0">
                  <v:path arrowok="t"/>
                </v:shape>
                <v:shape id="Graphic 60" o:spid="_x0000_s1066"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" path="m,101600r101600,l101600,e" filled="f" strokecolor="#e8e6e2" strokeweight="0">
                  <v:path arrowok="t"/>
                </v:shape>
                <v:shape id="Graphic 61" o:spid="_x0000_s1067"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" path="m91440,91440l,91440,,,91440,r,91440xe" stroked="f">
                  <v:path arrowok="t"/>
                </v:shape>
                <v:shape id="Graphic 62" o:spid="_x0000_s1068"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" path="m,111760l,,111760,e" filled="f" strokecolor="#696763" strokeweight="0">
                  <v:path arrowok="t"/>
                </v:shape>
                <v:shape id="Graphic 63" o:spid="_x0000_s1069"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" path="m,121920r121920,l121920,e" filled="f" strokecolor="white" strokeweight="0">
                  <v:path arrowok="t"/>
                </v:shape>
                <v:shape id="Graphic 64" o:spid="_x0000_s1070"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" path="m,91440l,,91440,e" filled="f" strokeweight="0">
                  <v:path arrowok="t"/>
                </v:shape>
                <v:shape id="Graphic 65" o:spid="_x0000_s1071"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" path="m,101600r101600,l101600,e" filled="f" strokecolor="#e8e6e2" strokeweight="0">
                  <v:path arrowok="t"/>
                </v:shape>
                <v:shape id="Graphic 66" o:spid="_x0000_s1072"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" path="m91440,91440l,91440,,,91440,r,91440xe" stroked="f">
                  <v:path arrowok="t"/>
                </v:shape>
                <v:shape id="Textbox 67" o:spid="_x0000_s1073"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" filled="f" stroked="f">
                  <v:textbox inset="0,0,0,0">
                    <w:txbxContent>
                      <w:p w14:paraId="237F6CF5" w14:textId="77777777" w:rsidR="009B0AC6" w:rsidRDefault="009B0AC6">
                        <w:pPr>
                          <w:spacing w:before="213" w:line="374" w:lineRule="auto"/>
                          <w:ind w:left="528" w:right="8093"/>
                          <w:rPr>
                            <w:sz w:val="25"/>
                          </w:rPr>
                        </w:pPr>
                        <w:r>
                          <w:rPr>
                            <w:color w:val="333333"/>
                            <w:spacing w:val="-2"/>
                            <w:sz w:val="25"/>
                          </w:rPr>
                          <w:t>Lowland Upland Organic Mountain</w:t>
                        </w:r>
                      </w:p>
                    </w:txbxContent>
                  </v:textbox>
                </v:shape>
                <w10:wrap type="topAndBottom" anchorx="page"/>
              </v:group>
            </w:pict>
          </mc:Fallback>
        </mc:AlternateContent>
      </w:r>
    </w:p>
    <w:p w14:paraId="4873D3C1" w14:textId="77777777" w:rsidR="009B0AC6" w:rsidRPr="00BD2740" w:rsidRDefault="009B0AC6">
      <w:pPr>
        <w:pStyle w:val="BodyText"/>
        <w:spacing w:before="135"/>
        <w:rPr>
          <w:rFonts w:ascii="Times New Roman" w:hAnsi="Times New Roman" w:cs="Times New Roman"/>
        </w:rPr>
      </w:pPr>
    </w:p>
    <w:p w14:paraId="1E8F7A38" w14:textId="77777777" w:rsidR="009B0AC6" w:rsidRPr="00BD2740" w:rsidRDefault="009B0AC6">
      <w:pPr>
        <w:ind w:left="136"/>
        <w:rPr>
          <w:rFonts w:cs="Times New Roman"/>
          <w:sz w:val="25"/>
        </w:rPr>
      </w:pPr>
      <w:r w:rsidRPr="00BD2740">
        <w:rPr>
          <w:rFonts w:cs="Times New Roman"/>
          <w:color w:val="333333"/>
          <w:sz w:val="25"/>
        </w:rPr>
        <w:t>How</w:t>
      </w:r>
      <w:r w:rsidRPr="00BD2740">
        <w:rPr>
          <w:rFonts w:cs="Times New Roman"/>
          <w:color w:val="333333"/>
          <w:spacing w:val="14"/>
          <w:sz w:val="25"/>
        </w:rPr>
        <w:t xml:space="preserve"> </w:t>
      </w:r>
      <w:r w:rsidRPr="00BD2740">
        <w:rPr>
          <w:rFonts w:cs="Times New Roman"/>
          <w:color w:val="333333"/>
          <w:sz w:val="25"/>
        </w:rPr>
        <w:t>many</w:t>
      </w:r>
      <w:r w:rsidRPr="00BD2740">
        <w:rPr>
          <w:rFonts w:cs="Times New Roman"/>
          <w:color w:val="333333"/>
          <w:spacing w:val="6"/>
          <w:sz w:val="25"/>
        </w:rPr>
        <w:t xml:space="preserve"> </w:t>
      </w:r>
      <w:r w:rsidRPr="00BD2740">
        <w:rPr>
          <w:rFonts w:cs="Times New Roman"/>
          <w:b/>
          <w:color w:val="333333"/>
          <w:sz w:val="25"/>
        </w:rPr>
        <w:t>breeding</w:t>
      </w:r>
      <w:r w:rsidRPr="00BD2740">
        <w:rPr>
          <w:rFonts w:cs="Times New Roman"/>
          <w:b/>
          <w:color w:val="333333"/>
          <w:spacing w:val="11"/>
          <w:sz w:val="25"/>
        </w:rPr>
        <w:t xml:space="preserve"> </w:t>
      </w:r>
      <w:r w:rsidRPr="00BD2740">
        <w:rPr>
          <w:rFonts w:cs="Times New Roman"/>
          <w:color w:val="333333"/>
          <w:sz w:val="25"/>
        </w:rPr>
        <w:t>ewes</w:t>
      </w:r>
      <w:r w:rsidRPr="00BD2740">
        <w:rPr>
          <w:rFonts w:cs="Times New Roman"/>
          <w:color w:val="333333"/>
          <w:spacing w:val="6"/>
          <w:sz w:val="25"/>
        </w:rPr>
        <w:t xml:space="preserve"> </w:t>
      </w:r>
      <w:r w:rsidRPr="00BD2740">
        <w:rPr>
          <w:rFonts w:cs="Times New Roman"/>
          <w:color w:val="333333"/>
          <w:sz w:val="25"/>
        </w:rPr>
        <w:t>are</w:t>
      </w:r>
      <w:r w:rsidRPr="00BD2740">
        <w:rPr>
          <w:rFonts w:cs="Times New Roman"/>
          <w:color w:val="333333"/>
          <w:spacing w:val="9"/>
          <w:sz w:val="25"/>
        </w:rPr>
        <w:t xml:space="preserve"> </w:t>
      </w:r>
      <w:r w:rsidRPr="00BD2740">
        <w:rPr>
          <w:rFonts w:cs="Times New Roman"/>
          <w:color w:val="333333"/>
          <w:sz w:val="25"/>
        </w:rPr>
        <w:t>in</w:t>
      </w:r>
      <w:r w:rsidRPr="00BD2740">
        <w:rPr>
          <w:rFonts w:cs="Times New Roman"/>
          <w:color w:val="333333"/>
          <w:spacing w:val="8"/>
          <w:sz w:val="25"/>
        </w:rPr>
        <w:t xml:space="preserve"> </w:t>
      </w:r>
      <w:r w:rsidRPr="00BD2740">
        <w:rPr>
          <w:rFonts w:cs="Times New Roman"/>
          <w:color w:val="333333"/>
          <w:sz w:val="25"/>
        </w:rPr>
        <w:t>this</w:t>
      </w:r>
      <w:r w:rsidRPr="00BD2740">
        <w:rPr>
          <w:rFonts w:cs="Times New Roman"/>
          <w:color w:val="333333"/>
          <w:spacing w:val="6"/>
          <w:sz w:val="25"/>
        </w:rPr>
        <w:t xml:space="preserve"> </w:t>
      </w:r>
      <w:r w:rsidRPr="00BD2740">
        <w:rPr>
          <w:rFonts w:cs="Times New Roman"/>
          <w:color w:val="333333"/>
          <w:spacing w:val="-2"/>
          <w:sz w:val="25"/>
        </w:rPr>
        <w:t>flock?</w:t>
      </w:r>
    </w:p>
    <w:p w14:paraId="0150676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0" behindDoc="1" locked="0" layoutInCell="1" allowOverlap="1" wp14:anchorId="17D91036" wp14:editId="7D4FAD99">
                <wp:simplePos x="0" y="0"/>
                <wp:positionH relativeFrom="page">
                  <wp:posOffset>675640</wp:posOffset>
                </wp:positionH>
                <wp:positionV relativeFrom="paragraph">
                  <wp:posOffset>179767</wp:posOffset>
                </wp:positionV>
                <wp:extent cx="6421120" cy="58928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69" name="Image 69"/>
                          <pic:cNvPicPr/>
                        </pic:nvPicPr>
                        <pic:blipFill>
                          <a:blip r:embed="rId14" cstate="print"/>
                          <a:stretch>
                            <a:fillRect/>
                          </a:stretch>
                        </pic:blipFill>
                        <pic:spPr>
                          <a:xfrm>
                            <a:off x="0" y="0"/>
                            <a:ext cx="6421120" cy="589279"/>
                          </a:xfrm>
                          <a:prstGeom prst="rect">
                            <a:avLst/>
                          </a:prstGeom>
                        </pic:spPr>
                      </pic:pic>
                      <wps:wsp>
                        <wps:cNvPr id="70" name="Graphic 70"/>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71" name="Graphic 71"/>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7098EAA">
              <v:group id="Group 68" style="position:absolute;margin-left:53.2pt;margin-top:14.15pt;width:505.6pt;height:46.4pt;z-index:-251646976;mso-wrap-distance-left:0;mso-wrap-distance-right:0;mso-position-horizontal-relative:page" coordsize="64211,5892" o:spid="_x0000_s1026" w14:anchorId="580EF4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">
                <v:shape id="Image 69"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">
                  <v:imagedata o:title="" r:id="rId17"/>
                </v:shape>
                <v:shape id="Graphic 70"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">
                  <v:path arrowok="t"/>
                </v:shape>
                <v:shape id="Graphic 71"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">
                  <v:path arrowok="t"/>
                </v:shape>
                <v:shape id="Graphic 72"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">
                  <v:path arrowok="t"/>
                </v:shape>
                <w10:wrap type="topAndBottom" anchorx="page"/>
              </v:group>
            </w:pict>
          </mc:Fallback>
        </mc:AlternateContent>
      </w:r>
    </w:p>
    <w:p w14:paraId="55F761B5" w14:textId="77777777" w:rsidR="009B0AC6" w:rsidRPr="00BD2740" w:rsidRDefault="009B0AC6">
      <w:pPr>
        <w:pStyle w:val="BodyText"/>
        <w:spacing w:before="135"/>
        <w:rPr>
          <w:rFonts w:ascii="Times New Roman" w:hAnsi="Times New Roman" w:cs="Times New Roman"/>
        </w:rPr>
      </w:pPr>
    </w:p>
    <w:p w14:paraId="0E6C537F"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Is</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flock pure</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bred</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or</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 xml:space="preserve">cross </w:t>
      </w:r>
      <w:r w:rsidRPr="00BD2740">
        <w:rPr>
          <w:rFonts w:ascii="Times New Roman" w:hAnsi="Times New Roman" w:cs="Times New Roman"/>
          <w:color w:val="333333"/>
          <w:spacing w:val="-4"/>
        </w:rPr>
        <w:t>bred?</w:t>
      </w:r>
    </w:p>
    <w:p w14:paraId="6CCBEA7A"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1" behindDoc="1" locked="0" layoutInCell="1" allowOverlap="1" wp14:anchorId="74C3B972" wp14:editId="13AE35CA">
                <wp:simplePos x="0" y="0"/>
                <wp:positionH relativeFrom="page">
                  <wp:posOffset>675640</wp:posOffset>
                </wp:positionH>
                <wp:positionV relativeFrom="paragraph">
                  <wp:posOffset>179767</wp:posOffset>
                </wp:positionV>
                <wp:extent cx="6421120" cy="85344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74" name="Image 74"/>
                          <pic:cNvPicPr/>
                        </pic:nvPicPr>
                        <pic:blipFill>
                          <a:blip r:embed="rId24" cstate="print"/>
                          <a:stretch>
                            <a:fillRect/>
                          </a:stretch>
                        </pic:blipFill>
                        <pic:spPr>
                          <a:xfrm>
                            <a:off x="0" y="0"/>
                            <a:ext cx="6421120" cy="853440"/>
                          </a:xfrm>
                          <a:prstGeom prst="rect">
                            <a:avLst/>
                          </a:prstGeom>
                        </pic:spPr>
                      </pic:pic>
                      <wps:wsp>
                        <wps:cNvPr id="75" name="Graphic 75"/>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5" cstate="print"/>
                          <a:stretch>
                            <a:fillRect/>
                          </a:stretch>
                        </pic:blipFill>
                        <pic:spPr>
                          <a:xfrm>
                            <a:off x="142239" y="193039"/>
                            <a:ext cx="111760" cy="111760"/>
                          </a:xfrm>
                          <a:prstGeom prst="rect">
                            <a:avLst/>
                          </a:prstGeom>
                        </pic:spPr>
                      </pic:pic>
                      <pic:pic xmlns:pic="http://schemas.openxmlformats.org/drawingml/2006/picture">
                        <pic:nvPicPr>
                          <pic:cNvPr id="77" name="Image 77"/>
                          <pic:cNvPicPr/>
                        </pic:nvPicPr>
                        <pic:blipFill>
                          <a:blip r:embed="rId26" cstate="print"/>
                          <a:stretch>
                            <a:fillRect/>
                          </a:stretch>
                        </pic:blipFill>
                        <pic:spPr>
                          <a:xfrm>
                            <a:off x="142239" y="477519"/>
                            <a:ext cx="111760" cy="111760"/>
                          </a:xfrm>
                          <a:prstGeom prst="rect">
                            <a:avLst/>
                          </a:prstGeom>
                        </pic:spPr>
                      </pic:pic>
                      <wps:wsp>
                        <wps:cNvPr id="78" name="Textbox 78"/>
                        <wps:cNvSpPr txBox="1"/>
                        <wps:spPr>
                          <a:xfrm>
                            <a:off x="20320" y="10160"/>
                            <a:ext cx="6380480" cy="812800"/>
                          </a:xfrm>
                          <a:prstGeom prst="rect">
                            <a:avLst/>
                          </a:prstGeom>
                        </wps:spPr>
                        <wps:txbx>
                          <w:txbxContent>
                            <w:p w14:paraId="5B28A53A" w14:textId="77777777" w:rsidR="009B0AC6" w:rsidRDefault="009B0AC6">
                              <w:pPr>
                                <w:spacing w:before="213" w:line="374" w:lineRule="auto"/>
                                <w:ind w:left="512" w:right="8093"/>
                                <w:rPr>
                                  <w:sz w:val="25"/>
                                </w:rPr>
                              </w:pPr>
                              <w:r>
                                <w:rPr>
                                  <w:color w:val="333333"/>
                                  <w:sz w:val="25"/>
                                </w:rPr>
                                <w:t>Pure bred Cross</w:t>
                              </w:r>
                              <w:r>
                                <w:rPr>
                                  <w:color w:val="333333"/>
                                  <w:spacing w:val="-14"/>
                                  <w:sz w:val="25"/>
                                </w:rPr>
                                <w:t xml:space="preserve"> </w:t>
                              </w:r>
                              <w:r>
                                <w:rPr>
                                  <w:color w:val="333333"/>
                                  <w:sz w:val="25"/>
                                </w:rPr>
                                <w:t>bred</w:t>
                              </w:r>
                            </w:p>
                          </w:txbxContent>
                        </wps:txbx>
                        <wps:bodyPr wrap="square" lIns="0" tIns="0" rIns="0" bIns="0" rtlCol="0">
                          <a:noAutofit/>
                        </wps:bodyPr>
                      </wps:wsp>
                    </wpg:wgp>
                  </a:graphicData>
                </a:graphic>
              </wp:anchor>
            </w:drawing>
          </mc:Choice>
          <mc:Fallback>
            <w:pict>
              <v:group w14:anchorId="74C3B972" id="Group 73" o:spid="_x0000_s1074" style="position:absolute;margin-left:53.2pt;margin-top:14.15pt;width:505.6pt;height:67.2pt;z-index:-251658229;mso-wrap-distance-left:0;mso-wrap-distance-right:0;mso-position-horizontal-relative:page"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">
                <v:shape id="Image 74" o:spid="_x0000_s1075"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">
                  <v:imagedata r:id="rId27" o:title=""/>
                </v:shape>
                <v:shape id="Graphic 75" o:spid="_x0000_s1076"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" path="m6380480,812800l,812800,,,6380480,r,812800xe" fillcolor="#f1eeea" stroked="f">
                  <v:path arrowok="t"/>
                </v:shape>
                <v:shape id="Image 76" o:spid="_x0000_s1077"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">
                  <v:imagedata r:id="rId28" o:title=""/>
                </v:shape>
                <v:shape id="Image 77" o:spid="_x0000_s1078"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">
                  <v:imagedata r:id="rId29" o:title=""/>
                </v:shape>
                <v:shape id="Textbox 78" o:spid="_x0000_s1079"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B28A53A" w14:textId="77777777" w:rsidR="009B0AC6" w:rsidRDefault="009B0AC6">
                        <w:pPr>
                          <w:spacing w:before="213" w:line="374" w:lineRule="auto"/>
                          <w:ind w:left="512" w:right="8093"/>
                          <w:rPr>
                            <w:sz w:val="25"/>
                          </w:rPr>
                        </w:pPr>
                        <w:r>
                          <w:rPr>
                            <w:color w:val="333333"/>
                            <w:sz w:val="25"/>
                          </w:rPr>
                          <w:t>Pure bred Cross</w:t>
                        </w:r>
                        <w:r>
                          <w:rPr>
                            <w:color w:val="333333"/>
                            <w:spacing w:val="-14"/>
                            <w:sz w:val="25"/>
                          </w:rPr>
                          <w:t xml:space="preserve"> </w:t>
                        </w:r>
                        <w:r>
                          <w:rPr>
                            <w:color w:val="333333"/>
                            <w:sz w:val="25"/>
                          </w:rPr>
                          <w:t>bred</w:t>
                        </w:r>
                      </w:p>
                    </w:txbxContent>
                  </v:textbox>
                </v:shape>
                <w10:wrap type="topAndBottom" anchorx="page"/>
              </v:group>
            </w:pict>
          </mc:Fallback>
        </mc:AlternateContent>
      </w:r>
    </w:p>
    <w:p w14:paraId="3CEA15D4" w14:textId="77777777" w:rsidR="009B0AC6" w:rsidRPr="00BD2740" w:rsidRDefault="009B0AC6">
      <w:pPr>
        <w:pStyle w:val="BodyText"/>
        <w:spacing w:before="135"/>
        <w:rPr>
          <w:rFonts w:ascii="Times New Roman" w:hAnsi="Times New Roman" w:cs="Times New Roman"/>
        </w:rPr>
      </w:pPr>
    </w:p>
    <w:p w14:paraId="7B543B81"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ewe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breeds/cross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breeds</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spacing w:val="-2"/>
        </w:rPr>
        <w:t>present?</w:t>
      </w:r>
    </w:p>
    <w:p w14:paraId="697BCDBB"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2" behindDoc="1" locked="0" layoutInCell="1" allowOverlap="1" wp14:anchorId="1D52451A" wp14:editId="7831AB31">
                <wp:simplePos x="0" y="0"/>
                <wp:positionH relativeFrom="page">
                  <wp:posOffset>675640</wp:posOffset>
                </wp:positionH>
                <wp:positionV relativeFrom="paragraph">
                  <wp:posOffset>179767</wp:posOffset>
                </wp:positionV>
                <wp:extent cx="6421120" cy="1036319"/>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80" name="Image 80"/>
                          <pic:cNvPicPr/>
                        </pic:nvPicPr>
                        <pic:blipFill>
                          <a:blip r:embed="rId30" cstate="print"/>
                          <a:stretch>
                            <a:fillRect/>
                          </a:stretch>
                        </pic:blipFill>
                        <pic:spPr>
                          <a:xfrm>
                            <a:off x="0" y="0"/>
                            <a:ext cx="6421120" cy="1036320"/>
                          </a:xfrm>
                          <a:prstGeom prst="rect">
                            <a:avLst/>
                          </a:prstGeom>
                        </pic:spPr>
                      </pic:pic>
                      <wps:wsp>
                        <wps:cNvPr id="81" name="Graphic 81"/>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82" name="Graphic 82"/>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D3949CD">
              <v:group id="Group 79" style="position:absolute;margin-left:53.2pt;margin-top:14.15pt;width:505.6pt;height:81.6pt;z-index:-251644928;mso-wrap-distance-left:0;mso-wrap-distance-right:0;mso-position-horizontal-relative:page" coordsize="64211,10363" o:spid="_x0000_s1026" w14:anchorId="4E8ADA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DLLOYBAACgyyT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">
                <v:shape id="Image 80"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">
                  <v:imagedata o:title="" r:id="rId31"/>
                </v:shape>
                <v:shape id="Graphic 81"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">
                  <v:path arrowok="t"/>
                </v:shape>
                <v:shape id="Graphic 82"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">
                  <v:path arrowok="t"/>
                </v:shape>
                <v:shape id="Graphic 83"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">
                  <v:path arrowok="t"/>
                </v:shape>
                <w10:wrap type="topAndBottom" anchorx="page"/>
              </v:group>
            </w:pict>
          </mc:Fallback>
        </mc:AlternateContent>
      </w:r>
    </w:p>
    <w:p w14:paraId="4D90612A" w14:textId="77777777" w:rsidR="009B0AC6" w:rsidRPr="00BD2740" w:rsidRDefault="009B0AC6">
      <w:pPr>
        <w:rPr>
          <w:rFonts w:cs="Times New Roman"/>
          <w:sz w:val="20"/>
        </w:rPr>
        <w:sectPr w:rsidR="009B0AC6" w:rsidRPr="00BD2740" w:rsidSect="009B0AC6">
          <w:pgSz w:w="12240" w:h="15840"/>
          <w:pgMar w:top="520" w:right="960" w:bottom="1000" w:left="960" w:header="0" w:footer="819" w:gutter="0"/>
          <w:cols w:space="720"/>
        </w:sectPr>
      </w:pPr>
    </w:p>
    <w:p w14:paraId="36EC671E" w14:textId="77777777" w:rsidR="009B0AC6" w:rsidRPr="00BD2740" w:rsidRDefault="009B0AC6">
      <w:pPr>
        <w:pStyle w:val="BodyText"/>
        <w:spacing w:before="81"/>
        <w:ind w:left="136"/>
        <w:rPr>
          <w:rFonts w:ascii="Times New Roman" w:hAnsi="Times New Roman" w:cs="Times New Roman"/>
        </w:rPr>
      </w:pPr>
      <w:r w:rsidRPr="00BD2740">
        <w:rPr>
          <w:rFonts w:ascii="Times New Roman" w:hAnsi="Times New Roman" w:cs="Times New Roman"/>
          <w:color w:val="333333"/>
        </w:rPr>
        <w:lastRenderedPageBreak/>
        <w:t>What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age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category</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would</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describe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2"/>
        </w:rPr>
        <w:t>flock?</w:t>
      </w:r>
    </w:p>
    <w:p w14:paraId="7902ABAC" w14:textId="0FB1ED7A"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3" behindDoc="1" locked="0" layoutInCell="1" allowOverlap="1" wp14:anchorId="24817236" wp14:editId="15073B64">
                <wp:simplePos x="0" y="0"/>
                <wp:positionH relativeFrom="page">
                  <wp:posOffset>675640</wp:posOffset>
                </wp:positionH>
                <wp:positionV relativeFrom="paragraph">
                  <wp:posOffset>180038</wp:posOffset>
                </wp:positionV>
                <wp:extent cx="6421120" cy="113792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85" name="Image 85"/>
                          <pic:cNvPicPr/>
                        </pic:nvPicPr>
                        <pic:blipFill>
                          <a:blip r:embed="rId32" cstate="print"/>
                          <a:stretch>
                            <a:fillRect/>
                          </a:stretch>
                        </pic:blipFill>
                        <pic:spPr>
                          <a:xfrm>
                            <a:off x="0" y="0"/>
                            <a:ext cx="6421120" cy="1137920"/>
                          </a:xfrm>
                          <a:prstGeom prst="rect">
                            <a:avLst/>
                          </a:prstGeom>
                        </pic:spPr>
                      </pic:pic>
                      <wps:wsp>
                        <wps:cNvPr id="86" name="Graphic 86"/>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88" name="Image 88"/>
                          <pic:cNvPicPr/>
                        </pic:nvPicPr>
                        <pic:blipFill>
                          <a:blip r:embed="rId30" cstate="print"/>
                          <a:stretch>
                            <a:fillRect/>
                          </a:stretch>
                        </pic:blipFill>
                        <pic:spPr>
                          <a:xfrm>
                            <a:off x="142239" y="477520"/>
                            <a:ext cx="111760" cy="111760"/>
                          </a:xfrm>
                          <a:prstGeom prst="rect">
                            <a:avLst/>
                          </a:prstGeom>
                        </pic:spPr>
                      </pic:pic>
                      <pic:pic xmlns:pic="http://schemas.openxmlformats.org/drawingml/2006/picture">
                        <pic:nvPicPr>
                          <pic:cNvPr id="89" name="Image 89"/>
                          <pic:cNvPicPr/>
                        </pic:nvPicPr>
                        <pic:blipFill>
                          <a:blip r:embed="rId33" cstate="print"/>
                          <a:stretch>
                            <a:fillRect/>
                          </a:stretch>
                        </pic:blipFill>
                        <pic:spPr>
                          <a:xfrm>
                            <a:off x="142239" y="762000"/>
                            <a:ext cx="111760" cy="111760"/>
                          </a:xfrm>
                          <a:prstGeom prst="rect">
                            <a:avLst/>
                          </a:prstGeom>
                        </pic:spPr>
                      </pic:pic>
                      <wps:wsp>
                        <wps:cNvPr id="90" name="Textbox 90"/>
                        <wps:cNvSpPr txBox="1"/>
                        <wps:spPr>
                          <a:xfrm>
                            <a:off x="20320" y="10160"/>
                            <a:ext cx="6380480" cy="1097280"/>
                          </a:xfrm>
                          <a:prstGeom prst="rect">
                            <a:avLst/>
                          </a:prstGeom>
                        </wps:spPr>
                        <wps:txbx>
                          <w:txbxContent>
                            <w:p w14:paraId="58FC347B" w14:textId="77777777" w:rsidR="009B0AC6" w:rsidRDefault="009B0AC6">
                              <w:pPr>
                                <w:spacing w:before="213"/>
                                <w:ind w:left="512"/>
                                <w:rPr>
                                  <w:sz w:val="25"/>
                                </w:rPr>
                              </w:pPr>
                              <w:r>
                                <w:rPr>
                                  <w:color w:val="333333"/>
                                  <w:sz w:val="25"/>
                                </w:rPr>
                                <w:t>1-2</w:t>
                              </w:r>
                              <w:r>
                                <w:rPr>
                                  <w:color w:val="333333"/>
                                  <w:spacing w:val="1"/>
                                  <w:sz w:val="25"/>
                                </w:rPr>
                                <w:t xml:space="preserve"> </w:t>
                              </w:r>
                              <w:r>
                                <w:rPr>
                                  <w:color w:val="333333"/>
                                  <w:sz w:val="25"/>
                                </w:rPr>
                                <w:t>years</w:t>
                              </w:r>
                              <w:r>
                                <w:rPr>
                                  <w:color w:val="333333"/>
                                  <w:spacing w:val="-1"/>
                                  <w:sz w:val="25"/>
                                </w:rPr>
                                <w:t xml:space="preserve"> </w:t>
                              </w:r>
                              <w:r>
                                <w:rPr>
                                  <w:color w:val="333333"/>
                                  <w:spacing w:val="-5"/>
                                  <w:sz w:val="25"/>
                                </w:rPr>
                                <w:t>old</w:t>
                              </w:r>
                            </w:p>
                            <w:p w14:paraId="5E763D74" w14:textId="77777777" w:rsidR="009B0AC6" w:rsidRDefault="009B0AC6">
                              <w:pPr>
                                <w:spacing w:before="161" w:line="374" w:lineRule="auto"/>
                                <w:ind w:left="512" w:right="4601"/>
                                <w:rPr>
                                  <w:sz w:val="25"/>
                                </w:rPr>
                              </w:pPr>
                              <w:r>
                                <w:rPr>
                                  <w:color w:val="333333"/>
                                  <w:sz w:val="25"/>
                                </w:rPr>
                                <w:t>Majority of</w:t>
                              </w:r>
                              <w:r>
                                <w:rPr>
                                  <w:color w:val="333333"/>
                                  <w:spacing w:val="-6"/>
                                  <w:sz w:val="25"/>
                                </w:rPr>
                                <w:t xml:space="preserve"> </w:t>
                              </w:r>
                              <w:r>
                                <w:rPr>
                                  <w:color w:val="333333"/>
                                  <w:sz w:val="25"/>
                                </w:rPr>
                                <w:t>ewes more than 5 years old Mixed ages</w:t>
                              </w:r>
                            </w:p>
                          </w:txbxContent>
                        </wps:txbx>
                        <wps:bodyPr wrap="square" lIns="0" tIns="0" rIns="0" bIns="0" rtlCol="0">
                          <a:noAutofit/>
                        </wps:bodyPr>
                      </wps:wsp>
                    </wpg:wgp>
                  </a:graphicData>
                </a:graphic>
              </wp:anchor>
            </w:drawing>
          </mc:Choice>
          <mc:Fallback>
            <w:pict>
              <v:group w14:anchorId="24817236" id="Group 84" o:spid="_x0000_s1080" style="position:absolute;margin-left:53.2pt;margin-top:14.2pt;width:505.6pt;height:89.6pt;z-index:-251658227;mso-wrap-distance-left:0;mso-wrap-distance-right:0;mso-position-horizontal-relative:page"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LrOYBwAAgC6T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yyzmAQAAoMsk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">
                <v:shape id="Image 85" o:spid="_x0000_s1081"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">
                  <v:imagedata r:id="rId34" o:title=""/>
                </v:shape>
                <v:shape id="Graphic 86" o:spid="_x0000_s1082"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" path="m6380480,1097280l,1097280,,,6380480,r,1097280xe" fillcolor="#f1eeea" stroked="f">
                  <v:path arrowok="t"/>
                </v:shape>
                <v:shape id="Image 87" o:spid="_x0000_s1083"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">
                  <v:imagedata r:id="rId29" o:title=""/>
                </v:shape>
                <v:shape id="Image 88" o:spid="_x0000_s108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">
                  <v:imagedata r:id="rId35" o:title=""/>
                </v:shape>
                <v:shape id="Image 89" o:spid="_x0000_s1085"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">
                  <v:imagedata r:id="rId36" o:title=""/>
                </v:shape>
                <v:shape id="Textbox 90" o:spid="_x0000_s1086"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8FC347B" w14:textId="77777777" w:rsidR="009B0AC6" w:rsidRDefault="009B0AC6">
                        <w:pPr>
                          <w:spacing w:before="213"/>
                          <w:ind w:left="512"/>
                          <w:rPr>
                            <w:sz w:val="25"/>
                          </w:rPr>
                        </w:pPr>
                        <w:r>
                          <w:rPr>
                            <w:color w:val="333333"/>
                            <w:sz w:val="25"/>
                          </w:rPr>
                          <w:t>1-2</w:t>
                        </w:r>
                        <w:r>
                          <w:rPr>
                            <w:color w:val="333333"/>
                            <w:spacing w:val="1"/>
                            <w:sz w:val="25"/>
                          </w:rPr>
                          <w:t xml:space="preserve"> </w:t>
                        </w:r>
                        <w:r>
                          <w:rPr>
                            <w:color w:val="333333"/>
                            <w:sz w:val="25"/>
                          </w:rPr>
                          <w:t>years</w:t>
                        </w:r>
                        <w:r>
                          <w:rPr>
                            <w:color w:val="333333"/>
                            <w:spacing w:val="-1"/>
                            <w:sz w:val="25"/>
                          </w:rPr>
                          <w:t xml:space="preserve"> </w:t>
                        </w:r>
                        <w:r>
                          <w:rPr>
                            <w:color w:val="333333"/>
                            <w:spacing w:val="-5"/>
                            <w:sz w:val="25"/>
                          </w:rPr>
                          <w:t>old</w:t>
                        </w:r>
                      </w:p>
                      <w:p w14:paraId="5E763D74" w14:textId="77777777" w:rsidR="009B0AC6" w:rsidRDefault="009B0AC6">
                        <w:pPr>
                          <w:spacing w:before="161" w:line="374" w:lineRule="auto"/>
                          <w:ind w:left="512" w:right="4601"/>
                          <w:rPr>
                            <w:sz w:val="25"/>
                          </w:rPr>
                        </w:pPr>
                        <w:r>
                          <w:rPr>
                            <w:color w:val="333333"/>
                            <w:sz w:val="25"/>
                          </w:rPr>
                          <w:t>Majority of</w:t>
                        </w:r>
                        <w:r>
                          <w:rPr>
                            <w:color w:val="333333"/>
                            <w:spacing w:val="-6"/>
                            <w:sz w:val="25"/>
                          </w:rPr>
                          <w:t xml:space="preserve"> </w:t>
                        </w:r>
                        <w:r>
                          <w:rPr>
                            <w:color w:val="333333"/>
                            <w:sz w:val="25"/>
                          </w:rPr>
                          <w:t>ewes more than 5 years old Mixed ages</w:t>
                        </w:r>
                      </w:p>
                    </w:txbxContent>
                  </v:textbox>
                </v:shape>
                <w10:wrap type="topAndBottom" anchorx="page"/>
              </v:group>
            </w:pict>
          </mc:Fallback>
        </mc:AlternateContent>
      </w:r>
    </w:p>
    <w:p w14:paraId="7680D1D4" w14:textId="77777777" w:rsidR="009B0AC6" w:rsidRPr="00BD2740" w:rsidRDefault="009B0AC6">
      <w:pPr>
        <w:pStyle w:val="BodyText"/>
        <w:spacing w:before="135"/>
        <w:rPr>
          <w:rFonts w:ascii="Times New Roman" w:hAnsi="Times New Roman" w:cs="Times New Roman"/>
        </w:rPr>
      </w:pPr>
    </w:p>
    <w:p w14:paraId="46FEA508"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Where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does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flock</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spacing w:val="-2"/>
        </w:rPr>
        <w:t>lamb?</w:t>
      </w:r>
    </w:p>
    <w:p w14:paraId="320DF6DA"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4" behindDoc="1" locked="0" layoutInCell="1" allowOverlap="1" wp14:anchorId="517E2087" wp14:editId="6EB2B388">
                <wp:simplePos x="0" y="0"/>
                <wp:positionH relativeFrom="page">
                  <wp:posOffset>675640</wp:posOffset>
                </wp:positionH>
                <wp:positionV relativeFrom="paragraph">
                  <wp:posOffset>179767</wp:posOffset>
                </wp:positionV>
                <wp:extent cx="6421120" cy="113792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92" name="Image 92"/>
                          <pic:cNvPicPr/>
                        </pic:nvPicPr>
                        <pic:blipFill>
                          <a:blip r:embed="rId32" cstate="print"/>
                          <a:stretch>
                            <a:fillRect/>
                          </a:stretch>
                        </pic:blipFill>
                        <pic:spPr>
                          <a:xfrm>
                            <a:off x="0" y="0"/>
                            <a:ext cx="6421120" cy="1137920"/>
                          </a:xfrm>
                          <a:prstGeom prst="rect">
                            <a:avLst/>
                          </a:prstGeom>
                        </pic:spPr>
                      </pic:pic>
                      <wps:wsp>
                        <wps:cNvPr id="93" name="Graphic 93"/>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6" cstate="print"/>
                          <a:stretch>
                            <a:fillRect/>
                          </a:stretch>
                        </pic:blipFill>
                        <pic:spPr>
                          <a:xfrm>
                            <a:off x="142239" y="193040"/>
                            <a:ext cx="111760" cy="111760"/>
                          </a:xfrm>
                          <a:prstGeom prst="rect">
                            <a:avLst/>
                          </a:prstGeom>
                        </pic:spPr>
                      </pic:pic>
                      <pic:pic xmlns:pic="http://schemas.openxmlformats.org/drawingml/2006/picture">
                        <pic:nvPicPr>
                          <pic:cNvPr id="95" name="Image 95"/>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96" name="Image 96"/>
                          <pic:cNvPicPr/>
                        </pic:nvPicPr>
                        <pic:blipFill>
                          <a:blip r:embed="rId25" cstate="print"/>
                          <a:stretch>
                            <a:fillRect/>
                          </a:stretch>
                        </pic:blipFill>
                        <pic:spPr>
                          <a:xfrm>
                            <a:off x="142239" y="762000"/>
                            <a:ext cx="111760" cy="111760"/>
                          </a:xfrm>
                          <a:prstGeom prst="rect">
                            <a:avLst/>
                          </a:prstGeom>
                        </pic:spPr>
                      </pic:pic>
                      <wps:wsp>
                        <wps:cNvPr id="97" name="Textbox 97"/>
                        <wps:cNvSpPr txBox="1"/>
                        <wps:spPr>
                          <a:xfrm>
                            <a:off x="20320" y="10160"/>
                            <a:ext cx="6380480" cy="1097280"/>
                          </a:xfrm>
                          <a:prstGeom prst="rect">
                            <a:avLst/>
                          </a:prstGeom>
                        </wps:spPr>
                        <wps:txbx>
                          <w:txbxContent>
                            <w:p w14:paraId="6F9FEB5F" w14:textId="77777777" w:rsidR="009B0AC6" w:rsidRDefault="009B0AC6">
                              <w:pPr>
                                <w:spacing w:before="213" w:line="374" w:lineRule="auto"/>
                                <w:ind w:left="512" w:right="8093"/>
                                <w:rPr>
                                  <w:sz w:val="25"/>
                                </w:rPr>
                              </w:pPr>
                              <w:r>
                                <w:rPr>
                                  <w:color w:val="333333"/>
                                  <w:spacing w:val="-2"/>
                                  <w:sz w:val="25"/>
                                </w:rPr>
                                <w:t>Indoors Outdoors Mixed</w:t>
                              </w:r>
                            </w:p>
                          </w:txbxContent>
                        </wps:txbx>
                        <wps:bodyPr wrap="square" lIns="0" tIns="0" rIns="0" bIns="0" rtlCol="0">
                          <a:noAutofit/>
                        </wps:bodyPr>
                      </wps:wsp>
                    </wpg:wgp>
                  </a:graphicData>
                </a:graphic>
              </wp:anchor>
            </w:drawing>
          </mc:Choice>
          <mc:Fallback>
            <w:pict>
              <v:group w14:anchorId="517E2087" id="Group 91" o:spid="_x0000_s1087" style="position:absolute;margin-left:53.2pt;margin-top:14.15pt;width:505.6pt;height:89.6pt;z-index:-251658226;mso-wrap-distance-left:0;mso-wrap-distance-right:0;mso-position-horizontal-relative:page"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mIeAAAAyoh5AAAAKCPmAQAA&#10;oIyYBwAAgC6zmAcAAIAuk5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">
                <v:shape id="Image 92" o:spid="_x0000_s1088"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">
                  <v:imagedata r:id="rId34" o:title=""/>
                </v:shape>
                <v:shape id="Graphic 93" o:spid="_x0000_s1089"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" path="m6380480,1097280l,1097280,,,6380480,r,1097280xe" fillcolor="#f1eeea" stroked="f">
                  <v:path arrowok="t"/>
                </v:shape>
                <v:shape id="Image 94" o:spid="_x0000_s1090"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">
                  <v:imagedata r:id="rId29" o:title=""/>
                </v:shape>
                <v:shape id="Image 95" o:spid="_x0000_s1091"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">
                  <v:imagedata r:id="rId28" o:title=""/>
                </v:shape>
                <v:shape id="Image 96" o:spid="_x0000_s1092"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">
                  <v:imagedata r:id="rId28" o:title=""/>
                </v:shape>
                <v:shape id="Textbox 97" o:spid="_x0000_s1093"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F9FEB5F" w14:textId="77777777" w:rsidR="009B0AC6" w:rsidRDefault="009B0AC6">
                        <w:pPr>
                          <w:spacing w:before="213" w:line="374" w:lineRule="auto"/>
                          <w:ind w:left="512" w:right="8093"/>
                          <w:rPr>
                            <w:sz w:val="25"/>
                          </w:rPr>
                        </w:pPr>
                        <w:r>
                          <w:rPr>
                            <w:color w:val="333333"/>
                            <w:spacing w:val="-2"/>
                            <w:sz w:val="25"/>
                          </w:rPr>
                          <w:t>Indoors Outdoors Mixed</w:t>
                        </w:r>
                      </w:p>
                    </w:txbxContent>
                  </v:textbox>
                </v:shape>
                <w10:wrap type="topAndBottom" anchorx="page"/>
              </v:group>
            </w:pict>
          </mc:Fallback>
        </mc:AlternateContent>
      </w:r>
    </w:p>
    <w:p w14:paraId="27B095AE" w14:textId="77777777" w:rsidR="009B0AC6" w:rsidRPr="00BD2740" w:rsidRDefault="009B0AC6">
      <w:pPr>
        <w:pStyle w:val="BodyText"/>
        <w:spacing w:before="135"/>
        <w:rPr>
          <w:rFonts w:ascii="Times New Roman" w:hAnsi="Times New Roman" w:cs="Times New Roman"/>
        </w:rPr>
      </w:pPr>
    </w:p>
    <w:p w14:paraId="3C6AEAAF"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In</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which</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months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does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flock</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mostly</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spacing w:val="-4"/>
        </w:rPr>
        <w:t>lamb?</w:t>
      </w:r>
    </w:p>
    <w:p w14:paraId="4341CA39" w14:textId="37F0213C"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5" behindDoc="1" locked="0" layoutInCell="1" allowOverlap="1" wp14:anchorId="589E561A" wp14:editId="4D59FA49">
                <wp:simplePos x="0" y="0"/>
                <wp:positionH relativeFrom="page">
                  <wp:posOffset>675640</wp:posOffset>
                </wp:positionH>
                <wp:positionV relativeFrom="paragraph">
                  <wp:posOffset>179767</wp:posOffset>
                </wp:positionV>
                <wp:extent cx="6421120" cy="58928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99" name="Image 99"/>
                          <pic:cNvPicPr/>
                        </pic:nvPicPr>
                        <pic:blipFill>
                          <a:blip r:embed="rId14" cstate="print"/>
                          <a:stretch>
                            <a:fillRect/>
                          </a:stretch>
                        </pic:blipFill>
                        <pic:spPr>
                          <a:xfrm>
                            <a:off x="0" y="0"/>
                            <a:ext cx="6421120" cy="589279"/>
                          </a:xfrm>
                          <a:prstGeom prst="rect">
                            <a:avLst/>
                          </a:prstGeom>
                        </pic:spPr>
                      </pic:pic>
                      <wps:wsp>
                        <wps:cNvPr id="100" name="Graphic 100"/>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01" name="Graphic 101"/>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F63A4A9">
              <v:group id="Group 98" style="position:absolute;margin-left:53.2pt;margin-top:14.15pt;width:505.6pt;height:46.4pt;z-index:-251641856;mso-wrap-distance-left:0;mso-wrap-distance-right:0;mso-position-horizontal-relative:page" coordsize="64211,5892" o:spid="_x0000_s1026" w14:anchorId="474F4C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">
                <v:shape id="Image 99"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">
                  <v:imagedata o:title="" r:id="rId17"/>
                </v:shape>
                <v:shape id="Graphic 100"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">
                  <v:path arrowok="t"/>
                </v:shape>
                <v:shape id="Graphic 101"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">
                  <v:path arrowok="t"/>
                </v:shape>
                <v:shape id="Graphic 102"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">
                  <v:path arrowok="t"/>
                </v:shape>
                <w10:wrap type="topAndBottom" anchorx="page"/>
              </v:group>
            </w:pict>
          </mc:Fallback>
        </mc:AlternateContent>
      </w:r>
    </w:p>
    <w:p w14:paraId="4DF7CC04" w14:textId="77777777" w:rsidR="009B0AC6" w:rsidRPr="00BD2740" w:rsidRDefault="009B0AC6">
      <w:pPr>
        <w:pStyle w:val="BodyText"/>
        <w:spacing w:before="135"/>
        <w:rPr>
          <w:rFonts w:ascii="Times New Roman" w:hAnsi="Times New Roman" w:cs="Times New Roman"/>
        </w:rPr>
      </w:pPr>
    </w:p>
    <w:p w14:paraId="365A9117"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20"/>
        </w:rPr>
        <w:t xml:space="preserve"> </w:t>
      </w:r>
      <w:r w:rsidRPr="00BD2740">
        <w:rPr>
          <w:rFonts w:ascii="Times New Roman" w:hAnsi="Times New Roman" w:cs="Times New Roman"/>
          <w:color w:val="333333"/>
        </w:rPr>
        <w:t>long</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does</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typically</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last?</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spacing w:val="-2"/>
        </w:rPr>
        <w:t>weeks)</w:t>
      </w:r>
    </w:p>
    <w:p w14:paraId="4B7CFED0"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6" behindDoc="1" locked="0" layoutInCell="1" allowOverlap="1" wp14:anchorId="0FE3B05E" wp14:editId="2CF1C491">
                <wp:simplePos x="0" y="0"/>
                <wp:positionH relativeFrom="page">
                  <wp:posOffset>675640</wp:posOffset>
                </wp:positionH>
                <wp:positionV relativeFrom="paragraph">
                  <wp:posOffset>179767</wp:posOffset>
                </wp:positionV>
                <wp:extent cx="6421120" cy="58928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04" name="Image 104"/>
                          <pic:cNvPicPr/>
                        </pic:nvPicPr>
                        <pic:blipFill>
                          <a:blip r:embed="rId14" cstate="print"/>
                          <a:stretch>
                            <a:fillRect/>
                          </a:stretch>
                        </pic:blipFill>
                        <pic:spPr>
                          <a:xfrm>
                            <a:off x="0" y="0"/>
                            <a:ext cx="6421120" cy="589280"/>
                          </a:xfrm>
                          <a:prstGeom prst="rect">
                            <a:avLst/>
                          </a:prstGeom>
                        </pic:spPr>
                      </pic:pic>
                      <wps:wsp>
                        <wps:cNvPr id="105" name="Graphic 105"/>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06" name="Graphic 106"/>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93D98E1">
              <v:group id="Group 103" style="position:absolute;margin-left:53.2pt;margin-top:14.15pt;width:505.6pt;height:46.4pt;z-index:-251640832;mso-wrap-distance-left:0;mso-wrap-distance-right:0;mso-position-horizontal-relative:page" coordsize="64211,5892" o:spid="_x0000_s1026" w14:anchorId="4AD5AD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">
                <v:shape id="Image 104"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">
                  <v:imagedata o:title="" r:id="rId17"/>
                </v:shape>
                <v:shape id="Graphic 105"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">
                  <v:path arrowok="t"/>
                </v:shape>
                <v:shape id="Graphic 106"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">
                  <v:path arrowok="t"/>
                </v:shape>
                <v:shape id="Graphic 107"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">
                  <v:path arrowok="t"/>
                </v:shape>
                <w10:wrap type="topAndBottom" anchorx="page"/>
              </v:group>
            </w:pict>
          </mc:Fallback>
        </mc:AlternateContent>
      </w:r>
    </w:p>
    <w:p w14:paraId="25DEA8C9" w14:textId="77777777" w:rsidR="009B0AC6" w:rsidRPr="00BD2740" w:rsidRDefault="009B0AC6">
      <w:pPr>
        <w:pStyle w:val="BodyText"/>
        <w:spacing w:before="135"/>
        <w:rPr>
          <w:rFonts w:ascii="Times New Roman" w:hAnsi="Times New Roman" w:cs="Times New Roman"/>
        </w:rPr>
      </w:pPr>
    </w:p>
    <w:p w14:paraId="69FDF731" w14:textId="77777777" w:rsidR="009B0AC6" w:rsidRPr="00BD2740" w:rsidRDefault="009B0AC6">
      <w:pPr>
        <w:pStyle w:val="BodyText"/>
        <w:spacing w:line="292" w:lineRule="auto"/>
        <w:ind w:left="136" w:right="406"/>
        <w:rPr>
          <w:rFonts w:ascii="Times New Roman" w:hAnsi="Times New Roman" w:cs="Times New Roman"/>
        </w:rPr>
      </w:pPr>
      <w:r w:rsidRPr="00BD2740">
        <w:rPr>
          <w:rFonts w:ascii="Times New Roman" w:hAnsi="Times New Roman" w:cs="Times New Roman"/>
          <w:color w:val="333333"/>
        </w:rPr>
        <w:t xml:space="preserve">Do you know the scanning percentage of this flock in 2019 mating-2020 lambing </w:t>
      </w:r>
      <w:r w:rsidRPr="00BD2740">
        <w:rPr>
          <w:rFonts w:ascii="Times New Roman" w:hAnsi="Times New Roman" w:cs="Times New Roman"/>
          <w:color w:val="333333"/>
          <w:spacing w:val="-2"/>
        </w:rPr>
        <w:t>season?</w:t>
      </w:r>
    </w:p>
    <w:p w14:paraId="4F00FA47"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257" behindDoc="1" locked="0" layoutInCell="1" allowOverlap="1" wp14:anchorId="520EADEA" wp14:editId="1832CF8A">
                <wp:simplePos x="0" y="0"/>
                <wp:positionH relativeFrom="page">
                  <wp:posOffset>675640</wp:posOffset>
                </wp:positionH>
                <wp:positionV relativeFrom="paragraph">
                  <wp:posOffset>140006</wp:posOffset>
                </wp:positionV>
                <wp:extent cx="6421120" cy="85344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09" name="Image 109"/>
                          <pic:cNvPicPr/>
                        </pic:nvPicPr>
                        <pic:blipFill>
                          <a:blip r:embed="rId24" cstate="print"/>
                          <a:stretch>
                            <a:fillRect/>
                          </a:stretch>
                        </pic:blipFill>
                        <pic:spPr>
                          <a:xfrm>
                            <a:off x="0" y="0"/>
                            <a:ext cx="6421120" cy="853440"/>
                          </a:xfrm>
                          <a:prstGeom prst="rect">
                            <a:avLst/>
                          </a:prstGeom>
                        </pic:spPr>
                      </pic:pic>
                      <wps:wsp>
                        <wps:cNvPr id="110" name="Graphic 110"/>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30" cstate="print"/>
                          <a:stretch>
                            <a:fillRect/>
                          </a:stretch>
                        </pic:blipFill>
                        <pic:spPr>
                          <a:xfrm>
                            <a:off x="142239" y="193039"/>
                            <a:ext cx="111760" cy="111760"/>
                          </a:xfrm>
                          <a:prstGeom prst="rect">
                            <a:avLst/>
                          </a:prstGeom>
                        </pic:spPr>
                      </pic:pic>
                      <pic:pic xmlns:pic="http://schemas.openxmlformats.org/drawingml/2006/picture">
                        <pic:nvPicPr>
                          <pic:cNvPr id="112" name="Image 112"/>
                          <pic:cNvPicPr/>
                        </pic:nvPicPr>
                        <pic:blipFill>
                          <a:blip r:embed="rId26" cstate="print"/>
                          <a:stretch>
                            <a:fillRect/>
                          </a:stretch>
                        </pic:blipFill>
                        <pic:spPr>
                          <a:xfrm>
                            <a:off x="142239" y="477519"/>
                            <a:ext cx="111760" cy="111760"/>
                          </a:xfrm>
                          <a:prstGeom prst="rect">
                            <a:avLst/>
                          </a:prstGeom>
                        </pic:spPr>
                      </pic:pic>
                      <wps:wsp>
                        <wps:cNvPr id="113" name="Textbox 113"/>
                        <wps:cNvSpPr txBox="1"/>
                        <wps:spPr>
                          <a:xfrm>
                            <a:off x="20320" y="10160"/>
                            <a:ext cx="6380480" cy="812800"/>
                          </a:xfrm>
                          <a:prstGeom prst="rect">
                            <a:avLst/>
                          </a:prstGeom>
                        </wps:spPr>
                        <wps:txbx>
                          <w:txbxContent>
                            <w:p w14:paraId="08799370" w14:textId="77777777" w:rsidR="009B0AC6" w:rsidRDefault="009B0AC6">
                              <w:pPr>
                                <w:spacing w:before="213" w:line="374" w:lineRule="auto"/>
                                <w:ind w:left="512" w:right="8319"/>
                                <w:rPr>
                                  <w:sz w:val="25"/>
                                </w:rPr>
                              </w:pPr>
                              <w:r>
                                <w:rPr>
                                  <w:color w:val="333333"/>
                                  <w:spacing w:val="-2"/>
                                  <w:sz w:val="25"/>
                                </w:rPr>
                                <w:t>Known</w:t>
                              </w:r>
                              <w:r>
                                <w:rPr>
                                  <w:color w:val="333333"/>
                                  <w:spacing w:val="80"/>
                                  <w:sz w:val="25"/>
                                </w:rPr>
                                <w:t xml:space="preserve"> </w:t>
                              </w:r>
                              <w:r>
                                <w:rPr>
                                  <w:color w:val="333333"/>
                                  <w:sz w:val="25"/>
                                </w:rPr>
                                <w:t>Not</w:t>
                              </w:r>
                              <w:r>
                                <w:rPr>
                                  <w:color w:val="333333"/>
                                  <w:spacing w:val="-5"/>
                                  <w:sz w:val="25"/>
                                </w:rPr>
                                <w:t xml:space="preserve"> </w:t>
                              </w:r>
                              <w:r>
                                <w:rPr>
                                  <w:color w:val="333333"/>
                                  <w:sz w:val="25"/>
                                </w:rPr>
                                <w:t>known</w:t>
                              </w:r>
                            </w:p>
                          </w:txbxContent>
                        </wps:txbx>
                        <wps:bodyPr wrap="square" lIns="0" tIns="0" rIns="0" bIns="0" rtlCol="0">
                          <a:noAutofit/>
                        </wps:bodyPr>
                      </wps:wsp>
                    </wpg:wgp>
                  </a:graphicData>
                </a:graphic>
              </wp:anchor>
            </w:drawing>
          </mc:Choice>
          <mc:Fallback>
            <w:pict>
              <v:group w14:anchorId="520EADEA" id="Group 108" o:spid="_x0000_s1094" style="position:absolute;margin-left:53.2pt;margin-top:11pt;width:505.6pt;height:67.2pt;z-index:-251658223;mso-wrap-distance-left:0;mso-wrap-distance-right:0;mso-position-horizontal-relative:page"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DLLOYB&#10;AACgyyT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">
                <v:shape id="Image 109" o:spid="_x0000_s1095"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">
                  <v:imagedata r:id="rId27" o:title=""/>
                </v:shape>
                <v:shape id="Graphic 110" o:spid="_x0000_s1096"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" path="m6380480,812800l,812800,,,6380480,r,812800xe" fillcolor="#f1eeea" stroked="f">
                  <v:path arrowok="t"/>
                </v:shape>
                <v:shape id="Image 111" o:spid="_x0000_s1097"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">
                  <v:imagedata r:id="rId35" o:title=""/>
                </v:shape>
                <v:shape id="Image 112" o:spid="_x0000_s1098"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">
                  <v:imagedata r:id="rId29" o:title=""/>
                </v:shape>
                <v:shape id="Textbox 113" o:spid="_x0000_s1099"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8799370" w14:textId="77777777" w:rsidR="009B0AC6" w:rsidRDefault="009B0AC6">
                        <w:pPr>
                          <w:spacing w:before="213" w:line="374" w:lineRule="auto"/>
                          <w:ind w:left="512" w:right="8319"/>
                          <w:rPr>
                            <w:sz w:val="25"/>
                          </w:rPr>
                        </w:pPr>
                        <w:r>
                          <w:rPr>
                            <w:color w:val="333333"/>
                            <w:spacing w:val="-2"/>
                            <w:sz w:val="25"/>
                          </w:rPr>
                          <w:t>Known</w:t>
                        </w:r>
                        <w:r>
                          <w:rPr>
                            <w:color w:val="333333"/>
                            <w:spacing w:val="80"/>
                            <w:sz w:val="25"/>
                          </w:rPr>
                          <w:t xml:space="preserve"> </w:t>
                        </w:r>
                        <w:r>
                          <w:rPr>
                            <w:color w:val="333333"/>
                            <w:sz w:val="25"/>
                          </w:rPr>
                          <w:t>Not</w:t>
                        </w:r>
                        <w:r>
                          <w:rPr>
                            <w:color w:val="333333"/>
                            <w:spacing w:val="-5"/>
                            <w:sz w:val="25"/>
                          </w:rPr>
                          <w:t xml:space="preserve"> </w:t>
                        </w:r>
                        <w:r>
                          <w:rPr>
                            <w:color w:val="333333"/>
                            <w:sz w:val="25"/>
                          </w:rPr>
                          <w:t>known</w:t>
                        </w:r>
                      </w:p>
                    </w:txbxContent>
                  </v:textbox>
                </v:shape>
                <w10:wrap type="topAndBottom" anchorx="page"/>
              </v:group>
            </w:pict>
          </mc:Fallback>
        </mc:AlternateContent>
      </w:r>
    </w:p>
    <w:p w14:paraId="738E49B6" w14:textId="77777777" w:rsidR="009B0AC6" w:rsidRPr="00BD2740" w:rsidRDefault="009B0AC6">
      <w:pPr>
        <w:rPr>
          <w:rFonts w:cs="Times New Roman"/>
          <w:sz w:val="17"/>
        </w:rPr>
        <w:sectPr w:rsidR="009B0AC6" w:rsidRPr="00BD2740" w:rsidSect="009B0AC6">
          <w:pgSz w:w="12240" w:h="15840"/>
          <w:pgMar w:top="500" w:right="960" w:bottom="1000" w:left="960" w:header="0" w:footer="819" w:gutter="0"/>
          <w:cols w:space="720"/>
        </w:sectPr>
      </w:pPr>
    </w:p>
    <w:p w14:paraId="34AEB5BE" w14:textId="77777777" w:rsidR="009B0AC6" w:rsidRPr="00BD2740" w:rsidRDefault="009B0AC6">
      <w:pPr>
        <w:pStyle w:val="BodyText"/>
        <w:spacing w:before="81"/>
        <w:ind w:left="136"/>
        <w:rPr>
          <w:rFonts w:ascii="Times New Roman" w:hAnsi="Times New Roman" w:cs="Times New Roman"/>
        </w:rPr>
      </w:pPr>
      <w:r w:rsidRPr="00BD2740">
        <w:rPr>
          <w:rFonts w:ascii="Times New Roman" w:hAnsi="Times New Roman" w:cs="Times New Roman"/>
          <w:color w:val="333333"/>
        </w:rPr>
        <w:lastRenderedPageBreak/>
        <w:t>If you</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known,</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what was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scanning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spacing w:val="-2"/>
        </w:rPr>
        <w:t>percentage?</w:t>
      </w:r>
    </w:p>
    <w:p w14:paraId="117173B3" w14:textId="1237D251"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8" behindDoc="1" locked="0" layoutInCell="1" allowOverlap="1" wp14:anchorId="70509954" wp14:editId="5F170E32">
                <wp:simplePos x="0" y="0"/>
                <wp:positionH relativeFrom="page">
                  <wp:posOffset>675640</wp:posOffset>
                </wp:positionH>
                <wp:positionV relativeFrom="paragraph">
                  <wp:posOffset>180038</wp:posOffset>
                </wp:positionV>
                <wp:extent cx="6421120" cy="58928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15" name="Image 115"/>
                          <pic:cNvPicPr/>
                        </pic:nvPicPr>
                        <pic:blipFill>
                          <a:blip r:embed="rId14" cstate="print"/>
                          <a:stretch>
                            <a:fillRect/>
                          </a:stretch>
                        </pic:blipFill>
                        <pic:spPr>
                          <a:xfrm>
                            <a:off x="0" y="0"/>
                            <a:ext cx="6421120" cy="589279"/>
                          </a:xfrm>
                          <a:prstGeom prst="rect">
                            <a:avLst/>
                          </a:prstGeom>
                        </pic:spPr>
                      </pic:pic>
                      <wps:wsp>
                        <wps:cNvPr id="116" name="Graphic 116"/>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17" name="Graphic 117"/>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915D34C">
              <v:group id="Group 114" style="position:absolute;margin-left:53.2pt;margin-top:14.2pt;width:505.6pt;height:46.4pt;z-index:-251638784;mso-wrap-distance-left:0;mso-wrap-distance-right:0;mso-position-horizontal-relative:page" coordsize="64211,5892" o:spid="_x0000_s1026" w14:anchorId="2C306D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">
                <v:shape id="Image 115"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">
                  <v:imagedata o:title="" r:id="rId17"/>
                </v:shape>
                <v:shape id="Graphic 116"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">
                  <v:path arrowok="t"/>
                </v:shape>
                <v:shape id="Graphic 117"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">
                  <v:path arrowok="t"/>
                </v:shape>
                <v:shape id="Graphic 118"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">
                  <v:path arrowok="t"/>
                </v:shape>
                <w10:wrap type="topAndBottom" anchorx="page"/>
              </v:group>
            </w:pict>
          </mc:Fallback>
        </mc:AlternateContent>
      </w:r>
    </w:p>
    <w:p w14:paraId="487050A6" w14:textId="77777777" w:rsidR="009B0AC6" w:rsidRPr="00BD2740" w:rsidRDefault="009B0AC6">
      <w:pPr>
        <w:pStyle w:val="BodyText"/>
        <w:spacing w:before="135"/>
        <w:rPr>
          <w:rFonts w:ascii="Times New Roman" w:hAnsi="Times New Roman" w:cs="Times New Roman"/>
        </w:rPr>
      </w:pPr>
    </w:p>
    <w:p w14:paraId="17D2DA1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rPr>
        <w:t>many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lambed</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years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2020</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spacing w:val="-2"/>
        </w:rPr>
        <w:t>season?</w:t>
      </w:r>
    </w:p>
    <w:p w14:paraId="1235D184" w14:textId="05747AB9"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59" behindDoc="1" locked="0" layoutInCell="1" allowOverlap="1" wp14:anchorId="1288768C" wp14:editId="18389F4B">
                <wp:simplePos x="0" y="0"/>
                <wp:positionH relativeFrom="page">
                  <wp:posOffset>675640</wp:posOffset>
                </wp:positionH>
                <wp:positionV relativeFrom="paragraph">
                  <wp:posOffset>179767</wp:posOffset>
                </wp:positionV>
                <wp:extent cx="6421120" cy="58928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20" name="Image 120"/>
                          <pic:cNvPicPr/>
                        </pic:nvPicPr>
                        <pic:blipFill>
                          <a:blip r:embed="rId14" cstate="print"/>
                          <a:stretch>
                            <a:fillRect/>
                          </a:stretch>
                        </pic:blipFill>
                        <pic:spPr>
                          <a:xfrm>
                            <a:off x="0" y="0"/>
                            <a:ext cx="6421120" cy="589279"/>
                          </a:xfrm>
                          <a:prstGeom prst="rect">
                            <a:avLst/>
                          </a:prstGeom>
                        </pic:spPr>
                      </pic:pic>
                      <wps:wsp>
                        <wps:cNvPr id="121" name="Graphic 121"/>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22" name="Graphic 122"/>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042C9C7">
              <v:group id="Group 119" style="position:absolute;margin-left:53.2pt;margin-top:14.15pt;width:505.6pt;height:46.4pt;z-index:-251637760;mso-wrap-distance-left:0;mso-wrap-distance-right:0;mso-position-horizontal-relative:page" coordsize="64211,5892" o:spid="_x0000_s1026" w14:anchorId="01F19F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">
                <v:shape id="Image 120"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">
                  <v:imagedata o:title="" r:id="rId17"/>
                </v:shape>
                <v:shape id="Graphic 121"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">
                  <v:path arrowok="t"/>
                </v:shape>
                <v:shape id="Graphic 122"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">
                  <v:path arrowok="t"/>
                </v:shape>
                <v:shape id="Graphic 123"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">
                  <v:path arrowok="t"/>
                </v:shape>
                <w10:wrap type="topAndBottom" anchorx="page"/>
              </v:group>
            </w:pict>
          </mc:Fallback>
        </mc:AlternateContent>
      </w:r>
    </w:p>
    <w:p w14:paraId="35B36B94" w14:textId="62F82D9E" w:rsidR="009B0AC6" w:rsidRPr="00BD2740" w:rsidRDefault="009B0AC6">
      <w:pPr>
        <w:pStyle w:val="BodyText"/>
        <w:spacing w:before="135"/>
        <w:rPr>
          <w:rFonts w:ascii="Times New Roman" w:hAnsi="Times New Roman" w:cs="Times New Roman"/>
        </w:rPr>
      </w:pPr>
    </w:p>
    <w:p w14:paraId="3F32D034" w14:textId="40FEF0EC" w:rsidR="009B0AC6" w:rsidRPr="00BD2740" w:rsidRDefault="009B0AC6" w:rsidP="009B078E">
      <w:pPr>
        <w:pStyle w:val="BodyText"/>
        <w:ind w:left="136"/>
        <w:rPr>
          <w:rFonts w:ascii="Times New Roman" w:hAnsi="Times New Roman" w:cs="Times New Roman"/>
        </w:rPr>
        <w:sectPr w:rsidR="009B0AC6" w:rsidRPr="00BD2740" w:rsidSect="009B0AC6">
          <w:pgSz w:w="12240" w:h="15840"/>
          <w:pgMar w:top="500" w:right="960" w:bottom="1000" w:left="960" w:header="0" w:footer="819" w:gutter="0"/>
          <w:cols w:space="720"/>
        </w:sectPr>
      </w:pPr>
      <w:r w:rsidRPr="00BD2740">
        <w:rPr>
          <w:rFonts w:ascii="Times New Roman" w:hAnsi="Times New Roman" w:cs="Times New Roman"/>
          <w:noProof/>
        </w:rPr>
        <mc:AlternateContent>
          <mc:Choice Requires="wpg">
            <w:drawing>
              <wp:anchor distT="0" distB="0" distL="0" distR="0" simplePos="0" relativeHeight="251658260" behindDoc="1" locked="0" layoutInCell="1" allowOverlap="1" wp14:anchorId="4F43D032" wp14:editId="4A8F4530">
                <wp:simplePos x="0" y="0"/>
                <wp:positionH relativeFrom="page">
                  <wp:posOffset>655320</wp:posOffset>
                </wp:positionH>
                <wp:positionV relativeFrom="paragraph">
                  <wp:posOffset>311785</wp:posOffset>
                </wp:positionV>
                <wp:extent cx="6421120" cy="58928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25" name="Image 125"/>
                          <pic:cNvPicPr/>
                        </pic:nvPicPr>
                        <pic:blipFill>
                          <a:blip r:embed="rId14" cstate="print"/>
                          <a:stretch>
                            <a:fillRect/>
                          </a:stretch>
                        </pic:blipFill>
                        <pic:spPr>
                          <a:xfrm>
                            <a:off x="0" y="0"/>
                            <a:ext cx="6421120" cy="589280"/>
                          </a:xfrm>
                          <a:prstGeom prst="rect">
                            <a:avLst/>
                          </a:prstGeom>
                        </pic:spPr>
                      </pic:pic>
                      <wps:wsp>
                        <wps:cNvPr id="126" name="Graphic 126"/>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27" name="Graphic 127"/>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BE356B7">
              <v:group id="Group 124" style="position:absolute;margin-left:51.6pt;margin-top:24.55pt;width:505.6pt;height:46.4pt;z-index:-251636736;mso-wrap-distance-left:0;mso-wrap-distance-right:0;mso-position-horizontal-relative:page" coordsize="64211,5892" o:spid="_x0000_s1026" w14:anchorId="6E005A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">
                <v:shape id="Image 125"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">
                  <v:imagedata o:title="" r:id="rId17"/>
                </v:shape>
                <v:shape id="Graphic 126"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">
                  <v:path arrowok="t"/>
                </v:shape>
                <v:shape id="Graphic 127"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">
                  <v:path arrowok="t"/>
                </v:shape>
                <v:shape id="Graphic 128"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">
                  <v:path arrowok="t"/>
                </v:shape>
                <w10:wrap type="topAndBottom" anchorx="page"/>
              </v:group>
            </w:pict>
          </mc:Fallback>
        </mc:AlternateContent>
      </w:r>
      <w:r w:rsidRPr="00BD2740">
        <w:rPr>
          <w:rFonts w:ascii="Times New Roman" w:hAnsi="Times New Roman" w:cs="Times New Roman"/>
          <w:color w:val="333333"/>
        </w:rPr>
        <w:t>Approximately,</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how</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rPr>
        <w:t>many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were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born</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alive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for</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years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2020</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spacing w:val="-2"/>
        </w:rPr>
        <w:t>season?</w:t>
      </w:r>
    </w:p>
    <w:p w14:paraId="1B6A20A7" w14:textId="77777777" w:rsidR="009B0AC6" w:rsidRPr="00BD2740" w:rsidRDefault="009B0AC6" w:rsidP="009B0AC6">
      <w:pPr>
        <w:pStyle w:val="ListParagraph"/>
        <w:widowControl w:val="0"/>
        <w:numPr>
          <w:ilvl w:val="0"/>
          <w:numId w:val="23"/>
        </w:numPr>
        <w:autoSpaceDE w:val="0"/>
        <w:autoSpaceDN w:val="0"/>
        <w:spacing w:before="67" w:after="0"/>
        <w:ind w:right="256"/>
        <w:contextualSpacing w:val="0"/>
        <w:rPr>
          <w:spacing w:val="-4"/>
          <w:sz w:val="28"/>
          <w:szCs w:val="28"/>
        </w:rPr>
      </w:pPr>
      <w:r w:rsidRPr="00BD2740">
        <w:rPr>
          <w:sz w:val="28"/>
          <w:szCs w:val="28"/>
        </w:rPr>
        <w:lastRenderedPageBreak/>
        <w:t>This</w:t>
      </w:r>
      <w:r w:rsidRPr="00BD2740">
        <w:rPr>
          <w:spacing w:val="-4"/>
          <w:sz w:val="28"/>
          <w:szCs w:val="28"/>
        </w:rPr>
        <w:t xml:space="preserve"> </w:t>
      </w:r>
      <w:r w:rsidRPr="00BD2740">
        <w:rPr>
          <w:sz w:val="28"/>
          <w:szCs w:val="28"/>
        </w:rPr>
        <w:t>section</w:t>
      </w:r>
      <w:r w:rsidRPr="00BD2740">
        <w:rPr>
          <w:spacing w:val="-9"/>
          <w:sz w:val="28"/>
          <w:szCs w:val="28"/>
        </w:rPr>
        <w:t xml:space="preserve"> </w:t>
      </w:r>
      <w:r w:rsidRPr="00BD2740">
        <w:rPr>
          <w:sz w:val="28"/>
          <w:szCs w:val="28"/>
        </w:rPr>
        <w:t>is</w:t>
      </w:r>
      <w:r w:rsidRPr="00BD2740">
        <w:rPr>
          <w:spacing w:val="-4"/>
          <w:sz w:val="28"/>
          <w:szCs w:val="28"/>
        </w:rPr>
        <w:t xml:space="preserve"> </w:t>
      </w:r>
      <w:r w:rsidRPr="00BD2740">
        <w:rPr>
          <w:sz w:val="28"/>
          <w:szCs w:val="28"/>
        </w:rPr>
        <w:t>specifically</w:t>
      </w:r>
      <w:r w:rsidRPr="00BD2740">
        <w:rPr>
          <w:spacing w:val="-4"/>
          <w:sz w:val="28"/>
          <w:szCs w:val="28"/>
        </w:rPr>
        <w:t xml:space="preserve"> </w:t>
      </w:r>
      <w:r w:rsidRPr="00BD2740">
        <w:rPr>
          <w:sz w:val="28"/>
          <w:szCs w:val="28"/>
        </w:rPr>
        <w:t>about “joint ill”. By</w:t>
      </w:r>
      <w:r w:rsidRPr="00BD2740">
        <w:rPr>
          <w:spacing w:val="-4"/>
          <w:sz w:val="28"/>
          <w:szCs w:val="28"/>
        </w:rPr>
        <w:t xml:space="preserve"> </w:t>
      </w:r>
      <w:r w:rsidRPr="00BD2740">
        <w:rPr>
          <w:sz w:val="28"/>
          <w:szCs w:val="28"/>
        </w:rPr>
        <w:t>“joint ill”</w:t>
      </w:r>
      <w:r w:rsidRPr="00BD2740">
        <w:rPr>
          <w:spacing w:val="-4"/>
          <w:sz w:val="28"/>
          <w:szCs w:val="28"/>
        </w:rPr>
        <w:t xml:space="preserve"> </w:t>
      </w:r>
      <w:r w:rsidRPr="00BD2740">
        <w:rPr>
          <w:sz w:val="28"/>
          <w:szCs w:val="28"/>
        </w:rPr>
        <w:t>we are referring to cases of swollen painful joints in lambs less than</w:t>
      </w:r>
      <w:r w:rsidRPr="00BD2740">
        <w:rPr>
          <w:spacing w:val="-1"/>
          <w:sz w:val="28"/>
          <w:szCs w:val="28"/>
        </w:rPr>
        <w:t xml:space="preserve"> </w:t>
      </w:r>
      <w:r w:rsidRPr="00BD2740">
        <w:rPr>
          <w:sz w:val="28"/>
          <w:szCs w:val="28"/>
        </w:rPr>
        <w:t>one</w:t>
      </w:r>
      <w:r w:rsidRPr="00BD2740">
        <w:rPr>
          <w:spacing w:val="-1"/>
          <w:sz w:val="28"/>
          <w:szCs w:val="28"/>
        </w:rPr>
        <w:t xml:space="preserve"> </w:t>
      </w:r>
      <w:r w:rsidRPr="00BD2740">
        <w:rPr>
          <w:sz w:val="28"/>
          <w:szCs w:val="28"/>
        </w:rPr>
        <w:t xml:space="preserve">month </w:t>
      </w:r>
      <w:r w:rsidRPr="00BD2740">
        <w:rPr>
          <w:spacing w:val="-4"/>
          <w:sz w:val="28"/>
          <w:szCs w:val="28"/>
        </w:rPr>
        <w:t>old</w:t>
      </w:r>
    </w:p>
    <w:p w14:paraId="51735E44" w14:textId="77777777" w:rsidR="009B0AC6" w:rsidRPr="00BD2740" w:rsidRDefault="009B0AC6" w:rsidP="009B078E">
      <w:pPr>
        <w:pStyle w:val="ListParagraph"/>
      </w:pPr>
    </w:p>
    <w:p w14:paraId="51F42800" w14:textId="77777777" w:rsidR="009B0AC6" w:rsidRPr="00BD2740" w:rsidRDefault="009B0AC6" w:rsidP="009B078E">
      <w:pPr>
        <w:pStyle w:val="BodyText"/>
        <w:rPr>
          <w:rFonts w:ascii="Times New Roman" w:hAnsi="Times New Roman" w:cs="Times New Roman"/>
        </w:rPr>
      </w:pPr>
      <w:r w:rsidRPr="00BD2740">
        <w:rPr>
          <w:rFonts w:ascii="Times New Roman" w:hAnsi="Times New Roman" w:cs="Times New Roman"/>
          <w:color w:val="333333"/>
        </w:rPr>
        <w:t xml:space="preserve"> Did</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experience</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"joint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ill"</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your</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year</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(2020)?</w:t>
      </w:r>
    </w:p>
    <w:p w14:paraId="1EAF64EA" w14:textId="77777777" w:rsidR="009B0AC6" w:rsidRPr="00BD2740" w:rsidRDefault="009B0AC6" w:rsidP="009B078E">
      <w:pPr>
        <w:pStyle w:val="BodyText"/>
        <w:spacing w:before="29"/>
        <w:rPr>
          <w:rFonts w:ascii="Times New Roman" w:hAnsi="Times New Roman" w:cs="Times New Roman"/>
          <w:sz w:val="20"/>
        </w:rPr>
        <w:sectPr w:rsidR="009B0AC6" w:rsidRPr="00BD2740" w:rsidSect="009B0AC6">
          <w:headerReference w:type="default" r:id="rId37"/>
          <w:footerReference w:type="default" r:id="rId38"/>
          <w:pgSz w:w="12240" w:h="15840"/>
          <w:pgMar w:top="2080" w:right="960" w:bottom="1000" w:left="960" w:header="596" w:footer="819" w:gutter="0"/>
          <w:cols w:space="720"/>
        </w:sectPr>
      </w:pPr>
      <w:r w:rsidRPr="00BD2740">
        <w:rPr>
          <w:rFonts w:ascii="Times New Roman" w:hAnsi="Times New Roman" w:cs="Times New Roman"/>
          <w:noProof/>
        </w:rPr>
        <mc:AlternateContent>
          <mc:Choice Requires="wpg">
            <w:drawing>
              <wp:anchor distT="0" distB="0" distL="0" distR="0" simplePos="0" relativeHeight="251658261" behindDoc="1" locked="0" layoutInCell="1" allowOverlap="1" wp14:anchorId="72386C94" wp14:editId="79AA5356">
                <wp:simplePos x="0" y="0"/>
                <wp:positionH relativeFrom="page">
                  <wp:posOffset>675640</wp:posOffset>
                </wp:positionH>
                <wp:positionV relativeFrom="paragraph">
                  <wp:posOffset>179692</wp:posOffset>
                </wp:positionV>
                <wp:extent cx="6421120" cy="85344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32" name="Image 132"/>
                          <pic:cNvPicPr/>
                        </pic:nvPicPr>
                        <pic:blipFill>
                          <a:blip r:embed="rId39" cstate="print"/>
                          <a:stretch>
                            <a:fillRect/>
                          </a:stretch>
                        </pic:blipFill>
                        <pic:spPr>
                          <a:xfrm>
                            <a:off x="0" y="0"/>
                            <a:ext cx="6421120" cy="853440"/>
                          </a:xfrm>
                          <a:prstGeom prst="rect">
                            <a:avLst/>
                          </a:prstGeom>
                        </pic:spPr>
                      </pic:pic>
                      <wps:wsp>
                        <wps:cNvPr id="133" name="Graphic 133"/>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25" cstate="print"/>
                          <a:stretch>
                            <a:fillRect/>
                          </a:stretch>
                        </pic:blipFill>
                        <pic:spPr>
                          <a:xfrm>
                            <a:off x="142239" y="193040"/>
                            <a:ext cx="111760" cy="111760"/>
                          </a:xfrm>
                          <a:prstGeom prst="rect">
                            <a:avLst/>
                          </a:prstGeom>
                        </pic:spPr>
                      </pic:pic>
                      <pic:pic xmlns:pic="http://schemas.openxmlformats.org/drawingml/2006/picture">
                        <pic:nvPicPr>
                          <pic:cNvPr id="135" name="Image 135"/>
                          <pic:cNvPicPr/>
                        </pic:nvPicPr>
                        <pic:blipFill>
                          <a:blip r:embed="rId40" cstate="print"/>
                          <a:stretch>
                            <a:fillRect/>
                          </a:stretch>
                        </pic:blipFill>
                        <pic:spPr>
                          <a:xfrm>
                            <a:off x="142239" y="477520"/>
                            <a:ext cx="111760" cy="111760"/>
                          </a:xfrm>
                          <a:prstGeom prst="rect">
                            <a:avLst/>
                          </a:prstGeom>
                        </pic:spPr>
                      </pic:pic>
                      <wps:wsp>
                        <wps:cNvPr id="136" name="Textbox 136"/>
                        <wps:cNvSpPr txBox="1"/>
                        <wps:spPr>
                          <a:xfrm>
                            <a:off x="20320" y="10160"/>
                            <a:ext cx="6380480" cy="812800"/>
                          </a:xfrm>
                          <a:prstGeom prst="rect">
                            <a:avLst/>
                          </a:prstGeom>
                        </wps:spPr>
                        <wps:txbx>
                          <w:txbxContent>
                            <w:p w14:paraId="6D0C9E5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72386C94" id="Group 131" o:spid="_x0000_s1100" style="position:absolute;margin-left:53.2pt;margin-top:14.15pt;width:505.6pt;height:67.2pt;z-index:-251658219;mso-wrap-distance-left:0;mso-wrap-distance-right:0;mso-position-horizontal-relative:page"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">
                <v:shape id="Image 132" o:spid="_x0000_s1101"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">
                  <v:imagedata r:id="rId41" o:title=""/>
                </v:shape>
                <v:shape id="Graphic 133" o:spid="_x0000_s1102"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" path="m6380480,812800l,812800,,,6380480,r,812800xe" fillcolor="#f1eeea" stroked="f">
                  <v:path arrowok="t"/>
                </v:shape>
                <v:shape id="Image 134" o:spid="_x0000_s1103"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">
                  <v:imagedata r:id="rId28" o:title=""/>
                </v:shape>
                <v:shape id="Image 135" o:spid="_x0000_s110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">
                  <v:imagedata r:id="rId42" o:title=""/>
                </v:shape>
                <v:shape id="Textbox 136" o:spid="_x0000_s1105"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D0C9E5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49BF217A" w14:textId="77777777" w:rsidR="009B0AC6" w:rsidRPr="00BD2740" w:rsidRDefault="009B0AC6" w:rsidP="009B0AC6">
      <w:pPr>
        <w:pStyle w:val="ListParagraph"/>
        <w:widowControl w:val="0"/>
        <w:numPr>
          <w:ilvl w:val="0"/>
          <w:numId w:val="25"/>
        </w:numPr>
        <w:autoSpaceDE w:val="0"/>
        <w:autoSpaceDN w:val="0"/>
        <w:spacing w:before="67" w:after="0"/>
        <w:ind w:right="256"/>
        <w:contextualSpacing w:val="0"/>
        <w:rPr>
          <w:spacing w:val="-4"/>
          <w:sz w:val="28"/>
          <w:szCs w:val="28"/>
        </w:rPr>
      </w:pPr>
      <w:r w:rsidRPr="00BD2740">
        <w:rPr>
          <w:sz w:val="28"/>
          <w:szCs w:val="28"/>
        </w:rPr>
        <w:lastRenderedPageBreak/>
        <w:t>This</w:t>
      </w:r>
      <w:r w:rsidRPr="00BD2740">
        <w:rPr>
          <w:spacing w:val="-4"/>
          <w:sz w:val="28"/>
          <w:szCs w:val="28"/>
        </w:rPr>
        <w:t xml:space="preserve"> </w:t>
      </w:r>
      <w:r w:rsidRPr="00BD2740">
        <w:rPr>
          <w:sz w:val="28"/>
          <w:szCs w:val="28"/>
        </w:rPr>
        <w:t>section</w:t>
      </w:r>
      <w:r w:rsidRPr="00BD2740">
        <w:rPr>
          <w:spacing w:val="-9"/>
          <w:sz w:val="28"/>
          <w:szCs w:val="28"/>
        </w:rPr>
        <w:t xml:space="preserve"> </w:t>
      </w:r>
      <w:r w:rsidRPr="00BD2740">
        <w:rPr>
          <w:sz w:val="28"/>
          <w:szCs w:val="28"/>
        </w:rPr>
        <w:t>is</w:t>
      </w:r>
      <w:r w:rsidRPr="00BD2740">
        <w:rPr>
          <w:spacing w:val="-4"/>
          <w:sz w:val="28"/>
          <w:szCs w:val="28"/>
        </w:rPr>
        <w:t xml:space="preserve"> </w:t>
      </w:r>
      <w:r w:rsidRPr="00BD2740">
        <w:rPr>
          <w:sz w:val="28"/>
          <w:szCs w:val="28"/>
        </w:rPr>
        <w:t>specifically</w:t>
      </w:r>
      <w:r w:rsidRPr="00BD2740">
        <w:rPr>
          <w:spacing w:val="-4"/>
          <w:sz w:val="28"/>
          <w:szCs w:val="28"/>
        </w:rPr>
        <w:t xml:space="preserve"> </w:t>
      </w:r>
      <w:r w:rsidRPr="00BD2740">
        <w:rPr>
          <w:sz w:val="28"/>
          <w:szCs w:val="28"/>
        </w:rPr>
        <w:t>about “joint ill”. By</w:t>
      </w:r>
      <w:r w:rsidRPr="00BD2740">
        <w:rPr>
          <w:spacing w:val="-4"/>
          <w:sz w:val="28"/>
          <w:szCs w:val="28"/>
        </w:rPr>
        <w:t xml:space="preserve"> </w:t>
      </w:r>
      <w:r w:rsidRPr="00BD2740">
        <w:rPr>
          <w:sz w:val="28"/>
          <w:szCs w:val="28"/>
        </w:rPr>
        <w:t>“joint ill”</w:t>
      </w:r>
      <w:r w:rsidRPr="00BD2740">
        <w:rPr>
          <w:spacing w:val="-4"/>
          <w:sz w:val="28"/>
          <w:szCs w:val="28"/>
        </w:rPr>
        <w:t xml:space="preserve"> </w:t>
      </w:r>
      <w:r w:rsidRPr="00BD2740">
        <w:rPr>
          <w:sz w:val="28"/>
          <w:szCs w:val="28"/>
        </w:rPr>
        <w:t>we are referring to cases of swollen painful joints in lambs less than</w:t>
      </w:r>
      <w:r w:rsidRPr="00BD2740">
        <w:rPr>
          <w:spacing w:val="-1"/>
          <w:sz w:val="28"/>
          <w:szCs w:val="28"/>
        </w:rPr>
        <w:t xml:space="preserve"> </w:t>
      </w:r>
      <w:r w:rsidRPr="00BD2740">
        <w:rPr>
          <w:sz w:val="28"/>
          <w:szCs w:val="28"/>
        </w:rPr>
        <w:t>one</w:t>
      </w:r>
      <w:r w:rsidRPr="00BD2740">
        <w:rPr>
          <w:spacing w:val="-1"/>
          <w:sz w:val="28"/>
          <w:szCs w:val="28"/>
        </w:rPr>
        <w:t xml:space="preserve"> </w:t>
      </w:r>
      <w:r w:rsidRPr="00BD2740">
        <w:rPr>
          <w:sz w:val="28"/>
          <w:szCs w:val="28"/>
        </w:rPr>
        <w:t xml:space="preserve">month </w:t>
      </w:r>
      <w:r w:rsidRPr="00BD2740">
        <w:rPr>
          <w:spacing w:val="-4"/>
          <w:sz w:val="28"/>
          <w:szCs w:val="28"/>
        </w:rPr>
        <w:t>old</w:t>
      </w:r>
    </w:p>
    <w:p w14:paraId="44740F33" w14:textId="77777777" w:rsidR="009B0AC6" w:rsidRPr="00BD2740" w:rsidRDefault="009B0AC6">
      <w:pPr>
        <w:pStyle w:val="BodyText"/>
        <w:spacing w:before="180"/>
        <w:rPr>
          <w:rFonts w:ascii="Times New Roman" w:hAnsi="Times New Roman" w:cs="Times New Roman"/>
        </w:rPr>
      </w:pPr>
    </w:p>
    <w:p w14:paraId="3377F51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rPr>
        <w:t>many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cases</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"joint ill"</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occured</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12"/>
        </w:rPr>
        <w:t xml:space="preserve"> </w:t>
      </w:r>
      <w:r w:rsidRPr="00BD2740">
        <w:rPr>
          <w:rFonts w:ascii="Times New Roman" w:hAnsi="Times New Roman" w:cs="Times New Roman"/>
          <w:b/>
          <w:color w:val="333333"/>
        </w:rPr>
        <w:t>2020</w:t>
      </w:r>
      <w:r w:rsidRPr="00BD2740">
        <w:rPr>
          <w:rFonts w:ascii="Times New Roman" w:hAnsi="Times New Roman" w:cs="Times New Roman"/>
          <w:b/>
          <w:color w:val="333333"/>
          <w:spacing w:val="12"/>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spacing w:val="-2"/>
        </w:rPr>
        <w:t>season?</w:t>
      </w:r>
    </w:p>
    <w:p w14:paraId="09780C94" w14:textId="14AE3410"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2" behindDoc="1" locked="0" layoutInCell="1" allowOverlap="1" wp14:anchorId="164C07E6" wp14:editId="7DD7CD8E">
                <wp:simplePos x="0" y="0"/>
                <wp:positionH relativeFrom="page">
                  <wp:posOffset>675640</wp:posOffset>
                </wp:positionH>
                <wp:positionV relativeFrom="paragraph">
                  <wp:posOffset>180132</wp:posOffset>
                </wp:positionV>
                <wp:extent cx="6421120" cy="589280"/>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38" name="Image 138"/>
                          <pic:cNvPicPr/>
                        </pic:nvPicPr>
                        <pic:blipFill>
                          <a:blip r:embed="rId14" cstate="print"/>
                          <a:stretch>
                            <a:fillRect/>
                          </a:stretch>
                        </pic:blipFill>
                        <pic:spPr>
                          <a:xfrm>
                            <a:off x="0" y="0"/>
                            <a:ext cx="6421120" cy="589279"/>
                          </a:xfrm>
                          <a:prstGeom prst="rect">
                            <a:avLst/>
                          </a:prstGeom>
                        </pic:spPr>
                      </pic:pic>
                      <wps:wsp>
                        <wps:cNvPr id="139" name="Graphic 139"/>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40" name="Graphic 140"/>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98C4F72">
              <v:group id="Group 137" style="position:absolute;margin-left:53.2pt;margin-top:14.2pt;width:505.6pt;height:46.4pt;z-index:-251634688;mso-wrap-distance-left:0;mso-wrap-distance-right:0;mso-position-horizontal-relative:page" coordsize="64211,5892" o:spid="_x0000_s1026" w14:anchorId="6C99BE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">
                <v:shape id="Image 138"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">
                  <v:imagedata o:title="" r:id="rId17"/>
                </v:shape>
                <v:shape id="Graphic 139"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">
                  <v:path arrowok="t"/>
                </v:shape>
                <v:shape id="Graphic 140"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">
                  <v:path arrowok="t"/>
                </v:shape>
                <v:shape id="Graphic 141"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">
                  <v:path arrowok="t"/>
                </v:shape>
                <w10:wrap type="topAndBottom" anchorx="page"/>
              </v:group>
            </w:pict>
          </mc:Fallback>
        </mc:AlternateContent>
      </w:r>
    </w:p>
    <w:p w14:paraId="5D873EE3" w14:textId="77777777" w:rsidR="009B0AC6" w:rsidRPr="00BD2740" w:rsidRDefault="009B0AC6">
      <w:pPr>
        <w:pStyle w:val="BodyText"/>
        <w:spacing w:before="135"/>
        <w:rPr>
          <w:rFonts w:ascii="Times New Roman" w:hAnsi="Times New Roman" w:cs="Times New Roman"/>
        </w:rPr>
      </w:pPr>
    </w:p>
    <w:p w14:paraId="2884825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Has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a</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specific</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bacterial</w:t>
      </w:r>
      <w:r w:rsidRPr="00BD2740">
        <w:rPr>
          <w:rFonts w:ascii="Times New Roman" w:hAnsi="Times New Roman" w:cs="Times New Roman"/>
          <w:color w:val="333333"/>
          <w:spacing w:val="19"/>
        </w:rPr>
        <w:t xml:space="preserve"> </w:t>
      </w:r>
      <w:r w:rsidRPr="00BD2740">
        <w:rPr>
          <w:rFonts w:ascii="Times New Roman" w:hAnsi="Times New Roman" w:cs="Times New Roman"/>
          <w:color w:val="333333"/>
        </w:rPr>
        <w:t>cause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been</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diagnosed</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by</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your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4"/>
        </w:rPr>
        <w:t>vet?</w:t>
      </w:r>
    </w:p>
    <w:p w14:paraId="7C52C245" w14:textId="7A10024E"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3" behindDoc="1" locked="0" layoutInCell="1" allowOverlap="1" wp14:anchorId="5AF5B9F8" wp14:editId="1FEC42D3">
                <wp:simplePos x="0" y="0"/>
                <wp:positionH relativeFrom="page">
                  <wp:posOffset>675640</wp:posOffset>
                </wp:positionH>
                <wp:positionV relativeFrom="paragraph">
                  <wp:posOffset>179767</wp:posOffset>
                </wp:positionV>
                <wp:extent cx="6421120" cy="85344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43" name="Image 143"/>
                          <pic:cNvPicPr/>
                        </pic:nvPicPr>
                        <pic:blipFill>
                          <a:blip r:embed="rId24" cstate="print"/>
                          <a:stretch>
                            <a:fillRect/>
                          </a:stretch>
                        </pic:blipFill>
                        <pic:spPr>
                          <a:xfrm>
                            <a:off x="0" y="0"/>
                            <a:ext cx="6421120" cy="853440"/>
                          </a:xfrm>
                          <a:prstGeom prst="rect">
                            <a:avLst/>
                          </a:prstGeom>
                        </pic:spPr>
                      </pic:pic>
                      <wps:wsp>
                        <wps:cNvPr id="144" name="Graphic 144"/>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46" name="Image 146"/>
                          <pic:cNvPicPr/>
                        </pic:nvPicPr>
                        <pic:blipFill>
                          <a:blip r:embed="rId26" cstate="print"/>
                          <a:stretch>
                            <a:fillRect/>
                          </a:stretch>
                        </pic:blipFill>
                        <pic:spPr>
                          <a:xfrm>
                            <a:off x="142239" y="477520"/>
                            <a:ext cx="111760" cy="111760"/>
                          </a:xfrm>
                          <a:prstGeom prst="rect">
                            <a:avLst/>
                          </a:prstGeom>
                        </pic:spPr>
                      </pic:pic>
                      <wps:wsp>
                        <wps:cNvPr id="147" name="Textbox 147"/>
                        <wps:cNvSpPr txBox="1"/>
                        <wps:spPr>
                          <a:xfrm>
                            <a:off x="20319" y="10160"/>
                            <a:ext cx="6380480" cy="812800"/>
                          </a:xfrm>
                          <a:prstGeom prst="rect">
                            <a:avLst/>
                          </a:prstGeom>
                        </wps:spPr>
                        <wps:txbx>
                          <w:txbxContent>
                            <w:p w14:paraId="118DCD49"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5AF5B9F8" id="Group 142" o:spid="_x0000_s1106" style="position:absolute;margin-left:53.2pt;margin-top:14.15pt;width:505.6pt;height:67.2pt;z-index:-251658217;mso-wrap-distance-left:0;mso-wrap-distance-right:0;mso-position-horizontal-relative:page"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">
                <v:shape id="Image 143" o:spid="_x0000_s1107"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">
                  <v:imagedata r:id="rId27" o:title=""/>
                </v:shape>
                <v:shape id="Graphic 144" o:spid="_x0000_s1108"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" path="m6380480,812800l,812800,,,6380480,r,812800xe" fillcolor="#f1eeea" stroked="f">
                  <v:path arrowok="t"/>
                </v:shape>
                <v:shape id="Image 145" o:spid="_x0000_s110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">
                  <v:imagedata r:id="rId29" o:title=""/>
                </v:shape>
                <v:shape id="Image 146" o:spid="_x0000_s111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">
                  <v:imagedata r:id="rId29" o:title=""/>
                </v:shape>
                <v:shape id="Textbox 147" o:spid="_x0000_s1111" type="#_x0000_t202" style="position:absolute;left:203;top:101;width:6380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18DCD49"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5B7CAF29" w14:textId="77777777" w:rsidR="009B0AC6" w:rsidRPr="00BD2740" w:rsidRDefault="009B0AC6">
      <w:pPr>
        <w:pStyle w:val="BodyText"/>
        <w:spacing w:before="135"/>
        <w:rPr>
          <w:rFonts w:ascii="Times New Roman" w:hAnsi="Times New Roman" w:cs="Times New Roman"/>
        </w:rPr>
      </w:pPr>
    </w:p>
    <w:p w14:paraId="59589A59"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know</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bacterial</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2"/>
        </w:rPr>
        <w:t>cause?</w:t>
      </w:r>
    </w:p>
    <w:p w14:paraId="37263C1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4" behindDoc="1" locked="0" layoutInCell="1" allowOverlap="1" wp14:anchorId="45CC696D" wp14:editId="4DF54D18">
                <wp:simplePos x="0" y="0"/>
                <wp:positionH relativeFrom="page">
                  <wp:posOffset>675640</wp:posOffset>
                </wp:positionH>
                <wp:positionV relativeFrom="paragraph">
                  <wp:posOffset>179767</wp:posOffset>
                </wp:positionV>
                <wp:extent cx="6421120" cy="85344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49" name="Image 149"/>
                          <pic:cNvPicPr/>
                        </pic:nvPicPr>
                        <pic:blipFill>
                          <a:blip r:embed="rId24" cstate="print"/>
                          <a:stretch>
                            <a:fillRect/>
                          </a:stretch>
                        </pic:blipFill>
                        <pic:spPr>
                          <a:xfrm>
                            <a:off x="0" y="0"/>
                            <a:ext cx="6421120" cy="853440"/>
                          </a:xfrm>
                          <a:prstGeom prst="rect">
                            <a:avLst/>
                          </a:prstGeom>
                        </pic:spPr>
                      </pic:pic>
                      <wps:wsp>
                        <wps:cNvPr id="150" name="Graphic 150"/>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43" cstate="print"/>
                          <a:stretch>
                            <a:fillRect/>
                          </a:stretch>
                        </pic:blipFill>
                        <pic:spPr>
                          <a:xfrm>
                            <a:off x="142239" y="193040"/>
                            <a:ext cx="111760" cy="111760"/>
                          </a:xfrm>
                          <a:prstGeom prst="rect">
                            <a:avLst/>
                          </a:prstGeom>
                        </pic:spPr>
                      </pic:pic>
                      <pic:pic xmlns:pic="http://schemas.openxmlformats.org/drawingml/2006/picture">
                        <pic:nvPicPr>
                          <pic:cNvPr id="152" name="Image 152"/>
                          <pic:cNvPicPr/>
                        </pic:nvPicPr>
                        <pic:blipFill>
                          <a:blip r:embed="rId26" cstate="print"/>
                          <a:stretch>
                            <a:fillRect/>
                          </a:stretch>
                        </pic:blipFill>
                        <pic:spPr>
                          <a:xfrm>
                            <a:off x="142239" y="477520"/>
                            <a:ext cx="111760" cy="111760"/>
                          </a:xfrm>
                          <a:prstGeom prst="rect">
                            <a:avLst/>
                          </a:prstGeom>
                        </pic:spPr>
                      </pic:pic>
                      <wps:wsp>
                        <wps:cNvPr id="153" name="Textbox 153"/>
                        <wps:cNvSpPr txBox="1"/>
                        <wps:spPr>
                          <a:xfrm>
                            <a:off x="20319" y="10160"/>
                            <a:ext cx="6380480" cy="812800"/>
                          </a:xfrm>
                          <a:prstGeom prst="rect">
                            <a:avLst/>
                          </a:prstGeom>
                        </wps:spPr>
                        <wps:txbx>
                          <w:txbxContent>
                            <w:p w14:paraId="6267C043"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45CC696D" id="Group 148" o:spid="_x0000_s1112" style="position:absolute;margin-left:53.2pt;margin-top:14.15pt;width:505.6pt;height:67.2pt;z-index:-251658216;mso-wrap-distance-left:0;mso-wrap-distance-right:0;mso-position-horizontal-relative:page"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">
                <v:shape id="Image 149" o:spid="_x0000_s1113"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">
                  <v:imagedata r:id="rId27" o:title=""/>
                </v:shape>
                <v:shape id="Graphic 150" o:spid="_x0000_s1114"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" path="m6380480,812800l,812800,,,6380480,r,812800xe" fillcolor="#f1eeea" stroked="f">
                  <v:path arrowok="t"/>
                </v:shape>
                <v:shape id="Image 151" o:spid="_x0000_s1115"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">
                  <v:imagedata r:id="rId44" o:title=""/>
                </v:shape>
                <v:shape id="Image 152" o:spid="_x0000_s1116"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">
                  <v:imagedata r:id="rId29" o:title=""/>
                </v:shape>
                <v:shape id="Textbox 153" o:spid="_x0000_s1117" type="#_x0000_t202" style="position:absolute;left:203;top:101;width:6380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267C043"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50DC56E9" w14:textId="77777777" w:rsidR="009B0AC6" w:rsidRPr="00BD2740" w:rsidRDefault="009B0AC6">
      <w:pPr>
        <w:pStyle w:val="BodyText"/>
        <w:spacing w:before="70"/>
        <w:rPr>
          <w:rFonts w:ascii="Times New Roman" w:hAnsi="Times New Roman" w:cs="Times New Roman"/>
        </w:rPr>
      </w:pPr>
    </w:p>
    <w:p w14:paraId="2FFEFB97"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specify</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bacterial</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spacing w:val="-2"/>
        </w:rPr>
        <w:t>cause:</w:t>
      </w:r>
    </w:p>
    <w:p w14:paraId="6406AC9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5" behindDoc="1" locked="0" layoutInCell="1" allowOverlap="1" wp14:anchorId="569B6B08" wp14:editId="2365FF87">
                <wp:simplePos x="0" y="0"/>
                <wp:positionH relativeFrom="page">
                  <wp:posOffset>675640</wp:posOffset>
                </wp:positionH>
                <wp:positionV relativeFrom="paragraph">
                  <wp:posOffset>179736</wp:posOffset>
                </wp:positionV>
                <wp:extent cx="6421120" cy="58928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55" name="Image 155"/>
                          <pic:cNvPicPr/>
                        </pic:nvPicPr>
                        <pic:blipFill>
                          <a:blip r:embed="rId20" cstate="print"/>
                          <a:stretch>
                            <a:fillRect/>
                          </a:stretch>
                        </pic:blipFill>
                        <pic:spPr>
                          <a:xfrm>
                            <a:off x="0" y="0"/>
                            <a:ext cx="6421120" cy="589280"/>
                          </a:xfrm>
                          <a:prstGeom prst="rect">
                            <a:avLst/>
                          </a:prstGeom>
                        </pic:spPr>
                      </pic:pic>
                      <wps:wsp>
                        <wps:cNvPr id="156" name="Graphic 156"/>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57" name="Graphic 157"/>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F67BFB0">
              <v:group id="Group 154" style="position:absolute;margin-left:53.2pt;margin-top:14.15pt;width:505.6pt;height:46.4pt;z-index:-251631616;mso-wrap-distance-left:0;mso-wrap-distance-right:0;mso-position-horizontal-relative:page" coordsize="64211,5892" o:spid="_x0000_s1026" w14:anchorId="5E9075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">
                <v:shape id="Image 155"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">
                  <v:imagedata o:title="" r:id="rId21"/>
                </v:shape>
                <v:shape id="Graphic 156"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">
                  <v:path arrowok="t"/>
                </v:shape>
                <v:shape id="Graphic 157"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">
                  <v:path arrowok="t"/>
                </v:shape>
                <v:shape id="Graphic 158"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">
                  <v:path arrowok="t"/>
                </v:shape>
                <w10:wrap type="topAndBottom" anchorx="page"/>
              </v:group>
            </w:pict>
          </mc:Fallback>
        </mc:AlternateContent>
      </w:r>
    </w:p>
    <w:p w14:paraId="2CE0555E" w14:textId="77777777" w:rsidR="009B0AC6" w:rsidRPr="00BD2740" w:rsidRDefault="009B0AC6">
      <w:pPr>
        <w:pStyle w:val="BodyText"/>
        <w:rPr>
          <w:rFonts w:ascii="Times New Roman" w:hAnsi="Times New Roman" w:cs="Times New Roman"/>
        </w:rPr>
      </w:pPr>
    </w:p>
    <w:p w14:paraId="3537D3FC" w14:textId="77777777" w:rsidR="009B0AC6" w:rsidRPr="00BD2740" w:rsidRDefault="009B0AC6">
      <w:pPr>
        <w:pStyle w:val="BodyText"/>
        <w:spacing w:before="135"/>
        <w:rPr>
          <w:rFonts w:ascii="Times New Roman" w:hAnsi="Times New Roman" w:cs="Times New Roman"/>
        </w:rPr>
      </w:pPr>
    </w:p>
    <w:p w14:paraId="39CC4669"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stage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period</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cases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typically</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occur?</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2"/>
        </w:rPr>
        <w:t xml:space="preserve"> apply)</w:t>
      </w:r>
    </w:p>
    <w:p w14:paraId="6CB5F824"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6" behindDoc="1" locked="0" layoutInCell="1" allowOverlap="1" wp14:anchorId="1B08ADEB" wp14:editId="3704DBFA">
                <wp:simplePos x="0" y="0"/>
                <wp:positionH relativeFrom="page">
                  <wp:posOffset>675640</wp:posOffset>
                </wp:positionH>
                <wp:positionV relativeFrom="paragraph">
                  <wp:posOffset>179767</wp:posOffset>
                </wp:positionV>
                <wp:extent cx="6421120" cy="92456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924560"/>
                          <a:chOff x="0" y="0"/>
                          <a:chExt cx="6421120" cy="924560"/>
                        </a:xfrm>
                      </wpg:grpSpPr>
                      <pic:pic xmlns:pic="http://schemas.openxmlformats.org/drawingml/2006/picture">
                        <pic:nvPicPr>
                          <pic:cNvPr id="160" name="Image 160"/>
                          <pic:cNvPicPr/>
                        </pic:nvPicPr>
                        <pic:blipFill>
                          <a:blip r:embed="rId45" cstate="print"/>
                          <a:stretch>
                            <a:fillRect/>
                          </a:stretch>
                        </pic:blipFill>
                        <pic:spPr>
                          <a:xfrm>
                            <a:off x="0" y="0"/>
                            <a:ext cx="6421120" cy="924560"/>
                          </a:xfrm>
                          <a:prstGeom prst="rect">
                            <a:avLst/>
                          </a:prstGeom>
                        </pic:spPr>
                      </pic:pic>
                      <wps:wsp>
                        <wps:cNvPr id="161" name="Graphic 161"/>
                        <wps:cNvSpPr/>
                        <wps:spPr>
                          <a:xfrm>
                            <a:off x="20319" y="10163"/>
                            <a:ext cx="6380480" cy="914400"/>
                          </a:xfrm>
                          <a:custGeom>
                            <a:avLst/>
                            <a:gdLst/>
                            <a:ahLst/>
                            <a:cxnLst/>
                            <a:rect l="l" t="t" r="r" b="b"/>
                            <a:pathLst>
                              <a:path w="6380480" h="914400">
                                <a:moveTo>
                                  <a:pt x="0" y="0"/>
                                </a:moveTo>
                                <a:lnTo>
                                  <a:pt x="6380479" y="0"/>
                                </a:lnTo>
                                <a:lnTo>
                                  <a:pt x="6380479" y="914399"/>
                                </a:lnTo>
                                <a:lnTo>
                                  <a:pt x="0" y="914399"/>
                                </a:lnTo>
                                <a:lnTo>
                                  <a:pt x="0" y="0"/>
                                </a:lnTo>
                                <a:close/>
                              </a:path>
                            </a:pathLst>
                          </a:custGeom>
                          <a:solidFill>
                            <a:srgbClr val="F1EEEA"/>
                          </a:solidFill>
                        </wps:spPr>
                        <wps:bodyPr wrap="square" lIns="0" tIns="0" rIns="0" bIns="0" rtlCol="0">
                          <a:prstTxWarp prst="textNoShape">
                            <a:avLst/>
                          </a:prstTxWarp>
                          <a:noAutofit/>
                        </wps:bodyPr>
                      </wps:wsp>
                      <wps:wsp>
                        <wps:cNvPr id="162" name="Graphic 162"/>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63" name="Graphic 163"/>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64" name="Graphic 164"/>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65" name="Graphic 165"/>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66" name="Graphic 166"/>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68" name="Graphic 168"/>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69" name="Graphic 169"/>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70" name="Graphic 170"/>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71" name="Graphic 171"/>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73" name="Graphic 173"/>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74" name="Graphic 174"/>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75" name="Graphic 175"/>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76" name="Graphic 176"/>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77" name="Textbox 177"/>
                        <wps:cNvSpPr txBox="1"/>
                        <wps:spPr>
                          <a:xfrm>
                            <a:off x="20319" y="10163"/>
                            <a:ext cx="6380480" cy="914400"/>
                          </a:xfrm>
                          <a:prstGeom prst="rect">
                            <a:avLst/>
                          </a:prstGeom>
                        </wps:spPr>
                        <wps:txbx>
                          <w:txbxContent>
                            <w:p w14:paraId="76639402" w14:textId="77777777" w:rsidR="009B0AC6" w:rsidRDefault="009B0AC6">
                              <w:pPr>
                                <w:spacing w:before="213"/>
                                <w:ind w:left="528"/>
                                <w:rPr>
                                  <w:sz w:val="25"/>
                                </w:rPr>
                              </w:pPr>
                              <w:r>
                                <w:rPr>
                                  <w:color w:val="333333"/>
                                  <w:sz w:val="25"/>
                                </w:rPr>
                                <w:t>No</w:t>
                              </w:r>
                              <w:r>
                                <w:rPr>
                                  <w:color w:val="333333"/>
                                  <w:spacing w:val="15"/>
                                  <w:sz w:val="25"/>
                                </w:rPr>
                                <w:t xml:space="preserve"> </w:t>
                              </w:r>
                              <w:r>
                                <w:rPr>
                                  <w:color w:val="333333"/>
                                  <w:sz w:val="25"/>
                                </w:rPr>
                                <w:t>specific</w:t>
                              </w:r>
                              <w:r>
                                <w:rPr>
                                  <w:color w:val="333333"/>
                                  <w:spacing w:val="13"/>
                                  <w:sz w:val="25"/>
                                </w:rPr>
                                <w:t xml:space="preserve"> </w:t>
                              </w:r>
                              <w:r>
                                <w:rPr>
                                  <w:color w:val="333333"/>
                                  <w:spacing w:val="-4"/>
                                  <w:sz w:val="25"/>
                                </w:rPr>
                                <w:t>time</w:t>
                              </w:r>
                            </w:p>
                            <w:p w14:paraId="6531FA13" w14:textId="77777777" w:rsidR="009B0AC6" w:rsidRDefault="009B0AC6">
                              <w:pPr>
                                <w:spacing w:before="8" w:line="440" w:lineRule="atLeast"/>
                                <w:ind w:left="528" w:right="6260"/>
                                <w:rPr>
                                  <w:sz w:val="25"/>
                                </w:rPr>
                              </w:pPr>
                              <w:r>
                                <w:rPr>
                                  <w:color w:val="333333"/>
                                  <w:sz w:val="25"/>
                                </w:rPr>
                                <w:t>Early in lambing period Middle of lambing period</w:t>
                              </w:r>
                            </w:p>
                          </w:txbxContent>
                        </wps:txbx>
                        <wps:bodyPr wrap="square" lIns="0" tIns="0" rIns="0" bIns="0" rtlCol="0">
                          <a:noAutofit/>
                        </wps:bodyPr>
                      </wps:wsp>
                    </wpg:wgp>
                  </a:graphicData>
                </a:graphic>
              </wp:anchor>
            </w:drawing>
          </mc:Choice>
          <mc:Fallback>
            <w:pict>
              <v:group w14:anchorId="1B08ADEB" id="Group 159" o:spid="_x0000_s1118" style="position:absolute;margin-left:53.2pt;margin-top:14.15pt;width:505.6pt;height:72.8pt;z-index:-251658214;mso-wrap-distance-left:0;mso-wrap-distance-right:0;mso-position-horizontal-relative:page" coordsize="64211,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&#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">
                <v:shape id="Image 160" o:spid="_x0000_s1119" type="#_x0000_t75" style="position:absolute;width:64211;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">
                  <v:imagedata r:id="rId46" o:title=""/>
                </v:shape>
                <v:shape id="Graphic 161" o:spid="_x0000_s1120" style="position:absolute;left:203;top:101;width:63804;height:9144;visibility:visible;mso-wrap-style:square;v-text-anchor:top" coordsize="638048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" path="m,l6380479,r,914399l,914399,,xe" fillcolor="#f1eeea" stroked="f">
                  <v:path arrowok="t"/>
                </v:shape>
                <v:shape id="Graphic 162" o:spid="_x0000_s1121"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" path="m,111760l,,111760,e" filled="f" strokecolor="#696763" strokeweight="0">
                  <v:path arrowok="t"/>
                </v:shape>
                <v:shape id="Graphic 163" o:spid="_x0000_s1122"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" path="m,121920r121920,l121920,e" filled="f" strokecolor="white" strokeweight="0">
                  <v:path arrowok="t"/>
                </v:shape>
                <v:shape id="Graphic 164" o:spid="_x0000_s1123"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" path="m,91440l,,91440,e" filled="f" strokeweight="0">
                  <v:path arrowok="t"/>
                </v:shape>
                <v:shape id="Graphic 165" o:spid="_x0000_s1124"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" path="m,101600r101600,l101600,e" filled="f" strokecolor="#e8e6e2" strokeweight="0">
                  <v:path arrowok="t"/>
                </v:shape>
                <v:shape id="Graphic 166" o:spid="_x0000_s1125"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" path="m91440,91440l,91440,,,91440,r,91440xe" stroked="f">
                  <v:path arrowok="t"/>
                </v:shape>
                <v:shape id="Graphic 167" o:spid="_x0000_s1126"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" path="m,111760l,,111760,e" filled="f" strokecolor="#696763" strokeweight="0">
                  <v:path arrowok="t"/>
                </v:shape>
                <v:shape id="Graphic 168" o:spid="_x0000_s1127"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" path="m,121920r121920,l121920,e" filled="f" strokecolor="white" strokeweight="0">
                  <v:path arrowok="t"/>
                </v:shape>
                <v:shape id="Graphic 169" o:spid="_x0000_s1128"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" path="m,91440l,,91440,e" filled="f" strokeweight="0">
                  <v:path arrowok="t"/>
                </v:shape>
                <v:shape id="Graphic 170" o:spid="_x0000_s1129"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" path="m,101600r101600,l101600,e" filled="f" strokecolor="#e8e6e2" strokeweight="0">
                  <v:path arrowok="t"/>
                </v:shape>
                <v:shape id="Graphic 171" o:spid="_x0000_s1130"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" path="m91440,91440l,91440,,,91440,r,91440xe" stroked="f">
                  <v:path arrowok="t"/>
                </v:shape>
                <v:shape id="Graphic 172" o:spid="_x0000_s1131"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" path="m,111760l,,111760,e" filled="f" strokecolor="#696763" strokeweight="0">
                  <v:path arrowok="t"/>
                </v:shape>
                <v:shape id="Graphic 173" o:spid="_x0000_s1132"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" path="m,121920r121920,l121920,e" filled="f" strokecolor="white" strokeweight="0">
                  <v:path arrowok="t"/>
                </v:shape>
                <v:shape id="Graphic 174" o:spid="_x0000_s1133"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" path="m,91440l,,91440,e" filled="f" strokeweight="0">
                  <v:path arrowok="t"/>
                </v:shape>
                <v:shape id="Graphic 175" o:spid="_x0000_s1134"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" path="m,101600r101600,l101600,e" filled="f" strokecolor="#e8e6e2" strokeweight="0">
                  <v:path arrowok="t"/>
                </v:shape>
                <v:shape id="Graphic 176" o:spid="_x0000_s1135"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" path="m91440,91440l,91440,,,91440,r,91440xe" stroked="f">
                  <v:path arrowok="t"/>
                </v:shape>
                <v:shape id="Textbox 177" o:spid="_x0000_s1136" type="#_x0000_t202" style="position:absolute;left:203;top:101;width:6380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6639402" w14:textId="77777777" w:rsidR="009B0AC6" w:rsidRDefault="009B0AC6">
                        <w:pPr>
                          <w:spacing w:before="213"/>
                          <w:ind w:left="528"/>
                          <w:rPr>
                            <w:sz w:val="25"/>
                          </w:rPr>
                        </w:pPr>
                        <w:r>
                          <w:rPr>
                            <w:color w:val="333333"/>
                            <w:sz w:val="25"/>
                          </w:rPr>
                          <w:t>No</w:t>
                        </w:r>
                        <w:r>
                          <w:rPr>
                            <w:color w:val="333333"/>
                            <w:spacing w:val="15"/>
                            <w:sz w:val="25"/>
                          </w:rPr>
                          <w:t xml:space="preserve"> </w:t>
                        </w:r>
                        <w:r>
                          <w:rPr>
                            <w:color w:val="333333"/>
                            <w:sz w:val="25"/>
                          </w:rPr>
                          <w:t>specific</w:t>
                        </w:r>
                        <w:r>
                          <w:rPr>
                            <w:color w:val="333333"/>
                            <w:spacing w:val="13"/>
                            <w:sz w:val="25"/>
                          </w:rPr>
                          <w:t xml:space="preserve"> </w:t>
                        </w:r>
                        <w:r>
                          <w:rPr>
                            <w:color w:val="333333"/>
                            <w:spacing w:val="-4"/>
                            <w:sz w:val="25"/>
                          </w:rPr>
                          <w:t>time</w:t>
                        </w:r>
                      </w:p>
                      <w:p w14:paraId="6531FA13" w14:textId="77777777" w:rsidR="009B0AC6" w:rsidRDefault="009B0AC6">
                        <w:pPr>
                          <w:spacing w:before="8" w:line="440" w:lineRule="atLeast"/>
                          <w:ind w:left="528" w:right="6260"/>
                          <w:rPr>
                            <w:sz w:val="25"/>
                          </w:rPr>
                        </w:pPr>
                        <w:r>
                          <w:rPr>
                            <w:color w:val="333333"/>
                            <w:sz w:val="25"/>
                          </w:rPr>
                          <w:t>Early in lambing period Middle of lambing period</w:t>
                        </w:r>
                      </w:p>
                    </w:txbxContent>
                  </v:textbox>
                </v:shape>
                <w10:wrap type="topAndBottom" anchorx="page"/>
              </v:group>
            </w:pict>
          </mc:Fallback>
        </mc:AlternateContent>
      </w:r>
    </w:p>
    <w:p w14:paraId="1BFD80A8" w14:textId="77777777" w:rsidR="009B0AC6" w:rsidRPr="00BD2740" w:rsidRDefault="009B0AC6">
      <w:pPr>
        <w:rPr>
          <w:rFonts w:cs="Times New Roman"/>
          <w:sz w:val="20"/>
        </w:rPr>
        <w:sectPr w:rsidR="009B0AC6" w:rsidRPr="00BD2740" w:rsidSect="009B0AC6">
          <w:pgSz w:w="12240" w:h="15840"/>
          <w:pgMar w:top="2080" w:right="960" w:bottom="1000" w:left="960" w:header="596" w:footer="819" w:gutter="0"/>
          <w:cols w:space="720"/>
        </w:sectPr>
      </w:pPr>
    </w:p>
    <w:p w14:paraId="673D5F02" w14:textId="77777777" w:rsidR="009B0AC6" w:rsidRPr="00BD2740" w:rsidRDefault="009B0AC6">
      <w:pPr>
        <w:pStyle w:val="BodyText"/>
        <w:ind w:left="104"/>
        <w:rPr>
          <w:rFonts w:ascii="Times New Roman" w:hAnsi="Times New Roman" w:cs="Times New Roman"/>
          <w:sz w:val="20"/>
        </w:rPr>
      </w:pPr>
      <w:r w:rsidRPr="00BD2740">
        <w:rPr>
          <w:rFonts w:ascii="Times New Roman" w:hAnsi="Times New Roman" w:cs="Times New Roman"/>
          <w:noProof/>
          <w:sz w:val="20"/>
        </w:rPr>
        <w:lastRenderedPageBreak/>
        <mc:AlternateContent>
          <mc:Choice Requires="wpg">
            <w:drawing>
              <wp:inline distT="0" distB="0" distL="0" distR="0" wp14:anchorId="5077C3DC" wp14:editId="1DA1B80C">
                <wp:extent cx="6421120" cy="436880"/>
                <wp:effectExtent l="0" t="0" r="0" b="127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436880"/>
                          <a:chOff x="0" y="0"/>
                          <a:chExt cx="6421120" cy="436880"/>
                        </a:xfrm>
                      </wpg:grpSpPr>
                      <pic:pic xmlns:pic="http://schemas.openxmlformats.org/drawingml/2006/picture">
                        <pic:nvPicPr>
                          <pic:cNvPr id="180" name="Image 180"/>
                          <pic:cNvPicPr/>
                        </pic:nvPicPr>
                        <pic:blipFill>
                          <a:blip r:embed="rId47" cstate="print"/>
                          <a:stretch>
                            <a:fillRect/>
                          </a:stretch>
                        </pic:blipFill>
                        <pic:spPr>
                          <a:xfrm>
                            <a:off x="0" y="1"/>
                            <a:ext cx="6421120" cy="436880"/>
                          </a:xfrm>
                          <a:prstGeom prst="rect">
                            <a:avLst/>
                          </a:prstGeom>
                        </pic:spPr>
                      </pic:pic>
                      <wps:wsp>
                        <wps:cNvPr id="181" name="Graphic 181"/>
                        <wps:cNvSpPr/>
                        <wps:spPr>
                          <a:xfrm>
                            <a:off x="20319" y="0"/>
                            <a:ext cx="6380480" cy="406400"/>
                          </a:xfrm>
                          <a:custGeom>
                            <a:avLst/>
                            <a:gdLst/>
                            <a:ahLst/>
                            <a:cxnLst/>
                            <a:rect l="l" t="t" r="r" b="b"/>
                            <a:pathLst>
                              <a:path w="6380480" h="406400">
                                <a:moveTo>
                                  <a:pt x="0" y="0"/>
                                </a:moveTo>
                                <a:lnTo>
                                  <a:pt x="6380479" y="0"/>
                                </a:lnTo>
                                <a:lnTo>
                                  <a:pt x="6380479" y="406400"/>
                                </a:lnTo>
                                <a:lnTo>
                                  <a:pt x="0" y="406400"/>
                                </a:lnTo>
                                <a:lnTo>
                                  <a:pt x="0" y="0"/>
                                </a:lnTo>
                                <a:close/>
                              </a:path>
                            </a:pathLst>
                          </a:custGeom>
                          <a:solidFill>
                            <a:srgbClr val="F1EEEA"/>
                          </a:solidFill>
                        </wps:spPr>
                        <wps:bodyPr wrap="square" lIns="0" tIns="0" rIns="0" bIns="0" rtlCol="0">
                          <a:prstTxWarp prst="textNoShape">
                            <a:avLst/>
                          </a:prstTxWarp>
                          <a:noAutofit/>
                        </wps:bodyPr>
                      </wps:wsp>
                      <wps:wsp>
                        <wps:cNvPr id="182" name="Graphic 182"/>
                        <wps:cNvSpPr/>
                        <wps:spPr>
                          <a:xfrm>
                            <a:off x="142239" y="5080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83" name="Graphic 183"/>
                        <wps:cNvSpPr/>
                        <wps:spPr>
                          <a:xfrm>
                            <a:off x="142239" y="5080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84" name="Graphic 184"/>
                        <wps:cNvSpPr/>
                        <wps:spPr>
                          <a:xfrm>
                            <a:off x="152400" y="6096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85" name="Graphic 185"/>
                        <wps:cNvSpPr/>
                        <wps:spPr>
                          <a:xfrm>
                            <a:off x="152400" y="6096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86" name="Graphic 186"/>
                        <wps:cNvSpPr/>
                        <wps:spPr>
                          <a:xfrm>
                            <a:off x="162560" y="7112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87" name="Textbox 187"/>
                        <wps:cNvSpPr txBox="1"/>
                        <wps:spPr>
                          <a:xfrm>
                            <a:off x="20319" y="0"/>
                            <a:ext cx="6380480" cy="406400"/>
                          </a:xfrm>
                          <a:prstGeom prst="rect">
                            <a:avLst/>
                          </a:prstGeom>
                        </wps:spPr>
                        <wps:txbx>
                          <w:txbxContent>
                            <w:p w14:paraId="265724D5" w14:textId="77777777" w:rsidR="009B0AC6" w:rsidRDefault="009B0AC6">
                              <w:pPr>
                                <w:spacing w:before="21"/>
                                <w:ind w:left="528"/>
                                <w:rPr>
                                  <w:sz w:val="25"/>
                                </w:rPr>
                              </w:pPr>
                              <w:r>
                                <w:rPr>
                                  <w:color w:val="333333"/>
                                  <w:sz w:val="25"/>
                                </w:rPr>
                                <w:t>Later</w:t>
                              </w:r>
                              <w:r>
                                <w:rPr>
                                  <w:color w:val="333333"/>
                                  <w:spacing w:val="3"/>
                                  <w:sz w:val="25"/>
                                </w:rPr>
                                <w:t xml:space="preserve"> </w:t>
                              </w:r>
                              <w:r>
                                <w:rPr>
                                  <w:color w:val="333333"/>
                                  <w:sz w:val="25"/>
                                </w:rPr>
                                <w:t>in</w:t>
                              </w:r>
                              <w:r>
                                <w:rPr>
                                  <w:color w:val="333333"/>
                                  <w:spacing w:val="11"/>
                                  <w:sz w:val="25"/>
                                </w:rPr>
                                <w:t xml:space="preserve"> </w:t>
                              </w:r>
                              <w:r>
                                <w:rPr>
                                  <w:color w:val="333333"/>
                                  <w:sz w:val="25"/>
                                </w:rPr>
                                <w:t>lambing</w:t>
                              </w:r>
                              <w:r>
                                <w:rPr>
                                  <w:color w:val="333333"/>
                                  <w:spacing w:val="12"/>
                                  <w:sz w:val="25"/>
                                </w:rPr>
                                <w:t xml:space="preserve"> </w:t>
                              </w:r>
                              <w:r>
                                <w:rPr>
                                  <w:color w:val="333333"/>
                                  <w:spacing w:val="-2"/>
                                  <w:sz w:val="25"/>
                                </w:rPr>
                                <w:t>period</w:t>
                              </w:r>
                            </w:p>
                          </w:txbxContent>
                        </wps:txbx>
                        <wps:bodyPr wrap="square" lIns="0" tIns="0" rIns="0" bIns="0" rtlCol="0">
                          <a:noAutofit/>
                        </wps:bodyPr>
                      </wps:wsp>
                    </wpg:wgp>
                  </a:graphicData>
                </a:graphic>
              </wp:inline>
            </w:drawing>
          </mc:Choice>
          <mc:Fallback>
            <w:pict>
              <v:group w14:anchorId="5077C3DC" id="Group 179" o:spid="_x0000_s1137" style="width:505.6pt;height:34.4pt;mso-position-horizontal-relative:char;mso-position-vertical-relative:line" coordsize="64211,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">
                <v:shape id="Image 180" o:spid="_x0000_s1138" type="#_x0000_t75" style="position:absolute;width:64211;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">
                  <v:imagedata r:id="rId48" o:title=""/>
                </v:shape>
                <v:shape id="Graphic 181" o:spid="_x0000_s1139" style="position:absolute;left:203;width:63804;height:4064;visibility:visible;mso-wrap-style:square;v-text-anchor:top" coordsize="638048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" path="m,l6380479,r,406400l,406400,,xe" fillcolor="#f1eeea" stroked="f">
                  <v:path arrowok="t"/>
                </v:shape>
                <v:shape id="Graphic 182" o:spid="_x0000_s1140" style="position:absolute;left:1422;top:5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" path="m,111760l,,111760,e" filled="f" strokecolor="#696763" strokeweight="0">
                  <v:path arrowok="t"/>
                </v:shape>
                <v:shape id="Graphic 183" o:spid="_x0000_s1141" style="position:absolute;left:1422;top:5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" path="m,121920r121920,l121920,e" filled="f" strokecolor="white" strokeweight="0">
                  <v:path arrowok="t"/>
                </v:shape>
                <v:shape id="Graphic 184" o:spid="_x0000_s1142" style="position:absolute;left:1524;top:6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" path="m,91440l,,91440,e" filled="f" strokeweight="0">
                  <v:path arrowok="t"/>
                </v:shape>
                <v:shape id="Graphic 185" o:spid="_x0000_s1143" style="position:absolute;left:1524;top:6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" path="m,101600r101600,l101600,e" filled="f" strokecolor="#e8e6e2" strokeweight="0">
                  <v:path arrowok="t"/>
                </v:shape>
                <v:shape id="Graphic 186" o:spid="_x0000_s1144" style="position:absolute;left:1625;top:7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" path="m91440,91440l,91440,,,91440,r,91440xe" stroked="f">
                  <v:path arrowok="t"/>
                </v:shape>
                <v:shape id="Textbox 187" o:spid="_x0000_s1145" type="#_x0000_t202" style="position:absolute;left:203;width:638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65724D5" w14:textId="77777777" w:rsidR="009B0AC6" w:rsidRDefault="009B0AC6">
                        <w:pPr>
                          <w:spacing w:before="21"/>
                          <w:ind w:left="528"/>
                          <w:rPr>
                            <w:sz w:val="25"/>
                          </w:rPr>
                        </w:pPr>
                        <w:r>
                          <w:rPr>
                            <w:color w:val="333333"/>
                            <w:sz w:val="25"/>
                          </w:rPr>
                          <w:t>Later</w:t>
                        </w:r>
                        <w:r>
                          <w:rPr>
                            <w:color w:val="333333"/>
                            <w:spacing w:val="3"/>
                            <w:sz w:val="25"/>
                          </w:rPr>
                          <w:t xml:space="preserve"> </w:t>
                        </w:r>
                        <w:r>
                          <w:rPr>
                            <w:color w:val="333333"/>
                            <w:sz w:val="25"/>
                          </w:rPr>
                          <w:t>in</w:t>
                        </w:r>
                        <w:r>
                          <w:rPr>
                            <w:color w:val="333333"/>
                            <w:spacing w:val="11"/>
                            <w:sz w:val="25"/>
                          </w:rPr>
                          <w:t xml:space="preserve"> </w:t>
                        </w:r>
                        <w:r>
                          <w:rPr>
                            <w:color w:val="333333"/>
                            <w:sz w:val="25"/>
                          </w:rPr>
                          <w:t>lambing</w:t>
                        </w:r>
                        <w:r>
                          <w:rPr>
                            <w:color w:val="333333"/>
                            <w:spacing w:val="12"/>
                            <w:sz w:val="25"/>
                          </w:rPr>
                          <w:t xml:space="preserve"> </w:t>
                        </w:r>
                        <w:r>
                          <w:rPr>
                            <w:color w:val="333333"/>
                            <w:spacing w:val="-2"/>
                            <w:sz w:val="25"/>
                          </w:rPr>
                          <w:t>period</w:t>
                        </w:r>
                      </w:p>
                    </w:txbxContent>
                  </v:textbox>
                </v:shape>
                <w10:anchorlock/>
              </v:group>
            </w:pict>
          </mc:Fallback>
        </mc:AlternateContent>
      </w:r>
    </w:p>
    <w:p w14:paraId="22C30722" w14:textId="77777777" w:rsidR="009B0AC6" w:rsidRPr="00BD2740" w:rsidRDefault="009B0AC6">
      <w:pPr>
        <w:pStyle w:val="BodyText"/>
        <w:spacing w:before="98"/>
        <w:rPr>
          <w:rFonts w:ascii="Times New Roman" w:hAnsi="Times New Roman" w:cs="Times New Roman"/>
        </w:rPr>
      </w:pPr>
    </w:p>
    <w:p w14:paraId="2EF56A16"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Where</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joint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ill</w:t>
      </w:r>
      <w:r w:rsidRPr="00BD2740">
        <w:rPr>
          <w:rFonts w:ascii="Times New Roman" w:hAnsi="Times New Roman" w:cs="Times New Roman"/>
          <w:color w:val="333333"/>
          <w:spacing w:val="20"/>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typically</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spacing w:val="-4"/>
        </w:rPr>
        <w:t>born?</w:t>
      </w:r>
    </w:p>
    <w:p w14:paraId="17F39374"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7" behindDoc="1" locked="0" layoutInCell="1" allowOverlap="1" wp14:anchorId="601E7821" wp14:editId="0BF366AE">
                <wp:simplePos x="0" y="0"/>
                <wp:positionH relativeFrom="page">
                  <wp:posOffset>675640</wp:posOffset>
                </wp:positionH>
                <wp:positionV relativeFrom="paragraph">
                  <wp:posOffset>179767</wp:posOffset>
                </wp:positionV>
                <wp:extent cx="6421120" cy="1137920"/>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189" name="Image 189"/>
                          <pic:cNvPicPr/>
                        </pic:nvPicPr>
                        <pic:blipFill>
                          <a:blip r:embed="rId32" cstate="print"/>
                          <a:stretch>
                            <a:fillRect/>
                          </a:stretch>
                        </pic:blipFill>
                        <pic:spPr>
                          <a:xfrm>
                            <a:off x="0" y="0"/>
                            <a:ext cx="6421120" cy="1137919"/>
                          </a:xfrm>
                          <a:prstGeom prst="rect">
                            <a:avLst/>
                          </a:prstGeom>
                        </pic:spPr>
                      </pic:pic>
                      <wps:wsp>
                        <wps:cNvPr id="190" name="Graphic 190"/>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30" cstate="print"/>
                          <a:stretch>
                            <a:fillRect/>
                          </a:stretch>
                        </pic:blipFill>
                        <pic:spPr>
                          <a:xfrm>
                            <a:off x="142239" y="193039"/>
                            <a:ext cx="111760" cy="111760"/>
                          </a:xfrm>
                          <a:prstGeom prst="rect">
                            <a:avLst/>
                          </a:prstGeom>
                        </pic:spPr>
                      </pic:pic>
                      <pic:pic xmlns:pic="http://schemas.openxmlformats.org/drawingml/2006/picture">
                        <pic:nvPicPr>
                          <pic:cNvPr id="192" name="Image 192"/>
                          <pic:cNvPicPr/>
                        </pic:nvPicPr>
                        <pic:blipFill>
                          <a:blip r:embed="rId49" cstate="print"/>
                          <a:stretch>
                            <a:fillRect/>
                          </a:stretch>
                        </pic:blipFill>
                        <pic:spPr>
                          <a:xfrm>
                            <a:off x="142239" y="477520"/>
                            <a:ext cx="111760" cy="111760"/>
                          </a:xfrm>
                          <a:prstGeom prst="rect">
                            <a:avLst/>
                          </a:prstGeom>
                        </pic:spPr>
                      </pic:pic>
                      <pic:pic xmlns:pic="http://schemas.openxmlformats.org/drawingml/2006/picture">
                        <pic:nvPicPr>
                          <pic:cNvPr id="193" name="Image 193"/>
                          <pic:cNvPicPr/>
                        </pic:nvPicPr>
                        <pic:blipFill>
                          <a:blip r:embed="rId26" cstate="print"/>
                          <a:stretch>
                            <a:fillRect/>
                          </a:stretch>
                        </pic:blipFill>
                        <pic:spPr>
                          <a:xfrm>
                            <a:off x="142239" y="762000"/>
                            <a:ext cx="111760" cy="111760"/>
                          </a:xfrm>
                          <a:prstGeom prst="rect">
                            <a:avLst/>
                          </a:prstGeom>
                        </pic:spPr>
                      </pic:pic>
                      <wps:wsp>
                        <wps:cNvPr id="194" name="Textbox 194"/>
                        <wps:cNvSpPr txBox="1"/>
                        <wps:spPr>
                          <a:xfrm>
                            <a:off x="20320" y="10160"/>
                            <a:ext cx="6380480" cy="1097280"/>
                          </a:xfrm>
                          <a:prstGeom prst="rect">
                            <a:avLst/>
                          </a:prstGeom>
                        </wps:spPr>
                        <wps:txbx>
                          <w:txbxContent>
                            <w:p w14:paraId="68BBEBDD" w14:textId="77777777" w:rsidR="009B0AC6" w:rsidRDefault="009B0AC6">
                              <w:pPr>
                                <w:spacing w:before="213" w:line="374" w:lineRule="auto"/>
                                <w:ind w:left="512" w:right="8093"/>
                                <w:rPr>
                                  <w:sz w:val="25"/>
                                </w:rPr>
                              </w:pPr>
                              <w:r>
                                <w:rPr>
                                  <w:color w:val="333333"/>
                                  <w:spacing w:val="-2"/>
                                  <w:sz w:val="25"/>
                                </w:rPr>
                                <w:t>Indoors Outdoors Mixed</w:t>
                              </w:r>
                            </w:p>
                          </w:txbxContent>
                        </wps:txbx>
                        <wps:bodyPr wrap="square" lIns="0" tIns="0" rIns="0" bIns="0" rtlCol="0">
                          <a:noAutofit/>
                        </wps:bodyPr>
                      </wps:wsp>
                    </wpg:wgp>
                  </a:graphicData>
                </a:graphic>
              </wp:anchor>
            </w:drawing>
          </mc:Choice>
          <mc:Fallback>
            <w:pict>
              <v:group w14:anchorId="601E7821" id="Group 188" o:spid="_x0000_s1146" style="position:absolute;margin-left:53.2pt;margin-top:14.15pt;width:505.6pt;height:89.6pt;z-index:-251658213;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C6zmAcAAIAuk5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Mss5gEAAKDLJO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">
                <v:shape id="Image 189" o:spid="_x0000_s1147"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">
                  <v:imagedata r:id="rId34" o:title=""/>
                </v:shape>
                <v:shape id="Graphic 190" o:spid="_x0000_s1148"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" path="m6380480,1097280l,1097280,,,6380480,r,1097280xe" fillcolor="#f1eeea" stroked="f">
                  <v:path arrowok="t"/>
                </v:shape>
                <v:shape id="Image 191" o:spid="_x0000_s114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">
                  <v:imagedata r:id="rId35" o:title=""/>
                </v:shape>
                <v:shape id="Image 192" o:spid="_x0000_s115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">
                  <v:imagedata r:id="rId50" o:title=""/>
                </v:shape>
                <v:shape id="Image 193" o:spid="_x0000_s1151"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">
                  <v:imagedata r:id="rId29" o:title=""/>
                </v:shape>
                <v:shape id="Textbox 194" o:spid="_x0000_s1152"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68BBEBDD" w14:textId="77777777" w:rsidR="009B0AC6" w:rsidRDefault="009B0AC6">
                        <w:pPr>
                          <w:spacing w:before="213" w:line="374" w:lineRule="auto"/>
                          <w:ind w:left="512" w:right="8093"/>
                          <w:rPr>
                            <w:sz w:val="25"/>
                          </w:rPr>
                        </w:pPr>
                        <w:r>
                          <w:rPr>
                            <w:color w:val="333333"/>
                            <w:spacing w:val="-2"/>
                            <w:sz w:val="25"/>
                          </w:rPr>
                          <w:t>Indoors Outdoors Mixed</w:t>
                        </w:r>
                      </w:p>
                    </w:txbxContent>
                  </v:textbox>
                </v:shape>
                <w10:wrap type="topAndBottom" anchorx="page"/>
              </v:group>
            </w:pict>
          </mc:Fallback>
        </mc:AlternateContent>
      </w:r>
    </w:p>
    <w:p w14:paraId="3D2611DA" w14:textId="77777777" w:rsidR="009B0AC6" w:rsidRPr="00BD2740" w:rsidRDefault="009B0AC6">
      <w:pPr>
        <w:pStyle w:val="BodyText"/>
        <w:rPr>
          <w:rFonts w:ascii="Times New Roman" w:hAnsi="Times New Roman" w:cs="Times New Roman"/>
        </w:rPr>
      </w:pPr>
    </w:p>
    <w:p w14:paraId="7887B3AE" w14:textId="77777777" w:rsidR="009B0AC6" w:rsidRPr="00BD2740" w:rsidRDefault="009B0AC6">
      <w:pPr>
        <w:pStyle w:val="BodyText"/>
        <w:spacing w:before="135"/>
        <w:rPr>
          <w:rFonts w:ascii="Times New Roman" w:hAnsi="Times New Roman" w:cs="Times New Roman"/>
        </w:rPr>
      </w:pPr>
    </w:p>
    <w:p w14:paraId="0905121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age</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typically</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develop</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joint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ill?</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20"/>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spacing w:val="-2"/>
        </w:rPr>
        <w:t>apply)</w:t>
      </w:r>
    </w:p>
    <w:p w14:paraId="2294148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8" behindDoc="1" locked="0" layoutInCell="1" allowOverlap="1" wp14:anchorId="13B6C8C7" wp14:editId="66412A2C">
                <wp:simplePos x="0" y="0"/>
                <wp:positionH relativeFrom="page">
                  <wp:posOffset>675640</wp:posOffset>
                </wp:positionH>
                <wp:positionV relativeFrom="paragraph">
                  <wp:posOffset>179767</wp:posOffset>
                </wp:positionV>
                <wp:extent cx="6421120" cy="170688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706880"/>
                          <a:chOff x="0" y="0"/>
                          <a:chExt cx="6421120" cy="1706880"/>
                        </a:xfrm>
                      </wpg:grpSpPr>
                      <pic:pic xmlns:pic="http://schemas.openxmlformats.org/drawingml/2006/picture">
                        <pic:nvPicPr>
                          <pic:cNvPr id="196" name="Image 196"/>
                          <pic:cNvPicPr/>
                        </pic:nvPicPr>
                        <pic:blipFill>
                          <a:blip r:embed="rId51" cstate="print"/>
                          <a:stretch>
                            <a:fillRect/>
                          </a:stretch>
                        </pic:blipFill>
                        <pic:spPr>
                          <a:xfrm>
                            <a:off x="0" y="0"/>
                            <a:ext cx="6421120" cy="1706879"/>
                          </a:xfrm>
                          <a:prstGeom prst="rect">
                            <a:avLst/>
                          </a:prstGeom>
                        </pic:spPr>
                      </pic:pic>
                      <wps:wsp>
                        <wps:cNvPr id="197" name="Graphic 197"/>
                        <wps:cNvSpPr/>
                        <wps:spPr>
                          <a:xfrm>
                            <a:off x="20320" y="10160"/>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wps:wsp>
                        <wps:cNvPr id="198" name="Graphic 198"/>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99" name="Graphic 199"/>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00" name="Graphic 200"/>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01" name="Graphic 201"/>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02" name="Graphic 202"/>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04" name="Graphic 204"/>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05" name="Graphic 205"/>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06" name="Graphic 206"/>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07" name="Graphic 207"/>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09" name="Graphic 209"/>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10" name="Graphic 210"/>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11" name="Graphic 211"/>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12" name="Graphic 212"/>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14" name="Graphic 214"/>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15" name="Graphic 215"/>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16" name="Graphic 216"/>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17" name="Graphic 217"/>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142239" y="13208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19" name="Graphic 219"/>
                        <wps:cNvSpPr/>
                        <wps:spPr>
                          <a:xfrm>
                            <a:off x="142239" y="13208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20" name="Graphic 220"/>
                        <wps:cNvSpPr/>
                        <wps:spPr>
                          <a:xfrm>
                            <a:off x="152400" y="13309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21" name="Graphic 221"/>
                        <wps:cNvSpPr/>
                        <wps:spPr>
                          <a:xfrm>
                            <a:off x="152400" y="13309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22" name="Graphic 222"/>
                        <wps:cNvSpPr/>
                        <wps:spPr>
                          <a:xfrm>
                            <a:off x="162560" y="13411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23" name="Textbox 223"/>
                        <wps:cNvSpPr txBox="1"/>
                        <wps:spPr>
                          <a:xfrm>
                            <a:off x="20320" y="10160"/>
                            <a:ext cx="6380480" cy="1666239"/>
                          </a:xfrm>
                          <a:prstGeom prst="rect">
                            <a:avLst/>
                          </a:prstGeom>
                        </wps:spPr>
                        <wps:txbx>
                          <w:txbxContent>
                            <w:p w14:paraId="1C31A632" w14:textId="77777777" w:rsidR="009B0AC6" w:rsidRDefault="009B0AC6">
                              <w:pPr>
                                <w:spacing w:before="213"/>
                                <w:ind w:left="528"/>
                                <w:rPr>
                                  <w:sz w:val="25"/>
                                </w:rPr>
                              </w:pPr>
                              <w:r>
                                <w:rPr>
                                  <w:color w:val="333333"/>
                                  <w:sz w:val="25"/>
                                </w:rPr>
                                <w:t>0-3</w:t>
                              </w:r>
                              <w:r>
                                <w:rPr>
                                  <w:color w:val="333333"/>
                                  <w:spacing w:val="3"/>
                                  <w:sz w:val="25"/>
                                </w:rPr>
                                <w:t xml:space="preserve"> </w:t>
                              </w:r>
                              <w:r>
                                <w:rPr>
                                  <w:color w:val="333333"/>
                                  <w:sz w:val="25"/>
                                </w:rPr>
                                <w:t>days</w:t>
                              </w:r>
                              <w:r>
                                <w:rPr>
                                  <w:color w:val="333333"/>
                                  <w:spacing w:val="1"/>
                                  <w:sz w:val="25"/>
                                </w:rPr>
                                <w:t xml:space="preserve"> </w:t>
                              </w:r>
                              <w:r>
                                <w:rPr>
                                  <w:color w:val="333333"/>
                                  <w:spacing w:val="-5"/>
                                  <w:sz w:val="25"/>
                                </w:rPr>
                                <w:t>old</w:t>
                              </w:r>
                            </w:p>
                            <w:p w14:paraId="37C17DB1" w14:textId="77777777" w:rsidR="009B0AC6" w:rsidRDefault="009B0AC6">
                              <w:pPr>
                                <w:spacing w:before="161"/>
                                <w:ind w:left="528"/>
                                <w:rPr>
                                  <w:sz w:val="25"/>
                                </w:rPr>
                              </w:pPr>
                              <w:r>
                                <w:rPr>
                                  <w:color w:val="333333"/>
                                  <w:sz w:val="25"/>
                                </w:rPr>
                                <w:t>4-7</w:t>
                              </w:r>
                              <w:r>
                                <w:rPr>
                                  <w:color w:val="333333"/>
                                  <w:spacing w:val="3"/>
                                  <w:sz w:val="25"/>
                                </w:rPr>
                                <w:t xml:space="preserve"> </w:t>
                              </w:r>
                              <w:r>
                                <w:rPr>
                                  <w:color w:val="333333"/>
                                  <w:sz w:val="25"/>
                                </w:rPr>
                                <w:t>days</w:t>
                              </w:r>
                              <w:r>
                                <w:rPr>
                                  <w:color w:val="333333"/>
                                  <w:spacing w:val="1"/>
                                  <w:sz w:val="25"/>
                                </w:rPr>
                                <w:t xml:space="preserve"> </w:t>
                              </w:r>
                              <w:r>
                                <w:rPr>
                                  <w:color w:val="333333"/>
                                  <w:spacing w:val="-5"/>
                                  <w:sz w:val="25"/>
                                </w:rPr>
                                <w:t>old</w:t>
                              </w:r>
                            </w:p>
                            <w:p w14:paraId="14FFCB9E" w14:textId="77777777" w:rsidR="009B0AC6" w:rsidRDefault="009B0AC6">
                              <w:pPr>
                                <w:spacing w:before="160"/>
                                <w:ind w:left="528"/>
                                <w:rPr>
                                  <w:sz w:val="25"/>
                                </w:rPr>
                              </w:pPr>
                              <w:r>
                                <w:rPr>
                                  <w:color w:val="333333"/>
                                  <w:sz w:val="25"/>
                                </w:rPr>
                                <w:t>8-14</w:t>
                              </w:r>
                              <w:r>
                                <w:rPr>
                                  <w:color w:val="333333"/>
                                  <w:spacing w:val="5"/>
                                  <w:sz w:val="25"/>
                                </w:rPr>
                                <w:t xml:space="preserve"> </w:t>
                              </w:r>
                              <w:r>
                                <w:rPr>
                                  <w:color w:val="333333"/>
                                  <w:sz w:val="25"/>
                                </w:rPr>
                                <w:t>days</w:t>
                              </w:r>
                              <w:r>
                                <w:rPr>
                                  <w:color w:val="333333"/>
                                  <w:spacing w:val="3"/>
                                  <w:sz w:val="25"/>
                                </w:rPr>
                                <w:t xml:space="preserve"> </w:t>
                              </w:r>
                              <w:r>
                                <w:rPr>
                                  <w:color w:val="333333"/>
                                  <w:spacing w:val="-5"/>
                                  <w:sz w:val="25"/>
                                </w:rPr>
                                <w:t>old</w:t>
                              </w:r>
                            </w:p>
                            <w:p w14:paraId="3433177C" w14:textId="77777777" w:rsidR="009B0AC6" w:rsidRDefault="009B0AC6">
                              <w:pPr>
                                <w:spacing w:before="161" w:line="374" w:lineRule="auto"/>
                                <w:ind w:left="528" w:right="7358"/>
                                <w:rPr>
                                  <w:sz w:val="25"/>
                                </w:rPr>
                              </w:pPr>
                              <w:r>
                                <w:rPr>
                                  <w:color w:val="333333"/>
                                  <w:sz w:val="25"/>
                                </w:rPr>
                                <w:t>15-28 days old Over</w:t>
                              </w:r>
                              <w:r>
                                <w:rPr>
                                  <w:color w:val="333333"/>
                                  <w:spacing w:val="-12"/>
                                  <w:sz w:val="25"/>
                                </w:rPr>
                                <w:t xml:space="preserve"> </w:t>
                              </w:r>
                              <w:r>
                                <w:rPr>
                                  <w:color w:val="333333"/>
                                  <w:sz w:val="25"/>
                                </w:rPr>
                                <w:t>1</w:t>
                              </w:r>
                              <w:r>
                                <w:rPr>
                                  <w:color w:val="333333"/>
                                  <w:spacing w:val="-5"/>
                                  <w:sz w:val="25"/>
                                </w:rPr>
                                <w:t xml:space="preserve"> </w:t>
                              </w:r>
                              <w:r>
                                <w:rPr>
                                  <w:color w:val="333333"/>
                                  <w:sz w:val="25"/>
                                </w:rPr>
                                <w:t>month</w:t>
                              </w:r>
                              <w:r>
                                <w:rPr>
                                  <w:color w:val="333333"/>
                                  <w:spacing w:val="-5"/>
                                  <w:sz w:val="25"/>
                                </w:rPr>
                                <w:t xml:space="preserve"> </w:t>
                              </w:r>
                              <w:r>
                                <w:rPr>
                                  <w:color w:val="333333"/>
                                  <w:sz w:val="25"/>
                                </w:rPr>
                                <w:t>old</w:t>
                              </w:r>
                            </w:p>
                          </w:txbxContent>
                        </wps:txbx>
                        <wps:bodyPr wrap="square" lIns="0" tIns="0" rIns="0" bIns="0" rtlCol="0">
                          <a:noAutofit/>
                        </wps:bodyPr>
                      </wps:wsp>
                    </wpg:wgp>
                  </a:graphicData>
                </a:graphic>
              </wp:anchor>
            </w:drawing>
          </mc:Choice>
          <mc:Fallback>
            <w:pict>
              <v:group w14:anchorId="13B6C8C7" id="Group 195" o:spid="_x0000_s1153" style="position:absolute;margin-left:53.2pt;margin-top:14.15pt;width:505.6pt;height:134.4pt;z-index:-251658212;mso-wrap-distance-left:0;mso-wrap-distance-right:0;mso-position-horizontal-relative:page;mso-position-vertical-relative:text" coordsize="64211,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">
                <v:shape id="Image 196" o:spid="_x0000_s1154"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">
                  <v:imagedata r:id="rId52" o:title=""/>
                </v:shape>
                <v:shape id="Graphic 197" o:spid="_x0000_s1155" style="position:absolute;left:203;top:101;width:63805;height:16662;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" path="m6380480,1666240l,1666240,,,6380480,r,1666240xe" fillcolor="#f1eeea" stroked="f">
                  <v:path arrowok="t"/>
                </v:shape>
                <v:shape id="Graphic 198" o:spid="_x0000_s1156"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" path="m,111760l,,111760,e" filled="f" strokecolor="#696763" strokeweight="0">
                  <v:path arrowok="t"/>
                </v:shape>
                <v:shape id="Graphic 199" o:spid="_x0000_s1157"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" path="m,121920r121920,l121920,e" filled="f" strokecolor="white" strokeweight="0">
                  <v:path arrowok="t"/>
                </v:shape>
                <v:shape id="Graphic 200" o:spid="_x0000_s1158"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" path="m,91440l,,91440,e" filled="f" strokeweight="0">
                  <v:path arrowok="t"/>
                </v:shape>
                <v:shape id="Graphic 201" o:spid="_x0000_s1159"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" path="m,101600r101600,l101600,e" filled="f" strokecolor="#e8e6e2" strokeweight="0">
                  <v:path arrowok="t"/>
                </v:shape>
                <v:shape id="Graphic 202" o:spid="_x0000_s1160"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" path="m91440,91440l,91440,,,91440,r,91440xe" stroked="f">
                  <v:path arrowok="t"/>
                </v:shape>
                <v:shape id="Graphic 203" o:spid="_x0000_s1161"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" path="m,111760l,,111760,e" filled="f" strokecolor="#696763" strokeweight="0">
                  <v:path arrowok="t"/>
                </v:shape>
                <v:shape id="Graphic 204" o:spid="_x0000_s1162"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" path="m,121920r121920,l121920,e" filled="f" strokecolor="white" strokeweight="0">
                  <v:path arrowok="t"/>
                </v:shape>
                <v:shape id="Graphic 205" o:spid="_x0000_s1163"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" path="m,91440l,,91440,e" filled="f" strokeweight="0">
                  <v:path arrowok="t"/>
                </v:shape>
                <v:shape id="Graphic 206" o:spid="_x0000_s1164"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" path="m,101600r101600,l101600,e" filled="f" strokecolor="#e8e6e2" strokeweight="0">
                  <v:path arrowok="t"/>
                </v:shape>
                <v:shape id="Graphic 207" o:spid="_x0000_s1165"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" path="m91440,91440l,91440,,,91440,r,91440xe" stroked="f">
                  <v:path arrowok="t"/>
                </v:shape>
                <v:shape id="Graphic 208" o:spid="_x0000_s1166"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" path="m,111760l,,111760,e" filled="f" strokecolor="#696763" strokeweight="0">
                  <v:path arrowok="t"/>
                </v:shape>
                <v:shape id="Graphic 209" o:spid="_x0000_s1167"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" path="m,121920r121920,l121920,e" filled="f" strokecolor="white" strokeweight="0">
                  <v:path arrowok="t"/>
                </v:shape>
                <v:shape id="Graphic 210" o:spid="_x0000_s1168"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" path="m,91440l,,91440,e" filled="f" strokeweight="0">
                  <v:path arrowok="t"/>
                </v:shape>
                <v:shape id="Graphic 211" o:spid="_x0000_s1169"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" path="m,101600r101600,l101600,e" filled="f" strokecolor="#e8e6e2" strokeweight="0">
                  <v:path arrowok="t"/>
                </v:shape>
                <v:shape id="Graphic 212" o:spid="_x0000_s1170"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" path="m91440,91440l,91440,,,91440,r,91440xe" stroked="f">
                  <v:path arrowok="t"/>
                </v:shape>
                <v:shape id="Graphic 213" o:spid="_x0000_s1171"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" path="m,111760l,,111760,e" filled="f" strokecolor="#696763" strokeweight="0">
                  <v:path arrowok="t"/>
                </v:shape>
                <v:shape id="Graphic 214" o:spid="_x0000_s1172"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" path="m,121920r121920,l121920,e" filled="f" strokecolor="white" strokeweight="0">
                  <v:path arrowok="t"/>
                </v:shape>
                <v:shape id="Graphic 215" o:spid="_x0000_s1173"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" path="m,91440l,,91440,e" filled="f" strokeweight="0">
                  <v:path arrowok="t"/>
                </v:shape>
                <v:shape id="Graphic 216" o:spid="_x0000_s1174"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" path="m,101600r101600,l101600,e" filled="f" strokecolor="#e8e6e2" strokeweight="0">
                  <v:path arrowok="t"/>
                </v:shape>
                <v:shape id="Graphic 217" o:spid="_x0000_s1175"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" path="m91440,91440l,91440,,,91440,r,91440xe" stroked="f">
                  <v:path arrowok="t"/>
                </v:shape>
                <v:shape id="Graphic 218" o:spid="_x0000_s1176" style="position:absolute;left:1422;top:132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" path="m,111760l,,111760,e" filled="f" strokecolor="#696763" strokeweight="0">
                  <v:path arrowok="t"/>
                </v:shape>
                <v:shape id="Graphic 219" o:spid="_x0000_s1177" style="position:absolute;left:1422;top:132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" path="m,121920r121920,l121920,e" filled="f" strokecolor="white" strokeweight="0">
                  <v:path arrowok="t"/>
                </v:shape>
                <v:shape id="Graphic 220" o:spid="_x0000_s1178" style="position:absolute;left:1524;top:133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" path="m,91440l,,91440,e" filled="f" strokeweight="0">
                  <v:path arrowok="t"/>
                </v:shape>
                <v:shape id="Graphic 221" o:spid="_x0000_s1179" style="position:absolute;left:1524;top:133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" path="m,101600r101600,l101600,e" filled="f" strokecolor="#e8e6e2" strokeweight="0">
                  <v:path arrowok="t"/>
                </v:shape>
                <v:shape id="Graphic 222" o:spid="_x0000_s1180" style="position:absolute;left:1625;top:134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" path="m91440,91440l,91440,,,91440,r,91440xe" stroked="f">
                  <v:path arrowok="t"/>
                </v:shape>
                <v:shape id="Textbox 223" o:spid="_x0000_s1181" type="#_x0000_t202" style="position:absolute;left:203;top:101;width:63805;height:1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C31A632" w14:textId="77777777" w:rsidR="009B0AC6" w:rsidRDefault="009B0AC6">
                        <w:pPr>
                          <w:spacing w:before="213"/>
                          <w:ind w:left="528"/>
                          <w:rPr>
                            <w:sz w:val="25"/>
                          </w:rPr>
                        </w:pPr>
                        <w:r>
                          <w:rPr>
                            <w:color w:val="333333"/>
                            <w:sz w:val="25"/>
                          </w:rPr>
                          <w:t>0-3</w:t>
                        </w:r>
                        <w:r>
                          <w:rPr>
                            <w:color w:val="333333"/>
                            <w:spacing w:val="3"/>
                            <w:sz w:val="25"/>
                          </w:rPr>
                          <w:t xml:space="preserve"> </w:t>
                        </w:r>
                        <w:r>
                          <w:rPr>
                            <w:color w:val="333333"/>
                            <w:sz w:val="25"/>
                          </w:rPr>
                          <w:t>days</w:t>
                        </w:r>
                        <w:r>
                          <w:rPr>
                            <w:color w:val="333333"/>
                            <w:spacing w:val="1"/>
                            <w:sz w:val="25"/>
                          </w:rPr>
                          <w:t xml:space="preserve"> </w:t>
                        </w:r>
                        <w:r>
                          <w:rPr>
                            <w:color w:val="333333"/>
                            <w:spacing w:val="-5"/>
                            <w:sz w:val="25"/>
                          </w:rPr>
                          <w:t>old</w:t>
                        </w:r>
                      </w:p>
                      <w:p w14:paraId="37C17DB1" w14:textId="77777777" w:rsidR="009B0AC6" w:rsidRDefault="009B0AC6">
                        <w:pPr>
                          <w:spacing w:before="161"/>
                          <w:ind w:left="528"/>
                          <w:rPr>
                            <w:sz w:val="25"/>
                          </w:rPr>
                        </w:pPr>
                        <w:r>
                          <w:rPr>
                            <w:color w:val="333333"/>
                            <w:sz w:val="25"/>
                          </w:rPr>
                          <w:t>4-7</w:t>
                        </w:r>
                        <w:r>
                          <w:rPr>
                            <w:color w:val="333333"/>
                            <w:spacing w:val="3"/>
                            <w:sz w:val="25"/>
                          </w:rPr>
                          <w:t xml:space="preserve"> </w:t>
                        </w:r>
                        <w:r>
                          <w:rPr>
                            <w:color w:val="333333"/>
                            <w:sz w:val="25"/>
                          </w:rPr>
                          <w:t>days</w:t>
                        </w:r>
                        <w:r>
                          <w:rPr>
                            <w:color w:val="333333"/>
                            <w:spacing w:val="1"/>
                            <w:sz w:val="25"/>
                          </w:rPr>
                          <w:t xml:space="preserve"> </w:t>
                        </w:r>
                        <w:r>
                          <w:rPr>
                            <w:color w:val="333333"/>
                            <w:spacing w:val="-5"/>
                            <w:sz w:val="25"/>
                          </w:rPr>
                          <w:t>old</w:t>
                        </w:r>
                      </w:p>
                      <w:p w14:paraId="14FFCB9E" w14:textId="77777777" w:rsidR="009B0AC6" w:rsidRDefault="009B0AC6">
                        <w:pPr>
                          <w:spacing w:before="160"/>
                          <w:ind w:left="528"/>
                          <w:rPr>
                            <w:sz w:val="25"/>
                          </w:rPr>
                        </w:pPr>
                        <w:r>
                          <w:rPr>
                            <w:color w:val="333333"/>
                            <w:sz w:val="25"/>
                          </w:rPr>
                          <w:t>8-14</w:t>
                        </w:r>
                        <w:r>
                          <w:rPr>
                            <w:color w:val="333333"/>
                            <w:spacing w:val="5"/>
                            <w:sz w:val="25"/>
                          </w:rPr>
                          <w:t xml:space="preserve"> </w:t>
                        </w:r>
                        <w:r>
                          <w:rPr>
                            <w:color w:val="333333"/>
                            <w:sz w:val="25"/>
                          </w:rPr>
                          <w:t>days</w:t>
                        </w:r>
                        <w:r>
                          <w:rPr>
                            <w:color w:val="333333"/>
                            <w:spacing w:val="3"/>
                            <w:sz w:val="25"/>
                          </w:rPr>
                          <w:t xml:space="preserve"> </w:t>
                        </w:r>
                        <w:r>
                          <w:rPr>
                            <w:color w:val="333333"/>
                            <w:spacing w:val="-5"/>
                            <w:sz w:val="25"/>
                          </w:rPr>
                          <w:t>old</w:t>
                        </w:r>
                      </w:p>
                      <w:p w14:paraId="3433177C" w14:textId="77777777" w:rsidR="009B0AC6" w:rsidRDefault="009B0AC6">
                        <w:pPr>
                          <w:spacing w:before="161" w:line="374" w:lineRule="auto"/>
                          <w:ind w:left="528" w:right="7358"/>
                          <w:rPr>
                            <w:sz w:val="25"/>
                          </w:rPr>
                        </w:pPr>
                        <w:r>
                          <w:rPr>
                            <w:color w:val="333333"/>
                            <w:sz w:val="25"/>
                          </w:rPr>
                          <w:t>15-28 days old Over</w:t>
                        </w:r>
                        <w:r>
                          <w:rPr>
                            <w:color w:val="333333"/>
                            <w:spacing w:val="-12"/>
                            <w:sz w:val="25"/>
                          </w:rPr>
                          <w:t xml:space="preserve"> </w:t>
                        </w:r>
                        <w:r>
                          <w:rPr>
                            <w:color w:val="333333"/>
                            <w:sz w:val="25"/>
                          </w:rPr>
                          <w:t>1</w:t>
                        </w:r>
                        <w:r>
                          <w:rPr>
                            <w:color w:val="333333"/>
                            <w:spacing w:val="-5"/>
                            <w:sz w:val="25"/>
                          </w:rPr>
                          <w:t xml:space="preserve"> </w:t>
                        </w:r>
                        <w:r>
                          <w:rPr>
                            <w:color w:val="333333"/>
                            <w:sz w:val="25"/>
                          </w:rPr>
                          <w:t>month</w:t>
                        </w:r>
                        <w:r>
                          <w:rPr>
                            <w:color w:val="333333"/>
                            <w:spacing w:val="-5"/>
                            <w:sz w:val="25"/>
                          </w:rPr>
                          <w:t xml:space="preserve"> </w:t>
                        </w:r>
                        <w:r>
                          <w:rPr>
                            <w:color w:val="333333"/>
                            <w:sz w:val="25"/>
                          </w:rPr>
                          <w:t>old</w:t>
                        </w:r>
                      </w:p>
                    </w:txbxContent>
                  </v:textbox>
                </v:shape>
                <w10:wrap type="topAndBottom" anchorx="page"/>
              </v:group>
            </w:pict>
          </mc:Fallback>
        </mc:AlternateContent>
      </w:r>
    </w:p>
    <w:p w14:paraId="4F30C92A" w14:textId="77777777" w:rsidR="009B0AC6" w:rsidRPr="00BD2740" w:rsidRDefault="009B0AC6">
      <w:pPr>
        <w:pStyle w:val="BodyText"/>
        <w:rPr>
          <w:rFonts w:ascii="Times New Roman" w:hAnsi="Times New Roman" w:cs="Times New Roman"/>
        </w:rPr>
      </w:pPr>
    </w:p>
    <w:p w14:paraId="1DA22348" w14:textId="77777777" w:rsidR="009B0AC6" w:rsidRPr="00BD2740" w:rsidRDefault="009B0AC6">
      <w:pPr>
        <w:pStyle w:val="BodyText"/>
        <w:spacing w:before="135"/>
        <w:rPr>
          <w:rFonts w:ascii="Times New Roman" w:hAnsi="Times New Roman" w:cs="Times New Roman"/>
        </w:rPr>
      </w:pPr>
    </w:p>
    <w:p w14:paraId="70303E8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type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most</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commonly</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affected?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apply)</w:t>
      </w:r>
    </w:p>
    <w:p w14:paraId="05DB6B75"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69" behindDoc="1" locked="0" layoutInCell="1" allowOverlap="1" wp14:anchorId="6CFBB672" wp14:editId="0F9312CD">
                <wp:simplePos x="0" y="0"/>
                <wp:positionH relativeFrom="page">
                  <wp:posOffset>675640</wp:posOffset>
                </wp:positionH>
                <wp:positionV relativeFrom="paragraph">
                  <wp:posOffset>179767</wp:posOffset>
                </wp:positionV>
                <wp:extent cx="6421120" cy="199136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991360"/>
                          <a:chOff x="0" y="0"/>
                          <a:chExt cx="6421120" cy="1991360"/>
                        </a:xfrm>
                      </wpg:grpSpPr>
                      <pic:pic xmlns:pic="http://schemas.openxmlformats.org/drawingml/2006/picture">
                        <pic:nvPicPr>
                          <pic:cNvPr id="225" name="Image 225"/>
                          <pic:cNvPicPr/>
                        </pic:nvPicPr>
                        <pic:blipFill>
                          <a:blip r:embed="rId53" cstate="print"/>
                          <a:stretch>
                            <a:fillRect/>
                          </a:stretch>
                        </pic:blipFill>
                        <pic:spPr>
                          <a:xfrm>
                            <a:off x="0" y="0"/>
                            <a:ext cx="6421120" cy="1991359"/>
                          </a:xfrm>
                          <a:prstGeom prst="rect">
                            <a:avLst/>
                          </a:prstGeom>
                        </pic:spPr>
                      </pic:pic>
                      <wps:wsp>
                        <wps:cNvPr id="226" name="Graphic 226"/>
                        <wps:cNvSpPr/>
                        <wps:spPr>
                          <a:xfrm>
                            <a:off x="20320" y="10160"/>
                            <a:ext cx="6380480" cy="1950720"/>
                          </a:xfrm>
                          <a:custGeom>
                            <a:avLst/>
                            <a:gdLst/>
                            <a:ahLst/>
                            <a:cxnLst/>
                            <a:rect l="l" t="t" r="r" b="b"/>
                            <a:pathLst>
                              <a:path w="6380480" h="1950720">
                                <a:moveTo>
                                  <a:pt x="6380480" y="1950720"/>
                                </a:moveTo>
                                <a:lnTo>
                                  <a:pt x="0" y="1950720"/>
                                </a:lnTo>
                                <a:lnTo>
                                  <a:pt x="0" y="0"/>
                                </a:lnTo>
                                <a:lnTo>
                                  <a:pt x="6380480" y="0"/>
                                </a:lnTo>
                                <a:lnTo>
                                  <a:pt x="6380480" y="1950720"/>
                                </a:lnTo>
                                <a:close/>
                              </a:path>
                            </a:pathLst>
                          </a:custGeom>
                          <a:solidFill>
                            <a:srgbClr val="F1EEEA"/>
                          </a:solidFill>
                        </wps:spPr>
                        <wps:bodyPr wrap="square" lIns="0" tIns="0" rIns="0" bIns="0" rtlCol="0">
                          <a:prstTxWarp prst="textNoShape">
                            <a:avLst/>
                          </a:prstTxWarp>
                          <a:noAutofit/>
                        </wps:bodyPr>
                      </wps:wsp>
                      <wps:wsp>
                        <wps:cNvPr id="227" name="Graphic 227"/>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28" name="Graphic 228"/>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29" name="Graphic 229"/>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30" name="Graphic 230"/>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31" name="Graphic 231"/>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33" name="Graphic 233"/>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34" name="Graphic 234"/>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35" name="Graphic 235"/>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36" name="Graphic 236"/>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38" name="Graphic 238"/>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39" name="Graphic 239"/>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40" name="Graphic 240"/>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41" name="Graphic 241"/>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43" name="Graphic 243"/>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44" name="Graphic 244"/>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45" name="Graphic 245"/>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46" name="Graphic 246"/>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142239" y="13208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48" name="Graphic 248"/>
                        <wps:cNvSpPr/>
                        <wps:spPr>
                          <a:xfrm>
                            <a:off x="142239" y="13208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49" name="Graphic 249"/>
                        <wps:cNvSpPr/>
                        <wps:spPr>
                          <a:xfrm>
                            <a:off x="152400" y="13309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50" name="Graphic 250"/>
                        <wps:cNvSpPr/>
                        <wps:spPr>
                          <a:xfrm>
                            <a:off x="152400" y="13309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51" name="Graphic 251"/>
                        <wps:cNvSpPr/>
                        <wps:spPr>
                          <a:xfrm>
                            <a:off x="162560" y="13411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142239" y="16052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253" name="Graphic 253"/>
                        <wps:cNvSpPr/>
                        <wps:spPr>
                          <a:xfrm>
                            <a:off x="142239" y="16052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254" name="Graphic 254"/>
                        <wps:cNvSpPr/>
                        <wps:spPr>
                          <a:xfrm>
                            <a:off x="152400" y="16154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255" name="Graphic 255"/>
                        <wps:cNvSpPr/>
                        <wps:spPr>
                          <a:xfrm>
                            <a:off x="152400" y="16154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256" name="Graphic 256"/>
                        <wps:cNvSpPr/>
                        <wps:spPr>
                          <a:xfrm>
                            <a:off x="162560" y="16256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257" name="Textbox 257"/>
                        <wps:cNvSpPr txBox="1"/>
                        <wps:spPr>
                          <a:xfrm>
                            <a:off x="20320" y="10160"/>
                            <a:ext cx="6380480" cy="1950720"/>
                          </a:xfrm>
                          <a:prstGeom prst="rect">
                            <a:avLst/>
                          </a:prstGeom>
                        </wps:spPr>
                        <wps:txbx>
                          <w:txbxContent>
                            <w:p w14:paraId="79D29FFE" w14:textId="77777777" w:rsidR="009B0AC6" w:rsidRDefault="009B0AC6">
                              <w:pPr>
                                <w:spacing w:before="213" w:line="374" w:lineRule="auto"/>
                                <w:ind w:left="528" w:right="7358"/>
                                <w:rPr>
                                  <w:sz w:val="25"/>
                                </w:rPr>
                              </w:pPr>
                              <w:r>
                                <w:rPr>
                                  <w:color w:val="333333"/>
                                  <w:sz w:val="25"/>
                                </w:rPr>
                                <w:t xml:space="preserve">No specific type </w:t>
                              </w:r>
                              <w:r>
                                <w:rPr>
                                  <w:color w:val="333333"/>
                                  <w:spacing w:val="-2"/>
                                  <w:sz w:val="25"/>
                                </w:rPr>
                                <w:t>Singles</w:t>
                              </w:r>
                            </w:p>
                            <w:p w14:paraId="2050C444" w14:textId="77777777" w:rsidR="009B0AC6" w:rsidRDefault="009B0AC6">
                              <w:pPr>
                                <w:spacing w:line="374" w:lineRule="auto"/>
                                <w:ind w:left="528" w:right="8093"/>
                                <w:rPr>
                                  <w:sz w:val="25"/>
                                </w:rPr>
                              </w:pPr>
                              <w:r>
                                <w:rPr>
                                  <w:color w:val="333333"/>
                                  <w:spacing w:val="-2"/>
                                  <w:sz w:val="25"/>
                                </w:rPr>
                                <w:t>Twins Triplets Orphans Other</w:t>
                              </w:r>
                            </w:p>
                          </w:txbxContent>
                        </wps:txbx>
                        <wps:bodyPr wrap="square" lIns="0" tIns="0" rIns="0" bIns="0" rtlCol="0">
                          <a:noAutofit/>
                        </wps:bodyPr>
                      </wps:wsp>
                    </wpg:wgp>
                  </a:graphicData>
                </a:graphic>
              </wp:anchor>
            </w:drawing>
          </mc:Choice>
          <mc:Fallback>
            <w:pict>
              <v:group w14:anchorId="6CFBB672" id="Group 224" o:spid="_x0000_s1182" style="position:absolute;margin-left:53.2pt;margin-top:14.15pt;width:505.6pt;height:156.8pt;z-index:-251658211;mso-wrap-distance-left:0;mso-wrap-distance-right:0;mso-position-horizontal-relative:page;mso-position-vertical-relative:text" coordsize="64211,1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">
                <v:shape id="Image 225" o:spid="_x0000_s1183" type="#_x0000_t75" style="position:absolute;width:64211;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">
                  <v:imagedata r:id="rId54" o:title=""/>
                </v:shape>
                <v:shape id="Graphic 226" o:spid="_x0000_s1184" style="position:absolute;left:203;top:101;width:63805;height:19507;visibility:visible;mso-wrap-style:square;v-text-anchor:top" coordsize="6380480,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" path="m6380480,1950720l,1950720,,,6380480,r,1950720xe" fillcolor="#f1eeea" stroked="f">
                  <v:path arrowok="t"/>
                </v:shape>
                <v:shape id="Graphic 227" o:spid="_x0000_s1185"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" path="m,111760l,,111760,e" filled="f" strokecolor="#696763" strokeweight="0">
                  <v:path arrowok="t"/>
                </v:shape>
                <v:shape id="Graphic 228" o:spid="_x0000_s1186"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" path="m,121920r121920,l121920,e" filled="f" strokecolor="white" strokeweight="0">
                  <v:path arrowok="t"/>
                </v:shape>
                <v:shape id="Graphic 229" o:spid="_x0000_s1187"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" path="m,91440l,,91440,e" filled="f" strokeweight="0">
                  <v:path arrowok="t"/>
                </v:shape>
                <v:shape id="Graphic 230" o:spid="_x0000_s1188"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" path="m,101600r101600,l101600,e" filled="f" strokecolor="#e8e6e2" strokeweight="0">
                  <v:path arrowok="t"/>
                </v:shape>
                <v:shape id="Graphic 231" o:spid="_x0000_s1189"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" path="m91440,91440l,91440,,,91440,r,91440xe" stroked="f">
                  <v:path arrowok="t"/>
                </v:shape>
                <v:shape id="Graphic 232" o:spid="_x0000_s1190"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" path="m,111760l,,111760,e" filled="f" strokecolor="#696763" strokeweight="0">
                  <v:path arrowok="t"/>
                </v:shape>
                <v:shape id="Graphic 233" o:spid="_x0000_s1191"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" path="m,121920r121920,l121920,e" filled="f" strokecolor="white" strokeweight="0">
                  <v:path arrowok="t"/>
                </v:shape>
                <v:shape id="Graphic 234" o:spid="_x0000_s1192"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" path="m,91440l,,91440,e" filled="f" strokeweight="0">
                  <v:path arrowok="t"/>
                </v:shape>
                <v:shape id="Graphic 235" o:spid="_x0000_s1193"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" path="m,101600r101600,l101600,e" filled="f" strokecolor="#e8e6e2" strokeweight="0">
                  <v:path arrowok="t"/>
                </v:shape>
                <v:shape id="Graphic 236" o:spid="_x0000_s1194"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" path="m91440,91440l,91440,,,91440,r,91440xe" stroked="f">
                  <v:path arrowok="t"/>
                </v:shape>
                <v:shape id="Graphic 237" o:spid="_x0000_s1195"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" path="m,111760l,,111760,e" filled="f" strokecolor="#696763" strokeweight="0">
                  <v:path arrowok="t"/>
                </v:shape>
                <v:shape id="Graphic 238" o:spid="_x0000_s1196"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" path="m,121920r121920,l121920,e" filled="f" strokecolor="white" strokeweight="0">
                  <v:path arrowok="t"/>
                </v:shape>
                <v:shape id="Graphic 239" o:spid="_x0000_s1197"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" path="m,91440l,,91440,e" filled="f" strokeweight="0">
                  <v:path arrowok="t"/>
                </v:shape>
                <v:shape id="Graphic 240" o:spid="_x0000_s1198"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" path="m,101600r101600,l101600,e" filled="f" strokecolor="#e8e6e2" strokeweight="0">
                  <v:path arrowok="t"/>
                </v:shape>
                <v:shape id="Graphic 241" o:spid="_x0000_s1199"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" path="m91440,91440l,91440,,,91440,r,91440xe" stroked="f">
                  <v:path arrowok="t"/>
                </v:shape>
                <v:shape id="Graphic 242" o:spid="_x0000_s1200"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" path="m,111760l,,111760,e" filled="f" strokecolor="#696763" strokeweight="0">
                  <v:path arrowok="t"/>
                </v:shape>
                <v:shape id="Graphic 243" o:spid="_x0000_s1201"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" path="m,121920r121920,l121920,e" filled="f" strokecolor="white" strokeweight="0">
                  <v:path arrowok="t"/>
                </v:shape>
                <v:shape id="Graphic 244" o:spid="_x0000_s1202"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" path="m,91440l,,91440,e" filled="f" strokeweight="0">
                  <v:path arrowok="t"/>
                </v:shape>
                <v:shape id="Graphic 245" o:spid="_x0000_s1203"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" path="m,101600r101600,l101600,e" filled="f" strokecolor="#e8e6e2" strokeweight="0">
                  <v:path arrowok="t"/>
                </v:shape>
                <v:shape id="Graphic 246" o:spid="_x0000_s1204"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" path="m91440,91440l,91440,,,91440,r,91440xe" stroked="f">
                  <v:path arrowok="t"/>
                </v:shape>
                <v:shape id="Graphic 247" o:spid="_x0000_s1205" style="position:absolute;left:1422;top:132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" path="m,111760l,,111760,e" filled="f" strokecolor="#696763" strokeweight="0">
                  <v:path arrowok="t"/>
                </v:shape>
                <v:shape id="Graphic 248" o:spid="_x0000_s1206" style="position:absolute;left:1422;top:132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" path="m,121920r121920,l121920,e" filled="f" strokecolor="white" strokeweight="0">
                  <v:path arrowok="t"/>
                </v:shape>
                <v:shape id="Graphic 249" o:spid="_x0000_s1207" style="position:absolute;left:1524;top:133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" path="m,91440l,,91440,e" filled="f" strokeweight="0">
                  <v:path arrowok="t"/>
                </v:shape>
                <v:shape id="Graphic 250" o:spid="_x0000_s1208" style="position:absolute;left:1524;top:133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" path="m,101600r101600,l101600,e" filled="f" strokecolor="#e8e6e2" strokeweight="0">
                  <v:path arrowok="t"/>
                </v:shape>
                <v:shape id="Graphic 251" o:spid="_x0000_s1209" style="position:absolute;left:1625;top:134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" path="m91440,91440l,91440,,,91440,r,91440xe" stroked="f">
                  <v:path arrowok="t"/>
                </v:shape>
                <v:shape id="Graphic 252" o:spid="_x0000_s1210" style="position:absolute;left:1422;top:16052;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" path="m,111760l,,111760,e" filled="f" strokecolor="#696763" strokeweight="0">
                  <v:path arrowok="t"/>
                </v:shape>
                <v:shape id="Graphic 253" o:spid="_x0000_s1211" style="position:absolute;left:1422;top:16052;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" path="m,121920r121920,l121920,e" filled="f" strokecolor="white" strokeweight="0">
                  <v:path arrowok="t"/>
                </v:shape>
                <v:shape id="Graphic 254" o:spid="_x0000_s1212" style="position:absolute;left:1524;top:16154;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" path="m,91440l,,91440,e" filled="f" strokeweight="0">
                  <v:path arrowok="t"/>
                </v:shape>
                <v:shape id="Graphic 255" o:spid="_x0000_s1213" style="position:absolute;left:1524;top:1615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" path="m,101600r101600,l101600,e" filled="f" strokecolor="#e8e6e2" strokeweight="0">
                  <v:path arrowok="t"/>
                </v:shape>
                <v:shape id="Graphic 256" o:spid="_x0000_s1214" style="position:absolute;left:1625;top:1625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" path="m91440,91440l,91440,,,91440,r,91440xe" stroked="f">
                  <v:path arrowok="t"/>
                </v:shape>
                <v:shape id="Textbox 257" o:spid="_x0000_s1215" type="#_x0000_t202" style="position:absolute;left:203;top:101;width:63805;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9D29FFE" w14:textId="77777777" w:rsidR="009B0AC6" w:rsidRDefault="009B0AC6">
                        <w:pPr>
                          <w:spacing w:before="213" w:line="374" w:lineRule="auto"/>
                          <w:ind w:left="528" w:right="7358"/>
                          <w:rPr>
                            <w:sz w:val="25"/>
                          </w:rPr>
                        </w:pPr>
                        <w:r>
                          <w:rPr>
                            <w:color w:val="333333"/>
                            <w:sz w:val="25"/>
                          </w:rPr>
                          <w:t xml:space="preserve">No specific type </w:t>
                        </w:r>
                        <w:r>
                          <w:rPr>
                            <w:color w:val="333333"/>
                            <w:spacing w:val="-2"/>
                            <w:sz w:val="25"/>
                          </w:rPr>
                          <w:t>Singles</w:t>
                        </w:r>
                      </w:p>
                      <w:p w14:paraId="2050C444" w14:textId="77777777" w:rsidR="009B0AC6" w:rsidRDefault="009B0AC6">
                        <w:pPr>
                          <w:spacing w:line="374" w:lineRule="auto"/>
                          <w:ind w:left="528" w:right="8093"/>
                          <w:rPr>
                            <w:sz w:val="25"/>
                          </w:rPr>
                        </w:pPr>
                        <w:r>
                          <w:rPr>
                            <w:color w:val="333333"/>
                            <w:spacing w:val="-2"/>
                            <w:sz w:val="25"/>
                          </w:rPr>
                          <w:t>Twins Triplets Orphans Other</w:t>
                        </w:r>
                      </w:p>
                    </w:txbxContent>
                  </v:textbox>
                </v:shape>
                <w10:wrap type="topAndBottom" anchorx="page"/>
              </v:group>
            </w:pict>
          </mc:Fallback>
        </mc:AlternateContent>
      </w:r>
    </w:p>
    <w:p w14:paraId="4DB613C9" w14:textId="77777777" w:rsidR="009B0AC6" w:rsidRPr="00BD2740" w:rsidRDefault="009B0AC6">
      <w:pPr>
        <w:pStyle w:val="BodyText"/>
        <w:spacing w:before="70"/>
        <w:rPr>
          <w:rFonts w:ascii="Times New Roman" w:hAnsi="Times New Roman" w:cs="Times New Roman"/>
        </w:rPr>
      </w:pPr>
    </w:p>
    <w:p w14:paraId="5D21ED4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79985571" w14:textId="77777777" w:rsidR="009B0AC6" w:rsidRPr="00BD2740" w:rsidRDefault="009B0AC6">
      <w:pPr>
        <w:pStyle w:val="BodyText"/>
        <w:rPr>
          <w:rFonts w:ascii="Times New Roman" w:hAnsi="Times New Roman" w:cs="Times New Roman"/>
          <w:sz w:val="20"/>
        </w:rPr>
      </w:pPr>
    </w:p>
    <w:p w14:paraId="6412C709" w14:textId="77777777" w:rsidR="009B0AC6" w:rsidRPr="00BD2740" w:rsidRDefault="009B0AC6">
      <w:pPr>
        <w:pStyle w:val="BodyText"/>
        <w:spacing w:before="39"/>
        <w:rPr>
          <w:rFonts w:ascii="Times New Roman" w:hAnsi="Times New Roman" w:cs="Times New Roman"/>
          <w:sz w:val="20"/>
        </w:rPr>
      </w:pPr>
      <w:r w:rsidRPr="00BD2740">
        <w:rPr>
          <w:rFonts w:ascii="Times New Roman" w:hAnsi="Times New Roman" w:cs="Times New Roman"/>
          <w:noProof/>
        </w:rPr>
        <w:drawing>
          <wp:anchor distT="0" distB="0" distL="0" distR="0" simplePos="0" relativeHeight="251658270" behindDoc="1" locked="0" layoutInCell="1" allowOverlap="1" wp14:anchorId="1844FECB" wp14:editId="29EF6DB1">
            <wp:simplePos x="0" y="0"/>
            <wp:positionH relativeFrom="page">
              <wp:posOffset>675640</wp:posOffset>
            </wp:positionH>
            <wp:positionV relativeFrom="paragraph">
              <wp:posOffset>186098</wp:posOffset>
            </wp:positionV>
            <wp:extent cx="6380988" cy="10096"/>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55" cstate="print"/>
                    <a:stretch>
                      <a:fillRect/>
                    </a:stretch>
                  </pic:blipFill>
                  <pic:spPr>
                    <a:xfrm>
                      <a:off x="0" y="0"/>
                      <a:ext cx="6380988" cy="10096"/>
                    </a:xfrm>
                    <a:prstGeom prst="rect">
                      <a:avLst/>
                    </a:prstGeom>
                  </pic:spPr>
                </pic:pic>
              </a:graphicData>
            </a:graphic>
          </wp:anchor>
        </w:drawing>
      </w:r>
    </w:p>
    <w:p w14:paraId="3F6A8F31" w14:textId="77777777" w:rsidR="009B0AC6" w:rsidRPr="00BD2740" w:rsidRDefault="009B0AC6">
      <w:pPr>
        <w:rPr>
          <w:rFonts w:cs="Times New Roman"/>
          <w:sz w:val="20"/>
        </w:rPr>
        <w:sectPr w:rsidR="009B0AC6" w:rsidRPr="00BD2740" w:rsidSect="009B0AC6">
          <w:headerReference w:type="default" r:id="rId56"/>
          <w:footerReference w:type="default" r:id="rId57"/>
          <w:pgSz w:w="12240" w:h="15840"/>
          <w:pgMar w:top="560" w:right="960" w:bottom="1000" w:left="960" w:header="0" w:footer="819" w:gutter="0"/>
          <w:cols w:space="720"/>
        </w:sectPr>
      </w:pPr>
    </w:p>
    <w:p w14:paraId="76D30073" w14:textId="38EA4F3B" w:rsidR="009B0AC6" w:rsidRPr="00BD2740" w:rsidRDefault="009B0AC6" w:rsidP="009B0AC6">
      <w:pPr>
        <w:pStyle w:val="BodyText"/>
        <w:ind w:left="104"/>
        <w:rPr>
          <w:rFonts w:ascii="Times New Roman" w:hAnsi="Times New Roman" w:cs="Times New Roman"/>
          <w:sz w:val="20"/>
        </w:rPr>
      </w:pPr>
      <w:r w:rsidRPr="00BD2740">
        <w:rPr>
          <w:rFonts w:ascii="Times New Roman" w:hAnsi="Times New Roman" w:cs="Times New Roman"/>
          <w:noProof/>
          <w:sz w:val="20"/>
        </w:rPr>
        <w:lastRenderedPageBreak/>
        <mc:AlternateContent>
          <mc:Choice Requires="wpg">
            <w:drawing>
              <wp:inline distT="0" distB="0" distL="0" distR="0" wp14:anchorId="614FDEC3" wp14:editId="5021D946">
                <wp:extent cx="6421120" cy="579120"/>
                <wp:effectExtent l="0" t="0" r="0" b="1904"/>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79120"/>
                          <a:chOff x="0" y="0"/>
                          <a:chExt cx="6421120" cy="579120"/>
                        </a:xfrm>
                      </wpg:grpSpPr>
                      <pic:pic xmlns:pic="http://schemas.openxmlformats.org/drawingml/2006/picture">
                        <pic:nvPicPr>
                          <pic:cNvPr id="261" name="Image 261"/>
                          <pic:cNvPicPr/>
                        </pic:nvPicPr>
                        <pic:blipFill>
                          <a:blip r:embed="rId58" cstate="print"/>
                          <a:stretch>
                            <a:fillRect/>
                          </a:stretch>
                        </pic:blipFill>
                        <pic:spPr>
                          <a:xfrm>
                            <a:off x="0" y="0"/>
                            <a:ext cx="6421120" cy="579120"/>
                          </a:xfrm>
                          <a:prstGeom prst="rect">
                            <a:avLst/>
                          </a:prstGeom>
                        </pic:spPr>
                      </pic:pic>
                      <wps:wsp>
                        <wps:cNvPr id="262" name="Graphic 262"/>
                        <wps:cNvSpPr/>
                        <wps:spPr>
                          <a:xfrm>
                            <a:off x="20320" y="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263" name="Graphic 263"/>
                        <wps:cNvSpPr/>
                        <wps:spPr>
                          <a:xfrm>
                            <a:off x="142239" y="12192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142240" y="12191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2CD9725">
              <v:group id="Group 260" style="width:505.6pt;height:45.6pt;mso-position-horizontal-relative:char;mso-position-vertical-relative:line" coordsize="64211,5791" o:spid="_x0000_s1026" w14:anchorId="5CE01F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">
                <v:shape id="Image 261" style="position:absolute;width:64211;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">
                  <v:imagedata o:title="" r:id="rId59"/>
                </v:shape>
                <v:shape id="Graphic 262" style="position:absolute;left:203;width:63805;height:5486;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">
                  <v:path arrowok="t"/>
                </v:shape>
                <v:shape id="Graphic 263" style="position:absolute;left:1422;top:1219;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">
                  <v:path arrowok="t"/>
                </v:shape>
                <v:shape id="Graphic 264" style="position:absolute;left:1422;top:1219;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">
                  <v:path arrowok="t"/>
                </v:shape>
                <w10:anchorlock/>
              </v:group>
            </w:pict>
          </mc:Fallback>
        </mc:AlternateContent>
      </w:r>
    </w:p>
    <w:p w14:paraId="17C53790" w14:textId="77777777" w:rsidR="009B0AC6" w:rsidRPr="00BD2740" w:rsidRDefault="009B0AC6">
      <w:pPr>
        <w:pStyle w:val="BodyText"/>
        <w:spacing w:before="107"/>
        <w:rPr>
          <w:rFonts w:ascii="Times New Roman" w:hAnsi="Times New Roman" w:cs="Times New Roman"/>
        </w:rPr>
      </w:pPr>
    </w:p>
    <w:p w14:paraId="03F1457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antibiotic</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treat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joint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ill</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spacing w:val="-2"/>
        </w:rPr>
        <w:t>cases?</w:t>
      </w:r>
    </w:p>
    <w:p w14:paraId="5A038C66"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1" behindDoc="1" locked="0" layoutInCell="1" allowOverlap="1" wp14:anchorId="3D9924A0" wp14:editId="371EF1EE">
                <wp:simplePos x="0" y="0"/>
                <wp:positionH relativeFrom="page">
                  <wp:posOffset>675640</wp:posOffset>
                </wp:positionH>
                <wp:positionV relativeFrom="paragraph">
                  <wp:posOffset>179767</wp:posOffset>
                </wp:positionV>
                <wp:extent cx="6421120" cy="58928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266" name="Image 266"/>
                          <pic:cNvPicPr/>
                        </pic:nvPicPr>
                        <pic:blipFill>
                          <a:blip r:embed="rId60" cstate="print"/>
                          <a:stretch>
                            <a:fillRect/>
                          </a:stretch>
                        </pic:blipFill>
                        <pic:spPr>
                          <a:xfrm>
                            <a:off x="0" y="0"/>
                            <a:ext cx="6421120" cy="589280"/>
                          </a:xfrm>
                          <a:prstGeom prst="rect">
                            <a:avLst/>
                          </a:prstGeom>
                        </pic:spPr>
                      </pic:pic>
                      <wps:wsp>
                        <wps:cNvPr id="267" name="Graphic 267"/>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268" name="Graphic 268"/>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269" name="Graphic 269"/>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EDBE431">
              <v:group id="Group 265" style="position:absolute;margin-left:53.2pt;margin-top:14.15pt;width:505.6pt;height:46.4pt;z-index:-251625472;mso-wrap-distance-left:0;mso-wrap-distance-right:0;mso-position-horizontal-relative:page" coordsize="64211,5892" o:spid="_x0000_s1026" w14:anchorId="20C645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">
                <v:shape id="Image 266"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">
                  <v:imagedata o:title="" r:id="rId61"/>
                </v:shape>
                <v:shape id="Graphic 267"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">
                  <v:path arrowok="t"/>
                </v:shape>
                <v:shape id="Graphic 268"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">
                  <v:path arrowok="t"/>
                </v:shape>
                <v:shape id="Graphic 269"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">
                  <v:path arrowok="t"/>
                </v:shape>
                <w10:wrap type="topAndBottom" anchorx="page"/>
              </v:group>
            </w:pict>
          </mc:Fallback>
        </mc:AlternateContent>
      </w:r>
    </w:p>
    <w:p w14:paraId="070964E6" w14:textId="77777777" w:rsidR="009B0AC6" w:rsidRPr="00BD2740" w:rsidRDefault="009B0AC6">
      <w:pPr>
        <w:pStyle w:val="BodyText"/>
        <w:spacing w:before="135"/>
        <w:rPr>
          <w:rFonts w:ascii="Times New Roman" w:hAnsi="Times New Roman" w:cs="Times New Roman"/>
        </w:rPr>
      </w:pPr>
    </w:p>
    <w:p w14:paraId="0E708AA6"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many</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days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treat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joint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ill</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cases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4"/>
        </w:rPr>
        <w:t>for?</w:t>
      </w:r>
    </w:p>
    <w:p w14:paraId="0E83B38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2" behindDoc="1" locked="0" layoutInCell="1" allowOverlap="1" wp14:anchorId="39340F34" wp14:editId="1D380C45">
                <wp:simplePos x="0" y="0"/>
                <wp:positionH relativeFrom="page">
                  <wp:posOffset>675640</wp:posOffset>
                </wp:positionH>
                <wp:positionV relativeFrom="paragraph">
                  <wp:posOffset>179767</wp:posOffset>
                </wp:positionV>
                <wp:extent cx="6421120" cy="58928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271" name="Image 271"/>
                          <pic:cNvPicPr/>
                        </pic:nvPicPr>
                        <pic:blipFill>
                          <a:blip r:embed="rId60" cstate="print"/>
                          <a:stretch>
                            <a:fillRect/>
                          </a:stretch>
                        </pic:blipFill>
                        <pic:spPr>
                          <a:xfrm>
                            <a:off x="0" y="0"/>
                            <a:ext cx="6421120" cy="589280"/>
                          </a:xfrm>
                          <a:prstGeom prst="rect">
                            <a:avLst/>
                          </a:prstGeom>
                        </pic:spPr>
                      </pic:pic>
                      <wps:wsp>
                        <wps:cNvPr id="272" name="Graphic 272"/>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273" name="Graphic 273"/>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274" name="Graphic 274"/>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E0AC6B8">
              <v:group id="Group 270" style="position:absolute;margin-left:53.2pt;margin-top:14.15pt;width:505.6pt;height:46.4pt;z-index:-251624448;mso-wrap-distance-left:0;mso-wrap-distance-right:0;mso-position-horizontal-relative:page" coordsize="64211,5892" o:spid="_x0000_s1026" w14:anchorId="650AAE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">
                <v:shape id="Image 271"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">
                  <v:imagedata o:title="" r:id="rId61"/>
                </v:shape>
                <v:shape id="Graphic 272"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">
                  <v:path arrowok="t"/>
                </v:shape>
                <v:shape id="Graphic 273"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">
                  <v:path arrowok="t"/>
                </v:shape>
                <v:shape id="Graphic 274"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">
                  <v:path arrowok="t"/>
                </v:shape>
                <w10:wrap type="topAndBottom" anchorx="page"/>
              </v:group>
            </w:pict>
          </mc:Fallback>
        </mc:AlternateContent>
      </w:r>
    </w:p>
    <w:p w14:paraId="55AAA27F" w14:textId="77777777" w:rsidR="009B0AC6" w:rsidRPr="00BD2740" w:rsidRDefault="009B0AC6">
      <w:pPr>
        <w:pStyle w:val="BodyText"/>
        <w:spacing w:before="135"/>
        <w:rPr>
          <w:rFonts w:ascii="Times New Roman" w:hAnsi="Times New Roman" w:cs="Times New Roman"/>
        </w:rPr>
      </w:pPr>
    </w:p>
    <w:p w14:paraId="0E28D1C9"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effective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is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spacing w:val="-2"/>
        </w:rPr>
        <w:t>treatment?</w:t>
      </w:r>
    </w:p>
    <w:p w14:paraId="4F04B1DC"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3" behindDoc="1" locked="0" layoutInCell="1" allowOverlap="1" wp14:anchorId="0A3B6665" wp14:editId="23D3F46E">
                <wp:simplePos x="0" y="0"/>
                <wp:positionH relativeFrom="page">
                  <wp:posOffset>675640</wp:posOffset>
                </wp:positionH>
                <wp:positionV relativeFrom="paragraph">
                  <wp:posOffset>179767</wp:posOffset>
                </wp:positionV>
                <wp:extent cx="6421120" cy="199136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991360"/>
                          <a:chOff x="0" y="0"/>
                          <a:chExt cx="6421120" cy="1991360"/>
                        </a:xfrm>
                      </wpg:grpSpPr>
                      <pic:pic xmlns:pic="http://schemas.openxmlformats.org/drawingml/2006/picture">
                        <pic:nvPicPr>
                          <pic:cNvPr id="276" name="Image 276"/>
                          <pic:cNvPicPr/>
                        </pic:nvPicPr>
                        <pic:blipFill>
                          <a:blip r:embed="rId62" cstate="print"/>
                          <a:stretch>
                            <a:fillRect/>
                          </a:stretch>
                        </pic:blipFill>
                        <pic:spPr>
                          <a:xfrm>
                            <a:off x="0" y="0"/>
                            <a:ext cx="6421120" cy="1991360"/>
                          </a:xfrm>
                          <a:prstGeom prst="rect">
                            <a:avLst/>
                          </a:prstGeom>
                        </pic:spPr>
                      </pic:pic>
                      <wps:wsp>
                        <wps:cNvPr id="277" name="Graphic 277"/>
                        <wps:cNvSpPr/>
                        <wps:spPr>
                          <a:xfrm>
                            <a:off x="20320" y="10160"/>
                            <a:ext cx="6380480" cy="1950720"/>
                          </a:xfrm>
                          <a:custGeom>
                            <a:avLst/>
                            <a:gdLst/>
                            <a:ahLst/>
                            <a:cxnLst/>
                            <a:rect l="l" t="t" r="r" b="b"/>
                            <a:pathLst>
                              <a:path w="6380480" h="1950720">
                                <a:moveTo>
                                  <a:pt x="6380480" y="1950720"/>
                                </a:moveTo>
                                <a:lnTo>
                                  <a:pt x="0" y="1950720"/>
                                </a:lnTo>
                                <a:lnTo>
                                  <a:pt x="0" y="0"/>
                                </a:lnTo>
                                <a:lnTo>
                                  <a:pt x="6380480" y="0"/>
                                </a:lnTo>
                                <a:lnTo>
                                  <a:pt x="6380480" y="195072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279" name="Image 279"/>
                          <pic:cNvPicPr/>
                        </pic:nvPicPr>
                        <pic:blipFill>
                          <a:blip r:embed="rId26" cstate="print"/>
                          <a:stretch>
                            <a:fillRect/>
                          </a:stretch>
                        </pic:blipFill>
                        <pic:spPr>
                          <a:xfrm>
                            <a:off x="142239" y="477520"/>
                            <a:ext cx="111760" cy="111760"/>
                          </a:xfrm>
                          <a:prstGeom prst="rect">
                            <a:avLst/>
                          </a:prstGeom>
                        </pic:spPr>
                      </pic:pic>
                      <pic:pic xmlns:pic="http://schemas.openxmlformats.org/drawingml/2006/picture">
                        <pic:nvPicPr>
                          <pic:cNvPr id="280" name="Image 280"/>
                          <pic:cNvPicPr/>
                        </pic:nvPicPr>
                        <pic:blipFill>
                          <a:blip r:embed="rId25" cstate="print"/>
                          <a:stretch>
                            <a:fillRect/>
                          </a:stretch>
                        </pic:blipFill>
                        <pic:spPr>
                          <a:xfrm>
                            <a:off x="142239" y="762000"/>
                            <a:ext cx="111760" cy="111760"/>
                          </a:xfrm>
                          <a:prstGeom prst="rect">
                            <a:avLst/>
                          </a:prstGeom>
                        </pic:spPr>
                      </pic:pic>
                      <pic:pic xmlns:pic="http://schemas.openxmlformats.org/drawingml/2006/picture">
                        <pic:nvPicPr>
                          <pic:cNvPr id="281" name="Image 281"/>
                          <pic:cNvPicPr/>
                        </pic:nvPicPr>
                        <pic:blipFill>
                          <a:blip r:embed="rId25" cstate="print"/>
                          <a:stretch>
                            <a:fillRect/>
                          </a:stretch>
                        </pic:blipFill>
                        <pic:spPr>
                          <a:xfrm>
                            <a:off x="142239" y="1046480"/>
                            <a:ext cx="111760" cy="111760"/>
                          </a:xfrm>
                          <a:prstGeom prst="rect">
                            <a:avLst/>
                          </a:prstGeom>
                        </pic:spPr>
                      </pic:pic>
                      <pic:pic xmlns:pic="http://schemas.openxmlformats.org/drawingml/2006/picture">
                        <pic:nvPicPr>
                          <pic:cNvPr id="282" name="Image 282"/>
                          <pic:cNvPicPr/>
                        </pic:nvPicPr>
                        <pic:blipFill>
                          <a:blip r:embed="rId26" cstate="print"/>
                          <a:stretch>
                            <a:fillRect/>
                          </a:stretch>
                        </pic:blipFill>
                        <pic:spPr>
                          <a:xfrm>
                            <a:off x="142239" y="1330960"/>
                            <a:ext cx="111760" cy="111760"/>
                          </a:xfrm>
                          <a:prstGeom prst="rect">
                            <a:avLst/>
                          </a:prstGeom>
                        </pic:spPr>
                      </pic:pic>
                      <pic:pic xmlns:pic="http://schemas.openxmlformats.org/drawingml/2006/picture">
                        <pic:nvPicPr>
                          <pic:cNvPr id="283" name="Image 283"/>
                          <pic:cNvPicPr/>
                        </pic:nvPicPr>
                        <pic:blipFill>
                          <a:blip r:embed="rId26" cstate="print"/>
                          <a:stretch>
                            <a:fillRect/>
                          </a:stretch>
                        </pic:blipFill>
                        <pic:spPr>
                          <a:xfrm>
                            <a:off x="142239" y="1615440"/>
                            <a:ext cx="111760" cy="111760"/>
                          </a:xfrm>
                          <a:prstGeom prst="rect">
                            <a:avLst/>
                          </a:prstGeom>
                        </pic:spPr>
                      </pic:pic>
                      <wps:wsp>
                        <wps:cNvPr id="284" name="Textbox 284"/>
                        <wps:cNvSpPr txBox="1"/>
                        <wps:spPr>
                          <a:xfrm>
                            <a:off x="20320" y="10160"/>
                            <a:ext cx="6380480" cy="1950720"/>
                          </a:xfrm>
                          <a:prstGeom prst="rect">
                            <a:avLst/>
                          </a:prstGeom>
                        </wps:spPr>
                        <wps:txbx>
                          <w:txbxContent>
                            <w:p w14:paraId="199BB1DC" w14:textId="77777777" w:rsidR="009B0AC6" w:rsidRDefault="009B0AC6">
                              <w:pPr>
                                <w:spacing w:before="213"/>
                                <w:ind w:left="512"/>
                                <w:rPr>
                                  <w:sz w:val="25"/>
                                </w:rPr>
                              </w:pPr>
                              <w:r>
                                <w:rPr>
                                  <w:color w:val="333333"/>
                                  <w:sz w:val="25"/>
                                </w:rPr>
                                <w:t>100%</w:t>
                              </w:r>
                              <w:r>
                                <w:rPr>
                                  <w:color w:val="333333"/>
                                  <w:spacing w:val="5"/>
                                  <w:sz w:val="25"/>
                                </w:rPr>
                                <w:t xml:space="preserve"> </w:t>
                              </w:r>
                              <w:r>
                                <w:rPr>
                                  <w:color w:val="333333"/>
                                  <w:spacing w:val="-2"/>
                                  <w:sz w:val="25"/>
                                </w:rPr>
                                <w:t>cured</w:t>
                              </w:r>
                            </w:p>
                            <w:p w14:paraId="050313D3" w14:textId="77777777" w:rsidR="009B0AC6" w:rsidRDefault="009B0AC6">
                              <w:pPr>
                                <w:spacing w:before="161"/>
                                <w:ind w:left="512"/>
                                <w:rPr>
                                  <w:sz w:val="25"/>
                                </w:rPr>
                              </w:pPr>
                              <w:r>
                                <w:rPr>
                                  <w:color w:val="333333"/>
                                  <w:sz w:val="25"/>
                                </w:rPr>
                                <w:t>75-99%</w:t>
                              </w:r>
                              <w:r>
                                <w:rPr>
                                  <w:color w:val="333333"/>
                                  <w:spacing w:val="5"/>
                                  <w:sz w:val="25"/>
                                </w:rPr>
                                <w:t xml:space="preserve"> </w:t>
                              </w:r>
                              <w:r>
                                <w:rPr>
                                  <w:color w:val="333333"/>
                                  <w:spacing w:val="-2"/>
                                  <w:sz w:val="25"/>
                                </w:rPr>
                                <w:t>cured</w:t>
                              </w:r>
                            </w:p>
                            <w:p w14:paraId="621C4364" w14:textId="77777777" w:rsidR="009B0AC6" w:rsidRDefault="009B0AC6">
                              <w:pPr>
                                <w:spacing w:before="160"/>
                                <w:ind w:left="512"/>
                                <w:rPr>
                                  <w:sz w:val="25"/>
                                </w:rPr>
                              </w:pPr>
                              <w:r>
                                <w:rPr>
                                  <w:color w:val="333333"/>
                                  <w:sz w:val="25"/>
                                </w:rPr>
                                <w:t>50-74%</w:t>
                              </w:r>
                              <w:r>
                                <w:rPr>
                                  <w:color w:val="333333"/>
                                  <w:spacing w:val="5"/>
                                  <w:sz w:val="25"/>
                                </w:rPr>
                                <w:t xml:space="preserve"> </w:t>
                              </w:r>
                              <w:r>
                                <w:rPr>
                                  <w:color w:val="333333"/>
                                  <w:spacing w:val="-2"/>
                                  <w:sz w:val="25"/>
                                </w:rPr>
                                <w:t>cured</w:t>
                              </w:r>
                            </w:p>
                            <w:p w14:paraId="715246F1" w14:textId="77777777" w:rsidR="009B0AC6" w:rsidRDefault="009B0AC6">
                              <w:pPr>
                                <w:spacing w:before="161"/>
                                <w:ind w:left="512"/>
                                <w:rPr>
                                  <w:sz w:val="25"/>
                                </w:rPr>
                              </w:pPr>
                              <w:r>
                                <w:rPr>
                                  <w:color w:val="333333"/>
                                  <w:sz w:val="25"/>
                                </w:rPr>
                                <w:t>25-49%</w:t>
                              </w:r>
                              <w:r>
                                <w:rPr>
                                  <w:color w:val="333333"/>
                                  <w:spacing w:val="5"/>
                                  <w:sz w:val="25"/>
                                </w:rPr>
                                <w:t xml:space="preserve"> </w:t>
                              </w:r>
                              <w:r>
                                <w:rPr>
                                  <w:color w:val="333333"/>
                                  <w:spacing w:val="-2"/>
                                  <w:sz w:val="25"/>
                                </w:rPr>
                                <w:t>cured</w:t>
                              </w:r>
                            </w:p>
                            <w:p w14:paraId="7C786FCD" w14:textId="77777777" w:rsidR="009B0AC6" w:rsidRDefault="009B0AC6">
                              <w:pPr>
                                <w:spacing w:before="160" w:line="374" w:lineRule="auto"/>
                                <w:ind w:left="512" w:right="8093"/>
                                <w:rPr>
                                  <w:sz w:val="25"/>
                                </w:rPr>
                              </w:pPr>
                              <w:r>
                                <w:rPr>
                                  <w:color w:val="333333"/>
                                  <w:sz w:val="25"/>
                                </w:rPr>
                                <w:t>0-24%</w:t>
                              </w:r>
                              <w:r>
                                <w:rPr>
                                  <w:color w:val="333333"/>
                                  <w:spacing w:val="-17"/>
                                  <w:sz w:val="25"/>
                                </w:rPr>
                                <w:t xml:space="preserve"> </w:t>
                              </w:r>
                              <w:r>
                                <w:rPr>
                                  <w:color w:val="333333"/>
                                  <w:sz w:val="25"/>
                                </w:rPr>
                                <w:t xml:space="preserve">cured </w:t>
                              </w:r>
                              <w:r>
                                <w:rPr>
                                  <w:color w:val="333333"/>
                                  <w:spacing w:val="-2"/>
                                  <w:sz w:val="25"/>
                                </w:rPr>
                                <w:t>Unknown</w:t>
                              </w:r>
                            </w:p>
                          </w:txbxContent>
                        </wps:txbx>
                        <wps:bodyPr wrap="square" lIns="0" tIns="0" rIns="0" bIns="0" rtlCol="0">
                          <a:noAutofit/>
                        </wps:bodyPr>
                      </wps:wsp>
                    </wpg:wgp>
                  </a:graphicData>
                </a:graphic>
              </wp:anchor>
            </w:drawing>
          </mc:Choice>
          <mc:Fallback>
            <w:pict>
              <v:group w14:anchorId="0A3B6665" id="Group 275" o:spid="_x0000_s1216" style="position:absolute;margin-left:53.2pt;margin-top:14.15pt;width:505.6pt;height:156.8pt;z-index:-251658207;mso-wrap-distance-left:0;mso-wrap-distance-right:0;mso-position-horizontal-relative:page;mso-position-vertical-relative:text" coordsize="64211,1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IyYBwAAgBgxDwAAAC2LmAcAAICWnZgH&#10;AACAFpN5AAAAqBHzAAAA0OI0ewAAAKgR8wAAABAj5gEAAKDFDfAAAAAgxjXzAAAAU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">
                <v:shape id="Image 276" o:spid="_x0000_s1217" type="#_x0000_t75" style="position:absolute;width:64211;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">
                  <v:imagedata r:id="rId63" o:title=""/>
                </v:shape>
                <v:shape id="Graphic 277" o:spid="_x0000_s1218" style="position:absolute;left:203;top:101;width:63805;height:19507;visibility:visible;mso-wrap-style:square;v-text-anchor:top" coordsize="6380480,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" path="m6380480,1950720l,1950720,,,6380480,r,1950720xe" fillcolor="#f1eeea" stroked="f">
                  <v:path arrowok="t"/>
                </v:shape>
                <v:shape id="Image 278" o:spid="_x0000_s121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">
                  <v:imagedata r:id="rId29" o:title=""/>
                </v:shape>
                <v:shape id="Image 279" o:spid="_x0000_s122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">
                  <v:imagedata r:id="rId29" o:title=""/>
                </v:shape>
                <v:shape id="Image 280" o:spid="_x0000_s1221"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">
                  <v:imagedata r:id="rId28" o:title=""/>
                </v:shape>
                <v:shape id="Image 281" o:spid="_x0000_s1222"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">
                  <v:imagedata r:id="rId28" o:title=""/>
                </v:shape>
                <v:shape id="Image 282" o:spid="_x0000_s1223"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">
                  <v:imagedata r:id="rId29" o:title=""/>
                </v:shape>
                <v:shape id="Image 283" o:spid="_x0000_s1224" type="#_x0000_t75" style="position:absolute;left:1422;top:1615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">
                  <v:imagedata r:id="rId29" o:title=""/>
                </v:shape>
                <v:shape id="Textbox 284" o:spid="_x0000_s1225" type="#_x0000_t202" style="position:absolute;left:203;top:101;width:63805;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199BB1DC" w14:textId="77777777" w:rsidR="009B0AC6" w:rsidRDefault="009B0AC6">
                        <w:pPr>
                          <w:spacing w:before="213"/>
                          <w:ind w:left="512"/>
                          <w:rPr>
                            <w:sz w:val="25"/>
                          </w:rPr>
                        </w:pPr>
                        <w:r>
                          <w:rPr>
                            <w:color w:val="333333"/>
                            <w:sz w:val="25"/>
                          </w:rPr>
                          <w:t>100%</w:t>
                        </w:r>
                        <w:r>
                          <w:rPr>
                            <w:color w:val="333333"/>
                            <w:spacing w:val="5"/>
                            <w:sz w:val="25"/>
                          </w:rPr>
                          <w:t xml:space="preserve"> </w:t>
                        </w:r>
                        <w:r>
                          <w:rPr>
                            <w:color w:val="333333"/>
                            <w:spacing w:val="-2"/>
                            <w:sz w:val="25"/>
                          </w:rPr>
                          <w:t>cured</w:t>
                        </w:r>
                      </w:p>
                      <w:p w14:paraId="050313D3" w14:textId="77777777" w:rsidR="009B0AC6" w:rsidRDefault="009B0AC6">
                        <w:pPr>
                          <w:spacing w:before="161"/>
                          <w:ind w:left="512"/>
                          <w:rPr>
                            <w:sz w:val="25"/>
                          </w:rPr>
                        </w:pPr>
                        <w:r>
                          <w:rPr>
                            <w:color w:val="333333"/>
                            <w:sz w:val="25"/>
                          </w:rPr>
                          <w:t>75-99%</w:t>
                        </w:r>
                        <w:r>
                          <w:rPr>
                            <w:color w:val="333333"/>
                            <w:spacing w:val="5"/>
                            <w:sz w:val="25"/>
                          </w:rPr>
                          <w:t xml:space="preserve"> </w:t>
                        </w:r>
                        <w:r>
                          <w:rPr>
                            <w:color w:val="333333"/>
                            <w:spacing w:val="-2"/>
                            <w:sz w:val="25"/>
                          </w:rPr>
                          <w:t>cured</w:t>
                        </w:r>
                      </w:p>
                      <w:p w14:paraId="621C4364" w14:textId="77777777" w:rsidR="009B0AC6" w:rsidRDefault="009B0AC6">
                        <w:pPr>
                          <w:spacing w:before="160"/>
                          <w:ind w:left="512"/>
                          <w:rPr>
                            <w:sz w:val="25"/>
                          </w:rPr>
                        </w:pPr>
                        <w:r>
                          <w:rPr>
                            <w:color w:val="333333"/>
                            <w:sz w:val="25"/>
                          </w:rPr>
                          <w:t>50-74%</w:t>
                        </w:r>
                        <w:r>
                          <w:rPr>
                            <w:color w:val="333333"/>
                            <w:spacing w:val="5"/>
                            <w:sz w:val="25"/>
                          </w:rPr>
                          <w:t xml:space="preserve"> </w:t>
                        </w:r>
                        <w:r>
                          <w:rPr>
                            <w:color w:val="333333"/>
                            <w:spacing w:val="-2"/>
                            <w:sz w:val="25"/>
                          </w:rPr>
                          <w:t>cured</w:t>
                        </w:r>
                      </w:p>
                      <w:p w14:paraId="715246F1" w14:textId="77777777" w:rsidR="009B0AC6" w:rsidRDefault="009B0AC6">
                        <w:pPr>
                          <w:spacing w:before="161"/>
                          <w:ind w:left="512"/>
                          <w:rPr>
                            <w:sz w:val="25"/>
                          </w:rPr>
                        </w:pPr>
                        <w:r>
                          <w:rPr>
                            <w:color w:val="333333"/>
                            <w:sz w:val="25"/>
                          </w:rPr>
                          <w:t>25-49%</w:t>
                        </w:r>
                        <w:r>
                          <w:rPr>
                            <w:color w:val="333333"/>
                            <w:spacing w:val="5"/>
                            <w:sz w:val="25"/>
                          </w:rPr>
                          <w:t xml:space="preserve"> </w:t>
                        </w:r>
                        <w:r>
                          <w:rPr>
                            <w:color w:val="333333"/>
                            <w:spacing w:val="-2"/>
                            <w:sz w:val="25"/>
                          </w:rPr>
                          <w:t>cured</w:t>
                        </w:r>
                      </w:p>
                      <w:p w14:paraId="7C786FCD" w14:textId="77777777" w:rsidR="009B0AC6" w:rsidRDefault="009B0AC6">
                        <w:pPr>
                          <w:spacing w:before="160" w:line="374" w:lineRule="auto"/>
                          <w:ind w:left="512" w:right="8093"/>
                          <w:rPr>
                            <w:sz w:val="25"/>
                          </w:rPr>
                        </w:pPr>
                        <w:r>
                          <w:rPr>
                            <w:color w:val="333333"/>
                            <w:sz w:val="25"/>
                          </w:rPr>
                          <w:t>0-24%</w:t>
                        </w:r>
                        <w:r>
                          <w:rPr>
                            <w:color w:val="333333"/>
                            <w:spacing w:val="-17"/>
                            <w:sz w:val="25"/>
                          </w:rPr>
                          <w:t xml:space="preserve"> </w:t>
                        </w:r>
                        <w:r>
                          <w:rPr>
                            <w:color w:val="333333"/>
                            <w:sz w:val="25"/>
                          </w:rPr>
                          <w:t xml:space="preserve">cured </w:t>
                        </w:r>
                        <w:r>
                          <w:rPr>
                            <w:color w:val="333333"/>
                            <w:spacing w:val="-2"/>
                            <w:sz w:val="25"/>
                          </w:rPr>
                          <w:t>Unknown</w:t>
                        </w:r>
                      </w:p>
                    </w:txbxContent>
                  </v:textbox>
                </v:shape>
                <w10:wrap type="topAndBottom" anchorx="page"/>
              </v:group>
            </w:pict>
          </mc:Fallback>
        </mc:AlternateContent>
      </w:r>
    </w:p>
    <w:p w14:paraId="0228145A" w14:textId="77777777" w:rsidR="009B0AC6" w:rsidRPr="00BD2740" w:rsidRDefault="009B0AC6">
      <w:pPr>
        <w:rPr>
          <w:rFonts w:cs="Times New Roman"/>
          <w:sz w:val="20"/>
        </w:rPr>
        <w:sectPr w:rsidR="009B0AC6" w:rsidRPr="00BD2740" w:rsidSect="009B0AC6">
          <w:headerReference w:type="default" r:id="rId64"/>
          <w:footerReference w:type="default" r:id="rId65"/>
          <w:pgSz w:w="12240" w:h="15840"/>
          <w:pgMar w:top="560" w:right="960" w:bottom="1000" w:left="960" w:header="0" w:footer="819" w:gutter="0"/>
          <w:cols w:space="720"/>
        </w:sectPr>
      </w:pPr>
    </w:p>
    <w:p w14:paraId="56A1627D" w14:textId="77777777" w:rsidR="009B0AC6" w:rsidRPr="00BD2740" w:rsidRDefault="009B0AC6" w:rsidP="009B0AC6">
      <w:pPr>
        <w:pStyle w:val="ListParagraph"/>
        <w:widowControl w:val="0"/>
        <w:numPr>
          <w:ilvl w:val="0"/>
          <w:numId w:val="27"/>
        </w:numPr>
        <w:autoSpaceDE w:val="0"/>
        <w:autoSpaceDN w:val="0"/>
        <w:spacing w:before="67" w:after="0"/>
        <w:ind w:right="256"/>
        <w:contextualSpacing w:val="0"/>
        <w:rPr>
          <w:spacing w:val="-4"/>
          <w:sz w:val="28"/>
          <w:szCs w:val="28"/>
        </w:rPr>
      </w:pPr>
      <w:r w:rsidRPr="00BD2740">
        <w:rPr>
          <w:sz w:val="28"/>
          <w:szCs w:val="28"/>
        </w:rPr>
        <w:lastRenderedPageBreak/>
        <w:t>This</w:t>
      </w:r>
      <w:r w:rsidRPr="00BD2740">
        <w:rPr>
          <w:spacing w:val="-4"/>
          <w:sz w:val="28"/>
          <w:szCs w:val="28"/>
        </w:rPr>
        <w:t xml:space="preserve"> </w:t>
      </w:r>
      <w:r w:rsidRPr="00BD2740">
        <w:rPr>
          <w:sz w:val="28"/>
          <w:szCs w:val="28"/>
        </w:rPr>
        <w:t>section</w:t>
      </w:r>
      <w:r w:rsidRPr="00BD2740">
        <w:rPr>
          <w:spacing w:val="-9"/>
          <w:sz w:val="28"/>
          <w:szCs w:val="28"/>
        </w:rPr>
        <w:t xml:space="preserve"> </w:t>
      </w:r>
      <w:r w:rsidRPr="00BD2740">
        <w:rPr>
          <w:sz w:val="28"/>
          <w:szCs w:val="28"/>
        </w:rPr>
        <w:t>is</w:t>
      </w:r>
      <w:r w:rsidRPr="00BD2740">
        <w:rPr>
          <w:spacing w:val="-4"/>
          <w:sz w:val="28"/>
          <w:szCs w:val="28"/>
        </w:rPr>
        <w:t xml:space="preserve"> </w:t>
      </w:r>
      <w:r w:rsidRPr="00BD2740">
        <w:rPr>
          <w:sz w:val="28"/>
          <w:szCs w:val="28"/>
        </w:rPr>
        <w:t>specifically</w:t>
      </w:r>
      <w:r w:rsidRPr="00BD2740">
        <w:rPr>
          <w:spacing w:val="-4"/>
          <w:sz w:val="28"/>
          <w:szCs w:val="28"/>
        </w:rPr>
        <w:t xml:space="preserve"> </w:t>
      </w:r>
      <w:r w:rsidRPr="00BD2740">
        <w:rPr>
          <w:sz w:val="28"/>
          <w:szCs w:val="28"/>
        </w:rPr>
        <w:t>about “joint ill”. By</w:t>
      </w:r>
      <w:r w:rsidRPr="00BD2740">
        <w:rPr>
          <w:spacing w:val="-4"/>
          <w:sz w:val="28"/>
          <w:szCs w:val="28"/>
        </w:rPr>
        <w:t xml:space="preserve"> </w:t>
      </w:r>
      <w:r w:rsidRPr="00BD2740">
        <w:rPr>
          <w:sz w:val="28"/>
          <w:szCs w:val="28"/>
        </w:rPr>
        <w:t>“joint ill”</w:t>
      </w:r>
      <w:r w:rsidRPr="00BD2740">
        <w:rPr>
          <w:spacing w:val="-4"/>
          <w:sz w:val="28"/>
          <w:szCs w:val="28"/>
        </w:rPr>
        <w:t xml:space="preserve"> </w:t>
      </w:r>
      <w:r w:rsidRPr="00BD2740">
        <w:rPr>
          <w:sz w:val="28"/>
          <w:szCs w:val="28"/>
        </w:rPr>
        <w:t>we are referring to cases of swollen painful joints in lambs less than</w:t>
      </w:r>
      <w:r w:rsidRPr="00BD2740">
        <w:rPr>
          <w:spacing w:val="-1"/>
          <w:sz w:val="28"/>
          <w:szCs w:val="28"/>
        </w:rPr>
        <w:t xml:space="preserve"> </w:t>
      </w:r>
      <w:r w:rsidRPr="00BD2740">
        <w:rPr>
          <w:sz w:val="28"/>
          <w:szCs w:val="28"/>
        </w:rPr>
        <w:t>one</w:t>
      </w:r>
      <w:r w:rsidRPr="00BD2740">
        <w:rPr>
          <w:spacing w:val="-1"/>
          <w:sz w:val="28"/>
          <w:szCs w:val="28"/>
        </w:rPr>
        <w:t xml:space="preserve"> </w:t>
      </w:r>
      <w:r w:rsidRPr="00BD2740">
        <w:rPr>
          <w:sz w:val="28"/>
          <w:szCs w:val="28"/>
        </w:rPr>
        <w:t xml:space="preserve">month </w:t>
      </w:r>
      <w:r w:rsidRPr="00BD2740">
        <w:rPr>
          <w:spacing w:val="-4"/>
          <w:sz w:val="28"/>
          <w:szCs w:val="28"/>
        </w:rPr>
        <w:t>old</w:t>
      </w:r>
    </w:p>
    <w:p w14:paraId="084C2C2F" w14:textId="77777777" w:rsidR="009B0AC6" w:rsidRPr="00BD2740" w:rsidRDefault="009B0AC6">
      <w:pPr>
        <w:pStyle w:val="BodyText"/>
        <w:spacing w:before="180"/>
        <w:rPr>
          <w:rFonts w:ascii="Times New Roman" w:hAnsi="Times New Roman" w:cs="Times New Roman"/>
        </w:rPr>
      </w:pPr>
    </w:p>
    <w:p w14:paraId="6D47B83A" w14:textId="77777777" w:rsidR="009B0AC6" w:rsidRPr="00BD2740" w:rsidRDefault="009B0AC6">
      <w:pPr>
        <w:ind w:left="136"/>
        <w:rPr>
          <w:rFonts w:cs="Times New Roman"/>
          <w:sz w:val="25"/>
        </w:rPr>
      </w:pPr>
      <w:r w:rsidRPr="00BD2740">
        <w:rPr>
          <w:rFonts w:cs="Times New Roman"/>
          <w:color w:val="333333"/>
          <w:sz w:val="25"/>
        </w:rPr>
        <w:t>Do</w:t>
      </w:r>
      <w:r w:rsidRPr="00BD2740">
        <w:rPr>
          <w:rFonts w:cs="Times New Roman"/>
          <w:color w:val="333333"/>
          <w:spacing w:val="6"/>
          <w:sz w:val="25"/>
        </w:rPr>
        <w:t xml:space="preserve"> </w:t>
      </w:r>
      <w:r w:rsidRPr="00BD2740">
        <w:rPr>
          <w:rFonts w:cs="Times New Roman"/>
          <w:color w:val="333333"/>
          <w:sz w:val="25"/>
        </w:rPr>
        <w:t>you</w:t>
      </w:r>
      <w:r w:rsidRPr="00BD2740">
        <w:rPr>
          <w:rFonts w:cs="Times New Roman"/>
          <w:color w:val="333333"/>
          <w:spacing w:val="8"/>
          <w:sz w:val="25"/>
        </w:rPr>
        <w:t xml:space="preserve"> </w:t>
      </w:r>
      <w:r w:rsidRPr="00BD2740">
        <w:rPr>
          <w:rFonts w:cs="Times New Roman"/>
          <w:color w:val="333333"/>
          <w:sz w:val="25"/>
        </w:rPr>
        <w:t>use</w:t>
      </w:r>
      <w:r w:rsidRPr="00BD2740">
        <w:rPr>
          <w:rFonts w:cs="Times New Roman"/>
          <w:color w:val="333333"/>
          <w:spacing w:val="9"/>
          <w:sz w:val="25"/>
        </w:rPr>
        <w:t xml:space="preserve"> </w:t>
      </w:r>
      <w:r w:rsidRPr="00BD2740">
        <w:rPr>
          <w:rFonts w:cs="Times New Roman"/>
          <w:color w:val="333333"/>
          <w:sz w:val="25"/>
        </w:rPr>
        <w:t>any</w:t>
      </w:r>
      <w:r w:rsidRPr="00BD2740">
        <w:rPr>
          <w:rFonts w:cs="Times New Roman"/>
          <w:color w:val="333333"/>
          <w:spacing w:val="6"/>
          <w:sz w:val="25"/>
        </w:rPr>
        <w:t xml:space="preserve"> </w:t>
      </w:r>
      <w:r w:rsidRPr="00BD2740">
        <w:rPr>
          <w:rFonts w:cs="Times New Roman"/>
          <w:b/>
          <w:color w:val="333333"/>
          <w:sz w:val="25"/>
        </w:rPr>
        <w:t>preventative</w:t>
      </w:r>
      <w:r w:rsidRPr="00BD2740">
        <w:rPr>
          <w:rFonts w:cs="Times New Roman"/>
          <w:b/>
          <w:color w:val="333333"/>
          <w:spacing w:val="9"/>
          <w:sz w:val="25"/>
        </w:rPr>
        <w:t xml:space="preserve"> </w:t>
      </w:r>
      <w:r w:rsidRPr="00BD2740">
        <w:rPr>
          <w:rFonts w:cs="Times New Roman"/>
          <w:color w:val="333333"/>
          <w:sz w:val="25"/>
        </w:rPr>
        <w:t>measures</w:t>
      </w:r>
      <w:r w:rsidRPr="00BD2740">
        <w:rPr>
          <w:rFonts w:cs="Times New Roman"/>
          <w:color w:val="333333"/>
          <w:spacing w:val="6"/>
          <w:sz w:val="25"/>
        </w:rPr>
        <w:t xml:space="preserve"> </w:t>
      </w:r>
      <w:r w:rsidRPr="00BD2740">
        <w:rPr>
          <w:rFonts w:cs="Times New Roman"/>
          <w:color w:val="333333"/>
          <w:sz w:val="25"/>
        </w:rPr>
        <w:t>for joint</w:t>
      </w:r>
      <w:r w:rsidRPr="00BD2740">
        <w:rPr>
          <w:rFonts w:cs="Times New Roman"/>
          <w:color w:val="333333"/>
          <w:spacing w:val="-2"/>
          <w:sz w:val="25"/>
        </w:rPr>
        <w:t xml:space="preserve"> </w:t>
      </w:r>
      <w:r w:rsidRPr="00BD2740">
        <w:rPr>
          <w:rFonts w:cs="Times New Roman"/>
          <w:color w:val="333333"/>
          <w:spacing w:val="-4"/>
          <w:sz w:val="25"/>
        </w:rPr>
        <w:t>ill?</w:t>
      </w:r>
    </w:p>
    <w:p w14:paraId="737368E7"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4" behindDoc="1" locked="0" layoutInCell="1" allowOverlap="1" wp14:anchorId="1554DB3B" wp14:editId="736B33E8">
                <wp:simplePos x="0" y="0"/>
                <wp:positionH relativeFrom="page">
                  <wp:posOffset>675640</wp:posOffset>
                </wp:positionH>
                <wp:positionV relativeFrom="paragraph">
                  <wp:posOffset>179692</wp:posOffset>
                </wp:positionV>
                <wp:extent cx="6421120" cy="853440"/>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288" name="Image 288"/>
                          <pic:cNvPicPr/>
                        </pic:nvPicPr>
                        <pic:blipFill>
                          <a:blip r:embed="rId39" cstate="print"/>
                          <a:stretch>
                            <a:fillRect/>
                          </a:stretch>
                        </pic:blipFill>
                        <pic:spPr>
                          <a:xfrm>
                            <a:off x="0" y="0"/>
                            <a:ext cx="6421120" cy="853440"/>
                          </a:xfrm>
                          <a:prstGeom prst="rect">
                            <a:avLst/>
                          </a:prstGeom>
                        </pic:spPr>
                      </pic:pic>
                      <wps:wsp>
                        <wps:cNvPr id="289" name="Graphic 289"/>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25" cstate="print"/>
                          <a:stretch>
                            <a:fillRect/>
                          </a:stretch>
                        </pic:blipFill>
                        <pic:spPr>
                          <a:xfrm>
                            <a:off x="142239" y="193040"/>
                            <a:ext cx="111760" cy="111760"/>
                          </a:xfrm>
                          <a:prstGeom prst="rect">
                            <a:avLst/>
                          </a:prstGeom>
                        </pic:spPr>
                      </pic:pic>
                      <pic:pic xmlns:pic="http://schemas.openxmlformats.org/drawingml/2006/picture">
                        <pic:nvPicPr>
                          <pic:cNvPr id="291" name="Image 291"/>
                          <pic:cNvPicPr/>
                        </pic:nvPicPr>
                        <pic:blipFill>
                          <a:blip r:embed="rId40" cstate="print"/>
                          <a:stretch>
                            <a:fillRect/>
                          </a:stretch>
                        </pic:blipFill>
                        <pic:spPr>
                          <a:xfrm>
                            <a:off x="142239" y="477520"/>
                            <a:ext cx="111760" cy="111760"/>
                          </a:xfrm>
                          <a:prstGeom prst="rect">
                            <a:avLst/>
                          </a:prstGeom>
                        </pic:spPr>
                      </pic:pic>
                      <wps:wsp>
                        <wps:cNvPr id="292" name="Textbox 292"/>
                        <wps:cNvSpPr txBox="1"/>
                        <wps:spPr>
                          <a:xfrm>
                            <a:off x="20320" y="10160"/>
                            <a:ext cx="6380480" cy="812800"/>
                          </a:xfrm>
                          <a:prstGeom prst="rect">
                            <a:avLst/>
                          </a:prstGeom>
                        </wps:spPr>
                        <wps:txbx>
                          <w:txbxContent>
                            <w:p w14:paraId="6D143B01"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1554DB3B" id="Group 287" o:spid="_x0000_s1226" style="position:absolute;margin-left:53.2pt;margin-top:14.15pt;width:505.6pt;height:67.2pt;z-index:-251658206;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">
                <v:shape id="Image 288" o:spid="_x0000_s1227"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">
                  <v:imagedata r:id="rId41" o:title=""/>
                </v:shape>
                <v:shape id="Graphic 289" o:spid="_x0000_s1228"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" path="m6380480,812800l,812800,,,6380480,r,812800xe" fillcolor="#f1eeea" stroked="f">
                  <v:path arrowok="t"/>
                </v:shape>
                <v:shape id="Image 290" o:spid="_x0000_s1229"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">
                  <v:imagedata r:id="rId28" o:title=""/>
                </v:shape>
                <v:shape id="Image 291" o:spid="_x0000_s123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">
                  <v:imagedata r:id="rId42" o:title=""/>
                </v:shape>
                <v:shape id="Textbox 292" o:spid="_x0000_s1231"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D143B01"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2D8C4C0C" w14:textId="77777777" w:rsidR="009B0AC6" w:rsidRPr="00BD2740" w:rsidRDefault="009B0AC6">
      <w:pPr>
        <w:rPr>
          <w:rFonts w:cs="Times New Roman"/>
          <w:sz w:val="20"/>
        </w:rPr>
        <w:sectPr w:rsidR="009B0AC6" w:rsidRPr="00BD2740" w:rsidSect="009B0AC6">
          <w:headerReference w:type="default" r:id="rId66"/>
          <w:footerReference w:type="default" r:id="rId67"/>
          <w:pgSz w:w="12240" w:h="15840"/>
          <w:pgMar w:top="2080" w:right="960" w:bottom="1000" w:left="960" w:header="596" w:footer="819" w:gutter="0"/>
          <w:cols w:space="720"/>
        </w:sectPr>
      </w:pPr>
    </w:p>
    <w:p w14:paraId="7A4E3203" w14:textId="77777777" w:rsidR="009B0AC6" w:rsidRPr="00BD2740" w:rsidRDefault="009B0AC6" w:rsidP="009B0AC6">
      <w:pPr>
        <w:pStyle w:val="ListParagraph"/>
        <w:widowControl w:val="0"/>
        <w:numPr>
          <w:ilvl w:val="0"/>
          <w:numId w:val="28"/>
        </w:numPr>
        <w:autoSpaceDE w:val="0"/>
        <w:autoSpaceDN w:val="0"/>
        <w:spacing w:before="67" w:after="0"/>
        <w:ind w:right="256"/>
        <w:contextualSpacing w:val="0"/>
        <w:rPr>
          <w:spacing w:val="-4"/>
          <w:sz w:val="28"/>
          <w:szCs w:val="28"/>
        </w:rPr>
      </w:pPr>
      <w:r w:rsidRPr="00BD2740">
        <w:rPr>
          <w:sz w:val="28"/>
          <w:szCs w:val="28"/>
        </w:rPr>
        <w:lastRenderedPageBreak/>
        <w:t>This</w:t>
      </w:r>
      <w:r w:rsidRPr="00BD2740">
        <w:rPr>
          <w:spacing w:val="-4"/>
          <w:sz w:val="28"/>
          <w:szCs w:val="28"/>
        </w:rPr>
        <w:t xml:space="preserve"> </w:t>
      </w:r>
      <w:r w:rsidRPr="00BD2740">
        <w:rPr>
          <w:sz w:val="28"/>
          <w:szCs w:val="28"/>
        </w:rPr>
        <w:t>section</w:t>
      </w:r>
      <w:r w:rsidRPr="00BD2740">
        <w:rPr>
          <w:spacing w:val="-9"/>
          <w:sz w:val="28"/>
          <w:szCs w:val="28"/>
        </w:rPr>
        <w:t xml:space="preserve"> </w:t>
      </w:r>
      <w:r w:rsidRPr="00BD2740">
        <w:rPr>
          <w:sz w:val="28"/>
          <w:szCs w:val="28"/>
        </w:rPr>
        <w:t>is</w:t>
      </w:r>
      <w:r w:rsidRPr="00BD2740">
        <w:rPr>
          <w:spacing w:val="-4"/>
          <w:sz w:val="28"/>
          <w:szCs w:val="28"/>
        </w:rPr>
        <w:t xml:space="preserve"> </w:t>
      </w:r>
      <w:r w:rsidRPr="00BD2740">
        <w:rPr>
          <w:sz w:val="28"/>
          <w:szCs w:val="28"/>
        </w:rPr>
        <w:t>specifically</w:t>
      </w:r>
      <w:r w:rsidRPr="00BD2740">
        <w:rPr>
          <w:spacing w:val="-4"/>
          <w:sz w:val="28"/>
          <w:szCs w:val="28"/>
        </w:rPr>
        <w:t xml:space="preserve"> </w:t>
      </w:r>
      <w:r w:rsidRPr="00BD2740">
        <w:rPr>
          <w:sz w:val="28"/>
          <w:szCs w:val="28"/>
        </w:rPr>
        <w:t>about “joint ill”. By</w:t>
      </w:r>
      <w:r w:rsidRPr="00BD2740">
        <w:rPr>
          <w:spacing w:val="-4"/>
          <w:sz w:val="28"/>
          <w:szCs w:val="28"/>
        </w:rPr>
        <w:t xml:space="preserve"> </w:t>
      </w:r>
      <w:r w:rsidRPr="00BD2740">
        <w:rPr>
          <w:sz w:val="28"/>
          <w:szCs w:val="28"/>
        </w:rPr>
        <w:t>“joint ill”</w:t>
      </w:r>
      <w:r w:rsidRPr="00BD2740">
        <w:rPr>
          <w:spacing w:val="-4"/>
          <w:sz w:val="28"/>
          <w:szCs w:val="28"/>
        </w:rPr>
        <w:t xml:space="preserve"> </w:t>
      </w:r>
      <w:r w:rsidRPr="00BD2740">
        <w:rPr>
          <w:sz w:val="28"/>
          <w:szCs w:val="28"/>
        </w:rPr>
        <w:t>we are referring to cases of swollen painful joints in lambs less than</w:t>
      </w:r>
      <w:r w:rsidRPr="00BD2740">
        <w:rPr>
          <w:spacing w:val="-1"/>
          <w:sz w:val="28"/>
          <w:szCs w:val="28"/>
        </w:rPr>
        <w:t xml:space="preserve"> </w:t>
      </w:r>
      <w:r w:rsidRPr="00BD2740">
        <w:rPr>
          <w:sz w:val="28"/>
          <w:szCs w:val="28"/>
        </w:rPr>
        <w:t>one</w:t>
      </w:r>
      <w:r w:rsidRPr="00BD2740">
        <w:rPr>
          <w:spacing w:val="-1"/>
          <w:sz w:val="28"/>
          <w:szCs w:val="28"/>
        </w:rPr>
        <w:t xml:space="preserve"> </w:t>
      </w:r>
      <w:r w:rsidRPr="00BD2740">
        <w:rPr>
          <w:sz w:val="28"/>
          <w:szCs w:val="28"/>
        </w:rPr>
        <w:t xml:space="preserve">month </w:t>
      </w:r>
      <w:r w:rsidRPr="00BD2740">
        <w:rPr>
          <w:spacing w:val="-4"/>
          <w:sz w:val="28"/>
          <w:szCs w:val="28"/>
        </w:rPr>
        <w:t>old</w:t>
      </w:r>
    </w:p>
    <w:p w14:paraId="24E18C23" w14:textId="77777777" w:rsidR="009B0AC6" w:rsidRPr="00BD2740" w:rsidRDefault="009B0AC6">
      <w:pPr>
        <w:pStyle w:val="BodyText"/>
        <w:spacing w:before="180"/>
        <w:rPr>
          <w:rFonts w:ascii="Times New Roman" w:hAnsi="Times New Roman" w:cs="Times New Roman"/>
        </w:rPr>
      </w:pPr>
    </w:p>
    <w:p w14:paraId="7BC9D5AE" w14:textId="77777777" w:rsidR="009B0AC6" w:rsidRPr="00BD2740" w:rsidRDefault="009B0AC6">
      <w:pPr>
        <w:ind w:left="136"/>
        <w:rPr>
          <w:rFonts w:cs="Times New Roman"/>
          <w:sz w:val="25"/>
        </w:rPr>
      </w:pPr>
      <w:r w:rsidRPr="00BD2740">
        <w:rPr>
          <w:rFonts w:cs="Times New Roman"/>
          <w:color w:val="333333"/>
          <w:sz w:val="25"/>
        </w:rPr>
        <w:t>What</w:t>
      </w:r>
      <w:r w:rsidRPr="00BD2740">
        <w:rPr>
          <w:rFonts w:cs="Times New Roman"/>
          <w:color w:val="333333"/>
          <w:spacing w:val="-3"/>
          <w:sz w:val="25"/>
        </w:rPr>
        <w:t xml:space="preserve"> </w:t>
      </w:r>
      <w:r w:rsidRPr="00BD2740">
        <w:rPr>
          <w:rFonts w:cs="Times New Roman"/>
          <w:color w:val="333333"/>
          <w:sz w:val="25"/>
        </w:rPr>
        <w:t>do</w:t>
      </w:r>
      <w:r w:rsidRPr="00BD2740">
        <w:rPr>
          <w:rFonts w:cs="Times New Roman"/>
          <w:color w:val="333333"/>
          <w:spacing w:val="8"/>
          <w:sz w:val="25"/>
        </w:rPr>
        <w:t xml:space="preserve"> </w:t>
      </w:r>
      <w:r w:rsidRPr="00BD2740">
        <w:rPr>
          <w:rFonts w:cs="Times New Roman"/>
          <w:color w:val="333333"/>
          <w:sz w:val="25"/>
        </w:rPr>
        <w:t>you</w:t>
      </w:r>
      <w:r w:rsidRPr="00BD2740">
        <w:rPr>
          <w:rFonts w:cs="Times New Roman"/>
          <w:color w:val="333333"/>
          <w:spacing w:val="8"/>
          <w:sz w:val="25"/>
        </w:rPr>
        <w:t xml:space="preserve"> </w:t>
      </w:r>
      <w:r w:rsidRPr="00BD2740">
        <w:rPr>
          <w:rFonts w:cs="Times New Roman"/>
          <w:color w:val="333333"/>
          <w:sz w:val="25"/>
        </w:rPr>
        <w:t>use</w:t>
      </w:r>
      <w:r w:rsidRPr="00BD2740">
        <w:rPr>
          <w:rFonts w:cs="Times New Roman"/>
          <w:color w:val="333333"/>
          <w:spacing w:val="9"/>
          <w:sz w:val="25"/>
        </w:rPr>
        <w:t xml:space="preserve"> </w:t>
      </w:r>
      <w:r w:rsidRPr="00BD2740">
        <w:rPr>
          <w:rFonts w:cs="Times New Roman"/>
          <w:color w:val="333333"/>
          <w:sz w:val="25"/>
        </w:rPr>
        <w:t>to</w:t>
      </w:r>
      <w:r w:rsidRPr="00BD2740">
        <w:rPr>
          <w:rFonts w:cs="Times New Roman"/>
          <w:color w:val="333333"/>
          <w:spacing w:val="8"/>
          <w:sz w:val="25"/>
        </w:rPr>
        <w:t xml:space="preserve"> </w:t>
      </w:r>
      <w:r w:rsidRPr="00BD2740">
        <w:rPr>
          <w:rFonts w:cs="Times New Roman"/>
          <w:b/>
          <w:color w:val="333333"/>
          <w:sz w:val="25"/>
        </w:rPr>
        <w:t xml:space="preserve">prevent </w:t>
      </w:r>
      <w:r w:rsidRPr="00BD2740">
        <w:rPr>
          <w:rFonts w:cs="Times New Roman"/>
          <w:color w:val="333333"/>
          <w:sz w:val="25"/>
        </w:rPr>
        <w:t>joint</w:t>
      </w:r>
      <w:r w:rsidRPr="00BD2740">
        <w:rPr>
          <w:rFonts w:cs="Times New Roman"/>
          <w:color w:val="333333"/>
          <w:spacing w:val="-3"/>
          <w:sz w:val="25"/>
        </w:rPr>
        <w:t xml:space="preserve"> </w:t>
      </w:r>
      <w:r w:rsidRPr="00BD2740">
        <w:rPr>
          <w:rFonts w:cs="Times New Roman"/>
          <w:color w:val="333333"/>
          <w:spacing w:val="-4"/>
          <w:sz w:val="25"/>
        </w:rPr>
        <w:t>ill?</w:t>
      </w:r>
    </w:p>
    <w:p w14:paraId="0917728B"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5" behindDoc="1" locked="0" layoutInCell="1" allowOverlap="1" wp14:anchorId="72B34470" wp14:editId="625571F3">
                <wp:simplePos x="0" y="0"/>
                <wp:positionH relativeFrom="page">
                  <wp:posOffset>675640</wp:posOffset>
                </wp:positionH>
                <wp:positionV relativeFrom="paragraph">
                  <wp:posOffset>180132</wp:posOffset>
                </wp:positionV>
                <wp:extent cx="6421120" cy="853440"/>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294" name="Image 294"/>
                          <pic:cNvPicPr/>
                        </pic:nvPicPr>
                        <pic:blipFill>
                          <a:blip r:embed="rId39" cstate="print"/>
                          <a:stretch>
                            <a:fillRect/>
                          </a:stretch>
                        </pic:blipFill>
                        <pic:spPr>
                          <a:xfrm>
                            <a:off x="0" y="0"/>
                            <a:ext cx="6421120" cy="853440"/>
                          </a:xfrm>
                          <a:prstGeom prst="rect">
                            <a:avLst/>
                          </a:prstGeom>
                        </pic:spPr>
                      </pic:pic>
                      <wps:wsp>
                        <wps:cNvPr id="295" name="Graphic 295"/>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25" cstate="print"/>
                          <a:stretch>
                            <a:fillRect/>
                          </a:stretch>
                        </pic:blipFill>
                        <pic:spPr>
                          <a:xfrm>
                            <a:off x="142239" y="193040"/>
                            <a:ext cx="111760" cy="111760"/>
                          </a:xfrm>
                          <a:prstGeom prst="rect">
                            <a:avLst/>
                          </a:prstGeom>
                        </pic:spPr>
                      </pic:pic>
                      <pic:pic xmlns:pic="http://schemas.openxmlformats.org/drawingml/2006/picture">
                        <pic:nvPicPr>
                          <pic:cNvPr id="297" name="Image 297"/>
                          <pic:cNvPicPr/>
                        </pic:nvPicPr>
                        <pic:blipFill>
                          <a:blip r:embed="rId40" cstate="print"/>
                          <a:stretch>
                            <a:fillRect/>
                          </a:stretch>
                        </pic:blipFill>
                        <pic:spPr>
                          <a:xfrm>
                            <a:off x="142239" y="477520"/>
                            <a:ext cx="111760" cy="111760"/>
                          </a:xfrm>
                          <a:prstGeom prst="rect">
                            <a:avLst/>
                          </a:prstGeom>
                        </pic:spPr>
                      </pic:pic>
                      <wps:wsp>
                        <wps:cNvPr id="298" name="Textbox 298"/>
                        <wps:cNvSpPr txBox="1"/>
                        <wps:spPr>
                          <a:xfrm>
                            <a:off x="20320" y="10160"/>
                            <a:ext cx="6380480" cy="812800"/>
                          </a:xfrm>
                          <a:prstGeom prst="rect">
                            <a:avLst/>
                          </a:prstGeom>
                        </wps:spPr>
                        <wps:txbx>
                          <w:txbxContent>
                            <w:p w14:paraId="7C1E4C12" w14:textId="77777777" w:rsidR="009B0AC6" w:rsidRDefault="009B0AC6">
                              <w:pPr>
                                <w:spacing w:before="213" w:line="374" w:lineRule="auto"/>
                                <w:ind w:left="512" w:right="8093"/>
                                <w:rPr>
                                  <w:sz w:val="25"/>
                                </w:rPr>
                              </w:pPr>
                              <w:r>
                                <w:rPr>
                                  <w:color w:val="333333"/>
                                  <w:spacing w:val="-2"/>
                                  <w:sz w:val="25"/>
                                </w:rPr>
                                <w:t>Antibiotics Other</w:t>
                              </w:r>
                            </w:p>
                          </w:txbxContent>
                        </wps:txbx>
                        <wps:bodyPr wrap="square" lIns="0" tIns="0" rIns="0" bIns="0" rtlCol="0">
                          <a:noAutofit/>
                        </wps:bodyPr>
                      </wps:wsp>
                    </wpg:wgp>
                  </a:graphicData>
                </a:graphic>
              </wp:anchor>
            </w:drawing>
          </mc:Choice>
          <mc:Fallback>
            <w:pict>
              <v:group w14:anchorId="72B34470" id="Group 293" o:spid="_x0000_s1232" style="position:absolute;margin-left:53.2pt;margin-top:14.2pt;width:505.6pt;height:67.2pt;z-index:-251658205;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">
                <v:shape id="Image 294" o:spid="_x0000_s1233"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">
                  <v:imagedata r:id="rId41" o:title=""/>
                </v:shape>
                <v:shape id="Graphic 295" o:spid="_x0000_s1234"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" path="m6380480,812800l,812800,,,6380480,r,812800xe" fillcolor="#f1eeea" stroked="f">
                  <v:path arrowok="t"/>
                </v:shape>
                <v:shape id="Image 296" o:spid="_x0000_s1235"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">
                  <v:imagedata r:id="rId28" o:title=""/>
                </v:shape>
                <v:shape id="Image 297" o:spid="_x0000_s1236"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">
                  <v:imagedata r:id="rId42" o:title=""/>
                </v:shape>
                <v:shape id="Textbox 298" o:spid="_x0000_s1237"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C1E4C12" w14:textId="77777777" w:rsidR="009B0AC6" w:rsidRDefault="009B0AC6">
                        <w:pPr>
                          <w:spacing w:before="213" w:line="374" w:lineRule="auto"/>
                          <w:ind w:left="512" w:right="8093"/>
                          <w:rPr>
                            <w:sz w:val="25"/>
                          </w:rPr>
                        </w:pPr>
                        <w:r>
                          <w:rPr>
                            <w:color w:val="333333"/>
                            <w:spacing w:val="-2"/>
                            <w:sz w:val="25"/>
                          </w:rPr>
                          <w:t>Antibiotics Other</w:t>
                        </w:r>
                      </w:p>
                    </w:txbxContent>
                  </v:textbox>
                </v:shape>
                <w10:wrap type="topAndBottom" anchorx="page"/>
              </v:group>
            </w:pict>
          </mc:Fallback>
        </mc:AlternateContent>
      </w:r>
    </w:p>
    <w:p w14:paraId="6391FB90" w14:textId="77777777" w:rsidR="009B0AC6" w:rsidRPr="00BD2740" w:rsidRDefault="009B0AC6">
      <w:pPr>
        <w:pStyle w:val="BodyText"/>
        <w:spacing w:before="70"/>
        <w:rPr>
          <w:rFonts w:ascii="Times New Roman" w:hAnsi="Times New Roman" w:cs="Times New Roman"/>
        </w:rPr>
      </w:pPr>
    </w:p>
    <w:p w14:paraId="726C9E93"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4C0C506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6" behindDoc="1" locked="0" layoutInCell="1" allowOverlap="1" wp14:anchorId="03015B76" wp14:editId="661E6BB9">
                <wp:simplePos x="0" y="0"/>
                <wp:positionH relativeFrom="page">
                  <wp:posOffset>675640</wp:posOffset>
                </wp:positionH>
                <wp:positionV relativeFrom="paragraph">
                  <wp:posOffset>179736</wp:posOffset>
                </wp:positionV>
                <wp:extent cx="6421120" cy="589280"/>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300" name="Image 300"/>
                          <pic:cNvPicPr/>
                        </pic:nvPicPr>
                        <pic:blipFill>
                          <a:blip r:embed="rId60" cstate="print"/>
                          <a:stretch>
                            <a:fillRect/>
                          </a:stretch>
                        </pic:blipFill>
                        <pic:spPr>
                          <a:xfrm>
                            <a:off x="0" y="0"/>
                            <a:ext cx="6421120" cy="589280"/>
                          </a:xfrm>
                          <a:prstGeom prst="rect">
                            <a:avLst/>
                          </a:prstGeom>
                        </pic:spPr>
                      </pic:pic>
                      <wps:wsp>
                        <wps:cNvPr id="301" name="Graphic 301"/>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302" name="Graphic 302"/>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45E5259">
              <v:group id="Group 299" style="position:absolute;margin-left:53.2pt;margin-top:14.15pt;width:505.6pt;height:46.4pt;z-index:-251620352;mso-wrap-distance-left:0;mso-wrap-distance-right:0;mso-position-horizontal-relative:page" coordsize="64211,5892" o:spid="_x0000_s1026" w14:anchorId="29AD66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">
                <v:shape id="Image 300"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">
                  <v:imagedata o:title="" r:id="rId61"/>
                </v:shape>
                <v:shape id="Graphic 301"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">
                  <v:path arrowok="t"/>
                </v:shape>
                <v:shape id="Graphic 302"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">
                  <v:path arrowok="t"/>
                </v:shape>
                <v:shape id="Graphic 303"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">
                  <v:path arrowok="t"/>
                </v:shape>
                <w10:wrap type="topAndBottom" anchorx="page"/>
              </v:group>
            </w:pict>
          </mc:Fallback>
        </mc:AlternateContent>
      </w:r>
    </w:p>
    <w:p w14:paraId="0AD1B271" w14:textId="77777777" w:rsidR="009B0AC6" w:rsidRPr="00BD2740" w:rsidRDefault="009B0AC6">
      <w:pPr>
        <w:pStyle w:val="BodyText"/>
        <w:spacing w:before="135"/>
        <w:rPr>
          <w:rFonts w:ascii="Times New Roman" w:hAnsi="Times New Roman" w:cs="Times New Roman"/>
        </w:rPr>
      </w:pPr>
    </w:p>
    <w:p w14:paraId="6E68330C" w14:textId="47952296" w:rsidR="009B0AC6" w:rsidRPr="00BD2740" w:rsidRDefault="009B0AC6" w:rsidP="009B0AC6">
      <w:pPr>
        <w:pStyle w:val="BodyText"/>
        <w:ind w:left="136"/>
        <w:rPr>
          <w:rFonts w:ascii="Times New Roman" w:hAnsi="Times New Roman" w:cs="Times New Roman"/>
        </w:rPr>
        <w:sectPr w:rsidR="009B0AC6" w:rsidRPr="00BD2740" w:rsidSect="009B0AC6">
          <w:pgSz w:w="12240" w:h="15840"/>
          <w:pgMar w:top="2080" w:right="960" w:bottom="1000" w:left="960" w:header="596" w:footer="819" w:gutter="0"/>
          <w:cols w:space="720"/>
        </w:sectPr>
      </w:pPr>
      <w:r w:rsidRPr="00BD2740">
        <w:rPr>
          <w:rFonts w:ascii="Times New Roman" w:hAnsi="Times New Roman" w:cs="Times New Roman"/>
          <w:color w:val="333333"/>
        </w:rPr>
        <w:t>If</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6"/>
        </w:rPr>
        <w:t xml:space="preserve"> </w:t>
      </w:r>
      <w:r w:rsidRPr="00BD2740">
        <w:rPr>
          <w:rFonts w:ascii="Times New Roman" w:hAnsi="Times New Roman" w:cs="Times New Roman"/>
          <w:b/>
          <w:color w:val="333333"/>
        </w:rPr>
        <w:t>antibiotics</w:t>
      </w:r>
      <w:r w:rsidRPr="00BD2740">
        <w:rPr>
          <w:rFonts w:ascii="Times New Roman" w:hAnsi="Times New Roman" w:cs="Times New Roman"/>
          <w:b/>
          <w:color w:val="333333"/>
          <w:spacing w:val="6"/>
        </w:rPr>
        <w:t xml:space="preserve"> </w:t>
      </w:r>
      <w:r w:rsidRPr="00BD2740">
        <w:rPr>
          <w:rFonts w:ascii="Times New Roman" w:hAnsi="Times New Roman" w:cs="Times New Roman"/>
          <w:color w:val="333333"/>
        </w:rPr>
        <w:t>as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a</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preventative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measure,</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which</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give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5"/>
        </w:rPr>
        <w:t>to</w:t>
      </w:r>
      <w:r w:rsidRPr="00BD2740">
        <w:rPr>
          <w:rFonts w:ascii="Times New Roman" w:hAnsi="Times New Roman" w:cs="Times New Roman"/>
          <w:noProof/>
        </w:rPr>
        <mc:AlternateContent>
          <mc:Choice Requires="wpg">
            <w:drawing>
              <wp:anchor distT="0" distB="0" distL="0" distR="0" simplePos="0" relativeHeight="251658277" behindDoc="1" locked="0" layoutInCell="1" allowOverlap="1" wp14:anchorId="38177858" wp14:editId="7770942B">
                <wp:simplePos x="0" y="0"/>
                <wp:positionH relativeFrom="page">
                  <wp:posOffset>675640</wp:posOffset>
                </wp:positionH>
                <wp:positionV relativeFrom="paragraph">
                  <wp:posOffset>179767</wp:posOffset>
                </wp:positionV>
                <wp:extent cx="6421120" cy="1422400"/>
                <wp:effectExtent l="0" t="0" r="0" b="0"/>
                <wp:wrapTopAndBottom/>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305" name="Image 305"/>
                          <pic:cNvPicPr/>
                        </pic:nvPicPr>
                        <pic:blipFill>
                          <a:blip r:embed="rId68" cstate="print"/>
                          <a:stretch>
                            <a:fillRect/>
                          </a:stretch>
                        </pic:blipFill>
                        <pic:spPr>
                          <a:xfrm>
                            <a:off x="0" y="0"/>
                            <a:ext cx="6421120" cy="1422400"/>
                          </a:xfrm>
                          <a:prstGeom prst="rect">
                            <a:avLst/>
                          </a:prstGeom>
                        </pic:spPr>
                      </pic:pic>
                      <wps:wsp>
                        <wps:cNvPr id="306" name="Graphic 306"/>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308" name="Image 308"/>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309" name="Image 309"/>
                          <pic:cNvPicPr/>
                        </pic:nvPicPr>
                        <pic:blipFill>
                          <a:blip r:embed="rId25" cstate="print"/>
                          <a:stretch>
                            <a:fillRect/>
                          </a:stretch>
                        </pic:blipFill>
                        <pic:spPr>
                          <a:xfrm>
                            <a:off x="142239" y="762000"/>
                            <a:ext cx="111760" cy="111760"/>
                          </a:xfrm>
                          <a:prstGeom prst="rect">
                            <a:avLst/>
                          </a:prstGeom>
                        </pic:spPr>
                      </pic:pic>
                      <pic:pic xmlns:pic="http://schemas.openxmlformats.org/drawingml/2006/picture">
                        <pic:nvPicPr>
                          <pic:cNvPr id="310" name="Image 310"/>
                          <pic:cNvPicPr/>
                        </pic:nvPicPr>
                        <pic:blipFill>
                          <a:blip r:embed="rId26" cstate="print"/>
                          <a:stretch>
                            <a:fillRect/>
                          </a:stretch>
                        </pic:blipFill>
                        <pic:spPr>
                          <a:xfrm>
                            <a:off x="142239" y="1046480"/>
                            <a:ext cx="111760" cy="111760"/>
                          </a:xfrm>
                          <a:prstGeom prst="rect">
                            <a:avLst/>
                          </a:prstGeom>
                        </pic:spPr>
                      </pic:pic>
                      <wps:wsp>
                        <wps:cNvPr id="311" name="Textbox 311"/>
                        <wps:cNvSpPr txBox="1"/>
                        <wps:spPr>
                          <a:xfrm>
                            <a:off x="20320" y="10160"/>
                            <a:ext cx="6380480" cy="1381760"/>
                          </a:xfrm>
                          <a:prstGeom prst="rect">
                            <a:avLst/>
                          </a:prstGeom>
                        </wps:spPr>
                        <wps:txbx>
                          <w:txbxContent>
                            <w:p w14:paraId="4B28B598" w14:textId="77777777" w:rsidR="009B0AC6" w:rsidRDefault="009B0AC6">
                              <w:pPr>
                                <w:spacing w:before="213"/>
                                <w:ind w:left="512"/>
                                <w:rPr>
                                  <w:sz w:val="25"/>
                                </w:rPr>
                              </w:pPr>
                              <w:r>
                                <w:rPr>
                                  <w:color w:val="333333"/>
                                  <w:sz w:val="25"/>
                                </w:rPr>
                                <w:t>I</w:t>
                              </w:r>
                              <w:r>
                                <w:rPr>
                                  <w:color w:val="333333"/>
                                  <w:spacing w:val="-7"/>
                                  <w:sz w:val="25"/>
                                </w:rPr>
                                <w:t xml:space="preserve"> </w:t>
                              </w:r>
                              <w:r>
                                <w:rPr>
                                  <w:color w:val="333333"/>
                                  <w:sz w:val="25"/>
                                </w:rPr>
                                <w:t>do</w:t>
                              </w:r>
                              <w:r>
                                <w:rPr>
                                  <w:color w:val="333333"/>
                                  <w:spacing w:val="2"/>
                                  <w:sz w:val="25"/>
                                </w:rPr>
                                <w:t xml:space="preserve"> </w:t>
                              </w:r>
                              <w:r>
                                <w:rPr>
                                  <w:color w:val="333333"/>
                                  <w:sz w:val="25"/>
                                </w:rPr>
                                <w:t>not</w:t>
                              </w:r>
                              <w:r>
                                <w:rPr>
                                  <w:color w:val="333333"/>
                                  <w:spacing w:val="-6"/>
                                  <w:sz w:val="25"/>
                                </w:rPr>
                                <w:t xml:space="preserve"> </w:t>
                              </w:r>
                              <w:r>
                                <w:rPr>
                                  <w:color w:val="333333"/>
                                  <w:sz w:val="25"/>
                                </w:rPr>
                                <w:t>use</w:t>
                              </w:r>
                              <w:r>
                                <w:rPr>
                                  <w:color w:val="333333"/>
                                  <w:spacing w:val="2"/>
                                  <w:sz w:val="25"/>
                                </w:rPr>
                                <w:t xml:space="preserve"> </w:t>
                              </w:r>
                              <w:r>
                                <w:rPr>
                                  <w:color w:val="333333"/>
                                  <w:spacing w:val="-2"/>
                                  <w:sz w:val="25"/>
                                </w:rPr>
                                <w:t>antibiotics</w:t>
                              </w:r>
                            </w:p>
                            <w:p w14:paraId="73CB6248" w14:textId="77777777" w:rsidR="009B0AC6" w:rsidRDefault="009B0AC6">
                              <w:pPr>
                                <w:spacing w:before="161" w:line="374" w:lineRule="auto"/>
                                <w:ind w:left="512" w:right="968"/>
                                <w:rPr>
                                  <w:sz w:val="25"/>
                                </w:rPr>
                              </w:pPr>
                              <w:r>
                                <w:rPr>
                                  <w:color w:val="333333"/>
                                  <w:sz w:val="25"/>
                                </w:rPr>
                                <w:t>All lambs given antibiotics routinely whether or not joint ill is present in flock All lambs born after joint ill cases start to occur in the flock</w:t>
                              </w:r>
                            </w:p>
                            <w:p w14:paraId="5C864ABB" w14:textId="77777777" w:rsidR="009B0AC6" w:rsidRDefault="009B0AC6">
                              <w:pPr>
                                <w:spacing w:line="287" w:lineRule="exact"/>
                                <w:ind w:left="512"/>
                                <w:rPr>
                                  <w:sz w:val="25"/>
                                </w:rPr>
                              </w:pPr>
                              <w:r>
                                <w:rPr>
                                  <w:color w:val="333333"/>
                                  <w:sz w:val="25"/>
                                </w:rPr>
                                <w:t>Only</w:t>
                              </w:r>
                              <w:r>
                                <w:rPr>
                                  <w:color w:val="333333"/>
                                  <w:spacing w:val="9"/>
                                  <w:sz w:val="25"/>
                                </w:rPr>
                                <w:t xml:space="preserve"> </w:t>
                              </w:r>
                              <w:r>
                                <w:rPr>
                                  <w:color w:val="333333"/>
                                  <w:sz w:val="25"/>
                                </w:rPr>
                                <w:t>specific</w:t>
                              </w:r>
                              <w:r>
                                <w:rPr>
                                  <w:color w:val="333333"/>
                                  <w:spacing w:val="9"/>
                                  <w:sz w:val="25"/>
                                </w:rPr>
                                <w:t xml:space="preserve"> </w:t>
                              </w:r>
                              <w:r>
                                <w:rPr>
                                  <w:color w:val="333333"/>
                                  <w:sz w:val="25"/>
                                </w:rPr>
                                <w:t>high-risk</w:t>
                              </w:r>
                              <w:r>
                                <w:rPr>
                                  <w:color w:val="333333"/>
                                  <w:spacing w:val="10"/>
                                  <w:sz w:val="25"/>
                                </w:rPr>
                                <w:t xml:space="preserve"> </w:t>
                              </w:r>
                              <w:r>
                                <w:rPr>
                                  <w:color w:val="333333"/>
                                  <w:sz w:val="25"/>
                                </w:rPr>
                                <w:t>groups</w:t>
                              </w:r>
                              <w:r>
                                <w:rPr>
                                  <w:color w:val="333333"/>
                                  <w:spacing w:val="9"/>
                                  <w:sz w:val="25"/>
                                </w:rPr>
                                <w:t xml:space="preserve"> </w:t>
                              </w:r>
                              <w:r>
                                <w:rPr>
                                  <w:color w:val="333333"/>
                                  <w:sz w:val="25"/>
                                </w:rPr>
                                <w:t>(e.g. orphans,</w:t>
                              </w:r>
                              <w:r>
                                <w:rPr>
                                  <w:color w:val="333333"/>
                                  <w:spacing w:val="1"/>
                                  <w:sz w:val="25"/>
                                </w:rPr>
                                <w:t xml:space="preserve"> </w:t>
                              </w:r>
                              <w:r>
                                <w:rPr>
                                  <w:color w:val="333333"/>
                                  <w:spacing w:val="-2"/>
                                  <w:sz w:val="25"/>
                                </w:rPr>
                                <w:t>triplets)</w:t>
                              </w:r>
                            </w:p>
                          </w:txbxContent>
                        </wps:txbx>
                        <wps:bodyPr wrap="square" lIns="0" tIns="0" rIns="0" bIns="0" rtlCol="0">
                          <a:noAutofit/>
                        </wps:bodyPr>
                      </wps:wsp>
                    </wpg:wgp>
                  </a:graphicData>
                </a:graphic>
              </wp:anchor>
            </w:drawing>
          </mc:Choice>
          <mc:Fallback>
            <w:pict>
              <v:group w14:anchorId="38177858" id="Group 304" o:spid="_x0000_s1238" style="position:absolute;left:0;text-align:left;margin-left:53.2pt;margin-top:14.15pt;width:505.6pt;height:112pt;z-index:-251658203;mso-wrap-distance-left:0;mso-wrap-distance-right:0;mso-position-horizontal-relative:page;mso-position-vertical-relative:text"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">
                <v:shape id="Image 305" o:spid="_x0000_s1239" type="#_x0000_t75" style="position:absolute;width:6421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">
                  <v:imagedata r:id="rId69" o:title=""/>
                </v:shape>
                <v:shape id="Graphic 306" o:spid="_x0000_s1240"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" path="m6380480,1381760l,1381760,,,6380480,r,1381760xe" fillcolor="#f1eeea" stroked="f">
                  <v:path arrowok="t"/>
                </v:shape>
                <v:shape id="Image 307" o:spid="_x0000_s1241"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">
                  <v:imagedata r:id="rId29" o:title=""/>
                </v:shape>
                <v:shape id="Image 308" o:spid="_x0000_s1242"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">
                  <v:imagedata r:id="rId28" o:title=""/>
                </v:shape>
                <v:shape id="Image 309" o:spid="_x0000_s1243"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">
                  <v:imagedata r:id="rId28" o:title=""/>
                </v:shape>
                <v:shape id="Image 310" o:spid="_x0000_s1244"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">
                  <v:imagedata r:id="rId29" o:title=""/>
                </v:shape>
                <v:shape id="Textbox 311" o:spid="_x0000_s1245"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B28B598" w14:textId="77777777" w:rsidR="009B0AC6" w:rsidRDefault="009B0AC6">
                        <w:pPr>
                          <w:spacing w:before="213"/>
                          <w:ind w:left="512"/>
                          <w:rPr>
                            <w:sz w:val="25"/>
                          </w:rPr>
                        </w:pPr>
                        <w:r>
                          <w:rPr>
                            <w:color w:val="333333"/>
                            <w:sz w:val="25"/>
                          </w:rPr>
                          <w:t>I</w:t>
                        </w:r>
                        <w:r>
                          <w:rPr>
                            <w:color w:val="333333"/>
                            <w:spacing w:val="-7"/>
                            <w:sz w:val="25"/>
                          </w:rPr>
                          <w:t xml:space="preserve"> </w:t>
                        </w:r>
                        <w:r>
                          <w:rPr>
                            <w:color w:val="333333"/>
                            <w:sz w:val="25"/>
                          </w:rPr>
                          <w:t>do</w:t>
                        </w:r>
                        <w:r>
                          <w:rPr>
                            <w:color w:val="333333"/>
                            <w:spacing w:val="2"/>
                            <w:sz w:val="25"/>
                          </w:rPr>
                          <w:t xml:space="preserve"> </w:t>
                        </w:r>
                        <w:r>
                          <w:rPr>
                            <w:color w:val="333333"/>
                            <w:sz w:val="25"/>
                          </w:rPr>
                          <w:t>not</w:t>
                        </w:r>
                        <w:r>
                          <w:rPr>
                            <w:color w:val="333333"/>
                            <w:spacing w:val="-6"/>
                            <w:sz w:val="25"/>
                          </w:rPr>
                          <w:t xml:space="preserve"> </w:t>
                        </w:r>
                        <w:r>
                          <w:rPr>
                            <w:color w:val="333333"/>
                            <w:sz w:val="25"/>
                          </w:rPr>
                          <w:t>use</w:t>
                        </w:r>
                        <w:r>
                          <w:rPr>
                            <w:color w:val="333333"/>
                            <w:spacing w:val="2"/>
                            <w:sz w:val="25"/>
                          </w:rPr>
                          <w:t xml:space="preserve"> </w:t>
                        </w:r>
                        <w:r>
                          <w:rPr>
                            <w:color w:val="333333"/>
                            <w:spacing w:val="-2"/>
                            <w:sz w:val="25"/>
                          </w:rPr>
                          <w:t>antibiotics</w:t>
                        </w:r>
                      </w:p>
                      <w:p w14:paraId="73CB6248" w14:textId="77777777" w:rsidR="009B0AC6" w:rsidRDefault="009B0AC6">
                        <w:pPr>
                          <w:spacing w:before="161" w:line="374" w:lineRule="auto"/>
                          <w:ind w:left="512" w:right="968"/>
                          <w:rPr>
                            <w:sz w:val="25"/>
                          </w:rPr>
                        </w:pPr>
                        <w:r>
                          <w:rPr>
                            <w:color w:val="333333"/>
                            <w:sz w:val="25"/>
                          </w:rPr>
                          <w:t>All lambs given antibiotics routinely whether or not joint ill is present in flock All lambs born after joint ill cases start to occur in the flock</w:t>
                        </w:r>
                      </w:p>
                      <w:p w14:paraId="5C864ABB" w14:textId="77777777" w:rsidR="009B0AC6" w:rsidRDefault="009B0AC6">
                        <w:pPr>
                          <w:spacing w:line="287" w:lineRule="exact"/>
                          <w:ind w:left="512"/>
                          <w:rPr>
                            <w:sz w:val="25"/>
                          </w:rPr>
                        </w:pPr>
                        <w:r>
                          <w:rPr>
                            <w:color w:val="333333"/>
                            <w:sz w:val="25"/>
                          </w:rPr>
                          <w:t>Only</w:t>
                        </w:r>
                        <w:r>
                          <w:rPr>
                            <w:color w:val="333333"/>
                            <w:spacing w:val="9"/>
                            <w:sz w:val="25"/>
                          </w:rPr>
                          <w:t xml:space="preserve"> </w:t>
                        </w:r>
                        <w:r>
                          <w:rPr>
                            <w:color w:val="333333"/>
                            <w:sz w:val="25"/>
                          </w:rPr>
                          <w:t>specific</w:t>
                        </w:r>
                        <w:r>
                          <w:rPr>
                            <w:color w:val="333333"/>
                            <w:spacing w:val="9"/>
                            <w:sz w:val="25"/>
                          </w:rPr>
                          <w:t xml:space="preserve"> </w:t>
                        </w:r>
                        <w:r>
                          <w:rPr>
                            <w:color w:val="333333"/>
                            <w:sz w:val="25"/>
                          </w:rPr>
                          <w:t>high-risk</w:t>
                        </w:r>
                        <w:r>
                          <w:rPr>
                            <w:color w:val="333333"/>
                            <w:spacing w:val="10"/>
                            <w:sz w:val="25"/>
                          </w:rPr>
                          <w:t xml:space="preserve"> </w:t>
                        </w:r>
                        <w:r>
                          <w:rPr>
                            <w:color w:val="333333"/>
                            <w:sz w:val="25"/>
                          </w:rPr>
                          <w:t>groups</w:t>
                        </w:r>
                        <w:r>
                          <w:rPr>
                            <w:color w:val="333333"/>
                            <w:spacing w:val="9"/>
                            <w:sz w:val="25"/>
                          </w:rPr>
                          <w:t xml:space="preserve"> </w:t>
                        </w:r>
                        <w:r>
                          <w:rPr>
                            <w:color w:val="333333"/>
                            <w:sz w:val="25"/>
                          </w:rPr>
                          <w:t>(e.g. orphans,</w:t>
                        </w:r>
                        <w:r>
                          <w:rPr>
                            <w:color w:val="333333"/>
                            <w:spacing w:val="1"/>
                            <w:sz w:val="25"/>
                          </w:rPr>
                          <w:t xml:space="preserve"> </w:t>
                        </w:r>
                        <w:r>
                          <w:rPr>
                            <w:color w:val="333333"/>
                            <w:spacing w:val="-2"/>
                            <w:sz w:val="25"/>
                          </w:rPr>
                          <w:t>triplets)</w:t>
                        </w:r>
                      </w:p>
                    </w:txbxContent>
                  </v:textbox>
                </v:shape>
                <w10:wrap type="topAndBottom" anchorx="page"/>
              </v:group>
            </w:pict>
          </mc:Fallback>
        </mc:AlternateContent>
      </w:r>
      <w:r w:rsidRPr="00BD2740">
        <w:rPr>
          <w:rFonts w:ascii="Times New Roman" w:hAnsi="Times New Roman" w:cs="Times New Roman"/>
          <w:color w:val="333333"/>
          <w:spacing w:val="-5"/>
        </w:rPr>
        <w:t>?</w:t>
      </w:r>
    </w:p>
    <w:p w14:paraId="2E7B5044" w14:textId="77777777" w:rsidR="009B0AC6" w:rsidRPr="00BD2740" w:rsidRDefault="009B0AC6">
      <w:pPr>
        <w:pStyle w:val="BodyText"/>
        <w:spacing w:before="180"/>
        <w:rPr>
          <w:rFonts w:ascii="Times New Roman" w:hAnsi="Times New Roman" w:cs="Times New Roman"/>
        </w:rPr>
      </w:pPr>
    </w:p>
    <w:p w14:paraId="4BC312C0" w14:textId="77777777" w:rsidR="009B0AC6" w:rsidRPr="00BD2740" w:rsidRDefault="009B0AC6">
      <w:pPr>
        <w:pStyle w:val="BodyText"/>
        <w:spacing w:line="292" w:lineRule="auto"/>
        <w:ind w:left="136" w:right="158"/>
        <w:rPr>
          <w:rFonts w:ascii="Times New Roman" w:hAnsi="Times New Roman" w:cs="Times New Roman"/>
        </w:rPr>
      </w:pPr>
      <w:r w:rsidRPr="00BD2740">
        <w:rPr>
          <w:rFonts w:ascii="Times New Roman" w:hAnsi="Times New Roman" w:cs="Times New Roman"/>
          <w:color w:val="333333"/>
        </w:rPr>
        <w:t>In your experience, what factors do you believe contribute to joint ill occurrence? (Please tick all that apply)</w:t>
      </w:r>
    </w:p>
    <w:p w14:paraId="15B3259F" w14:textId="77777777" w:rsidR="009B0AC6" w:rsidRPr="00BD2740" w:rsidRDefault="009B0AC6">
      <w:pPr>
        <w:pStyle w:val="BodyText"/>
        <w:spacing w:before="107"/>
        <w:rPr>
          <w:rFonts w:ascii="Times New Roman" w:hAnsi="Times New Roman" w:cs="Times New Roman"/>
          <w:sz w:val="20"/>
        </w:rPr>
      </w:pPr>
    </w:p>
    <w:p w14:paraId="14B6FE62" w14:textId="77777777" w:rsidR="009B0AC6" w:rsidRPr="00BD2740" w:rsidRDefault="009B0AC6">
      <w:pPr>
        <w:rPr>
          <w:rFonts w:cs="Times New Roman"/>
          <w:sz w:val="20"/>
        </w:rPr>
        <w:sectPr w:rsidR="009B0AC6" w:rsidRPr="00BD2740" w:rsidSect="009B0AC6">
          <w:pgSz w:w="12240" w:h="15840"/>
          <w:pgMar w:top="2080" w:right="960" w:bottom="1000" w:left="960" w:header="596" w:footer="819" w:gutter="0"/>
          <w:cols w:space="720"/>
        </w:sectPr>
      </w:pPr>
    </w:p>
    <w:p w14:paraId="4B49C33A" w14:textId="77777777" w:rsidR="009B0AC6" w:rsidRPr="00BD2740" w:rsidRDefault="009B0AC6">
      <w:pPr>
        <w:pStyle w:val="BodyText"/>
        <w:tabs>
          <w:tab w:val="left" w:pos="3863"/>
        </w:tabs>
        <w:spacing w:before="98"/>
        <w:ind w:left="648"/>
        <w:rPr>
          <w:rFonts w:ascii="Times New Roman" w:hAnsi="Times New Roman" w:cs="Times New Roman"/>
        </w:rPr>
      </w:pPr>
      <w:r w:rsidRPr="00BD2740">
        <w:rPr>
          <w:rFonts w:ascii="Times New Roman" w:hAnsi="Times New Roman" w:cs="Times New Roman"/>
          <w:noProof/>
        </w:rPr>
        <mc:AlternateContent>
          <mc:Choice Requires="wpg">
            <w:drawing>
              <wp:anchor distT="0" distB="0" distL="0" distR="0" simplePos="0" relativeHeight="251658240" behindDoc="1" locked="0" layoutInCell="1" allowOverlap="1" wp14:anchorId="34F12B69" wp14:editId="231B234D">
                <wp:simplePos x="0" y="0"/>
                <wp:positionH relativeFrom="page">
                  <wp:posOffset>675640</wp:posOffset>
                </wp:positionH>
                <wp:positionV relativeFrom="paragraph">
                  <wp:posOffset>-73197</wp:posOffset>
                </wp:positionV>
                <wp:extent cx="6421120" cy="716280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7162800"/>
                          <a:chOff x="0" y="0"/>
                          <a:chExt cx="6421120" cy="7162800"/>
                        </a:xfrm>
                      </wpg:grpSpPr>
                      <pic:pic xmlns:pic="http://schemas.openxmlformats.org/drawingml/2006/picture">
                        <pic:nvPicPr>
                          <pic:cNvPr id="313" name="Image 313"/>
                          <pic:cNvPicPr/>
                        </pic:nvPicPr>
                        <pic:blipFill>
                          <a:blip r:embed="rId70" cstate="print"/>
                          <a:stretch>
                            <a:fillRect/>
                          </a:stretch>
                        </pic:blipFill>
                        <pic:spPr>
                          <a:xfrm>
                            <a:off x="0" y="0"/>
                            <a:ext cx="6421120" cy="7162800"/>
                          </a:xfrm>
                          <a:prstGeom prst="rect">
                            <a:avLst/>
                          </a:prstGeom>
                        </pic:spPr>
                      </pic:pic>
                      <wps:wsp>
                        <wps:cNvPr id="314" name="Graphic 314"/>
                        <wps:cNvSpPr/>
                        <wps:spPr>
                          <a:xfrm>
                            <a:off x="20319" y="10159"/>
                            <a:ext cx="6380480" cy="7152640"/>
                          </a:xfrm>
                          <a:custGeom>
                            <a:avLst/>
                            <a:gdLst/>
                            <a:ahLst/>
                            <a:cxnLst/>
                            <a:rect l="l" t="t" r="r" b="b"/>
                            <a:pathLst>
                              <a:path w="6380480" h="7152640">
                                <a:moveTo>
                                  <a:pt x="0" y="0"/>
                                </a:moveTo>
                                <a:lnTo>
                                  <a:pt x="6380479" y="0"/>
                                </a:lnTo>
                                <a:lnTo>
                                  <a:pt x="6380479" y="7152639"/>
                                </a:lnTo>
                                <a:lnTo>
                                  <a:pt x="0" y="7152639"/>
                                </a:lnTo>
                                <a:lnTo>
                                  <a:pt x="0" y="0"/>
                                </a:lnTo>
                                <a:close/>
                              </a:path>
                            </a:pathLst>
                          </a:custGeom>
                          <a:solidFill>
                            <a:srgbClr val="F1EEEA"/>
                          </a:solidFill>
                        </wps:spPr>
                        <wps:bodyPr wrap="square" lIns="0" tIns="0" rIns="0" bIns="0" rtlCol="0">
                          <a:prstTxWarp prst="textNoShape">
                            <a:avLst/>
                          </a:prstTxWarp>
                          <a:noAutofit/>
                        </wps:bodyPr>
                      </wps:wsp>
                      <wps:wsp>
                        <wps:cNvPr id="315" name="Graphic 315"/>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16" name="Graphic 316"/>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17" name="Graphic 317"/>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18" name="Graphic 318"/>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19" name="Graphic 319"/>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2184400"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21" name="Graphic 321"/>
                        <wps:cNvSpPr/>
                        <wps:spPr>
                          <a:xfrm>
                            <a:off x="2184400"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22" name="Graphic 322"/>
                        <wps:cNvSpPr/>
                        <wps:spPr>
                          <a:xfrm>
                            <a:off x="219456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23" name="Graphic 323"/>
                        <wps:cNvSpPr/>
                        <wps:spPr>
                          <a:xfrm>
                            <a:off x="219456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24" name="Graphic 324"/>
                        <wps:cNvSpPr/>
                        <wps:spPr>
                          <a:xfrm>
                            <a:off x="220472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25" name="Graphic 325"/>
                        <wps:cNvSpPr/>
                        <wps:spPr>
                          <a:xfrm>
                            <a:off x="4226560"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26" name="Graphic 326"/>
                        <wps:cNvSpPr/>
                        <wps:spPr>
                          <a:xfrm>
                            <a:off x="4226560"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27" name="Graphic 327"/>
                        <wps:cNvSpPr/>
                        <wps:spPr>
                          <a:xfrm>
                            <a:off x="423672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28" name="Graphic 328"/>
                        <wps:cNvSpPr/>
                        <wps:spPr>
                          <a:xfrm>
                            <a:off x="423672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29" name="Graphic 329"/>
                        <wps:cNvSpPr/>
                        <wps:spPr>
                          <a:xfrm>
                            <a:off x="4246879"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42239" y="6807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31" name="Graphic 331"/>
                        <wps:cNvSpPr/>
                        <wps:spPr>
                          <a:xfrm>
                            <a:off x="142239" y="6807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32" name="Graphic 332"/>
                        <wps:cNvSpPr/>
                        <wps:spPr>
                          <a:xfrm>
                            <a:off x="152400" y="6908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33" name="Graphic 333"/>
                        <wps:cNvSpPr/>
                        <wps:spPr>
                          <a:xfrm>
                            <a:off x="152400" y="6908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34" name="Graphic 334"/>
                        <wps:cNvSpPr/>
                        <wps:spPr>
                          <a:xfrm>
                            <a:off x="162560" y="7010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2184400" y="6807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36" name="Graphic 336"/>
                        <wps:cNvSpPr/>
                        <wps:spPr>
                          <a:xfrm>
                            <a:off x="2184400" y="6807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37" name="Graphic 337"/>
                        <wps:cNvSpPr/>
                        <wps:spPr>
                          <a:xfrm>
                            <a:off x="2194560" y="6908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38" name="Graphic 338"/>
                        <wps:cNvSpPr/>
                        <wps:spPr>
                          <a:xfrm>
                            <a:off x="2194560" y="6908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39" name="Graphic 339"/>
                        <wps:cNvSpPr/>
                        <wps:spPr>
                          <a:xfrm>
                            <a:off x="2204720" y="7010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4226560" y="6807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41" name="Graphic 341"/>
                        <wps:cNvSpPr/>
                        <wps:spPr>
                          <a:xfrm>
                            <a:off x="4226560" y="6807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42" name="Graphic 342"/>
                        <wps:cNvSpPr/>
                        <wps:spPr>
                          <a:xfrm>
                            <a:off x="4236720" y="6908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43" name="Graphic 343"/>
                        <wps:cNvSpPr/>
                        <wps:spPr>
                          <a:xfrm>
                            <a:off x="4236720" y="6908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44" name="Graphic 344"/>
                        <wps:cNvSpPr/>
                        <wps:spPr>
                          <a:xfrm>
                            <a:off x="4246879" y="7010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142239" y="11785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46" name="Graphic 346"/>
                        <wps:cNvSpPr/>
                        <wps:spPr>
                          <a:xfrm>
                            <a:off x="142239" y="11785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47" name="Graphic 347"/>
                        <wps:cNvSpPr/>
                        <wps:spPr>
                          <a:xfrm>
                            <a:off x="152400" y="11887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48" name="Graphic 348"/>
                        <wps:cNvSpPr/>
                        <wps:spPr>
                          <a:xfrm>
                            <a:off x="152400" y="11887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49" name="Graphic 349"/>
                        <wps:cNvSpPr/>
                        <wps:spPr>
                          <a:xfrm>
                            <a:off x="162560" y="11988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50" name="Graphic 350"/>
                        <wps:cNvSpPr/>
                        <wps:spPr>
                          <a:xfrm>
                            <a:off x="2184400" y="11785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51" name="Graphic 351"/>
                        <wps:cNvSpPr/>
                        <wps:spPr>
                          <a:xfrm>
                            <a:off x="2184400" y="11785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52" name="Graphic 352"/>
                        <wps:cNvSpPr/>
                        <wps:spPr>
                          <a:xfrm>
                            <a:off x="2194560" y="11887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53" name="Graphic 353"/>
                        <wps:cNvSpPr/>
                        <wps:spPr>
                          <a:xfrm>
                            <a:off x="2194560" y="11887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54" name="Graphic 354"/>
                        <wps:cNvSpPr/>
                        <wps:spPr>
                          <a:xfrm>
                            <a:off x="2204720" y="11988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4226560" y="11785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56" name="Graphic 356"/>
                        <wps:cNvSpPr/>
                        <wps:spPr>
                          <a:xfrm>
                            <a:off x="4226560" y="11785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57" name="Graphic 357"/>
                        <wps:cNvSpPr/>
                        <wps:spPr>
                          <a:xfrm>
                            <a:off x="4236720" y="11887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58" name="Graphic 358"/>
                        <wps:cNvSpPr/>
                        <wps:spPr>
                          <a:xfrm>
                            <a:off x="4236720" y="11887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59" name="Graphic 359"/>
                        <wps:cNvSpPr/>
                        <wps:spPr>
                          <a:xfrm>
                            <a:off x="4246879" y="11988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142239" y="16764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61" name="Graphic 361"/>
                        <wps:cNvSpPr/>
                        <wps:spPr>
                          <a:xfrm>
                            <a:off x="142239" y="16764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62" name="Graphic 362"/>
                        <wps:cNvSpPr/>
                        <wps:spPr>
                          <a:xfrm>
                            <a:off x="152400" y="16865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63" name="Graphic 363"/>
                        <wps:cNvSpPr/>
                        <wps:spPr>
                          <a:xfrm>
                            <a:off x="152400" y="16865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64" name="Graphic 364"/>
                        <wps:cNvSpPr/>
                        <wps:spPr>
                          <a:xfrm>
                            <a:off x="162560" y="16967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2184400" y="16764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66" name="Graphic 366"/>
                        <wps:cNvSpPr/>
                        <wps:spPr>
                          <a:xfrm>
                            <a:off x="2184400" y="16764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67" name="Graphic 367"/>
                        <wps:cNvSpPr/>
                        <wps:spPr>
                          <a:xfrm>
                            <a:off x="2194560" y="16865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68" name="Graphic 368"/>
                        <wps:cNvSpPr/>
                        <wps:spPr>
                          <a:xfrm>
                            <a:off x="2194560" y="16865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69" name="Graphic 369"/>
                        <wps:cNvSpPr/>
                        <wps:spPr>
                          <a:xfrm>
                            <a:off x="2204720" y="16967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4226560" y="16764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71" name="Graphic 371"/>
                        <wps:cNvSpPr/>
                        <wps:spPr>
                          <a:xfrm>
                            <a:off x="4226560" y="16764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72" name="Graphic 372"/>
                        <wps:cNvSpPr/>
                        <wps:spPr>
                          <a:xfrm>
                            <a:off x="4236720" y="16865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73" name="Graphic 373"/>
                        <wps:cNvSpPr/>
                        <wps:spPr>
                          <a:xfrm>
                            <a:off x="4236720" y="16865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74" name="Graphic 374"/>
                        <wps:cNvSpPr/>
                        <wps:spPr>
                          <a:xfrm>
                            <a:off x="4246879" y="16967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142239" y="23977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76" name="Graphic 376"/>
                        <wps:cNvSpPr/>
                        <wps:spPr>
                          <a:xfrm>
                            <a:off x="142239" y="23977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77" name="Graphic 377"/>
                        <wps:cNvSpPr/>
                        <wps:spPr>
                          <a:xfrm>
                            <a:off x="152400" y="24079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78" name="Graphic 378"/>
                        <wps:cNvSpPr/>
                        <wps:spPr>
                          <a:xfrm>
                            <a:off x="152400" y="24079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79" name="Graphic 379"/>
                        <wps:cNvSpPr/>
                        <wps:spPr>
                          <a:xfrm>
                            <a:off x="162560" y="24180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2184400" y="23977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81" name="Graphic 381"/>
                        <wps:cNvSpPr/>
                        <wps:spPr>
                          <a:xfrm>
                            <a:off x="2184400" y="23977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82" name="Graphic 382"/>
                        <wps:cNvSpPr/>
                        <wps:spPr>
                          <a:xfrm>
                            <a:off x="2194560" y="24079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83" name="Graphic 383"/>
                        <wps:cNvSpPr/>
                        <wps:spPr>
                          <a:xfrm>
                            <a:off x="2194560" y="24079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84" name="Graphic 384"/>
                        <wps:cNvSpPr/>
                        <wps:spPr>
                          <a:xfrm>
                            <a:off x="2204720" y="24180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4226560" y="23977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86" name="Graphic 386"/>
                        <wps:cNvSpPr/>
                        <wps:spPr>
                          <a:xfrm>
                            <a:off x="4226560" y="23977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87" name="Graphic 387"/>
                        <wps:cNvSpPr/>
                        <wps:spPr>
                          <a:xfrm>
                            <a:off x="4236720" y="24079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88" name="Graphic 388"/>
                        <wps:cNvSpPr/>
                        <wps:spPr>
                          <a:xfrm>
                            <a:off x="4236720" y="24079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89" name="Graphic 389"/>
                        <wps:cNvSpPr/>
                        <wps:spPr>
                          <a:xfrm>
                            <a:off x="4246879" y="24180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90" name="Graphic 390"/>
                        <wps:cNvSpPr/>
                        <wps:spPr>
                          <a:xfrm>
                            <a:off x="142239" y="33426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91" name="Graphic 391"/>
                        <wps:cNvSpPr/>
                        <wps:spPr>
                          <a:xfrm>
                            <a:off x="142239" y="33426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92" name="Graphic 392"/>
                        <wps:cNvSpPr/>
                        <wps:spPr>
                          <a:xfrm>
                            <a:off x="152400" y="33528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93" name="Graphic 393"/>
                        <wps:cNvSpPr/>
                        <wps:spPr>
                          <a:xfrm>
                            <a:off x="152400" y="33528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94" name="Graphic 394"/>
                        <wps:cNvSpPr/>
                        <wps:spPr>
                          <a:xfrm>
                            <a:off x="162560" y="33629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2184400" y="33426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396" name="Graphic 396"/>
                        <wps:cNvSpPr/>
                        <wps:spPr>
                          <a:xfrm>
                            <a:off x="2184400" y="33426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397" name="Graphic 397"/>
                        <wps:cNvSpPr/>
                        <wps:spPr>
                          <a:xfrm>
                            <a:off x="2194560" y="33528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398" name="Graphic 398"/>
                        <wps:cNvSpPr/>
                        <wps:spPr>
                          <a:xfrm>
                            <a:off x="2194560" y="33528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399" name="Graphic 399"/>
                        <wps:cNvSpPr/>
                        <wps:spPr>
                          <a:xfrm>
                            <a:off x="2204720" y="33629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00" name="Graphic 400"/>
                        <wps:cNvSpPr/>
                        <wps:spPr>
                          <a:xfrm>
                            <a:off x="4226560" y="33426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01" name="Graphic 401"/>
                        <wps:cNvSpPr/>
                        <wps:spPr>
                          <a:xfrm>
                            <a:off x="4226560" y="33426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02" name="Graphic 402"/>
                        <wps:cNvSpPr/>
                        <wps:spPr>
                          <a:xfrm>
                            <a:off x="4236720" y="33528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03" name="Graphic 403"/>
                        <wps:cNvSpPr/>
                        <wps:spPr>
                          <a:xfrm>
                            <a:off x="4236720" y="33528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04" name="Graphic 404"/>
                        <wps:cNvSpPr/>
                        <wps:spPr>
                          <a:xfrm>
                            <a:off x="4246879" y="33629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42239" y="40640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06" name="Graphic 406"/>
                        <wps:cNvSpPr/>
                        <wps:spPr>
                          <a:xfrm>
                            <a:off x="142239" y="40640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07" name="Graphic 407"/>
                        <wps:cNvSpPr/>
                        <wps:spPr>
                          <a:xfrm>
                            <a:off x="152400" y="40741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08" name="Graphic 408"/>
                        <wps:cNvSpPr/>
                        <wps:spPr>
                          <a:xfrm>
                            <a:off x="152400" y="40741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09" name="Graphic 409"/>
                        <wps:cNvSpPr/>
                        <wps:spPr>
                          <a:xfrm>
                            <a:off x="162560" y="40843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2184400" y="40640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11" name="Graphic 411"/>
                        <wps:cNvSpPr/>
                        <wps:spPr>
                          <a:xfrm>
                            <a:off x="2184400" y="40640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12" name="Graphic 412"/>
                        <wps:cNvSpPr/>
                        <wps:spPr>
                          <a:xfrm>
                            <a:off x="2194560" y="40741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13" name="Graphic 413"/>
                        <wps:cNvSpPr/>
                        <wps:spPr>
                          <a:xfrm>
                            <a:off x="2194560" y="40741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14" name="Graphic 414"/>
                        <wps:cNvSpPr/>
                        <wps:spPr>
                          <a:xfrm>
                            <a:off x="2204720" y="40843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15" name="Graphic 415"/>
                        <wps:cNvSpPr/>
                        <wps:spPr>
                          <a:xfrm>
                            <a:off x="4226560" y="40640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16" name="Graphic 416"/>
                        <wps:cNvSpPr/>
                        <wps:spPr>
                          <a:xfrm>
                            <a:off x="4226560" y="40640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17" name="Graphic 417"/>
                        <wps:cNvSpPr/>
                        <wps:spPr>
                          <a:xfrm>
                            <a:off x="4236720" y="40741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18" name="Graphic 418"/>
                        <wps:cNvSpPr/>
                        <wps:spPr>
                          <a:xfrm>
                            <a:off x="4236720" y="40741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19" name="Graphic 419"/>
                        <wps:cNvSpPr/>
                        <wps:spPr>
                          <a:xfrm>
                            <a:off x="4246879" y="40843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20" name="Graphic 420"/>
                        <wps:cNvSpPr/>
                        <wps:spPr>
                          <a:xfrm>
                            <a:off x="142239" y="4785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21" name="Graphic 421"/>
                        <wps:cNvSpPr/>
                        <wps:spPr>
                          <a:xfrm>
                            <a:off x="142239" y="4785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22" name="Graphic 422"/>
                        <wps:cNvSpPr/>
                        <wps:spPr>
                          <a:xfrm>
                            <a:off x="152400" y="4795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23" name="Graphic 423"/>
                        <wps:cNvSpPr/>
                        <wps:spPr>
                          <a:xfrm>
                            <a:off x="152400" y="4795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24" name="Graphic 424"/>
                        <wps:cNvSpPr/>
                        <wps:spPr>
                          <a:xfrm>
                            <a:off x="162560" y="4805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25" name="Graphic 425"/>
                        <wps:cNvSpPr/>
                        <wps:spPr>
                          <a:xfrm>
                            <a:off x="2184400" y="4785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26" name="Graphic 426"/>
                        <wps:cNvSpPr/>
                        <wps:spPr>
                          <a:xfrm>
                            <a:off x="2184400" y="4785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27" name="Graphic 427"/>
                        <wps:cNvSpPr/>
                        <wps:spPr>
                          <a:xfrm>
                            <a:off x="2194560" y="4795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28" name="Graphic 428"/>
                        <wps:cNvSpPr/>
                        <wps:spPr>
                          <a:xfrm>
                            <a:off x="2194560" y="4795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29" name="Graphic 429"/>
                        <wps:cNvSpPr/>
                        <wps:spPr>
                          <a:xfrm>
                            <a:off x="2204720" y="4805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30" name="Graphic 430"/>
                        <wps:cNvSpPr/>
                        <wps:spPr>
                          <a:xfrm>
                            <a:off x="4226560" y="4785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31" name="Graphic 431"/>
                        <wps:cNvSpPr/>
                        <wps:spPr>
                          <a:xfrm>
                            <a:off x="4226560" y="4785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32" name="Graphic 432"/>
                        <wps:cNvSpPr/>
                        <wps:spPr>
                          <a:xfrm>
                            <a:off x="4236720" y="4795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33" name="Graphic 433"/>
                        <wps:cNvSpPr/>
                        <wps:spPr>
                          <a:xfrm>
                            <a:off x="4236720" y="4795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34" name="Graphic 434"/>
                        <wps:cNvSpPr/>
                        <wps:spPr>
                          <a:xfrm>
                            <a:off x="4246879" y="4805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35" name="Graphic 435"/>
                        <wps:cNvSpPr/>
                        <wps:spPr>
                          <a:xfrm>
                            <a:off x="142239" y="55067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36" name="Graphic 436"/>
                        <wps:cNvSpPr/>
                        <wps:spPr>
                          <a:xfrm>
                            <a:off x="142239" y="55067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37" name="Graphic 437"/>
                        <wps:cNvSpPr/>
                        <wps:spPr>
                          <a:xfrm>
                            <a:off x="152400" y="55168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38" name="Graphic 438"/>
                        <wps:cNvSpPr/>
                        <wps:spPr>
                          <a:xfrm>
                            <a:off x="152400" y="55168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39" name="Graphic 439"/>
                        <wps:cNvSpPr/>
                        <wps:spPr>
                          <a:xfrm>
                            <a:off x="162560" y="55270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2184400" y="55067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41" name="Graphic 441"/>
                        <wps:cNvSpPr/>
                        <wps:spPr>
                          <a:xfrm>
                            <a:off x="2184400" y="55067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42" name="Graphic 442"/>
                        <wps:cNvSpPr/>
                        <wps:spPr>
                          <a:xfrm>
                            <a:off x="2194560" y="55168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43" name="Graphic 443"/>
                        <wps:cNvSpPr/>
                        <wps:spPr>
                          <a:xfrm>
                            <a:off x="2194560" y="55168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44" name="Graphic 444"/>
                        <wps:cNvSpPr/>
                        <wps:spPr>
                          <a:xfrm>
                            <a:off x="2204720" y="55270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4226560" y="55067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46" name="Graphic 446"/>
                        <wps:cNvSpPr/>
                        <wps:spPr>
                          <a:xfrm>
                            <a:off x="4226560" y="55067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47" name="Graphic 447"/>
                        <wps:cNvSpPr/>
                        <wps:spPr>
                          <a:xfrm>
                            <a:off x="4236720" y="55168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48" name="Graphic 448"/>
                        <wps:cNvSpPr/>
                        <wps:spPr>
                          <a:xfrm>
                            <a:off x="4236720" y="55168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49" name="Graphic 449"/>
                        <wps:cNvSpPr/>
                        <wps:spPr>
                          <a:xfrm>
                            <a:off x="4246879" y="55270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50" name="Graphic 450"/>
                        <wps:cNvSpPr/>
                        <wps:spPr>
                          <a:xfrm>
                            <a:off x="142239" y="60045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51" name="Graphic 451"/>
                        <wps:cNvSpPr/>
                        <wps:spPr>
                          <a:xfrm>
                            <a:off x="142239" y="60045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52" name="Graphic 452"/>
                        <wps:cNvSpPr/>
                        <wps:spPr>
                          <a:xfrm>
                            <a:off x="152400" y="60147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53" name="Graphic 453"/>
                        <wps:cNvSpPr/>
                        <wps:spPr>
                          <a:xfrm>
                            <a:off x="152400" y="60147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54" name="Graphic 454"/>
                        <wps:cNvSpPr/>
                        <wps:spPr>
                          <a:xfrm>
                            <a:off x="162560" y="60248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55" name="Graphic 455"/>
                        <wps:cNvSpPr/>
                        <wps:spPr>
                          <a:xfrm>
                            <a:off x="2184400" y="60045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56" name="Graphic 456"/>
                        <wps:cNvSpPr/>
                        <wps:spPr>
                          <a:xfrm>
                            <a:off x="2184400" y="60045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57" name="Graphic 457"/>
                        <wps:cNvSpPr/>
                        <wps:spPr>
                          <a:xfrm>
                            <a:off x="2194560" y="60147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58" name="Graphic 458"/>
                        <wps:cNvSpPr/>
                        <wps:spPr>
                          <a:xfrm>
                            <a:off x="2194560" y="60147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59" name="Graphic 459"/>
                        <wps:cNvSpPr/>
                        <wps:spPr>
                          <a:xfrm>
                            <a:off x="2204720" y="60248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4226560" y="60045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61" name="Graphic 461"/>
                        <wps:cNvSpPr/>
                        <wps:spPr>
                          <a:xfrm>
                            <a:off x="4226560" y="60045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62" name="Graphic 462"/>
                        <wps:cNvSpPr/>
                        <wps:spPr>
                          <a:xfrm>
                            <a:off x="4236720" y="60147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63" name="Graphic 463"/>
                        <wps:cNvSpPr/>
                        <wps:spPr>
                          <a:xfrm>
                            <a:off x="4236720" y="60147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64" name="Graphic 464"/>
                        <wps:cNvSpPr/>
                        <wps:spPr>
                          <a:xfrm>
                            <a:off x="4246879" y="60248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142239" y="65024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66" name="Graphic 466"/>
                        <wps:cNvSpPr/>
                        <wps:spPr>
                          <a:xfrm>
                            <a:off x="142239" y="65024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67" name="Graphic 467"/>
                        <wps:cNvSpPr/>
                        <wps:spPr>
                          <a:xfrm>
                            <a:off x="152400" y="6512559"/>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68" name="Graphic 468"/>
                        <wps:cNvSpPr/>
                        <wps:spPr>
                          <a:xfrm>
                            <a:off x="152400" y="6512559"/>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69" name="Graphic 469"/>
                        <wps:cNvSpPr/>
                        <wps:spPr>
                          <a:xfrm>
                            <a:off x="162560" y="65227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2184400" y="65024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71" name="Graphic 471"/>
                        <wps:cNvSpPr/>
                        <wps:spPr>
                          <a:xfrm>
                            <a:off x="2184400" y="65024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72" name="Graphic 472"/>
                        <wps:cNvSpPr/>
                        <wps:spPr>
                          <a:xfrm>
                            <a:off x="2194560" y="6512559"/>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73" name="Graphic 473"/>
                        <wps:cNvSpPr/>
                        <wps:spPr>
                          <a:xfrm>
                            <a:off x="2194560" y="6512559"/>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74" name="Graphic 474"/>
                        <wps:cNvSpPr/>
                        <wps:spPr>
                          <a:xfrm>
                            <a:off x="2204720" y="65227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75" name="Graphic 475"/>
                        <wps:cNvSpPr/>
                        <wps:spPr>
                          <a:xfrm>
                            <a:off x="4226560" y="65024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76" name="Graphic 476"/>
                        <wps:cNvSpPr/>
                        <wps:spPr>
                          <a:xfrm>
                            <a:off x="4226560" y="65024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77" name="Graphic 477"/>
                        <wps:cNvSpPr/>
                        <wps:spPr>
                          <a:xfrm>
                            <a:off x="4236720" y="6512559"/>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78" name="Graphic 478"/>
                        <wps:cNvSpPr/>
                        <wps:spPr>
                          <a:xfrm>
                            <a:off x="4236720" y="6512559"/>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79" name="Graphic 479"/>
                        <wps:cNvSpPr/>
                        <wps:spPr>
                          <a:xfrm>
                            <a:off x="4246879" y="65227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4CD1679">
              <v:group id="Group 312" style="position:absolute;margin-left:53.2pt;margin-top:-5.75pt;width:505.6pt;height:564pt;z-index:-251657216;mso-wrap-distance-left:0;mso-wrap-distance-right:0;mso-position-horizontal-relative:page" coordsize="64211,71628" o:spid="_x0000_s1026" w14:anchorId="7B669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BgxDwAAADFiHgAAAGLEPAAAALRsMQ8AAAAtS8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">
                <v:shape id="Image 313" style="position:absolute;width:64211;height:7162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">
                  <v:imagedata o:title="" r:id="rId71"/>
                </v:shape>
                <v:shape id="Graphic 314" style="position:absolute;left:203;top:101;width:63804;height:71526;visibility:visible;mso-wrap-style:square;v-text-anchor:top" coordsize="6380480,7152640" o:spid="_x0000_s1028" fillcolor="#f1eeea" stroked="f" path="m,l6380479,r,7152639l,7152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">
                  <v:path arrowok="t"/>
                </v:shape>
                <v:shape id="Graphic 315" style="position:absolute;left:1422;top:1828;width:1117;height:1118;visibility:visible;mso-wrap-style:square;v-text-anchor:top" coordsize="111760,111760" o:spid="_x0000_s102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">
                  <v:path arrowok="t"/>
                </v:shape>
                <v:shape id="Graphic 316" style="position:absolute;left:1422;top:1828;width:1219;height:1220;visibility:visible;mso-wrap-style:square;v-text-anchor:top" coordsize="121920,121920" o:spid="_x0000_s103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">
                  <v:path arrowok="t"/>
                </v:shape>
                <v:shape id="Graphic 317" style="position:absolute;left:1524;top:1930;width:914;height:914;visibility:visible;mso-wrap-style:square;v-text-anchor:top" coordsize="91440,91440" o:spid="_x0000_s103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">
                  <v:path arrowok="t"/>
                </v:shape>
                <v:shape id="Graphic 318" style="position:absolute;left:1524;top:1930;width:1016;height:1016;visibility:visible;mso-wrap-style:square;v-text-anchor:top" coordsize="101600,101600" o:spid="_x0000_s103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">
                  <v:path arrowok="t"/>
                </v:shape>
                <v:shape id="Graphic 319" style="position:absolute;left:1625;top:2032;width:915;height:914;visibility:visible;mso-wrap-style:square;v-text-anchor:top" coordsize="91440,91440" o:spid="_x0000_s103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">
                  <v:path arrowok="t"/>
                </v:shape>
                <v:shape id="Graphic 320" style="position:absolute;left:21844;top:1828;width:1117;height:1118;visibility:visible;mso-wrap-style:square;v-text-anchor:top" coordsize="111760,111760" o:spid="_x0000_s103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">
                  <v:path arrowok="t"/>
                </v:shape>
                <v:shape id="Graphic 321" style="position:absolute;left:21844;top:1828;width:1219;height:1220;visibility:visible;mso-wrap-style:square;v-text-anchor:top" coordsize="121920,121920" o:spid="_x0000_s103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">
                  <v:path arrowok="t"/>
                </v:shape>
                <v:shape id="Graphic 322" style="position:absolute;left:21945;top:1930;width:915;height:914;visibility:visible;mso-wrap-style:square;v-text-anchor:top" coordsize="91440,91440" o:spid="_x0000_s103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">
                  <v:path arrowok="t"/>
                </v:shape>
                <v:shape id="Graphic 323" style="position:absolute;left:21945;top:1930;width:1016;height:1016;visibility:visible;mso-wrap-style:square;v-text-anchor:top" coordsize="101600,101600" o:spid="_x0000_s103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">
                  <v:path arrowok="t"/>
                </v:shape>
                <v:shape id="Graphic 324" style="position:absolute;left:22047;top:2032;width:914;height:914;visibility:visible;mso-wrap-style:square;v-text-anchor:top" coordsize="91440,91440" o:spid="_x0000_s103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">
                  <v:path arrowok="t"/>
                </v:shape>
                <v:shape id="Graphic 325" style="position:absolute;left:42265;top:1828;width:1118;height:1118;visibility:visible;mso-wrap-style:square;v-text-anchor:top" coordsize="111760,111760" o:spid="_x0000_s103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">
                  <v:path arrowok="t"/>
                </v:shape>
                <v:shape id="Graphic 326" style="position:absolute;left:42265;top:1828;width:1219;height:1220;visibility:visible;mso-wrap-style:square;v-text-anchor:top" coordsize="121920,121920" o:spid="_x0000_s104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">
                  <v:path arrowok="t"/>
                </v:shape>
                <v:shape id="Graphic 327" style="position:absolute;left:42367;top:1930;width:914;height:914;visibility:visible;mso-wrap-style:square;v-text-anchor:top" coordsize="91440,91440" o:spid="_x0000_s104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">
                  <v:path arrowok="t"/>
                </v:shape>
                <v:shape id="Graphic 328" style="position:absolute;left:42367;top:1930;width:1016;height:1016;visibility:visible;mso-wrap-style:square;v-text-anchor:top" coordsize="101600,101600" o:spid="_x0000_s104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">
                  <v:path arrowok="t"/>
                </v:shape>
                <v:shape id="Graphic 329" style="position:absolute;left:42468;top:2032;width:915;height:914;visibility:visible;mso-wrap-style:square;v-text-anchor:top" coordsize="91440,91440" o:spid="_x0000_s104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">
                  <v:path arrowok="t"/>
                </v:shape>
                <v:shape id="Graphic 330" style="position:absolute;left:1422;top:6807;width:1117;height:1117;visibility:visible;mso-wrap-style:square;v-text-anchor:top" coordsize="111760,111760" o:spid="_x0000_s104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">
                  <v:path arrowok="t"/>
                </v:shape>
                <v:shape id="Graphic 331" style="position:absolute;left:1422;top:6807;width:1219;height:1219;visibility:visible;mso-wrap-style:square;v-text-anchor:top" coordsize="121920,121920" o:spid="_x0000_s104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">
                  <v:path arrowok="t"/>
                </v:shape>
                <v:shape id="Graphic 332" style="position:absolute;left:1524;top:6908;width:914;height:915;visibility:visible;mso-wrap-style:square;v-text-anchor:top" coordsize="91440,91440" o:spid="_x0000_s104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">
                  <v:path arrowok="t"/>
                </v:shape>
                <v:shape id="Graphic 333" style="position:absolute;left:1524;top:6908;width:1016;height:1016;visibility:visible;mso-wrap-style:square;v-text-anchor:top" coordsize="101600,101600" o:spid="_x0000_s104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">
                  <v:path arrowok="t"/>
                </v:shape>
                <v:shape id="Graphic 334" style="position:absolute;left:1625;top:7010;width:915;height:914;visibility:visible;mso-wrap-style:square;v-text-anchor:top" coordsize="91440,91440" o:spid="_x0000_s104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">
                  <v:path arrowok="t"/>
                </v:shape>
                <v:shape id="Graphic 335" style="position:absolute;left:21844;top:6807;width:1117;height:1117;visibility:visible;mso-wrap-style:square;v-text-anchor:top" coordsize="111760,111760" o:spid="_x0000_s104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">
                  <v:path arrowok="t"/>
                </v:shape>
                <v:shape id="Graphic 336" style="position:absolute;left:21844;top:6807;width:1219;height:1219;visibility:visible;mso-wrap-style:square;v-text-anchor:top" coordsize="121920,121920" o:spid="_x0000_s105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">
                  <v:path arrowok="t"/>
                </v:shape>
                <v:shape id="Graphic 337" style="position:absolute;left:21945;top:6908;width:915;height:915;visibility:visible;mso-wrap-style:square;v-text-anchor:top" coordsize="91440,91440" o:spid="_x0000_s105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">
                  <v:path arrowok="t"/>
                </v:shape>
                <v:shape id="Graphic 338" style="position:absolute;left:21945;top:6908;width:1016;height:1016;visibility:visible;mso-wrap-style:square;v-text-anchor:top" coordsize="101600,101600" o:spid="_x0000_s105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">
                  <v:path arrowok="t"/>
                </v:shape>
                <v:shape id="Graphic 339" style="position:absolute;left:22047;top:7010;width:914;height:914;visibility:visible;mso-wrap-style:square;v-text-anchor:top" coordsize="91440,91440" o:spid="_x0000_s105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">
                  <v:path arrowok="t"/>
                </v:shape>
                <v:shape id="Graphic 340" style="position:absolute;left:42265;top:6807;width:1118;height:1117;visibility:visible;mso-wrap-style:square;v-text-anchor:top" coordsize="111760,111760" o:spid="_x0000_s105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">
                  <v:path arrowok="t"/>
                </v:shape>
                <v:shape id="Graphic 341" style="position:absolute;left:42265;top:6807;width:1219;height:1219;visibility:visible;mso-wrap-style:square;v-text-anchor:top" coordsize="121920,121920" o:spid="_x0000_s105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">
                  <v:path arrowok="t"/>
                </v:shape>
                <v:shape id="Graphic 342" style="position:absolute;left:42367;top:6908;width:914;height:915;visibility:visible;mso-wrap-style:square;v-text-anchor:top" coordsize="91440,91440" o:spid="_x0000_s105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">
                  <v:path arrowok="t"/>
                </v:shape>
                <v:shape id="Graphic 343" style="position:absolute;left:42367;top:6908;width:1016;height:1016;visibility:visible;mso-wrap-style:square;v-text-anchor:top" coordsize="101600,101600" o:spid="_x0000_s105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">
                  <v:path arrowok="t"/>
                </v:shape>
                <v:shape id="Graphic 344" style="position:absolute;left:42468;top:7010;width:915;height:914;visibility:visible;mso-wrap-style:square;v-text-anchor:top" coordsize="91440,91440" o:spid="_x0000_s105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">
                  <v:path arrowok="t"/>
                </v:shape>
                <v:shape id="Graphic 345" style="position:absolute;left:1422;top:11785;width:1117;height:1118;visibility:visible;mso-wrap-style:square;v-text-anchor:top" coordsize="111760,111760" o:spid="_x0000_s105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">
                  <v:path arrowok="t"/>
                </v:shape>
                <v:shape id="Graphic 346" style="position:absolute;left:1422;top:11785;width:1219;height:1219;visibility:visible;mso-wrap-style:square;v-text-anchor:top" coordsize="121920,121920" o:spid="_x0000_s106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">
                  <v:path arrowok="t"/>
                </v:shape>
                <v:shape id="Graphic 347" style="position:absolute;left:1524;top:11887;width:914;height:914;visibility:visible;mso-wrap-style:square;v-text-anchor:top" coordsize="91440,91440" o:spid="_x0000_s106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">
                  <v:path arrowok="t"/>
                </v:shape>
                <v:shape id="Graphic 348" style="position:absolute;left:1524;top:11887;width:1016;height:1016;visibility:visible;mso-wrap-style:square;v-text-anchor:top" coordsize="101600,101600" o:spid="_x0000_s106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">
                  <v:path arrowok="t"/>
                </v:shape>
                <v:shape id="Graphic 349" style="position:absolute;left:1625;top:11988;width:915;height:915;visibility:visible;mso-wrap-style:square;v-text-anchor:top" coordsize="91440,91440" o:spid="_x0000_s106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">
                  <v:path arrowok="t"/>
                </v:shape>
                <v:shape id="Graphic 350" style="position:absolute;left:21844;top:11785;width:1117;height:1118;visibility:visible;mso-wrap-style:square;v-text-anchor:top" coordsize="111760,111760" o:spid="_x0000_s106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">
                  <v:path arrowok="t"/>
                </v:shape>
                <v:shape id="Graphic 351" style="position:absolute;left:21844;top:11785;width:1219;height:1219;visibility:visible;mso-wrap-style:square;v-text-anchor:top" coordsize="121920,121920" o:spid="_x0000_s106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">
                  <v:path arrowok="t"/>
                </v:shape>
                <v:shape id="Graphic 352" style="position:absolute;left:21945;top:11887;width:915;height:914;visibility:visible;mso-wrap-style:square;v-text-anchor:top" coordsize="91440,91440" o:spid="_x0000_s106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">
                  <v:path arrowok="t"/>
                </v:shape>
                <v:shape id="Graphic 353" style="position:absolute;left:21945;top:11887;width:1016;height:1016;visibility:visible;mso-wrap-style:square;v-text-anchor:top" coordsize="101600,101600" o:spid="_x0000_s106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">
                  <v:path arrowok="t"/>
                </v:shape>
                <v:shape id="Graphic 354" style="position:absolute;left:22047;top:11988;width:914;height:915;visibility:visible;mso-wrap-style:square;v-text-anchor:top" coordsize="91440,91440" o:spid="_x0000_s106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">
                  <v:path arrowok="t"/>
                </v:shape>
                <v:shape id="Graphic 355" style="position:absolute;left:42265;top:11785;width:1118;height:1118;visibility:visible;mso-wrap-style:square;v-text-anchor:top" coordsize="111760,111760" o:spid="_x0000_s106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">
                  <v:path arrowok="t"/>
                </v:shape>
                <v:shape id="Graphic 356" style="position:absolute;left:42265;top:11785;width:1219;height:1219;visibility:visible;mso-wrap-style:square;v-text-anchor:top" coordsize="121920,121920" o:spid="_x0000_s107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">
                  <v:path arrowok="t"/>
                </v:shape>
                <v:shape id="Graphic 357" style="position:absolute;left:42367;top:11887;width:914;height:914;visibility:visible;mso-wrap-style:square;v-text-anchor:top" coordsize="91440,91440" o:spid="_x0000_s107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">
                  <v:path arrowok="t"/>
                </v:shape>
                <v:shape id="Graphic 358" style="position:absolute;left:42367;top:11887;width:1016;height:1016;visibility:visible;mso-wrap-style:square;v-text-anchor:top" coordsize="101600,101600" o:spid="_x0000_s107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">
                  <v:path arrowok="t"/>
                </v:shape>
                <v:shape id="Graphic 359" style="position:absolute;left:42468;top:11988;width:915;height:915;visibility:visible;mso-wrap-style:square;v-text-anchor:top" coordsize="91440,91440" o:spid="_x0000_s107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">
                  <v:path arrowok="t"/>
                </v:shape>
                <v:shape id="Graphic 360" style="position:absolute;left:1422;top:16764;width:1117;height:1117;visibility:visible;mso-wrap-style:square;v-text-anchor:top" coordsize="111760,111760" o:spid="_x0000_s107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">
                  <v:path arrowok="t"/>
                </v:shape>
                <v:shape id="Graphic 361" style="position:absolute;left:1422;top:16764;width:1219;height:1219;visibility:visible;mso-wrap-style:square;v-text-anchor:top" coordsize="121920,121920" o:spid="_x0000_s107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">
                  <v:path arrowok="t"/>
                </v:shape>
                <v:shape id="Graphic 362" style="position:absolute;left:1524;top:16865;width:914;height:915;visibility:visible;mso-wrap-style:square;v-text-anchor:top" coordsize="91440,91440" o:spid="_x0000_s107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">
                  <v:path arrowok="t"/>
                </v:shape>
                <v:shape id="Graphic 363" style="position:absolute;left:1524;top:16865;width:1016;height:1016;visibility:visible;mso-wrap-style:square;v-text-anchor:top" coordsize="101600,101600" o:spid="_x0000_s107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">
                  <v:path arrowok="t"/>
                </v:shape>
                <v:shape id="Graphic 364" style="position:absolute;left:1625;top:16967;width:915;height:914;visibility:visible;mso-wrap-style:square;v-text-anchor:top" coordsize="91440,91440" o:spid="_x0000_s107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">
                  <v:path arrowok="t"/>
                </v:shape>
                <v:shape id="Graphic 365" style="position:absolute;left:21844;top:16764;width:1117;height:1117;visibility:visible;mso-wrap-style:square;v-text-anchor:top" coordsize="111760,111760" o:spid="_x0000_s107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">
                  <v:path arrowok="t"/>
                </v:shape>
                <v:shape id="Graphic 366" style="position:absolute;left:21844;top:16764;width:1219;height:1219;visibility:visible;mso-wrap-style:square;v-text-anchor:top" coordsize="121920,121920" o:spid="_x0000_s108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">
                  <v:path arrowok="t"/>
                </v:shape>
                <v:shape id="Graphic 367" style="position:absolute;left:21945;top:16865;width:915;height:915;visibility:visible;mso-wrap-style:square;v-text-anchor:top" coordsize="91440,91440" o:spid="_x0000_s108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">
                  <v:path arrowok="t"/>
                </v:shape>
                <v:shape id="Graphic 368" style="position:absolute;left:21945;top:16865;width:1016;height:1016;visibility:visible;mso-wrap-style:square;v-text-anchor:top" coordsize="101600,101600" o:spid="_x0000_s108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">
                  <v:path arrowok="t"/>
                </v:shape>
                <v:shape id="Graphic 369" style="position:absolute;left:22047;top:16967;width:914;height:914;visibility:visible;mso-wrap-style:square;v-text-anchor:top" coordsize="91440,91440" o:spid="_x0000_s108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">
                  <v:path arrowok="t"/>
                </v:shape>
                <v:shape id="Graphic 370" style="position:absolute;left:42265;top:16764;width:1118;height:1117;visibility:visible;mso-wrap-style:square;v-text-anchor:top" coordsize="111760,111760" o:spid="_x0000_s108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">
                  <v:path arrowok="t"/>
                </v:shape>
                <v:shape id="Graphic 371" style="position:absolute;left:42265;top:16764;width:1219;height:1219;visibility:visible;mso-wrap-style:square;v-text-anchor:top" coordsize="121920,121920" o:spid="_x0000_s108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">
                  <v:path arrowok="t"/>
                </v:shape>
                <v:shape id="Graphic 372" style="position:absolute;left:42367;top:16865;width:914;height:915;visibility:visible;mso-wrap-style:square;v-text-anchor:top" coordsize="91440,91440" o:spid="_x0000_s108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">
                  <v:path arrowok="t"/>
                </v:shape>
                <v:shape id="Graphic 373" style="position:absolute;left:42367;top:16865;width:1016;height:1016;visibility:visible;mso-wrap-style:square;v-text-anchor:top" coordsize="101600,101600" o:spid="_x0000_s108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">
                  <v:path arrowok="t"/>
                </v:shape>
                <v:shape id="Graphic 374" style="position:absolute;left:42468;top:16967;width:915;height:914;visibility:visible;mso-wrap-style:square;v-text-anchor:top" coordsize="91440,91440" o:spid="_x0000_s108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">
                  <v:path arrowok="t"/>
                </v:shape>
                <v:shape id="Graphic 375" style="position:absolute;left:1422;top:23977;width:1117;height:1118;visibility:visible;mso-wrap-style:square;v-text-anchor:top" coordsize="111760,111760" o:spid="_x0000_s108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">
                  <v:path arrowok="t"/>
                </v:shape>
                <v:shape id="Graphic 376" style="position:absolute;left:1422;top:23977;width:1219;height:1219;visibility:visible;mso-wrap-style:square;v-text-anchor:top" coordsize="121920,121920" o:spid="_x0000_s109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">
                  <v:path arrowok="t"/>
                </v:shape>
                <v:shape id="Graphic 377" style="position:absolute;left:1524;top:24079;width:914;height:914;visibility:visible;mso-wrap-style:square;v-text-anchor:top" coordsize="91440,91440" o:spid="_x0000_s109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">
                  <v:path arrowok="t"/>
                </v:shape>
                <v:shape id="Graphic 378" style="position:absolute;left:1524;top:24079;width:1016;height:1016;visibility:visible;mso-wrap-style:square;v-text-anchor:top" coordsize="101600,101600" o:spid="_x0000_s109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">
                  <v:path arrowok="t"/>
                </v:shape>
                <v:shape id="Graphic 379" style="position:absolute;left:1625;top:24180;width:915;height:915;visibility:visible;mso-wrap-style:square;v-text-anchor:top" coordsize="91440,91440" o:spid="_x0000_s109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">
                  <v:path arrowok="t"/>
                </v:shape>
                <v:shape id="Graphic 380" style="position:absolute;left:21844;top:23977;width:1117;height:1118;visibility:visible;mso-wrap-style:square;v-text-anchor:top" coordsize="111760,111760" o:spid="_x0000_s109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">
                  <v:path arrowok="t"/>
                </v:shape>
                <v:shape id="Graphic 381" style="position:absolute;left:21844;top:23977;width:1219;height:1219;visibility:visible;mso-wrap-style:square;v-text-anchor:top" coordsize="121920,121920" o:spid="_x0000_s109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">
                  <v:path arrowok="t"/>
                </v:shape>
                <v:shape id="Graphic 382" style="position:absolute;left:21945;top:24079;width:915;height:914;visibility:visible;mso-wrap-style:square;v-text-anchor:top" coordsize="91440,91440" o:spid="_x0000_s109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">
                  <v:path arrowok="t"/>
                </v:shape>
                <v:shape id="Graphic 383" style="position:absolute;left:21945;top:24079;width:1016;height:1016;visibility:visible;mso-wrap-style:square;v-text-anchor:top" coordsize="101600,101600" o:spid="_x0000_s109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">
                  <v:path arrowok="t"/>
                </v:shape>
                <v:shape id="Graphic 384" style="position:absolute;left:22047;top:24180;width:914;height:915;visibility:visible;mso-wrap-style:square;v-text-anchor:top" coordsize="91440,91440" o:spid="_x0000_s109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">
                  <v:path arrowok="t"/>
                </v:shape>
                <v:shape id="Graphic 385" style="position:absolute;left:42265;top:23977;width:1118;height:1118;visibility:visible;mso-wrap-style:square;v-text-anchor:top" coordsize="111760,111760" o:spid="_x0000_s109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">
                  <v:path arrowok="t"/>
                </v:shape>
                <v:shape id="Graphic 386" style="position:absolute;left:42265;top:23977;width:1219;height:1219;visibility:visible;mso-wrap-style:square;v-text-anchor:top" coordsize="121920,121920" o:spid="_x0000_s110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">
                  <v:path arrowok="t"/>
                </v:shape>
                <v:shape id="Graphic 387" style="position:absolute;left:42367;top:24079;width:914;height:914;visibility:visible;mso-wrap-style:square;v-text-anchor:top" coordsize="91440,91440" o:spid="_x0000_s110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">
                  <v:path arrowok="t"/>
                </v:shape>
                <v:shape id="Graphic 388" style="position:absolute;left:42367;top:24079;width:1016;height:1016;visibility:visible;mso-wrap-style:square;v-text-anchor:top" coordsize="101600,101600" o:spid="_x0000_s110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">
                  <v:path arrowok="t"/>
                </v:shape>
                <v:shape id="Graphic 389" style="position:absolute;left:42468;top:24180;width:915;height:915;visibility:visible;mso-wrap-style:square;v-text-anchor:top" coordsize="91440,91440" o:spid="_x0000_s110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">
                  <v:path arrowok="t"/>
                </v:shape>
                <v:shape id="Graphic 390" style="position:absolute;left:1422;top:33426;width:1117;height:1118;visibility:visible;mso-wrap-style:square;v-text-anchor:top" coordsize="111760,111760" o:spid="_x0000_s110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">
                  <v:path arrowok="t"/>
                </v:shape>
                <v:shape id="Graphic 391" style="position:absolute;left:1422;top:33426;width:1219;height:1219;visibility:visible;mso-wrap-style:square;v-text-anchor:top" coordsize="121920,121920" o:spid="_x0000_s110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">
                  <v:path arrowok="t"/>
                </v:shape>
                <v:shape id="Graphic 392" style="position:absolute;left:1524;top:33528;width:914;height:914;visibility:visible;mso-wrap-style:square;v-text-anchor:top" coordsize="91440,91440" o:spid="_x0000_s110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">
                  <v:path arrowok="t"/>
                </v:shape>
                <v:shape id="Graphic 393" style="position:absolute;left:1524;top:33528;width:1016;height:1016;visibility:visible;mso-wrap-style:square;v-text-anchor:top" coordsize="101600,101600" o:spid="_x0000_s110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">
                  <v:path arrowok="t"/>
                </v:shape>
                <v:shape id="Graphic 394" style="position:absolute;left:1625;top:33629;width:915;height:915;visibility:visible;mso-wrap-style:square;v-text-anchor:top" coordsize="91440,91440" o:spid="_x0000_s110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">
                  <v:path arrowok="t"/>
                </v:shape>
                <v:shape id="Graphic 395" style="position:absolute;left:21844;top:33426;width:1117;height:1118;visibility:visible;mso-wrap-style:square;v-text-anchor:top" coordsize="111760,111760" o:spid="_x0000_s110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">
                  <v:path arrowok="t"/>
                </v:shape>
                <v:shape id="Graphic 396" style="position:absolute;left:21844;top:33426;width:1219;height:1219;visibility:visible;mso-wrap-style:square;v-text-anchor:top" coordsize="121920,121920" o:spid="_x0000_s111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">
                  <v:path arrowok="t"/>
                </v:shape>
                <v:shape id="Graphic 397" style="position:absolute;left:21945;top:33528;width:915;height:914;visibility:visible;mso-wrap-style:square;v-text-anchor:top" coordsize="91440,91440" o:spid="_x0000_s111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">
                  <v:path arrowok="t"/>
                </v:shape>
                <v:shape id="Graphic 398" style="position:absolute;left:21945;top:33528;width:1016;height:1016;visibility:visible;mso-wrap-style:square;v-text-anchor:top" coordsize="101600,101600" o:spid="_x0000_s111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">
                  <v:path arrowok="t"/>
                </v:shape>
                <v:shape id="Graphic 399" style="position:absolute;left:22047;top:33629;width:914;height:915;visibility:visible;mso-wrap-style:square;v-text-anchor:top" coordsize="91440,91440" o:spid="_x0000_s111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">
                  <v:path arrowok="t"/>
                </v:shape>
                <v:shape id="Graphic 400" style="position:absolute;left:42265;top:33426;width:1118;height:1118;visibility:visible;mso-wrap-style:square;v-text-anchor:top" coordsize="111760,111760" o:spid="_x0000_s111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">
                  <v:path arrowok="t"/>
                </v:shape>
                <v:shape id="Graphic 401" style="position:absolute;left:42265;top:33426;width:1219;height:1219;visibility:visible;mso-wrap-style:square;v-text-anchor:top" coordsize="121920,121920" o:spid="_x0000_s111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">
                  <v:path arrowok="t"/>
                </v:shape>
                <v:shape id="Graphic 402" style="position:absolute;left:42367;top:33528;width:914;height:914;visibility:visible;mso-wrap-style:square;v-text-anchor:top" coordsize="91440,91440" o:spid="_x0000_s111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">
                  <v:path arrowok="t"/>
                </v:shape>
                <v:shape id="Graphic 403" style="position:absolute;left:42367;top:33528;width:1016;height:1016;visibility:visible;mso-wrap-style:square;v-text-anchor:top" coordsize="101600,101600" o:spid="_x0000_s111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">
                  <v:path arrowok="t"/>
                </v:shape>
                <v:shape id="Graphic 404" style="position:absolute;left:42468;top:33629;width:915;height:915;visibility:visible;mso-wrap-style:square;v-text-anchor:top" coordsize="91440,91440" o:spid="_x0000_s111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">
                  <v:path arrowok="t"/>
                </v:shape>
                <v:shape id="Graphic 405" style="position:absolute;left:1422;top:40640;width:1117;height:1117;visibility:visible;mso-wrap-style:square;v-text-anchor:top" coordsize="111760,111760" o:spid="_x0000_s111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">
                  <v:path arrowok="t"/>
                </v:shape>
                <v:shape id="Graphic 406" style="position:absolute;left:1422;top:40640;width:1219;height:1219;visibility:visible;mso-wrap-style:square;v-text-anchor:top" coordsize="121920,121920" o:spid="_x0000_s112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">
                  <v:path arrowok="t"/>
                </v:shape>
                <v:shape id="Graphic 407" style="position:absolute;left:1524;top:40741;width:914;height:915;visibility:visible;mso-wrap-style:square;v-text-anchor:top" coordsize="91440,91440" o:spid="_x0000_s112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">
                  <v:path arrowok="t"/>
                </v:shape>
                <v:shape id="Graphic 408" style="position:absolute;left:1524;top:40741;width:1016;height:1016;visibility:visible;mso-wrap-style:square;v-text-anchor:top" coordsize="101600,101600" o:spid="_x0000_s112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">
                  <v:path arrowok="t"/>
                </v:shape>
                <v:shape id="Graphic 409" style="position:absolute;left:1625;top:40843;width:915;height:914;visibility:visible;mso-wrap-style:square;v-text-anchor:top" coordsize="91440,91440" o:spid="_x0000_s112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">
                  <v:path arrowok="t"/>
                </v:shape>
                <v:shape id="Graphic 410" style="position:absolute;left:21844;top:40640;width:1117;height:1117;visibility:visible;mso-wrap-style:square;v-text-anchor:top" coordsize="111760,111760" o:spid="_x0000_s112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">
                  <v:path arrowok="t"/>
                </v:shape>
                <v:shape id="Graphic 411" style="position:absolute;left:21844;top:40640;width:1219;height:1219;visibility:visible;mso-wrap-style:square;v-text-anchor:top" coordsize="121920,121920" o:spid="_x0000_s112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">
                  <v:path arrowok="t"/>
                </v:shape>
                <v:shape id="Graphic 412" style="position:absolute;left:21945;top:40741;width:915;height:915;visibility:visible;mso-wrap-style:square;v-text-anchor:top" coordsize="91440,91440" o:spid="_x0000_s112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">
                  <v:path arrowok="t"/>
                </v:shape>
                <v:shape id="Graphic 413" style="position:absolute;left:21945;top:40741;width:1016;height:1016;visibility:visible;mso-wrap-style:square;v-text-anchor:top" coordsize="101600,101600" o:spid="_x0000_s112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">
                  <v:path arrowok="t"/>
                </v:shape>
                <v:shape id="Graphic 414" style="position:absolute;left:22047;top:40843;width:914;height:914;visibility:visible;mso-wrap-style:square;v-text-anchor:top" coordsize="91440,91440" o:spid="_x0000_s112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">
                  <v:path arrowok="t"/>
                </v:shape>
                <v:shape id="Graphic 415" style="position:absolute;left:42265;top:40640;width:1118;height:1117;visibility:visible;mso-wrap-style:square;v-text-anchor:top" coordsize="111760,111760" o:spid="_x0000_s112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">
                  <v:path arrowok="t"/>
                </v:shape>
                <v:shape id="Graphic 416" style="position:absolute;left:42265;top:40640;width:1219;height:1219;visibility:visible;mso-wrap-style:square;v-text-anchor:top" coordsize="121920,121920" o:spid="_x0000_s113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">
                  <v:path arrowok="t"/>
                </v:shape>
                <v:shape id="Graphic 417" style="position:absolute;left:42367;top:40741;width:914;height:915;visibility:visible;mso-wrap-style:square;v-text-anchor:top" coordsize="91440,91440" o:spid="_x0000_s113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">
                  <v:path arrowok="t"/>
                </v:shape>
                <v:shape id="Graphic 418" style="position:absolute;left:42367;top:40741;width:1016;height:1016;visibility:visible;mso-wrap-style:square;v-text-anchor:top" coordsize="101600,101600" o:spid="_x0000_s113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">
                  <v:path arrowok="t"/>
                </v:shape>
                <v:shape id="Graphic 419" style="position:absolute;left:42468;top:40843;width:915;height:914;visibility:visible;mso-wrap-style:square;v-text-anchor:top" coordsize="91440,91440" o:spid="_x0000_s113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">
                  <v:path arrowok="t"/>
                </v:shape>
                <v:shape id="Graphic 420" style="position:absolute;left:1422;top:47853;width:1117;height:1118;visibility:visible;mso-wrap-style:square;v-text-anchor:top" coordsize="111760,111760" o:spid="_x0000_s113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">
                  <v:path arrowok="t"/>
                </v:shape>
                <v:shape id="Graphic 421" style="position:absolute;left:1422;top:47853;width:1219;height:1219;visibility:visible;mso-wrap-style:square;v-text-anchor:top" coordsize="121920,121920" o:spid="_x0000_s113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">
                  <v:path arrowok="t"/>
                </v:shape>
                <v:shape id="Graphic 422" style="position:absolute;left:1524;top:47955;width:914;height:914;visibility:visible;mso-wrap-style:square;v-text-anchor:top" coordsize="91440,91440" o:spid="_x0000_s113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">
                  <v:path arrowok="t"/>
                </v:shape>
                <v:shape id="Graphic 423" style="position:absolute;left:1524;top:47955;width:1016;height:1016;visibility:visible;mso-wrap-style:square;v-text-anchor:top" coordsize="101600,101600" o:spid="_x0000_s113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">
                  <v:path arrowok="t"/>
                </v:shape>
                <v:shape id="Graphic 424" style="position:absolute;left:1625;top:48056;width:915;height:915;visibility:visible;mso-wrap-style:square;v-text-anchor:top" coordsize="91440,91440" o:spid="_x0000_s113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">
                  <v:path arrowok="t"/>
                </v:shape>
                <v:shape id="Graphic 425" style="position:absolute;left:21844;top:47853;width:1117;height:1118;visibility:visible;mso-wrap-style:square;v-text-anchor:top" coordsize="111760,111760" o:spid="_x0000_s113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">
                  <v:path arrowok="t"/>
                </v:shape>
                <v:shape id="Graphic 426" style="position:absolute;left:21844;top:47853;width:1219;height:1219;visibility:visible;mso-wrap-style:square;v-text-anchor:top" coordsize="121920,121920" o:spid="_x0000_s114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">
                  <v:path arrowok="t"/>
                </v:shape>
                <v:shape id="Graphic 427" style="position:absolute;left:21945;top:47955;width:915;height:914;visibility:visible;mso-wrap-style:square;v-text-anchor:top" coordsize="91440,91440" o:spid="_x0000_s114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">
                  <v:path arrowok="t"/>
                </v:shape>
                <v:shape id="Graphic 428" style="position:absolute;left:21945;top:47955;width:1016;height:1016;visibility:visible;mso-wrap-style:square;v-text-anchor:top" coordsize="101600,101600" o:spid="_x0000_s114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">
                  <v:path arrowok="t"/>
                </v:shape>
                <v:shape id="Graphic 429" style="position:absolute;left:22047;top:48056;width:914;height:915;visibility:visible;mso-wrap-style:square;v-text-anchor:top" coordsize="91440,91440" o:spid="_x0000_s114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">
                  <v:path arrowok="t"/>
                </v:shape>
                <v:shape id="Graphic 430" style="position:absolute;left:42265;top:47853;width:1118;height:1118;visibility:visible;mso-wrap-style:square;v-text-anchor:top" coordsize="111760,111760" o:spid="_x0000_s114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">
                  <v:path arrowok="t"/>
                </v:shape>
                <v:shape id="Graphic 431" style="position:absolute;left:42265;top:47853;width:1219;height:1219;visibility:visible;mso-wrap-style:square;v-text-anchor:top" coordsize="121920,121920" o:spid="_x0000_s114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">
                  <v:path arrowok="t"/>
                </v:shape>
                <v:shape id="Graphic 432" style="position:absolute;left:42367;top:47955;width:914;height:914;visibility:visible;mso-wrap-style:square;v-text-anchor:top" coordsize="91440,91440" o:spid="_x0000_s114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">
                  <v:path arrowok="t"/>
                </v:shape>
                <v:shape id="Graphic 433" style="position:absolute;left:42367;top:47955;width:1016;height:1016;visibility:visible;mso-wrap-style:square;v-text-anchor:top" coordsize="101600,101600" o:spid="_x0000_s114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">
                  <v:path arrowok="t"/>
                </v:shape>
                <v:shape id="Graphic 434" style="position:absolute;left:42468;top:48056;width:915;height:915;visibility:visible;mso-wrap-style:square;v-text-anchor:top" coordsize="91440,91440" o:spid="_x0000_s114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">
                  <v:path arrowok="t"/>
                </v:shape>
                <v:shape id="Graphic 435" style="position:absolute;left:1422;top:55067;width:1117;height:1117;visibility:visible;mso-wrap-style:square;v-text-anchor:top" coordsize="111760,111760" o:spid="_x0000_s114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">
                  <v:path arrowok="t"/>
                </v:shape>
                <v:shape id="Graphic 436" style="position:absolute;left:1422;top:55067;width:1219;height:1219;visibility:visible;mso-wrap-style:square;v-text-anchor:top" coordsize="121920,121920" o:spid="_x0000_s115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">
                  <v:path arrowok="t"/>
                </v:shape>
                <v:shape id="Graphic 437" style="position:absolute;left:1524;top:55168;width:914;height:915;visibility:visible;mso-wrap-style:square;v-text-anchor:top" coordsize="91440,91440" o:spid="_x0000_s115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">
                  <v:path arrowok="t"/>
                </v:shape>
                <v:shape id="Graphic 438" style="position:absolute;left:1524;top:55168;width:1016;height:1016;visibility:visible;mso-wrap-style:square;v-text-anchor:top" coordsize="101600,101600" o:spid="_x0000_s115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">
                  <v:path arrowok="t"/>
                </v:shape>
                <v:shape id="Graphic 439" style="position:absolute;left:1625;top:55270;width:915;height:914;visibility:visible;mso-wrap-style:square;v-text-anchor:top" coordsize="91440,91440" o:spid="_x0000_s115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">
                  <v:path arrowok="t"/>
                </v:shape>
                <v:shape id="Graphic 440" style="position:absolute;left:21844;top:55067;width:1117;height:1117;visibility:visible;mso-wrap-style:square;v-text-anchor:top" coordsize="111760,111760" o:spid="_x0000_s115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">
                  <v:path arrowok="t"/>
                </v:shape>
                <v:shape id="Graphic 441" style="position:absolute;left:21844;top:55067;width:1219;height:1219;visibility:visible;mso-wrap-style:square;v-text-anchor:top" coordsize="121920,121920" o:spid="_x0000_s115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">
                  <v:path arrowok="t"/>
                </v:shape>
                <v:shape id="Graphic 442" style="position:absolute;left:21945;top:55168;width:915;height:915;visibility:visible;mso-wrap-style:square;v-text-anchor:top" coordsize="91440,91440" o:spid="_x0000_s115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">
                  <v:path arrowok="t"/>
                </v:shape>
                <v:shape id="Graphic 443" style="position:absolute;left:21945;top:55168;width:1016;height:1016;visibility:visible;mso-wrap-style:square;v-text-anchor:top" coordsize="101600,101600" o:spid="_x0000_s115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">
                  <v:path arrowok="t"/>
                </v:shape>
                <v:shape id="Graphic 444" style="position:absolute;left:22047;top:55270;width:914;height:914;visibility:visible;mso-wrap-style:square;v-text-anchor:top" coordsize="91440,91440" o:spid="_x0000_s115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">
                  <v:path arrowok="t"/>
                </v:shape>
                <v:shape id="Graphic 445" style="position:absolute;left:42265;top:55067;width:1118;height:1117;visibility:visible;mso-wrap-style:square;v-text-anchor:top" coordsize="111760,111760" o:spid="_x0000_s115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">
                  <v:path arrowok="t"/>
                </v:shape>
                <v:shape id="Graphic 446" style="position:absolute;left:42265;top:55067;width:1219;height:1219;visibility:visible;mso-wrap-style:square;v-text-anchor:top" coordsize="121920,121920" o:spid="_x0000_s116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">
                  <v:path arrowok="t"/>
                </v:shape>
                <v:shape id="Graphic 447" style="position:absolute;left:42367;top:55168;width:914;height:915;visibility:visible;mso-wrap-style:square;v-text-anchor:top" coordsize="91440,91440" o:spid="_x0000_s116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">
                  <v:path arrowok="t"/>
                </v:shape>
                <v:shape id="Graphic 448" style="position:absolute;left:42367;top:55168;width:1016;height:1016;visibility:visible;mso-wrap-style:square;v-text-anchor:top" coordsize="101600,101600" o:spid="_x0000_s116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">
                  <v:path arrowok="t"/>
                </v:shape>
                <v:shape id="Graphic 449" style="position:absolute;left:42468;top:55270;width:915;height:914;visibility:visible;mso-wrap-style:square;v-text-anchor:top" coordsize="91440,91440" o:spid="_x0000_s116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">
                  <v:path arrowok="t"/>
                </v:shape>
                <v:shape id="Graphic 450" style="position:absolute;left:1422;top:60045;width:1117;height:1118;visibility:visible;mso-wrap-style:square;v-text-anchor:top" coordsize="111760,111760" o:spid="_x0000_s116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">
                  <v:path arrowok="t"/>
                </v:shape>
                <v:shape id="Graphic 451" style="position:absolute;left:1422;top:60045;width:1219;height:1219;visibility:visible;mso-wrap-style:square;v-text-anchor:top" coordsize="121920,121920" o:spid="_x0000_s116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">
                  <v:path arrowok="t"/>
                </v:shape>
                <v:shape id="Graphic 452" style="position:absolute;left:1524;top:60147;width:914;height:914;visibility:visible;mso-wrap-style:square;v-text-anchor:top" coordsize="91440,91440" o:spid="_x0000_s116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">
                  <v:path arrowok="t"/>
                </v:shape>
                <v:shape id="Graphic 453" style="position:absolute;left:1524;top:60147;width:1016;height:1016;visibility:visible;mso-wrap-style:square;v-text-anchor:top" coordsize="101600,101600" o:spid="_x0000_s116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">
                  <v:path arrowok="t"/>
                </v:shape>
                <v:shape id="Graphic 454" style="position:absolute;left:1625;top:60248;width:915;height:915;visibility:visible;mso-wrap-style:square;v-text-anchor:top" coordsize="91440,91440" o:spid="_x0000_s116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">
                  <v:path arrowok="t"/>
                </v:shape>
                <v:shape id="Graphic 455" style="position:absolute;left:21844;top:60045;width:1117;height:1118;visibility:visible;mso-wrap-style:square;v-text-anchor:top" coordsize="111760,111760" o:spid="_x0000_s116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">
                  <v:path arrowok="t"/>
                </v:shape>
                <v:shape id="Graphic 456" style="position:absolute;left:21844;top:60045;width:1219;height:1219;visibility:visible;mso-wrap-style:square;v-text-anchor:top" coordsize="121920,121920" o:spid="_x0000_s117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">
                  <v:path arrowok="t"/>
                </v:shape>
                <v:shape id="Graphic 457" style="position:absolute;left:21945;top:60147;width:915;height:914;visibility:visible;mso-wrap-style:square;v-text-anchor:top" coordsize="91440,91440" o:spid="_x0000_s117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">
                  <v:path arrowok="t"/>
                </v:shape>
                <v:shape id="Graphic 458" style="position:absolute;left:21945;top:60147;width:1016;height:1016;visibility:visible;mso-wrap-style:square;v-text-anchor:top" coordsize="101600,101600" o:spid="_x0000_s117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">
                  <v:path arrowok="t"/>
                </v:shape>
                <v:shape id="Graphic 459" style="position:absolute;left:22047;top:60248;width:914;height:915;visibility:visible;mso-wrap-style:square;v-text-anchor:top" coordsize="91440,91440" o:spid="_x0000_s117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">
                  <v:path arrowok="t"/>
                </v:shape>
                <v:shape id="Graphic 460" style="position:absolute;left:42265;top:60045;width:1118;height:1118;visibility:visible;mso-wrap-style:square;v-text-anchor:top" coordsize="111760,111760" o:spid="_x0000_s117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">
                  <v:path arrowok="t"/>
                </v:shape>
                <v:shape id="Graphic 461" style="position:absolute;left:42265;top:60045;width:1219;height:1219;visibility:visible;mso-wrap-style:square;v-text-anchor:top" coordsize="121920,121920" o:spid="_x0000_s117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">
                  <v:path arrowok="t"/>
                </v:shape>
                <v:shape id="Graphic 462" style="position:absolute;left:42367;top:60147;width:914;height:914;visibility:visible;mso-wrap-style:square;v-text-anchor:top" coordsize="91440,91440" o:spid="_x0000_s117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">
                  <v:path arrowok="t"/>
                </v:shape>
                <v:shape id="Graphic 463" style="position:absolute;left:42367;top:60147;width:1016;height:1016;visibility:visible;mso-wrap-style:square;v-text-anchor:top" coordsize="101600,101600" o:spid="_x0000_s117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">
                  <v:path arrowok="t"/>
                </v:shape>
                <v:shape id="Graphic 464" style="position:absolute;left:42468;top:60248;width:915;height:915;visibility:visible;mso-wrap-style:square;v-text-anchor:top" coordsize="91440,91440" o:spid="_x0000_s117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">
                  <v:path arrowok="t"/>
                </v:shape>
                <v:shape id="Graphic 465" style="position:absolute;left:1422;top:65024;width:1117;height:1117;visibility:visible;mso-wrap-style:square;v-text-anchor:top" coordsize="111760,111760" o:spid="_x0000_s117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">
                  <v:path arrowok="t"/>
                </v:shape>
                <v:shape id="Graphic 466" style="position:absolute;left:1422;top:65024;width:1219;height:1219;visibility:visible;mso-wrap-style:square;v-text-anchor:top" coordsize="121920,121920" o:spid="_x0000_s118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">
                  <v:path arrowok="t"/>
                </v:shape>
                <v:shape id="Graphic 467" style="position:absolute;left:1524;top:65125;width:914;height:914;visibility:visible;mso-wrap-style:square;v-text-anchor:top" coordsize="91440,91440" o:spid="_x0000_s118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">
                  <v:path arrowok="t"/>
                </v:shape>
                <v:shape id="Graphic 468" style="position:absolute;left:1524;top:65125;width:1016;height:1016;visibility:visible;mso-wrap-style:square;v-text-anchor:top" coordsize="101600,101600" o:spid="_x0000_s118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">
                  <v:path arrowok="t"/>
                </v:shape>
                <v:shape id="Graphic 469" style="position:absolute;left:1625;top:65227;width:915;height:914;visibility:visible;mso-wrap-style:square;v-text-anchor:top" coordsize="91440,91440" o:spid="_x0000_s118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">
                  <v:path arrowok="t"/>
                </v:shape>
                <v:shape id="Graphic 470" style="position:absolute;left:21844;top:65024;width:1117;height:1117;visibility:visible;mso-wrap-style:square;v-text-anchor:top" coordsize="111760,111760" o:spid="_x0000_s1184"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">
                  <v:path arrowok="t"/>
                </v:shape>
                <v:shape id="Graphic 471" style="position:absolute;left:21844;top:65024;width:1219;height:1219;visibility:visible;mso-wrap-style:square;v-text-anchor:top" coordsize="121920,121920" o:spid="_x0000_s1185"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">
                  <v:path arrowok="t"/>
                </v:shape>
                <v:shape id="Graphic 472" style="position:absolute;left:21945;top:65125;width:915;height:914;visibility:visible;mso-wrap-style:square;v-text-anchor:top" coordsize="91440,91440" o:spid="_x0000_s1186"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">
                  <v:path arrowok="t"/>
                </v:shape>
                <v:shape id="Graphic 473" style="position:absolute;left:21945;top:65125;width:1016;height:1016;visibility:visible;mso-wrap-style:square;v-text-anchor:top" coordsize="101600,101600" o:spid="_x0000_s1187"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">
                  <v:path arrowok="t"/>
                </v:shape>
                <v:shape id="Graphic 474" style="position:absolute;left:22047;top:65227;width:914;height:914;visibility:visible;mso-wrap-style:square;v-text-anchor:top" coordsize="91440,91440" o:spid="_x0000_s1188"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">
                  <v:path arrowok="t"/>
                </v:shape>
                <v:shape id="Graphic 475" style="position:absolute;left:42265;top:65024;width:1118;height:1117;visibility:visible;mso-wrap-style:square;v-text-anchor:top" coordsize="111760,111760" o:spid="_x0000_s1189" filled="f" strokecolor="#696763" strokeweight="0" path="m,111760l,,111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">
                  <v:path arrowok="t"/>
                </v:shape>
                <v:shape id="Graphic 476" style="position:absolute;left:42265;top:65024;width:1219;height:1219;visibility:visible;mso-wrap-style:square;v-text-anchor:top" coordsize="121920,121920" o:spid="_x0000_s1190" filled="f" strokecolor="white" strokeweight="0" path="m,121920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">
                  <v:path arrowok="t"/>
                </v:shape>
                <v:shape id="Graphic 477" style="position:absolute;left:42367;top:65125;width:914;height:914;visibility:visible;mso-wrap-style:square;v-text-anchor:top" coordsize="91440,91440" o:spid="_x0000_s1191" filled="f" strokeweight="0" path="m,91440l,,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">
                  <v:path arrowok="t"/>
                </v:shape>
                <v:shape id="Graphic 478" style="position:absolute;left:42367;top:65125;width:1016;height:1016;visibility:visible;mso-wrap-style:square;v-text-anchor:top" coordsize="101600,101600" o:spid="_x0000_s1192" filled="f" strokecolor="#e8e6e2" strokeweight="0" path="m,101600r101600,l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">
                  <v:path arrowok="t"/>
                </v:shape>
                <v:shape id="Graphic 479" style="position:absolute;left:42468;top:65227;width:915;height:914;visibility:visible;mso-wrap-style:square;v-text-anchor:top" coordsize="91440,91440" o:spid="_x0000_s1193" stroked="f" path="m91440,91440l,91440,,,91440,r,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">
                  <v:path arrowok="t"/>
                </v:shape>
                <w10:wrap anchorx="page"/>
              </v:group>
            </w:pict>
          </mc:Fallback>
        </mc:AlternateContent>
      </w:r>
      <w:r w:rsidRPr="00BD2740">
        <w:rPr>
          <w:rFonts w:ascii="Times New Roman" w:hAnsi="Times New Roman" w:cs="Times New Roman"/>
          <w:color w:val="333333"/>
        </w:rPr>
        <w:t>Age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ewe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old</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spacing w:val="-4"/>
        </w:rPr>
        <w:t>ewes</w:t>
      </w:r>
      <w:r w:rsidRPr="00BD2740">
        <w:rPr>
          <w:rFonts w:ascii="Times New Roman" w:hAnsi="Times New Roman" w:cs="Times New Roman"/>
          <w:color w:val="333333"/>
        </w:rPr>
        <w:tab/>
        <w:t>Age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ewe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spacing w:val="-4"/>
        </w:rPr>
        <w:t>young</w:t>
      </w:r>
    </w:p>
    <w:p w14:paraId="67D368CD" w14:textId="77777777" w:rsidR="009B0AC6" w:rsidRPr="00BD2740" w:rsidRDefault="009B0AC6">
      <w:pPr>
        <w:pStyle w:val="BodyText"/>
        <w:spacing w:before="64"/>
        <w:ind w:left="3864"/>
        <w:rPr>
          <w:rFonts w:ascii="Times New Roman" w:hAnsi="Times New Roman" w:cs="Times New Roman"/>
        </w:rPr>
      </w:pPr>
      <w:r w:rsidRPr="00BD2740">
        <w:rPr>
          <w:rFonts w:ascii="Times New Roman" w:hAnsi="Times New Roman" w:cs="Times New Roman"/>
          <w:color w:val="333333"/>
          <w:spacing w:val="-4"/>
        </w:rPr>
        <w:t>ewes</w:t>
      </w:r>
    </w:p>
    <w:p w14:paraId="34686D6B" w14:textId="77777777" w:rsidR="009B0AC6" w:rsidRPr="00BD2740" w:rsidRDefault="009B0AC6">
      <w:pPr>
        <w:pStyle w:val="BodyText"/>
        <w:spacing w:before="98" w:line="292" w:lineRule="auto"/>
        <w:ind w:left="648" w:right="967"/>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Poor body condition score ewes</w:t>
      </w:r>
    </w:p>
    <w:p w14:paraId="253A7FC2" w14:textId="77777777" w:rsidR="009B0AC6" w:rsidRPr="00BD2740" w:rsidRDefault="009B0AC6">
      <w:pPr>
        <w:spacing w:line="292" w:lineRule="auto"/>
        <w:rPr>
          <w:rFonts w:cs="Times New Roman"/>
        </w:rPr>
        <w:sectPr w:rsidR="009B0AC6" w:rsidRPr="00BD2740" w:rsidSect="009B0AC6">
          <w:type w:val="continuous"/>
          <w:pgSz w:w="12240" w:h="15840"/>
          <w:pgMar w:top="1140" w:right="960" w:bottom="1000" w:left="960" w:header="596" w:footer="819" w:gutter="0"/>
          <w:cols w:num="2" w:space="720" w:equalWidth="0">
            <w:col w:w="6095" w:space="337"/>
            <w:col w:w="3888"/>
          </w:cols>
        </w:sectPr>
      </w:pPr>
    </w:p>
    <w:p w14:paraId="5043FFCE" w14:textId="77777777" w:rsidR="009B0AC6" w:rsidRPr="00BD2740" w:rsidRDefault="009B0AC6">
      <w:pPr>
        <w:pStyle w:val="BodyText"/>
        <w:spacing w:before="82" w:line="292" w:lineRule="auto"/>
        <w:ind w:left="648" w:right="38"/>
        <w:rPr>
          <w:rFonts w:ascii="Times New Roman" w:hAnsi="Times New Roman" w:cs="Times New Roman"/>
        </w:rPr>
      </w:pPr>
      <w:r w:rsidRPr="00BD2740">
        <w:rPr>
          <w:rFonts w:ascii="Times New Roman" w:hAnsi="Times New Roman" w:cs="Times New Roman"/>
          <w:color w:val="333333"/>
        </w:rPr>
        <w:t xml:space="preserve">Trace element </w:t>
      </w:r>
      <w:r w:rsidRPr="00BD2740">
        <w:rPr>
          <w:rFonts w:ascii="Times New Roman" w:hAnsi="Times New Roman" w:cs="Times New Roman"/>
          <w:color w:val="333333"/>
          <w:spacing w:val="-2"/>
        </w:rPr>
        <w:t>deficiencies</w:t>
      </w:r>
    </w:p>
    <w:p w14:paraId="5BB962DE" w14:textId="77777777" w:rsidR="009B0AC6" w:rsidRPr="00BD2740" w:rsidRDefault="009B0AC6">
      <w:pPr>
        <w:pStyle w:val="BodyText"/>
        <w:tabs>
          <w:tab w:val="left" w:pos="3863"/>
        </w:tabs>
        <w:spacing w:before="82"/>
        <w:ind w:left="648"/>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Cleanliness</w:t>
      </w:r>
      <w:r w:rsidRPr="00BD2740">
        <w:rPr>
          <w:rFonts w:ascii="Times New Roman" w:hAnsi="Times New Roman" w:cs="Times New Roman"/>
          <w:color w:val="333333"/>
          <w:spacing w:val="27"/>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spacing w:val="-4"/>
        </w:rPr>
        <w:t>ewes</w:t>
      </w:r>
      <w:r w:rsidRPr="00BD2740">
        <w:rPr>
          <w:rFonts w:ascii="Times New Roman" w:hAnsi="Times New Roman" w:cs="Times New Roman"/>
          <w:color w:val="333333"/>
        </w:rPr>
        <w:tab/>
        <w:t>Mastitis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4"/>
        </w:rPr>
        <w:t>ewes</w:t>
      </w:r>
    </w:p>
    <w:p w14:paraId="7212C11A" w14:textId="77777777" w:rsidR="009B0AC6" w:rsidRPr="00BD2740" w:rsidRDefault="009B0AC6">
      <w:pPr>
        <w:rPr>
          <w:rFonts w:cs="Times New Roman"/>
        </w:rPr>
        <w:sectPr w:rsidR="009B0AC6" w:rsidRPr="00BD2740" w:rsidSect="009B0AC6">
          <w:type w:val="continuous"/>
          <w:pgSz w:w="12240" w:h="15840"/>
          <w:pgMar w:top="1140" w:right="960" w:bottom="1000" w:left="960" w:header="596" w:footer="819" w:gutter="0"/>
          <w:cols w:num="2" w:space="720" w:equalWidth="0">
            <w:col w:w="2328" w:space="888"/>
            <w:col w:w="7104"/>
          </w:cols>
        </w:sectPr>
      </w:pPr>
    </w:p>
    <w:p w14:paraId="5486F635" w14:textId="77777777" w:rsidR="009B0AC6" w:rsidRPr="00BD2740" w:rsidRDefault="009B0AC6">
      <w:pPr>
        <w:pStyle w:val="BodyText"/>
        <w:spacing w:before="83" w:line="292" w:lineRule="auto"/>
        <w:ind w:left="648" w:right="38"/>
        <w:rPr>
          <w:rFonts w:ascii="Times New Roman" w:hAnsi="Times New Roman" w:cs="Times New Roman"/>
        </w:rPr>
      </w:pPr>
      <w:r w:rsidRPr="00BD2740">
        <w:rPr>
          <w:rFonts w:ascii="Times New Roman" w:hAnsi="Times New Roman" w:cs="Times New Roman"/>
          <w:color w:val="333333"/>
        </w:rPr>
        <w:t xml:space="preserve">Inadequate colostrum </w:t>
      </w:r>
      <w:r w:rsidRPr="00BD2740">
        <w:rPr>
          <w:rFonts w:ascii="Times New Roman" w:hAnsi="Times New Roman" w:cs="Times New Roman"/>
          <w:color w:val="333333"/>
          <w:spacing w:val="-2"/>
        </w:rPr>
        <w:t>intake</w:t>
      </w:r>
    </w:p>
    <w:p w14:paraId="58A04185" w14:textId="77777777" w:rsidR="009B0AC6" w:rsidRPr="00BD2740" w:rsidRDefault="009B0AC6">
      <w:pPr>
        <w:pStyle w:val="BodyText"/>
        <w:spacing w:before="83" w:line="292" w:lineRule="auto"/>
        <w:ind w:left="648" w:right="38"/>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 xml:space="preserve">Inadequate navel </w:t>
      </w:r>
      <w:r w:rsidRPr="00BD2740">
        <w:rPr>
          <w:rFonts w:ascii="Times New Roman" w:hAnsi="Times New Roman" w:cs="Times New Roman"/>
          <w:color w:val="333333"/>
          <w:spacing w:val="-2"/>
        </w:rPr>
        <w:t>disinfection</w:t>
      </w:r>
    </w:p>
    <w:p w14:paraId="16FE653C" w14:textId="77777777" w:rsidR="009B0AC6" w:rsidRPr="00BD2740" w:rsidRDefault="009B0AC6">
      <w:pPr>
        <w:pStyle w:val="BodyText"/>
        <w:spacing w:before="83" w:line="292" w:lineRule="auto"/>
        <w:ind w:left="648" w:right="830"/>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Hand hygiene of</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staff when lambing</w:t>
      </w:r>
    </w:p>
    <w:p w14:paraId="387E6113" w14:textId="77777777" w:rsidR="009B0AC6" w:rsidRPr="00BD2740" w:rsidRDefault="009B0AC6">
      <w:pPr>
        <w:spacing w:line="292" w:lineRule="auto"/>
        <w:rPr>
          <w:rFonts w:cs="Times New Roman"/>
        </w:rPr>
        <w:sectPr w:rsidR="009B0AC6" w:rsidRPr="00BD2740" w:rsidSect="009B0AC6">
          <w:type w:val="continuous"/>
          <w:pgSz w:w="12240" w:h="15840"/>
          <w:pgMar w:top="1140" w:right="960" w:bottom="1000" w:left="960" w:header="596" w:footer="819" w:gutter="0"/>
          <w:cols w:num="3" w:space="720" w:equalWidth="0">
            <w:col w:w="3142" w:space="74"/>
            <w:col w:w="2649" w:space="567"/>
            <w:col w:w="3888"/>
          </w:cols>
        </w:sectPr>
      </w:pPr>
    </w:p>
    <w:p w14:paraId="635EEB2B" w14:textId="77777777" w:rsidR="009B0AC6" w:rsidRPr="00BD2740" w:rsidRDefault="009B0AC6">
      <w:pPr>
        <w:pStyle w:val="BodyText"/>
        <w:spacing w:before="83" w:line="292" w:lineRule="auto"/>
        <w:ind w:left="648" w:right="38"/>
        <w:rPr>
          <w:rFonts w:ascii="Times New Roman" w:hAnsi="Times New Roman" w:cs="Times New Roman"/>
        </w:rPr>
      </w:pPr>
      <w:r w:rsidRPr="00BD2740">
        <w:rPr>
          <w:rFonts w:ascii="Times New Roman" w:hAnsi="Times New Roman" w:cs="Times New Roman"/>
          <w:color w:val="333333"/>
          <w:spacing w:val="-2"/>
        </w:rPr>
        <w:t xml:space="preserve">Infrequent/no </w:t>
      </w:r>
      <w:r w:rsidRPr="00BD2740">
        <w:rPr>
          <w:rFonts w:ascii="Times New Roman" w:hAnsi="Times New Roman" w:cs="Times New Roman"/>
          <w:color w:val="333333"/>
        </w:rPr>
        <w:t xml:space="preserve">disinfection of feeding </w:t>
      </w:r>
      <w:r w:rsidRPr="00BD2740">
        <w:rPr>
          <w:rFonts w:ascii="Times New Roman" w:hAnsi="Times New Roman" w:cs="Times New Roman"/>
          <w:color w:val="333333"/>
          <w:spacing w:val="-2"/>
        </w:rPr>
        <w:t>equipment</w:t>
      </w:r>
    </w:p>
    <w:p w14:paraId="4B70C595" w14:textId="77777777" w:rsidR="009B0AC6" w:rsidRPr="00BD2740" w:rsidRDefault="009B0AC6">
      <w:pPr>
        <w:pStyle w:val="BodyText"/>
        <w:tabs>
          <w:tab w:val="left" w:pos="3863"/>
        </w:tabs>
        <w:spacing w:before="83"/>
        <w:ind w:left="648"/>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Castrating</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spacing w:val="-4"/>
        </w:rPr>
        <w:t>lambs</w:t>
      </w:r>
      <w:r w:rsidRPr="00BD2740">
        <w:rPr>
          <w:rFonts w:ascii="Times New Roman" w:hAnsi="Times New Roman" w:cs="Times New Roman"/>
          <w:color w:val="333333"/>
        </w:rPr>
        <w:tab/>
        <w:t>Tail</w:t>
      </w:r>
      <w:r w:rsidRPr="00BD2740">
        <w:rPr>
          <w:rFonts w:ascii="Times New Roman" w:hAnsi="Times New Roman" w:cs="Times New Roman"/>
          <w:color w:val="333333"/>
          <w:spacing w:val="25"/>
        </w:rPr>
        <w:t xml:space="preserve"> </w:t>
      </w:r>
      <w:r w:rsidRPr="00BD2740">
        <w:rPr>
          <w:rFonts w:ascii="Times New Roman" w:hAnsi="Times New Roman" w:cs="Times New Roman"/>
          <w:color w:val="333333"/>
        </w:rPr>
        <w:t>docking</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spacing w:val="-2"/>
        </w:rPr>
        <w:t>lambs</w:t>
      </w:r>
    </w:p>
    <w:p w14:paraId="4058D3B9" w14:textId="77777777" w:rsidR="009B0AC6" w:rsidRPr="00BD2740" w:rsidRDefault="009B0AC6">
      <w:pPr>
        <w:rPr>
          <w:rFonts w:cs="Times New Roman"/>
        </w:rPr>
        <w:sectPr w:rsidR="009B0AC6" w:rsidRPr="00BD2740" w:rsidSect="009B0AC6">
          <w:type w:val="continuous"/>
          <w:pgSz w:w="12240" w:h="15840"/>
          <w:pgMar w:top="1140" w:right="960" w:bottom="1000" w:left="960" w:header="596" w:footer="819" w:gutter="0"/>
          <w:cols w:num="2" w:space="720" w:equalWidth="0">
            <w:col w:w="3167" w:space="49"/>
            <w:col w:w="7104"/>
          </w:cols>
        </w:sectPr>
      </w:pPr>
    </w:p>
    <w:p w14:paraId="2ABF3DF2" w14:textId="77777777" w:rsidR="009B0AC6" w:rsidRPr="00BD2740" w:rsidRDefault="009B0AC6">
      <w:pPr>
        <w:pStyle w:val="BodyText"/>
        <w:tabs>
          <w:tab w:val="left" w:pos="3863"/>
        </w:tabs>
        <w:spacing w:before="83" w:line="292" w:lineRule="auto"/>
        <w:ind w:left="3864" w:hanging="3216"/>
        <w:rPr>
          <w:rFonts w:ascii="Times New Roman" w:hAnsi="Times New Roman" w:cs="Times New Roman"/>
        </w:rPr>
      </w:pPr>
      <w:r w:rsidRPr="00BD2740">
        <w:rPr>
          <w:rFonts w:ascii="Times New Roman" w:hAnsi="Times New Roman" w:cs="Times New Roman"/>
          <w:color w:val="333333"/>
        </w:rPr>
        <w:t>Ear tagging lambs</w:t>
      </w:r>
      <w:r w:rsidRPr="00BD2740">
        <w:rPr>
          <w:rFonts w:ascii="Times New Roman" w:hAnsi="Times New Roman" w:cs="Times New Roman"/>
          <w:color w:val="333333"/>
        </w:rPr>
        <w:tab/>
      </w:r>
      <w:r w:rsidRPr="00BD2740">
        <w:rPr>
          <w:rFonts w:ascii="Times New Roman" w:hAnsi="Times New Roman" w:cs="Times New Roman"/>
          <w:color w:val="333333"/>
          <w:spacing w:val="-2"/>
        </w:rPr>
        <w:t xml:space="preserve">Infrequent/no </w:t>
      </w:r>
      <w:r w:rsidRPr="00BD2740">
        <w:rPr>
          <w:rFonts w:ascii="Times New Roman" w:hAnsi="Times New Roman" w:cs="Times New Roman"/>
          <w:color w:val="333333"/>
        </w:rPr>
        <w:t>disinfection of tagging, castration and tail docking equipment</w:t>
      </w:r>
    </w:p>
    <w:p w14:paraId="05B8294F" w14:textId="77777777" w:rsidR="009B0AC6" w:rsidRPr="00BD2740" w:rsidRDefault="009B0AC6">
      <w:pPr>
        <w:pStyle w:val="BodyText"/>
        <w:spacing w:before="83" w:line="292" w:lineRule="auto"/>
        <w:ind w:left="624" w:right="1488"/>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Hygiene 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pre- lambing pens</w:t>
      </w:r>
    </w:p>
    <w:p w14:paraId="05157E9D" w14:textId="77777777" w:rsidR="009B0AC6" w:rsidRPr="00BD2740" w:rsidRDefault="009B0AC6">
      <w:pPr>
        <w:spacing w:line="292" w:lineRule="auto"/>
        <w:rPr>
          <w:rFonts w:cs="Times New Roman"/>
        </w:rPr>
        <w:sectPr w:rsidR="009B0AC6" w:rsidRPr="00BD2740" w:rsidSect="009B0AC6">
          <w:type w:val="continuous"/>
          <w:pgSz w:w="12240" w:h="15840"/>
          <w:pgMar w:top="1140" w:right="960" w:bottom="1000" w:left="960" w:header="596" w:footer="819" w:gutter="0"/>
          <w:cols w:num="2" w:space="720" w:equalWidth="0">
            <w:col w:w="6416" w:space="40"/>
            <w:col w:w="3864"/>
          </w:cols>
        </w:sectPr>
      </w:pPr>
    </w:p>
    <w:p w14:paraId="24A70861" w14:textId="77777777" w:rsidR="009B0AC6" w:rsidRPr="00BD2740" w:rsidRDefault="009B0AC6">
      <w:pPr>
        <w:pStyle w:val="BodyText"/>
        <w:spacing w:before="86" w:line="292" w:lineRule="auto"/>
        <w:ind w:left="648" w:right="270"/>
        <w:jc w:val="both"/>
        <w:rPr>
          <w:rFonts w:ascii="Times New Roman" w:hAnsi="Times New Roman" w:cs="Times New Roman"/>
        </w:rPr>
      </w:pPr>
      <w:r w:rsidRPr="00BD2740">
        <w:rPr>
          <w:rFonts w:ascii="Times New Roman" w:hAnsi="Times New Roman" w:cs="Times New Roman"/>
          <w:color w:val="333333"/>
        </w:rPr>
        <w:t xml:space="preserve">Hygiene of separate individual mothering </w:t>
      </w:r>
      <w:r w:rsidRPr="00BD2740">
        <w:rPr>
          <w:rFonts w:ascii="Times New Roman" w:hAnsi="Times New Roman" w:cs="Times New Roman"/>
          <w:color w:val="333333"/>
          <w:spacing w:val="-4"/>
        </w:rPr>
        <w:t>pens</w:t>
      </w:r>
    </w:p>
    <w:p w14:paraId="36F945AF" w14:textId="77777777" w:rsidR="009B0AC6" w:rsidRPr="00BD2740" w:rsidRDefault="009B0AC6">
      <w:pPr>
        <w:pStyle w:val="BodyText"/>
        <w:spacing w:before="83" w:line="292" w:lineRule="auto"/>
        <w:ind w:left="648"/>
        <w:jc w:val="both"/>
        <w:rPr>
          <w:rFonts w:ascii="Times New Roman" w:hAnsi="Times New Roman" w:cs="Times New Roman"/>
        </w:rPr>
      </w:pPr>
      <w:r w:rsidRPr="00BD2740">
        <w:rPr>
          <w:rFonts w:ascii="Times New Roman" w:hAnsi="Times New Roman" w:cs="Times New Roman"/>
          <w:color w:val="333333"/>
        </w:rPr>
        <w:t xml:space="preserve">Damp/wet pre-lambing </w:t>
      </w:r>
      <w:r w:rsidRPr="00BD2740">
        <w:rPr>
          <w:rFonts w:ascii="Times New Roman" w:hAnsi="Times New Roman" w:cs="Times New Roman"/>
          <w:color w:val="333333"/>
          <w:spacing w:val="-4"/>
        </w:rPr>
        <w:t>pens</w:t>
      </w:r>
    </w:p>
    <w:p w14:paraId="13F31940" w14:textId="77777777" w:rsidR="009B0AC6" w:rsidRPr="00BD2740" w:rsidRDefault="009B0AC6">
      <w:pPr>
        <w:pStyle w:val="BodyText"/>
        <w:spacing w:before="147"/>
        <w:rPr>
          <w:rFonts w:ascii="Times New Roman" w:hAnsi="Times New Roman" w:cs="Times New Roman"/>
        </w:rPr>
      </w:pPr>
    </w:p>
    <w:p w14:paraId="701C7B72" w14:textId="77777777" w:rsidR="009B0AC6" w:rsidRPr="00BD2740" w:rsidRDefault="009B0AC6">
      <w:pPr>
        <w:pStyle w:val="BodyText"/>
        <w:spacing w:line="292" w:lineRule="auto"/>
        <w:ind w:left="648" w:right="42"/>
        <w:rPr>
          <w:rFonts w:ascii="Times New Roman" w:hAnsi="Times New Roman" w:cs="Times New Roman"/>
        </w:rPr>
      </w:pPr>
      <w:r w:rsidRPr="00BD2740">
        <w:rPr>
          <w:rFonts w:ascii="Times New Roman" w:hAnsi="Times New Roman" w:cs="Times New Roman"/>
          <w:color w:val="333333"/>
        </w:rPr>
        <w:t>Damp/wet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 xml:space="preserve">nursery </w:t>
      </w:r>
      <w:r w:rsidRPr="00BD2740">
        <w:rPr>
          <w:rFonts w:ascii="Times New Roman" w:hAnsi="Times New Roman" w:cs="Times New Roman"/>
          <w:color w:val="333333"/>
          <w:spacing w:val="-4"/>
        </w:rPr>
        <w:t>pens</w:t>
      </w:r>
    </w:p>
    <w:p w14:paraId="0FB8C465" w14:textId="77777777" w:rsidR="009B0AC6" w:rsidRPr="00BD2740" w:rsidRDefault="009B0AC6">
      <w:pPr>
        <w:pStyle w:val="BodyText"/>
        <w:spacing w:before="147"/>
        <w:rPr>
          <w:rFonts w:ascii="Times New Roman" w:hAnsi="Times New Roman" w:cs="Times New Roman"/>
        </w:rPr>
      </w:pPr>
    </w:p>
    <w:p w14:paraId="3E531375" w14:textId="77777777" w:rsidR="009B0AC6" w:rsidRPr="00BD2740" w:rsidRDefault="009B0AC6">
      <w:pPr>
        <w:pStyle w:val="BodyText"/>
        <w:spacing w:before="1" w:line="292" w:lineRule="auto"/>
        <w:ind w:left="648" w:right="42"/>
        <w:rPr>
          <w:rFonts w:ascii="Times New Roman" w:hAnsi="Times New Roman" w:cs="Times New Roman"/>
        </w:rPr>
      </w:pPr>
      <w:r w:rsidRPr="00BD2740">
        <w:rPr>
          <w:rFonts w:ascii="Times New Roman" w:hAnsi="Times New Roman" w:cs="Times New Roman"/>
          <w:color w:val="333333"/>
        </w:rPr>
        <w:t>Poor ventilation in lambing sheds</w:t>
      </w:r>
    </w:p>
    <w:p w14:paraId="141E5542" w14:textId="77777777" w:rsidR="009B0AC6" w:rsidRPr="00BD2740" w:rsidRDefault="009B0AC6">
      <w:pPr>
        <w:pStyle w:val="BodyText"/>
        <w:spacing w:before="86" w:line="292" w:lineRule="auto"/>
        <w:ind w:left="601"/>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Hygiene 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post- lambing pens</w:t>
      </w:r>
    </w:p>
    <w:p w14:paraId="6AB99213" w14:textId="77777777" w:rsidR="009B0AC6" w:rsidRPr="00BD2740" w:rsidRDefault="009B0AC6">
      <w:pPr>
        <w:pStyle w:val="BodyText"/>
        <w:spacing w:before="146"/>
        <w:rPr>
          <w:rFonts w:ascii="Times New Roman" w:hAnsi="Times New Roman" w:cs="Times New Roman"/>
        </w:rPr>
      </w:pPr>
    </w:p>
    <w:p w14:paraId="6C25DF95" w14:textId="77777777" w:rsidR="009B0AC6" w:rsidRPr="00BD2740" w:rsidRDefault="009B0AC6">
      <w:pPr>
        <w:pStyle w:val="BodyText"/>
        <w:spacing w:before="1" w:line="292" w:lineRule="auto"/>
        <w:ind w:left="601"/>
        <w:rPr>
          <w:rFonts w:ascii="Times New Roman" w:hAnsi="Times New Roman" w:cs="Times New Roman"/>
        </w:rPr>
      </w:pPr>
      <w:r w:rsidRPr="00BD2740">
        <w:rPr>
          <w:rFonts w:ascii="Times New Roman" w:hAnsi="Times New Roman" w:cs="Times New Roman"/>
          <w:color w:val="333333"/>
        </w:rPr>
        <w:t xml:space="preserve">Damp/wet separate individual mothering </w:t>
      </w:r>
      <w:r w:rsidRPr="00BD2740">
        <w:rPr>
          <w:rFonts w:ascii="Times New Roman" w:hAnsi="Times New Roman" w:cs="Times New Roman"/>
          <w:color w:val="333333"/>
          <w:spacing w:val="-4"/>
        </w:rPr>
        <w:t>pens</w:t>
      </w:r>
    </w:p>
    <w:p w14:paraId="03FF3A90" w14:textId="77777777" w:rsidR="009B0AC6" w:rsidRPr="00BD2740" w:rsidRDefault="009B0AC6">
      <w:pPr>
        <w:pStyle w:val="BodyText"/>
        <w:spacing w:before="83" w:line="292" w:lineRule="auto"/>
        <w:ind w:left="601"/>
        <w:rPr>
          <w:rFonts w:ascii="Times New Roman" w:hAnsi="Times New Roman" w:cs="Times New Roman"/>
        </w:rPr>
      </w:pPr>
      <w:r w:rsidRPr="00BD2740">
        <w:rPr>
          <w:rFonts w:ascii="Times New Roman" w:hAnsi="Times New Roman" w:cs="Times New Roman"/>
          <w:color w:val="333333"/>
        </w:rPr>
        <w:t>Muddy field conditions and/or standing water in fields</w:t>
      </w:r>
    </w:p>
    <w:p w14:paraId="71765B49" w14:textId="77777777" w:rsidR="009B0AC6" w:rsidRPr="00BD2740" w:rsidRDefault="009B0AC6">
      <w:pPr>
        <w:pStyle w:val="BodyText"/>
        <w:spacing w:before="84" w:line="292" w:lineRule="auto"/>
        <w:ind w:left="601"/>
        <w:rPr>
          <w:rFonts w:ascii="Times New Roman" w:hAnsi="Times New Roman" w:cs="Times New Roman"/>
        </w:rPr>
      </w:pPr>
      <w:r w:rsidRPr="00BD2740">
        <w:rPr>
          <w:rFonts w:ascii="Times New Roman" w:hAnsi="Times New Roman" w:cs="Times New Roman"/>
          <w:color w:val="333333"/>
        </w:rPr>
        <w:t xml:space="preserve">Early lambing (Feb- </w:t>
      </w:r>
      <w:r w:rsidRPr="00BD2740">
        <w:rPr>
          <w:rFonts w:ascii="Times New Roman" w:hAnsi="Times New Roman" w:cs="Times New Roman"/>
          <w:color w:val="333333"/>
          <w:spacing w:val="-4"/>
        </w:rPr>
        <w:t>Mar)</w:t>
      </w:r>
    </w:p>
    <w:p w14:paraId="6498E977" w14:textId="77777777" w:rsidR="009B0AC6" w:rsidRPr="00BD2740" w:rsidRDefault="009B0AC6">
      <w:pPr>
        <w:pStyle w:val="BodyText"/>
        <w:spacing w:before="86" w:line="292" w:lineRule="auto"/>
        <w:ind w:left="632" w:right="638"/>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Hygiene of</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 xml:space="preserve">nursery </w:t>
      </w:r>
      <w:r w:rsidRPr="00BD2740">
        <w:rPr>
          <w:rFonts w:ascii="Times New Roman" w:hAnsi="Times New Roman" w:cs="Times New Roman"/>
          <w:color w:val="333333"/>
          <w:spacing w:val="-4"/>
        </w:rPr>
        <w:t>pens</w:t>
      </w:r>
    </w:p>
    <w:p w14:paraId="59417470" w14:textId="77777777" w:rsidR="009B0AC6" w:rsidRPr="00BD2740" w:rsidRDefault="009B0AC6">
      <w:pPr>
        <w:pStyle w:val="BodyText"/>
        <w:spacing w:before="146"/>
        <w:rPr>
          <w:rFonts w:ascii="Times New Roman" w:hAnsi="Times New Roman" w:cs="Times New Roman"/>
        </w:rPr>
      </w:pPr>
    </w:p>
    <w:p w14:paraId="3F1CD058" w14:textId="77777777" w:rsidR="009B0AC6" w:rsidRPr="00BD2740" w:rsidRDefault="009B0AC6">
      <w:pPr>
        <w:pStyle w:val="BodyText"/>
        <w:spacing w:before="1" w:line="292" w:lineRule="auto"/>
        <w:ind w:left="632" w:right="640"/>
        <w:rPr>
          <w:rFonts w:ascii="Times New Roman" w:hAnsi="Times New Roman" w:cs="Times New Roman"/>
        </w:rPr>
      </w:pPr>
      <w:r w:rsidRPr="00BD2740">
        <w:rPr>
          <w:rFonts w:ascii="Times New Roman" w:hAnsi="Times New Roman" w:cs="Times New Roman"/>
          <w:color w:val="333333"/>
        </w:rPr>
        <w:t>Damp/wet</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post- lambing pens</w:t>
      </w:r>
    </w:p>
    <w:p w14:paraId="4F7189C6" w14:textId="77777777" w:rsidR="009B0AC6" w:rsidRPr="00BD2740" w:rsidRDefault="009B0AC6">
      <w:pPr>
        <w:pStyle w:val="BodyText"/>
        <w:spacing w:before="147"/>
        <w:rPr>
          <w:rFonts w:ascii="Times New Roman" w:hAnsi="Times New Roman" w:cs="Times New Roman"/>
        </w:rPr>
      </w:pPr>
    </w:p>
    <w:p w14:paraId="51BF478C" w14:textId="77777777" w:rsidR="009B0AC6" w:rsidRPr="00BD2740" w:rsidRDefault="009B0AC6">
      <w:pPr>
        <w:pStyle w:val="BodyText"/>
        <w:ind w:left="632"/>
        <w:rPr>
          <w:rFonts w:ascii="Times New Roman" w:hAnsi="Times New Roman" w:cs="Times New Roman"/>
        </w:rPr>
      </w:pPr>
      <w:r w:rsidRPr="00BD2740">
        <w:rPr>
          <w:rFonts w:ascii="Times New Roman" w:hAnsi="Times New Roman" w:cs="Times New Roman"/>
          <w:color w:val="333333"/>
        </w:rPr>
        <w:t>Wet/poor</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weather</w:t>
      </w:r>
    </w:p>
    <w:p w14:paraId="32289ECD" w14:textId="77777777" w:rsidR="009B0AC6" w:rsidRPr="00BD2740" w:rsidRDefault="009B0AC6">
      <w:pPr>
        <w:pStyle w:val="BodyText"/>
        <w:rPr>
          <w:rFonts w:ascii="Times New Roman" w:hAnsi="Times New Roman" w:cs="Times New Roman"/>
        </w:rPr>
      </w:pPr>
    </w:p>
    <w:p w14:paraId="5B60E940" w14:textId="77777777" w:rsidR="009B0AC6" w:rsidRPr="00BD2740" w:rsidRDefault="009B0AC6">
      <w:pPr>
        <w:pStyle w:val="BodyText"/>
        <w:spacing w:before="273"/>
        <w:rPr>
          <w:rFonts w:ascii="Times New Roman" w:hAnsi="Times New Roman" w:cs="Times New Roman"/>
        </w:rPr>
      </w:pPr>
    </w:p>
    <w:p w14:paraId="2FE120BB" w14:textId="77777777" w:rsidR="009B0AC6" w:rsidRPr="00BD2740" w:rsidRDefault="009B0AC6">
      <w:pPr>
        <w:pStyle w:val="BodyText"/>
        <w:spacing w:line="292" w:lineRule="auto"/>
        <w:ind w:left="632" w:right="640"/>
        <w:rPr>
          <w:rFonts w:ascii="Times New Roman" w:hAnsi="Times New Roman" w:cs="Times New Roman"/>
        </w:rPr>
      </w:pPr>
      <w:r w:rsidRPr="00BD2740">
        <w:rPr>
          <w:rFonts w:ascii="Times New Roman" w:hAnsi="Times New Roman" w:cs="Times New Roman"/>
          <w:color w:val="333333"/>
        </w:rPr>
        <w:t xml:space="preserve">Middle lambing (Mar- </w:t>
      </w:r>
      <w:r w:rsidRPr="00BD2740">
        <w:rPr>
          <w:rFonts w:ascii="Times New Roman" w:hAnsi="Times New Roman" w:cs="Times New Roman"/>
          <w:color w:val="333333"/>
          <w:spacing w:val="-4"/>
        </w:rPr>
        <w:t>Apr)</w:t>
      </w:r>
    </w:p>
    <w:p w14:paraId="6AB16FA9" w14:textId="77777777" w:rsidR="009B0AC6" w:rsidRPr="00BD2740" w:rsidRDefault="009B0AC6">
      <w:pPr>
        <w:spacing w:line="292" w:lineRule="auto"/>
        <w:rPr>
          <w:rFonts w:cs="Times New Roman"/>
        </w:rPr>
        <w:sectPr w:rsidR="009B0AC6" w:rsidRPr="00BD2740" w:rsidSect="009B0AC6">
          <w:type w:val="continuous"/>
          <w:pgSz w:w="12240" w:h="15840"/>
          <w:pgMar w:top="1140" w:right="960" w:bottom="1000" w:left="960" w:header="596" w:footer="819" w:gutter="0"/>
          <w:cols w:num="3" w:space="720" w:equalWidth="0">
            <w:col w:w="3223" w:space="40"/>
            <w:col w:w="3146" w:space="39"/>
            <w:col w:w="3872"/>
          </w:cols>
        </w:sectPr>
      </w:pPr>
    </w:p>
    <w:p w14:paraId="34159C68" w14:textId="77777777" w:rsidR="009B0AC6" w:rsidRPr="00BD2740" w:rsidRDefault="009B0AC6">
      <w:pPr>
        <w:pStyle w:val="BodyText"/>
        <w:spacing w:before="82" w:line="292" w:lineRule="auto"/>
        <w:ind w:left="648"/>
        <w:rPr>
          <w:rFonts w:ascii="Times New Roman" w:hAnsi="Times New Roman" w:cs="Times New Roman"/>
        </w:rPr>
      </w:pPr>
      <w:r w:rsidRPr="00BD2740">
        <w:rPr>
          <w:rFonts w:ascii="Times New Roman" w:hAnsi="Times New Roman" w:cs="Times New Roman"/>
          <w:color w:val="333333"/>
        </w:rPr>
        <w:t xml:space="preserve">Late lambing (Apr- </w:t>
      </w:r>
      <w:r w:rsidRPr="00BD2740">
        <w:rPr>
          <w:rFonts w:ascii="Times New Roman" w:hAnsi="Times New Roman" w:cs="Times New Roman"/>
          <w:color w:val="333333"/>
          <w:spacing w:val="-4"/>
        </w:rPr>
        <w:t>Jun)</w:t>
      </w:r>
    </w:p>
    <w:p w14:paraId="3C1E1ED8" w14:textId="77777777" w:rsidR="009B0AC6" w:rsidRPr="00BD2740" w:rsidRDefault="009B0AC6">
      <w:pPr>
        <w:pStyle w:val="BodyText"/>
        <w:spacing w:before="83" w:line="292" w:lineRule="auto"/>
        <w:ind w:left="648"/>
        <w:rPr>
          <w:rFonts w:ascii="Times New Roman" w:hAnsi="Times New Roman" w:cs="Times New Roman"/>
        </w:rPr>
      </w:pPr>
      <w:r w:rsidRPr="00BD2740">
        <w:rPr>
          <w:rFonts w:ascii="Times New Roman" w:hAnsi="Times New Roman" w:cs="Times New Roman"/>
          <w:color w:val="333333"/>
        </w:rPr>
        <w:lastRenderedPageBreak/>
        <w:t>Mixed indoor and outdoor lambing</w:t>
      </w:r>
    </w:p>
    <w:p w14:paraId="6A920EDF" w14:textId="77777777" w:rsidR="009B0AC6" w:rsidRPr="00BD2740" w:rsidRDefault="009B0AC6">
      <w:pPr>
        <w:pStyle w:val="BodyText"/>
        <w:tabs>
          <w:tab w:val="left" w:pos="3863"/>
        </w:tabs>
        <w:spacing w:before="82"/>
        <w:ind w:left="648"/>
        <w:rPr>
          <w:rFonts w:ascii="Times New Roman" w:hAnsi="Times New Roman" w:cs="Times New Roman"/>
        </w:rPr>
      </w:pPr>
      <w:r w:rsidRPr="00BD2740">
        <w:rPr>
          <w:rFonts w:ascii="Times New Roman" w:hAnsi="Times New Roman" w:cs="Times New Roman"/>
        </w:rPr>
        <w:br w:type="column"/>
      </w:r>
      <w:r w:rsidRPr="00BD2740">
        <w:rPr>
          <w:rFonts w:ascii="Times New Roman" w:hAnsi="Times New Roman" w:cs="Times New Roman"/>
          <w:color w:val="333333"/>
        </w:rPr>
        <w:t>Indoor</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spacing w:val="-2"/>
        </w:rPr>
        <w:t>lambing</w:t>
      </w:r>
      <w:r w:rsidRPr="00BD2740">
        <w:rPr>
          <w:rFonts w:ascii="Times New Roman" w:hAnsi="Times New Roman" w:cs="Times New Roman"/>
          <w:color w:val="333333"/>
        </w:rPr>
        <w:tab/>
        <w:t>Outdoor</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lambing</w:t>
      </w:r>
    </w:p>
    <w:p w14:paraId="00516904" w14:textId="77777777" w:rsidR="009B0AC6" w:rsidRPr="00BD2740" w:rsidRDefault="009B0AC6">
      <w:pPr>
        <w:pStyle w:val="BodyText"/>
        <w:spacing w:before="209"/>
        <w:rPr>
          <w:rFonts w:ascii="Times New Roman" w:hAnsi="Times New Roman" w:cs="Times New Roman"/>
        </w:rPr>
      </w:pPr>
    </w:p>
    <w:p w14:paraId="4E36766D" w14:textId="77777777" w:rsidR="009B0AC6" w:rsidRPr="00BD2740" w:rsidRDefault="009B0AC6">
      <w:pPr>
        <w:pStyle w:val="BodyText"/>
        <w:tabs>
          <w:tab w:val="left" w:pos="3863"/>
        </w:tabs>
        <w:ind w:left="648"/>
        <w:rPr>
          <w:rFonts w:ascii="Times New Roman" w:hAnsi="Times New Roman" w:cs="Times New Roman"/>
        </w:rPr>
      </w:pPr>
      <w:r w:rsidRPr="00BD2740">
        <w:rPr>
          <w:rFonts w:ascii="Times New Roman" w:hAnsi="Times New Roman" w:cs="Times New Roman"/>
          <w:color w:val="333333"/>
        </w:rPr>
        <w:t>Upland</w:t>
      </w:r>
      <w:r w:rsidRPr="00BD2740">
        <w:rPr>
          <w:rFonts w:ascii="Times New Roman" w:hAnsi="Times New Roman" w:cs="Times New Roman"/>
          <w:color w:val="333333"/>
          <w:spacing w:val="28"/>
        </w:rPr>
        <w:t xml:space="preserve"> </w:t>
      </w:r>
      <w:r w:rsidRPr="00BD2740">
        <w:rPr>
          <w:rFonts w:ascii="Times New Roman" w:hAnsi="Times New Roman" w:cs="Times New Roman"/>
          <w:color w:val="333333"/>
          <w:spacing w:val="-4"/>
        </w:rPr>
        <w:t>farms</w:t>
      </w:r>
      <w:r w:rsidRPr="00BD2740">
        <w:rPr>
          <w:rFonts w:ascii="Times New Roman" w:hAnsi="Times New Roman" w:cs="Times New Roman"/>
          <w:color w:val="333333"/>
        </w:rPr>
        <w:tab/>
        <w:t>Lowland</w:t>
      </w:r>
      <w:r w:rsidRPr="00BD2740">
        <w:rPr>
          <w:rFonts w:ascii="Times New Roman" w:hAnsi="Times New Roman" w:cs="Times New Roman"/>
          <w:color w:val="333333"/>
          <w:spacing w:val="32"/>
        </w:rPr>
        <w:t xml:space="preserve"> </w:t>
      </w:r>
      <w:r w:rsidRPr="00BD2740">
        <w:rPr>
          <w:rFonts w:ascii="Times New Roman" w:hAnsi="Times New Roman" w:cs="Times New Roman"/>
          <w:color w:val="333333"/>
          <w:spacing w:val="-4"/>
        </w:rPr>
        <w:t>farms</w:t>
      </w:r>
    </w:p>
    <w:p w14:paraId="1A6A0161" w14:textId="77777777" w:rsidR="009B0AC6" w:rsidRPr="00BD2740" w:rsidRDefault="009B0AC6">
      <w:pPr>
        <w:rPr>
          <w:rFonts w:cs="Times New Roman"/>
        </w:rPr>
        <w:sectPr w:rsidR="009B0AC6" w:rsidRPr="00BD2740" w:rsidSect="009B0AC6">
          <w:type w:val="continuous"/>
          <w:pgSz w:w="12240" w:h="15840"/>
          <w:pgMar w:top="1140" w:right="960" w:bottom="1000" w:left="960" w:header="596" w:footer="819" w:gutter="0"/>
          <w:cols w:num="2" w:space="720" w:equalWidth="0">
            <w:col w:w="2790" w:space="426"/>
            <w:col w:w="7104"/>
          </w:cols>
        </w:sectPr>
      </w:pPr>
    </w:p>
    <w:p w14:paraId="6FC39690" w14:textId="77777777" w:rsidR="009B0AC6" w:rsidRPr="00BD2740" w:rsidRDefault="009B0AC6">
      <w:pPr>
        <w:pStyle w:val="BodyText"/>
        <w:ind w:left="104"/>
        <w:rPr>
          <w:rFonts w:ascii="Times New Roman" w:hAnsi="Times New Roman" w:cs="Times New Roman"/>
          <w:sz w:val="20"/>
        </w:rPr>
      </w:pPr>
      <w:r w:rsidRPr="00BD2740">
        <w:rPr>
          <w:rFonts w:ascii="Times New Roman" w:hAnsi="Times New Roman" w:cs="Times New Roman"/>
          <w:noProof/>
          <w:sz w:val="20"/>
        </w:rPr>
        <w:lastRenderedPageBreak/>
        <mc:AlternateContent>
          <mc:Choice Requires="wpg">
            <w:drawing>
              <wp:inline distT="0" distB="0" distL="0" distR="0" wp14:anchorId="632617BD" wp14:editId="47699489">
                <wp:extent cx="6421120" cy="436880"/>
                <wp:effectExtent l="0" t="0" r="0" b="1270"/>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436880"/>
                          <a:chOff x="0" y="0"/>
                          <a:chExt cx="6421120" cy="436880"/>
                        </a:xfrm>
                      </wpg:grpSpPr>
                      <pic:pic xmlns:pic="http://schemas.openxmlformats.org/drawingml/2006/picture">
                        <pic:nvPicPr>
                          <pic:cNvPr id="482" name="Image 482"/>
                          <pic:cNvPicPr/>
                        </pic:nvPicPr>
                        <pic:blipFill>
                          <a:blip r:embed="rId47" cstate="print"/>
                          <a:stretch>
                            <a:fillRect/>
                          </a:stretch>
                        </pic:blipFill>
                        <pic:spPr>
                          <a:xfrm>
                            <a:off x="0" y="5"/>
                            <a:ext cx="6421120" cy="436880"/>
                          </a:xfrm>
                          <a:prstGeom prst="rect">
                            <a:avLst/>
                          </a:prstGeom>
                        </pic:spPr>
                      </pic:pic>
                      <wps:wsp>
                        <wps:cNvPr id="483" name="Graphic 483"/>
                        <wps:cNvSpPr/>
                        <wps:spPr>
                          <a:xfrm>
                            <a:off x="20319" y="0"/>
                            <a:ext cx="6380480" cy="406400"/>
                          </a:xfrm>
                          <a:custGeom>
                            <a:avLst/>
                            <a:gdLst/>
                            <a:ahLst/>
                            <a:cxnLst/>
                            <a:rect l="l" t="t" r="r" b="b"/>
                            <a:pathLst>
                              <a:path w="6380480" h="406400">
                                <a:moveTo>
                                  <a:pt x="0" y="0"/>
                                </a:moveTo>
                                <a:lnTo>
                                  <a:pt x="6380479" y="0"/>
                                </a:lnTo>
                                <a:lnTo>
                                  <a:pt x="6380479" y="406400"/>
                                </a:lnTo>
                                <a:lnTo>
                                  <a:pt x="0" y="406400"/>
                                </a:lnTo>
                                <a:lnTo>
                                  <a:pt x="0" y="0"/>
                                </a:lnTo>
                                <a:close/>
                              </a:path>
                            </a:pathLst>
                          </a:custGeom>
                          <a:solidFill>
                            <a:srgbClr val="F1EEEA"/>
                          </a:solidFill>
                        </wps:spPr>
                        <wps:bodyPr wrap="square" lIns="0" tIns="0" rIns="0" bIns="0" rtlCol="0">
                          <a:prstTxWarp prst="textNoShape">
                            <a:avLst/>
                          </a:prstTxWarp>
                          <a:noAutofit/>
                        </wps:bodyPr>
                      </wps:wsp>
                      <wps:wsp>
                        <wps:cNvPr id="484" name="Graphic 484"/>
                        <wps:cNvSpPr/>
                        <wps:spPr>
                          <a:xfrm>
                            <a:off x="142239" y="60965"/>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485" name="Graphic 485"/>
                        <wps:cNvSpPr/>
                        <wps:spPr>
                          <a:xfrm>
                            <a:off x="142239" y="60965"/>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486" name="Graphic 486"/>
                        <wps:cNvSpPr/>
                        <wps:spPr>
                          <a:xfrm>
                            <a:off x="152400" y="71125"/>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487" name="Graphic 487"/>
                        <wps:cNvSpPr/>
                        <wps:spPr>
                          <a:xfrm>
                            <a:off x="152400" y="71125"/>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488" name="Graphic 488"/>
                        <wps:cNvSpPr/>
                        <wps:spPr>
                          <a:xfrm>
                            <a:off x="162560" y="81285"/>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489" name="Textbox 489"/>
                        <wps:cNvSpPr txBox="1"/>
                        <wps:spPr>
                          <a:xfrm>
                            <a:off x="20319" y="0"/>
                            <a:ext cx="6380480" cy="406400"/>
                          </a:xfrm>
                          <a:prstGeom prst="rect">
                            <a:avLst/>
                          </a:prstGeom>
                        </wps:spPr>
                        <wps:txbx>
                          <w:txbxContent>
                            <w:p w14:paraId="0E06AE60" w14:textId="77777777" w:rsidR="009B0AC6" w:rsidRDefault="009B0AC6">
                              <w:pPr>
                                <w:spacing w:before="21"/>
                                <w:ind w:left="512"/>
                                <w:rPr>
                                  <w:sz w:val="25"/>
                                </w:rPr>
                              </w:pPr>
                              <w:r>
                                <w:rPr>
                                  <w:color w:val="333333"/>
                                  <w:spacing w:val="-2"/>
                                  <w:sz w:val="25"/>
                                </w:rPr>
                                <w:t>Other</w:t>
                              </w:r>
                            </w:p>
                          </w:txbxContent>
                        </wps:txbx>
                        <wps:bodyPr wrap="square" lIns="0" tIns="0" rIns="0" bIns="0" rtlCol="0">
                          <a:noAutofit/>
                        </wps:bodyPr>
                      </wps:wsp>
                    </wpg:wgp>
                  </a:graphicData>
                </a:graphic>
              </wp:inline>
            </w:drawing>
          </mc:Choice>
          <mc:Fallback>
            <w:pict>
              <v:group w14:anchorId="632617BD" id="Group 481" o:spid="_x0000_s1246" style="width:505.6pt;height:34.4pt;mso-position-horizontal-relative:char;mso-position-vertical-relative:line" coordsize="64211,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">
                <v:shape id="Image 482" o:spid="_x0000_s1247" type="#_x0000_t75" style="position:absolute;width:64211;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">
                  <v:imagedata r:id="rId48" o:title=""/>
                </v:shape>
                <v:shape id="Graphic 483" o:spid="_x0000_s1248" style="position:absolute;left:203;width:63804;height:4064;visibility:visible;mso-wrap-style:square;v-text-anchor:top" coordsize="638048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" path="m,l6380479,r,406400l,406400,,xe" fillcolor="#f1eeea" stroked="f">
                  <v:path arrowok="t"/>
                </v:shape>
                <v:shape id="Graphic 484" o:spid="_x0000_s1249" style="position:absolute;left:1422;top:609;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" path="m,111760l,,111760,e" filled="f" strokecolor="#696763" strokeweight="0">
                  <v:path arrowok="t"/>
                </v:shape>
                <v:shape id="Graphic 485" o:spid="_x0000_s1250" style="position:absolute;left:1422;top:609;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" path="m,121920r121920,l121920,e" filled="f" strokecolor="white" strokeweight="0">
                  <v:path arrowok="t"/>
                </v:shape>
                <v:shape id="Graphic 486" o:spid="_x0000_s1251" style="position:absolute;left:1524;top:711;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" path="m,91440l,,91440,e" filled="f" strokeweight="0">
                  <v:path arrowok="t"/>
                </v:shape>
                <v:shape id="Graphic 487" o:spid="_x0000_s1252" style="position:absolute;left:1524;top:711;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" path="m,101600r101600,l101600,e" filled="f" strokecolor="#e8e6e2" strokeweight="0">
                  <v:path arrowok="t"/>
                </v:shape>
                <v:shape id="Graphic 488" o:spid="_x0000_s1253" style="position:absolute;left:1625;top:812;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" path="m91440,91440l,91440,,,91440,r,91440xe" stroked="f">
                  <v:path arrowok="t"/>
                </v:shape>
                <v:shape id="Textbox 489" o:spid="_x0000_s1254" type="#_x0000_t202" style="position:absolute;left:203;width:638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0E06AE60" w14:textId="77777777" w:rsidR="009B0AC6" w:rsidRDefault="009B0AC6">
                        <w:pPr>
                          <w:spacing w:before="21"/>
                          <w:ind w:left="512"/>
                          <w:rPr>
                            <w:sz w:val="25"/>
                          </w:rPr>
                        </w:pPr>
                        <w:r>
                          <w:rPr>
                            <w:color w:val="333333"/>
                            <w:spacing w:val="-2"/>
                            <w:sz w:val="25"/>
                          </w:rPr>
                          <w:t>Other</w:t>
                        </w:r>
                      </w:p>
                    </w:txbxContent>
                  </v:textbox>
                </v:shape>
                <w10:anchorlock/>
              </v:group>
            </w:pict>
          </mc:Fallback>
        </mc:AlternateContent>
      </w:r>
    </w:p>
    <w:p w14:paraId="3D741896" w14:textId="77777777" w:rsidR="009B0AC6" w:rsidRPr="00BD2740" w:rsidRDefault="009B0AC6">
      <w:pPr>
        <w:pStyle w:val="BodyText"/>
        <w:spacing w:before="33"/>
        <w:rPr>
          <w:rFonts w:ascii="Times New Roman" w:hAnsi="Times New Roman" w:cs="Times New Roman"/>
        </w:rPr>
      </w:pPr>
    </w:p>
    <w:p w14:paraId="29DFF927"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10660BA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8" behindDoc="1" locked="0" layoutInCell="1" allowOverlap="1" wp14:anchorId="387434AC" wp14:editId="5D156959">
                <wp:simplePos x="0" y="0"/>
                <wp:positionH relativeFrom="page">
                  <wp:posOffset>675640</wp:posOffset>
                </wp:positionH>
                <wp:positionV relativeFrom="paragraph">
                  <wp:posOffset>179736</wp:posOffset>
                </wp:positionV>
                <wp:extent cx="6421120" cy="1036319"/>
                <wp:effectExtent l="0" t="0" r="0" b="0"/>
                <wp:wrapTopAndBottom/>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491" name="Image 491"/>
                          <pic:cNvPicPr/>
                        </pic:nvPicPr>
                        <pic:blipFill>
                          <a:blip r:embed="rId72" cstate="print"/>
                          <a:stretch>
                            <a:fillRect/>
                          </a:stretch>
                        </pic:blipFill>
                        <pic:spPr>
                          <a:xfrm>
                            <a:off x="0" y="0"/>
                            <a:ext cx="6421120" cy="1036320"/>
                          </a:xfrm>
                          <a:prstGeom prst="rect">
                            <a:avLst/>
                          </a:prstGeom>
                        </pic:spPr>
                      </pic:pic>
                      <wps:wsp>
                        <wps:cNvPr id="492" name="Graphic 492"/>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493" name="Graphic 493"/>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D447021">
              <v:group id="Group 490" style="position:absolute;margin-left:53.2pt;margin-top:14.15pt;width:505.6pt;height:81.6pt;z-index:-251618304;mso-wrap-distance-left:0;mso-wrap-distance-right:0;mso-position-horizontal-relative:page" coordsize="64211,10363" o:spid="_x0000_s1026" w14:anchorId="01A061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">
                <v:shape id="Image 491"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">
                  <v:imagedata o:title="" r:id="rId73"/>
                </v:shape>
                <v:shape id="Graphic 492"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">
                  <v:path arrowok="t"/>
                </v:shape>
                <v:shape id="Graphic 493"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">
                  <v:path arrowok="t"/>
                </v:shape>
                <v:shape id="Graphic 494"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">
                  <v:path arrowok="t"/>
                </v:shape>
                <w10:wrap type="topAndBottom" anchorx="page"/>
              </v:group>
            </w:pict>
          </mc:Fallback>
        </mc:AlternateContent>
      </w:r>
    </w:p>
    <w:p w14:paraId="0AEEAD5B" w14:textId="77777777" w:rsidR="009B0AC6" w:rsidRPr="00BD2740" w:rsidRDefault="009B0AC6">
      <w:pPr>
        <w:pStyle w:val="BodyText"/>
        <w:rPr>
          <w:rFonts w:ascii="Times New Roman" w:hAnsi="Times New Roman" w:cs="Times New Roman"/>
        </w:rPr>
      </w:pPr>
    </w:p>
    <w:p w14:paraId="017D34A2" w14:textId="77777777" w:rsidR="009B0AC6" w:rsidRPr="00BD2740" w:rsidRDefault="009B0AC6">
      <w:pPr>
        <w:pStyle w:val="BodyText"/>
        <w:spacing w:before="135"/>
        <w:rPr>
          <w:rFonts w:ascii="Times New Roman" w:hAnsi="Times New Roman" w:cs="Times New Roman"/>
        </w:rPr>
      </w:pPr>
    </w:p>
    <w:p w14:paraId="3B58E3A6"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 a</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vaccine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for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joint ill</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rPr>
        <w:t>was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available, how</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rPr>
        <w:t>likely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would</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be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to</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spacing w:val="-5"/>
        </w:rPr>
        <w:t>it?</w:t>
      </w:r>
    </w:p>
    <w:p w14:paraId="5C222501"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79" behindDoc="1" locked="0" layoutInCell="1" allowOverlap="1" wp14:anchorId="19776462" wp14:editId="1452D068">
                <wp:simplePos x="0" y="0"/>
                <wp:positionH relativeFrom="page">
                  <wp:posOffset>675640</wp:posOffset>
                </wp:positionH>
                <wp:positionV relativeFrom="paragraph">
                  <wp:posOffset>179767</wp:posOffset>
                </wp:positionV>
                <wp:extent cx="6421120" cy="1422400"/>
                <wp:effectExtent l="0" t="0" r="0" b="0"/>
                <wp:wrapTopAndBottom/>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496" name="Image 496"/>
                          <pic:cNvPicPr/>
                        </pic:nvPicPr>
                        <pic:blipFill>
                          <a:blip r:embed="rId68" cstate="print"/>
                          <a:stretch>
                            <a:fillRect/>
                          </a:stretch>
                        </pic:blipFill>
                        <pic:spPr>
                          <a:xfrm>
                            <a:off x="0" y="0"/>
                            <a:ext cx="6421120" cy="1422400"/>
                          </a:xfrm>
                          <a:prstGeom prst="rect">
                            <a:avLst/>
                          </a:prstGeom>
                        </pic:spPr>
                      </pic:pic>
                      <wps:wsp>
                        <wps:cNvPr id="497" name="Graphic 497"/>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499" name="Image 499"/>
                          <pic:cNvPicPr/>
                        </pic:nvPicPr>
                        <pic:blipFill>
                          <a:blip r:embed="rId26" cstate="print"/>
                          <a:stretch>
                            <a:fillRect/>
                          </a:stretch>
                        </pic:blipFill>
                        <pic:spPr>
                          <a:xfrm>
                            <a:off x="142239" y="477520"/>
                            <a:ext cx="111760" cy="111760"/>
                          </a:xfrm>
                          <a:prstGeom prst="rect">
                            <a:avLst/>
                          </a:prstGeom>
                        </pic:spPr>
                      </pic:pic>
                      <pic:pic xmlns:pic="http://schemas.openxmlformats.org/drawingml/2006/picture">
                        <pic:nvPicPr>
                          <pic:cNvPr id="500" name="Image 500"/>
                          <pic:cNvPicPr/>
                        </pic:nvPicPr>
                        <pic:blipFill>
                          <a:blip r:embed="rId49" cstate="print"/>
                          <a:stretch>
                            <a:fillRect/>
                          </a:stretch>
                        </pic:blipFill>
                        <pic:spPr>
                          <a:xfrm>
                            <a:off x="142239" y="762000"/>
                            <a:ext cx="111760" cy="111760"/>
                          </a:xfrm>
                          <a:prstGeom prst="rect">
                            <a:avLst/>
                          </a:prstGeom>
                        </pic:spPr>
                      </pic:pic>
                      <pic:pic xmlns:pic="http://schemas.openxmlformats.org/drawingml/2006/picture">
                        <pic:nvPicPr>
                          <pic:cNvPr id="501" name="Image 501"/>
                          <pic:cNvPicPr/>
                        </pic:nvPicPr>
                        <pic:blipFill>
                          <a:blip r:embed="rId25" cstate="print"/>
                          <a:stretch>
                            <a:fillRect/>
                          </a:stretch>
                        </pic:blipFill>
                        <pic:spPr>
                          <a:xfrm>
                            <a:off x="142239" y="1046480"/>
                            <a:ext cx="111760" cy="111760"/>
                          </a:xfrm>
                          <a:prstGeom prst="rect">
                            <a:avLst/>
                          </a:prstGeom>
                        </pic:spPr>
                      </pic:pic>
                      <wps:wsp>
                        <wps:cNvPr id="502" name="Textbox 502"/>
                        <wps:cNvSpPr txBox="1"/>
                        <wps:spPr>
                          <a:xfrm>
                            <a:off x="20320" y="10160"/>
                            <a:ext cx="6380480" cy="1381760"/>
                          </a:xfrm>
                          <a:prstGeom prst="rect">
                            <a:avLst/>
                          </a:prstGeom>
                        </wps:spPr>
                        <wps:txbx>
                          <w:txbxContent>
                            <w:p w14:paraId="3E59D9D0" w14:textId="77777777" w:rsidR="009B0AC6" w:rsidRDefault="009B0AC6">
                              <w:pPr>
                                <w:spacing w:before="213" w:line="374" w:lineRule="auto"/>
                                <w:ind w:left="512" w:right="8319"/>
                                <w:rPr>
                                  <w:sz w:val="25"/>
                                </w:rPr>
                              </w:pPr>
                              <w:r>
                                <w:rPr>
                                  <w:color w:val="333333"/>
                                  <w:sz w:val="25"/>
                                </w:rPr>
                                <w:t xml:space="preserve">Very likely </w:t>
                              </w:r>
                              <w:r>
                                <w:rPr>
                                  <w:color w:val="333333"/>
                                  <w:spacing w:val="-2"/>
                                  <w:sz w:val="25"/>
                                </w:rPr>
                                <w:t xml:space="preserve">Likely Unlikely </w:t>
                              </w:r>
                              <w:r>
                                <w:rPr>
                                  <w:color w:val="333333"/>
                                  <w:sz w:val="25"/>
                                </w:rPr>
                                <w:t>Not at all</w:t>
                              </w:r>
                            </w:p>
                          </w:txbxContent>
                        </wps:txbx>
                        <wps:bodyPr wrap="square" lIns="0" tIns="0" rIns="0" bIns="0" rtlCol="0">
                          <a:noAutofit/>
                        </wps:bodyPr>
                      </wps:wsp>
                    </wpg:wgp>
                  </a:graphicData>
                </a:graphic>
              </wp:anchor>
            </w:drawing>
          </mc:Choice>
          <mc:Fallback>
            <w:pict>
              <v:group w14:anchorId="19776462" id="Group 495" o:spid="_x0000_s1255" style="position:absolute;margin-left:53.2pt;margin-top:14.15pt;width:505.6pt;height:112pt;z-index:-251658201;mso-wrap-distance-left:0;mso-wrap-distance-right:0;mso-position-horizontal-relative:page;mso-position-vertical-relative:text"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">
                <v:shape id="Image 496" o:spid="_x0000_s1256" type="#_x0000_t75" style="position:absolute;width:6421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">
                  <v:imagedata r:id="rId69" o:title=""/>
                </v:shape>
                <v:shape id="Graphic 497" o:spid="_x0000_s1257"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" path="m6380480,1381760l,1381760,,,6380480,r,1381760xe" fillcolor="#f1eeea" stroked="f">
                  <v:path arrowok="t"/>
                </v:shape>
                <v:shape id="Image 498" o:spid="_x0000_s1258"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">
                  <v:imagedata r:id="rId29" o:title=""/>
                </v:shape>
                <v:shape id="Image 499" o:spid="_x0000_s1259"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">
                  <v:imagedata r:id="rId29" o:title=""/>
                </v:shape>
                <v:shape id="Image 500" o:spid="_x0000_s1260"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">
                  <v:imagedata r:id="rId50" o:title=""/>
                </v:shape>
                <v:shape id="Image 501" o:spid="_x0000_s1261"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">
                  <v:imagedata r:id="rId28" o:title=""/>
                </v:shape>
                <v:shape id="Textbox 502" o:spid="_x0000_s1262"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3E59D9D0" w14:textId="77777777" w:rsidR="009B0AC6" w:rsidRDefault="009B0AC6">
                        <w:pPr>
                          <w:spacing w:before="213" w:line="374" w:lineRule="auto"/>
                          <w:ind w:left="512" w:right="8319"/>
                          <w:rPr>
                            <w:sz w:val="25"/>
                          </w:rPr>
                        </w:pPr>
                        <w:r>
                          <w:rPr>
                            <w:color w:val="333333"/>
                            <w:sz w:val="25"/>
                          </w:rPr>
                          <w:t xml:space="preserve">Very likely </w:t>
                        </w:r>
                        <w:r>
                          <w:rPr>
                            <w:color w:val="333333"/>
                            <w:spacing w:val="-2"/>
                            <w:sz w:val="25"/>
                          </w:rPr>
                          <w:t xml:space="preserve">Likely Unlikely </w:t>
                        </w:r>
                        <w:r>
                          <w:rPr>
                            <w:color w:val="333333"/>
                            <w:sz w:val="25"/>
                          </w:rPr>
                          <w:t>Not at all</w:t>
                        </w:r>
                      </w:p>
                    </w:txbxContent>
                  </v:textbox>
                </v:shape>
                <w10:wrap type="topAndBottom" anchorx="page"/>
              </v:group>
            </w:pict>
          </mc:Fallback>
        </mc:AlternateContent>
      </w:r>
    </w:p>
    <w:p w14:paraId="24F28A88" w14:textId="77777777" w:rsidR="009B0AC6" w:rsidRPr="00BD2740" w:rsidRDefault="009B0AC6">
      <w:pPr>
        <w:rPr>
          <w:rFonts w:cs="Times New Roman"/>
          <w:sz w:val="20"/>
        </w:rPr>
        <w:sectPr w:rsidR="009B0AC6" w:rsidRPr="00BD2740" w:rsidSect="009B0AC6">
          <w:headerReference w:type="default" r:id="rId74"/>
          <w:footerReference w:type="default" r:id="rId75"/>
          <w:pgSz w:w="12240" w:h="15840"/>
          <w:pgMar w:top="560" w:right="960" w:bottom="1000" w:left="960" w:header="0" w:footer="819" w:gutter="0"/>
          <w:cols w:space="720"/>
        </w:sectPr>
      </w:pPr>
    </w:p>
    <w:p w14:paraId="07B93DDB" w14:textId="77777777" w:rsidR="009B0AC6" w:rsidRPr="00BD2740" w:rsidRDefault="009B0AC6" w:rsidP="009B0AC6">
      <w:pPr>
        <w:pStyle w:val="ListParagraph"/>
        <w:widowControl w:val="0"/>
        <w:numPr>
          <w:ilvl w:val="0"/>
          <w:numId w:val="28"/>
        </w:numPr>
        <w:autoSpaceDE w:val="0"/>
        <w:autoSpaceDN w:val="0"/>
        <w:spacing w:before="67" w:after="0"/>
        <w:ind w:right="256"/>
        <w:contextualSpacing w:val="0"/>
        <w:rPr>
          <w:sz w:val="28"/>
          <w:szCs w:val="28"/>
        </w:rPr>
      </w:pPr>
      <w:r w:rsidRPr="00BD2740">
        <w:rPr>
          <w:sz w:val="28"/>
          <w:szCs w:val="28"/>
        </w:rPr>
        <w:lastRenderedPageBreak/>
        <w:t>The</w:t>
      </w:r>
      <w:r w:rsidRPr="00BD2740">
        <w:rPr>
          <w:spacing w:val="-6"/>
          <w:sz w:val="28"/>
          <w:szCs w:val="28"/>
        </w:rPr>
        <w:t xml:space="preserve"> </w:t>
      </w:r>
      <w:r w:rsidRPr="00BD2740">
        <w:rPr>
          <w:sz w:val="28"/>
          <w:szCs w:val="28"/>
        </w:rPr>
        <w:t>following</w:t>
      </w:r>
      <w:r w:rsidRPr="00BD2740">
        <w:rPr>
          <w:spacing w:val="-6"/>
          <w:sz w:val="28"/>
          <w:szCs w:val="28"/>
        </w:rPr>
        <w:t xml:space="preserve"> </w:t>
      </w:r>
      <w:r w:rsidRPr="00BD2740">
        <w:rPr>
          <w:sz w:val="28"/>
          <w:szCs w:val="28"/>
        </w:rPr>
        <w:t>questions</w:t>
      </w:r>
      <w:r w:rsidRPr="00BD2740">
        <w:rPr>
          <w:spacing w:val="-1"/>
          <w:sz w:val="28"/>
          <w:szCs w:val="28"/>
        </w:rPr>
        <w:t xml:space="preserve"> </w:t>
      </w:r>
      <w:r w:rsidRPr="00BD2740">
        <w:rPr>
          <w:sz w:val="28"/>
          <w:szCs w:val="28"/>
        </w:rPr>
        <w:t>are</w:t>
      </w:r>
      <w:r w:rsidRPr="00BD2740">
        <w:rPr>
          <w:spacing w:val="-6"/>
          <w:sz w:val="28"/>
          <w:szCs w:val="28"/>
        </w:rPr>
        <w:t xml:space="preserve"> </w:t>
      </w:r>
      <w:r w:rsidRPr="00BD2740">
        <w:rPr>
          <w:sz w:val="28"/>
          <w:szCs w:val="28"/>
        </w:rPr>
        <w:t>about</w:t>
      </w:r>
      <w:r w:rsidRPr="00BD2740">
        <w:rPr>
          <w:spacing w:val="4"/>
          <w:sz w:val="28"/>
          <w:szCs w:val="28"/>
        </w:rPr>
        <w:t xml:space="preserve"> </w:t>
      </w:r>
      <w:r w:rsidRPr="00BD2740">
        <w:rPr>
          <w:sz w:val="28"/>
          <w:szCs w:val="28"/>
        </w:rPr>
        <w:t>the</w:t>
      </w:r>
      <w:r w:rsidRPr="00BD2740">
        <w:rPr>
          <w:spacing w:val="-6"/>
          <w:sz w:val="28"/>
          <w:szCs w:val="28"/>
        </w:rPr>
        <w:t xml:space="preserve"> </w:t>
      </w:r>
      <w:r w:rsidRPr="00BD2740">
        <w:rPr>
          <w:spacing w:val="-2"/>
          <w:sz w:val="28"/>
          <w:szCs w:val="28"/>
        </w:rPr>
        <w:t>lambing</w:t>
      </w:r>
      <w:r w:rsidRPr="00BD2740">
        <w:rPr>
          <w:sz w:val="28"/>
          <w:szCs w:val="28"/>
        </w:rPr>
        <w:t xml:space="preserve"> </w:t>
      </w:r>
      <w:r w:rsidRPr="00BD2740">
        <w:rPr>
          <w:spacing w:val="-2"/>
          <w:sz w:val="28"/>
          <w:szCs w:val="28"/>
        </w:rPr>
        <w:t>environment.</w:t>
      </w:r>
    </w:p>
    <w:p w14:paraId="6886A1BE" w14:textId="77777777" w:rsidR="009B0AC6" w:rsidRPr="00BD2740" w:rsidRDefault="009B0AC6" w:rsidP="009B078E">
      <w:pPr>
        <w:pStyle w:val="BodyText"/>
        <w:spacing w:before="180"/>
        <w:rPr>
          <w:rFonts w:ascii="Times New Roman" w:hAnsi="Times New Roman" w:cs="Times New Roman"/>
        </w:rPr>
      </w:pPr>
    </w:p>
    <w:p w14:paraId="0FF7F627"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lamb</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flock</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outdoors?</w:t>
      </w:r>
    </w:p>
    <w:p w14:paraId="36AB00DF"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0" behindDoc="1" locked="0" layoutInCell="1" allowOverlap="1" wp14:anchorId="4811E03A" wp14:editId="70D3DE9E">
                <wp:simplePos x="0" y="0"/>
                <wp:positionH relativeFrom="page">
                  <wp:posOffset>675640</wp:posOffset>
                </wp:positionH>
                <wp:positionV relativeFrom="paragraph">
                  <wp:posOffset>179692</wp:posOffset>
                </wp:positionV>
                <wp:extent cx="6421120" cy="1137920"/>
                <wp:effectExtent l="0" t="0" r="0" b="0"/>
                <wp:wrapTopAndBottom/>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506" name="Image 506"/>
                          <pic:cNvPicPr/>
                        </pic:nvPicPr>
                        <pic:blipFill>
                          <a:blip r:embed="rId76" cstate="print"/>
                          <a:stretch>
                            <a:fillRect/>
                          </a:stretch>
                        </pic:blipFill>
                        <pic:spPr>
                          <a:xfrm>
                            <a:off x="0" y="0"/>
                            <a:ext cx="6421120" cy="1137920"/>
                          </a:xfrm>
                          <a:prstGeom prst="rect">
                            <a:avLst/>
                          </a:prstGeom>
                        </pic:spPr>
                      </pic:pic>
                      <wps:wsp>
                        <wps:cNvPr id="507" name="Graphic 507"/>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508" name="Image 508"/>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509" name="Image 509"/>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510" name="Image 510"/>
                          <pic:cNvPicPr/>
                        </pic:nvPicPr>
                        <pic:blipFill>
                          <a:blip r:embed="rId33" cstate="print"/>
                          <a:stretch>
                            <a:fillRect/>
                          </a:stretch>
                        </pic:blipFill>
                        <pic:spPr>
                          <a:xfrm>
                            <a:off x="142239" y="762000"/>
                            <a:ext cx="111760" cy="111760"/>
                          </a:xfrm>
                          <a:prstGeom prst="rect">
                            <a:avLst/>
                          </a:prstGeom>
                        </pic:spPr>
                      </pic:pic>
                      <wps:wsp>
                        <wps:cNvPr id="511" name="Textbox 511"/>
                        <wps:cNvSpPr txBox="1"/>
                        <wps:spPr>
                          <a:xfrm>
                            <a:off x="20320" y="10160"/>
                            <a:ext cx="6380480" cy="1097280"/>
                          </a:xfrm>
                          <a:prstGeom prst="rect">
                            <a:avLst/>
                          </a:prstGeom>
                        </wps:spPr>
                        <wps:txbx>
                          <w:txbxContent>
                            <w:p w14:paraId="34F72350"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 xml:space="preserve">No </w:t>
                              </w:r>
                              <w:r>
                                <w:rPr>
                                  <w:color w:val="333333"/>
                                  <w:spacing w:val="-2"/>
                                  <w:sz w:val="25"/>
                                </w:rPr>
                                <w:t>Mixed</w:t>
                              </w:r>
                            </w:p>
                          </w:txbxContent>
                        </wps:txbx>
                        <wps:bodyPr wrap="square" lIns="0" tIns="0" rIns="0" bIns="0" rtlCol="0">
                          <a:noAutofit/>
                        </wps:bodyPr>
                      </wps:wsp>
                    </wpg:wgp>
                  </a:graphicData>
                </a:graphic>
              </wp:anchor>
            </w:drawing>
          </mc:Choice>
          <mc:Fallback>
            <w:pict>
              <v:group w14:anchorId="4811E03A" id="Group 505" o:spid="_x0000_s1263" style="position:absolute;margin-left:53.2pt;margin-top:14.15pt;width:505.6pt;height:89.6pt;z-index:-251658200;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yyzmAQAAoMsk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mIeAAAAyoh5AAAAKCPmAQAA&#10;oIyYBwAAgDJiHgAAAMqIeQAAACgj5gEAAKCMmAcAAIAus5gHAACAMmIeAAAAukx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">
                <v:shape id="Image 506" o:spid="_x0000_s1264"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">
                  <v:imagedata r:id="rId77" o:title=""/>
                </v:shape>
                <v:shape id="Graphic 507" o:spid="_x0000_s1265"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" path="m6380480,1097280l,1097280,,,6380480,r,1097280xe" fillcolor="#f1eeea" stroked="f">
                  <v:path arrowok="t"/>
                </v:shape>
                <v:shape id="Image 508" o:spid="_x0000_s1266"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">
                  <v:imagedata r:id="rId29" o:title=""/>
                </v:shape>
                <v:shape id="Image 509" o:spid="_x0000_s1267"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">
                  <v:imagedata r:id="rId28" o:title=""/>
                </v:shape>
                <v:shape id="Image 510" o:spid="_x0000_s1268"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">
                  <v:imagedata r:id="rId36" o:title=""/>
                </v:shape>
                <v:shape id="Textbox 511" o:spid="_x0000_s1269"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4F72350"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 xml:space="preserve">No </w:t>
                        </w:r>
                        <w:r>
                          <w:rPr>
                            <w:color w:val="333333"/>
                            <w:spacing w:val="-2"/>
                            <w:sz w:val="25"/>
                          </w:rPr>
                          <w:t>Mixed</w:t>
                        </w:r>
                      </w:p>
                    </w:txbxContent>
                  </v:textbox>
                </v:shape>
                <w10:wrap type="topAndBottom" anchorx="page"/>
              </v:group>
            </w:pict>
          </mc:Fallback>
        </mc:AlternateContent>
      </w:r>
    </w:p>
    <w:p w14:paraId="594D4885" w14:textId="77777777" w:rsidR="009B0AC6" w:rsidRPr="00BD2740" w:rsidRDefault="009B0AC6">
      <w:pPr>
        <w:rPr>
          <w:rFonts w:cs="Times New Roman"/>
          <w:sz w:val="20"/>
        </w:rPr>
        <w:sectPr w:rsidR="009B0AC6" w:rsidRPr="00BD2740" w:rsidSect="009B0AC6">
          <w:headerReference w:type="default" r:id="rId78"/>
          <w:footerReference w:type="default" r:id="rId79"/>
          <w:pgSz w:w="12240" w:h="15840"/>
          <w:pgMar w:top="1540" w:right="960" w:bottom="1000" w:left="960" w:header="596" w:footer="819" w:gutter="0"/>
          <w:cols w:space="720"/>
        </w:sectPr>
      </w:pPr>
    </w:p>
    <w:p w14:paraId="04E40A89" w14:textId="77777777" w:rsidR="009B0AC6" w:rsidRPr="00BD2740" w:rsidRDefault="009B0AC6" w:rsidP="009B078E">
      <w:pPr>
        <w:ind w:left="360"/>
        <w:rPr>
          <w:rFonts w:cs="Times New Roman"/>
          <w:sz w:val="28"/>
          <w:szCs w:val="28"/>
        </w:rPr>
      </w:pPr>
      <w:r w:rsidRPr="00BD2740">
        <w:rPr>
          <w:rFonts w:cs="Times New Roman"/>
          <w:sz w:val="28"/>
          <w:szCs w:val="28"/>
        </w:rPr>
        <w:lastRenderedPageBreak/>
        <w:t>D. The</w:t>
      </w:r>
      <w:r w:rsidRPr="00BD2740">
        <w:rPr>
          <w:rFonts w:cs="Times New Roman"/>
          <w:spacing w:val="-6"/>
          <w:sz w:val="28"/>
          <w:szCs w:val="28"/>
        </w:rPr>
        <w:t xml:space="preserve"> </w:t>
      </w:r>
      <w:r w:rsidRPr="00BD2740">
        <w:rPr>
          <w:rFonts w:cs="Times New Roman"/>
          <w:sz w:val="28"/>
          <w:szCs w:val="28"/>
        </w:rPr>
        <w:t>following</w:t>
      </w:r>
      <w:r w:rsidRPr="00BD2740">
        <w:rPr>
          <w:rFonts w:cs="Times New Roman"/>
          <w:spacing w:val="-6"/>
          <w:sz w:val="28"/>
          <w:szCs w:val="28"/>
        </w:rPr>
        <w:t xml:space="preserve"> </w:t>
      </w:r>
      <w:r w:rsidRPr="00BD2740">
        <w:rPr>
          <w:rFonts w:cs="Times New Roman"/>
          <w:sz w:val="28"/>
          <w:szCs w:val="28"/>
        </w:rPr>
        <w:t>questions</w:t>
      </w:r>
      <w:r w:rsidRPr="00BD2740">
        <w:rPr>
          <w:rFonts w:cs="Times New Roman"/>
          <w:spacing w:val="-1"/>
          <w:sz w:val="28"/>
          <w:szCs w:val="28"/>
        </w:rPr>
        <w:t xml:space="preserve"> </w:t>
      </w:r>
      <w:r w:rsidRPr="00BD2740">
        <w:rPr>
          <w:rFonts w:cs="Times New Roman"/>
          <w:sz w:val="28"/>
          <w:szCs w:val="28"/>
        </w:rPr>
        <w:t>are</w:t>
      </w:r>
      <w:r w:rsidRPr="00BD2740">
        <w:rPr>
          <w:rFonts w:cs="Times New Roman"/>
          <w:spacing w:val="-6"/>
          <w:sz w:val="28"/>
          <w:szCs w:val="28"/>
        </w:rPr>
        <w:t xml:space="preserve"> </w:t>
      </w:r>
      <w:r w:rsidRPr="00BD2740">
        <w:rPr>
          <w:rFonts w:cs="Times New Roman"/>
          <w:sz w:val="28"/>
          <w:szCs w:val="28"/>
        </w:rPr>
        <w:t>about</w:t>
      </w:r>
      <w:r w:rsidRPr="00BD2740">
        <w:rPr>
          <w:rFonts w:cs="Times New Roman"/>
          <w:spacing w:val="4"/>
          <w:sz w:val="28"/>
          <w:szCs w:val="28"/>
        </w:rPr>
        <w:t xml:space="preserve"> </w:t>
      </w:r>
      <w:r w:rsidRPr="00BD2740">
        <w:rPr>
          <w:rFonts w:cs="Times New Roman"/>
          <w:sz w:val="28"/>
          <w:szCs w:val="28"/>
        </w:rPr>
        <w:t>the</w:t>
      </w:r>
      <w:r w:rsidRPr="00BD2740">
        <w:rPr>
          <w:rFonts w:cs="Times New Roman"/>
          <w:spacing w:val="-6"/>
          <w:sz w:val="28"/>
          <w:szCs w:val="28"/>
        </w:rPr>
        <w:t xml:space="preserve"> </w:t>
      </w:r>
      <w:r w:rsidRPr="00BD2740">
        <w:rPr>
          <w:rFonts w:cs="Times New Roman"/>
          <w:spacing w:val="-2"/>
          <w:sz w:val="28"/>
          <w:szCs w:val="28"/>
        </w:rPr>
        <w:t>lambing</w:t>
      </w:r>
      <w:r w:rsidRPr="00BD2740">
        <w:rPr>
          <w:rFonts w:cs="Times New Roman"/>
          <w:sz w:val="28"/>
          <w:szCs w:val="28"/>
        </w:rPr>
        <w:t xml:space="preserve"> </w:t>
      </w:r>
      <w:r w:rsidRPr="00BD2740">
        <w:rPr>
          <w:rFonts w:cs="Times New Roman"/>
          <w:spacing w:val="-2"/>
          <w:sz w:val="28"/>
          <w:szCs w:val="28"/>
        </w:rPr>
        <w:t>environment.</w:t>
      </w:r>
    </w:p>
    <w:p w14:paraId="3B74D2AE" w14:textId="77777777" w:rsidR="009B0AC6" w:rsidRPr="00BD2740" w:rsidRDefault="009B0AC6">
      <w:pPr>
        <w:pStyle w:val="BodyText"/>
        <w:spacing w:before="180"/>
        <w:rPr>
          <w:rFonts w:ascii="Times New Roman" w:hAnsi="Times New Roman" w:cs="Times New Roman"/>
        </w:rPr>
      </w:pPr>
    </w:p>
    <w:p w14:paraId="0BC33DCC"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For ewes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lamb</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outdoors,</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estimate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stocking</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density</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2"/>
        </w:rPr>
        <w:t>ewes/hectare)</w:t>
      </w:r>
    </w:p>
    <w:p w14:paraId="388AA91B" w14:textId="17699850"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1" behindDoc="1" locked="0" layoutInCell="1" allowOverlap="1" wp14:anchorId="0B105388" wp14:editId="0C612CE6">
                <wp:simplePos x="0" y="0"/>
                <wp:positionH relativeFrom="page">
                  <wp:posOffset>675640</wp:posOffset>
                </wp:positionH>
                <wp:positionV relativeFrom="paragraph">
                  <wp:posOffset>180132</wp:posOffset>
                </wp:positionV>
                <wp:extent cx="6421120" cy="589280"/>
                <wp:effectExtent l="0" t="0" r="0" b="0"/>
                <wp:wrapTopAndBottom/>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513" name="Image 513"/>
                          <pic:cNvPicPr/>
                        </pic:nvPicPr>
                        <pic:blipFill>
                          <a:blip r:embed="rId60" cstate="print"/>
                          <a:stretch>
                            <a:fillRect/>
                          </a:stretch>
                        </pic:blipFill>
                        <pic:spPr>
                          <a:xfrm>
                            <a:off x="0" y="0"/>
                            <a:ext cx="6421120" cy="589280"/>
                          </a:xfrm>
                          <a:prstGeom prst="rect">
                            <a:avLst/>
                          </a:prstGeom>
                        </pic:spPr>
                      </pic:pic>
                      <wps:wsp>
                        <wps:cNvPr id="514" name="Graphic 514"/>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515" name="Graphic 515"/>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516" name="Graphic 516"/>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BD94BC8">
              <v:group id="Group 512" style="position:absolute;margin-left:53.2pt;margin-top:14.2pt;width:505.6pt;height:46.4pt;z-index:-251615232;mso-wrap-distance-left:0;mso-wrap-distance-right:0;mso-position-horizontal-relative:page" coordsize="64211,5892" o:spid="_x0000_s1026" w14:anchorId="29B9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">
                <v:shape id="Image 513"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">
                  <v:imagedata o:title="" r:id="rId61"/>
                </v:shape>
                <v:shape id="Graphic 514"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">
                  <v:path arrowok="t"/>
                </v:shape>
                <v:shape id="Graphic 515"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">
                  <v:path arrowok="t"/>
                </v:shape>
                <v:shape id="Graphic 516"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">
                  <v:path arrowok="t"/>
                </v:shape>
                <w10:wrap type="topAndBottom" anchorx="page"/>
              </v:group>
            </w:pict>
          </mc:Fallback>
        </mc:AlternateContent>
      </w:r>
    </w:p>
    <w:p w14:paraId="3A863285" w14:textId="77777777" w:rsidR="009B0AC6" w:rsidRPr="00BD2740" w:rsidRDefault="009B0AC6">
      <w:pPr>
        <w:pStyle w:val="BodyText"/>
        <w:spacing w:before="135"/>
        <w:rPr>
          <w:rFonts w:ascii="Times New Roman" w:hAnsi="Times New Roman" w:cs="Times New Roman"/>
        </w:rPr>
      </w:pPr>
    </w:p>
    <w:p w14:paraId="494CFD9F"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provide</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additional</w:t>
      </w:r>
      <w:r w:rsidRPr="00BD2740">
        <w:rPr>
          <w:rFonts w:ascii="Times New Roman" w:hAnsi="Times New Roman" w:cs="Times New Roman"/>
          <w:color w:val="333333"/>
          <w:spacing w:val="21"/>
        </w:rPr>
        <w:t xml:space="preserve"> </w:t>
      </w:r>
      <w:r w:rsidRPr="00BD2740">
        <w:rPr>
          <w:rFonts w:ascii="Times New Roman" w:hAnsi="Times New Roman" w:cs="Times New Roman"/>
          <w:color w:val="333333"/>
        </w:rPr>
        <w:t>shelter</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spacing w:val="-2"/>
        </w:rPr>
        <w:t>fields?</w:t>
      </w:r>
    </w:p>
    <w:p w14:paraId="51712567" w14:textId="4904F341"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2" behindDoc="1" locked="0" layoutInCell="1" allowOverlap="1" wp14:anchorId="070438A4" wp14:editId="47FDB130">
                <wp:simplePos x="0" y="0"/>
                <wp:positionH relativeFrom="page">
                  <wp:posOffset>675640</wp:posOffset>
                </wp:positionH>
                <wp:positionV relativeFrom="paragraph">
                  <wp:posOffset>179767</wp:posOffset>
                </wp:positionV>
                <wp:extent cx="6421120" cy="853440"/>
                <wp:effectExtent l="0" t="0" r="0" b="0"/>
                <wp:wrapTopAndBottom/>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518" name="Image 518"/>
                          <pic:cNvPicPr/>
                        </pic:nvPicPr>
                        <pic:blipFill>
                          <a:blip r:embed="rId39" cstate="print"/>
                          <a:stretch>
                            <a:fillRect/>
                          </a:stretch>
                        </pic:blipFill>
                        <pic:spPr>
                          <a:xfrm>
                            <a:off x="0" y="0"/>
                            <a:ext cx="6421120" cy="853440"/>
                          </a:xfrm>
                          <a:prstGeom prst="rect">
                            <a:avLst/>
                          </a:prstGeom>
                        </pic:spPr>
                      </pic:pic>
                      <wps:wsp>
                        <wps:cNvPr id="519" name="Graphic 519"/>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33" cstate="print"/>
                          <a:stretch>
                            <a:fillRect/>
                          </a:stretch>
                        </pic:blipFill>
                        <pic:spPr>
                          <a:xfrm>
                            <a:off x="142239" y="193039"/>
                            <a:ext cx="111760" cy="111760"/>
                          </a:xfrm>
                          <a:prstGeom prst="rect">
                            <a:avLst/>
                          </a:prstGeom>
                        </pic:spPr>
                      </pic:pic>
                      <pic:pic xmlns:pic="http://schemas.openxmlformats.org/drawingml/2006/picture">
                        <pic:nvPicPr>
                          <pic:cNvPr id="521" name="Image 521"/>
                          <pic:cNvPicPr/>
                        </pic:nvPicPr>
                        <pic:blipFill>
                          <a:blip r:embed="rId25" cstate="print"/>
                          <a:stretch>
                            <a:fillRect/>
                          </a:stretch>
                        </pic:blipFill>
                        <pic:spPr>
                          <a:xfrm>
                            <a:off x="142239" y="477519"/>
                            <a:ext cx="111760" cy="111760"/>
                          </a:xfrm>
                          <a:prstGeom prst="rect">
                            <a:avLst/>
                          </a:prstGeom>
                        </pic:spPr>
                      </pic:pic>
                      <wps:wsp>
                        <wps:cNvPr id="522" name="Textbox 522"/>
                        <wps:cNvSpPr txBox="1"/>
                        <wps:spPr>
                          <a:xfrm>
                            <a:off x="20320" y="10160"/>
                            <a:ext cx="6380480" cy="812800"/>
                          </a:xfrm>
                          <a:prstGeom prst="rect">
                            <a:avLst/>
                          </a:prstGeom>
                        </wps:spPr>
                        <wps:txbx>
                          <w:txbxContent>
                            <w:p w14:paraId="4A2E3059"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070438A4" id="Group 517" o:spid="_x0000_s1270" style="position:absolute;margin-left:53.2pt;margin-top:14.15pt;width:505.6pt;height:67.2pt;z-index:-251658198;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">
                <v:shape id="Image 518" o:spid="_x0000_s1271"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">
                  <v:imagedata r:id="rId41" o:title=""/>
                </v:shape>
                <v:shape id="Graphic 519" o:spid="_x0000_s1272"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" path="m6380480,812800l,812800,,,6380480,r,812800xe" fillcolor="#f1eeea" stroked="f">
                  <v:path arrowok="t"/>
                </v:shape>
                <v:shape id="Image 520" o:spid="_x0000_s1273"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">
                  <v:imagedata r:id="rId36" o:title=""/>
                </v:shape>
                <v:shape id="Image 521" o:spid="_x0000_s127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">
                  <v:imagedata r:id="rId28" o:title=""/>
                </v:shape>
                <v:shape id="Textbox 522" o:spid="_x0000_s1275"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A2E3059"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7CB4D0CF" w14:textId="77777777" w:rsidR="009B0AC6" w:rsidRPr="00BD2740" w:rsidRDefault="009B0AC6">
      <w:pPr>
        <w:pStyle w:val="BodyText"/>
        <w:spacing w:before="135"/>
        <w:rPr>
          <w:rFonts w:ascii="Times New Roman" w:hAnsi="Times New Roman" w:cs="Times New Roman"/>
        </w:rPr>
      </w:pPr>
    </w:p>
    <w:p w14:paraId="3FBB80B9"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long</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after</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birth</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moved</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spacing w:val="-5"/>
        </w:rPr>
        <w:t>on?</w:t>
      </w:r>
    </w:p>
    <w:p w14:paraId="174605D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3" behindDoc="1" locked="0" layoutInCell="1" allowOverlap="1" wp14:anchorId="6A834E75" wp14:editId="4A65DE68">
                <wp:simplePos x="0" y="0"/>
                <wp:positionH relativeFrom="page">
                  <wp:posOffset>675640</wp:posOffset>
                </wp:positionH>
                <wp:positionV relativeFrom="paragraph">
                  <wp:posOffset>179767</wp:posOffset>
                </wp:positionV>
                <wp:extent cx="6421120" cy="1991360"/>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991360"/>
                          <a:chOff x="0" y="0"/>
                          <a:chExt cx="6421120" cy="1991360"/>
                        </a:xfrm>
                      </wpg:grpSpPr>
                      <pic:pic xmlns:pic="http://schemas.openxmlformats.org/drawingml/2006/picture">
                        <pic:nvPicPr>
                          <pic:cNvPr id="524" name="Image 524"/>
                          <pic:cNvPicPr/>
                        </pic:nvPicPr>
                        <pic:blipFill>
                          <a:blip r:embed="rId62" cstate="print"/>
                          <a:stretch>
                            <a:fillRect/>
                          </a:stretch>
                        </pic:blipFill>
                        <pic:spPr>
                          <a:xfrm>
                            <a:off x="0" y="0"/>
                            <a:ext cx="6421120" cy="1991360"/>
                          </a:xfrm>
                          <a:prstGeom prst="rect">
                            <a:avLst/>
                          </a:prstGeom>
                        </pic:spPr>
                      </pic:pic>
                      <wps:wsp>
                        <wps:cNvPr id="525" name="Graphic 525"/>
                        <wps:cNvSpPr/>
                        <wps:spPr>
                          <a:xfrm>
                            <a:off x="20320" y="10160"/>
                            <a:ext cx="6380480" cy="1950720"/>
                          </a:xfrm>
                          <a:custGeom>
                            <a:avLst/>
                            <a:gdLst/>
                            <a:ahLst/>
                            <a:cxnLst/>
                            <a:rect l="l" t="t" r="r" b="b"/>
                            <a:pathLst>
                              <a:path w="6380480" h="1950720">
                                <a:moveTo>
                                  <a:pt x="6380480" y="1950720"/>
                                </a:moveTo>
                                <a:lnTo>
                                  <a:pt x="0" y="1950720"/>
                                </a:lnTo>
                                <a:lnTo>
                                  <a:pt x="0" y="0"/>
                                </a:lnTo>
                                <a:lnTo>
                                  <a:pt x="6380480" y="0"/>
                                </a:lnTo>
                                <a:lnTo>
                                  <a:pt x="6380480" y="195072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527" name="Image 527"/>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528" name="Image 528"/>
                          <pic:cNvPicPr/>
                        </pic:nvPicPr>
                        <pic:blipFill>
                          <a:blip r:embed="rId25" cstate="print"/>
                          <a:stretch>
                            <a:fillRect/>
                          </a:stretch>
                        </pic:blipFill>
                        <pic:spPr>
                          <a:xfrm>
                            <a:off x="142239" y="762000"/>
                            <a:ext cx="111760" cy="111760"/>
                          </a:xfrm>
                          <a:prstGeom prst="rect">
                            <a:avLst/>
                          </a:prstGeom>
                        </pic:spPr>
                      </pic:pic>
                      <pic:pic xmlns:pic="http://schemas.openxmlformats.org/drawingml/2006/picture">
                        <pic:nvPicPr>
                          <pic:cNvPr id="529" name="Image 529"/>
                          <pic:cNvPicPr/>
                        </pic:nvPicPr>
                        <pic:blipFill>
                          <a:blip r:embed="rId26" cstate="print"/>
                          <a:stretch>
                            <a:fillRect/>
                          </a:stretch>
                        </pic:blipFill>
                        <pic:spPr>
                          <a:xfrm>
                            <a:off x="142239" y="1046480"/>
                            <a:ext cx="111760" cy="111760"/>
                          </a:xfrm>
                          <a:prstGeom prst="rect">
                            <a:avLst/>
                          </a:prstGeom>
                        </pic:spPr>
                      </pic:pic>
                      <pic:pic xmlns:pic="http://schemas.openxmlformats.org/drawingml/2006/picture">
                        <pic:nvPicPr>
                          <pic:cNvPr id="530" name="Image 530"/>
                          <pic:cNvPicPr/>
                        </pic:nvPicPr>
                        <pic:blipFill>
                          <a:blip r:embed="rId26" cstate="print"/>
                          <a:stretch>
                            <a:fillRect/>
                          </a:stretch>
                        </pic:blipFill>
                        <pic:spPr>
                          <a:xfrm>
                            <a:off x="142239" y="1330960"/>
                            <a:ext cx="111760" cy="111760"/>
                          </a:xfrm>
                          <a:prstGeom prst="rect">
                            <a:avLst/>
                          </a:prstGeom>
                        </pic:spPr>
                      </pic:pic>
                      <pic:pic xmlns:pic="http://schemas.openxmlformats.org/drawingml/2006/picture">
                        <pic:nvPicPr>
                          <pic:cNvPr id="531" name="Image 531"/>
                          <pic:cNvPicPr/>
                        </pic:nvPicPr>
                        <pic:blipFill>
                          <a:blip r:embed="rId25" cstate="print"/>
                          <a:stretch>
                            <a:fillRect/>
                          </a:stretch>
                        </pic:blipFill>
                        <pic:spPr>
                          <a:xfrm>
                            <a:off x="142239" y="1615440"/>
                            <a:ext cx="111760" cy="111760"/>
                          </a:xfrm>
                          <a:prstGeom prst="rect">
                            <a:avLst/>
                          </a:prstGeom>
                        </pic:spPr>
                      </pic:pic>
                      <wps:wsp>
                        <wps:cNvPr id="532" name="Textbox 532"/>
                        <wps:cNvSpPr txBox="1"/>
                        <wps:spPr>
                          <a:xfrm>
                            <a:off x="20320" y="10160"/>
                            <a:ext cx="6380480" cy="1950720"/>
                          </a:xfrm>
                          <a:prstGeom prst="rect">
                            <a:avLst/>
                          </a:prstGeom>
                        </wps:spPr>
                        <wps:txbx>
                          <w:txbxContent>
                            <w:p w14:paraId="00E8ACF3" w14:textId="77777777" w:rsidR="009B0AC6" w:rsidRDefault="009B0AC6">
                              <w:pPr>
                                <w:spacing w:before="213"/>
                                <w:ind w:left="512"/>
                                <w:rPr>
                                  <w:sz w:val="25"/>
                                </w:rPr>
                              </w:pPr>
                              <w:r>
                                <w:rPr>
                                  <w:color w:val="333333"/>
                                  <w:sz w:val="25"/>
                                </w:rPr>
                                <w:t>Within</w:t>
                              </w:r>
                              <w:r>
                                <w:rPr>
                                  <w:color w:val="333333"/>
                                  <w:spacing w:val="8"/>
                                  <w:sz w:val="25"/>
                                </w:rPr>
                                <w:t xml:space="preserve"> </w:t>
                              </w:r>
                              <w:r>
                                <w:rPr>
                                  <w:color w:val="333333"/>
                                  <w:sz w:val="25"/>
                                </w:rPr>
                                <w:t>24</w:t>
                              </w:r>
                              <w:r>
                                <w:rPr>
                                  <w:color w:val="333333"/>
                                  <w:spacing w:val="9"/>
                                  <w:sz w:val="25"/>
                                </w:rPr>
                                <w:t xml:space="preserve"> </w:t>
                              </w:r>
                              <w:r>
                                <w:rPr>
                                  <w:color w:val="333333"/>
                                  <w:spacing w:val="-4"/>
                                  <w:sz w:val="25"/>
                                </w:rPr>
                                <w:t>hours</w:t>
                              </w:r>
                            </w:p>
                            <w:p w14:paraId="793F9F25"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18C9497A"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week</w:t>
                              </w:r>
                            </w:p>
                            <w:p w14:paraId="7D149613" w14:textId="77777777" w:rsidR="009B0AC6" w:rsidRDefault="009B0AC6">
                              <w:pPr>
                                <w:spacing w:line="374" w:lineRule="auto"/>
                                <w:ind w:left="512" w:right="6260"/>
                                <w:rPr>
                                  <w:sz w:val="25"/>
                                </w:rPr>
                              </w:pPr>
                              <w:r>
                                <w:rPr>
                                  <w:color w:val="333333"/>
                                  <w:sz w:val="25"/>
                                </w:rPr>
                                <w:t>Set</w:t>
                              </w:r>
                              <w:r>
                                <w:rPr>
                                  <w:color w:val="333333"/>
                                  <w:spacing w:val="-8"/>
                                  <w:sz w:val="25"/>
                                </w:rPr>
                                <w:t xml:space="preserve"> </w:t>
                              </w:r>
                              <w:r>
                                <w:rPr>
                                  <w:color w:val="333333"/>
                                  <w:sz w:val="25"/>
                                </w:rPr>
                                <w:t>stock</w:t>
                              </w:r>
                              <w:r>
                                <w:rPr>
                                  <w:color w:val="333333"/>
                                  <w:spacing w:val="-1"/>
                                  <w:sz w:val="25"/>
                                </w:rPr>
                                <w:t xml:space="preserve"> </w:t>
                              </w:r>
                              <w:r>
                                <w:rPr>
                                  <w:color w:val="333333"/>
                                  <w:sz w:val="25"/>
                                </w:rPr>
                                <w:t>-</w:t>
                              </w:r>
                              <w:r>
                                <w:rPr>
                                  <w:color w:val="333333"/>
                                  <w:spacing w:val="-6"/>
                                  <w:sz w:val="25"/>
                                </w:rPr>
                                <w:t xml:space="preserve"> </w:t>
                              </w:r>
                              <w:r>
                                <w:rPr>
                                  <w:color w:val="333333"/>
                                  <w:sz w:val="25"/>
                                </w:rPr>
                                <w:t>not</w:t>
                              </w:r>
                              <w:r>
                                <w:rPr>
                                  <w:color w:val="333333"/>
                                  <w:spacing w:val="-8"/>
                                  <w:sz w:val="25"/>
                                </w:rPr>
                                <w:t xml:space="preserve"> </w:t>
                              </w:r>
                              <w:r>
                                <w:rPr>
                                  <w:color w:val="333333"/>
                                  <w:sz w:val="25"/>
                                </w:rPr>
                                <w:t xml:space="preserve">moved on </w:t>
                              </w:r>
                              <w:r>
                                <w:rPr>
                                  <w:color w:val="333333"/>
                                  <w:spacing w:val="-2"/>
                                  <w:sz w:val="25"/>
                                </w:rPr>
                                <w:t>Varied</w:t>
                              </w:r>
                            </w:p>
                          </w:txbxContent>
                        </wps:txbx>
                        <wps:bodyPr wrap="square" lIns="0" tIns="0" rIns="0" bIns="0" rtlCol="0">
                          <a:noAutofit/>
                        </wps:bodyPr>
                      </wps:wsp>
                    </wpg:wgp>
                  </a:graphicData>
                </a:graphic>
              </wp:anchor>
            </w:drawing>
          </mc:Choice>
          <mc:Fallback>
            <w:pict>
              <v:group w14:anchorId="6A834E75" id="Group 523" o:spid="_x0000_s1276" style="position:absolute;margin-left:53.2pt;margin-top:14.15pt;width:505.6pt;height:156.8pt;z-index:-251658197;mso-wrap-distance-left:0;mso-wrap-distance-right:0;mso-position-horizontal-relative:page;mso-position-vertical-relative:text" coordsize="64211,1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">
                <v:shape id="Image 524" o:spid="_x0000_s1277" type="#_x0000_t75" style="position:absolute;width:64211;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">
                  <v:imagedata r:id="rId63" o:title=""/>
                </v:shape>
                <v:shape id="Graphic 525" o:spid="_x0000_s1278" style="position:absolute;left:203;top:101;width:63805;height:19507;visibility:visible;mso-wrap-style:square;v-text-anchor:top" coordsize="6380480,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" path="m6380480,1950720l,1950720,,,6380480,r,1950720xe" fillcolor="#f1eeea" stroked="f">
                  <v:path arrowok="t"/>
                </v:shape>
                <v:shape id="Image 526" o:spid="_x0000_s127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">
                  <v:imagedata r:id="rId29" o:title=""/>
                </v:shape>
                <v:shape id="Image 527" o:spid="_x0000_s128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">
                  <v:imagedata r:id="rId28" o:title=""/>
                </v:shape>
                <v:shape id="Image 528" o:spid="_x0000_s1281"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">
                  <v:imagedata r:id="rId28" o:title=""/>
                </v:shape>
                <v:shape id="Image 529" o:spid="_x0000_s1282"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">
                  <v:imagedata r:id="rId29" o:title=""/>
                </v:shape>
                <v:shape id="Image 530" o:spid="_x0000_s1283"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">
                  <v:imagedata r:id="rId29" o:title=""/>
                </v:shape>
                <v:shape id="Image 531" o:spid="_x0000_s1284" type="#_x0000_t75" style="position:absolute;left:1422;top:1615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">
                  <v:imagedata r:id="rId28" o:title=""/>
                </v:shape>
                <v:shape id="Textbox 532" o:spid="_x0000_s1285" type="#_x0000_t202" style="position:absolute;left:203;top:101;width:63805;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00E8ACF3" w14:textId="77777777" w:rsidR="009B0AC6" w:rsidRDefault="009B0AC6">
                        <w:pPr>
                          <w:spacing w:before="213"/>
                          <w:ind w:left="512"/>
                          <w:rPr>
                            <w:sz w:val="25"/>
                          </w:rPr>
                        </w:pPr>
                        <w:r>
                          <w:rPr>
                            <w:color w:val="333333"/>
                            <w:sz w:val="25"/>
                          </w:rPr>
                          <w:t>Within</w:t>
                        </w:r>
                        <w:r>
                          <w:rPr>
                            <w:color w:val="333333"/>
                            <w:spacing w:val="8"/>
                            <w:sz w:val="25"/>
                          </w:rPr>
                          <w:t xml:space="preserve"> </w:t>
                        </w:r>
                        <w:r>
                          <w:rPr>
                            <w:color w:val="333333"/>
                            <w:sz w:val="25"/>
                          </w:rPr>
                          <w:t>24</w:t>
                        </w:r>
                        <w:r>
                          <w:rPr>
                            <w:color w:val="333333"/>
                            <w:spacing w:val="9"/>
                            <w:sz w:val="25"/>
                          </w:rPr>
                          <w:t xml:space="preserve"> </w:t>
                        </w:r>
                        <w:r>
                          <w:rPr>
                            <w:color w:val="333333"/>
                            <w:spacing w:val="-4"/>
                            <w:sz w:val="25"/>
                          </w:rPr>
                          <w:t>hours</w:t>
                        </w:r>
                      </w:p>
                      <w:p w14:paraId="793F9F25"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18C9497A"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week</w:t>
                        </w:r>
                      </w:p>
                      <w:p w14:paraId="7D149613" w14:textId="77777777" w:rsidR="009B0AC6" w:rsidRDefault="009B0AC6">
                        <w:pPr>
                          <w:spacing w:line="374" w:lineRule="auto"/>
                          <w:ind w:left="512" w:right="6260"/>
                          <w:rPr>
                            <w:sz w:val="25"/>
                          </w:rPr>
                        </w:pPr>
                        <w:r>
                          <w:rPr>
                            <w:color w:val="333333"/>
                            <w:sz w:val="25"/>
                          </w:rPr>
                          <w:t>Set</w:t>
                        </w:r>
                        <w:r>
                          <w:rPr>
                            <w:color w:val="333333"/>
                            <w:spacing w:val="-8"/>
                            <w:sz w:val="25"/>
                          </w:rPr>
                          <w:t xml:space="preserve"> </w:t>
                        </w:r>
                        <w:r>
                          <w:rPr>
                            <w:color w:val="333333"/>
                            <w:sz w:val="25"/>
                          </w:rPr>
                          <w:t>stock</w:t>
                        </w:r>
                        <w:r>
                          <w:rPr>
                            <w:color w:val="333333"/>
                            <w:spacing w:val="-1"/>
                            <w:sz w:val="25"/>
                          </w:rPr>
                          <w:t xml:space="preserve"> </w:t>
                        </w:r>
                        <w:r>
                          <w:rPr>
                            <w:color w:val="333333"/>
                            <w:sz w:val="25"/>
                          </w:rPr>
                          <w:t>-</w:t>
                        </w:r>
                        <w:r>
                          <w:rPr>
                            <w:color w:val="333333"/>
                            <w:spacing w:val="-6"/>
                            <w:sz w:val="25"/>
                          </w:rPr>
                          <w:t xml:space="preserve"> </w:t>
                        </w:r>
                        <w:r>
                          <w:rPr>
                            <w:color w:val="333333"/>
                            <w:sz w:val="25"/>
                          </w:rPr>
                          <w:t>not</w:t>
                        </w:r>
                        <w:r>
                          <w:rPr>
                            <w:color w:val="333333"/>
                            <w:spacing w:val="-8"/>
                            <w:sz w:val="25"/>
                          </w:rPr>
                          <w:t xml:space="preserve"> </w:t>
                        </w:r>
                        <w:r>
                          <w:rPr>
                            <w:color w:val="333333"/>
                            <w:sz w:val="25"/>
                          </w:rPr>
                          <w:t xml:space="preserve">moved on </w:t>
                        </w:r>
                        <w:r>
                          <w:rPr>
                            <w:color w:val="333333"/>
                            <w:spacing w:val="-2"/>
                            <w:sz w:val="25"/>
                          </w:rPr>
                          <w:t>Varied</w:t>
                        </w:r>
                      </w:p>
                    </w:txbxContent>
                  </v:textbox>
                </v:shape>
                <w10:wrap type="topAndBottom" anchorx="page"/>
              </v:group>
            </w:pict>
          </mc:Fallback>
        </mc:AlternateContent>
      </w:r>
    </w:p>
    <w:p w14:paraId="745B9BCA" w14:textId="77777777" w:rsidR="009B0AC6" w:rsidRPr="00BD2740" w:rsidRDefault="009B0AC6">
      <w:pPr>
        <w:pStyle w:val="BodyText"/>
        <w:spacing w:before="70"/>
        <w:rPr>
          <w:rFonts w:ascii="Times New Roman" w:hAnsi="Times New Roman" w:cs="Times New Roman"/>
        </w:rPr>
      </w:pPr>
    </w:p>
    <w:p w14:paraId="79749089" w14:textId="77777777" w:rsidR="009B0AC6" w:rsidRPr="00BD2740" w:rsidRDefault="009B0AC6">
      <w:pPr>
        <w:pStyle w:val="BodyText"/>
        <w:spacing w:line="292" w:lineRule="auto"/>
        <w:ind w:left="136" w:right="406"/>
        <w:rPr>
          <w:rFonts w:ascii="Times New Roman" w:hAnsi="Times New Roman" w:cs="Times New Roman"/>
        </w:rPr>
      </w:pPr>
      <w:r w:rsidRPr="00BD2740">
        <w:rPr>
          <w:rFonts w:ascii="Times New Roman" w:hAnsi="Times New Roman" w:cs="Times New Roman"/>
          <w:color w:val="333333"/>
        </w:rPr>
        <w:t xml:space="preserve">If this varies, please explain why (e.g. individual animal circumstances/weather </w:t>
      </w:r>
      <w:r w:rsidRPr="00BD2740">
        <w:rPr>
          <w:rFonts w:ascii="Times New Roman" w:hAnsi="Times New Roman" w:cs="Times New Roman"/>
          <w:color w:val="333333"/>
          <w:spacing w:val="-2"/>
        </w:rPr>
        <w:t>conditions):</w:t>
      </w:r>
    </w:p>
    <w:p w14:paraId="07D9D73A"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284" behindDoc="1" locked="0" layoutInCell="1" allowOverlap="1" wp14:anchorId="411217F1" wp14:editId="6E2D626C">
                <wp:simplePos x="0" y="0"/>
                <wp:positionH relativeFrom="page">
                  <wp:posOffset>675640</wp:posOffset>
                </wp:positionH>
                <wp:positionV relativeFrom="paragraph">
                  <wp:posOffset>140006</wp:posOffset>
                </wp:positionV>
                <wp:extent cx="6421120" cy="1036319"/>
                <wp:effectExtent l="0" t="0" r="0" b="0"/>
                <wp:wrapTopAndBottom/>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534" name="Image 534"/>
                          <pic:cNvPicPr/>
                        </pic:nvPicPr>
                        <pic:blipFill>
                          <a:blip r:embed="rId72" cstate="print"/>
                          <a:stretch>
                            <a:fillRect/>
                          </a:stretch>
                        </pic:blipFill>
                        <pic:spPr>
                          <a:xfrm>
                            <a:off x="0" y="0"/>
                            <a:ext cx="6421120" cy="1036320"/>
                          </a:xfrm>
                          <a:prstGeom prst="rect">
                            <a:avLst/>
                          </a:prstGeom>
                        </pic:spPr>
                      </pic:pic>
                      <wps:wsp>
                        <wps:cNvPr id="535" name="Graphic 535"/>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536" name="Graphic 536"/>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537" name="Graphic 537"/>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A72F1F7">
              <v:group id="Group 533" style="position:absolute;margin-left:53.2pt;margin-top:11pt;width:505.6pt;height:81.6pt;z-index:-251612160;mso-wrap-distance-left:0;mso-wrap-distance-right:0;mso-position-horizontal-relative:page" coordsize="64211,10363" o:spid="_x0000_s1026" w14:anchorId="1BBDB3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mIeAAAAyoh5AAAAKCPmAQAA&#10;oIyYBwAAgDJiHgAAAMqIeQAAACgj5gEAAKDLKOYBAACgyyD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">
                <v:shape id="Image 534"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">
                  <v:imagedata o:title="" r:id="rId73"/>
                </v:shape>
                <v:shape id="Graphic 535"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">
                  <v:path arrowok="t"/>
                </v:shape>
                <v:shape id="Graphic 536"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">
                  <v:path arrowok="t"/>
                </v:shape>
                <v:shape id="Graphic 537"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">
                  <v:path arrowok="t"/>
                </v:shape>
                <w10:wrap type="topAndBottom" anchorx="page"/>
              </v:group>
            </w:pict>
          </mc:Fallback>
        </mc:AlternateContent>
      </w:r>
    </w:p>
    <w:p w14:paraId="4B227E7F" w14:textId="77777777" w:rsidR="009B0AC6" w:rsidRPr="00BD2740" w:rsidRDefault="009B0AC6">
      <w:pPr>
        <w:rPr>
          <w:rFonts w:cs="Times New Roman"/>
          <w:sz w:val="17"/>
        </w:rPr>
        <w:sectPr w:rsidR="009B0AC6" w:rsidRPr="00BD2740" w:rsidSect="009B0AC6">
          <w:pgSz w:w="12240" w:h="15840"/>
          <w:pgMar w:top="1540" w:right="960" w:bottom="1000" w:left="960" w:header="596" w:footer="819" w:gutter="0"/>
          <w:cols w:space="720"/>
        </w:sectPr>
      </w:pPr>
    </w:p>
    <w:p w14:paraId="055BB158" w14:textId="77777777" w:rsidR="009B0AC6" w:rsidRPr="00BD2740" w:rsidRDefault="009B0AC6" w:rsidP="009B078E">
      <w:pPr>
        <w:ind w:left="360"/>
        <w:rPr>
          <w:rFonts w:cs="Times New Roman"/>
          <w:sz w:val="28"/>
          <w:szCs w:val="28"/>
        </w:rPr>
      </w:pPr>
      <w:r w:rsidRPr="00BD2740">
        <w:rPr>
          <w:rFonts w:cs="Times New Roman"/>
          <w:sz w:val="28"/>
          <w:szCs w:val="28"/>
        </w:rPr>
        <w:lastRenderedPageBreak/>
        <w:t>D. The</w:t>
      </w:r>
      <w:r w:rsidRPr="00BD2740">
        <w:rPr>
          <w:rFonts w:cs="Times New Roman"/>
          <w:spacing w:val="-6"/>
          <w:sz w:val="28"/>
          <w:szCs w:val="28"/>
        </w:rPr>
        <w:t xml:space="preserve"> </w:t>
      </w:r>
      <w:r w:rsidRPr="00BD2740">
        <w:rPr>
          <w:rFonts w:cs="Times New Roman"/>
          <w:sz w:val="28"/>
          <w:szCs w:val="28"/>
        </w:rPr>
        <w:t>following</w:t>
      </w:r>
      <w:r w:rsidRPr="00BD2740">
        <w:rPr>
          <w:rFonts w:cs="Times New Roman"/>
          <w:spacing w:val="-6"/>
          <w:sz w:val="28"/>
          <w:szCs w:val="28"/>
        </w:rPr>
        <w:t xml:space="preserve"> </w:t>
      </w:r>
      <w:r w:rsidRPr="00BD2740">
        <w:rPr>
          <w:rFonts w:cs="Times New Roman"/>
          <w:sz w:val="28"/>
          <w:szCs w:val="28"/>
        </w:rPr>
        <w:t>questions</w:t>
      </w:r>
      <w:r w:rsidRPr="00BD2740">
        <w:rPr>
          <w:rFonts w:cs="Times New Roman"/>
          <w:spacing w:val="-1"/>
          <w:sz w:val="28"/>
          <w:szCs w:val="28"/>
        </w:rPr>
        <w:t xml:space="preserve"> </w:t>
      </w:r>
      <w:r w:rsidRPr="00BD2740">
        <w:rPr>
          <w:rFonts w:cs="Times New Roman"/>
          <w:sz w:val="28"/>
          <w:szCs w:val="28"/>
        </w:rPr>
        <w:t>are</w:t>
      </w:r>
      <w:r w:rsidRPr="00BD2740">
        <w:rPr>
          <w:rFonts w:cs="Times New Roman"/>
          <w:spacing w:val="-6"/>
          <w:sz w:val="28"/>
          <w:szCs w:val="28"/>
        </w:rPr>
        <w:t xml:space="preserve"> </w:t>
      </w:r>
      <w:r w:rsidRPr="00BD2740">
        <w:rPr>
          <w:rFonts w:cs="Times New Roman"/>
          <w:sz w:val="28"/>
          <w:szCs w:val="28"/>
        </w:rPr>
        <w:t>about</w:t>
      </w:r>
      <w:r w:rsidRPr="00BD2740">
        <w:rPr>
          <w:rFonts w:cs="Times New Roman"/>
          <w:spacing w:val="4"/>
          <w:sz w:val="28"/>
          <w:szCs w:val="28"/>
        </w:rPr>
        <w:t xml:space="preserve"> </w:t>
      </w:r>
      <w:r w:rsidRPr="00BD2740">
        <w:rPr>
          <w:rFonts w:cs="Times New Roman"/>
          <w:sz w:val="28"/>
          <w:szCs w:val="28"/>
        </w:rPr>
        <w:t>the</w:t>
      </w:r>
      <w:r w:rsidRPr="00BD2740">
        <w:rPr>
          <w:rFonts w:cs="Times New Roman"/>
          <w:spacing w:val="-6"/>
          <w:sz w:val="28"/>
          <w:szCs w:val="28"/>
        </w:rPr>
        <w:t xml:space="preserve"> </w:t>
      </w:r>
      <w:r w:rsidRPr="00BD2740">
        <w:rPr>
          <w:rFonts w:cs="Times New Roman"/>
          <w:spacing w:val="-2"/>
          <w:sz w:val="28"/>
          <w:szCs w:val="28"/>
        </w:rPr>
        <w:t>lambing</w:t>
      </w:r>
      <w:r w:rsidRPr="00BD2740">
        <w:rPr>
          <w:rFonts w:cs="Times New Roman"/>
          <w:sz w:val="28"/>
          <w:szCs w:val="28"/>
        </w:rPr>
        <w:t xml:space="preserve"> </w:t>
      </w:r>
      <w:r w:rsidRPr="00BD2740">
        <w:rPr>
          <w:rFonts w:cs="Times New Roman"/>
          <w:spacing w:val="-2"/>
          <w:sz w:val="28"/>
          <w:szCs w:val="28"/>
        </w:rPr>
        <w:t>environment.</w:t>
      </w:r>
    </w:p>
    <w:p w14:paraId="29AF4354" w14:textId="77777777" w:rsidR="009B0AC6" w:rsidRPr="00BD2740" w:rsidRDefault="009B0AC6">
      <w:pPr>
        <w:pStyle w:val="BodyText"/>
        <w:spacing w:before="180"/>
        <w:rPr>
          <w:rFonts w:ascii="Times New Roman" w:hAnsi="Times New Roman" w:cs="Times New Roman"/>
        </w:rPr>
      </w:pPr>
    </w:p>
    <w:p w14:paraId="43B6B67F"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lamb</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flock</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indoors?</w:t>
      </w:r>
    </w:p>
    <w:p w14:paraId="5383FCD4"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5" behindDoc="1" locked="0" layoutInCell="1" allowOverlap="1" wp14:anchorId="5E25BC53" wp14:editId="68B695FD">
                <wp:simplePos x="0" y="0"/>
                <wp:positionH relativeFrom="page">
                  <wp:posOffset>675640</wp:posOffset>
                </wp:positionH>
                <wp:positionV relativeFrom="paragraph">
                  <wp:posOffset>179692</wp:posOffset>
                </wp:positionV>
                <wp:extent cx="6421120" cy="1137920"/>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539" name="Image 539"/>
                          <pic:cNvPicPr/>
                        </pic:nvPicPr>
                        <pic:blipFill>
                          <a:blip r:embed="rId32" cstate="print"/>
                          <a:stretch>
                            <a:fillRect/>
                          </a:stretch>
                        </pic:blipFill>
                        <pic:spPr>
                          <a:xfrm>
                            <a:off x="0" y="0"/>
                            <a:ext cx="6421120" cy="1137919"/>
                          </a:xfrm>
                          <a:prstGeom prst="rect">
                            <a:avLst/>
                          </a:prstGeom>
                        </pic:spPr>
                      </pic:pic>
                      <wps:wsp>
                        <wps:cNvPr id="540" name="Graphic 540"/>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541" name="Image 541"/>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542" name="Image 542"/>
                          <pic:cNvPicPr/>
                        </pic:nvPicPr>
                        <pic:blipFill>
                          <a:blip r:embed="rId25" cstate="print"/>
                          <a:stretch>
                            <a:fillRect/>
                          </a:stretch>
                        </pic:blipFill>
                        <pic:spPr>
                          <a:xfrm>
                            <a:off x="142239" y="477519"/>
                            <a:ext cx="111760" cy="111760"/>
                          </a:xfrm>
                          <a:prstGeom prst="rect">
                            <a:avLst/>
                          </a:prstGeom>
                        </pic:spPr>
                      </pic:pic>
                      <pic:pic xmlns:pic="http://schemas.openxmlformats.org/drawingml/2006/picture">
                        <pic:nvPicPr>
                          <pic:cNvPr id="543" name="Image 543"/>
                          <pic:cNvPicPr/>
                        </pic:nvPicPr>
                        <pic:blipFill>
                          <a:blip r:embed="rId33" cstate="print"/>
                          <a:stretch>
                            <a:fillRect/>
                          </a:stretch>
                        </pic:blipFill>
                        <pic:spPr>
                          <a:xfrm>
                            <a:off x="142239" y="761999"/>
                            <a:ext cx="111760" cy="111760"/>
                          </a:xfrm>
                          <a:prstGeom prst="rect">
                            <a:avLst/>
                          </a:prstGeom>
                        </pic:spPr>
                      </pic:pic>
                      <wps:wsp>
                        <wps:cNvPr id="544" name="Textbox 544"/>
                        <wps:cNvSpPr txBox="1"/>
                        <wps:spPr>
                          <a:xfrm>
                            <a:off x="20320" y="10160"/>
                            <a:ext cx="6380480" cy="1097280"/>
                          </a:xfrm>
                          <a:prstGeom prst="rect">
                            <a:avLst/>
                          </a:prstGeom>
                        </wps:spPr>
                        <wps:txbx>
                          <w:txbxContent>
                            <w:p w14:paraId="1855C226"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 xml:space="preserve">No </w:t>
                              </w:r>
                              <w:r>
                                <w:rPr>
                                  <w:color w:val="333333"/>
                                  <w:spacing w:val="-2"/>
                                  <w:sz w:val="25"/>
                                </w:rPr>
                                <w:t>Mixed</w:t>
                              </w:r>
                            </w:p>
                          </w:txbxContent>
                        </wps:txbx>
                        <wps:bodyPr wrap="square" lIns="0" tIns="0" rIns="0" bIns="0" rtlCol="0">
                          <a:noAutofit/>
                        </wps:bodyPr>
                      </wps:wsp>
                    </wpg:wgp>
                  </a:graphicData>
                </a:graphic>
              </wp:anchor>
            </w:drawing>
          </mc:Choice>
          <mc:Fallback>
            <w:pict>
              <v:group w14:anchorId="5E25BC53" id="Group 538" o:spid="_x0000_s1286" style="position:absolute;margin-left:53.2pt;margin-top:14.15pt;width:505.6pt;height:89.6pt;z-index:-251658195;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us5gHAACALpO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">
                <v:shape id="Image 539" o:spid="_x0000_s1287"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">
                  <v:imagedata r:id="rId34" o:title=""/>
                </v:shape>
                <v:shape id="Graphic 540" o:spid="_x0000_s1288"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" path="m6380480,1097280l,1097280,,,6380480,r,1097280xe" fillcolor="#f1eeea" stroked="f">
                  <v:path arrowok="t"/>
                </v:shape>
                <v:shape id="Image 541" o:spid="_x0000_s128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">
                  <v:imagedata r:id="rId29" o:title=""/>
                </v:shape>
                <v:shape id="Image 542" o:spid="_x0000_s129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">
                  <v:imagedata r:id="rId28" o:title=""/>
                </v:shape>
                <v:shape id="Image 543" o:spid="_x0000_s1291" type="#_x0000_t75" style="position:absolute;left:1422;top:761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">
                  <v:imagedata r:id="rId36" o:title=""/>
                </v:shape>
                <v:shape id="Textbox 544" o:spid="_x0000_s1292"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1855C226"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 xml:space="preserve">No </w:t>
                        </w:r>
                        <w:r>
                          <w:rPr>
                            <w:color w:val="333333"/>
                            <w:spacing w:val="-2"/>
                            <w:sz w:val="25"/>
                          </w:rPr>
                          <w:t>Mixed</w:t>
                        </w:r>
                      </w:p>
                    </w:txbxContent>
                  </v:textbox>
                </v:shape>
                <w10:wrap type="topAndBottom" anchorx="page"/>
              </v:group>
            </w:pict>
          </mc:Fallback>
        </mc:AlternateContent>
      </w:r>
    </w:p>
    <w:p w14:paraId="098730ED"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226CBAC2" w14:textId="77777777" w:rsidR="009B0AC6" w:rsidRPr="00BD2740" w:rsidRDefault="009B0AC6" w:rsidP="009B078E">
      <w:pPr>
        <w:ind w:left="360"/>
        <w:rPr>
          <w:rFonts w:cs="Times New Roman"/>
          <w:sz w:val="28"/>
          <w:szCs w:val="28"/>
        </w:rPr>
      </w:pPr>
      <w:r w:rsidRPr="00BD2740">
        <w:rPr>
          <w:rFonts w:cs="Times New Roman"/>
          <w:sz w:val="28"/>
          <w:szCs w:val="28"/>
        </w:rPr>
        <w:lastRenderedPageBreak/>
        <w:t>D. The</w:t>
      </w:r>
      <w:r w:rsidRPr="00BD2740">
        <w:rPr>
          <w:rFonts w:cs="Times New Roman"/>
          <w:spacing w:val="-6"/>
          <w:sz w:val="28"/>
          <w:szCs w:val="28"/>
        </w:rPr>
        <w:t xml:space="preserve"> </w:t>
      </w:r>
      <w:r w:rsidRPr="00BD2740">
        <w:rPr>
          <w:rFonts w:cs="Times New Roman"/>
          <w:sz w:val="28"/>
          <w:szCs w:val="28"/>
        </w:rPr>
        <w:t>following</w:t>
      </w:r>
      <w:r w:rsidRPr="00BD2740">
        <w:rPr>
          <w:rFonts w:cs="Times New Roman"/>
          <w:spacing w:val="-6"/>
          <w:sz w:val="28"/>
          <w:szCs w:val="28"/>
        </w:rPr>
        <w:t xml:space="preserve"> </w:t>
      </w:r>
      <w:r w:rsidRPr="00BD2740">
        <w:rPr>
          <w:rFonts w:cs="Times New Roman"/>
          <w:sz w:val="28"/>
          <w:szCs w:val="28"/>
        </w:rPr>
        <w:t>questions</w:t>
      </w:r>
      <w:r w:rsidRPr="00BD2740">
        <w:rPr>
          <w:rFonts w:cs="Times New Roman"/>
          <w:spacing w:val="-1"/>
          <w:sz w:val="28"/>
          <w:szCs w:val="28"/>
        </w:rPr>
        <w:t xml:space="preserve"> </w:t>
      </w:r>
      <w:r w:rsidRPr="00BD2740">
        <w:rPr>
          <w:rFonts w:cs="Times New Roman"/>
          <w:sz w:val="28"/>
          <w:szCs w:val="28"/>
        </w:rPr>
        <w:t>are</w:t>
      </w:r>
      <w:r w:rsidRPr="00BD2740">
        <w:rPr>
          <w:rFonts w:cs="Times New Roman"/>
          <w:spacing w:val="-6"/>
          <w:sz w:val="28"/>
          <w:szCs w:val="28"/>
        </w:rPr>
        <w:t xml:space="preserve"> </w:t>
      </w:r>
      <w:r w:rsidRPr="00BD2740">
        <w:rPr>
          <w:rFonts w:cs="Times New Roman"/>
          <w:sz w:val="28"/>
          <w:szCs w:val="28"/>
        </w:rPr>
        <w:t>about</w:t>
      </w:r>
      <w:r w:rsidRPr="00BD2740">
        <w:rPr>
          <w:rFonts w:cs="Times New Roman"/>
          <w:spacing w:val="4"/>
          <w:sz w:val="28"/>
          <w:szCs w:val="28"/>
        </w:rPr>
        <w:t xml:space="preserve"> </w:t>
      </w:r>
      <w:r w:rsidRPr="00BD2740">
        <w:rPr>
          <w:rFonts w:cs="Times New Roman"/>
          <w:sz w:val="28"/>
          <w:szCs w:val="28"/>
        </w:rPr>
        <w:t>the</w:t>
      </w:r>
      <w:r w:rsidRPr="00BD2740">
        <w:rPr>
          <w:rFonts w:cs="Times New Roman"/>
          <w:spacing w:val="-6"/>
          <w:sz w:val="28"/>
          <w:szCs w:val="28"/>
        </w:rPr>
        <w:t xml:space="preserve"> </w:t>
      </w:r>
      <w:r w:rsidRPr="00BD2740">
        <w:rPr>
          <w:rFonts w:cs="Times New Roman"/>
          <w:spacing w:val="-2"/>
          <w:sz w:val="28"/>
          <w:szCs w:val="28"/>
        </w:rPr>
        <w:t>lambing</w:t>
      </w:r>
      <w:r w:rsidRPr="00BD2740">
        <w:rPr>
          <w:rFonts w:cs="Times New Roman"/>
          <w:sz w:val="28"/>
          <w:szCs w:val="28"/>
        </w:rPr>
        <w:t xml:space="preserve"> </w:t>
      </w:r>
      <w:r w:rsidRPr="00BD2740">
        <w:rPr>
          <w:rFonts w:cs="Times New Roman"/>
          <w:spacing w:val="-2"/>
          <w:sz w:val="28"/>
          <w:szCs w:val="28"/>
        </w:rPr>
        <w:t>environment.</w:t>
      </w:r>
    </w:p>
    <w:p w14:paraId="404562F8" w14:textId="77777777" w:rsidR="009B0AC6" w:rsidRPr="00BD2740" w:rsidRDefault="009B0AC6">
      <w:pPr>
        <w:pStyle w:val="BodyText"/>
        <w:spacing w:before="180"/>
        <w:rPr>
          <w:rFonts w:ascii="Times New Roman" w:hAnsi="Times New Roman" w:cs="Times New Roman"/>
        </w:rPr>
      </w:pPr>
    </w:p>
    <w:p w14:paraId="40F28A4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rPr>
        <w:t>long</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housed</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spacing w:val="-2"/>
        </w:rPr>
        <w:t>(weeks)</w:t>
      </w:r>
    </w:p>
    <w:p w14:paraId="262FF425" w14:textId="5DF4EC50"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6" behindDoc="1" locked="0" layoutInCell="1" allowOverlap="1" wp14:anchorId="3FA502F2" wp14:editId="386ED74E">
                <wp:simplePos x="0" y="0"/>
                <wp:positionH relativeFrom="page">
                  <wp:posOffset>675640</wp:posOffset>
                </wp:positionH>
                <wp:positionV relativeFrom="paragraph">
                  <wp:posOffset>180132</wp:posOffset>
                </wp:positionV>
                <wp:extent cx="6421120" cy="589280"/>
                <wp:effectExtent l="0" t="0" r="0" b="0"/>
                <wp:wrapTopAndBottom/>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546" name="Image 546"/>
                          <pic:cNvPicPr/>
                        </pic:nvPicPr>
                        <pic:blipFill>
                          <a:blip r:embed="rId60" cstate="print"/>
                          <a:stretch>
                            <a:fillRect/>
                          </a:stretch>
                        </pic:blipFill>
                        <pic:spPr>
                          <a:xfrm>
                            <a:off x="0" y="0"/>
                            <a:ext cx="6421120" cy="589280"/>
                          </a:xfrm>
                          <a:prstGeom prst="rect">
                            <a:avLst/>
                          </a:prstGeom>
                        </pic:spPr>
                      </pic:pic>
                      <wps:wsp>
                        <wps:cNvPr id="547" name="Graphic 547"/>
                        <wps:cNvSpPr/>
                        <wps:spPr>
                          <a:xfrm>
                            <a:off x="20320" y="10161"/>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548" name="Graphic 548"/>
                        <wps:cNvSpPr/>
                        <wps:spPr>
                          <a:xfrm>
                            <a:off x="142239" y="132081"/>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549" name="Graphic 549"/>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3FF2D5F">
              <v:group id="Group 545" style="position:absolute;margin-left:53.2pt;margin-top:14.2pt;width:505.6pt;height:46.4pt;z-index:-251610112;mso-wrap-distance-left:0;mso-wrap-distance-right:0;mso-position-horizontal-relative:page" coordsize="64211,5892" o:spid="_x0000_s1026" w14:anchorId="31B5EA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">
                <v:shape id="Image 546"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">
                  <v:imagedata o:title="" r:id="rId61"/>
                </v:shape>
                <v:shape id="Graphic 547"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">
                  <v:path arrowok="t"/>
                </v:shape>
                <v:shape id="Graphic 548"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">
                  <v:path arrowok="t"/>
                </v:shape>
                <v:shape id="Graphic 549"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">
                  <v:path arrowok="t"/>
                </v:shape>
                <w10:wrap type="topAndBottom" anchorx="page"/>
              </v:group>
            </w:pict>
          </mc:Fallback>
        </mc:AlternateContent>
      </w:r>
    </w:p>
    <w:p w14:paraId="18B5FD25" w14:textId="77777777" w:rsidR="009B0AC6" w:rsidRPr="00BD2740" w:rsidRDefault="009B0AC6">
      <w:pPr>
        <w:pStyle w:val="BodyText"/>
        <w:spacing w:before="135"/>
        <w:rPr>
          <w:rFonts w:ascii="Times New Roman" w:hAnsi="Times New Roman" w:cs="Times New Roman"/>
        </w:rPr>
      </w:pPr>
    </w:p>
    <w:p w14:paraId="18BD35C8"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is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stocking</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rate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group</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pre-</w:t>
      </w:r>
      <w:r w:rsidRPr="00BD2740">
        <w:rPr>
          <w:rFonts w:ascii="Times New Roman" w:hAnsi="Times New Roman" w:cs="Times New Roman"/>
          <w:color w:val="333333"/>
          <w:spacing w:val="-2"/>
        </w:rPr>
        <w:t>lambing?</w:t>
      </w:r>
    </w:p>
    <w:p w14:paraId="2DC4FC1E" w14:textId="77777777" w:rsidR="009B0AC6" w:rsidRPr="00BD2740" w:rsidRDefault="009B0AC6">
      <w:pPr>
        <w:pStyle w:val="BodyText"/>
        <w:spacing w:before="69"/>
        <w:rPr>
          <w:rFonts w:ascii="Times New Roman" w:hAnsi="Times New Roman" w:cs="Times New Roman"/>
          <w:sz w:val="20"/>
        </w:rPr>
      </w:pPr>
    </w:p>
    <w:tbl>
      <w:tblPr>
        <w:tblW w:w="0" w:type="auto"/>
        <w:tblInd w:w="135" w:type="dxa"/>
        <w:tblBorders>
          <w:top w:val="single" w:sz="8" w:space="0" w:color="DAD4CC"/>
          <w:left w:val="single" w:sz="8" w:space="0" w:color="DAD4CC"/>
          <w:bottom w:val="single" w:sz="8" w:space="0" w:color="DAD4CC"/>
          <w:right w:val="single" w:sz="8" w:space="0" w:color="DAD4CC"/>
          <w:insideH w:val="single" w:sz="8" w:space="0" w:color="DAD4CC"/>
          <w:insideV w:val="single" w:sz="8" w:space="0" w:color="DAD4CC"/>
        </w:tblBorders>
        <w:tblLayout w:type="fixed"/>
        <w:tblCellMar>
          <w:left w:w="0" w:type="dxa"/>
          <w:right w:w="0" w:type="dxa"/>
        </w:tblCellMar>
        <w:tblLook w:val="01E0" w:firstRow="1" w:lastRow="1" w:firstColumn="1" w:lastColumn="1" w:noHBand="0" w:noVBand="0"/>
      </w:tblPr>
      <w:tblGrid>
        <w:gridCol w:w="2888"/>
        <w:gridCol w:w="5616"/>
      </w:tblGrid>
      <w:tr w:rsidR="009B0AC6" w:rsidRPr="00BD2740" w14:paraId="32ED15E5" w14:textId="77777777">
        <w:trPr>
          <w:trHeight w:val="604"/>
        </w:trPr>
        <w:tc>
          <w:tcPr>
            <w:tcW w:w="2888" w:type="dxa"/>
            <w:tcBorders>
              <w:left w:val="nil"/>
            </w:tcBorders>
          </w:tcPr>
          <w:p w14:paraId="7908E928" w14:textId="77777777" w:rsidR="009B0AC6" w:rsidRPr="00BD2740" w:rsidRDefault="009B0AC6">
            <w:pPr>
              <w:pStyle w:val="TableParagraph"/>
              <w:spacing w:before="147"/>
              <w:ind w:left="136"/>
              <w:rPr>
                <w:rFonts w:ascii="Times New Roman" w:hAnsi="Times New Roman" w:cs="Times New Roman"/>
                <w:sz w:val="25"/>
              </w:rPr>
            </w:pPr>
            <w:r w:rsidRPr="00BD2740">
              <w:rPr>
                <w:rFonts w:ascii="Times New Roman" w:hAnsi="Times New Roman" w:cs="Times New Roman"/>
                <w:noProof/>
              </w:rPr>
              <mc:AlternateContent>
                <mc:Choice Requires="wpg">
                  <w:drawing>
                    <wp:anchor distT="0" distB="0" distL="0" distR="0" simplePos="0" relativeHeight="251658241" behindDoc="1" locked="0" layoutInCell="1" allowOverlap="1" wp14:anchorId="0F469990" wp14:editId="227DF511">
                      <wp:simplePos x="0" y="0"/>
                      <wp:positionH relativeFrom="column">
                        <wp:posOffset>1828800</wp:posOffset>
                      </wp:positionH>
                      <wp:positionV relativeFrom="paragraph">
                        <wp:posOffset>-11749</wp:posOffset>
                      </wp:positionV>
                      <wp:extent cx="3566160" cy="79248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0" cy="792480"/>
                                <a:chOff x="0" y="0"/>
                                <a:chExt cx="3566160" cy="792480"/>
                              </a:xfrm>
                            </wpg:grpSpPr>
                            <wps:wsp>
                              <wps:cNvPr id="551" name="Graphic 551"/>
                              <wps:cNvSpPr/>
                              <wps:spPr>
                                <a:xfrm>
                                  <a:off x="0" y="-1"/>
                                  <a:ext cx="3566160" cy="792480"/>
                                </a:xfrm>
                                <a:custGeom>
                                  <a:avLst/>
                                  <a:gdLst/>
                                  <a:ahLst/>
                                  <a:cxnLst/>
                                  <a:rect l="l" t="t" r="r" b="b"/>
                                  <a:pathLst>
                                    <a:path w="3566160" h="792480">
                                      <a:moveTo>
                                        <a:pt x="3566160" y="0"/>
                                      </a:moveTo>
                                      <a:lnTo>
                                        <a:pt x="0" y="0"/>
                                      </a:lnTo>
                                      <a:lnTo>
                                        <a:pt x="0" y="396240"/>
                                      </a:lnTo>
                                      <a:lnTo>
                                        <a:pt x="0" y="792480"/>
                                      </a:lnTo>
                                      <a:lnTo>
                                        <a:pt x="3566160" y="792480"/>
                                      </a:lnTo>
                                      <a:lnTo>
                                        <a:pt x="3566160" y="396240"/>
                                      </a:lnTo>
                                      <a:lnTo>
                                        <a:pt x="3566160" y="0"/>
                                      </a:lnTo>
                                      <a:close/>
                                    </a:path>
                                  </a:pathLst>
                                </a:custGeom>
                                <a:solidFill>
                                  <a:srgbClr val="E7E2DB"/>
                                </a:solidFill>
                              </wps:spPr>
                              <wps:bodyPr wrap="square" lIns="0" tIns="0" rIns="0" bIns="0" rtlCol="0">
                                <a:prstTxWarp prst="textNoShape">
                                  <a:avLst/>
                                </a:prstTxWarp>
                                <a:noAutofit/>
                              </wps:bodyPr>
                            </wps:wsp>
                            <wps:wsp>
                              <wps:cNvPr id="552" name="Graphic 552"/>
                              <wps:cNvSpPr/>
                              <wps:spPr>
                                <a:xfrm>
                                  <a:off x="91440" y="5080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553" name="Graphic 553"/>
                              <wps:cNvSpPr/>
                              <wps:spPr>
                                <a:xfrm>
                                  <a:off x="91440" y="50798"/>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s:wsp>
                              <wps:cNvPr id="554" name="Graphic 554"/>
                              <wps:cNvSpPr/>
                              <wps:spPr>
                                <a:xfrm>
                                  <a:off x="91440" y="44704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91440" y="447038"/>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1BBB0F4">
                    <v:group id="Group 550" style="position:absolute;margin-left:2in;margin-top:-.95pt;width:280.8pt;height:62.4pt;z-index:-251656192;mso-wrap-distance-left:0;mso-wrap-distance-right:0" coordsize="35661,7924" o:spid="_x0000_s1026" w14:anchorId="6693F1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">
                      <v:shape id="Graphic 551" style="position:absolute;width:35661;height:7924;visibility:visible;mso-wrap-style:square;v-text-anchor:top" coordsize="3566160,792480" o:spid="_x0000_s1027" fillcolor="#e7e2db" stroked="f" path="m3566160,l,,,396240,,792480r3566160,l3566160,396240,3566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">
                        <v:path arrowok="t"/>
                      </v:shape>
                      <v:shape id="Graphic 552" style="position:absolute;left:914;top:508;width:33934;height:3048;visibility:visible;mso-wrap-style:square;v-text-anchor:top" coordsize="3393440,304800" o:spid="_x0000_s1028"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">
                        <v:path arrowok="t"/>
                      </v:shape>
                      <v:shape id="Graphic 553" style="position:absolute;left:914;top:507;width:33934;height:3048;visibility:visible;mso-wrap-style:square;v-text-anchor:top" coordsize="3393440,304800" o:spid="_x0000_s1029"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">
                        <v:path arrowok="t"/>
                      </v:shape>
                      <v:shape id="Graphic 554" style="position:absolute;left:914;top:4470;width:33934;height:3048;visibility:visible;mso-wrap-style:square;v-text-anchor:top" coordsize="3393440,304800" o:spid="_x0000_s1030"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">
                        <v:path arrowok="t"/>
                      </v:shape>
                      <v:shape id="Graphic 555" style="position:absolute;left:914;top:4470;width:33934;height:3048;visibility:visible;mso-wrap-style:square;v-text-anchor:top" coordsize="3393440,304800" o:spid="_x0000_s1031"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">
                        <v:path arrowok="t"/>
                      </v:shape>
                    </v:group>
                  </w:pict>
                </mc:Fallback>
              </mc:AlternateContent>
            </w:r>
            <w:r w:rsidRPr="00BD2740">
              <w:rPr>
                <w:rFonts w:ascii="Times New Roman" w:hAnsi="Times New Roman" w:cs="Times New Roman"/>
                <w:color w:val="333333"/>
                <w:sz w:val="25"/>
              </w:rPr>
              <w:t>Ewes</w:t>
            </w:r>
            <w:r w:rsidRPr="00BD2740">
              <w:rPr>
                <w:rFonts w:ascii="Times New Roman" w:hAnsi="Times New Roman" w:cs="Times New Roman"/>
                <w:color w:val="333333"/>
                <w:spacing w:val="9"/>
                <w:sz w:val="25"/>
              </w:rPr>
              <w:t xml:space="preserve"> </w:t>
            </w:r>
            <w:r w:rsidRPr="00BD2740">
              <w:rPr>
                <w:rFonts w:ascii="Times New Roman" w:hAnsi="Times New Roman" w:cs="Times New Roman"/>
                <w:color w:val="333333"/>
                <w:sz w:val="25"/>
              </w:rPr>
              <w:t>per</w:t>
            </w:r>
            <w:r w:rsidRPr="00BD2740">
              <w:rPr>
                <w:rFonts w:ascii="Times New Roman" w:hAnsi="Times New Roman" w:cs="Times New Roman"/>
                <w:color w:val="333333"/>
                <w:spacing w:val="4"/>
                <w:sz w:val="25"/>
              </w:rPr>
              <w:t xml:space="preserve"> </w:t>
            </w:r>
            <w:r w:rsidRPr="00BD2740">
              <w:rPr>
                <w:rFonts w:ascii="Times New Roman" w:hAnsi="Times New Roman" w:cs="Times New Roman"/>
                <w:color w:val="333333"/>
                <w:sz w:val="25"/>
              </w:rPr>
              <w:t>square</w:t>
            </w:r>
            <w:r w:rsidRPr="00BD2740">
              <w:rPr>
                <w:rFonts w:ascii="Times New Roman" w:hAnsi="Times New Roman" w:cs="Times New Roman"/>
                <w:color w:val="333333"/>
                <w:spacing w:val="12"/>
                <w:sz w:val="25"/>
              </w:rPr>
              <w:t xml:space="preserve"> </w:t>
            </w:r>
            <w:r w:rsidRPr="00BD2740">
              <w:rPr>
                <w:rFonts w:ascii="Times New Roman" w:hAnsi="Times New Roman" w:cs="Times New Roman"/>
                <w:color w:val="333333"/>
                <w:spacing w:val="-4"/>
                <w:sz w:val="25"/>
              </w:rPr>
              <w:t>feet</w:t>
            </w:r>
          </w:p>
        </w:tc>
        <w:tc>
          <w:tcPr>
            <w:tcW w:w="5616" w:type="dxa"/>
          </w:tcPr>
          <w:p w14:paraId="65E590B3" w14:textId="77777777" w:rsidR="009B0AC6" w:rsidRPr="00BD2740" w:rsidRDefault="009B0AC6">
            <w:pPr>
              <w:pStyle w:val="TableParagraph"/>
              <w:rPr>
                <w:rFonts w:ascii="Times New Roman" w:hAnsi="Times New Roman" w:cs="Times New Roman"/>
                <w:sz w:val="28"/>
              </w:rPr>
            </w:pPr>
          </w:p>
        </w:tc>
      </w:tr>
      <w:tr w:rsidR="009B0AC6" w:rsidRPr="00BD2740" w14:paraId="1AE63FAA" w14:textId="77777777">
        <w:trPr>
          <w:trHeight w:val="604"/>
        </w:trPr>
        <w:tc>
          <w:tcPr>
            <w:tcW w:w="2888" w:type="dxa"/>
            <w:tcBorders>
              <w:left w:val="nil"/>
            </w:tcBorders>
          </w:tcPr>
          <w:p w14:paraId="4C6DB720" w14:textId="77777777" w:rsidR="009B0AC6" w:rsidRPr="00BD2740" w:rsidRDefault="009B0AC6">
            <w:pPr>
              <w:pStyle w:val="TableParagraph"/>
              <w:spacing w:before="147"/>
              <w:ind w:left="136"/>
              <w:rPr>
                <w:rFonts w:ascii="Times New Roman" w:hAnsi="Times New Roman" w:cs="Times New Roman"/>
                <w:sz w:val="25"/>
              </w:rPr>
            </w:pPr>
            <w:r w:rsidRPr="00BD2740">
              <w:rPr>
                <w:rFonts w:ascii="Times New Roman" w:hAnsi="Times New Roman" w:cs="Times New Roman"/>
                <w:color w:val="333333"/>
                <w:sz w:val="25"/>
              </w:rPr>
              <w:t>Ewes</w:t>
            </w:r>
            <w:r w:rsidRPr="00BD2740">
              <w:rPr>
                <w:rFonts w:ascii="Times New Roman" w:hAnsi="Times New Roman" w:cs="Times New Roman"/>
                <w:color w:val="333333"/>
                <w:spacing w:val="9"/>
                <w:sz w:val="25"/>
              </w:rPr>
              <w:t xml:space="preserve"> </w:t>
            </w:r>
            <w:r w:rsidRPr="00BD2740">
              <w:rPr>
                <w:rFonts w:ascii="Times New Roman" w:hAnsi="Times New Roman" w:cs="Times New Roman"/>
                <w:color w:val="333333"/>
                <w:sz w:val="25"/>
              </w:rPr>
              <w:t>per</w:t>
            </w:r>
            <w:r w:rsidRPr="00BD2740">
              <w:rPr>
                <w:rFonts w:ascii="Times New Roman" w:hAnsi="Times New Roman" w:cs="Times New Roman"/>
                <w:color w:val="333333"/>
                <w:spacing w:val="4"/>
                <w:sz w:val="25"/>
              </w:rPr>
              <w:t xml:space="preserve"> </w:t>
            </w:r>
            <w:r w:rsidRPr="00BD2740">
              <w:rPr>
                <w:rFonts w:ascii="Times New Roman" w:hAnsi="Times New Roman" w:cs="Times New Roman"/>
                <w:color w:val="333333"/>
                <w:sz w:val="25"/>
              </w:rPr>
              <w:t>square</w:t>
            </w:r>
            <w:r w:rsidRPr="00BD2740">
              <w:rPr>
                <w:rFonts w:ascii="Times New Roman" w:hAnsi="Times New Roman" w:cs="Times New Roman"/>
                <w:color w:val="333333"/>
                <w:spacing w:val="12"/>
                <w:sz w:val="25"/>
              </w:rPr>
              <w:t xml:space="preserve"> </w:t>
            </w:r>
            <w:r w:rsidRPr="00BD2740">
              <w:rPr>
                <w:rFonts w:ascii="Times New Roman" w:hAnsi="Times New Roman" w:cs="Times New Roman"/>
                <w:color w:val="333333"/>
                <w:spacing w:val="-4"/>
                <w:sz w:val="25"/>
              </w:rPr>
              <w:t>metre</w:t>
            </w:r>
          </w:p>
        </w:tc>
        <w:tc>
          <w:tcPr>
            <w:tcW w:w="5616" w:type="dxa"/>
          </w:tcPr>
          <w:p w14:paraId="281724A9" w14:textId="77777777" w:rsidR="009B0AC6" w:rsidRPr="00BD2740" w:rsidRDefault="009B0AC6">
            <w:pPr>
              <w:pStyle w:val="TableParagraph"/>
              <w:rPr>
                <w:rFonts w:ascii="Times New Roman" w:hAnsi="Times New Roman" w:cs="Times New Roman"/>
                <w:sz w:val="28"/>
              </w:rPr>
            </w:pPr>
          </w:p>
        </w:tc>
      </w:tr>
    </w:tbl>
    <w:p w14:paraId="0ED4CD84" w14:textId="77777777" w:rsidR="009B0AC6" w:rsidRPr="00BD2740" w:rsidRDefault="009B0AC6">
      <w:pPr>
        <w:pStyle w:val="BodyText"/>
        <w:spacing w:before="179"/>
        <w:rPr>
          <w:rFonts w:ascii="Times New Roman" w:hAnsi="Times New Roman" w:cs="Times New Roman"/>
        </w:rPr>
      </w:pPr>
    </w:p>
    <w:p w14:paraId="14DD09F0"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clean</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out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group</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spacing w:val="-2"/>
        </w:rPr>
        <w:t>starts?</w:t>
      </w:r>
    </w:p>
    <w:p w14:paraId="7ED2EC83"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7" behindDoc="1" locked="0" layoutInCell="1" allowOverlap="1" wp14:anchorId="552F5927" wp14:editId="147C0E0E">
                <wp:simplePos x="0" y="0"/>
                <wp:positionH relativeFrom="page">
                  <wp:posOffset>675640</wp:posOffset>
                </wp:positionH>
                <wp:positionV relativeFrom="paragraph">
                  <wp:posOffset>179766</wp:posOffset>
                </wp:positionV>
                <wp:extent cx="6421120" cy="853440"/>
                <wp:effectExtent l="0" t="0" r="0" b="0"/>
                <wp:wrapTopAndBottom/>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557" name="Image 557"/>
                          <pic:cNvPicPr/>
                        </pic:nvPicPr>
                        <pic:blipFill>
                          <a:blip r:embed="rId39" cstate="print"/>
                          <a:stretch>
                            <a:fillRect/>
                          </a:stretch>
                        </pic:blipFill>
                        <pic:spPr>
                          <a:xfrm>
                            <a:off x="0" y="0"/>
                            <a:ext cx="6421120" cy="853440"/>
                          </a:xfrm>
                          <a:prstGeom prst="rect">
                            <a:avLst/>
                          </a:prstGeom>
                        </pic:spPr>
                      </pic:pic>
                      <wps:wsp>
                        <wps:cNvPr id="558" name="Graphic 558"/>
                        <wps:cNvSpPr/>
                        <wps:spPr>
                          <a:xfrm>
                            <a:off x="20320" y="10161"/>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559" name="Image 559"/>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560" name="Image 560"/>
                          <pic:cNvPicPr/>
                        </pic:nvPicPr>
                        <pic:blipFill>
                          <a:blip r:embed="rId49" cstate="print"/>
                          <a:stretch>
                            <a:fillRect/>
                          </a:stretch>
                        </pic:blipFill>
                        <pic:spPr>
                          <a:xfrm>
                            <a:off x="142239" y="477520"/>
                            <a:ext cx="111760" cy="111760"/>
                          </a:xfrm>
                          <a:prstGeom prst="rect">
                            <a:avLst/>
                          </a:prstGeom>
                        </pic:spPr>
                      </pic:pic>
                      <wps:wsp>
                        <wps:cNvPr id="561" name="Textbox 561"/>
                        <wps:cNvSpPr txBox="1"/>
                        <wps:spPr>
                          <a:xfrm>
                            <a:off x="20320" y="10161"/>
                            <a:ext cx="6380480" cy="812800"/>
                          </a:xfrm>
                          <a:prstGeom prst="rect">
                            <a:avLst/>
                          </a:prstGeom>
                        </wps:spPr>
                        <wps:txbx>
                          <w:txbxContent>
                            <w:p w14:paraId="545F49D2"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552F5927" id="Group 556" o:spid="_x0000_s1293" style="position:absolute;margin-left:53.2pt;margin-top:14.15pt;width:505.6pt;height:67.2pt;z-index:-251658193;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">
                <v:shape id="Image 557" o:spid="_x0000_s1294"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">
                  <v:imagedata r:id="rId41" o:title=""/>
                </v:shape>
                <v:shape id="Graphic 558" o:spid="_x0000_s1295"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" path="m6380480,812800l,812800,,,6380480,r,812800xe" fillcolor="#f1eeea" stroked="f">
                  <v:path arrowok="t"/>
                </v:shape>
                <v:shape id="Image 559" o:spid="_x0000_s1296"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">
                  <v:imagedata r:id="rId29" o:title=""/>
                </v:shape>
                <v:shape id="Image 560" o:spid="_x0000_s1297"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">
                  <v:imagedata r:id="rId50" o:title=""/>
                </v:shape>
                <v:shape id="Textbox 561" o:spid="_x0000_s1298"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545F49D2"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7CC863DC"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2EABDBF2" w14:textId="77777777" w:rsidR="009B0AC6" w:rsidRPr="00BD2740" w:rsidRDefault="009B0AC6">
      <w:pPr>
        <w:pStyle w:val="BodyText"/>
        <w:spacing w:before="180"/>
        <w:rPr>
          <w:rFonts w:ascii="Times New Roman" w:hAnsi="Times New Roman" w:cs="Times New Roman"/>
        </w:rPr>
      </w:pPr>
    </w:p>
    <w:p w14:paraId="1221917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separate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mothering</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for ewes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after</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spacing w:val="-2"/>
        </w:rPr>
        <w:t>birth?</w:t>
      </w:r>
    </w:p>
    <w:p w14:paraId="2CD6E8DC"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88" behindDoc="1" locked="0" layoutInCell="1" allowOverlap="1" wp14:anchorId="7633DD3D" wp14:editId="3EBB692B">
                <wp:simplePos x="0" y="0"/>
                <wp:positionH relativeFrom="page">
                  <wp:posOffset>675640</wp:posOffset>
                </wp:positionH>
                <wp:positionV relativeFrom="paragraph">
                  <wp:posOffset>180131</wp:posOffset>
                </wp:positionV>
                <wp:extent cx="6421120" cy="1137920"/>
                <wp:effectExtent l="0" t="0" r="0" b="0"/>
                <wp:wrapTopAndBottom/>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563" name="Image 563"/>
                          <pic:cNvPicPr/>
                        </pic:nvPicPr>
                        <pic:blipFill>
                          <a:blip r:embed="rId76" cstate="print"/>
                          <a:stretch>
                            <a:fillRect/>
                          </a:stretch>
                        </pic:blipFill>
                        <pic:spPr>
                          <a:xfrm>
                            <a:off x="0" y="0"/>
                            <a:ext cx="6421120" cy="1137920"/>
                          </a:xfrm>
                          <a:prstGeom prst="rect">
                            <a:avLst/>
                          </a:prstGeom>
                        </pic:spPr>
                      </pic:pic>
                      <wps:wsp>
                        <wps:cNvPr id="564" name="Graphic 564"/>
                        <wps:cNvSpPr/>
                        <wps:spPr>
                          <a:xfrm>
                            <a:off x="20320" y="10161"/>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565" name="Image 565"/>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566" name="Image 566"/>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567" name="Image 567"/>
                          <pic:cNvPicPr/>
                        </pic:nvPicPr>
                        <pic:blipFill>
                          <a:blip r:embed="rId33" cstate="print"/>
                          <a:stretch>
                            <a:fillRect/>
                          </a:stretch>
                        </pic:blipFill>
                        <pic:spPr>
                          <a:xfrm>
                            <a:off x="142239" y="762000"/>
                            <a:ext cx="111760" cy="111760"/>
                          </a:xfrm>
                          <a:prstGeom prst="rect">
                            <a:avLst/>
                          </a:prstGeom>
                        </pic:spPr>
                      </pic:pic>
                      <wps:wsp>
                        <wps:cNvPr id="568" name="Textbox 568"/>
                        <wps:cNvSpPr txBox="1"/>
                        <wps:spPr>
                          <a:xfrm>
                            <a:off x="20320" y="10161"/>
                            <a:ext cx="6380480" cy="1097280"/>
                          </a:xfrm>
                          <a:prstGeom prst="rect">
                            <a:avLst/>
                          </a:prstGeom>
                        </wps:spPr>
                        <wps:txbx>
                          <w:txbxContent>
                            <w:p w14:paraId="1DBC36C6"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p w14:paraId="588E0E1D" w14:textId="77777777" w:rsidR="009B0AC6" w:rsidRDefault="009B0AC6">
                              <w:pPr>
                                <w:spacing w:line="287" w:lineRule="exact"/>
                                <w:ind w:left="512"/>
                                <w:rPr>
                                  <w:sz w:val="25"/>
                                </w:rPr>
                              </w:pPr>
                              <w:r>
                                <w:rPr>
                                  <w:color w:val="333333"/>
                                  <w:spacing w:val="-2"/>
                                  <w:sz w:val="25"/>
                                </w:rPr>
                                <w:t>Sometimes</w:t>
                              </w:r>
                            </w:p>
                          </w:txbxContent>
                        </wps:txbx>
                        <wps:bodyPr wrap="square" lIns="0" tIns="0" rIns="0" bIns="0" rtlCol="0">
                          <a:noAutofit/>
                        </wps:bodyPr>
                      </wps:wsp>
                    </wpg:wgp>
                  </a:graphicData>
                </a:graphic>
              </wp:anchor>
            </w:drawing>
          </mc:Choice>
          <mc:Fallback>
            <w:pict>
              <v:group w14:anchorId="7633DD3D" id="Group 562" o:spid="_x0000_s1299" style="position:absolute;margin-left:53.2pt;margin-top:14.2pt;width:505.6pt;height:89.6pt;z-index:-251658192;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yyzmAQAAoMsk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mIeAAAAyoh5AAAAKCPmAQAA&#10;oIyYBwAAgDJiHgAAAMqIeQAAACgj5gEAAKCMmAcAAIAus5gHAACAMmIeAAAAukx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">
                <v:shape id="Image 563" o:spid="_x0000_s1300"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">
                  <v:imagedata r:id="rId77" o:title=""/>
                </v:shape>
                <v:shape id="Graphic 564" o:spid="_x0000_s1301"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" path="m6380480,1097280l,1097280,,,6380480,r,1097280xe" fillcolor="#f1eeea" stroked="f">
                  <v:path arrowok="t"/>
                </v:shape>
                <v:shape id="Image 565" o:spid="_x0000_s1302"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">
                  <v:imagedata r:id="rId29" o:title=""/>
                </v:shape>
                <v:shape id="Image 566" o:spid="_x0000_s1303"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">
                  <v:imagedata r:id="rId28" o:title=""/>
                </v:shape>
                <v:shape id="Image 567" o:spid="_x0000_s1304"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">
                  <v:imagedata r:id="rId36" o:title=""/>
                </v:shape>
                <v:shape id="Textbox 568" o:spid="_x0000_s1305"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1DBC36C6"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p w14:paraId="588E0E1D" w14:textId="77777777" w:rsidR="009B0AC6" w:rsidRDefault="009B0AC6">
                        <w:pPr>
                          <w:spacing w:line="287" w:lineRule="exact"/>
                          <w:ind w:left="512"/>
                          <w:rPr>
                            <w:sz w:val="25"/>
                          </w:rPr>
                        </w:pPr>
                        <w:r>
                          <w:rPr>
                            <w:color w:val="333333"/>
                            <w:spacing w:val="-2"/>
                            <w:sz w:val="25"/>
                          </w:rPr>
                          <w:t>Sometimes</w:t>
                        </w:r>
                      </w:p>
                    </w:txbxContent>
                  </v:textbox>
                </v:shape>
                <w10:wrap type="topAndBottom" anchorx="page"/>
              </v:group>
            </w:pict>
          </mc:Fallback>
        </mc:AlternateContent>
      </w:r>
    </w:p>
    <w:p w14:paraId="4BB01D35" w14:textId="77777777" w:rsidR="009B0AC6" w:rsidRPr="00BD2740" w:rsidRDefault="009B0AC6">
      <w:pPr>
        <w:pStyle w:val="BodyText"/>
        <w:spacing w:before="70"/>
        <w:rPr>
          <w:rFonts w:ascii="Times New Roman" w:hAnsi="Times New Roman" w:cs="Times New Roman"/>
        </w:rPr>
      </w:pPr>
    </w:p>
    <w:p w14:paraId="3E5D5990" w14:textId="77777777" w:rsidR="009B0AC6" w:rsidRPr="00BD2740" w:rsidRDefault="009B0AC6">
      <w:pPr>
        <w:pStyle w:val="BodyText"/>
        <w:spacing w:line="292" w:lineRule="auto"/>
        <w:ind w:left="136" w:right="671"/>
        <w:rPr>
          <w:rFonts w:ascii="Times New Roman" w:hAnsi="Times New Roman" w:cs="Times New Roman"/>
        </w:rPr>
      </w:pPr>
      <w:r w:rsidRPr="00BD2740">
        <w:rPr>
          <w:rFonts w:ascii="Times New Roman" w:hAnsi="Times New Roman" w:cs="Times New Roman"/>
          <w:color w:val="333333"/>
        </w:rPr>
        <w:t>If sometimes, please describe the circumstances in which you use individual mothering pens?</w:t>
      </w:r>
    </w:p>
    <w:p w14:paraId="1E41C4F4"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289" behindDoc="1" locked="0" layoutInCell="1" allowOverlap="1" wp14:anchorId="36BE61C6" wp14:editId="40B9C9E3">
                <wp:simplePos x="0" y="0"/>
                <wp:positionH relativeFrom="page">
                  <wp:posOffset>675640</wp:posOffset>
                </wp:positionH>
                <wp:positionV relativeFrom="paragraph">
                  <wp:posOffset>140006</wp:posOffset>
                </wp:positionV>
                <wp:extent cx="6421120" cy="1036319"/>
                <wp:effectExtent l="0" t="0" r="0" b="0"/>
                <wp:wrapTopAndBottom/>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570" name="Image 570"/>
                          <pic:cNvPicPr/>
                        </pic:nvPicPr>
                        <pic:blipFill>
                          <a:blip r:embed="rId72" cstate="print"/>
                          <a:stretch>
                            <a:fillRect/>
                          </a:stretch>
                        </pic:blipFill>
                        <pic:spPr>
                          <a:xfrm>
                            <a:off x="0" y="0"/>
                            <a:ext cx="6421120" cy="1036320"/>
                          </a:xfrm>
                          <a:prstGeom prst="rect">
                            <a:avLst/>
                          </a:prstGeom>
                        </pic:spPr>
                      </pic:pic>
                      <wps:wsp>
                        <wps:cNvPr id="571" name="Graphic 571"/>
                        <wps:cNvSpPr/>
                        <wps:spPr>
                          <a:xfrm>
                            <a:off x="20320" y="10161"/>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572" name="Graphic 572"/>
                        <wps:cNvSpPr/>
                        <wps:spPr>
                          <a:xfrm>
                            <a:off x="142239" y="132081"/>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573" name="Graphic 573"/>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68FD889">
              <v:group id="Group 569" style="position:absolute;margin-left:53.2pt;margin-top:11pt;width:505.6pt;height:81.6pt;z-index:-251607040;mso-wrap-distance-left:0;mso-wrap-distance-right:0;mso-position-horizontal-relative:page" coordsize="64211,10363" o:spid="_x0000_s1026" w14:anchorId="648EEE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DLKOYBAACgyyD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">
                <v:shape id="Image 570"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">
                  <v:imagedata o:title="" r:id="rId73"/>
                </v:shape>
                <v:shape id="Graphic 571"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">
                  <v:path arrowok="t"/>
                </v:shape>
                <v:shape id="Graphic 572"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">
                  <v:path arrowok="t"/>
                </v:shape>
                <v:shape id="Graphic 573"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">
                  <v:path arrowok="t"/>
                </v:shape>
                <w10:wrap type="topAndBottom" anchorx="page"/>
              </v:group>
            </w:pict>
          </mc:Fallback>
        </mc:AlternateContent>
      </w:r>
    </w:p>
    <w:p w14:paraId="5C2D7DBC" w14:textId="77777777" w:rsidR="009B0AC6" w:rsidRPr="00BD2740" w:rsidRDefault="009B0AC6">
      <w:pPr>
        <w:rPr>
          <w:rFonts w:cs="Times New Roman"/>
          <w:sz w:val="17"/>
        </w:rPr>
        <w:sectPr w:rsidR="009B0AC6" w:rsidRPr="00BD2740" w:rsidSect="009B0AC6">
          <w:pgSz w:w="12240" w:h="15840"/>
          <w:pgMar w:top="1540" w:right="960" w:bottom="1000" w:left="960" w:header="596" w:footer="819" w:gutter="0"/>
          <w:cols w:space="720"/>
        </w:sectPr>
      </w:pPr>
    </w:p>
    <w:p w14:paraId="583D7EDF" w14:textId="77777777" w:rsidR="009B0AC6" w:rsidRPr="00BD2740" w:rsidRDefault="009B0AC6">
      <w:pPr>
        <w:pStyle w:val="BodyText"/>
        <w:spacing w:before="180"/>
        <w:rPr>
          <w:rFonts w:ascii="Times New Roman" w:hAnsi="Times New Roman" w:cs="Times New Roman"/>
        </w:rPr>
      </w:pPr>
    </w:p>
    <w:p w14:paraId="4A39083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rPr>
        <w:t>many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separate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rPr>
        <w:t>mothering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have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spacing w:val="-2"/>
        </w:rPr>
        <w:t>available?</w:t>
      </w:r>
    </w:p>
    <w:p w14:paraId="08FD8366"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0" behindDoc="1" locked="0" layoutInCell="1" allowOverlap="1" wp14:anchorId="3282E4F4" wp14:editId="62963629">
                <wp:simplePos x="0" y="0"/>
                <wp:positionH relativeFrom="page">
                  <wp:posOffset>675640</wp:posOffset>
                </wp:positionH>
                <wp:positionV relativeFrom="paragraph">
                  <wp:posOffset>180133</wp:posOffset>
                </wp:positionV>
                <wp:extent cx="6421120" cy="589280"/>
                <wp:effectExtent l="0" t="0" r="0" b="0"/>
                <wp:wrapTopAndBottom/>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575" name="Image 575"/>
                          <pic:cNvPicPr/>
                        </pic:nvPicPr>
                        <pic:blipFill>
                          <a:blip r:embed="rId60" cstate="print"/>
                          <a:stretch>
                            <a:fillRect/>
                          </a:stretch>
                        </pic:blipFill>
                        <pic:spPr>
                          <a:xfrm>
                            <a:off x="0" y="0"/>
                            <a:ext cx="6421120" cy="589280"/>
                          </a:xfrm>
                          <a:prstGeom prst="rect">
                            <a:avLst/>
                          </a:prstGeom>
                        </pic:spPr>
                      </pic:pic>
                      <wps:wsp>
                        <wps:cNvPr id="576" name="Graphic 576"/>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577" name="Graphic 577"/>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578" name="Graphic 578"/>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2157BE2">
              <v:group id="Group 574" style="position:absolute;margin-left:53.2pt;margin-top:14.2pt;width:505.6pt;height:46.4pt;z-index:-251606016;mso-wrap-distance-left:0;mso-wrap-distance-right:0;mso-position-horizontal-relative:page" coordsize="64211,5892" o:spid="_x0000_s1026" w14:anchorId="479BAA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">
                <v:shape id="Image 575"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">
                  <v:imagedata o:title="" r:id="rId61"/>
                </v:shape>
                <v:shape id="Graphic 576"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">
                  <v:path arrowok="t"/>
                </v:shape>
                <v:shape id="Graphic 577"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">
                  <v:path arrowok="t"/>
                </v:shape>
                <v:shape id="Graphic 578"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">
                  <v:path arrowok="t"/>
                </v:shape>
                <w10:wrap type="topAndBottom" anchorx="page"/>
              </v:group>
            </w:pict>
          </mc:Fallback>
        </mc:AlternateContent>
      </w:r>
    </w:p>
    <w:p w14:paraId="1003CAC4" w14:textId="77777777" w:rsidR="009B0AC6" w:rsidRPr="00BD2740" w:rsidRDefault="009B0AC6">
      <w:pPr>
        <w:pStyle w:val="BodyText"/>
        <w:rPr>
          <w:rFonts w:ascii="Times New Roman" w:hAnsi="Times New Roman" w:cs="Times New Roman"/>
        </w:rPr>
      </w:pPr>
    </w:p>
    <w:p w14:paraId="7C866EC2" w14:textId="77777777" w:rsidR="009B0AC6" w:rsidRPr="00BD2740" w:rsidRDefault="009B0AC6">
      <w:pPr>
        <w:pStyle w:val="BodyText"/>
        <w:spacing w:before="135"/>
        <w:rPr>
          <w:rFonts w:ascii="Times New Roman" w:hAnsi="Times New Roman" w:cs="Times New Roman"/>
        </w:rPr>
      </w:pPr>
    </w:p>
    <w:p w14:paraId="4C53FE9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type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bedding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separate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mothering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spacing w:val="-2"/>
        </w:rPr>
        <w:t>pens?</w:t>
      </w:r>
    </w:p>
    <w:p w14:paraId="4D5B2E64"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1" behindDoc="1" locked="0" layoutInCell="1" allowOverlap="1" wp14:anchorId="37A8B4B6" wp14:editId="6CB3F01E">
                <wp:simplePos x="0" y="0"/>
                <wp:positionH relativeFrom="page">
                  <wp:posOffset>671195</wp:posOffset>
                </wp:positionH>
                <wp:positionV relativeFrom="paragraph">
                  <wp:posOffset>182880</wp:posOffset>
                </wp:positionV>
                <wp:extent cx="6421120" cy="2013585"/>
                <wp:effectExtent l="0" t="0" r="5080" b="0"/>
                <wp:wrapTopAndBottom/>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2013585"/>
                          <a:chOff x="0" y="0"/>
                          <a:chExt cx="6421120" cy="1805651"/>
                        </a:xfrm>
                      </wpg:grpSpPr>
                      <pic:pic xmlns:pic="http://schemas.openxmlformats.org/drawingml/2006/picture">
                        <pic:nvPicPr>
                          <pic:cNvPr id="580" name="Image 580"/>
                          <pic:cNvPicPr/>
                        </pic:nvPicPr>
                        <pic:blipFill>
                          <a:blip r:embed="rId80" cstate="print"/>
                          <a:stretch>
                            <a:fillRect/>
                          </a:stretch>
                        </pic:blipFill>
                        <pic:spPr>
                          <a:xfrm>
                            <a:off x="0" y="0"/>
                            <a:ext cx="6421120" cy="1706880"/>
                          </a:xfrm>
                          <a:prstGeom prst="rect">
                            <a:avLst/>
                          </a:prstGeom>
                        </pic:spPr>
                      </pic:pic>
                      <wps:wsp>
                        <wps:cNvPr id="581" name="Graphic 581"/>
                        <wps:cNvSpPr/>
                        <wps:spPr>
                          <a:xfrm>
                            <a:off x="20320" y="10160"/>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33" cstate="print"/>
                          <a:stretch>
                            <a:fillRect/>
                          </a:stretch>
                        </pic:blipFill>
                        <pic:spPr>
                          <a:xfrm>
                            <a:off x="142239" y="193039"/>
                            <a:ext cx="111760" cy="111760"/>
                          </a:xfrm>
                          <a:prstGeom prst="rect">
                            <a:avLst/>
                          </a:prstGeom>
                        </pic:spPr>
                      </pic:pic>
                      <pic:pic xmlns:pic="http://schemas.openxmlformats.org/drawingml/2006/picture">
                        <pic:nvPicPr>
                          <pic:cNvPr id="583" name="Image 583"/>
                          <pic:cNvPicPr/>
                        </pic:nvPicPr>
                        <pic:blipFill>
                          <a:blip r:embed="rId25" cstate="print"/>
                          <a:stretch>
                            <a:fillRect/>
                          </a:stretch>
                        </pic:blipFill>
                        <pic:spPr>
                          <a:xfrm>
                            <a:off x="142239" y="477519"/>
                            <a:ext cx="111760" cy="111760"/>
                          </a:xfrm>
                          <a:prstGeom prst="rect">
                            <a:avLst/>
                          </a:prstGeom>
                        </pic:spPr>
                      </pic:pic>
                      <pic:pic xmlns:pic="http://schemas.openxmlformats.org/drawingml/2006/picture">
                        <pic:nvPicPr>
                          <pic:cNvPr id="584" name="Image 584"/>
                          <pic:cNvPicPr/>
                        </pic:nvPicPr>
                        <pic:blipFill>
                          <a:blip r:embed="rId26" cstate="print"/>
                          <a:stretch>
                            <a:fillRect/>
                          </a:stretch>
                        </pic:blipFill>
                        <pic:spPr>
                          <a:xfrm>
                            <a:off x="142239" y="762000"/>
                            <a:ext cx="111760" cy="111760"/>
                          </a:xfrm>
                          <a:prstGeom prst="rect">
                            <a:avLst/>
                          </a:prstGeom>
                        </pic:spPr>
                      </pic:pic>
                      <pic:pic xmlns:pic="http://schemas.openxmlformats.org/drawingml/2006/picture">
                        <pic:nvPicPr>
                          <pic:cNvPr id="585" name="Image 585"/>
                          <pic:cNvPicPr/>
                        </pic:nvPicPr>
                        <pic:blipFill>
                          <a:blip r:embed="rId26" cstate="print"/>
                          <a:stretch>
                            <a:fillRect/>
                          </a:stretch>
                        </pic:blipFill>
                        <pic:spPr>
                          <a:xfrm>
                            <a:off x="142239" y="1046480"/>
                            <a:ext cx="111760" cy="111760"/>
                          </a:xfrm>
                          <a:prstGeom prst="rect">
                            <a:avLst/>
                          </a:prstGeom>
                        </pic:spPr>
                      </pic:pic>
                      <pic:pic xmlns:pic="http://schemas.openxmlformats.org/drawingml/2006/picture">
                        <pic:nvPicPr>
                          <pic:cNvPr id="586" name="Image 586"/>
                          <pic:cNvPicPr/>
                        </pic:nvPicPr>
                        <pic:blipFill>
                          <a:blip r:embed="rId25" cstate="print"/>
                          <a:stretch>
                            <a:fillRect/>
                          </a:stretch>
                        </pic:blipFill>
                        <pic:spPr>
                          <a:xfrm>
                            <a:off x="142239" y="1330960"/>
                            <a:ext cx="111760" cy="111760"/>
                          </a:xfrm>
                          <a:prstGeom prst="rect">
                            <a:avLst/>
                          </a:prstGeom>
                        </pic:spPr>
                      </pic:pic>
                      <wps:wsp>
                        <wps:cNvPr id="587" name="Textbox 587"/>
                        <wps:cNvSpPr txBox="1"/>
                        <wps:spPr>
                          <a:xfrm>
                            <a:off x="20320" y="10160"/>
                            <a:ext cx="6380480" cy="1795491"/>
                          </a:xfrm>
                          <a:prstGeom prst="rect">
                            <a:avLst/>
                          </a:prstGeom>
                        </wps:spPr>
                        <wps:txbx>
                          <w:txbxContent>
                            <w:p w14:paraId="41BDDE26" w14:textId="77777777" w:rsidR="009B0AC6" w:rsidRDefault="009B0AC6" w:rsidP="009B0AC6">
                              <w:pPr>
                                <w:spacing w:before="213" w:line="374" w:lineRule="auto"/>
                                <w:ind w:left="512" w:right="8093"/>
                                <w:rPr>
                                  <w:sz w:val="25"/>
                                </w:rPr>
                              </w:pPr>
                              <w:r>
                                <w:rPr>
                                  <w:color w:val="333333"/>
                                  <w:spacing w:val="-2"/>
                                  <w:sz w:val="25"/>
                                </w:rPr>
                                <w:t>Straw Shavings Paper</w:t>
                              </w:r>
                            </w:p>
                            <w:p w14:paraId="1B1E4BDA" w14:textId="25297017" w:rsidR="009B0AC6" w:rsidRDefault="009B0AC6" w:rsidP="009B0AC6">
                              <w:pPr>
                                <w:spacing w:before="213" w:line="374" w:lineRule="auto"/>
                                <w:ind w:left="512" w:right="8093"/>
                                <w:rPr>
                                  <w:sz w:val="25"/>
                                </w:rPr>
                              </w:pPr>
                              <w:r>
                                <w:rPr>
                                  <w:color w:val="333333"/>
                                  <w:sz w:val="25"/>
                                </w:rPr>
                                <w:t xml:space="preserve">No bedding </w:t>
                              </w:r>
                              <w:r>
                                <w:rPr>
                                  <w:color w:val="333333"/>
                                  <w:spacing w:val="-2"/>
                                  <w:sz w:val="25"/>
                                </w:rPr>
                                <w:t>Other</w:t>
                              </w:r>
                            </w:p>
                          </w:txbxContent>
                        </wps:txbx>
                        <wps:bodyPr wrap="square" lIns="0" tIns="0" rIns="0" bIns="0" rtlCol="0">
                          <a:noAutofit/>
                        </wps:bodyPr>
                      </wps:wsp>
                    </wpg:wgp>
                  </a:graphicData>
                </a:graphic>
                <wp14:sizeRelV relativeFrom="margin">
                  <wp14:pctHeight>0</wp14:pctHeight>
                </wp14:sizeRelV>
              </wp:anchor>
            </w:drawing>
          </mc:Choice>
          <mc:Fallback>
            <w:pict>
              <v:group w14:anchorId="37A8B4B6" id="Group 579" o:spid="_x0000_s1306" style="position:absolute;margin-left:52.85pt;margin-top:14.4pt;width:505.6pt;height:158.55pt;z-index:-251658189;mso-wrap-distance-left:0;mso-wrap-distance-right:0;mso-position-horizontal-relative:page;mso-position-vertical-relative:text;mso-height-relative:margin" coordsize="64211,18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CWRcwDAABAy07MAwAAQIyYBwAAgBa32QMAAECN&#10;mAcAAIAWz8wDAABAjNvsAQAAIMZkHgAAAGrEPAAAALS4zR4AAABi3GYPAAAAN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">
                <v:shape id="Image 580" o:spid="_x0000_s1307"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">
                  <v:imagedata r:id="rId81" o:title=""/>
                </v:shape>
                <v:shape id="Graphic 581" o:spid="_x0000_s1308" style="position:absolute;left:203;top:101;width:63805;height:16662;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" path="m6380480,1666240l,1666240,,,6380480,r,1666240xe" fillcolor="#f1eeea" stroked="f">
                  <v:path arrowok="t"/>
                </v:shape>
                <v:shape id="Image 582" o:spid="_x0000_s130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">
                  <v:imagedata r:id="rId36" o:title=""/>
                </v:shape>
                <v:shape id="Image 583" o:spid="_x0000_s131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">
                  <v:imagedata r:id="rId28" o:title=""/>
                </v:shape>
                <v:shape id="Image 584" o:spid="_x0000_s1311"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">
                  <v:imagedata r:id="rId29" o:title=""/>
                </v:shape>
                <v:shape id="Image 585" o:spid="_x0000_s1312"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">
                  <v:imagedata r:id="rId29" o:title=""/>
                </v:shape>
                <v:shape id="Image 586" o:spid="_x0000_s1313"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">
                  <v:imagedata r:id="rId28" o:title=""/>
                </v:shape>
                <v:shape id="Textbox 587" o:spid="_x0000_s1314" type="#_x0000_t202" style="position:absolute;left:203;top:101;width:63805;height:1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1BDDE26" w14:textId="77777777" w:rsidR="009B0AC6" w:rsidRDefault="009B0AC6" w:rsidP="009B0AC6">
                        <w:pPr>
                          <w:spacing w:before="213" w:line="374" w:lineRule="auto"/>
                          <w:ind w:left="512" w:right="8093"/>
                          <w:rPr>
                            <w:sz w:val="25"/>
                          </w:rPr>
                        </w:pPr>
                        <w:r>
                          <w:rPr>
                            <w:color w:val="333333"/>
                            <w:spacing w:val="-2"/>
                            <w:sz w:val="25"/>
                          </w:rPr>
                          <w:t>Straw Shavings Paper</w:t>
                        </w:r>
                      </w:p>
                      <w:p w14:paraId="1B1E4BDA" w14:textId="25297017" w:rsidR="009B0AC6" w:rsidRDefault="009B0AC6" w:rsidP="009B0AC6">
                        <w:pPr>
                          <w:spacing w:before="213" w:line="374" w:lineRule="auto"/>
                          <w:ind w:left="512" w:right="8093"/>
                          <w:rPr>
                            <w:sz w:val="25"/>
                          </w:rPr>
                        </w:pPr>
                        <w:r>
                          <w:rPr>
                            <w:color w:val="333333"/>
                            <w:sz w:val="25"/>
                          </w:rPr>
                          <w:t xml:space="preserve">No bedding </w:t>
                        </w:r>
                        <w:r>
                          <w:rPr>
                            <w:color w:val="333333"/>
                            <w:spacing w:val="-2"/>
                            <w:sz w:val="25"/>
                          </w:rPr>
                          <w:t>Other</w:t>
                        </w:r>
                      </w:p>
                    </w:txbxContent>
                  </v:textbox>
                </v:shape>
                <w10:wrap type="topAndBottom" anchorx="page"/>
              </v:group>
            </w:pict>
          </mc:Fallback>
        </mc:AlternateContent>
      </w:r>
    </w:p>
    <w:p w14:paraId="3E0F8101" w14:textId="77777777" w:rsidR="009B0AC6" w:rsidRPr="00BD2740" w:rsidRDefault="009B0AC6">
      <w:pPr>
        <w:pStyle w:val="BodyText"/>
        <w:spacing w:before="70"/>
        <w:rPr>
          <w:rFonts w:ascii="Times New Roman" w:hAnsi="Times New Roman" w:cs="Times New Roman"/>
        </w:rPr>
      </w:pPr>
    </w:p>
    <w:p w14:paraId="73D4D28F"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469EB7E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2" behindDoc="1" locked="0" layoutInCell="1" allowOverlap="1" wp14:anchorId="7936C57E" wp14:editId="45436C28">
                <wp:simplePos x="0" y="0"/>
                <wp:positionH relativeFrom="page">
                  <wp:posOffset>675640</wp:posOffset>
                </wp:positionH>
                <wp:positionV relativeFrom="paragraph">
                  <wp:posOffset>179736</wp:posOffset>
                </wp:positionV>
                <wp:extent cx="6421120" cy="589280"/>
                <wp:effectExtent l="0" t="0" r="0" b="0"/>
                <wp:wrapTopAndBottom/>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589" name="Image 589"/>
                          <pic:cNvPicPr/>
                        </pic:nvPicPr>
                        <pic:blipFill>
                          <a:blip r:embed="rId60" cstate="print"/>
                          <a:stretch>
                            <a:fillRect/>
                          </a:stretch>
                        </pic:blipFill>
                        <pic:spPr>
                          <a:xfrm>
                            <a:off x="0" y="0"/>
                            <a:ext cx="6421120" cy="589280"/>
                          </a:xfrm>
                          <a:prstGeom prst="rect">
                            <a:avLst/>
                          </a:prstGeom>
                        </pic:spPr>
                      </pic:pic>
                      <wps:wsp>
                        <wps:cNvPr id="590" name="Graphic 590"/>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591" name="Graphic 591"/>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592" name="Graphic 592"/>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1CC13F0">
              <v:group id="Group 588" style="position:absolute;margin-left:53.2pt;margin-top:14.15pt;width:505.6pt;height:46.4pt;z-index:-251603968;mso-wrap-distance-left:0;mso-wrap-distance-right:0;mso-position-horizontal-relative:page" coordsize="64211,5892" o:spid="_x0000_s1026" w14:anchorId="6FAEFB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">
                <v:shape id="Image 589"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">
                  <v:imagedata o:title="" r:id="rId61"/>
                </v:shape>
                <v:shape id="Graphic 590"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">
                  <v:path arrowok="t"/>
                </v:shape>
                <v:shape id="Graphic 591"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">
                  <v:path arrowok="t"/>
                </v:shape>
                <v:shape id="Graphic 592"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">
                  <v:path arrowok="t"/>
                </v:shape>
                <w10:wrap type="topAndBottom" anchorx="page"/>
              </v:group>
            </w:pict>
          </mc:Fallback>
        </mc:AlternateContent>
      </w:r>
    </w:p>
    <w:p w14:paraId="49655BC1" w14:textId="77777777" w:rsidR="009B0AC6" w:rsidRPr="00BD2740" w:rsidRDefault="009B0AC6">
      <w:pPr>
        <w:pStyle w:val="BodyText"/>
        <w:spacing w:before="135"/>
        <w:rPr>
          <w:rFonts w:ascii="Times New Roman" w:hAnsi="Times New Roman" w:cs="Times New Roman"/>
        </w:rPr>
      </w:pPr>
    </w:p>
    <w:p w14:paraId="507DD16E"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often</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clean</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separate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rPr>
        <w:t>mothering</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spacing w:val="-2"/>
        </w:rPr>
        <w:t>apply)</w:t>
      </w:r>
    </w:p>
    <w:p w14:paraId="05D84C65"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3" behindDoc="1" locked="0" layoutInCell="1" allowOverlap="1" wp14:anchorId="46991E43" wp14:editId="7B2AC11C">
                <wp:simplePos x="0" y="0"/>
                <wp:positionH relativeFrom="page">
                  <wp:posOffset>675640</wp:posOffset>
                </wp:positionH>
                <wp:positionV relativeFrom="paragraph">
                  <wp:posOffset>179767</wp:posOffset>
                </wp:positionV>
                <wp:extent cx="6421120" cy="1991360"/>
                <wp:effectExtent l="0" t="0" r="0" b="0"/>
                <wp:wrapTopAndBottom/>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991360"/>
                          <a:chOff x="0" y="0"/>
                          <a:chExt cx="6421120" cy="1991360"/>
                        </a:xfrm>
                      </wpg:grpSpPr>
                      <pic:pic xmlns:pic="http://schemas.openxmlformats.org/drawingml/2006/picture">
                        <pic:nvPicPr>
                          <pic:cNvPr id="594" name="Image 594"/>
                          <pic:cNvPicPr/>
                        </pic:nvPicPr>
                        <pic:blipFill>
                          <a:blip r:embed="rId62" cstate="print"/>
                          <a:stretch>
                            <a:fillRect/>
                          </a:stretch>
                        </pic:blipFill>
                        <pic:spPr>
                          <a:xfrm>
                            <a:off x="0" y="0"/>
                            <a:ext cx="6421120" cy="1991360"/>
                          </a:xfrm>
                          <a:prstGeom prst="rect">
                            <a:avLst/>
                          </a:prstGeom>
                        </pic:spPr>
                      </pic:pic>
                      <wps:wsp>
                        <wps:cNvPr id="595" name="Graphic 595"/>
                        <wps:cNvSpPr/>
                        <wps:spPr>
                          <a:xfrm>
                            <a:off x="20320" y="10160"/>
                            <a:ext cx="6380480" cy="1950720"/>
                          </a:xfrm>
                          <a:custGeom>
                            <a:avLst/>
                            <a:gdLst/>
                            <a:ahLst/>
                            <a:cxnLst/>
                            <a:rect l="l" t="t" r="r" b="b"/>
                            <a:pathLst>
                              <a:path w="6380480" h="1950720">
                                <a:moveTo>
                                  <a:pt x="6380480" y="1950720"/>
                                </a:moveTo>
                                <a:lnTo>
                                  <a:pt x="0" y="1950720"/>
                                </a:lnTo>
                                <a:lnTo>
                                  <a:pt x="0" y="0"/>
                                </a:lnTo>
                                <a:lnTo>
                                  <a:pt x="6380480" y="0"/>
                                </a:lnTo>
                                <a:lnTo>
                                  <a:pt x="6380480" y="1950720"/>
                                </a:lnTo>
                                <a:close/>
                              </a:path>
                            </a:pathLst>
                          </a:custGeom>
                          <a:solidFill>
                            <a:srgbClr val="F1EEEA"/>
                          </a:solidFill>
                        </wps:spPr>
                        <wps:bodyPr wrap="square" lIns="0" tIns="0" rIns="0" bIns="0" rtlCol="0">
                          <a:prstTxWarp prst="textNoShape">
                            <a:avLst/>
                          </a:prstTxWarp>
                          <a:noAutofit/>
                        </wps:bodyPr>
                      </wps:wsp>
                      <wps:wsp>
                        <wps:cNvPr id="596" name="Graphic 596"/>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597" name="Graphic 597"/>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598" name="Graphic 598"/>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599" name="Graphic 599"/>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00" name="Graphic 600"/>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01" name="Graphic 601"/>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602" name="Graphic 602"/>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03" name="Graphic 603"/>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604" name="Graphic 604"/>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05" name="Graphic 605"/>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06" name="Graphic 606"/>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607" name="Graphic 607"/>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08" name="Graphic 608"/>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609" name="Graphic 609"/>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10" name="Graphic 610"/>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11" name="Graphic 611"/>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612" name="Graphic 612"/>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13" name="Graphic 613"/>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614" name="Graphic 614"/>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15" name="Graphic 615"/>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16" name="Graphic 616"/>
                        <wps:cNvSpPr/>
                        <wps:spPr>
                          <a:xfrm>
                            <a:off x="142239" y="13208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617" name="Graphic 617"/>
                        <wps:cNvSpPr/>
                        <wps:spPr>
                          <a:xfrm>
                            <a:off x="142239" y="13208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18" name="Graphic 618"/>
                        <wps:cNvSpPr/>
                        <wps:spPr>
                          <a:xfrm>
                            <a:off x="152400" y="13309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619" name="Graphic 619"/>
                        <wps:cNvSpPr/>
                        <wps:spPr>
                          <a:xfrm>
                            <a:off x="152400" y="13309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20" name="Graphic 620"/>
                        <wps:cNvSpPr/>
                        <wps:spPr>
                          <a:xfrm>
                            <a:off x="162560" y="13411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21" name="Graphic 621"/>
                        <wps:cNvSpPr/>
                        <wps:spPr>
                          <a:xfrm>
                            <a:off x="142239" y="16052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622" name="Graphic 622"/>
                        <wps:cNvSpPr/>
                        <wps:spPr>
                          <a:xfrm>
                            <a:off x="142239" y="16052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23" name="Graphic 623"/>
                        <wps:cNvSpPr/>
                        <wps:spPr>
                          <a:xfrm>
                            <a:off x="152400" y="16154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624" name="Graphic 624"/>
                        <wps:cNvSpPr/>
                        <wps:spPr>
                          <a:xfrm>
                            <a:off x="152400" y="16154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25" name="Graphic 625"/>
                        <wps:cNvSpPr/>
                        <wps:spPr>
                          <a:xfrm>
                            <a:off x="162560" y="16256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26" name="Textbox 626"/>
                        <wps:cNvSpPr txBox="1"/>
                        <wps:spPr>
                          <a:xfrm>
                            <a:off x="20320" y="10160"/>
                            <a:ext cx="6380480" cy="1950720"/>
                          </a:xfrm>
                          <a:prstGeom prst="rect">
                            <a:avLst/>
                          </a:prstGeom>
                        </wps:spPr>
                        <wps:txbx>
                          <w:txbxContent>
                            <w:p w14:paraId="54AC366C" w14:textId="77777777" w:rsidR="009B0AC6" w:rsidRDefault="009B0AC6">
                              <w:pPr>
                                <w:spacing w:before="213"/>
                                <w:ind w:left="528"/>
                                <w:rPr>
                                  <w:sz w:val="25"/>
                                </w:rPr>
                              </w:pPr>
                              <w:r>
                                <w:rPr>
                                  <w:color w:val="333333"/>
                                  <w:sz w:val="25"/>
                                </w:rPr>
                                <w:t>Clean</w:t>
                              </w:r>
                              <w:r>
                                <w:rPr>
                                  <w:color w:val="333333"/>
                                  <w:spacing w:val="16"/>
                                  <w:sz w:val="25"/>
                                </w:rPr>
                                <w:t xml:space="preserve"> </w:t>
                              </w:r>
                              <w:r>
                                <w:rPr>
                                  <w:color w:val="333333"/>
                                  <w:sz w:val="25"/>
                                </w:rPr>
                                <w:t>out</w:t>
                              </w:r>
                              <w:r>
                                <w:rPr>
                                  <w:color w:val="333333"/>
                                  <w:spacing w:val="4"/>
                                  <w:sz w:val="25"/>
                                </w:rPr>
                                <w:t xml:space="preserve"> </w:t>
                              </w:r>
                              <w:r>
                                <w:rPr>
                                  <w:color w:val="333333"/>
                                  <w:sz w:val="25"/>
                                </w:rPr>
                                <w:t>bedding</w:t>
                              </w:r>
                              <w:r>
                                <w:rPr>
                                  <w:color w:val="333333"/>
                                  <w:spacing w:val="17"/>
                                  <w:sz w:val="25"/>
                                </w:rPr>
                                <w:t xml:space="preserve"> </w:t>
                              </w:r>
                              <w:r>
                                <w:rPr>
                                  <w:color w:val="333333"/>
                                  <w:sz w:val="25"/>
                                </w:rPr>
                                <w:t>between</w:t>
                              </w:r>
                              <w:r>
                                <w:rPr>
                                  <w:color w:val="333333"/>
                                  <w:spacing w:val="16"/>
                                  <w:sz w:val="25"/>
                                </w:rPr>
                                <w:t xml:space="preserve"> </w:t>
                              </w:r>
                              <w:r>
                                <w:rPr>
                                  <w:color w:val="333333"/>
                                  <w:sz w:val="25"/>
                                </w:rPr>
                                <w:t>every</w:t>
                              </w:r>
                              <w:r>
                                <w:rPr>
                                  <w:color w:val="333333"/>
                                  <w:spacing w:val="13"/>
                                  <w:sz w:val="25"/>
                                </w:rPr>
                                <w:t xml:space="preserve"> </w:t>
                              </w:r>
                              <w:r>
                                <w:rPr>
                                  <w:color w:val="333333"/>
                                  <w:spacing w:val="-5"/>
                                  <w:sz w:val="25"/>
                                </w:rPr>
                                <w:t>ewe</w:t>
                              </w:r>
                            </w:p>
                            <w:p w14:paraId="6DB0A9EB" w14:textId="77777777" w:rsidR="009B0AC6" w:rsidRDefault="009B0AC6">
                              <w:pPr>
                                <w:spacing w:before="161"/>
                                <w:ind w:left="528"/>
                                <w:rPr>
                                  <w:sz w:val="25"/>
                                </w:rPr>
                              </w:pPr>
                              <w:r>
                                <w:rPr>
                                  <w:color w:val="333333"/>
                                  <w:sz w:val="25"/>
                                </w:rPr>
                                <w:t>Top</w:t>
                              </w:r>
                              <w:r>
                                <w:rPr>
                                  <w:color w:val="333333"/>
                                  <w:spacing w:val="8"/>
                                  <w:sz w:val="25"/>
                                </w:rPr>
                                <w:t xml:space="preserve"> </w:t>
                              </w:r>
                              <w:r>
                                <w:rPr>
                                  <w:color w:val="333333"/>
                                  <w:sz w:val="25"/>
                                </w:rPr>
                                <w:t>up</w:t>
                              </w:r>
                              <w:r>
                                <w:rPr>
                                  <w:color w:val="333333"/>
                                  <w:spacing w:val="8"/>
                                  <w:sz w:val="25"/>
                                </w:rPr>
                                <w:t xml:space="preserve"> </w:t>
                              </w:r>
                              <w:r>
                                <w:rPr>
                                  <w:color w:val="333333"/>
                                  <w:sz w:val="25"/>
                                </w:rPr>
                                <w:t>of</w:t>
                              </w:r>
                              <w:r>
                                <w:rPr>
                                  <w:color w:val="333333"/>
                                  <w:spacing w:val="-3"/>
                                  <w:sz w:val="25"/>
                                </w:rPr>
                                <w:t xml:space="preserve"> </w:t>
                              </w:r>
                              <w:r>
                                <w:rPr>
                                  <w:color w:val="333333"/>
                                  <w:sz w:val="25"/>
                                </w:rPr>
                                <w:t>fresh</w:t>
                              </w:r>
                              <w:r>
                                <w:rPr>
                                  <w:color w:val="333333"/>
                                  <w:spacing w:val="8"/>
                                  <w:sz w:val="25"/>
                                </w:rPr>
                                <w:t xml:space="preserve"> </w:t>
                              </w:r>
                              <w:r>
                                <w:rPr>
                                  <w:color w:val="333333"/>
                                  <w:sz w:val="25"/>
                                </w:rPr>
                                <w:t>bedding</w:t>
                              </w:r>
                              <w:r>
                                <w:rPr>
                                  <w:color w:val="333333"/>
                                  <w:spacing w:val="8"/>
                                  <w:sz w:val="25"/>
                                </w:rPr>
                                <w:t xml:space="preserve"> </w:t>
                              </w:r>
                              <w:r>
                                <w:rPr>
                                  <w:color w:val="333333"/>
                                  <w:sz w:val="25"/>
                                </w:rPr>
                                <w:t>between</w:t>
                              </w:r>
                              <w:r>
                                <w:rPr>
                                  <w:color w:val="333333"/>
                                  <w:spacing w:val="8"/>
                                  <w:sz w:val="25"/>
                                </w:rPr>
                                <w:t xml:space="preserve"> </w:t>
                              </w:r>
                              <w:r>
                                <w:rPr>
                                  <w:color w:val="333333"/>
                                  <w:sz w:val="25"/>
                                </w:rPr>
                                <w:t>every</w:t>
                              </w:r>
                              <w:r>
                                <w:rPr>
                                  <w:color w:val="333333"/>
                                  <w:spacing w:val="6"/>
                                  <w:sz w:val="25"/>
                                </w:rPr>
                                <w:t xml:space="preserve"> </w:t>
                              </w:r>
                              <w:r>
                                <w:rPr>
                                  <w:color w:val="333333"/>
                                  <w:spacing w:val="-5"/>
                                  <w:sz w:val="25"/>
                                </w:rPr>
                                <w:t>ewe</w:t>
                              </w:r>
                            </w:p>
                            <w:p w14:paraId="2D7390A9" w14:textId="77777777" w:rsidR="009B0AC6" w:rsidRDefault="009B0AC6">
                              <w:pPr>
                                <w:spacing w:before="160" w:line="374" w:lineRule="auto"/>
                                <w:ind w:left="528" w:right="2912"/>
                                <w:rPr>
                                  <w:sz w:val="25"/>
                                </w:rPr>
                              </w:pPr>
                              <w:r>
                                <w:rPr>
                                  <w:color w:val="333333"/>
                                  <w:sz w:val="25"/>
                                </w:rPr>
                                <w:t>Clean pens when they are dirty/soiled/when it is required Clean pens approximately once a week</w:t>
                              </w:r>
                            </w:p>
                            <w:p w14:paraId="458179A3" w14:textId="77777777" w:rsidR="009B0AC6" w:rsidRDefault="009B0AC6">
                              <w:pPr>
                                <w:spacing w:line="374" w:lineRule="auto"/>
                                <w:ind w:left="528" w:right="3964"/>
                                <w:rPr>
                                  <w:sz w:val="25"/>
                                </w:rPr>
                              </w:pPr>
                              <w:r>
                                <w:rPr>
                                  <w:color w:val="333333"/>
                                  <w:sz w:val="25"/>
                                </w:rPr>
                                <w:t>Clean pens at</w:t>
                              </w:r>
                              <w:r>
                                <w:rPr>
                                  <w:color w:val="333333"/>
                                  <w:spacing w:val="-1"/>
                                  <w:sz w:val="25"/>
                                </w:rPr>
                                <w:t xml:space="preserve"> </w:t>
                              </w:r>
                              <w:r>
                                <w:rPr>
                                  <w:color w:val="333333"/>
                                  <w:sz w:val="25"/>
                                </w:rPr>
                                <w:t>the end of</w:t>
                              </w:r>
                              <w:r>
                                <w:rPr>
                                  <w:color w:val="333333"/>
                                  <w:spacing w:val="-1"/>
                                  <w:sz w:val="25"/>
                                </w:rPr>
                                <w:t xml:space="preserve"> </w:t>
                              </w:r>
                              <w:r>
                                <w:rPr>
                                  <w:color w:val="333333"/>
                                  <w:sz w:val="25"/>
                                </w:rPr>
                                <w:t xml:space="preserve">the lambing season </w:t>
                              </w:r>
                              <w:r>
                                <w:rPr>
                                  <w:color w:val="333333"/>
                                  <w:spacing w:val="-2"/>
                                  <w:sz w:val="25"/>
                                </w:rPr>
                                <w:t>Other</w:t>
                              </w:r>
                            </w:p>
                          </w:txbxContent>
                        </wps:txbx>
                        <wps:bodyPr wrap="square" lIns="0" tIns="0" rIns="0" bIns="0" rtlCol="0">
                          <a:noAutofit/>
                        </wps:bodyPr>
                      </wps:wsp>
                    </wpg:wgp>
                  </a:graphicData>
                </a:graphic>
              </wp:anchor>
            </w:drawing>
          </mc:Choice>
          <mc:Fallback>
            <w:pict>
              <v:group w14:anchorId="46991E43" id="Group 593" o:spid="_x0000_s1315" style="position:absolute;margin-left:53.2pt;margin-top:14.15pt;width:505.6pt;height:156.8pt;z-index:-251658187;mso-wrap-distance-left:0;mso-wrap-distance-right:0;mso-position-horizontal-relative:page;mso-position-vertical-relative:text" coordsize="64211,1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">
                <v:shape id="Image 594" o:spid="_x0000_s1316" type="#_x0000_t75" style="position:absolute;width:64211;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">
                  <v:imagedata r:id="rId63" o:title=""/>
                </v:shape>
                <v:shape id="Graphic 595" o:spid="_x0000_s1317" style="position:absolute;left:203;top:101;width:63805;height:19507;visibility:visible;mso-wrap-style:square;v-text-anchor:top" coordsize="6380480,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" path="m6380480,1950720l,1950720,,,6380480,r,1950720xe" fillcolor="#f1eeea" stroked="f">
                  <v:path arrowok="t"/>
                </v:shape>
                <v:shape id="Graphic 596" o:spid="_x0000_s1318"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" path="m,111760l,,111760,e" filled="f" strokecolor="#696763" strokeweight="0">
                  <v:path arrowok="t"/>
                </v:shape>
                <v:shape id="Graphic 597" o:spid="_x0000_s1319"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" path="m,121920r121920,l121920,e" filled="f" strokecolor="white" strokeweight="0">
                  <v:path arrowok="t"/>
                </v:shape>
                <v:shape id="Graphic 598" o:spid="_x0000_s1320"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" path="m,91440l,,91440,e" filled="f" strokeweight="0">
                  <v:path arrowok="t"/>
                </v:shape>
                <v:shape id="Graphic 599" o:spid="_x0000_s1321"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" path="m,101600r101600,l101600,e" filled="f" strokecolor="#e8e6e2" strokeweight="0">
                  <v:path arrowok="t"/>
                </v:shape>
                <v:shape id="Graphic 600" o:spid="_x0000_s1322"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" path="m91440,91440l,91440,,,91440,r,91440xe" stroked="f">
                  <v:path arrowok="t"/>
                </v:shape>
                <v:shape id="Graphic 601" o:spid="_x0000_s1323"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" path="m,111760l,,111760,e" filled="f" strokecolor="#696763" strokeweight="0">
                  <v:path arrowok="t"/>
                </v:shape>
                <v:shape id="Graphic 602" o:spid="_x0000_s1324"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" path="m,121920r121920,l121920,e" filled="f" strokecolor="white" strokeweight="0">
                  <v:path arrowok="t"/>
                </v:shape>
                <v:shape id="Graphic 603" o:spid="_x0000_s1325"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" path="m,91440l,,91440,e" filled="f" strokeweight="0">
                  <v:path arrowok="t"/>
                </v:shape>
                <v:shape id="Graphic 604" o:spid="_x0000_s1326"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" path="m,101600r101600,l101600,e" filled="f" strokecolor="#e8e6e2" strokeweight="0">
                  <v:path arrowok="t"/>
                </v:shape>
                <v:shape id="Graphic 605" o:spid="_x0000_s1327"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" path="m91440,91440l,91440,,,91440,r,91440xe" stroked="f">
                  <v:path arrowok="t"/>
                </v:shape>
                <v:shape id="Graphic 606" o:spid="_x0000_s1328"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" path="m,111760l,,111760,e" filled="f" strokecolor="#696763" strokeweight="0">
                  <v:path arrowok="t"/>
                </v:shape>
                <v:shape id="Graphic 607" o:spid="_x0000_s1329"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" path="m,121920r121920,l121920,e" filled="f" strokecolor="white" strokeweight="0">
                  <v:path arrowok="t"/>
                </v:shape>
                <v:shape id="Graphic 608" o:spid="_x0000_s1330"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" path="m,91440l,,91440,e" filled="f" strokeweight="0">
                  <v:path arrowok="t"/>
                </v:shape>
                <v:shape id="Graphic 609" o:spid="_x0000_s1331"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" path="m,101600r101600,l101600,e" filled="f" strokecolor="#e8e6e2" strokeweight="0">
                  <v:path arrowok="t"/>
                </v:shape>
                <v:shape id="Graphic 610" o:spid="_x0000_s1332"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" path="m91440,91440l,91440,,,91440,r,91440xe" stroked="f">
                  <v:path arrowok="t"/>
                </v:shape>
                <v:shape id="Graphic 611" o:spid="_x0000_s1333"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" path="m,111760l,,111760,e" filled="f" strokecolor="#696763" strokeweight="0">
                  <v:path arrowok="t"/>
                </v:shape>
                <v:shape id="Graphic 612" o:spid="_x0000_s1334"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" path="m,121920r121920,l121920,e" filled="f" strokecolor="white" strokeweight="0">
                  <v:path arrowok="t"/>
                </v:shape>
                <v:shape id="Graphic 613" o:spid="_x0000_s1335"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" path="m,91440l,,91440,e" filled="f" strokeweight="0">
                  <v:path arrowok="t"/>
                </v:shape>
                <v:shape id="Graphic 614" o:spid="_x0000_s1336"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" path="m,101600r101600,l101600,e" filled="f" strokecolor="#e8e6e2" strokeweight="0">
                  <v:path arrowok="t"/>
                </v:shape>
                <v:shape id="Graphic 615" o:spid="_x0000_s1337"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" path="m91440,91440l,91440,,,91440,r,91440xe" stroked="f">
                  <v:path arrowok="t"/>
                </v:shape>
                <v:shape id="Graphic 616" o:spid="_x0000_s1338" style="position:absolute;left:1422;top:132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" path="m,111760l,,111760,e" filled="f" strokecolor="#696763" strokeweight="0">
                  <v:path arrowok="t"/>
                </v:shape>
                <v:shape id="Graphic 617" o:spid="_x0000_s1339" style="position:absolute;left:1422;top:132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" path="m,121920r121920,l121920,e" filled="f" strokecolor="white" strokeweight="0">
                  <v:path arrowok="t"/>
                </v:shape>
                <v:shape id="Graphic 618" o:spid="_x0000_s1340" style="position:absolute;left:1524;top:133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" path="m,91440l,,91440,e" filled="f" strokeweight="0">
                  <v:path arrowok="t"/>
                </v:shape>
                <v:shape id="Graphic 619" o:spid="_x0000_s1341" style="position:absolute;left:1524;top:133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" path="m,101600r101600,l101600,e" filled="f" strokecolor="#e8e6e2" strokeweight="0">
                  <v:path arrowok="t"/>
                </v:shape>
                <v:shape id="Graphic 620" o:spid="_x0000_s1342" style="position:absolute;left:1625;top:134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" path="m91440,91440l,91440,,,91440,r,91440xe" stroked="f">
                  <v:path arrowok="t"/>
                </v:shape>
                <v:shape id="Graphic 621" o:spid="_x0000_s1343" style="position:absolute;left:1422;top:16052;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" path="m,111760l,,111760,e" filled="f" strokecolor="#696763" strokeweight="0">
                  <v:path arrowok="t"/>
                </v:shape>
                <v:shape id="Graphic 622" o:spid="_x0000_s1344" style="position:absolute;left:1422;top:16052;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" path="m,121920r121920,l121920,e" filled="f" strokecolor="white" strokeweight="0">
                  <v:path arrowok="t"/>
                </v:shape>
                <v:shape id="Graphic 623" o:spid="_x0000_s1345" style="position:absolute;left:1524;top:16154;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" path="m,91440l,,91440,e" filled="f" strokeweight="0">
                  <v:path arrowok="t"/>
                </v:shape>
                <v:shape id="Graphic 624" o:spid="_x0000_s1346" style="position:absolute;left:1524;top:1615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" path="m,101600r101600,l101600,e" filled="f" strokecolor="#e8e6e2" strokeweight="0">
                  <v:path arrowok="t"/>
                </v:shape>
                <v:shape id="Graphic 625" o:spid="_x0000_s1347" style="position:absolute;left:1625;top:1625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" path="m91440,91440l,91440,,,91440,r,91440xe" stroked="f">
                  <v:path arrowok="t"/>
                </v:shape>
                <v:shape id="Textbox 626" o:spid="_x0000_s1348" type="#_x0000_t202" style="position:absolute;left:203;top:101;width:63805;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54AC366C" w14:textId="77777777" w:rsidR="009B0AC6" w:rsidRDefault="009B0AC6">
                        <w:pPr>
                          <w:spacing w:before="213"/>
                          <w:ind w:left="528"/>
                          <w:rPr>
                            <w:sz w:val="25"/>
                          </w:rPr>
                        </w:pPr>
                        <w:r>
                          <w:rPr>
                            <w:color w:val="333333"/>
                            <w:sz w:val="25"/>
                          </w:rPr>
                          <w:t>Clean</w:t>
                        </w:r>
                        <w:r>
                          <w:rPr>
                            <w:color w:val="333333"/>
                            <w:spacing w:val="16"/>
                            <w:sz w:val="25"/>
                          </w:rPr>
                          <w:t xml:space="preserve"> </w:t>
                        </w:r>
                        <w:r>
                          <w:rPr>
                            <w:color w:val="333333"/>
                            <w:sz w:val="25"/>
                          </w:rPr>
                          <w:t>out</w:t>
                        </w:r>
                        <w:r>
                          <w:rPr>
                            <w:color w:val="333333"/>
                            <w:spacing w:val="4"/>
                            <w:sz w:val="25"/>
                          </w:rPr>
                          <w:t xml:space="preserve"> </w:t>
                        </w:r>
                        <w:r>
                          <w:rPr>
                            <w:color w:val="333333"/>
                            <w:sz w:val="25"/>
                          </w:rPr>
                          <w:t>bedding</w:t>
                        </w:r>
                        <w:r>
                          <w:rPr>
                            <w:color w:val="333333"/>
                            <w:spacing w:val="17"/>
                            <w:sz w:val="25"/>
                          </w:rPr>
                          <w:t xml:space="preserve"> </w:t>
                        </w:r>
                        <w:r>
                          <w:rPr>
                            <w:color w:val="333333"/>
                            <w:sz w:val="25"/>
                          </w:rPr>
                          <w:t>between</w:t>
                        </w:r>
                        <w:r>
                          <w:rPr>
                            <w:color w:val="333333"/>
                            <w:spacing w:val="16"/>
                            <w:sz w:val="25"/>
                          </w:rPr>
                          <w:t xml:space="preserve"> </w:t>
                        </w:r>
                        <w:r>
                          <w:rPr>
                            <w:color w:val="333333"/>
                            <w:sz w:val="25"/>
                          </w:rPr>
                          <w:t>every</w:t>
                        </w:r>
                        <w:r>
                          <w:rPr>
                            <w:color w:val="333333"/>
                            <w:spacing w:val="13"/>
                            <w:sz w:val="25"/>
                          </w:rPr>
                          <w:t xml:space="preserve"> </w:t>
                        </w:r>
                        <w:r>
                          <w:rPr>
                            <w:color w:val="333333"/>
                            <w:spacing w:val="-5"/>
                            <w:sz w:val="25"/>
                          </w:rPr>
                          <w:t>ewe</w:t>
                        </w:r>
                      </w:p>
                      <w:p w14:paraId="6DB0A9EB" w14:textId="77777777" w:rsidR="009B0AC6" w:rsidRDefault="009B0AC6">
                        <w:pPr>
                          <w:spacing w:before="161"/>
                          <w:ind w:left="528"/>
                          <w:rPr>
                            <w:sz w:val="25"/>
                          </w:rPr>
                        </w:pPr>
                        <w:r>
                          <w:rPr>
                            <w:color w:val="333333"/>
                            <w:sz w:val="25"/>
                          </w:rPr>
                          <w:t>Top</w:t>
                        </w:r>
                        <w:r>
                          <w:rPr>
                            <w:color w:val="333333"/>
                            <w:spacing w:val="8"/>
                            <w:sz w:val="25"/>
                          </w:rPr>
                          <w:t xml:space="preserve"> </w:t>
                        </w:r>
                        <w:r>
                          <w:rPr>
                            <w:color w:val="333333"/>
                            <w:sz w:val="25"/>
                          </w:rPr>
                          <w:t>up</w:t>
                        </w:r>
                        <w:r>
                          <w:rPr>
                            <w:color w:val="333333"/>
                            <w:spacing w:val="8"/>
                            <w:sz w:val="25"/>
                          </w:rPr>
                          <w:t xml:space="preserve"> </w:t>
                        </w:r>
                        <w:r>
                          <w:rPr>
                            <w:color w:val="333333"/>
                            <w:sz w:val="25"/>
                          </w:rPr>
                          <w:t>of</w:t>
                        </w:r>
                        <w:r>
                          <w:rPr>
                            <w:color w:val="333333"/>
                            <w:spacing w:val="-3"/>
                            <w:sz w:val="25"/>
                          </w:rPr>
                          <w:t xml:space="preserve"> </w:t>
                        </w:r>
                        <w:r>
                          <w:rPr>
                            <w:color w:val="333333"/>
                            <w:sz w:val="25"/>
                          </w:rPr>
                          <w:t>fresh</w:t>
                        </w:r>
                        <w:r>
                          <w:rPr>
                            <w:color w:val="333333"/>
                            <w:spacing w:val="8"/>
                            <w:sz w:val="25"/>
                          </w:rPr>
                          <w:t xml:space="preserve"> </w:t>
                        </w:r>
                        <w:r>
                          <w:rPr>
                            <w:color w:val="333333"/>
                            <w:sz w:val="25"/>
                          </w:rPr>
                          <w:t>bedding</w:t>
                        </w:r>
                        <w:r>
                          <w:rPr>
                            <w:color w:val="333333"/>
                            <w:spacing w:val="8"/>
                            <w:sz w:val="25"/>
                          </w:rPr>
                          <w:t xml:space="preserve"> </w:t>
                        </w:r>
                        <w:r>
                          <w:rPr>
                            <w:color w:val="333333"/>
                            <w:sz w:val="25"/>
                          </w:rPr>
                          <w:t>between</w:t>
                        </w:r>
                        <w:r>
                          <w:rPr>
                            <w:color w:val="333333"/>
                            <w:spacing w:val="8"/>
                            <w:sz w:val="25"/>
                          </w:rPr>
                          <w:t xml:space="preserve"> </w:t>
                        </w:r>
                        <w:r>
                          <w:rPr>
                            <w:color w:val="333333"/>
                            <w:sz w:val="25"/>
                          </w:rPr>
                          <w:t>every</w:t>
                        </w:r>
                        <w:r>
                          <w:rPr>
                            <w:color w:val="333333"/>
                            <w:spacing w:val="6"/>
                            <w:sz w:val="25"/>
                          </w:rPr>
                          <w:t xml:space="preserve"> </w:t>
                        </w:r>
                        <w:r>
                          <w:rPr>
                            <w:color w:val="333333"/>
                            <w:spacing w:val="-5"/>
                            <w:sz w:val="25"/>
                          </w:rPr>
                          <w:t>ewe</w:t>
                        </w:r>
                      </w:p>
                      <w:p w14:paraId="2D7390A9" w14:textId="77777777" w:rsidR="009B0AC6" w:rsidRDefault="009B0AC6">
                        <w:pPr>
                          <w:spacing w:before="160" w:line="374" w:lineRule="auto"/>
                          <w:ind w:left="528" w:right="2912"/>
                          <w:rPr>
                            <w:sz w:val="25"/>
                          </w:rPr>
                        </w:pPr>
                        <w:r>
                          <w:rPr>
                            <w:color w:val="333333"/>
                            <w:sz w:val="25"/>
                          </w:rPr>
                          <w:t>Clean pens when they are dirty/soiled/when it is required Clean pens approximately once a week</w:t>
                        </w:r>
                      </w:p>
                      <w:p w14:paraId="458179A3" w14:textId="77777777" w:rsidR="009B0AC6" w:rsidRDefault="009B0AC6">
                        <w:pPr>
                          <w:spacing w:line="374" w:lineRule="auto"/>
                          <w:ind w:left="528" w:right="3964"/>
                          <w:rPr>
                            <w:sz w:val="25"/>
                          </w:rPr>
                        </w:pPr>
                        <w:r>
                          <w:rPr>
                            <w:color w:val="333333"/>
                            <w:sz w:val="25"/>
                          </w:rPr>
                          <w:t>Clean pens at</w:t>
                        </w:r>
                        <w:r>
                          <w:rPr>
                            <w:color w:val="333333"/>
                            <w:spacing w:val="-1"/>
                            <w:sz w:val="25"/>
                          </w:rPr>
                          <w:t xml:space="preserve"> </w:t>
                        </w:r>
                        <w:r>
                          <w:rPr>
                            <w:color w:val="333333"/>
                            <w:sz w:val="25"/>
                          </w:rPr>
                          <w:t>the end of</w:t>
                        </w:r>
                        <w:r>
                          <w:rPr>
                            <w:color w:val="333333"/>
                            <w:spacing w:val="-1"/>
                            <w:sz w:val="25"/>
                          </w:rPr>
                          <w:t xml:space="preserve"> </w:t>
                        </w:r>
                        <w:r>
                          <w:rPr>
                            <w:color w:val="333333"/>
                            <w:sz w:val="25"/>
                          </w:rPr>
                          <w:t xml:space="preserve">the lambing season </w:t>
                        </w:r>
                        <w:r>
                          <w:rPr>
                            <w:color w:val="333333"/>
                            <w:spacing w:val="-2"/>
                            <w:sz w:val="25"/>
                          </w:rPr>
                          <w:t>Other</w:t>
                        </w:r>
                      </w:p>
                    </w:txbxContent>
                  </v:textbox>
                </v:shape>
                <w10:wrap type="topAndBottom" anchorx="page"/>
              </v:group>
            </w:pict>
          </mc:Fallback>
        </mc:AlternateContent>
      </w:r>
    </w:p>
    <w:p w14:paraId="55F77397"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111A4AD7" w14:textId="77777777" w:rsidR="009B0AC6" w:rsidRPr="00BD2740" w:rsidRDefault="009B0AC6">
      <w:pPr>
        <w:pStyle w:val="BodyText"/>
        <w:spacing w:before="81"/>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38B5CB8F"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4" behindDoc="1" locked="0" layoutInCell="1" allowOverlap="1" wp14:anchorId="323F4808" wp14:editId="40BB344C">
                <wp:simplePos x="0" y="0"/>
                <wp:positionH relativeFrom="page">
                  <wp:posOffset>675640</wp:posOffset>
                </wp:positionH>
                <wp:positionV relativeFrom="paragraph">
                  <wp:posOffset>180038</wp:posOffset>
                </wp:positionV>
                <wp:extent cx="6421120" cy="1036319"/>
                <wp:effectExtent l="0" t="0" r="0" b="0"/>
                <wp:wrapTopAndBottom/>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629" name="Image 629"/>
                          <pic:cNvPicPr/>
                        </pic:nvPicPr>
                        <pic:blipFill>
                          <a:blip r:embed="rId72" cstate="print"/>
                          <a:stretch>
                            <a:fillRect/>
                          </a:stretch>
                        </pic:blipFill>
                        <pic:spPr>
                          <a:xfrm>
                            <a:off x="0" y="0"/>
                            <a:ext cx="6421120" cy="1036320"/>
                          </a:xfrm>
                          <a:prstGeom prst="rect">
                            <a:avLst/>
                          </a:prstGeom>
                        </pic:spPr>
                      </pic:pic>
                      <wps:wsp>
                        <wps:cNvPr id="630" name="Graphic 630"/>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631" name="Graphic 631"/>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9CBA0C0">
              <v:group id="Group 628" style="position:absolute;margin-left:53.2pt;margin-top:14.2pt;width:505.6pt;height:81.6pt;z-index:-251601920;mso-wrap-distance-left:0;mso-wrap-distance-right:0;mso-position-horizontal-relative:page" coordsize="64211,10363" o:spid="_x0000_s1026" w14:anchorId="2AAA3D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Mso5gEAAKDLIO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">
                <v:shape id="Image 629"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">
                  <v:imagedata o:title="" r:id="rId73"/>
                </v:shape>
                <v:shape id="Graphic 630"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">
                  <v:path arrowok="t"/>
                </v:shape>
                <v:shape id="Graphic 631"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">
                  <v:path arrowok="t"/>
                </v:shape>
                <v:shape id="Graphic 632"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">
                  <v:path arrowok="t"/>
                </v:shape>
                <w10:wrap type="topAndBottom" anchorx="page"/>
              </v:group>
            </w:pict>
          </mc:Fallback>
        </mc:AlternateContent>
      </w:r>
    </w:p>
    <w:p w14:paraId="3F17CCD1" w14:textId="77777777" w:rsidR="009B0AC6" w:rsidRPr="00BD2740" w:rsidRDefault="009B0AC6">
      <w:pPr>
        <w:pStyle w:val="BodyText"/>
        <w:rPr>
          <w:rFonts w:ascii="Times New Roman" w:hAnsi="Times New Roman" w:cs="Times New Roman"/>
        </w:rPr>
      </w:pPr>
    </w:p>
    <w:p w14:paraId="0F19320A" w14:textId="77777777" w:rsidR="009B0AC6" w:rsidRPr="00BD2740" w:rsidRDefault="009B0AC6">
      <w:pPr>
        <w:pStyle w:val="BodyText"/>
        <w:spacing w:before="135"/>
        <w:rPr>
          <w:rFonts w:ascii="Times New Roman" w:hAnsi="Times New Roman" w:cs="Times New Roman"/>
        </w:rPr>
      </w:pPr>
    </w:p>
    <w:p w14:paraId="54A16161"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regularly</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disinfect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separate</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23"/>
        </w:rPr>
        <w:t xml:space="preserve"> </w:t>
      </w:r>
      <w:r w:rsidRPr="00BD2740">
        <w:rPr>
          <w:rFonts w:ascii="Times New Roman" w:hAnsi="Times New Roman" w:cs="Times New Roman"/>
          <w:color w:val="333333"/>
        </w:rPr>
        <w:t>mothering</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when</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spacing w:val="-2"/>
        </w:rPr>
        <w:t>cleaning?</w:t>
      </w:r>
    </w:p>
    <w:p w14:paraId="4E21A57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5" behindDoc="1" locked="0" layoutInCell="1" allowOverlap="1" wp14:anchorId="68D215D5" wp14:editId="5E9C7E7E">
                <wp:simplePos x="0" y="0"/>
                <wp:positionH relativeFrom="page">
                  <wp:posOffset>675640</wp:posOffset>
                </wp:positionH>
                <wp:positionV relativeFrom="paragraph">
                  <wp:posOffset>179767</wp:posOffset>
                </wp:positionV>
                <wp:extent cx="6421120" cy="853440"/>
                <wp:effectExtent l="0" t="0" r="0" b="0"/>
                <wp:wrapTopAndBottom/>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634" name="Image 634"/>
                          <pic:cNvPicPr/>
                        </pic:nvPicPr>
                        <pic:blipFill>
                          <a:blip r:embed="rId39" cstate="print"/>
                          <a:stretch>
                            <a:fillRect/>
                          </a:stretch>
                        </pic:blipFill>
                        <pic:spPr>
                          <a:xfrm>
                            <a:off x="0" y="0"/>
                            <a:ext cx="6421120" cy="853440"/>
                          </a:xfrm>
                          <a:prstGeom prst="rect">
                            <a:avLst/>
                          </a:prstGeom>
                        </pic:spPr>
                      </pic:pic>
                      <wps:wsp>
                        <wps:cNvPr id="635" name="Graphic 635"/>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636" name="Image 636"/>
                          <pic:cNvPicPr/>
                        </pic:nvPicPr>
                        <pic:blipFill>
                          <a:blip r:embed="rId33" cstate="print"/>
                          <a:stretch>
                            <a:fillRect/>
                          </a:stretch>
                        </pic:blipFill>
                        <pic:spPr>
                          <a:xfrm>
                            <a:off x="142239" y="193040"/>
                            <a:ext cx="111760" cy="111760"/>
                          </a:xfrm>
                          <a:prstGeom prst="rect">
                            <a:avLst/>
                          </a:prstGeom>
                        </pic:spPr>
                      </pic:pic>
                      <pic:pic xmlns:pic="http://schemas.openxmlformats.org/drawingml/2006/picture">
                        <pic:nvPicPr>
                          <pic:cNvPr id="637" name="Image 637"/>
                          <pic:cNvPicPr/>
                        </pic:nvPicPr>
                        <pic:blipFill>
                          <a:blip r:embed="rId25" cstate="print"/>
                          <a:stretch>
                            <a:fillRect/>
                          </a:stretch>
                        </pic:blipFill>
                        <pic:spPr>
                          <a:xfrm>
                            <a:off x="142239" y="477520"/>
                            <a:ext cx="111760" cy="111760"/>
                          </a:xfrm>
                          <a:prstGeom prst="rect">
                            <a:avLst/>
                          </a:prstGeom>
                        </pic:spPr>
                      </pic:pic>
                      <wps:wsp>
                        <wps:cNvPr id="638" name="Textbox 638"/>
                        <wps:cNvSpPr txBox="1"/>
                        <wps:spPr>
                          <a:xfrm>
                            <a:off x="20320" y="10160"/>
                            <a:ext cx="6380480" cy="812800"/>
                          </a:xfrm>
                          <a:prstGeom prst="rect">
                            <a:avLst/>
                          </a:prstGeom>
                        </wps:spPr>
                        <wps:txbx>
                          <w:txbxContent>
                            <w:p w14:paraId="7085523B"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68D215D5" id="Group 633" o:spid="_x0000_s1349" style="position:absolute;margin-left:53.2pt;margin-top:14.15pt;width:505.6pt;height:67.2pt;z-index:-251658185;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">
                <v:shape id="Image 634" o:spid="_x0000_s1350"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">
                  <v:imagedata r:id="rId41" o:title=""/>
                </v:shape>
                <v:shape id="Graphic 635" o:spid="_x0000_s1351"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" path="m6380480,812800l,812800,,,6380480,r,812800xe" fillcolor="#f1eeea" stroked="f">
                  <v:path arrowok="t"/>
                </v:shape>
                <v:shape id="Image 636" o:spid="_x0000_s1352"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">
                  <v:imagedata r:id="rId36" o:title=""/>
                </v:shape>
                <v:shape id="Image 637" o:spid="_x0000_s1353"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">
                  <v:imagedata r:id="rId28" o:title=""/>
                </v:shape>
                <v:shape id="Textbox 638" o:spid="_x0000_s1354"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7085523B"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7BD5E79F" w14:textId="77777777" w:rsidR="009B0AC6" w:rsidRPr="00BD2740" w:rsidRDefault="009B0AC6">
      <w:pPr>
        <w:pStyle w:val="BodyText"/>
        <w:spacing w:before="70"/>
        <w:rPr>
          <w:rFonts w:ascii="Times New Roman" w:hAnsi="Times New Roman" w:cs="Times New Roman"/>
        </w:rPr>
      </w:pPr>
    </w:p>
    <w:p w14:paraId="5823C8B4"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disinfectant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4"/>
        </w:rPr>
        <w:t>use?</w:t>
      </w:r>
    </w:p>
    <w:p w14:paraId="6FD78AAA"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6" behindDoc="1" locked="0" layoutInCell="1" allowOverlap="1" wp14:anchorId="34AD9A1D" wp14:editId="02FE2B6C">
                <wp:simplePos x="0" y="0"/>
                <wp:positionH relativeFrom="page">
                  <wp:posOffset>675640</wp:posOffset>
                </wp:positionH>
                <wp:positionV relativeFrom="paragraph">
                  <wp:posOffset>179736</wp:posOffset>
                </wp:positionV>
                <wp:extent cx="6421120" cy="589280"/>
                <wp:effectExtent l="0" t="0" r="0" b="0"/>
                <wp:wrapTopAndBottom/>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640" name="Image 640"/>
                          <pic:cNvPicPr/>
                        </pic:nvPicPr>
                        <pic:blipFill>
                          <a:blip r:embed="rId60" cstate="print"/>
                          <a:stretch>
                            <a:fillRect/>
                          </a:stretch>
                        </pic:blipFill>
                        <pic:spPr>
                          <a:xfrm>
                            <a:off x="0" y="0"/>
                            <a:ext cx="6421120" cy="589280"/>
                          </a:xfrm>
                          <a:prstGeom prst="rect">
                            <a:avLst/>
                          </a:prstGeom>
                        </pic:spPr>
                      </pic:pic>
                      <wps:wsp>
                        <wps:cNvPr id="641" name="Graphic 641"/>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642" name="Graphic 642"/>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643" name="Graphic 643"/>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AE6D5D9">
              <v:group id="Group 639" style="position:absolute;margin-left:53.2pt;margin-top:14.15pt;width:505.6pt;height:46.4pt;z-index:-251599872;mso-wrap-distance-left:0;mso-wrap-distance-right:0;mso-position-horizontal-relative:page" coordsize="64211,5892" o:spid="_x0000_s1026" w14:anchorId="655726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">
                <v:shape id="Image 640"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">
                  <v:imagedata o:title="" r:id="rId61"/>
                </v:shape>
                <v:shape id="Graphic 641"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">
                  <v:path arrowok="t"/>
                </v:shape>
                <v:shape id="Graphic 642"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">
                  <v:path arrowok="t"/>
                </v:shape>
                <v:shape id="Graphic 643"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">
                  <v:path arrowok="t"/>
                </v:shape>
                <w10:wrap type="topAndBottom" anchorx="page"/>
              </v:group>
            </w:pict>
          </mc:Fallback>
        </mc:AlternateContent>
      </w:r>
    </w:p>
    <w:p w14:paraId="10AD12AE" w14:textId="77777777" w:rsidR="009B0AC6" w:rsidRPr="00BD2740" w:rsidRDefault="009B0AC6">
      <w:pPr>
        <w:pStyle w:val="BodyText"/>
        <w:rPr>
          <w:rFonts w:ascii="Times New Roman" w:hAnsi="Times New Roman" w:cs="Times New Roman"/>
        </w:rPr>
      </w:pPr>
    </w:p>
    <w:p w14:paraId="5AB24585" w14:textId="77777777" w:rsidR="009B0AC6" w:rsidRPr="00BD2740" w:rsidRDefault="009B0AC6">
      <w:pPr>
        <w:pStyle w:val="BodyText"/>
        <w:spacing w:before="135"/>
        <w:rPr>
          <w:rFonts w:ascii="Times New Roman" w:hAnsi="Times New Roman" w:cs="Times New Roman"/>
        </w:rPr>
      </w:pPr>
    </w:p>
    <w:p w14:paraId="0421F4E2"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rPr>
        <w:t>long</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stay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separate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rPr>
        <w:t>mothering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spacing w:val="-2"/>
        </w:rPr>
        <w:t>pens?</w:t>
      </w:r>
    </w:p>
    <w:p w14:paraId="25BC355B"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7" behindDoc="1" locked="0" layoutInCell="1" allowOverlap="1" wp14:anchorId="6BD47C63" wp14:editId="51B4DDF9">
                <wp:simplePos x="0" y="0"/>
                <wp:positionH relativeFrom="page">
                  <wp:posOffset>675640</wp:posOffset>
                </wp:positionH>
                <wp:positionV relativeFrom="paragraph">
                  <wp:posOffset>179767</wp:posOffset>
                </wp:positionV>
                <wp:extent cx="6421120" cy="1706880"/>
                <wp:effectExtent l="0" t="0" r="0" b="0"/>
                <wp:wrapTopAndBottom/>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706880"/>
                          <a:chOff x="0" y="0"/>
                          <a:chExt cx="6421120" cy="1706880"/>
                        </a:xfrm>
                      </wpg:grpSpPr>
                      <pic:pic xmlns:pic="http://schemas.openxmlformats.org/drawingml/2006/picture">
                        <pic:nvPicPr>
                          <pic:cNvPr id="645" name="Image 645"/>
                          <pic:cNvPicPr/>
                        </pic:nvPicPr>
                        <pic:blipFill>
                          <a:blip r:embed="rId80" cstate="print"/>
                          <a:stretch>
                            <a:fillRect/>
                          </a:stretch>
                        </pic:blipFill>
                        <pic:spPr>
                          <a:xfrm>
                            <a:off x="0" y="0"/>
                            <a:ext cx="6421120" cy="1706880"/>
                          </a:xfrm>
                          <a:prstGeom prst="rect">
                            <a:avLst/>
                          </a:prstGeom>
                        </pic:spPr>
                      </pic:pic>
                      <wps:wsp>
                        <wps:cNvPr id="646" name="Graphic 646"/>
                        <wps:cNvSpPr/>
                        <wps:spPr>
                          <a:xfrm>
                            <a:off x="20320" y="10160"/>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647" name="Image 647"/>
                          <pic:cNvPicPr/>
                        </pic:nvPicPr>
                        <pic:blipFill>
                          <a:blip r:embed="rId25" cstate="print"/>
                          <a:stretch>
                            <a:fillRect/>
                          </a:stretch>
                        </pic:blipFill>
                        <pic:spPr>
                          <a:xfrm>
                            <a:off x="142239" y="193039"/>
                            <a:ext cx="111760" cy="111760"/>
                          </a:xfrm>
                          <a:prstGeom prst="rect">
                            <a:avLst/>
                          </a:prstGeom>
                        </pic:spPr>
                      </pic:pic>
                      <pic:pic xmlns:pic="http://schemas.openxmlformats.org/drawingml/2006/picture">
                        <pic:nvPicPr>
                          <pic:cNvPr id="648" name="Image 648"/>
                          <pic:cNvPicPr/>
                        </pic:nvPicPr>
                        <pic:blipFill>
                          <a:blip r:embed="rId26" cstate="print"/>
                          <a:stretch>
                            <a:fillRect/>
                          </a:stretch>
                        </pic:blipFill>
                        <pic:spPr>
                          <a:xfrm>
                            <a:off x="142239" y="477519"/>
                            <a:ext cx="111760" cy="111760"/>
                          </a:xfrm>
                          <a:prstGeom prst="rect">
                            <a:avLst/>
                          </a:prstGeom>
                        </pic:spPr>
                      </pic:pic>
                      <pic:pic xmlns:pic="http://schemas.openxmlformats.org/drawingml/2006/picture">
                        <pic:nvPicPr>
                          <pic:cNvPr id="649" name="Image 649"/>
                          <pic:cNvPicPr/>
                        </pic:nvPicPr>
                        <pic:blipFill>
                          <a:blip r:embed="rId25" cstate="print"/>
                          <a:stretch>
                            <a:fillRect/>
                          </a:stretch>
                        </pic:blipFill>
                        <pic:spPr>
                          <a:xfrm>
                            <a:off x="142239" y="762000"/>
                            <a:ext cx="111760" cy="111760"/>
                          </a:xfrm>
                          <a:prstGeom prst="rect">
                            <a:avLst/>
                          </a:prstGeom>
                        </pic:spPr>
                      </pic:pic>
                      <pic:pic xmlns:pic="http://schemas.openxmlformats.org/drawingml/2006/picture">
                        <pic:nvPicPr>
                          <pic:cNvPr id="650" name="Image 650"/>
                          <pic:cNvPicPr/>
                        </pic:nvPicPr>
                        <pic:blipFill>
                          <a:blip r:embed="rId25" cstate="print"/>
                          <a:stretch>
                            <a:fillRect/>
                          </a:stretch>
                        </pic:blipFill>
                        <pic:spPr>
                          <a:xfrm>
                            <a:off x="142239" y="1046480"/>
                            <a:ext cx="111760" cy="111760"/>
                          </a:xfrm>
                          <a:prstGeom prst="rect">
                            <a:avLst/>
                          </a:prstGeom>
                        </pic:spPr>
                      </pic:pic>
                      <pic:pic xmlns:pic="http://schemas.openxmlformats.org/drawingml/2006/picture">
                        <pic:nvPicPr>
                          <pic:cNvPr id="651" name="Image 651"/>
                          <pic:cNvPicPr/>
                        </pic:nvPicPr>
                        <pic:blipFill>
                          <a:blip r:embed="rId26" cstate="print"/>
                          <a:stretch>
                            <a:fillRect/>
                          </a:stretch>
                        </pic:blipFill>
                        <pic:spPr>
                          <a:xfrm>
                            <a:off x="142239" y="1330960"/>
                            <a:ext cx="111760" cy="111760"/>
                          </a:xfrm>
                          <a:prstGeom prst="rect">
                            <a:avLst/>
                          </a:prstGeom>
                        </pic:spPr>
                      </pic:pic>
                      <wps:wsp>
                        <wps:cNvPr id="652" name="Textbox 652"/>
                        <wps:cNvSpPr txBox="1"/>
                        <wps:spPr>
                          <a:xfrm>
                            <a:off x="20320" y="10160"/>
                            <a:ext cx="6380480" cy="1666239"/>
                          </a:xfrm>
                          <a:prstGeom prst="rect">
                            <a:avLst/>
                          </a:prstGeom>
                        </wps:spPr>
                        <wps:txbx>
                          <w:txbxContent>
                            <w:p w14:paraId="1FC64EF9" w14:textId="77777777" w:rsidR="009B0AC6" w:rsidRDefault="009B0AC6">
                              <w:pPr>
                                <w:spacing w:before="213"/>
                                <w:ind w:left="512"/>
                                <w:rPr>
                                  <w:sz w:val="25"/>
                                </w:rPr>
                              </w:pPr>
                              <w:r>
                                <w:rPr>
                                  <w:color w:val="333333"/>
                                  <w:sz w:val="25"/>
                                </w:rPr>
                                <w:t>24</w:t>
                              </w:r>
                              <w:r>
                                <w:rPr>
                                  <w:color w:val="333333"/>
                                  <w:spacing w:val="2"/>
                                  <w:sz w:val="25"/>
                                </w:rPr>
                                <w:t xml:space="preserve"> </w:t>
                              </w:r>
                              <w:r>
                                <w:rPr>
                                  <w:color w:val="333333"/>
                                  <w:spacing w:val="-2"/>
                                  <w:sz w:val="25"/>
                                </w:rPr>
                                <w:t>hours</w:t>
                              </w:r>
                            </w:p>
                            <w:p w14:paraId="15D06A0C"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7780FBB0"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 xml:space="preserve">week </w:t>
                              </w:r>
                              <w:r>
                                <w:rPr>
                                  <w:color w:val="333333"/>
                                  <w:spacing w:val="-2"/>
                                  <w:sz w:val="25"/>
                                </w:rPr>
                                <w:t>Varied</w:t>
                              </w:r>
                            </w:p>
                          </w:txbxContent>
                        </wps:txbx>
                        <wps:bodyPr wrap="square" lIns="0" tIns="0" rIns="0" bIns="0" rtlCol="0">
                          <a:noAutofit/>
                        </wps:bodyPr>
                      </wps:wsp>
                    </wpg:wgp>
                  </a:graphicData>
                </a:graphic>
              </wp:anchor>
            </w:drawing>
          </mc:Choice>
          <mc:Fallback>
            <w:pict>
              <v:group w14:anchorId="6BD47C63" id="Group 644" o:spid="_x0000_s1355" style="position:absolute;margin-left:53.2pt;margin-top:14.15pt;width:505.6pt;height:134.4pt;z-index:-251658183;mso-wrap-distance-left:0;mso-wrap-distance-right:0;mso-position-horizontal-relative:page;mso-position-vertical-relative:text" coordsize="64211,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C2LmAcAAICWnZgHAACAGDEPAAAALW6zBwAAgBoxDwAA&#10;AC2emQcAAIAa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tCxiHgAA&#10;AFp2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">
                <v:shape id="Image 645" o:spid="_x0000_s1356"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">
                  <v:imagedata r:id="rId81" o:title=""/>
                </v:shape>
                <v:shape id="Graphic 646" o:spid="_x0000_s1357" style="position:absolute;left:203;top:101;width:63805;height:16662;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" path="m6380480,1666240l,1666240,,,6380480,r,1666240xe" fillcolor="#f1eeea" stroked="f">
                  <v:path arrowok="t"/>
                </v:shape>
                <v:shape id="Image 647" o:spid="_x0000_s1358"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">
                  <v:imagedata r:id="rId28" o:title=""/>
                </v:shape>
                <v:shape id="Image 648" o:spid="_x0000_s1359"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">
                  <v:imagedata r:id="rId29" o:title=""/>
                </v:shape>
                <v:shape id="Image 649" o:spid="_x0000_s1360"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">
                  <v:imagedata r:id="rId28" o:title=""/>
                </v:shape>
                <v:shape id="Image 650" o:spid="_x0000_s1361"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">
                  <v:imagedata r:id="rId28" o:title=""/>
                </v:shape>
                <v:shape id="Image 651" o:spid="_x0000_s1362"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">
                  <v:imagedata r:id="rId29" o:title=""/>
                </v:shape>
                <v:shape id="Textbox 652" o:spid="_x0000_s1363" type="#_x0000_t202" style="position:absolute;left:203;top:101;width:63805;height:1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1FC64EF9" w14:textId="77777777" w:rsidR="009B0AC6" w:rsidRDefault="009B0AC6">
                        <w:pPr>
                          <w:spacing w:before="213"/>
                          <w:ind w:left="512"/>
                          <w:rPr>
                            <w:sz w:val="25"/>
                          </w:rPr>
                        </w:pPr>
                        <w:r>
                          <w:rPr>
                            <w:color w:val="333333"/>
                            <w:sz w:val="25"/>
                          </w:rPr>
                          <w:t>24</w:t>
                        </w:r>
                        <w:r>
                          <w:rPr>
                            <w:color w:val="333333"/>
                            <w:spacing w:val="2"/>
                            <w:sz w:val="25"/>
                          </w:rPr>
                          <w:t xml:space="preserve"> </w:t>
                        </w:r>
                        <w:r>
                          <w:rPr>
                            <w:color w:val="333333"/>
                            <w:spacing w:val="-2"/>
                            <w:sz w:val="25"/>
                          </w:rPr>
                          <w:t>hours</w:t>
                        </w:r>
                      </w:p>
                      <w:p w14:paraId="15D06A0C"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7780FBB0"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 xml:space="preserve">week </w:t>
                        </w:r>
                        <w:r>
                          <w:rPr>
                            <w:color w:val="333333"/>
                            <w:spacing w:val="-2"/>
                            <w:sz w:val="25"/>
                          </w:rPr>
                          <w:t>Varied</w:t>
                        </w:r>
                      </w:p>
                    </w:txbxContent>
                  </v:textbox>
                </v:shape>
                <w10:wrap type="topAndBottom" anchorx="page"/>
              </v:group>
            </w:pict>
          </mc:Fallback>
        </mc:AlternateContent>
      </w:r>
    </w:p>
    <w:p w14:paraId="4057A0D3" w14:textId="77777777" w:rsidR="009B0AC6" w:rsidRPr="00BD2740" w:rsidRDefault="009B0AC6">
      <w:pPr>
        <w:pStyle w:val="BodyText"/>
        <w:spacing w:before="70"/>
        <w:rPr>
          <w:rFonts w:ascii="Times New Roman" w:hAnsi="Times New Roman" w:cs="Times New Roman"/>
        </w:rPr>
      </w:pPr>
    </w:p>
    <w:p w14:paraId="7CC1A467"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varies,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explain</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why</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(e.g.</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20"/>
        </w:rPr>
        <w:t xml:space="preserve"> </w:t>
      </w:r>
      <w:r w:rsidRPr="00BD2740">
        <w:rPr>
          <w:rFonts w:ascii="Times New Roman" w:hAnsi="Times New Roman" w:cs="Times New Roman"/>
          <w:color w:val="333333"/>
        </w:rPr>
        <w:t>animal</w:t>
      </w:r>
      <w:r w:rsidRPr="00BD2740">
        <w:rPr>
          <w:rFonts w:ascii="Times New Roman" w:hAnsi="Times New Roman" w:cs="Times New Roman"/>
          <w:color w:val="333333"/>
          <w:spacing w:val="21"/>
        </w:rPr>
        <w:t xml:space="preserve"> </w:t>
      </w:r>
      <w:r w:rsidRPr="00BD2740">
        <w:rPr>
          <w:rFonts w:ascii="Times New Roman" w:hAnsi="Times New Roman" w:cs="Times New Roman"/>
          <w:color w:val="333333"/>
          <w:spacing w:val="-2"/>
        </w:rPr>
        <w:t>circumstances):</w:t>
      </w:r>
    </w:p>
    <w:p w14:paraId="2BCCF6E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8" behindDoc="1" locked="0" layoutInCell="1" allowOverlap="1" wp14:anchorId="22B47B8A" wp14:editId="00F42E0F">
                <wp:simplePos x="0" y="0"/>
                <wp:positionH relativeFrom="page">
                  <wp:posOffset>675640</wp:posOffset>
                </wp:positionH>
                <wp:positionV relativeFrom="paragraph">
                  <wp:posOffset>179736</wp:posOffset>
                </wp:positionV>
                <wp:extent cx="6421120" cy="1036319"/>
                <wp:effectExtent l="0" t="0" r="0" b="0"/>
                <wp:wrapTopAndBottom/>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654" name="Image 654"/>
                          <pic:cNvPicPr/>
                        </pic:nvPicPr>
                        <pic:blipFill>
                          <a:blip r:embed="rId72" cstate="print"/>
                          <a:stretch>
                            <a:fillRect/>
                          </a:stretch>
                        </pic:blipFill>
                        <pic:spPr>
                          <a:xfrm>
                            <a:off x="0" y="0"/>
                            <a:ext cx="6421120" cy="1036320"/>
                          </a:xfrm>
                          <a:prstGeom prst="rect">
                            <a:avLst/>
                          </a:prstGeom>
                        </pic:spPr>
                      </pic:pic>
                      <wps:wsp>
                        <wps:cNvPr id="655" name="Graphic 655"/>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656" name="Graphic 656"/>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0B4399A">
              <v:group id="Group 653" style="position:absolute;margin-left:53.2pt;margin-top:14.15pt;width:505.6pt;height:81.6pt;z-index:-251597824;mso-wrap-distance-left:0;mso-wrap-distance-right:0;mso-position-horizontal-relative:page" coordsize="64211,10363" o:spid="_x0000_s1026" w14:anchorId="6809B0F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mIeAAAAyoh5AAAAKCPmAQAA&#10;oIyYBwAAgDJiHgAAAMqIeQAAACgj5gEAAKDLKOYBAACgyyD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">
                <v:shape id="Image 654"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">
                  <v:imagedata o:title="" r:id="rId73"/>
                </v:shape>
                <v:shape id="Graphic 655"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">
                  <v:path arrowok="t"/>
                </v:shape>
                <v:shape id="Graphic 656"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">
                  <v:path arrowok="t"/>
                </v:shape>
                <v:shape id="Graphic 657"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">
                  <v:path arrowok="t"/>
                </v:shape>
                <w10:wrap type="topAndBottom" anchorx="page"/>
              </v:group>
            </w:pict>
          </mc:Fallback>
        </mc:AlternateContent>
      </w:r>
    </w:p>
    <w:p w14:paraId="7128127E" w14:textId="77777777" w:rsidR="009B0AC6" w:rsidRPr="00BD2740" w:rsidRDefault="009B0AC6">
      <w:pPr>
        <w:rPr>
          <w:rFonts w:cs="Times New Roman"/>
          <w:sz w:val="20"/>
        </w:rPr>
        <w:sectPr w:rsidR="009B0AC6" w:rsidRPr="00BD2740" w:rsidSect="009B0AC6">
          <w:headerReference w:type="default" r:id="rId82"/>
          <w:footerReference w:type="default" r:id="rId83"/>
          <w:pgSz w:w="12240" w:h="15840"/>
          <w:pgMar w:top="500" w:right="960" w:bottom="1000" w:left="960" w:header="0" w:footer="819" w:gutter="0"/>
          <w:cols w:space="720"/>
        </w:sectPr>
      </w:pPr>
    </w:p>
    <w:p w14:paraId="295A562C" w14:textId="77777777" w:rsidR="009B0AC6" w:rsidRPr="00BD2740" w:rsidRDefault="009B0AC6" w:rsidP="009B078E">
      <w:pPr>
        <w:ind w:left="360"/>
        <w:rPr>
          <w:rFonts w:cs="Times New Roman"/>
          <w:sz w:val="28"/>
          <w:szCs w:val="28"/>
        </w:rPr>
      </w:pPr>
      <w:r w:rsidRPr="00BD2740">
        <w:rPr>
          <w:rFonts w:cs="Times New Roman"/>
          <w:sz w:val="28"/>
          <w:szCs w:val="28"/>
        </w:rPr>
        <w:t>D. The</w:t>
      </w:r>
      <w:r w:rsidRPr="00BD2740">
        <w:rPr>
          <w:rFonts w:cs="Times New Roman"/>
          <w:spacing w:val="-6"/>
          <w:sz w:val="28"/>
          <w:szCs w:val="28"/>
        </w:rPr>
        <w:t xml:space="preserve"> </w:t>
      </w:r>
      <w:r w:rsidRPr="00BD2740">
        <w:rPr>
          <w:rFonts w:cs="Times New Roman"/>
          <w:sz w:val="28"/>
          <w:szCs w:val="28"/>
        </w:rPr>
        <w:t>following</w:t>
      </w:r>
      <w:r w:rsidRPr="00BD2740">
        <w:rPr>
          <w:rFonts w:cs="Times New Roman"/>
          <w:spacing w:val="-6"/>
          <w:sz w:val="28"/>
          <w:szCs w:val="28"/>
        </w:rPr>
        <w:t xml:space="preserve"> </w:t>
      </w:r>
      <w:r w:rsidRPr="00BD2740">
        <w:rPr>
          <w:rFonts w:cs="Times New Roman"/>
          <w:sz w:val="28"/>
          <w:szCs w:val="28"/>
        </w:rPr>
        <w:t>questions</w:t>
      </w:r>
      <w:r w:rsidRPr="00BD2740">
        <w:rPr>
          <w:rFonts w:cs="Times New Roman"/>
          <w:spacing w:val="-1"/>
          <w:sz w:val="28"/>
          <w:szCs w:val="28"/>
        </w:rPr>
        <w:t xml:space="preserve"> </w:t>
      </w:r>
      <w:r w:rsidRPr="00BD2740">
        <w:rPr>
          <w:rFonts w:cs="Times New Roman"/>
          <w:sz w:val="28"/>
          <w:szCs w:val="28"/>
        </w:rPr>
        <w:t>are</w:t>
      </w:r>
      <w:r w:rsidRPr="00BD2740">
        <w:rPr>
          <w:rFonts w:cs="Times New Roman"/>
          <w:spacing w:val="-6"/>
          <w:sz w:val="28"/>
          <w:szCs w:val="28"/>
        </w:rPr>
        <w:t xml:space="preserve"> </w:t>
      </w:r>
      <w:r w:rsidRPr="00BD2740">
        <w:rPr>
          <w:rFonts w:cs="Times New Roman"/>
          <w:sz w:val="28"/>
          <w:szCs w:val="28"/>
        </w:rPr>
        <w:t>about</w:t>
      </w:r>
      <w:r w:rsidRPr="00BD2740">
        <w:rPr>
          <w:rFonts w:cs="Times New Roman"/>
          <w:spacing w:val="4"/>
          <w:sz w:val="28"/>
          <w:szCs w:val="28"/>
        </w:rPr>
        <w:t xml:space="preserve"> </w:t>
      </w:r>
      <w:r w:rsidRPr="00BD2740">
        <w:rPr>
          <w:rFonts w:cs="Times New Roman"/>
          <w:sz w:val="28"/>
          <w:szCs w:val="28"/>
        </w:rPr>
        <w:t>the</w:t>
      </w:r>
      <w:r w:rsidRPr="00BD2740">
        <w:rPr>
          <w:rFonts w:cs="Times New Roman"/>
          <w:spacing w:val="-6"/>
          <w:sz w:val="28"/>
          <w:szCs w:val="28"/>
        </w:rPr>
        <w:t xml:space="preserve"> </w:t>
      </w:r>
      <w:r w:rsidRPr="00BD2740">
        <w:rPr>
          <w:rFonts w:cs="Times New Roman"/>
          <w:spacing w:val="-2"/>
          <w:sz w:val="28"/>
          <w:szCs w:val="28"/>
        </w:rPr>
        <w:t>lambing</w:t>
      </w:r>
      <w:r w:rsidRPr="00BD2740">
        <w:rPr>
          <w:rFonts w:cs="Times New Roman"/>
          <w:sz w:val="28"/>
          <w:szCs w:val="28"/>
        </w:rPr>
        <w:t xml:space="preserve"> </w:t>
      </w:r>
      <w:r w:rsidRPr="00BD2740">
        <w:rPr>
          <w:rFonts w:cs="Times New Roman"/>
          <w:spacing w:val="-2"/>
          <w:sz w:val="28"/>
          <w:szCs w:val="28"/>
        </w:rPr>
        <w:t>environment.</w:t>
      </w:r>
    </w:p>
    <w:p w14:paraId="09A8AD21" w14:textId="77777777" w:rsidR="009B0AC6" w:rsidRPr="00BD2740" w:rsidRDefault="009B0AC6">
      <w:pPr>
        <w:pStyle w:val="BodyText"/>
        <w:spacing w:before="180"/>
        <w:rPr>
          <w:rFonts w:ascii="Times New Roman" w:hAnsi="Times New Roman" w:cs="Times New Roman"/>
        </w:rPr>
      </w:pPr>
    </w:p>
    <w:p w14:paraId="270687F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group</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nursey</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for</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turn</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4"/>
        </w:rPr>
        <w:t>out?</w:t>
      </w:r>
    </w:p>
    <w:p w14:paraId="409B7C7A"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299" behindDoc="1" locked="0" layoutInCell="1" allowOverlap="1" wp14:anchorId="3297AF85" wp14:editId="00355265">
                <wp:simplePos x="0" y="0"/>
                <wp:positionH relativeFrom="page">
                  <wp:posOffset>675640</wp:posOffset>
                </wp:positionH>
                <wp:positionV relativeFrom="paragraph">
                  <wp:posOffset>180132</wp:posOffset>
                </wp:positionV>
                <wp:extent cx="6421120" cy="1137920"/>
                <wp:effectExtent l="0" t="0" r="0" b="0"/>
                <wp:wrapTopAndBottom/>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661" name="Image 661"/>
                          <pic:cNvPicPr/>
                        </pic:nvPicPr>
                        <pic:blipFill>
                          <a:blip r:embed="rId32" cstate="print"/>
                          <a:stretch>
                            <a:fillRect/>
                          </a:stretch>
                        </pic:blipFill>
                        <pic:spPr>
                          <a:xfrm>
                            <a:off x="0" y="0"/>
                            <a:ext cx="6421120" cy="1137919"/>
                          </a:xfrm>
                          <a:prstGeom prst="rect">
                            <a:avLst/>
                          </a:prstGeom>
                        </pic:spPr>
                      </pic:pic>
                      <wps:wsp>
                        <wps:cNvPr id="662" name="Graphic 662"/>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663" name="Image 663"/>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664" name="Image 664"/>
                          <pic:cNvPicPr/>
                        </pic:nvPicPr>
                        <pic:blipFill>
                          <a:blip r:embed="rId25" cstate="print"/>
                          <a:stretch>
                            <a:fillRect/>
                          </a:stretch>
                        </pic:blipFill>
                        <pic:spPr>
                          <a:xfrm>
                            <a:off x="142239" y="477519"/>
                            <a:ext cx="111760" cy="111760"/>
                          </a:xfrm>
                          <a:prstGeom prst="rect">
                            <a:avLst/>
                          </a:prstGeom>
                        </pic:spPr>
                      </pic:pic>
                      <pic:pic xmlns:pic="http://schemas.openxmlformats.org/drawingml/2006/picture">
                        <pic:nvPicPr>
                          <pic:cNvPr id="665" name="Image 665"/>
                          <pic:cNvPicPr/>
                        </pic:nvPicPr>
                        <pic:blipFill>
                          <a:blip r:embed="rId33" cstate="print"/>
                          <a:stretch>
                            <a:fillRect/>
                          </a:stretch>
                        </pic:blipFill>
                        <pic:spPr>
                          <a:xfrm>
                            <a:off x="142239" y="761999"/>
                            <a:ext cx="111760" cy="111760"/>
                          </a:xfrm>
                          <a:prstGeom prst="rect">
                            <a:avLst/>
                          </a:prstGeom>
                        </pic:spPr>
                      </pic:pic>
                      <wps:wsp>
                        <wps:cNvPr id="666" name="Textbox 666"/>
                        <wps:cNvSpPr txBox="1"/>
                        <wps:spPr>
                          <a:xfrm>
                            <a:off x="20320" y="10160"/>
                            <a:ext cx="6380480" cy="1097280"/>
                          </a:xfrm>
                          <a:prstGeom prst="rect">
                            <a:avLst/>
                          </a:prstGeom>
                        </wps:spPr>
                        <wps:txbx>
                          <w:txbxContent>
                            <w:p w14:paraId="229610DD"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p w14:paraId="7211C426" w14:textId="77777777" w:rsidR="009B0AC6" w:rsidRDefault="009B0AC6">
                              <w:pPr>
                                <w:spacing w:line="287" w:lineRule="exact"/>
                                <w:ind w:left="512"/>
                                <w:rPr>
                                  <w:sz w:val="25"/>
                                </w:rPr>
                              </w:pPr>
                              <w:r>
                                <w:rPr>
                                  <w:color w:val="333333"/>
                                  <w:spacing w:val="-2"/>
                                  <w:sz w:val="25"/>
                                </w:rPr>
                                <w:t>Sometimes</w:t>
                              </w:r>
                            </w:p>
                          </w:txbxContent>
                        </wps:txbx>
                        <wps:bodyPr wrap="square" lIns="0" tIns="0" rIns="0" bIns="0" rtlCol="0">
                          <a:noAutofit/>
                        </wps:bodyPr>
                      </wps:wsp>
                    </wpg:wgp>
                  </a:graphicData>
                </a:graphic>
              </wp:anchor>
            </w:drawing>
          </mc:Choice>
          <mc:Fallback>
            <w:pict>
              <v:group w14:anchorId="3297AF85" id="Group 660" o:spid="_x0000_s1364" style="position:absolute;margin-left:53.2pt;margin-top:14.2pt;width:505.6pt;height:89.6pt;z-index:-251658181;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IyYBwAAgC6zmAcAAIAuk5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">
                <v:shape id="Image 661" o:spid="_x0000_s1365"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">
                  <v:imagedata r:id="rId34" o:title=""/>
                </v:shape>
                <v:shape id="Graphic 662" o:spid="_x0000_s1366"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" path="m6380480,1097280l,1097280,,,6380480,r,1097280xe" fillcolor="#f1eeea" stroked="f">
                  <v:path arrowok="t"/>
                </v:shape>
                <v:shape id="Image 663" o:spid="_x0000_s1367"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">
                  <v:imagedata r:id="rId29" o:title=""/>
                </v:shape>
                <v:shape id="Image 664" o:spid="_x0000_s1368"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">
                  <v:imagedata r:id="rId28" o:title=""/>
                </v:shape>
                <v:shape id="Image 665" o:spid="_x0000_s1369" type="#_x0000_t75" style="position:absolute;left:1422;top:761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">
                  <v:imagedata r:id="rId36" o:title=""/>
                </v:shape>
                <v:shape id="Textbox 666" o:spid="_x0000_s1370"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229610DD"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p w14:paraId="7211C426" w14:textId="77777777" w:rsidR="009B0AC6" w:rsidRDefault="009B0AC6">
                        <w:pPr>
                          <w:spacing w:line="287" w:lineRule="exact"/>
                          <w:ind w:left="512"/>
                          <w:rPr>
                            <w:sz w:val="25"/>
                          </w:rPr>
                        </w:pPr>
                        <w:r>
                          <w:rPr>
                            <w:color w:val="333333"/>
                            <w:spacing w:val="-2"/>
                            <w:sz w:val="25"/>
                          </w:rPr>
                          <w:t>Sometimes</w:t>
                        </w:r>
                      </w:p>
                    </w:txbxContent>
                  </v:textbox>
                </v:shape>
                <w10:wrap type="topAndBottom" anchorx="page"/>
              </v:group>
            </w:pict>
          </mc:Fallback>
        </mc:AlternateContent>
      </w:r>
    </w:p>
    <w:p w14:paraId="28033B6C" w14:textId="77777777" w:rsidR="009B0AC6" w:rsidRPr="00BD2740" w:rsidRDefault="009B0AC6">
      <w:pPr>
        <w:pStyle w:val="BodyText"/>
        <w:spacing w:before="70"/>
        <w:rPr>
          <w:rFonts w:ascii="Times New Roman" w:hAnsi="Times New Roman" w:cs="Times New Roman"/>
        </w:rPr>
      </w:pPr>
    </w:p>
    <w:p w14:paraId="1F0B75AE" w14:textId="77777777" w:rsidR="009B0AC6" w:rsidRPr="00BD2740" w:rsidRDefault="009B0AC6">
      <w:pPr>
        <w:pStyle w:val="BodyText"/>
        <w:spacing w:line="292" w:lineRule="auto"/>
        <w:ind w:left="136" w:right="158"/>
        <w:rPr>
          <w:rFonts w:ascii="Times New Roman" w:hAnsi="Times New Roman" w:cs="Times New Roman"/>
        </w:rPr>
      </w:pPr>
      <w:r w:rsidRPr="00BD2740">
        <w:rPr>
          <w:rFonts w:ascii="Times New Roman" w:hAnsi="Times New Roman" w:cs="Times New Roman"/>
          <w:color w:val="333333"/>
        </w:rPr>
        <w:t>If sometimes, please describe the circumstances in which you use group nursery pens? (e.g. only in poor weather)</w:t>
      </w:r>
    </w:p>
    <w:p w14:paraId="15AE46B7"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300" behindDoc="1" locked="0" layoutInCell="1" allowOverlap="1" wp14:anchorId="18A699D7" wp14:editId="4A687E39">
                <wp:simplePos x="0" y="0"/>
                <wp:positionH relativeFrom="page">
                  <wp:posOffset>675640</wp:posOffset>
                </wp:positionH>
                <wp:positionV relativeFrom="paragraph">
                  <wp:posOffset>140006</wp:posOffset>
                </wp:positionV>
                <wp:extent cx="6421120" cy="1036319"/>
                <wp:effectExtent l="0" t="0" r="0" b="0"/>
                <wp:wrapTopAndBottom/>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668" name="Image 668"/>
                          <pic:cNvPicPr/>
                        </pic:nvPicPr>
                        <pic:blipFill>
                          <a:blip r:embed="rId30" cstate="print"/>
                          <a:stretch>
                            <a:fillRect/>
                          </a:stretch>
                        </pic:blipFill>
                        <pic:spPr>
                          <a:xfrm>
                            <a:off x="0" y="0"/>
                            <a:ext cx="6421120" cy="1036319"/>
                          </a:xfrm>
                          <a:prstGeom prst="rect">
                            <a:avLst/>
                          </a:prstGeom>
                        </pic:spPr>
                      </pic:pic>
                      <wps:wsp>
                        <wps:cNvPr id="669" name="Graphic 669"/>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670" name="Graphic 670"/>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671" name="Graphic 671"/>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0E47D8C">
              <v:group id="Group 667" style="position:absolute;margin-left:53.2pt;margin-top:11pt;width:505.6pt;height:81.6pt;z-index:-251595776;mso-wrap-distance-left:0;mso-wrap-distance-right:0;mso-position-horizontal-relative:page" coordsize="64211,10363" o:spid="_x0000_s1026" w14:anchorId="37C981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Mss5gEAAKDLJOYBAACgjJgHAACAMmIeAAAAyoh5AAAA&#10;KCPmAQAAoIyYBwAAgDJiHgAAAMqIeQAAACgj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">
                <v:shape id="Image 668"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">
                  <v:imagedata o:title="" r:id="rId31"/>
                </v:shape>
                <v:shape id="Graphic 669"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">
                  <v:path arrowok="t"/>
                </v:shape>
                <v:shape id="Graphic 670"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">
                  <v:path arrowok="t"/>
                </v:shape>
                <v:shape id="Graphic 671"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">
                  <v:path arrowok="t"/>
                </v:shape>
                <w10:wrap type="topAndBottom" anchorx="page"/>
              </v:group>
            </w:pict>
          </mc:Fallback>
        </mc:AlternateContent>
      </w:r>
    </w:p>
    <w:p w14:paraId="59DB9E4A" w14:textId="77777777" w:rsidR="009B0AC6" w:rsidRPr="00BD2740" w:rsidRDefault="009B0AC6">
      <w:pPr>
        <w:rPr>
          <w:rFonts w:cs="Times New Roman"/>
          <w:sz w:val="17"/>
        </w:rPr>
        <w:sectPr w:rsidR="009B0AC6" w:rsidRPr="00BD2740" w:rsidSect="009B0AC6">
          <w:headerReference w:type="default" r:id="rId84"/>
          <w:footerReference w:type="default" r:id="rId85"/>
          <w:pgSz w:w="12240" w:h="15840"/>
          <w:pgMar w:top="1540" w:right="960" w:bottom="1000" w:left="960" w:header="596" w:footer="819" w:gutter="0"/>
          <w:cols w:space="720"/>
        </w:sectPr>
      </w:pPr>
    </w:p>
    <w:p w14:paraId="5954657B" w14:textId="77777777" w:rsidR="009B0AC6" w:rsidRPr="00BD2740" w:rsidRDefault="009B0AC6" w:rsidP="009B078E">
      <w:pPr>
        <w:ind w:left="360"/>
        <w:rPr>
          <w:rFonts w:cs="Times New Roman"/>
          <w:sz w:val="28"/>
          <w:szCs w:val="28"/>
        </w:rPr>
      </w:pPr>
      <w:r w:rsidRPr="00BD2740">
        <w:rPr>
          <w:rFonts w:cs="Times New Roman"/>
          <w:sz w:val="28"/>
          <w:szCs w:val="28"/>
        </w:rPr>
        <w:t>D. The</w:t>
      </w:r>
      <w:r w:rsidRPr="00BD2740">
        <w:rPr>
          <w:rFonts w:cs="Times New Roman"/>
          <w:spacing w:val="-6"/>
          <w:sz w:val="28"/>
          <w:szCs w:val="28"/>
        </w:rPr>
        <w:t xml:space="preserve"> </w:t>
      </w:r>
      <w:r w:rsidRPr="00BD2740">
        <w:rPr>
          <w:rFonts w:cs="Times New Roman"/>
          <w:sz w:val="28"/>
          <w:szCs w:val="28"/>
        </w:rPr>
        <w:t>following</w:t>
      </w:r>
      <w:r w:rsidRPr="00BD2740">
        <w:rPr>
          <w:rFonts w:cs="Times New Roman"/>
          <w:spacing w:val="-6"/>
          <w:sz w:val="28"/>
          <w:szCs w:val="28"/>
        </w:rPr>
        <w:t xml:space="preserve"> </w:t>
      </w:r>
      <w:r w:rsidRPr="00BD2740">
        <w:rPr>
          <w:rFonts w:cs="Times New Roman"/>
          <w:sz w:val="28"/>
          <w:szCs w:val="28"/>
        </w:rPr>
        <w:t>questions</w:t>
      </w:r>
      <w:r w:rsidRPr="00BD2740">
        <w:rPr>
          <w:rFonts w:cs="Times New Roman"/>
          <w:spacing w:val="-1"/>
          <w:sz w:val="28"/>
          <w:szCs w:val="28"/>
        </w:rPr>
        <w:t xml:space="preserve"> </w:t>
      </w:r>
      <w:r w:rsidRPr="00BD2740">
        <w:rPr>
          <w:rFonts w:cs="Times New Roman"/>
          <w:sz w:val="28"/>
          <w:szCs w:val="28"/>
        </w:rPr>
        <w:t>are</w:t>
      </w:r>
      <w:r w:rsidRPr="00BD2740">
        <w:rPr>
          <w:rFonts w:cs="Times New Roman"/>
          <w:spacing w:val="-6"/>
          <w:sz w:val="28"/>
          <w:szCs w:val="28"/>
        </w:rPr>
        <w:t xml:space="preserve"> </w:t>
      </w:r>
      <w:r w:rsidRPr="00BD2740">
        <w:rPr>
          <w:rFonts w:cs="Times New Roman"/>
          <w:sz w:val="28"/>
          <w:szCs w:val="28"/>
        </w:rPr>
        <w:t>about</w:t>
      </w:r>
      <w:r w:rsidRPr="00BD2740">
        <w:rPr>
          <w:rFonts w:cs="Times New Roman"/>
          <w:spacing w:val="4"/>
          <w:sz w:val="28"/>
          <w:szCs w:val="28"/>
        </w:rPr>
        <w:t xml:space="preserve"> </w:t>
      </w:r>
      <w:r w:rsidRPr="00BD2740">
        <w:rPr>
          <w:rFonts w:cs="Times New Roman"/>
          <w:sz w:val="28"/>
          <w:szCs w:val="28"/>
        </w:rPr>
        <w:t>the</w:t>
      </w:r>
      <w:r w:rsidRPr="00BD2740">
        <w:rPr>
          <w:rFonts w:cs="Times New Roman"/>
          <w:spacing w:val="-6"/>
          <w:sz w:val="28"/>
          <w:szCs w:val="28"/>
        </w:rPr>
        <w:t xml:space="preserve"> </w:t>
      </w:r>
      <w:r w:rsidRPr="00BD2740">
        <w:rPr>
          <w:rFonts w:cs="Times New Roman"/>
          <w:spacing w:val="-2"/>
          <w:sz w:val="28"/>
          <w:szCs w:val="28"/>
        </w:rPr>
        <w:t>lambing</w:t>
      </w:r>
      <w:r w:rsidRPr="00BD2740">
        <w:rPr>
          <w:rFonts w:cs="Times New Roman"/>
          <w:sz w:val="28"/>
          <w:szCs w:val="28"/>
        </w:rPr>
        <w:t xml:space="preserve"> </w:t>
      </w:r>
      <w:r w:rsidRPr="00BD2740">
        <w:rPr>
          <w:rFonts w:cs="Times New Roman"/>
          <w:spacing w:val="-2"/>
          <w:sz w:val="28"/>
          <w:szCs w:val="28"/>
        </w:rPr>
        <w:t>environment.</w:t>
      </w:r>
    </w:p>
    <w:p w14:paraId="15C60F68" w14:textId="77777777" w:rsidR="009B0AC6" w:rsidRPr="00BD2740" w:rsidRDefault="009B0AC6">
      <w:pPr>
        <w:pStyle w:val="BodyText"/>
        <w:spacing w:before="180"/>
        <w:rPr>
          <w:rFonts w:ascii="Times New Roman" w:hAnsi="Times New Roman" w:cs="Times New Roman"/>
        </w:rPr>
      </w:pPr>
    </w:p>
    <w:p w14:paraId="6A49B596"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type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bedding</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group</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nursey</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pens?</w:t>
      </w:r>
    </w:p>
    <w:p w14:paraId="28C82D2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1" behindDoc="1" locked="0" layoutInCell="1" allowOverlap="1" wp14:anchorId="25BF283E" wp14:editId="3177AA7E">
                <wp:simplePos x="0" y="0"/>
                <wp:positionH relativeFrom="page">
                  <wp:posOffset>675640</wp:posOffset>
                </wp:positionH>
                <wp:positionV relativeFrom="paragraph">
                  <wp:posOffset>180132</wp:posOffset>
                </wp:positionV>
                <wp:extent cx="6421120" cy="1706880"/>
                <wp:effectExtent l="0" t="0" r="0" b="0"/>
                <wp:wrapTopAndBottom/>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706880"/>
                          <a:chOff x="0" y="0"/>
                          <a:chExt cx="6421120" cy="1706880"/>
                        </a:xfrm>
                      </wpg:grpSpPr>
                      <pic:pic xmlns:pic="http://schemas.openxmlformats.org/drawingml/2006/picture">
                        <pic:nvPicPr>
                          <pic:cNvPr id="673" name="Image 673"/>
                          <pic:cNvPicPr/>
                        </pic:nvPicPr>
                        <pic:blipFill>
                          <a:blip r:embed="rId80" cstate="print"/>
                          <a:stretch>
                            <a:fillRect/>
                          </a:stretch>
                        </pic:blipFill>
                        <pic:spPr>
                          <a:xfrm>
                            <a:off x="0" y="0"/>
                            <a:ext cx="6421120" cy="1706880"/>
                          </a:xfrm>
                          <a:prstGeom prst="rect">
                            <a:avLst/>
                          </a:prstGeom>
                        </pic:spPr>
                      </pic:pic>
                      <wps:wsp>
                        <wps:cNvPr id="674" name="Graphic 674"/>
                        <wps:cNvSpPr/>
                        <wps:spPr>
                          <a:xfrm>
                            <a:off x="20320" y="10160"/>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675" name="Image 675"/>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676" name="Image 676"/>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677" name="Image 677"/>
                          <pic:cNvPicPr/>
                        </pic:nvPicPr>
                        <pic:blipFill>
                          <a:blip r:embed="rId33" cstate="print"/>
                          <a:stretch>
                            <a:fillRect/>
                          </a:stretch>
                        </pic:blipFill>
                        <pic:spPr>
                          <a:xfrm>
                            <a:off x="142239" y="762000"/>
                            <a:ext cx="111760" cy="111760"/>
                          </a:xfrm>
                          <a:prstGeom prst="rect">
                            <a:avLst/>
                          </a:prstGeom>
                        </pic:spPr>
                      </pic:pic>
                      <pic:pic xmlns:pic="http://schemas.openxmlformats.org/drawingml/2006/picture">
                        <pic:nvPicPr>
                          <pic:cNvPr id="678" name="Image 678"/>
                          <pic:cNvPicPr/>
                        </pic:nvPicPr>
                        <pic:blipFill>
                          <a:blip r:embed="rId26" cstate="print"/>
                          <a:stretch>
                            <a:fillRect/>
                          </a:stretch>
                        </pic:blipFill>
                        <pic:spPr>
                          <a:xfrm>
                            <a:off x="142239" y="1046480"/>
                            <a:ext cx="111760" cy="111760"/>
                          </a:xfrm>
                          <a:prstGeom prst="rect">
                            <a:avLst/>
                          </a:prstGeom>
                        </pic:spPr>
                      </pic:pic>
                      <pic:pic xmlns:pic="http://schemas.openxmlformats.org/drawingml/2006/picture">
                        <pic:nvPicPr>
                          <pic:cNvPr id="679" name="Image 679"/>
                          <pic:cNvPicPr/>
                        </pic:nvPicPr>
                        <pic:blipFill>
                          <a:blip r:embed="rId26" cstate="print"/>
                          <a:stretch>
                            <a:fillRect/>
                          </a:stretch>
                        </pic:blipFill>
                        <pic:spPr>
                          <a:xfrm>
                            <a:off x="142239" y="1330960"/>
                            <a:ext cx="111760" cy="111760"/>
                          </a:xfrm>
                          <a:prstGeom prst="rect">
                            <a:avLst/>
                          </a:prstGeom>
                        </pic:spPr>
                      </pic:pic>
                      <wps:wsp>
                        <wps:cNvPr id="680" name="Textbox 680"/>
                        <wps:cNvSpPr txBox="1"/>
                        <wps:spPr>
                          <a:xfrm>
                            <a:off x="20320" y="10160"/>
                            <a:ext cx="6380480" cy="1666239"/>
                          </a:xfrm>
                          <a:prstGeom prst="rect">
                            <a:avLst/>
                          </a:prstGeom>
                        </wps:spPr>
                        <wps:txbx>
                          <w:txbxContent>
                            <w:p w14:paraId="21D661DF" w14:textId="77777777" w:rsidR="009B0AC6" w:rsidRDefault="009B0AC6">
                              <w:pPr>
                                <w:spacing w:before="213" w:line="374" w:lineRule="auto"/>
                                <w:ind w:left="512" w:right="8093"/>
                                <w:rPr>
                                  <w:sz w:val="25"/>
                                </w:rPr>
                              </w:pPr>
                              <w:r>
                                <w:rPr>
                                  <w:color w:val="333333"/>
                                  <w:spacing w:val="-2"/>
                                  <w:sz w:val="25"/>
                                </w:rPr>
                                <w:t>Straw Shavings Paper</w:t>
                              </w:r>
                            </w:p>
                            <w:p w14:paraId="3875695A" w14:textId="77777777" w:rsidR="009B0AC6" w:rsidRDefault="009B0AC6">
                              <w:pPr>
                                <w:spacing w:line="374" w:lineRule="auto"/>
                                <w:ind w:left="512" w:right="8093"/>
                                <w:rPr>
                                  <w:sz w:val="25"/>
                                </w:rPr>
                              </w:pPr>
                              <w:r>
                                <w:rPr>
                                  <w:color w:val="333333"/>
                                  <w:sz w:val="25"/>
                                </w:rPr>
                                <w:t xml:space="preserve">No bedding </w:t>
                              </w:r>
                              <w:r>
                                <w:rPr>
                                  <w:color w:val="333333"/>
                                  <w:spacing w:val="-2"/>
                                  <w:sz w:val="25"/>
                                </w:rPr>
                                <w:t>Other</w:t>
                              </w:r>
                            </w:p>
                          </w:txbxContent>
                        </wps:txbx>
                        <wps:bodyPr wrap="square" lIns="0" tIns="0" rIns="0" bIns="0" rtlCol="0">
                          <a:noAutofit/>
                        </wps:bodyPr>
                      </wps:wsp>
                    </wpg:wgp>
                  </a:graphicData>
                </a:graphic>
              </wp:anchor>
            </w:drawing>
          </mc:Choice>
          <mc:Fallback>
            <w:pict>
              <v:group w14:anchorId="25BF283E" id="Group 672" o:spid="_x0000_s1371" style="position:absolute;margin-left:53.2pt;margin-top:14.2pt;width:505.6pt;height:134.4pt;z-index:-251658179;mso-wrap-distance-left:0;mso-wrap-distance-right:0;mso-position-horizontal-relative:page;mso-position-vertical-relative:text" coordsize="64211,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ti5gHAACAlp2YBwAAgBgxDwAAAC1uswcAAIAaMQ8A&#10;AAAtnpkHAACAGj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">
                <v:shape id="Image 673" o:spid="_x0000_s1372"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">
                  <v:imagedata r:id="rId81" o:title=""/>
                </v:shape>
                <v:shape id="Graphic 674" o:spid="_x0000_s1373" style="position:absolute;left:203;top:101;width:63805;height:16662;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" path="m6380480,1666240l,1666240,,,6380480,r,1666240xe" fillcolor="#f1eeea" stroked="f">
                  <v:path arrowok="t"/>
                </v:shape>
                <v:shape id="Image 675" o:spid="_x0000_s1374"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">
                  <v:imagedata r:id="rId29" o:title=""/>
                </v:shape>
                <v:shape id="Image 676" o:spid="_x0000_s1375"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">
                  <v:imagedata r:id="rId28" o:title=""/>
                </v:shape>
                <v:shape id="Image 677" o:spid="_x0000_s1376"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">
                  <v:imagedata r:id="rId36" o:title=""/>
                </v:shape>
                <v:shape id="Image 678" o:spid="_x0000_s1377"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">
                  <v:imagedata r:id="rId29" o:title=""/>
                </v:shape>
                <v:shape id="Image 679" o:spid="_x0000_s1378"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">
                  <v:imagedata r:id="rId29" o:title=""/>
                </v:shape>
                <v:shape id="Textbox 680" o:spid="_x0000_s1379" type="#_x0000_t202" style="position:absolute;left:203;top:101;width:63805;height:1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21D661DF" w14:textId="77777777" w:rsidR="009B0AC6" w:rsidRDefault="009B0AC6">
                        <w:pPr>
                          <w:spacing w:before="213" w:line="374" w:lineRule="auto"/>
                          <w:ind w:left="512" w:right="8093"/>
                          <w:rPr>
                            <w:sz w:val="25"/>
                          </w:rPr>
                        </w:pPr>
                        <w:r>
                          <w:rPr>
                            <w:color w:val="333333"/>
                            <w:spacing w:val="-2"/>
                            <w:sz w:val="25"/>
                          </w:rPr>
                          <w:t>Straw Shavings Paper</w:t>
                        </w:r>
                      </w:p>
                      <w:p w14:paraId="3875695A" w14:textId="77777777" w:rsidR="009B0AC6" w:rsidRDefault="009B0AC6">
                        <w:pPr>
                          <w:spacing w:line="374" w:lineRule="auto"/>
                          <w:ind w:left="512" w:right="8093"/>
                          <w:rPr>
                            <w:sz w:val="25"/>
                          </w:rPr>
                        </w:pPr>
                        <w:r>
                          <w:rPr>
                            <w:color w:val="333333"/>
                            <w:sz w:val="25"/>
                          </w:rPr>
                          <w:t xml:space="preserve">No bedding </w:t>
                        </w:r>
                        <w:r>
                          <w:rPr>
                            <w:color w:val="333333"/>
                            <w:spacing w:val="-2"/>
                            <w:sz w:val="25"/>
                          </w:rPr>
                          <w:t>Other</w:t>
                        </w:r>
                      </w:p>
                    </w:txbxContent>
                  </v:textbox>
                </v:shape>
                <w10:wrap type="topAndBottom" anchorx="page"/>
              </v:group>
            </w:pict>
          </mc:Fallback>
        </mc:AlternateContent>
      </w:r>
    </w:p>
    <w:p w14:paraId="2279466D" w14:textId="77777777" w:rsidR="009B0AC6" w:rsidRPr="00BD2740" w:rsidRDefault="009B0AC6">
      <w:pPr>
        <w:pStyle w:val="BodyText"/>
        <w:spacing w:before="70"/>
        <w:rPr>
          <w:rFonts w:ascii="Times New Roman" w:hAnsi="Times New Roman" w:cs="Times New Roman"/>
        </w:rPr>
      </w:pPr>
    </w:p>
    <w:p w14:paraId="218F96D8"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120F3CF3" w14:textId="4E0FA044"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2" behindDoc="1" locked="0" layoutInCell="1" allowOverlap="1" wp14:anchorId="56D460B0" wp14:editId="2C8E33A1">
                <wp:simplePos x="0" y="0"/>
                <wp:positionH relativeFrom="page">
                  <wp:posOffset>675640</wp:posOffset>
                </wp:positionH>
                <wp:positionV relativeFrom="paragraph">
                  <wp:posOffset>179736</wp:posOffset>
                </wp:positionV>
                <wp:extent cx="6421120" cy="589280"/>
                <wp:effectExtent l="0" t="0" r="0" b="0"/>
                <wp:wrapTopAndBottom/>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682" name="Image 682"/>
                          <pic:cNvPicPr/>
                        </pic:nvPicPr>
                        <pic:blipFill>
                          <a:blip r:embed="rId60" cstate="print"/>
                          <a:stretch>
                            <a:fillRect/>
                          </a:stretch>
                        </pic:blipFill>
                        <pic:spPr>
                          <a:xfrm>
                            <a:off x="0" y="0"/>
                            <a:ext cx="6421120" cy="589279"/>
                          </a:xfrm>
                          <a:prstGeom prst="rect">
                            <a:avLst/>
                          </a:prstGeom>
                        </pic:spPr>
                      </pic:pic>
                      <wps:wsp>
                        <wps:cNvPr id="683" name="Graphic 683"/>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684" name="Graphic 684"/>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685" name="Graphic 685"/>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D61B655">
              <v:group id="Group 681" style="position:absolute;margin-left:53.2pt;margin-top:14.15pt;width:505.6pt;height:46.4pt;z-index:-251593728;mso-wrap-distance-left:0;mso-wrap-distance-right:0;mso-position-horizontal-relative:page" coordsize="64211,5892" o:spid="_x0000_s1026" w14:anchorId="55C8DA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">
                <v:shape id="Image 682"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">
                  <v:imagedata o:title="" r:id="rId61"/>
                </v:shape>
                <v:shape id="Graphic 683"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">
                  <v:path arrowok="t"/>
                </v:shape>
                <v:shape id="Graphic 684"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">
                  <v:path arrowok="t"/>
                </v:shape>
                <v:shape id="Graphic 685"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">
                  <v:path arrowok="t"/>
                </v:shape>
                <w10:wrap type="topAndBottom" anchorx="page"/>
              </v:group>
            </w:pict>
          </mc:Fallback>
        </mc:AlternateContent>
      </w:r>
    </w:p>
    <w:p w14:paraId="6DA1DEA9" w14:textId="77777777" w:rsidR="009B0AC6" w:rsidRPr="00BD2740" w:rsidRDefault="009B0AC6">
      <w:pPr>
        <w:pStyle w:val="BodyText"/>
        <w:spacing w:before="135"/>
        <w:rPr>
          <w:rFonts w:ascii="Times New Roman" w:hAnsi="Times New Roman" w:cs="Times New Roman"/>
        </w:rPr>
      </w:pPr>
    </w:p>
    <w:p w14:paraId="75E7F5EC"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often</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clean</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group</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nursey</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spacing w:val="-2"/>
        </w:rPr>
        <w:t>apply)</w:t>
      </w:r>
    </w:p>
    <w:p w14:paraId="5ED25AB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3" behindDoc="1" locked="0" layoutInCell="1" allowOverlap="1" wp14:anchorId="665F6C58" wp14:editId="75CC6965">
                <wp:simplePos x="0" y="0"/>
                <wp:positionH relativeFrom="page">
                  <wp:posOffset>675640</wp:posOffset>
                </wp:positionH>
                <wp:positionV relativeFrom="paragraph">
                  <wp:posOffset>179767</wp:posOffset>
                </wp:positionV>
                <wp:extent cx="6421120" cy="2560320"/>
                <wp:effectExtent l="0" t="0" r="0" b="0"/>
                <wp:wrapTopAndBottom/>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2560320"/>
                          <a:chOff x="0" y="0"/>
                          <a:chExt cx="6421120" cy="2560320"/>
                        </a:xfrm>
                      </wpg:grpSpPr>
                      <pic:pic xmlns:pic="http://schemas.openxmlformats.org/drawingml/2006/picture">
                        <pic:nvPicPr>
                          <pic:cNvPr id="687" name="Image 687"/>
                          <pic:cNvPicPr/>
                        </pic:nvPicPr>
                        <pic:blipFill>
                          <a:blip r:embed="rId86" cstate="print"/>
                          <a:stretch>
                            <a:fillRect/>
                          </a:stretch>
                        </pic:blipFill>
                        <pic:spPr>
                          <a:xfrm>
                            <a:off x="0" y="0"/>
                            <a:ext cx="6421120" cy="2560320"/>
                          </a:xfrm>
                          <a:prstGeom prst="rect">
                            <a:avLst/>
                          </a:prstGeom>
                        </pic:spPr>
                      </pic:pic>
                      <wps:wsp>
                        <wps:cNvPr id="688" name="Graphic 688"/>
                        <wps:cNvSpPr/>
                        <wps:spPr>
                          <a:xfrm>
                            <a:off x="20320" y="10160"/>
                            <a:ext cx="6380480" cy="2519680"/>
                          </a:xfrm>
                          <a:custGeom>
                            <a:avLst/>
                            <a:gdLst/>
                            <a:ahLst/>
                            <a:cxnLst/>
                            <a:rect l="l" t="t" r="r" b="b"/>
                            <a:pathLst>
                              <a:path w="6380480" h="2519680">
                                <a:moveTo>
                                  <a:pt x="6380480" y="2519680"/>
                                </a:moveTo>
                                <a:lnTo>
                                  <a:pt x="0" y="2519680"/>
                                </a:lnTo>
                                <a:lnTo>
                                  <a:pt x="0" y="0"/>
                                </a:lnTo>
                                <a:lnTo>
                                  <a:pt x="6380480" y="0"/>
                                </a:lnTo>
                                <a:lnTo>
                                  <a:pt x="6380480" y="2519680"/>
                                </a:lnTo>
                                <a:close/>
                              </a:path>
                            </a:pathLst>
                          </a:custGeom>
                          <a:solidFill>
                            <a:srgbClr val="F1EEEA"/>
                          </a:solidFill>
                        </wps:spPr>
                        <wps:bodyPr wrap="square" lIns="0" tIns="0" rIns="0" bIns="0" rtlCol="0">
                          <a:prstTxWarp prst="textNoShape">
                            <a:avLst/>
                          </a:prstTxWarp>
                          <a:noAutofit/>
                        </wps:bodyPr>
                      </wps:wsp>
                      <wps:wsp>
                        <wps:cNvPr id="689" name="Graphic 689"/>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690" name="Graphic 690"/>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91" name="Graphic 691"/>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692" name="Graphic 692"/>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93" name="Graphic 693"/>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94" name="Graphic 694"/>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695" name="Graphic 695"/>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696" name="Graphic 696"/>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697" name="Graphic 697"/>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698" name="Graphic 698"/>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699" name="Graphic 699"/>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700" name="Graphic 700"/>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701" name="Graphic 701"/>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702" name="Graphic 702"/>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703" name="Graphic 703"/>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704" name="Graphic 704"/>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705" name="Graphic 705"/>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706" name="Graphic 706"/>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707" name="Graphic 707"/>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708" name="Graphic 708"/>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709" name="Graphic 709"/>
                        <wps:cNvSpPr/>
                        <wps:spPr>
                          <a:xfrm>
                            <a:off x="142239" y="13208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710" name="Graphic 710"/>
                        <wps:cNvSpPr/>
                        <wps:spPr>
                          <a:xfrm>
                            <a:off x="142239" y="13208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711" name="Graphic 711"/>
                        <wps:cNvSpPr/>
                        <wps:spPr>
                          <a:xfrm>
                            <a:off x="152400" y="13309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712" name="Graphic 712"/>
                        <wps:cNvSpPr/>
                        <wps:spPr>
                          <a:xfrm>
                            <a:off x="152400" y="13309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713" name="Graphic 713"/>
                        <wps:cNvSpPr/>
                        <wps:spPr>
                          <a:xfrm>
                            <a:off x="162560" y="13411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714" name="Graphic 714"/>
                        <wps:cNvSpPr/>
                        <wps:spPr>
                          <a:xfrm>
                            <a:off x="142239" y="16052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715" name="Graphic 715"/>
                        <wps:cNvSpPr/>
                        <wps:spPr>
                          <a:xfrm>
                            <a:off x="142239" y="16052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716" name="Graphic 716"/>
                        <wps:cNvSpPr/>
                        <wps:spPr>
                          <a:xfrm>
                            <a:off x="152400" y="16154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717" name="Graphic 717"/>
                        <wps:cNvSpPr/>
                        <wps:spPr>
                          <a:xfrm>
                            <a:off x="152400" y="16154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718" name="Graphic 718"/>
                        <wps:cNvSpPr/>
                        <wps:spPr>
                          <a:xfrm>
                            <a:off x="162560" y="16256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719" name="Graphic 719"/>
                        <wps:cNvSpPr/>
                        <wps:spPr>
                          <a:xfrm>
                            <a:off x="142239" y="18897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720" name="Graphic 720"/>
                        <wps:cNvSpPr/>
                        <wps:spPr>
                          <a:xfrm>
                            <a:off x="142239" y="18897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721" name="Graphic 721"/>
                        <wps:cNvSpPr/>
                        <wps:spPr>
                          <a:xfrm>
                            <a:off x="152400" y="18999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722" name="Graphic 722"/>
                        <wps:cNvSpPr/>
                        <wps:spPr>
                          <a:xfrm>
                            <a:off x="152400" y="18999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723" name="Graphic 723"/>
                        <wps:cNvSpPr/>
                        <wps:spPr>
                          <a:xfrm>
                            <a:off x="162560" y="19100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724" name="Graphic 724"/>
                        <wps:cNvSpPr/>
                        <wps:spPr>
                          <a:xfrm>
                            <a:off x="142239" y="21742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725" name="Graphic 725"/>
                        <wps:cNvSpPr/>
                        <wps:spPr>
                          <a:xfrm>
                            <a:off x="142239" y="21742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726" name="Graphic 726"/>
                        <wps:cNvSpPr/>
                        <wps:spPr>
                          <a:xfrm>
                            <a:off x="152400" y="21844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727" name="Graphic 727"/>
                        <wps:cNvSpPr/>
                        <wps:spPr>
                          <a:xfrm>
                            <a:off x="152400" y="21844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728" name="Graphic 728"/>
                        <wps:cNvSpPr/>
                        <wps:spPr>
                          <a:xfrm>
                            <a:off x="162560" y="21945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729" name="Textbox 729"/>
                        <wps:cNvSpPr txBox="1"/>
                        <wps:spPr>
                          <a:xfrm>
                            <a:off x="20320" y="10160"/>
                            <a:ext cx="6380480" cy="2519680"/>
                          </a:xfrm>
                          <a:prstGeom prst="rect">
                            <a:avLst/>
                          </a:prstGeom>
                        </wps:spPr>
                        <wps:txbx>
                          <w:txbxContent>
                            <w:p w14:paraId="32AA30CB" w14:textId="77777777" w:rsidR="009B0AC6" w:rsidRDefault="009B0AC6">
                              <w:pPr>
                                <w:spacing w:before="213" w:line="374" w:lineRule="auto"/>
                                <w:ind w:left="528" w:right="2912"/>
                                <w:rPr>
                                  <w:sz w:val="25"/>
                                </w:rPr>
                              </w:pPr>
                              <w:r>
                                <w:rPr>
                                  <w:color w:val="333333"/>
                                  <w:sz w:val="25"/>
                                </w:rPr>
                                <w:t>Clean pens when they are dirty/soiled/when it is required Clean pens every day</w:t>
                              </w:r>
                            </w:p>
                            <w:p w14:paraId="461EA28E" w14:textId="77777777" w:rsidR="009B0AC6" w:rsidRDefault="009B0AC6">
                              <w:pPr>
                                <w:spacing w:line="287" w:lineRule="exact"/>
                                <w:ind w:left="528"/>
                                <w:rPr>
                                  <w:sz w:val="25"/>
                                </w:rPr>
                              </w:pPr>
                              <w:r>
                                <w:rPr>
                                  <w:color w:val="333333"/>
                                  <w:sz w:val="25"/>
                                </w:rPr>
                                <w:t>Clean</w:t>
                              </w:r>
                              <w:r>
                                <w:rPr>
                                  <w:color w:val="333333"/>
                                  <w:spacing w:val="12"/>
                                  <w:sz w:val="25"/>
                                </w:rPr>
                                <w:t xml:space="preserve"> </w:t>
                              </w:r>
                              <w:r>
                                <w:rPr>
                                  <w:color w:val="333333"/>
                                  <w:sz w:val="25"/>
                                </w:rPr>
                                <w:t>pens</w:t>
                              </w:r>
                              <w:r>
                                <w:rPr>
                                  <w:color w:val="333333"/>
                                  <w:spacing w:val="11"/>
                                  <w:sz w:val="25"/>
                                </w:rPr>
                                <w:t xml:space="preserve"> </w:t>
                              </w:r>
                              <w:r>
                                <w:rPr>
                                  <w:color w:val="333333"/>
                                  <w:sz w:val="25"/>
                                </w:rPr>
                                <w:t>every</w:t>
                              </w:r>
                              <w:r>
                                <w:rPr>
                                  <w:color w:val="333333"/>
                                  <w:spacing w:val="10"/>
                                  <w:sz w:val="25"/>
                                </w:rPr>
                                <w:t xml:space="preserve"> </w:t>
                              </w:r>
                              <w:r>
                                <w:rPr>
                                  <w:color w:val="333333"/>
                                  <w:sz w:val="25"/>
                                </w:rPr>
                                <w:t>couple</w:t>
                              </w:r>
                              <w:r>
                                <w:rPr>
                                  <w:color w:val="333333"/>
                                  <w:spacing w:val="13"/>
                                  <w:sz w:val="25"/>
                                </w:rPr>
                                <w:t xml:space="preserve"> </w:t>
                              </w:r>
                              <w:r>
                                <w:rPr>
                                  <w:color w:val="333333"/>
                                  <w:sz w:val="25"/>
                                </w:rPr>
                                <w:t>of</w:t>
                              </w:r>
                              <w:r>
                                <w:rPr>
                                  <w:color w:val="333333"/>
                                  <w:spacing w:val="2"/>
                                  <w:sz w:val="25"/>
                                </w:rPr>
                                <w:t xml:space="preserve"> </w:t>
                              </w:r>
                              <w:r>
                                <w:rPr>
                                  <w:color w:val="333333"/>
                                  <w:spacing w:val="-4"/>
                                  <w:sz w:val="25"/>
                                </w:rPr>
                                <w:t>days</w:t>
                              </w:r>
                            </w:p>
                            <w:p w14:paraId="204EEE04" w14:textId="77777777" w:rsidR="009B0AC6" w:rsidRDefault="009B0AC6">
                              <w:pPr>
                                <w:spacing w:before="161" w:line="374" w:lineRule="auto"/>
                                <w:ind w:left="528" w:right="4601"/>
                                <w:rPr>
                                  <w:sz w:val="25"/>
                                </w:rPr>
                              </w:pPr>
                              <w:r>
                                <w:rPr>
                                  <w:color w:val="333333"/>
                                  <w:sz w:val="25"/>
                                </w:rPr>
                                <w:t>Clean pens approximately once a week Clean pens between every group of ewes</w:t>
                              </w:r>
                            </w:p>
                            <w:p w14:paraId="0F0DCD6C" w14:textId="77777777" w:rsidR="009B0AC6" w:rsidRDefault="009B0AC6">
                              <w:pPr>
                                <w:spacing w:line="374" w:lineRule="auto"/>
                                <w:ind w:left="528" w:right="2912"/>
                                <w:rPr>
                                  <w:sz w:val="25"/>
                                </w:rPr>
                              </w:pPr>
                              <w:r>
                                <w:rPr>
                                  <w:color w:val="333333"/>
                                  <w:sz w:val="25"/>
                                </w:rPr>
                                <w:t>Top up of</w:t>
                              </w:r>
                              <w:r>
                                <w:rPr>
                                  <w:color w:val="333333"/>
                                  <w:spacing w:val="-1"/>
                                  <w:sz w:val="25"/>
                                </w:rPr>
                                <w:t xml:space="preserve"> </w:t>
                              </w:r>
                              <w:r>
                                <w:rPr>
                                  <w:color w:val="333333"/>
                                  <w:sz w:val="25"/>
                                </w:rPr>
                                <w:t>fresh bedding between every group of</w:t>
                              </w:r>
                              <w:r>
                                <w:rPr>
                                  <w:color w:val="333333"/>
                                  <w:spacing w:val="-1"/>
                                  <w:sz w:val="25"/>
                                </w:rPr>
                                <w:t xml:space="preserve"> </w:t>
                              </w:r>
                              <w:r>
                                <w:rPr>
                                  <w:color w:val="333333"/>
                                  <w:sz w:val="25"/>
                                </w:rPr>
                                <w:t>ewes Clean pens at the end of the lambing season</w:t>
                              </w:r>
                            </w:p>
                            <w:p w14:paraId="1F8E6408" w14:textId="77777777" w:rsidR="009B0AC6" w:rsidRDefault="009B0AC6">
                              <w:pPr>
                                <w:spacing w:line="287" w:lineRule="exact"/>
                                <w:ind w:left="528"/>
                                <w:rPr>
                                  <w:sz w:val="25"/>
                                </w:rPr>
                              </w:pPr>
                              <w:r>
                                <w:rPr>
                                  <w:color w:val="333333"/>
                                  <w:spacing w:val="-2"/>
                                  <w:sz w:val="25"/>
                                </w:rPr>
                                <w:t>Other</w:t>
                              </w:r>
                            </w:p>
                          </w:txbxContent>
                        </wps:txbx>
                        <wps:bodyPr wrap="square" lIns="0" tIns="0" rIns="0" bIns="0" rtlCol="0">
                          <a:noAutofit/>
                        </wps:bodyPr>
                      </wps:wsp>
                    </wpg:wgp>
                  </a:graphicData>
                </a:graphic>
              </wp:anchor>
            </w:drawing>
          </mc:Choice>
          <mc:Fallback>
            <w:pict>
              <v:group w14:anchorId="665F6C58" id="Group 686" o:spid="_x0000_s1380" style="position:absolute;margin-left:53.2pt;margin-top:14.15pt;width:505.6pt;height:201.6pt;z-index:-251658177;mso-wrap-distance-left:0;mso-wrap-distance-right:0;mso-position-horizontal-relative:page;mso-position-vertical-relative:text" coordsize="64211,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LSsYh4AAABaFj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">
                <v:shape id="Image 687" o:spid="_x0000_s1381" type="#_x0000_t75" style="position:absolute;width:64211;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">
                  <v:imagedata r:id="rId87" o:title=""/>
                </v:shape>
                <v:shape id="Graphic 688" o:spid="_x0000_s1382" style="position:absolute;left:203;top:101;width:63805;height:25197;visibility:visible;mso-wrap-style:square;v-text-anchor:top" coordsize="638048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" path="m6380480,2519680l,2519680,,,6380480,r,2519680xe" fillcolor="#f1eeea" stroked="f">
                  <v:path arrowok="t"/>
                </v:shape>
                <v:shape id="Graphic 689" o:spid="_x0000_s1383"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" path="m,111760l,,111760,e" filled="f" strokecolor="#696763" strokeweight="0">
                  <v:path arrowok="t"/>
                </v:shape>
                <v:shape id="Graphic 690" o:spid="_x0000_s1384"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" path="m,121920r121920,l121920,e" filled="f" strokecolor="white" strokeweight="0">
                  <v:path arrowok="t"/>
                </v:shape>
                <v:shape id="Graphic 691" o:spid="_x0000_s1385"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" path="m,91440l,,91440,e" filled="f" strokeweight="0">
                  <v:path arrowok="t"/>
                </v:shape>
                <v:shape id="Graphic 692" o:spid="_x0000_s1386"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" path="m,101600r101600,l101600,e" filled="f" strokecolor="#e8e6e2" strokeweight="0">
                  <v:path arrowok="t"/>
                </v:shape>
                <v:shape id="Graphic 693" o:spid="_x0000_s1387"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" path="m91440,91440l,91440,,,91440,r,91440xe" stroked="f">
                  <v:path arrowok="t"/>
                </v:shape>
                <v:shape id="Graphic 694" o:spid="_x0000_s1388"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" path="m,111760l,,111760,e" filled="f" strokecolor="#696763" strokeweight="0">
                  <v:path arrowok="t"/>
                </v:shape>
                <v:shape id="Graphic 695" o:spid="_x0000_s1389"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" path="m,121920r121920,l121920,e" filled="f" strokecolor="white" strokeweight="0">
                  <v:path arrowok="t"/>
                </v:shape>
                <v:shape id="Graphic 696" o:spid="_x0000_s1390"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" path="m,91440l,,91440,e" filled="f" strokeweight="0">
                  <v:path arrowok="t"/>
                </v:shape>
                <v:shape id="Graphic 697" o:spid="_x0000_s1391"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" path="m,101600r101600,l101600,e" filled="f" strokecolor="#e8e6e2" strokeweight="0">
                  <v:path arrowok="t"/>
                </v:shape>
                <v:shape id="Graphic 698" o:spid="_x0000_s1392"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" path="m91440,91440l,91440,,,91440,r,91440xe" stroked="f">
                  <v:path arrowok="t"/>
                </v:shape>
                <v:shape id="Graphic 699" o:spid="_x0000_s1393"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" path="m,111760l,,111760,e" filled="f" strokecolor="#696763" strokeweight="0">
                  <v:path arrowok="t"/>
                </v:shape>
                <v:shape id="Graphic 700" o:spid="_x0000_s1394"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" path="m,121920r121920,l121920,e" filled="f" strokecolor="white" strokeweight="0">
                  <v:path arrowok="t"/>
                </v:shape>
                <v:shape id="Graphic 701" o:spid="_x0000_s1395"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" path="m,91440l,,91440,e" filled="f" strokeweight="0">
                  <v:path arrowok="t"/>
                </v:shape>
                <v:shape id="Graphic 702" o:spid="_x0000_s1396"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" path="m,101600r101600,l101600,e" filled="f" strokecolor="#e8e6e2" strokeweight="0">
                  <v:path arrowok="t"/>
                </v:shape>
                <v:shape id="Graphic 703" o:spid="_x0000_s1397"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" path="m91440,91440l,91440,,,91440,r,91440xe" stroked="f">
                  <v:path arrowok="t"/>
                </v:shape>
                <v:shape id="Graphic 704" o:spid="_x0000_s1398"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" path="m,111760l,,111760,e" filled="f" strokecolor="#696763" strokeweight="0">
                  <v:path arrowok="t"/>
                </v:shape>
                <v:shape id="Graphic 705" o:spid="_x0000_s1399"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" path="m,121920r121920,l121920,e" filled="f" strokecolor="white" strokeweight="0">
                  <v:path arrowok="t"/>
                </v:shape>
                <v:shape id="Graphic 706" o:spid="_x0000_s1400"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" path="m,91440l,,91440,e" filled="f" strokeweight="0">
                  <v:path arrowok="t"/>
                </v:shape>
                <v:shape id="Graphic 707" o:spid="_x0000_s1401"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" path="m,101600r101600,l101600,e" filled="f" strokecolor="#e8e6e2" strokeweight="0">
                  <v:path arrowok="t"/>
                </v:shape>
                <v:shape id="Graphic 708" o:spid="_x0000_s1402"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" path="m91440,91440l,91440,,,91440,r,91440xe" stroked="f">
                  <v:path arrowok="t"/>
                </v:shape>
                <v:shape id="Graphic 709" o:spid="_x0000_s1403" style="position:absolute;left:1422;top:132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" path="m,111760l,,111760,e" filled="f" strokecolor="#696763" strokeweight="0">
                  <v:path arrowok="t"/>
                </v:shape>
                <v:shape id="Graphic 710" o:spid="_x0000_s1404" style="position:absolute;left:1422;top:132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" path="m,121920r121920,l121920,e" filled="f" strokecolor="white" strokeweight="0">
                  <v:path arrowok="t"/>
                </v:shape>
                <v:shape id="Graphic 711" o:spid="_x0000_s1405" style="position:absolute;left:1524;top:133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" path="m,91440l,,91440,e" filled="f" strokeweight="0">
                  <v:path arrowok="t"/>
                </v:shape>
                <v:shape id="Graphic 712" o:spid="_x0000_s1406" style="position:absolute;left:1524;top:133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" path="m,101600r101600,l101600,e" filled="f" strokecolor="#e8e6e2" strokeweight="0">
                  <v:path arrowok="t"/>
                </v:shape>
                <v:shape id="Graphic 713" o:spid="_x0000_s1407" style="position:absolute;left:1625;top:134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" path="m91440,91440l,91440,,,91440,r,91440xe" stroked="f">
                  <v:path arrowok="t"/>
                </v:shape>
                <v:shape id="Graphic 714" o:spid="_x0000_s1408" style="position:absolute;left:1422;top:16052;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" path="m,111760l,,111760,e" filled="f" strokecolor="#696763" strokeweight="0">
                  <v:path arrowok="t"/>
                </v:shape>
                <v:shape id="Graphic 715" o:spid="_x0000_s1409" style="position:absolute;left:1422;top:16052;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" path="m,121920r121920,l121920,e" filled="f" strokecolor="white" strokeweight="0">
                  <v:path arrowok="t"/>
                </v:shape>
                <v:shape id="Graphic 716" o:spid="_x0000_s1410" style="position:absolute;left:1524;top:16154;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" path="m,91440l,,91440,e" filled="f" strokeweight="0">
                  <v:path arrowok="t"/>
                </v:shape>
                <v:shape id="Graphic 717" o:spid="_x0000_s1411" style="position:absolute;left:1524;top:1615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" path="m,101600r101600,l101600,e" filled="f" strokecolor="#e8e6e2" strokeweight="0">
                  <v:path arrowok="t"/>
                </v:shape>
                <v:shape id="Graphic 718" o:spid="_x0000_s1412" style="position:absolute;left:1625;top:1625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" path="m91440,91440l,91440,,,91440,r,91440xe" stroked="f">
                  <v:path arrowok="t"/>
                </v:shape>
                <v:shape id="Graphic 719" o:spid="_x0000_s1413" style="position:absolute;left:1422;top:18897;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" path="m,111760l,,111760,e" filled="f" strokecolor="#696763" strokeweight="0">
                  <v:path arrowok="t"/>
                </v:shape>
                <v:shape id="Graphic 720" o:spid="_x0000_s1414" style="position:absolute;left:1422;top:18897;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" path="m,121920r121920,l121920,e" filled="f" strokecolor="white" strokeweight="0">
                  <v:path arrowok="t"/>
                </v:shape>
                <v:shape id="Graphic 721" o:spid="_x0000_s1415" style="position:absolute;left:1524;top:18999;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" path="m,91440l,,91440,e" filled="f" strokeweight="0">
                  <v:path arrowok="t"/>
                </v:shape>
                <v:shape id="Graphic 722" o:spid="_x0000_s1416" style="position:absolute;left:1524;top:1899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" path="m,101600r101600,l101600,e" filled="f" strokecolor="#e8e6e2" strokeweight="0">
                  <v:path arrowok="t"/>
                </v:shape>
                <v:shape id="Graphic 723" o:spid="_x0000_s1417" style="position:absolute;left:1625;top:19100;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" path="m91440,91440l,91440,,,91440,r,91440xe" stroked="f">
                  <v:path arrowok="t"/>
                </v:shape>
                <v:shape id="Graphic 724" o:spid="_x0000_s1418" style="position:absolute;left:1422;top:21742;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" path="m,111760l,,111760,e" filled="f" strokecolor="#696763" strokeweight="0">
                  <v:path arrowok="t"/>
                </v:shape>
                <v:shape id="Graphic 725" o:spid="_x0000_s1419" style="position:absolute;left:1422;top:21742;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" path="m,121920r121920,l121920,e" filled="f" strokecolor="white" strokeweight="0">
                  <v:path arrowok="t"/>
                </v:shape>
                <v:shape id="Graphic 726" o:spid="_x0000_s1420" style="position:absolute;left:1524;top:21844;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" path="m,91440l,,91440,e" filled="f" strokeweight="0">
                  <v:path arrowok="t"/>
                </v:shape>
                <v:shape id="Graphic 727" o:spid="_x0000_s1421" style="position:absolute;left:1524;top:2184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" path="m,101600r101600,l101600,e" filled="f" strokecolor="#e8e6e2" strokeweight="0">
                  <v:path arrowok="t"/>
                </v:shape>
                <v:shape id="Graphic 728" o:spid="_x0000_s1422" style="position:absolute;left:1625;top:21945;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" path="m91440,91440l,91440,,,91440,r,91440xe" stroked="f">
                  <v:path arrowok="t"/>
                </v:shape>
                <v:shape id="Textbox 729" o:spid="_x0000_s1423" type="#_x0000_t202" style="position:absolute;left:203;top:101;width:63805;height:25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32AA30CB" w14:textId="77777777" w:rsidR="009B0AC6" w:rsidRDefault="009B0AC6">
                        <w:pPr>
                          <w:spacing w:before="213" w:line="374" w:lineRule="auto"/>
                          <w:ind w:left="528" w:right="2912"/>
                          <w:rPr>
                            <w:sz w:val="25"/>
                          </w:rPr>
                        </w:pPr>
                        <w:r>
                          <w:rPr>
                            <w:color w:val="333333"/>
                            <w:sz w:val="25"/>
                          </w:rPr>
                          <w:t>Clean pens when they are dirty/soiled/when it is required Clean pens every day</w:t>
                        </w:r>
                      </w:p>
                      <w:p w14:paraId="461EA28E" w14:textId="77777777" w:rsidR="009B0AC6" w:rsidRDefault="009B0AC6">
                        <w:pPr>
                          <w:spacing w:line="287" w:lineRule="exact"/>
                          <w:ind w:left="528"/>
                          <w:rPr>
                            <w:sz w:val="25"/>
                          </w:rPr>
                        </w:pPr>
                        <w:r>
                          <w:rPr>
                            <w:color w:val="333333"/>
                            <w:sz w:val="25"/>
                          </w:rPr>
                          <w:t>Clean</w:t>
                        </w:r>
                        <w:r>
                          <w:rPr>
                            <w:color w:val="333333"/>
                            <w:spacing w:val="12"/>
                            <w:sz w:val="25"/>
                          </w:rPr>
                          <w:t xml:space="preserve"> </w:t>
                        </w:r>
                        <w:r>
                          <w:rPr>
                            <w:color w:val="333333"/>
                            <w:sz w:val="25"/>
                          </w:rPr>
                          <w:t>pens</w:t>
                        </w:r>
                        <w:r>
                          <w:rPr>
                            <w:color w:val="333333"/>
                            <w:spacing w:val="11"/>
                            <w:sz w:val="25"/>
                          </w:rPr>
                          <w:t xml:space="preserve"> </w:t>
                        </w:r>
                        <w:r>
                          <w:rPr>
                            <w:color w:val="333333"/>
                            <w:sz w:val="25"/>
                          </w:rPr>
                          <w:t>every</w:t>
                        </w:r>
                        <w:r>
                          <w:rPr>
                            <w:color w:val="333333"/>
                            <w:spacing w:val="10"/>
                            <w:sz w:val="25"/>
                          </w:rPr>
                          <w:t xml:space="preserve"> </w:t>
                        </w:r>
                        <w:r>
                          <w:rPr>
                            <w:color w:val="333333"/>
                            <w:sz w:val="25"/>
                          </w:rPr>
                          <w:t>couple</w:t>
                        </w:r>
                        <w:r>
                          <w:rPr>
                            <w:color w:val="333333"/>
                            <w:spacing w:val="13"/>
                            <w:sz w:val="25"/>
                          </w:rPr>
                          <w:t xml:space="preserve"> </w:t>
                        </w:r>
                        <w:r>
                          <w:rPr>
                            <w:color w:val="333333"/>
                            <w:sz w:val="25"/>
                          </w:rPr>
                          <w:t>of</w:t>
                        </w:r>
                        <w:r>
                          <w:rPr>
                            <w:color w:val="333333"/>
                            <w:spacing w:val="2"/>
                            <w:sz w:val="25"/>
                          </w:rPr>
                          <w:t xml:space="preserve"> </w:t>
                        </w:r>
                        <w:r>
                          <w:rPr>
                            <w:color w:val="333333"/>
                            <w:spacing w:val="-4"/>
                            <w:sz w:val="25"/>
                          </w:rPr>
                          <w:t>days</w:t>
                        </w:r>
                      </w:p>
                      <w:p w14:paraId="204EEE04" w14:textId="77777777" w:rsidR="009B0AC6" w:rsidRDefault="009B0AC6">
                        <w:pPr>
                          <w:spacing w:before="161" w:line="374" w:lineRule="auto"/>
                          <w:ind w:left="528" w:right="4601"/>
                          <w:rPr>
                            <w:sz w:val="25"/>
                          </w:rPr>
                        </w:pPr>
                        <w:r>
                          <w:rPr>
                            <w:color w:val="333333"/>
                            <w:sz w:val="25"/>
                          </w:rPr>
                          <w:t>Clean pens approximately once a week Clean pens between every group of ewes</w:t>
                        </w:r>
                      </w:p>
                      <w:p w14:paraId="0F0DCD6C" w14:textId="77777777" w:rsidR="009B0AC6" w:rsidRDefault="009B0AC6">
                        <w:pPr>
                          <w:spacing w:line="374" w:lineRule="auto"/>
                          <w:ind w:left="528" w:right="2912"/>
                          <w:rPr>
                            <w:sz w:val="25"/>
                          </w:rPr>
                        </w:pPr>
                        <w:r>
                          <w:rPr>
                            <w:color w:val="333333"/>
                            <w:sz w:val="25"/>
                          </w:rPr>
                          <w:t>Top up of</w:t>
                        </w:r>
                        <w:r>
                          <w:rPr>
                            <w:color w:val="333333"/>
                            <w:spacing w:val="-1"/>
                            <w:sz w:val="25"/>
                          </w:rPr>
                          <w:t xml:space="preserve"> </w:t>
                        </w:r>
                        <w:r>
                          <w:rPr>
                            <w:color w:val="333333"/>
                            <w:sz w:val="25"/>
                          </w:rPr>
                          <w:t>fresh bedding between every group of</w:t>
                        </w:r>
                        <w:r>
                          <w:rPr>
                            <w:color w:val="333333"/>
                            <w:spacing w:val="-1"/>
                            <w:sz w:val="25"/>
                          </w:rPr>
                          <w:t xml:space="preserve"> </w:t>
                        </w:r>
                        <w:r>
                          <w:rPr>
                            <w:color w:val="333333"/>
                            <w:sz w:val="25"/>
                          </w:rPr>
                          <w:t>ewes Clean pens at the end of the lambing season</w:t>
                        </w:r>
                      </w:p>
                      <w:p w14:paraId="1F8E6408" w14:textId="77777777" w:rsidR="009B0AC6" w:rsidRDefault="009B0AC6">
                        <w:pPr>
                          <w:spacing w:line="287" w:lineRule="exact"/>
                          <w:ind w:left="528"/>
                          <w:rPr>
                            <w:sz w:val="25"/>
                          </w:rPr>
                        </w:pPr>
                        <w:r>
                          <w:rPr>
                            <w:color w:val="333333"/>
                            <w:spacing w:val="-2"/>
                            <w:sz w:val="25"/>
                          </w:rPr>
                          <w:t>Other</w:t>
                        </w:r>
                      </w:p>
                    </w:txbxContent>
                  </v:textbox>
                </v:shape>
                <w10:wrap type="topAndBottom" anchorx="page"/>
              </v:group>
            </w:pict>
          </mc:Fallback>
        </mc:AlternateContent>
      </w:r>
    </w:p>
    <w:p w14:paraId="46EFF62D" w14:textId="77777777" w:rsidR="009B0AC6" w:rsidRPr="00BD2740" w:rsidRDefault="009B0AC6">
      <w:pPr>
        <w:pStyle w:val="BodyText"/>
        <w:spacing w:before="70"/>
        <w:rPr>
          <w:rFonts w:ascii="Times New Roman" w:hAnsi="Times New Roman" w:cs="Times New Roman"/>
        </w:rPr>
      </w:pPr>
    </w:p>
    <w:p w14:paraId="4B3B2DAC" w14:textId="594F887C" w:rsidR="009B0AC6" w:rsidRPr="00BD2740" w:rsidRDefault="009B0AC6" w:rsidP="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077143C3" w14:textId="77777777" w:rsidR="009B0AC6" w:rsidRPr="00BD2740" w:rsidRDefault="009B0AC6" w:rsidP="009B078E">
      <w:pPr>
        <w:pStyle w:val="BodyText"/>
        <w:spacing w:before="181"/>
        <w:rPr>
          <w:rFonts w:ascii="Times New Roman" w:hAnsi="Times New Roman" w:cs="Times New Roman"/>
          <w:sz w:val="20"/>
        </w:rPr>
        <w:sectPr w:rsidR="009B0AC6" w:rsidRPr="00BD2740" w:rsidSect="009B0AC6">
          <w:pgSz w:w="12240" w:h="15840"/>
          <w:pgMar w:top="1540" w:right="960" w:bottom="1000" w:left="960" w:header="596" w:footer="819" w:gutter="0"/>
          <w:cols w:space="720"/>
        </w:sectPr>
      </w:pPr>
      <w:r w:rsidRPr="00BD2740">
        <w:rPr>
          <w:rFonts w:ascii="Times New Roman" w:hAnsi="Times New Roman" w:cs="Times New Roman"/>
          <w:noProof/>
        </w:rPr>
        <w:drawing>
          <wp:anchor distT="0" distB="0" distL="0" distR="0" simplePos="0" relativeHeight="251658304" behindDoc="1" locked="0" layoutInCell="1" allowOverlap="1" wp14:anchorId="3DF44A71" wp14:editId="5FD8A98A">
            <wp:simplePos x="0" y="0"/>
            <wp:positionH relativeFrom="page">
              <wp:posOffset>675640</wp:posOffset>
            </wp:positionH>
            <wp:positionV relativeFrom="paragraph">
              <wp:posOffset>276305</wp:posOffset>
            </wp:positionV>
            <wp:extent cx="6380988" cy="10096"/>
            <wp:effectExtent l="0" t="0" r="0" b="0"/>
            <wp:wrapTopAndBottom/>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55" cstate="print"/>
                    <a:stretch>
                      <a:fillRect/>
                    </a:stretch>
                  </pic:blipFill>
                  <pic:spPr>
                    <a:xfrm>
                      <a:off x="0" y="0"/>
                      <a:ext cx="6380988" cy="10096"/>
                    </a:xfrm>
                    <a:prstGeom prst="rect">
                      <a:avLst/>
                    </a:prstGeom>
                  </pic:spPr>
                </pic:pic>
              </a:graphicData>
            </a:graphic>
          </wp:anchor>
        </w:drawing>
      </w:r>
    </w:p>
    <w:p w14:paraId="6B3F1F8F" w14:textId="488423CC" w:rsidR="009B0AC6" w:rsidRPr="00BD2740" w:rsidRDefault="009B0AC6" w:rsidP="009B0AC6">
      <w:pPr>
        <w:pStyle w:val="BodyText"/>
        <w:ind w:left="104"/>
        <w:rPr>
          <w:rFonts w:ascii="Times New Roman" w:hAnsi="Times New Roman" w:cs="Times New Roman"/>
          <w:sz w:val="20"/>
        </w:rPr>
      </w:pPr>
      <w:r w:rsidRPr="00BD2740">
        <w:rPr>
          <w:rFonts w:ascii="Times New Roman" w:hAnsi="Times New Roman" w:cs="Times New Roman"/>
          <w:noProof/>
          <w:sz w:val="20"/>
        </w:rPr>
        <mc:AlternateContent>
          <mc:Choice Requires="wpg">
            <w:drawing>
              <wp:inline distT="0" distB="0" distL="0" distR="0" wp14:anchorId="15ED00D5" wp14:editId="40459BDC">
                <wp:extent cx="6421120" cy="1026160"/>
                <wp:effectExtent l="0" t="0" r="0" b="2540"/>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26160"/>
                          <a:chOff x="0" y="0"/>
                          <a:chExt cx="6421120" cy="1026160"/>
                        </a:xfrm>
                      </wpg:grpSpPr>
                      <pic:pic xmlns:pic="http://schemas.openxmlformats.org/drawingml/2006/picture">
                        <pic:nvPicPr>
                          <pic:cNvPr id="733" name="Image 733"/>
                          <pic:cNvPicPr/>
                        </pic:nvPicPr>
                        <pic:blipFill>
                          <a:blip r:embed="rId88" cstate="print"/>
                          <a:stretch>
                            <a:fillRect/>
                          </a:stretch>
                        </pic:blipFill>
                        <pic:spPr>
                          <a:xfrm>
                            <a:off x="0" y="0"/>
                            <a:ext cx="6421120" cy="1026160"/>
                          </a:xfrm>
                          <a:prstGeom prst="rect">
                            <a:avLst/>
                          </a:prstGeom>
                        </pic:spPr>
                      </pic:pic>
                      <wps:wsp>
                        <wps:cNvPr id="734" name="Graphic 734"/>
                        <wps:cNvSpPr/>
                        <wps:spPr>
                          <a:xfrm>
                            <a:off x="20320" y="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735" name="Graphic 735"/>
                        <wps:cNvSpPr/>
                        <wps:spPr>
                          <a:xfrm>
                            <a:off x="142239" y="12192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736" name="Graphic 736"/>
                        <wps:cNvSpPr/>
                        <wps:spPr>
                          <a:xfrm>
                            <a:off x="142240" y="12191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CB131D7">
              <v:group id="Group 732" style="width:505.6pt;height:80.8pt;mso-position-horizontal-relative:char;mso-position-vertical-relative:line" coordsize="64211,10261" o:spid="_x0000_s1026" w14:anchorId="5B902C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">
                <v:shape id="Image 733" style="position:absolute;width:64211;height:102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">
                  <v:imagedata o:title="" r:id="rId89"/>
                </v:shape>
                <v:shape id="Graphic 734" style="position:absolute;left:203;width:63805;height:9956;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">
                  <v:path arrowok="t"/>
                </v:shape>
                <v:shape id="Graphic 735" style="position:absolute;left:1422;top:1219;width:34442;height:7518;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">
                  <v:path arrowok="t"/>
                </v:shape>
                <v:shape id="Graphic 736" style="position:absolute;left:1422;top:1219;width:34442;height:7518;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">
                  <v:path arrowok="t"/>
                </v:shape>
                <w10:anchorlock/>
              </v:group>
            </w:pict>
          </mc:Fallback>
        </mc:AlternateContent>
      </w:r>
    </w:p>
    <w:p w14:paraId="6FAA9833" w14:textId="77777777" w:rsidR="009B0AC6" w:rsidRPr="00BD2740" w:rsidRDefault="009B0AC6">
      <w:pPr>
        <w:pStyle w:val="BodyText"/>
        <w:spacing w:before="106"/>
        <w:rPr>
          <w:rFonts w:ascii="Times New Roman" w:hAnsi="Times New Roman" w:cs="Times New Roman"/>
        </w:rPr>
      </w:pPr>
    </w:p>
    <w:p w14:paraId="7E9DC20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regularly</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disinfect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group</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nursery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pens</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when</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spacing w:val="-2"/>
        </w:rPr>
        <w:t>cleaning?</w:t>
      </w:r>
    </w:p>
    <w:p w14:paraId="052A71B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5" behindDoc="1" locked="0" layoutInCell="1" allowOverlap="1" wp14:anchorId="49790E67" wp14:editId="442A6A32">
                <wp:simplePos x="0" y="0"/>
                <wp:positionH relativeFrom="page">
                  <wp:posOffset>675640</wp:posOffset>
                </wp:positionH>
                <wp:positionV relativeFrom="paragraph">
                  <wp:posOffset>179767</wp:posOffset>
                </wp:positionV>
                <wp:extent cx="6421120" cy="853440"/>
                <wp:effectExtent l="0" t="0" r="0" b="0"/>
                <wp:wrapTopAndBottom/>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738" name="Image 738"/>
                          <pic:cNvPicPr/>
                        </pic:nvPicPr>
                        <pic:blipFill>
                          <a:blip r:embed="rId39" cstate="print"/>
                          <a:stretch>
                            <a:fillRect/>
                          </a:stretch>
                        </pic:blipFill>
                        <pic:spPr>
                          <a:xfrm>
                            <a:off x="0" y="0"/>
                            <a:ext cx="6421120" cy="853440"/>
                          </a:xfrm>
                          <a:prstGeom prst="rect">
                            <a:avLst/>
                          </a:prstGeom>
                        </pic:spPr>
                      </pic:pic>
                      <wps:wsp>
                        <wps:cNvPr id="739" name="Graphic 739"/>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740" name="Image 740"/>
                          <pic:cNvPicPr/>
                        </pic:nvPicPr>
                        <pic:blipFill>
                          <a:blip r:embed="rId49" cstate="print"/>
                          <a:stretch>
                            <a:fillRect/>
                          </a:stretch>
                        </pic:blipFill>
                        <pic:spPr>
                          <a:xfrm>
                            <a:off x="142239" y="193039"/>
                            <a:ext cx="111760" cy="111760"/>
                          </a:xfrm>
                          <a:prstGeom prst="rect">
                            <a:avLst/>
                          </a:prstGeom>
                        </pic:spPr>
                      </pic:pic>
                      <pic:pic xmlns:pic="http://schemas.openxmlformats.org/drawingml/2006/picture">
                        <pic:nvPicPr>
                          <pic:cNvPr id="741" name="Image 741"/>
                          <pic:cNvPicPr/>
                        </pic:nvPicPr>
                        <pic:blipFill>
                          <a:blip r:embed="rId26" cstate="print"/>
                          <a:stretch>
                            <a:fillRect/>
                          </a:stretch>
                        </pic:blipFill>
                        <pic:spPr>
                          <a:xfrm>
                            <a:off x="142239" y="477519"/>
                            <a:ext cx="111760" cy="111760"/>
                          </a:xfrm>
                          <a:prstGeom prst="rect">
                            <a:avLst/>
                          </a:prstGeom>
                        </pic:spPr>
                      </pic:pic>
                      <wps:wsp>
                        <wps:cNvPr id="742" name="Textbox 742"/>
                        <wps:cNvSpPr txBox="1"/>
                        <wps:spPr>
                          <a:xfrm>
                            <a:off x="20320" y="10160"/>
                            <a:ext cx="6380480" cy="812800"/>
                          </a:xfrm>
                          <a:prstGeom prst="rect">
                            <a:avLst/>
                          </a:prstGeom>
                        </wps:spPr>
                        <wps:txbx>
                          <w:txbxContent>
                            <w:p w14:paraId="01A1D6A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49790E67" id="Group 737" o:spid="_x0000_s1424" style="position:absolute;margin-left:53.2pt;margin-top:14.15pt;width:505.6pt;height:67.2pt;z-index:-251658175;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">
                <v:shape id="Image 738" o:spid="_x0000_s1425"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">
                  <v:imagedata r:id="rId41" o:title=""/>
                </v:shape>
                <v:shape id="Graphic 739" o:spid="_x0000_s1426"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" path="m6380480,812800l,812800,,,6380480,r,812800xe" fillcolor="#f1eeea" stroked="f">
                  <v:path arrowok="t"/>
                </v:shape>
                <v:shape id="Image 740" o:spid="_x0000_s1427"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">
                  <v:imagedata r:id="rId50" o:title=""/>
                </v:shape>
                <v:shape id="Image 741" o:spid="_x0000_s1428"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">
                  <v:imagedata r:id="rId29" o:title=""/>
                </v:shape>
                <v:shape id="Textbox 742" o:spid="_x0000_s1429"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01A1D6A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48598991" w14:textId="77777777" w:rsidR="009B0AC6" w:rsidRPr="00BD2740" w:rsidRDefault="009B0AC6">
      <w:pPr>
        <w:pStyle w:val="BodyText"/>
        <w:spacing w:before="70"/>
        <w:rPr>
          <w:rFonts w:ascii="Times New Roman" w:hAnsi="Times New Roman" w:cs="Times New Roman"/>
        </w:rPr>
      </w:pPr>
    </w:p>
    <w:p w14:paraId="2DFF64D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disinfectant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4"/>
        </w:rPr>
        <w:t>use?</w:t>
      </w:r>
    </w:p>
    <w:p w14:paraId="39CBFB1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6" behindDoc="1" locked="0" layoutInCell="1" allowOverlap="1" wp14:anchorId="2A38E5C5" wp14:editId="63D375BB">
                <wp:simplePos x="0" y="0"/>
                <wp:positionH relativeFrom="page">
                  <wp:posOffset>675640</wp:posOffset>
                </wp:positionH>
                <wp:positionV relativeFrom="paragraph">
                  <wp:posOffset>179736</wp:posOffset>
                </wp:positionV>
                <wp:extent cx="6421120" cy="589280"/>
                <wp:effectExtent l="0" t="0" r="0" b="0"/>
                <wp:wrapTopAndBottom/>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744" name="Image 744"/>
                          <pic:cNvPicPr/>
                        </pic:nvPicPr>
                        <pic:blipFill>
                          <a:blip r:embed="rId60" cstate="print"/>
                          <a:stretch>
                            <a:fillRect/>
                          </a:stretch>
                        </pic:blipFill>
                        <pic:spPr>
                          <a:xfrm>
                            <a:off x="0" y="0"/>
                            <a:ext cx="6421120" cy="589279"/>
                          </a:xfrm>
                          <a:prstGeom prst="rect">
                            <a:avLst/>
                          </a:prstGeom>
                        </pic:spPr>
                      </pic:pic>
                      <wps:wsp>
                        <wps:cNvPr id="745" name="Graphic 745"/>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746" name="Graphic 746"/>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747" name="Graphic 747"/>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01C90B9">
              <v:group id="Group 743" style="position:absolute;margin-left:53.2pt;margin-top:14.15pt;width:505.6pt;height:46.4pt;z-index:-251589632;mso-wrap-distance-left:0;mso-wrap-distance-right:0;mso-position-horizontal-relative:page" coordsize="64211,5892" o:spid="_x0000_s1026" w14:anchorId="4057AD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">
                <v:shape id="Image 744"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">
                  <v:imagedata o:title="" r:id="rId61"/>
                </v:shape>
                <v:shape id="Graphic 745"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">
                  <v:path arrowok="t"/>
                </v:shape>
                <v:shape id="Graphic 746"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">
                  <v:path arrowok="t"/>
                </v:shape>
                <v:shape id="Graphic 747"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">
                  <v:path arrowok="t"/>
                </v:shape>
                <w10:wrap type="topAndBottom" anchorx="page"/>
              </v:group>
            </w:pict>
          </mc:Fallback>
        </mc:AlternateContent>
      </w:r>
    </w:p>
    <w:p w14:paraId="262F882F" w14:textId="77777777" w:rsidR="009B0AC6" w:rsidRPr="00BD2740" w:rsidRDefault="009B0AC6">
      <w:pPr>
        <w:pStyle w:val="BodyText"/>
        <w:spacing w:before="135"/>
        <w:rPr>
          <w:rFonts w:ascii="Times New Roman" w:hAnsi="Times New Roman" w:cs="Times New Roman"/>
        </w:rPr>
      </w:pPr>
    </w:p>
    <w:p w14:paraId="08883B16"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long</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stay</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group</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nursery</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pens?</w:t>
      </w:r>
    </w:p>
    <w:p w14:paraId="6D4F5D75"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7" behindDoc="1" locked="0" layoutInCell="1" allowOverlap="1" wp14:anchorId="4258657E" wp14:editId="543A7574">
                <wp:simplePos x="0" y="0"/>
                <wp:positionH relativeFrom="page">
                  <wp:posOffset>675640</wp:posOffset>
                </wp:positionH>
                <wp:positionV relativeFrom="paragraph">
                  <wp:posOffset>179767</wp:posOffset>
                </wp:positionV>
                <wp:extent cx="6421120" cy="1706880"/>
                <wp:effectExtent l="0" t="0" r="0" b="0"/>
                <wp:wrapTopAndBottom/>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706880"/>
                          <a:chOff x="0" y="0"/>
                          <a:chExt cx="6421120" cy="1706880"/>
                        </a:xfrm>
                      </wpg:grpSpPr>
                      <pic:pic xmlns:pic="http://schemas.openxmlformats.org/drawingml/2006/picture">
                        <pic:nvPicPr>
                          <pic:cNvPr id="749" name="Image 749"/>
                          <pic:cNvPicPr/>
                        </pic:nvPicPr>
                        <pic:blipFill>
                          <a:blip r:embed="rId80" cstate="print"/>
                          <a:stretch>
                            <a:fillRect/>
                          </a:stretch>
                        </pic:blipFill>
                        <pic:spPr>
                          <a:xfrm>
                            <a:off x="0" y="0"/>
                            <a:ext cx="6421120" cy="1706880"/>
                          </a:xfrm>
                          <a:prstGeom prst="rect">
                            <a:avLst/>
                          </a:prstGeom>
                        </pic:spPr>
                      </pic:pic>
                      <wps:wsp>
                        <wps:cNvPr id="750" name="Graphic 750"/>
                        <wps:cNvSpPr/>
                        <wps:spPr>
                          <a:xfrm>
                            <a:off x="20320" y="10160"/>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751" name="Image 751"/>
                          <pic:cNvPicPr/>
                        </pic:nvPicPr>
                        <pic:blipFill>
                          <a:blip r:embed="rId26" cstate="print"/>
                          <a:stretch>
                            <a:fillRect/>
                          </a:stretch>
                        </pic:blipFill>
                        <pic:spPr>
                          <a:xfrm>
                            <a:off x="142239" y="193040"/>
                            <a:ext cx="111760" cy="111760"/>
                          </a:xfrm>
                          <a:prstGeom prst="rect">
                            <a:avLst/>
                          </a:prstGeom>
                        </pic:spPr>
                      </pic:pic>
                      <pic:pic xmlns:pic="http://schemas.openxmlformats.org/drawingml/2006/picture">
                        <pic:nvPicPr>
                          <pic:cNvPr id="752" name="Image 752"/>
                          <pic:cNvPicPr/>
                        </pic:nvPicPr>
                        <pic:blipFill>
                          <a:blip r:embed="rId26" cstate="print"/>
                          <a:stretch>
                            <a:fillRect/>
                          </a:stretch>
                        </pic:blipFill>
                        <pic:spPr>
                          <a:xfrm>
                            <a:off x="142239" y="477520"/>
                            <a:ext cx="111760" cy="111760"/>
                          </a:xfrm>
                          <a:prstGeom prst="rect">
                            <a:avLst/>
                          </a:prstGeom>
                        </pic:spPr>
                      </pic:pic>
                      <pic:pic xmlns:pic="http://schemas.openxmlformats.org/drawingml/2006/picture">
                        <pic:nvPicPr>
                          <pic:cNvPr id="753" name="Image 753"/>
                          <pic:cNvPicPr/>
                        </pic:nvPicPr>
                        <pic:blipFill>
                          <a:blip r:embed="rId25" cstate="print"/>
                          <a:stretch>
                            <a:fillRect/>
                          </a:stretch>
                        </pic:blipFill>
                        <pic:spPr>
                          <a:xfrm>
                            <a:off x="142239" y="762000"/>
                            <a:ext cx="111760" cy="111760"/>
                          </a:xfrm>
                          <a:prstGeom prst="rect">
                            <a:avLst/>
                          </a:prstGeom>
                        </pic:spPr>
                      </pic:pic>
                      <pic:pic xmlns:pic="http://schemas.openxmlformats.org/drawingml/2006/picture">
                        <pic:nvPicPr>
                          <pic:cNvPr id="754" name="Image 754"/>
                          <pic:cNvPicPr/>
                        </pic:nvPicPr>
                        <pic:blipFill>
                          <a:blip r:embed="rId25" cstate="print"/>
                          <a:stretch>
                            <a:fillRect/>
                          </a:stretch>
                        </pic:blipFill>
                        <pic:spPr>
                          <a:xfrm>
                            <a:off x="142239" y="1046480"/>
                            <a:ext cx="111760" cy="111760"/>
                          </a:xfrm>
                          <a:prstGeom prst="rect">
                            <a:avLst/>
                          </a:prstGeom>
                        </pic:spPr>
                      </pic:pic>
                      <pic:pic xmlns:pic="http://schemas.openxmlformats.org/drawingml/2006/picture">
                        <pic:nvPicPr>
                          <pic:cNvPr id="755" name="Image 755"/>
                          <pic:cNvPicPr/>
                        </pic:nvPicPr>
                        <pic:blipFill>
                          <a:blip r:embed="rId26" cstate="print"/>
                          <a:stretch>
                            <a:fillRect/>
                          </a:stretch>
                        </pic:blipFill>
                        <pic:spPr>
                          <a:xfrm>
                            <a:off x="142239" y="1330960"/>
                            <a:ext cx="111760" cy="111760"/>
                          </a:xfrm>
                          <a:prstGeom prst="rect">
                            <a:avLst/>
                          </a:prstGeom>
                        </pic:spPr>
                      </pic:pic>
                      <wps:wsp>
                        <wps:cNvPr id="756" name="Textbox 756"/>
                        <wps:cNvSpPr txBox="1"/>
                        <wps:spPr>
                          <a:xfrm>
                            <a:off x="20320" y="10160"/>
                            <a:ext cx="6380480" cy="1666239"/>
                          </a:xfrm>
                          <a:prstGeom prst="rect">
                            <a:avLst/>
                          </a:prstGeom>
                        </wps:spPr>
                        <wps:txbx>
                          <w:txbxContent>
                            <w:p w14:paraId="6BF0CA3E" w14:textId="77777777" w:rsidR="009B0AC6" w:rsidRDefault="009B0AC6">
                              <w:pPr>
                                <w:spacing w:before="213"/>
                                <w:ind w:left="512"/>
                                <w:rPr>
                                  <w:sz w:val="25"/>
                                </w:rPr>
                              </w:pPr>
                              <w:r>
                                <w:rPr>
                                  <w:color w:val="333333"/>
                                  <w:sz w:val="25"/>
                                </w:rPr>
                                <w:t>24</w:t>
                              </w:r>
                              <w:r>
                                <w:rPr>
                                  <w:color w:val="333333"/>
                                  <w:spacing w:val="2"/>
                                  <w:sz w:val="25"/>
                                </w:rPr>
                                <w:t xml:space="preserve"> </w:t>
                              </w:r>
                              <w:r>
                                <w:rPr>
                                  <w:color w:val="333333"/>
                                  <w:spacing w:val="-2"/>
                                  <w:sz w:val="25"/>
                                </w:rPr>
                                <w:t>hours</w:t>
                              </w:r>
                            </w:p>
                            <w:p w14:paraId="0F8B9294"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7882FA86"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 xml:space="preserve">week </w:t>
                              </w:r>
                              <w:r>
                                <w:rPr>
                                  <w:color w:val="333333"/>
                                  <w:spacing w:val="-2"/>
                                  <w:sz w:val="25"/>
                                </w:rPr>
                                <w:t>Varied</w:t>
                              </w:r>
                            </w:p>
                          </w:txbxContent>
                        </wps:txbx>
                        <wps:bodyPr wrap="square" lIns="0" tIns="0" rIns="0" bIns="0" rtlCol="0">
                          <a:noAutofit/>
                        </wps:bodyPr>
                      </wps:wsp>
                    </wpg:wgp>
                  </a:graphicData>
                </a:graphic>
              </wp:anchor>
            </w:drawing>
          </mc:Choice>
          <mc:Fallback>
            <w:pict>
              <v:group w14:anchorId="4258657E" id="Group 748" o:spid="_x0000_s1430" style="position:absolute;margin-left:53.2pt;margin-top:14.15pt;width:505.6pt;height:134.4pt;z-index:-251658173;mso-wrap-distance-left:0;mso-wrap-distance-right:0;mso-position-horizontal-relative:page;mso-position-vertical-relative:text" coordsize="64211,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&#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">
                <v:shape id="Image 749" o:spid="_x0000_s1431"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">
                  <v:imagedata r:id="rId81" o:title=""/>
                </v:shape>
                <v:shape id="Graphic 750" o:spid="_x0000_s1432" style="position:absolute;left:203;top:101;width:63805;height:16662;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" path="m6380480,1666240l,1666240,,,6380480,r,1666240xe" fillcolor="#f1eeea" stroked="f">
                  <v:path arrowok="t"/>
                </v:shape>
                <v:shape id="Image 751" o:spid="_x0000_s1433"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">
                  <v:imagedata r:id="rId29" o:title=""/>
                </v:shape>
                <v:shape id="Image 752" o:spid="_x0000_s143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">
                  <v:imagedata r:id="rId29" o:title=""/>
                </v:shape>
                <v:shape id="Image 753" o:spid="_x0000_s1435"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">
                  <v:imagedata r:id="rId28" o:title=""/>
                </v:shape>
                <v:shape id="Image 754" o:spid="_x0000_s1436"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">
                  <v:imagedata r:id="rId28" o:title=""/>
                </v:shape>
                <v:shape id="Image 755" o:spid="_x0000_s1437"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">
                  <v:imagedata r:id="rId29" o:title=""/>
                </v:shape>
                <v:shape id="Textbox 756" o:spid="_x0000_s1438" type="#_x0000_t202" style="position:absolute;left:203;top:101;width:63805;height:1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6BF0CA3E" w14:textId="77777777" w:rsidR="009B0AC6" w:rsidRDefault="009B0AC6">
                        <w:pPr>
                          <w:spacing w:before="213"/>
                          <w:ind w:left="512"/>
                          <w:rPr>
                            <w:sz w:val="25"/>
                          </w:rPr>
                        </w:pPr>
                        <w:r>
                          <w:rPr>
                            <w:color w:val="333333"/>
                            <w:sz w:val="25"/>
                          </w:rPr>
                          <w:t>24</w:t>
                        </w:r>
                        <w:r>
                          <w:rPr>
                            <w:color w:val="333333"/>
                            <w:spacing w:val="2"/>
                            <w:sz w:val="25"/>
                          </w:rPr>
                          <w:t xml:space="preserve"> </w:t>
                        </w:r>
                        <w:r>
                          <w:rPr>
                            <w:color w:val="333333"/>
                            <w:spacing w:val="-2"/>
                            <w:sz w:val="25"/>
                          </w:rPr>
                          <w:t>hours</w:t>
                        </w:r>
                      </w:p>
                      <w:p w14:paraId="0F8B9294"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7882FA86"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 xml:space="preserve">week </w:t>
                        </w:r>
                        <w:r>
                          <w:rPr>
                            <w:color w:val="333333"/>
                            <w:spacing w:val="-2"/>
                            <w:sz w:val="25"/>
                          </w:rPr>
                          <w:t>Varied</w:t>
                        </w:r>
                      </w:p>
                    </w:txbxContent>
                  </v:textbox>
                </v:shape>
                <w10:wrap type="topAndBottom" anchorx="page"/>
              </v:group>
            </w:pict>
          </mc:Fallback>
        </mc:AlternateContent>
      </w:r>
    </w:p>
    <w:p w14:paraId="18C140A0" w14:textId="77777777" w:rsidR="009B0AC6" w:rsidRPr="00BD2740" w:rsidRDefault="009B0AC6">
      <w:pPr>
        <w:pStyle w:val="BodyText"/>
        <w:spacing w:before="70"/>
        <w:rPr>
          <w:rFonts w:ascii="Times New Roman" w:hAnsi="Times New Roman" w:cs="Times New Roman"/>
        </w:rPr>
      </w:pPr>
    </w:p>
    <w:p w14:paraId="48D8FBF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varies,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explain</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why</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(e.g.</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individual</w:t>
      </w:r>
      <w:r w:rsidRPr="00BD2740">
        <w:rPr>
          <w:rFonts w:ascii="Times New Roman" w:hAnsi="Times New Roman" w:cs="Times New Roman"/>
          <w:color w:val="333333"/>
          <w:spacing w:val="20"/>
        </w:rPr>
        <w:t xml:space="preserve"> </w:t>
      </w:r>
      <w:r w:rsidRPr="00BD2740">
        <w:rPr>
          <w:rFonts w:ascii="Times New Roman" w:hAnsi="Times New Roman" w:cs="Times New Roman"/>
          <w:color w:val="333333"/>
        </w:rPr>
        <w:t>animal</w:t>
      </w:r>
      <w:r w:rsidRPr="00BD2740">
        <w:rPr>
          <w:rFonts w:ascii="Times New Roman" w:hAnsi="Times New Roman" w:cs="Times New Roman"/>
          <w:color w:val="333333"/>
          <w:spacing w:val="21"/>
        </w:rPr>
        <w:t xml:space="preserve"> </w:t>
      </w:r>
      <w:r w:rsidRPr="00BD2740">
        <w:rPr>
          <w:rFonts w:ascii="Times New Roman" w:hAnsi="Times New Roman" w:cs="Times New Roman"/>
          <w:color w:val="333333"/>
          <w:spacing w:val="-2"/>
        </w:rPr>
        <w:t>circumstances):</w:t>
      </w:r>
    </w:p>
    <w:p w14:paraId="4747E5C9"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8" behindDoc="1" locked="0" layoutInCell="1" allowOverlap="1" wp14:anchorId="61B8C572" wp14:editId="087B8C3F">
                <wp:simplePos x="0" y="0"/>
                <wp:positionH relativeFrom="page">
                  <wp:posOffset>675640</wp:posOffset>
                </wp:positionH>
                <wp:positionV relativeFrom="paragraph">
                  <wp:posOffset>179736</wp:posOffset>
                </wp:positionV>
                <wp:extent cx="6421120" cy="1036319"/>
                <wp:effectExtent l="0" t="0" r="0" b="0"/>
                <wp:wrapTopAndBottom/>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758" name="Image 758"/>
                          <pic:cNvPicPr/>
                        </pic:nvPicPr>
                        <pic:blipFill>
                          <a:blip r:embed="rId72" cstate="print"/>
                          <a:stretch>
                            <a:fillRect/>
                          </a:stretch>
                        </pic:blipFill>
                        <pic:spPr>
                          <a:xfrm>
                            <a:off x="0" y="0"/>
                            <a:ext cx="6421120" cy="1036320"/>
                          </a:xfrm>
                          <a:prstGeom prst="rect">
                            <a:avLst/>
                          </a:prstGeom>
                        </pic:spPr>
                      </pic:pic>
                      <wps:wsp>
                        <wps:cNvPr id="759" name="Graphic 759"/>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760" name="Graphic 760"/>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761" name="Graphic 761"/>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B6F705F">
              <v:group id="Group 757" style="position:absolute;margin-left:53.2pt;margin-top:14.15pt;width:505.6pt;height:81.6pt;z-index:-251587584;mso-wrap-distance-left:0;mso-wrap-distance-right:0;mso-position-horizontal-relative:page" coordsize="64211,10363" o:spid="_x0000_s1026" w14:anchorId="4E80F2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Mso5gEAAKDLIO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">
                <v:shape id="Image 758"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">
                  <v:imagedata o:title="" r:id="rId73"/>
                </v:shape>
                <v:shape id="Graphic 759"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">
                  <v:path arrowok="t"/>
                </v:shape>
                <v:shape id="Graphic 760"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">
                  <v:path arrowok="t"/>
                </v:shape>
                <v:shape id="Graphic 761"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">
                  <v:path arrowok="t"/>
                </v:shape>
                <w10:wrap type="topAndBottom" anchorx="page"/>
              </v:group>
            </w:pict>
          </mc:Fallback>
        </mc:AlternateContent>
      </w:r>
    </w:p>
    <w:p w14:paraId="2C4737CC" w14:textId="77777777" w:rsidR="009B0AC6" w:rsidRPr="00BD2740" w:rsidRDefault="009B0AC6">
      <w:pPr>
        <w:rPr>
          <w:rFonts w:cs="Times New Roman"/>
          <w:sz w:val="20"/>
        </w:rPr>
        <w:sectPr w:rsidR="009B0AC6" w:rsidRPr="00BD2740" w:rsidSect="009B0AC6">
          <w:headerReference w:type="default" r:id="rId90"/>
          <w:footerReference w:type="default" r:id="rId91"/>
          <w:pgSz w:w="12240" w:h="15840"/>
          <w:pgMar w:top="560" w:right="960" w:bottom="1000" w:left="960" w:header="0" w:footer="819" w:gutter="0"/>
          <w:cols w:space="720"/>
        </w:sectPr>
      </w:pPr>
    </w:p>
    <w:p w14:paraId="4334568A" w14:textId="77777777" w:rsidR="009B0AC6" w:rsidRPr="00BD2740" w:rsidRDefault="009B0AC6" w:rsidP="009B078E">
      <w:pPr>
        <w:ind w:left="360"/>
        <w:rPr>
          <w:rFonts w:cs="Times New Roman"/>
          <w:sz w:val="28"/>
          <w:szCs w:val="28"/>
        </w:rPr>
      </w:pPr>
      <w:r w:rsidRPr="00BD2740">
        <w:rPr>
          <w:rFonts w:cs="Times New Roman"/>
          <w:sz w:val="28"/>
          <w:szCs w:val="28"/>
        </w:rPr>
        <w:t>D. The</w:t>
      </w:r>
      <w:r w:rsidRPr="00BD2740">
        <w:rPr>
          <w:rFonts w:cs="Times New Roman"/>
          <w:spacing w:val="-6"/>
          <w:sz w:val="28"/>
          <w:szCs w:val="28"/>
        </w:rPr>
        <w:t xml:space="preserve"> </w:t>
      </w:r>
      <w:r w:rsidRPr="00BD2740">
        <w:rPr>
          <w:rFonts w:cs="Times New Roman"/>
          <w:sz w:val="28"/>
          <w:szCs w:val="28"/>
        </w:rPr>
        <w:t>following</w:t>
      </w:r>
      <w:r w:rsidRPr="00BD2740">
        <w:rPr>
          <w:rFonts w:cs="Times New Roman"/>
          <w:spacing w:val="-6"/>
          <w:sz w:val="28"/>
          <w:szCs w:val="28"/>
        </w:rPr>
        <w:t xml:space="preserve"> </w:t>
      </w:r>
      <w:r w:rsidRPr="00BD2740">
        <w:rPr>
          <w:rFonts w:cs="Times New Roman"/>
          <w:sz w:val="28"/>
          <w:szCs w:val="28"/>
        </w:rPr>
        <w:t>questions</w:t>
      </w:r>
      <w:r w:rsidRPr="00BD2740">
        <w:rPr>
          <w:rFonts w:cs="Times New Roman"/>
          <w:spacing w:val="-1"/>
          <w:sz w:val="28"/>
          <w:szCs w:val="28"/>
        </w:rPr>
        <w:t xml:space="preserve"> </w:t>
      </w:r>
      <w:r w:rsidRPr="00BD2740">
        <w:rPr>
          <w:rFonts w:cs="Times New Roman"/>
          <w:sz w:val="28"/>
          <w:szCs w:val="28"/>
        </w:rPr>
        <w:t>are</w:t>
      </w:r>
      <w:r w:rsidRPr="00BD2740">
        <w:rPr>
          <w:rFonts w:cs="Times New Roman"/>
          <w:spacing w:val="-6"/>
          <w:sz w:val="28"/>
          <w:szCs w:val="28"/>
        </w:rPr>
        <w:t xml:space="preserve"> </w:t>
      </w:r>
      <w:r w:rsidRPr="00BD2740">
        <w:rPr>
          <w:rFonts w:cs="Times New Roman"/>
          <w:sz w:val="28"/>
          <w:szCs w:val="28"/>
        </w:rPr>
        <w:t>about</w:t>
      </w:r>
      <w:r w:rsidRPr="00BD2740">
        <w:rPr>
          <w:rFonts w:cs="Times New Roman"/>
          <w:spacing w:val="4"/>
          <w:sz w:val="28"/>
          <w:szCs w:val="28"/>
        </w:rPr>
        <w:t xml:space="preserve"> </w:t>
      </w:r>
      <w:r w:rsidRPr="00BD2740">
        <w:rPr>
          <w:rFonts w:cs="Times New Roman"/>
          <w:sz w:val="28"/>
          <w:szCs w:val="28"/>
        </w:rPr>
        <w:t>the</w:t>
      </w:r>
      <w:r w:rsidRPr="00BD2740">
        <w:rPr>
          <w:rFonts w:cs="Times New Roman"/>
          <w:spacing w:val="-6"/>
          <w:sz w:val="28"/>
          <w:szCs w:val="28"/>
        </w:rPr>
        <w:t xml:space="preserve"> </w:t>
      </w:r>
      <w:r w:rsidRPr="00BD2740">
        <w:rPr>
          <w:rFonts w:cs="Times New Roman"/>
          <w:spacing w:val="-2"/>
          <w:sz w:val="28"/>
          <w:szCs w:val="28"/>
        </w:rPr>
        <w:t>lambing</w:t>
      </w:r>
      <w:r w:rsidRPr="00BD2740">
        <w:rPr>
          <w:rFonts w:cs="Times New Roman"/>
          <w:sz w:val="28"/>
          <w:szCs w:val="28"/>
        </w:rPr>
        <w:t xml:space="preserve"> </w:t>
      </w:r>
      <w:r w:rsidRPr="00BD2740">
        <w:rPr>
          <w:rFonts w:cs="Times New Roman"/>
          <w:spacing w:val="-2"/>
          <w:sz w:val="28"/>
          <w:szCs w:val="28"/>
        </w:rPr>
        <w:t>environment.</w:t>
      </w:r>
    </w:p>
    <w:p w14:paraId="49E8C645" w14:textId="77777777" w:rsidR="009B0AC6" w:rsidRPr="00BD2740" w:rsidRDefault="009B0AC6">
      <w:pPr>
        <w:pStyle w:val="BodyText"/>
        <w:spacing w:before="89"/>
        <w:rPr>
          <w:rFonts w:ascii="Times New Roman" w:hAnsi="Times New Roman" w:cs="Times New Roman"/>
        </w:rPr>
      </w:pPr>
    </w:p>
    <w:p w14:paraId="020B329E"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In</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total,</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how</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long</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typically</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remain</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indoors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2"/>
        </w:rPr>
        <w:t>turnout?</w:t>
      </w:r>
    </w:p>
    <w:p w14:paraId="02A179F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09" behindDoc="1" locked="0" layoutInCell="1" allowOverlap="1" wp14:anchorId="06BFFA99" wp14:editId="0DFD6B6B">
                <wp:simplePos x="0" y="0"/>
                <wp:positionH relativeFrom="page">
                  <wp:posOffset>675640</wp:posOffset>
                </wp:positionH>
                <wp:positionV relativeFrom="paragraph">
                  <wp:posOffset>180085</wp:posOffset>
                </wp:positionV>
                <wp:extent cx="6421120" cy="1706880"/>
                <wp:effectExtent l="0" t="0" r="0" b="0"/>
                <wp:wrapTopAndBottom/>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706880"/>
                          <a:chOff x="0" y="0"/>
                          <a:chExt cx="6421120" cy="1706880"/>
                        </a:xfrm>
                      </wpg:grpSpPr>
                      <pic:pic xmlns:pic="http://schemas.openxmlformats.org/drawingml/2006/picture">
                        <pic:nvPicPr>
                          <pic:cNvPr id="764" name="Image 764"/>
                          <pic:cNvPicPr/>
                        </pic:nvPicPr>
                        <pic:blipFill>
                          <a:blip r:embed="rId51" cstate="print"/>
                          <a:stretch>
                            <a:fillRect/>
                          </a:stretch>
                        </pic:blipFill>
                        <pic:spPr>
                          <a:xfrm>
                            <a:off x="0" y="0"/>
                            <a:ext cx="6421120" cy="1706879"/>
                          </a:xfrm>
                          <a:prstGeom prst="rect">
                            <a:avLst/>
                          </a:prstGeom>
                        </pic:spPr>
                      </pic:pic>
                      <wps:wsp>
                        <wps:cNvPr id="765" name="Graphic 765"/>
                        <wps:cNvSpPr/>
                        <wps:spPr>
                          <a:xfrm>
                            <a:off x="20320" y="10160"/>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766" name="Image 766"/>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767" name="Image 767"/>
                          <pic:cNvPicPr/>
                        </pic:nvPicPr>
                        <pic:blipFill>
                          <a:blip r:embed="rId25" cstate="print"/>
                          <a:stretch>
                            <a:fillRect/>
                          </a:stretch>
                        </pic:blipFill>
                        <pic:spPr>
                          <a:xfrm>
                            <a:off x="142239" y="477519"/>
                            <a:ext cx="111760" cy="111760"/>
                          </a:xfrm>
                          <a:prstGeom prst="rect">
                            <a:avLst/>
                          </a:prstGeom>
                        </pic:spPr>
                      </pic:pic>
                      <pic:pic xmlns:pic="http://schemas.openxmlformats.org/drawingml/2006/picture">
                        <pic:nvPicPr>
                          <pic:cNvPr id="768" name="Image 768"/>
                          <pic:cNvPicPr/>
                        </pic:nvPicPr>
                        <pic:blipFill>
                          <a:blip r:embed="rId33" cstate="print"/>
                          <a:stretch>
                            <a:fillRect/>
                          </a:stretch>
                        </pic:blipFill>
                        <pic:spPr>
                          <a:xfrm>
                            <a:off x="142239" y="761999"/>
                            <a:ext cx="111760" cy="111760"/>
                          </a:xfrm>
                          <a:prstGeom prst="rect">
                            <a:avLst/>
                          </a:prstGeom>
                        </pic:spPr>
                      </pic:pic>
                      <pic:pic xmlns:pic="http://schemas.openxmlformats.org/drawingml/2006/picture">
                        <pic:nvPicPr>
                          <pic:cNvPr id="769" name="Image 769"/>
                          <pic:cNvPicPr/>
                        </pic:nvPicPr>
                        <pic:blipFill>
                          <a:blip r:embed="rId26" cstate="print"/>
                          <a:stretch>
                            <a:fillRect/>
                          </a:stretch>
                        </pic:blipFill>
                        <pic:spPr>
                          <a:xfrm>
                            <a:off x="142239" y="1046479"/>
                            <a:ext cx="111760" cy="111760"/>
                          </a:xfrm>
                          <a:prstGeom prst="rect">
                            <a:avLst/>
                          </a:prstGeom>
                        </pic:spPr>
                      </pic:pic>
                      <pic:pic xmlns:pic="http://schemas.openxmlformats.org/drawingml/2006/picture">
                        <pic:nvPicPr>
                          <pic:cNvPr id="770" name="Image 770"/>
                          <pic:cNvPicPr/>
                        </pic:nvPicPr>
                        <pic:blipFill>
                          <a:blip r:embed="rId26" cstate="print"/>
                          <a:stretch>
                            <a:fillRect/>
                          </a:stretch>
                        </pic:blipFill>
                        <pic:spPr>
                          <a:xfrm>
                            <a:off x="142239" y="1330959"/>
                            <a:ext cx="111760" cy="111760"/>
                          </a:xfrm>
                          <a:prstGeom prst="rect">
                            <a:avLst/>
                          </a:prstGeom>
                        </pic:spPr>
                      </pic:pic>
                      <wps:wsp>
                        <wps:cNvPr id="771" name="Textbox 771"/>
                        <wps:cNvSpPr txBox="1"/>
                        <wps:spPr>
                          <a:xfrm>
                            <a:off x="20320" y="10160"/>
                            <a:ext cx="6380480" cy="1666239"/>
                          </a:xfrm>
                          <a:prstGeom prst="rect">
                            <a:avLst/>
                          </a:prstGeom>
                        </wps:spPr>
                        <wps:txbx>
                          <w:txbxContent>
                            <w:p w14:paraId="35AA6866" w14:textId="77777777" w:rsidR="009B0AC6" w:rsidRDefault="009B0AC6">
                              <w:pPr>
                                <w:spacing w:before="213"/>
                                <w:ind w:left="512"/>
                                <w:rPr>
                                  <w:sz w:val="25"/>
                                </w:rPr>
                              </w:pPr>
                              <w:r>
                                <w:rPr>
                                  <w:color w:val="333333"/>
                                  <w:sz w:val="25"/>
                                </w:rPr>
                                <w:t>24</w:t>
                              </w:r>
                              <w:r>
                                <w:rPr>
                                  <w:color w:val="333333"/>
                                  <w:spacing w:val="2"/>
                                  <w:sz w:val="25"/>
                                </w:rPr>
                                <w:t xml:space="preserve"> </w:t>
                              </w:r>
                              <w:r>
                                <w:rPr>
                                  <w:color w:val="333333"/>
                                  <w:spacing w:val="-2"/>
                                  <w:sz w:val="25"/>
                                </w:rPr>
                                <w:t>hours</w:t>
                              </w:r>
                            </w:p>
                            <w:p w14:paraId="6573ECEA"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2B54C15F"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 xml:space="preserve">week </w:t>
                              </w:r>
                              <w:r>
                                <w:rPr>
                                  <w:color w:val="333333"/>
                                  <w:spacing w:val="-2"/>
                                  <w:sz w:val="25"/>
                                </w:rPr>
                                <w:t>Varies</w:t>
                              </w:r>
                            </w:p>
                          </w:txbxContent>
                        </wps:txbx>
                        <wps:bodyPr wrap="square" lIns="0" tIns="0" rIns="0" bIns="0" rtlCol="0">
                          <a:noAutofit/>
                        </wps:bodyPr>
                      </wps:wsp>
                    </wpg:wgp>
                  </a:graphicData>
                </a:graphic>
              </wp:anchor>
            </w:drawing>
          </mc:Choice>
          <mc:Fallback>
            <w:pict>
              <v:group w14:anchorId="06BFFA99" id="Group 763" o:spid="_x0000_s1439" style="position:absolute;margin-left:53.2pt;margin-top:14.2pt;width:505.6pt;height:134.4pt;z-index:-251658171;mso-wrap-distance-left:0;mso-wrap-distance-right:0;mso-position-horizontal-relative:page;mso-position-vertical-relative:text" coordsize="64211,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">
                <v:shape id="Image 764" o:spid="_x0000_s1440"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">
                  <v:imagedata r:id="rId52" o:title=""/>
                </v:shape>
                <v:shape id="Graphic 765" o:spid="_x0000_s1441" style="position:absolute;left:203;top:101;width:63805;height:16662;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" path="m6380480,1666240l,1666240,,,6380480,r,1666240xe" fillcolor="#f1eeea" stroked="f">
                  <v:path arrowok="t"/>
                </v:shape>
                <v:shape id="Image 766" o:spid="_x0000_s1442"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">
                  <v:imagedata r:id="rId29" o:title=""/>
                </v:shape>
                <v:shape id="Image 767" o:spid="_x0000_s1443"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">
                  <v:imagedata r:id="rId28" o:title=""/>
                </v:shape>
                <v:shape id="Image 768" o:spid="_x0000_s1444" type="#_x0000_t75" style="position:absolute;left:1422;top:761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">
                  <v:imagedata r:id="rId36" o:title=""/>
                </v:shape>
                <v:shape id="Image 769" o:spid="_x0000_s1445"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">
                  <v:imagedata r:id="rId29" o:title=""/>
                </v:shape>
                <v:shape id="Image 770" o:spid="_x0000_s1446"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">
                  <v:imagedata r:id="rId29" o:title=""/>
                </v:shape>
                <v:shape id="Textbox 771" o:spid="_x0000_s1447" type="#_x0000_t202" style="position:absolute;left:203;top:101;width:63805;height:1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35AA6866" w14:textId="77777777" w:rsidR="009B0AC6" w:rsidRDefault="009B0AC6">
                        <w:pPr>
                          <w:spacing w:before="213"/>
                          <w:ind w:left="512"/>
                          <w:rPr>
                            <w:sz w:val="25"/>
                          </w:rPr>
                        </w:pPr>
                        <w:r>
                          <w:rPr>
                            <w:color w:val="333333"/>
                            <w:sz w:val="25"/>
                          </w:rPr>
                          <w:t>24</w:t>
                        </w:r>
                        <w:r>
                          <w:rPr>
                            <w:color w:val="333333"/>
                            <w:spacing w:val="2"/>
                            <w:sz w:val="25"/>
                          </w:rPr>
                          <w:t xml:space="preserve"> </w:t>
                        </w:r>
                        <w:r>
                          <w:rPr>
                            <w:color w:val="333333"/>
                            <w:spacing w:val="-2"/>
                            <w:sz w:val="25"/>
                          </w:rPr>
                          <w:t>hours</w:t>
                        </w:r>
                      </w:p>
                      <w:p w14:paraId="6573ECEA" w14:textId="77777777" w:rsidR="009B0AC6" w:rsidRDefault="009B0AC6">
                        <w:pPr>
                          <w:spacing w:before="161"/>
                          <w:ind w:left="512"/>
                          <w:rPr>
                            <w:sz w:val="25"/>
                          </w:rPr>
                        </w:pPr>
                        <w:r>
                          <w:rPr>
                            <w:color w:val="333333"/>
                            <w:sz w:val="25"/>
                          </w:rPr>
                          <w:t>1-3</w:t>
                        </w:r>
                        <w:r>
                          <w:rPr>
                            <w:color w:val="333333"/>
                            <w:spacing w:val="-2"/>
                            <w:sz w:val="25"/>
                          </w:rPr>
                          <w:t xml:space="preserve"> </w:t>
                        </w:r>
                        <w:r>
                          <w:rPr>
                            <w:color w:val="333333"/>
                            <w:spacing w:val="-4"/>
                            <w:sz w:val="25"/>
                          </w:rPr>
                          <w:t>days</w:t>
                        </w:r>
                      </w:p>
                      <w:p w14:paraId="2B54C15F" w14:textId="77777777" w:rsidR="009B0AC6" w:rsidRDefault="009B0AC6">
                        <w:pPr>
                          <w:spacing w:before="160" w:line="374" w:lineRule="auto"/>
                          <w:ind w:left="512" w:right="8093"/>
                          <w:rPr>
                            <w:sz w:val="25"/>
                          </w:rPr>
                        </w:pPr>
                        <w:r>
                          <w:rPr>
                            <w:color w:val="333333"/>
                            <w:sz w:val="25"/>
                          </w:rPr>
                          <w:t>4-7 days Over</w:t>
                        </w:r>
                        <w:r>
                          <w:rPr>
                            <w:color w:val="333333"/>
                            <w:spacing w:val="-13"/>
                            <w:sz w:val="25"/>
                          </w:rPr>
                          <w:t xml:space="preserve"> </w:t>
                        </w:r>
                        <w:r>
                          <w:rPr>
                            <w:color w:val="333333"/>
                            <w:sz w:val="25"/>
                          </w:rPr>
                          <w:t>a</w:t>
                        </w:r>
                        <w:r>
                          <w:rPr>
                            <w:color w:val="333333"/>
                            <w:spacing w:val="-6"/>
                            <w:sz w:val="25"/>
                          </w:rPr>
                          <w:t xml:space="preserve"> </w:t>
                        </w:r>
                        <w:r>
                          <w:rPr>
                            <w:color w:val="333333"/>
                            <w:sz w:val="25"/>
                          </w:rPr>
                          <w:t xml:space="preserve">week </w:t>
                        </w:r>
                        <w:r>
                          <w:rPr>
                            <w:color w:val="333333"/>
                            <w:spacing w:val="-2"/>
                            <w:sz w:val="25"/>
                          </w:rPr>
                          <w:t>Varies</w:t>
                        </w:r>
                      </w:p>
                    </w:txbxContent>
                  </v:textbox>
                </v:shape>
                <w10:wrap type="topAndBottom" anchorx="page"/>
              </v:group>
            </w:pict>
          </mc:Fallback>
        </mc:AlternateContent>
      </w:r>
    </w:p>
    <w:p w14:paraId="07CFE248" w14:textId="77777777" w:rsidR="009B0AC6" w:rsidRPr="00BD2740" w:rsidRDefault="009B0AC6">
      <w:pPr>
        <w:pStyle w:val="BodyText"/>
        <w:spacing w:before="70"/>
        <w:rPr>
          <w:rFonts w:ascii="Times New Roman" w:hAnsi="Times New Roman" w:cs="Times New Roman"/>
        </w:rPr>
      </w:pPr>
    </w:p>
    <w:p w14:paraId="4D28927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 this</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varies, please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explain</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why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(e.g.</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singles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let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out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sooner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than</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doubles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or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2"/>
        </w:rPr>
        <w:t>triplets):</w:t>
      </w:r>
    </w:p>
    <w:p w14:paraId="28876E76"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0" behindDoc="1" locked="0" layoutInCell="1" allowOverlap="1" wp14:anchorId="4E0EA550" wp14:editId="22E8C5CE">
                <wp:simplePos x="0" y="0"/>
                <wp:positionH relativeFrom="page">
                  <wp:posOffset>675640</wp:posOffset>
                </wp:positionH>
                <wp:positionV relativeFrom="paragraph">
                  <wp:posOffset>179736</wp:posOffset>
                </wp:positionV>
                <wp:extent cx="6421120" cy="1036319"/>
                <wp:effectExtent l="0" t="0" r="0" b="0"/>
                <wp:wrapTopAndBottom/>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773" name="Image 773"/>
                          <pic:cNvPicPr/>
                        </pic:nvPicPr>
                        <pic:blipFill>
                          <a:blip r:embed="rId30" cstate="print"/>
                          <a:stretch>
                            <a:fillRect/>
                          </a:stretch>
                        </pic:blipFill>
                        <pic:spPr>
                          <a:xfrm>
                            <a:off x="0" y="0"/>
                            <a:ext cx="6421120" cy="1036319"/>
                          </a:xfrm>
                          <a:prstGeom prst="rect">
                            <a:avLst/>
                          </a:prstGeom>
                        </pic:spPr>
                      </pic:pic>
                      <wps:wsp>
                        <wps:cNvPr id="774" name="Graphic 774"/>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775" name="Graphic 775"/>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776" name="Graphic 776"/>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7B834F2">
              <v:group id="Group 772" style="position:absolute;margin-left:53.2pt;margin-top:14.15pt;width:505.6pt;height:81.6pt;z-index:-251585536;mso-wrap-distance-left:0;mso-wrap-distance-right:0;mso-position-horizontal-relative:page" coordsize="64211,10363" o:spid="_x0000_s1026" w14:anchorId="478F25F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yyzmAQAAoMsk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">
                <v:shape id="Image 773"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">
                  <v:imagedata o:title="" r:id="rId31"/>
                </v:shape>
                <v:shape id="Graphic 774"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">
                  <v:path arrowok="t"/>
                </v:shape>
                <v:shape id="Graphic 775"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">
                  <v:path arrowok="t"/>
                </v:shape>
                <v:shape id="Graphic 776"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">
                  <v:path arrowok="t"/>
                </v:shape>
                <w10:wrap type="topAndBottom" anchorx="page"/>
              </v:group>
            </w:pict>
          </mc:Fallback>
        </mc:AlternateContent>
      </w:r>
    </w:p>
    <w:p w14:paraId="6EA571F7" w14:textId="77777777" w:rsidR="009B0AC6" w:rsidRPr="00BD2740" w:rsidRDefault="009B0AC6">
      <w:pPr>
        <w:rPr>
          <w:rFonts w:cs="Times New Roman"/>
          <w:sz w:val="20"/>
        </w:rPr>
        <w:sectPr w:rsidR="009B0AC6" w:rsidRPr="00BD2740" w:rsidSect="009B0AC6">
          <w:headerReference w:type="default" r:id="rId92"/>
          <w:footerReference w:type="default" r:id="rId93"/>
          <w:pgSz w:w="12240" w:h="15840"/>
          <w:pgMar w:top="520" w:right="960" w:bottom="1000" w:left="960" w:header="0" w:footer="819" w:gutter="0"/>
          <w:cols w:space="720"/>
        </w:sectPr>
      </w:pPr>
    </w:p>
    <w:p w14:paraId="5C120D69" w14:textId="77777777" w:rsidR="009B0AC6" w:rsidRPr="00BD2740" w:rsidRDefault="009B0AC6" w:rsidP="009B0AC6">
      <w:pPr>
        <w:pStyle w:val="ListParagraph"/>
        <w:widowControl w:val="0"/>
        <w:numPr>
          <w:ilvl w:val="0"/>
          <w:numId w:val="28"/>
        </w:numPr>
        <w:autoSpaceDE w:val="0"/>
        <w:autoSpaceDN w:val="0"/>
        <w:spacing w:before="67" w:after="0"/>
        <w:ind w:right="256"/>
        <w:contextualSpacing w:val="0"/>
        <w:rPr>
          <w:sz w:val="28"/>
          <w:szCs w:val="28"/>
        </w:rPr>
      </w:pPr>
      <w:r w:rsidRPr="00BD2740">
        <w:rPr>
          <w:sz w:val="28"/>
          <w:szCs w:val="28"/>
        </w:rPr>
        <w:t>The</w:t>
      </w:r>
      <w:r w:rsidRPr="00BD2740">
        <w:rPr>
          <w:spacing w:val="-7"/>
          <w:sz w:val="28"/>
          <w:szCs w:val="28"/>
        </w:rPr>
        <w:t xml:space="preserve"> </w:t>
      </w:r>
      <w:r w:rsidRPr="00BD2740">
        <w:rPr>
          <w:sz w:val="28"/>
          <w:szCs w:val="28"/>
        </w:rPr>
        <w:t>following</w:t>
      </w:r>
      <w:r w:rsidRPr="00BD2740">
        <w:rPr>
          <w:spacing w:val="-7"/>
          <w:sz w:val="28"/>
          <w:szCs w:val="28"/>
        </w:rPr>
        <w:t xml:space="preserve"> </w:t>
      </w:r>
      <w:r w:rsidRPr="00BD2740">
        <w:rPr>
          <w:sz w:val="28"/>
          <w:szCs w:val="28"/>
        </w:rPr>
        <w:t>questions</w:t>
      </w:r>
      <w:r w:rsidRPr="00BD2740">
        <w:rPr>
          <w:spacing w:val="-1"/>
          <w:sz w:val="28"/>
          <w:szCs w:val="28"/>
        </w:rPr>
        <w:t xml:space="preserve"> </w:t>
      </w:r>
      <w:r w:rsidRPr="00BD2740">
        <w:rPr>
          <w:sz w:val="28"/>
          <w:szCs w:val="28"/>
        </w:rPr>
        <w:t>relate</w:t>
      </w:r>
      <w:r w:rsidRPr="00BD2740">
        <w:rPr>
          <w:spacing w:val="-7"/>
          <w:sz w:val="28"/>
          <w:szCs w:val="28"/>
        </w:rPr>
        <w:t xml:space="preserve"> </w:t>
      </w:r>
      <w:r w:rsidRPr="00BD2740">
        <w:rPr>
          <w:sz w:val="28"/>
          <w:szCs w:val="28"/>
        </w:rPr>
        <w:t>to</w:t>
      </w:r>
      <w:r w:rsidRPr="00BD2740">
        <w:rPr>
          <w:spacing w:val="-7"/>
          <w:sz w:val="28"/>
          <w:szCs w:val="28"/>
        </w:rPr>
        <w:t xml:space="preserve"> </w:t>
      </w:r>
      <w:r w:rsidRPr="00BD2740">
        <w:rPr>
          <w:sz w:val="28"/>
          <w:szCs w:val="28"/>
        </w:rPr>
        <w:t>the</w:t>
      </w:r>
      <w:r w:rsidRPr="00BD2740">
        <w:rPr>
          <w:spacing w:val="-7"/>
          <w:sz w:val="28"/>
          <w:szCs w:val="28"/>
        </w:rPr>
        <w:t xml:space="preserve"> </w:t>
      </w:r>
      <w:r w:rsidRPr="00BD2740">
        <w:rPr>
          <w:sz w:val="28"/>
          <w:szCs w:val="28"/>
        </w:rPr>
        <w:t>colostrum</w:t>
      </w:r>
      <w:r w:rsidRPr="00BD2740">
        <w:rPr>
          <w:spacing w:val="-1"/>
          <w:sz w:val="28"/>
          <w:szCs w:val="28"/>
        </w:rPr>
        <w:t xml:space="preserve"> </w:t>
      </w:r>
      <w:r w:rsidRPr="00BD2740">
        <w:rPr>
          <w:sz w:val="28"/>
          <w:szCs w:val="28"/>
        </w:rPr>
        <w:t>policy</w:t>
      </w:r>
      <w:r w:rsidRPr="00BD2740">
        <w:rPr>
          <w:spacing w:val="-1"/>
          <w:sz w:val="28"/>
          <w:szCs w:val="28"/>
        </w:rPr>
        <w:t xml:space="preserve"> </w:t>
      </w:r>
      <w:r w:rsidRPr="00BD2740">
        <w:rPr>
          <w:sz w:val="28"/>
          <w:szCs w:val="28"/>
        </w:rPr>
        <w:t>on your farm.</w:t>
      </w:r>
    </w:p>
    <w:p w14:paraId="3B995893" w14:textId="77777777" w:rsidR="009B0AC6" w:rsidRPr="00BD2740" w:rsidRDefault="009B0AC6">
      <w:pPr>
        <w:pStyle w:val="BodyText"/>
        <w:spacing w:before="89"/>
        <w:rPr>
          <w:rFonts w:ascii="Times New Roman" w:hAnsi="Times New Roman" w:cs="Times New Roman"/>
        </w:rPr>
      </w:pPr>
    </w:p>
    <w:p w14:paraId="04E7DAA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body</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condition</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score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spacing w:val="-2"/>
        </w:rPr>
        <w:t>lambing?</w:t>
      </w:r>
    </w:p>
    <w:p w14:paraId="4DBC8EB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1" behindDoc="1" locked="0" layoutInCell="1" allowOverlap="1" wp14:anchorId="56F93E36" wp14:editId="32D4774F">
                <wp:simplePos x="0" y="0"/>
                <wp:positionH relativeFrom="page">
                  <wp:posOffset>675640</wp:posOffset>
                </wp:positionH>
                <wp:positionV relativeFrom="paragraph">
                  <wp:posOffset>180085</wp:posOffset>
                </wp:positionV>
                <wp:extent cx="6421120" cy="853440"/>
                <wp:effectExtent l="0" t="0" r="0" b="0"/>
                <wp:wrapTopAndBottom/>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779" name="Image 779"/>
                          <pic:cNvPicPr/>
                        </pic:nvPicPr>
                        <pic:blipFill>
                          <a:blip r:embed="rId39" cstate="print"/>
                          <a:stretch>
                            <a:fillRect/>
                          </a:stretch>
                        </pic:blipFill>
                        <pic:spPr>
                          <a:xfrm>
                            <a:off x="0" y="0"/>
                            <a:ext cx="6421120" cy="853440"/>
                          </a:xfrm>
                          <a:prstGeom prst="rect">
                            <a:avLst/>
                          </a:prstGeom>
                        </pic:spPr>
                      </pic:pic>
                      <wps:wsp>
                        <wps:cNvPr id="780" name="Graphic 780"/>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782" name="Image 782"/>
                          <pic:cNvPicPr/>
                        </pic:nvPicPr>
                        <pic:blipFill>
                          <a:blip r:embed="rId25" cstate="print"/>
                          <a:stretch>
                            <a:fillRect/>
                          </a:stretch>
                        </pic:blipFill>
                        <pic:spPr>
                          <a:xfrm>
                            <a:off x="142239" y="477520"/>
                            <a:ext cx="111760" cy="111760"/>
                          </a:xfrm>
                          <a:prstGeom prst="rect">
                            <a:avLst/>
                          </a:prstGeom>
                        </pic:spPr>
                      </pic:pic>
                      <wps:wsp>
                        <wps:cNvPr id="783" name="Textbox 783"/>
                        <wps:cNvSpPr txBox="1"/>
                        <wps:spPr>
                          <a:xfrm>
                            <a:off x="20320" y="10160"/>
                            <a:ext cx="6380480" cy="812800"/>
                          </a:xfrm>
                          <a:prstGeom prst="rect">
                            <a:avLst/>
                          </a:prstGeom>
                        </wps:spPr>
                        <wps:txbx>
                          <w:txbxContent>
                            <w:p w14:paraId="10BF2F8D"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56F93E36" id="Group 778" o:spid="_x0000_s1448" style="position:absolute;margin-left:53.2pt;margin-top:14.2pt;width:505.6pt;height:67.2pt;z-index:-251658169;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">
                <v:shape id="Image 779" o:spid="_x0000_s1449"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">
                  <v:imagedata r:id="rId41" o:title=""/>
                </v:shape>
                <v:shape id="Graphic 780" o:spid="_x0000_s1450"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" path="m6380480,812800l,812800,,,6380480,r,812800xe" fillcolor="#f1eeea" stroked="f">
                  <v:path arrowok="t"/>
                </v:shape>
                <v:shape id="Image 781" o:spid="_x0000_s1451"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">
                  <v:imagedata r:id="rId29" o:title=""/>
                </v:shape>
                <v:shape id="Image 782" o:spid="_x0000_s1452"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">
                  <v:imagedata r:id="rId28" o:title=""/>
                </v:shape>
                <v:shape id="Textbox 783" o:spid="_x0000_s1453"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10BF2F8D"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55BCC07A" w14:textId="77777777" w:rsidR="009B0AC6" w:rsidRPr="00BD2740" w:rsidRDefault="009B0AC6">
      <w:pPr>
        <w:pStyle w:val="BodyText"/>
        <w:spacing w:before="70"/>
        <w:rPr>
          <w:rFonts w:ascii="Times New Roman" w:hAnsi="Times New Roman" w:cs="Times New Roman"/>
        </w:rPr>
      </w:pPr>
    </w:p>
    <w:p w14:paraId="4530DDA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is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body</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condition</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score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target</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for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your</w:t>
      </w:r>
      <w:r w:rsidRPr="00BD2740">
        <w:rPr>
          <w:rFonts w:ascii="Times New Roman" w:hAnsi="Times New Roman" w:cs="Times New Roman"/>
          <w:color w:val="333333"/>
          <w:spacing w:val="-2"/>
        </w:rPr>
        <w:t xml:space="preserve"> flock?</w:t>
      </w:r>
    </w:p>
    <w:p w14:paraId="6EB9E24F" w14:textId="4F05A1FD"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2" behindDoc="1" locked="0" layoutInCell="1" allowOverlap="1" wp14:anchorId="1BF1D570" wp14:editId="2795E4F5">
                <wp:simplePos x="0" y="0"/>
                <wp:positionH relativeFrom="page">
                  <wp:posOffset>675640</wp:posOffset>
                </wp:positionH>
                <wp:positionV relativeFrom="paragraph">
                  <wp:posOffset>179736</wp:posOffset>
                </wp:positionV>
                <wp:extent cx="6421120" cy="589280"/>
                <wp:effectExtent l="0" t="0" r="0" b="0"/>
                <wp:wrapTopAndBottom/>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785" name="Image 785"/>
                          <pic:cNvPicPr/>
                        </pic:nvPicPr>
                        <pic:blipFill>
                          <a:blip r:embed="rId60" cstate="print"/>
                          <a:stretch>
                            <a:fillRect/>
                          </a:stretch>
                        </pic:blipFill>
                        <pic:spPr>
                          <a:xfrm>
                            <a:off x="0" y="0"/>
                            <a:ext cx="6421120" cy="589279"/>
                          </a:xfrm>
                          <a:prstGeom prst="rect">
                            <a:avLst/>
                          </a:prstGeom>
                        </pic:spPr>
                      </pic:pic>
                      <wps:wsp>
                        <wps:cNvPr id="786" name="Graphic 786"/>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787" name="Graphic 787"/>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788" name="Graphic 788"/>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4FBDF34">
              <v:group id="Group 784" style="position:absolute;margin-left:53.2pt;margin-top:14.15pt;width:505.6pt;height:46.4pt;z-index:-251583488;mso-wrap-distance-left:0;mso-wrap-distance-right:0;mso-position-horizontal-relative:page" coordsize="64211,5892" o:spid="_x0000_s1026" w14:anchorId="1A0552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">
                <v:shape id="Image 785"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">
                  <v:imagedata o:title="" r:id="rId61"/>
                </v:shape>
                <v:shape id="Graphic 786"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">
                  <v:path arrowok="t"/>
                </v:shape>
                <v:shape id="Graphic 787"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">
                  <v:path arrowok="t"/>
                </v:shape>
                <v:shape id="Graphic 788"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">
                  <v:path arrowok="t"/>
                </v:shape>
                <w10:wrap type="topAndBottom" anchorx="page"/>
              </v:group>
            </w:pict>
          </mc:Fallback>
        </mc:AlternateContent>
      </w:r>
    </w:p>
    <w:p w14:paraId="6C2BD6F9" w14:textId="77777777" w:rsidR="009B0AC6" w:rsidRPr="00BD2740" w:rsidRDefault="009B0AC6">
      <w:pPr>
        <w:pStyle w:val="BodyText"/>
        <w:spacing w:before="135"/>
        <w:rPr>
          <w:rFonts w:ascii="Times New Roman" w:hAnsi="Times New Roman" w:cs="Times New Roman"/>
        </w:rPr>
      </w:pPr>
    </w:p>
    <w:p w14:paraId="68E30C69"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monitor</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for</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 xml:space="preserve">colostrum </w:t>
      </w:r>
      <w:r w:rsidRPr="00BD2740">
        <w:rPr>
          <w:rFonts w:ascii="Times New Roman" w:hAnsi="Times New Roman" w:cs="Times New Roman"/>
          <w:color w:val="333333"/>
          <w:spacing w:val="-2"/>
        </w:rPr>
        <w:t>intake?</w:t>
      </w:r>
    </w:p>
    <w:p w14:paraId="695FFF05"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3" behindDoc="1" locked="0" layoutInCell="1" allowOverlap="1" wp14:anchorId="3C7D587B" wp14:editId="2FB8397B">
                <wp:simplePos x="0" y="0"/>
                <wp:positionH relativeFrom="page">
                  <wp:posOffset>675640</wp:posOffset>
                </wp:positionH>
                <wp:positionV relativeFrom="paragraph">
                  <wp:posOffset>179767</wp:posOffset>
                </wp:positionV>
                <wp:extent cx="6421120" cy="1137920"/>
                <wp:effectExtent l="0" t="0" r="0" b="0"/>
                <wp:wrapTopAndBottom/>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790" name="Image 790"/>
                          <pic:cNvPicPr/>
                        </pic:nvPicPr>
                        <pic:blipFill>
                          <a:blip r:embed="rId76" cstate="print"/>
                          <a:stretch>
                            <a:fillRect/>
                          </a:stretch>
                        </pic:blipFill>
                        <pic:spPr>
                          <a:xfrm>
                            <a:off x="0" y="0"/>
                            <a:ext cx="6421120" cy="1137920"/>
                          </a:xfrm>
                          <a:prstGeom prst="rect">
                            <a:avLst/>
                          </a:prstGeom>
                        </pic:spPr>
                      </pic:pic>
                      <wps:wsp>
                        <wps:cNvPr id="791" name="Graphic 791"/>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792" name="Image 792"/>
                          <pic:cNvPicPr/>
                        </pic:nvPicPr>
                        <pic:blipFill>
                          <a:blip r:embed="rId25" cstate="print"/>
                          <a:stretch>
                            <a:fillRect/>
                          </a:stretch>
                        </pic:blipFill>
                        <pic:spPr>
                          <a:xfrm>
                            <a:off x="142239" y="193039"/>
                            <a:ext cx="111760" cy="111760"/>
                          </a:xfrm>
                          <a:prstGeom prst="rect">
                            <a:avLst/>
                          </a:prstGeom>
                        </pic:spPr>
                      </pic:pic>
                      <pic:pic xmlns:pic="http://schemas.openxmlformats.org/drawingml/2006/picture">
                        <pic:nvPicPr>
                          <pic:cNvPr id="793" name="Image 793"/>
                          <pic:cNvPicPr/>
                        </pic:nvPicPr>
                        <pic:blipFill>
                          <a:blip r:embed="rId25" cstate="print"/>
                          <a:stretch>
                            <a:fillRect/>
                          </a:stretch>
                        </pic:blipFill>
                        <pic:spPr>
                          <a:xfrm>
                            <a:off x="142239" y="477519"/>
                            <a:ext cx="111760" cy="111760"/>
                          </a:xfrm>
                          <a:prstGeom prst="rect">
                            <a:avLst/>
                          </a:prstGeom>
                        </pic:spPr>
                      </pic:pic>
                      <pic:pic xmlns:pic="http://schemas.openxmlformats.org/drawingml/2006/picture">
                        <pic:nvPicPr>
                          <pic:cNvPr id="794" name="Image 794"/>
                          <pic:cNvPicPr/>
                        </pic:nvPicPr>
                        <pic:blipFill>
                          <a:blip r:embed="rId26" cstate="print"/>
                          <a:stretch>
                            <a:fillRect/>
                          </a:stretch>
                        </pic:blipFill>
                        <pic:spPr>
                          <a:xfrm>
                            <a:off x="142239" y="762000"/>
                            <a:ext cx="111760" cy="111760"/>
                          </a:xfrm>
                          <a:prstGeom prst="rect">
                            <a:avLst/>
                          </a:prstGeom>
                        </pic:spPr>
                      </pic:pic>
                      <wps:wsp>
                        <wps:cNvPr id="795" name="Textbox 795"/>
                        <wps:cNvSpPr txBox="1"/>
                        <wps:spPr>
                          <a:xfrm>
                            <a:off x="20320" y="10160"/>
                            <a:ext cx="6380480" cy="1097280"/>
                          </a:xfrm>
                          <a:prstGeom prst="rect">
                            <a:avLst/>
                          </a:prstGeom>
                        </wps:spPr>
                        <wps:txbx>
                          <w:txbxContent>
                            <w:p w14:paraId="599E855A"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p w14:paraId="316EB6AC" w14:textId="77777777" w:rsidR="009B0AC6" w:rsidRDefault="009B0AC6">
                              <w:pPr>
                                <w:spacing w:line="287" w:lineRule="exact"/>
                                <w:ind w:left="512"/>
                                <w:rPr>
                                  <w:sz w:val="25"/>
                                </w:rPr>
                              </w:pPr>
                              <w:r>
                                <w:rPr>
                                  <w:color w:val="333333"/>
                                  <w:spacing w:val="-2"/>
                                  <w:sz w:val="25"/>
                                </w:rPr>
                                <w:t>Sometimes</w:t>
                              </w:r>
                            </w:p>
                          </w:txbxContent>
                        </wps:txbx>
                        <wps:bodyPr wrap="square" lIns="0" tIns="0" rIns="0" bIns="0" rtlCol="0">
                          <a:noAutofit/>
                        </wps:bodyPr>
                      </wps:wsp>
                    </wpg:wgp>
                  </a:graphicData>
                </a:graphic>
              </wp:anchor>
            </w:drawing>
          </mc:Choice>
          <mc:Fallback>
            <w:pict>
              <v:group w14:anchorId="3C7D587B" id="Group 789" o:spid="_x0000_s1454" style="position:absolute;margin-left:53.2pt;margin-top:14.15pt;width:505.6pt;height:89.6pt;z-index:-251658167;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Mss5gEAAKDLJO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LrOYBwAAgDJiHgAAALpM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">
                <v:shape id="Image 790" o:spid="_x0000_s1455"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">
                  <v:imagedata r:id="rId77" o:title=""/>
                </v:shape>
                <v:shape id="Graphic 791" o:spid="_x0000_s1456"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" path="m6380480,1097280l,1097280,,,6380480,r,1097280xe" fillcolor="#f1eeea" stroked="f">
                  <v:path arrowok="t"/>
                </v:shape>
                <v:shape id="Image 792" o:spid="_x0000_s1457"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">
                  <v:imagedata r:id="rId28" o:title=""/>
                </v:shape>
                <v:shape id="Image 793" o:spid="_x0000_s1458"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">
                  <v:imagedata r:id="rId28" o:title=""/>
                </v:shape>
                <v:shape id="Image 794" o:spid="_x0000_s1459"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">
                  <v:imagedata r:id="rId29" o:title=""/>
                </v:shape>
                <v:shape id="Textbox 795" o:spid="_x0000_s1460"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99E855A"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p w14:paraId="316EB6AC" w14:textId="77777777" w:rsidR="009B0AC6" w:rsidRDefault="009B0AC6">
                        <w:pPr>
                          <w:spacing w:line="287" w:lineRule="exact"/>
                          <w:ind w:left="512"/>
                          <w:rPr>
                            <w:sz w:val="25"/>
                          </w:rPr>
                        </w:pPr>
                        <w:r>
                          <w:rPr>
                            <w:color w:val="333333"/>
                            <w:spacing w:val="-2"/>
                            <w:sz w:val="25"/>
                          </w:rPr>
                          <w:t>Sometimes</w:t>
                        </w:r>
                      </w:p>
                    </w:txbxContent>
                  </v:textbox>
                </v:shape>
                <w10:wrap type="topAndBottom" anchorx="page"/>
              </v:group>
            </w:pict>
          </mc:Fallback>
        </mc:AlternateContent>
      </w:r>
    </w:p>
    <w:p w14:paraId="22C74BB8" w14:textId="77777777" w:rsidR="009B0AC6" w:rsidRPr="00BD2740" w:rsidRDefault="009B0AC6">
      <w:pPr>
        <w:pStyle w:val="BodyText"/>
        <w:spacing w:before="70"/>
        <w:rPr>
          <w:rFonts w:ascii="Times New Roman" w:hAnsi="Times New Roman" w:cs="Times New Roman"/>
        </w:rPr>
      </w:pPr>
    </w:p>
    <w:p w14:paraId="52B090B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how</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this?</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spacing w:val="-2"/>
        </w:rPr>
        <w:t>apply)</w:t>
      </w:r>
    </w:p>
    <w:p w14:paraId="5AAC58C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4" behindDoc="1" locked="0" layoutInCell="1" allowOverlap="1" wp14:anchorId="4981F282" wp14:editId="1941425D">
                <wp:simplePos x="0" y="0"/>
                <wp:positionH relativeFrom="page">
                  <wp:posOffset>675640</wp:posOffset>
                </wp:positionH>
                <wp:positionV relativeFrom="paragraph">
                  <wp:posOffset>179736</wp:posOffset>
                </wp:positionV>
                <wp:extent cx="6421120" cy="1706880"/>
                <wp:effectExtent l="0" t="0" r="0" b="0"/>
                <wp:wrapTopAndBottom/>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706880"/>
                          <a:chOff x="0" y="0"/>
                          <a:chExt cx="6421120" cy="1706880"/>
                        </a:xfrm>
                      </wpg:grpSpPr>
                      <pic:pic xmlns:pic="http://schemas.openxmlformats.org/drawingml/2006/picture">
                        <pic:nvPicPr>
                          <pic:cNvPr id="797" name="Image 797"/>
                          <pic:cNvPicPr/>
                        </pic:nvPicPr>
                        <pic:blipFill>
                          <a:blip r:embed="rId80" cstate="print"/>
                          <a:stretch>
                            <a:fillRect/>
                          </a:stretch>
                        </pic:blipFill>
                        <pic:spPr>
                          <a:xfrm>
                            <a:off x="0" y="0"/>
                            <a:ext cx="6421120" cy="1706880"/>
                          </a:xfrm>
                          <a:prstGeom prst="rect">
                            <a:avLst/>
                          </a:prstGeom>
                        </pic:spPr>
                      </pic:pic>
                      <wps:wsp>
                        <wps:cNvPr id="798" name="Graphic 798"/>
                        <wps:cNvSpPr/>
                        <wps:spPr>
                          <a:xfrm>
                            <a:off x="20320" y="10160"/>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799" name="Image 799"/>
                          <pic:cNvPicPr/>
                        </pic:nvPicPr>
                        <pic:blipFill>
                          <a:blip r:embed="rId25" cstate="print"/>
                          <a:stretch>
                            <a:fillRect/>
                          </a:stretch>
                        </pic:blipFill>
                        <pic:spPr>
                          <a:xfrm>
                            <a:off x="142239" y="193039"/>
                            <a:ext cx="111760" cy="111760"/>
                          </a:xfrm>
                          <a:prstGeom prst="rect">
                            <a:avLst/>
                          </a:prstGeom>
                        </pic:spPr>
                      </pic:pic>
                      <pic:pic xmlns:pic="http://schemas.openxmlformats.org/drawingml/2006/picture">
                        <pic:nvPicPr>
                          <pic:cNvPr id="800" name="Image 800"/>
                          <pic:cNvPicPr/>
                        </pic:nvPicPr>
                        <pic:blipFill>
                          <a:blip r:embed="rId26" cstate="print"/>
                          <a:stretch>
                            <a:fillRect/>
                          </a:stretch>
                        </pic:blipFill>
                        <pic:spPr>
                          <a:xfrm>
                            <a:off x="142239" y="477519"/>
                            <a:ext cx="111760" cy="111760"/>
                          </a:xfrm>
                          <a:prstGeom prst="rect">
                            <a:avLst/>
                          </a:prstGeom>
                        </pic:spPr>
                      </pic:pic>
                      <pic:pic xmlns:pic="http://schemas.openxmlformats.org/drawingml/2006/picture">
                        <pic:nvPicPr>
                          <pic:cNvPr id="801" name="Image 801"/>
                          <pic:cNvPicPr/>
                        </pic:nvPicPr>
                        <pic:blipFill>
                          <a:blip r:embed="rId25" cstate="print"/>
                          <a:stretch>
                            <a:fillRect/>
                          </a:stretch>
                        </pic:blipFill>
                        <pic:spPr>
                          <a:xfrm>
                            <a:off x="142239" y="762000"/>
                            <a:ext cx="111760" cy="111760"/>
                          </a:xfrm>
                          <a:prstGeom prst="rect">
                            <a:avLst/>
                          </a:prstGeom>
                        </pic:spPr>
                      </pic:pic>
                      <pic:pic xmlns:pic="http://schemas.openxmlformats.org/drawingml/2006/picture">
                        <pic:nvPicPr>
                          <pic:cNvPr id="802" name="Image 802"/>
                          <pic:cNvPicPr/>
                        </pic:nvPicPr>
                        <pic:blipFill>
                          <a:blip r:embed="rId25" cstate="print"/>
                          <a:stretch>
                            <a:fillRect/>
                          </a:stretch>
                        </pic:blipFill>
                        <pic:spPr>
                          <a:xfrm>
                            <a:off x="142239" y="1046480"/>
                            <a:ext cx="111760" cy="111760"/>
                          </a:xfrm>
                          <a:prstGeom prst="rect">
                            <a:avLst/>
                          </a:prstGeom>
                        </pic:spPr>
                      </pic:pic>
                      <pic:pic xmlns:pic="http://schemas.openxmlformats.org/drawingml/2006/picture">
                        <pic:nvPicPr>
                          <pic:cNvPr id="803" name="Image 803"/>
                          <pic:cNvPicPr/>
                        </pic:nvPicPr>
                        <pic:blipFill>
                          <a:blip r:embed="rId26" cstate="print"/>
                          <a:stretch>
                            <a:fillRect/>
                          </a:stretch>
                        </pic:blipFill>
                        <pic:spPr>
                          <a:xfrm>
                            <a:off x="142239" y="1330960"/>
                            <a:ext cx="111760" cy="111760"/>
                          </a:xfrm>
                          <a:prstGeom prst="rect">
                            <a:avLst/>
                          </a:prstGeom>
                        </pic:spPr>
                      </pic:pic>
                      <wps:wsp>
                        <wps:cNvPr id="804" name="Textbox 804"/>
                        <wps:cNvSpPr txBox="1"/>
                        <wps:spPr>
                          <a:xfrm>
                            <a:off x="20320" y="10160"/>
                            <a:ext cx="6380480" cy="1666239"/>
                          </a:xfrm>
                          <a:prstGeom prst="rect">
                            <a:avLst/>
                          </a:prstGeom>
                        </wps:spPr>
                        <wps:txbx>
                          <w:txbxContent>
                            <w:p w14:paraId="072CCA5C" w14:textId="77777777" w:rsidR="009B0AC6" w:rsidRDefault="009B0AC6">
                              <w:pPr>
                                <w:spacing w:before="213" w:line="374" w:lineRule="auto"/>
                                <w:ind w:left="512" w:right="5123"/>
                                <w:rPr>
                                  <w:sz w:val="25"/>
                                </w:rPr>
                              </w:pPr>
                              <w:r>
                                <w:rPr>
                                  <w:color w:val="333333"/>
                                  <w:sz w:val="25"/>
                                </w:rPr>
                                <w:t>Check lambs for fullness of</w:t>
                              </w:r>
                              <w:r>
                                <w:rPr>
                                  <w:color w:val="333333"/>
                                  <w:spacing w:val="-1"/>
                                  <w:sz w:val="25"/>
                                </w:rPr>
                                <w:t xml:space="preserve"> </w:t>
                              </w:r>
                              <w:r>
                                <w:rPr>
                                  <w:color w:val="333333"/>
                                  <w:sz w:val="25"/>
                                </w:rPr>
                                <w:t>stomach Check for colostrum in ewe udder Watch lambs suckling</w:t>
                              </w:r>
                            </w:p>
                            <w:p w14:paraId="5C5BD24F" w14:textId="77777777" w:rsidR="009B0AC6" w:rsidRDefault="009B0AC6">
                              <w:pPr>
                                <w:spacing w:line="374" w:lineRule="auto"/>
                                <w:ind w:left="512" w:right="6260"/>
                                <w:rPr>
                                  <w:sz w:val="25"/>
                                </w:rPr>
                              </w:pPr>
                              <w:r>
                                <w:rPr>
                                  <w:color w:val="333333"/>
                                  <w:sz w:val="25"/>
                                </w:rPr>
                                <w:t>Vet</w:t>
                              </w:r>
                              <w:r>
                                <w:rPr>
                                  <w:color w:val="333333"/>
                                  <w:spacing w:val="-5"/>
                                  <w:sz w:val="25"/>
                                </w:rPr>
                                <w:t xml:space="preserve"> </w:t>
                              </w:r>
                              <w:r>
                                <w:rPr>
                                  <w:color w:val="333333"/>
                                  <w:sz w:val="25"/>
                                </w:rPr>
                                <w:t xml:space="preserve">monitors via blood tests </w:t>
                              </w:r>
                              <w:r>
                                <w:rPr>
                                  <w:color w:val="333333"/>
                                  <w:spacing w:val="-2"/>
                                  <w:sz w:val="25"/>
                                </w:rPr>
                                <w:t>Other</w:t>
                              </w:r>
                            </w:p>
                          </w:txbxContent>
                        </wps:txbx>
                        <wps:bodyPr wrap="square" lIns="0" tIns="0" rIns="0" bIns="0" rtlCol="0">
                          <a:noAutofit/>
                        </wps:bodyPr>
                      </wps:wsp>
                    </wpg:wgp>
                  </a:graphicData>
                </a:graphic>
              </wp:anchor>
            </w:drawing>
          </mc:Choice>
          <mc:Fallback>
            <w:pict>
              <v:group w14:anchorId="4981F282" id="Group 796" o:spid="_x0000_s1461" style="position:absolute;margin-left:53.2pt;margin-top:14.15pt;width:505.6pt;height:134.4pt;z-index:-251658166;mso-wrap-distance-left:0;mso-wrap-distance-right:0;mso-position-horizontal-relative:page;mso-position-vertical-relative:text" coordsize="64211,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">
                <v:shape id="Image 797" o:spid="_x0000_s1462"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">
                  <v:imagedata r:id="rId81" o:title=""/>
                </v:shape>
                <v:shape id="Graphic 798" o:spid="_x0000_s1463" style="position:absolute;left:203;top:101;width:63805;height:16662;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" path="m6380480,1666240l,1666240,,,6380480,r,1666240xe" fillcolor="#f1eeea" stroked="f">
                  <v:path arrowok="t"/>
                </v:shape>
                <v:shape id="Image 799" o:spid="_x0000_s1464"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">
                  <v:imagedata r:id="rId28" o:title=""/>
                </v:shape>
                <v:shape id="Image 800" o:spid="_x0000_s1465"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">
                  <v:imagedata r:id="rId29" o:title=""/>
                </v:shape>
                <v:shape id="Image 801" o:spid="_x0000_s1466"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">
                  <v:imagedata r:id="rId28" o:title=""/>
                </v:shape>
                <v:shape id="Image 802" o:spid="_x0000_s1467"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">
                  <v:imagedata r:id="rId28" o:title=""/>
                </v:shape>
                <v:shape id="Image 803" o:spid="_x0000_s1468" type="#_x0000_t75" style="position:absolute;left:1422;top:13309;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">
                  <v:imagedata r:id="rId29" o:title=""/>
                </v:shape>
                <v:shape id="Textbox 804" o:spid="_x0000_s1469" type="#_x0000_t202" style="position:absolute;left:203;top:101;width:63805;height:1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072CCA5C" w14:textId="77777777" w:rsidR="009B0AC6" w:rsidRDefault="009B0AC6">
                        <w:pPr>
                          <w:spacing w:before="213" w:line="374" w:lineRule="auto"/>
                          <w:ind w:left="512" w:right="5123"/>
                          <w:rPr>
                            <w:sz w:val="25"/>
                          </w:rPr>
                        </w:pPr>
                        <w:r>
                          <w:rPr>
                            <w:color w:val="333333"/>
                            <w:sz w:val="25"/>
                          </w:rPr>
                          <w:t>Check lambs for fullness of</w:t>
                        </w:r>
                        <w:r>
                          <w:rPr>
                            <w:color w:val="333333"/>
                            <w:spacing w:val="-1"/>
                            <w:sz w:val="25"/>
                          </w:rPr>
                          <w:t xml:space="preserve"> </w:t>
                        </w:r>
                        <w:r>
                          <w:rPr>
                            <w:color w:val="333333"/>
                            <w:sz w:val="25"/>
                          </w:rPr>
                          <w:t>stomach Check for colostrum in ewe udder Watch lambs suckling</w:t>
                        </w:r>
                      </w:p>
                      <w:p w14:paraId="5C5BD24F" w14:textId="77777777" w:rsidR="009B0AC6" w:rsidRDefault="009B0AC6">
                        <w:pPr>
                          <w:spacing w:line="374" w:lineRule="auto"/>
                          <w:ind w:left="512" w:right="6260"/>
                          <w:rPr>
                            <w:sz w:val="25"/>
                          </w:rPr>
                        </w:pPr>
                        <w:r>
                          <w:rPr>
                            <w:color w:val="333333"/>
                            <w:sz w:val="25"/>
                          </w:rPr>
                          <w:t>Vet</w:t>
                        </w:r>
                        <w:r>
                          <w:rPr>
                            <w:color w:val="333333"/>
                            <w:spacing w:val="-5"/>
                            <w:sz w:val="25"/>
                          </w:rPr>
                          <w:t xml:space="preserve"> </w:t>
                        </w:r>
                        <w:r>
                          <w:rPr>
                            <w:color w:val="333333"/>
                            <w:sz w:val="25"/>
                          </w:rPr>
                          <w:t xml:space="preserve">monitors via blood tests </w:t>
                        </w:r>
                        <w:r>
                          <w:rPr>
                            <w:color w:val="333333"/>
                            <w:spacing w:val="-2"/>
                            <w:sz w:val="25"/>
                          </w:rPr>
                          <w:t>Other</w:t>
                        </w:r>
                      </w:p>
                    </w:txbxContent>
                  </v:textbox>
                </v:shape>
                <w10:wrap type="topAndBottom" anchorx="page"/>
              </v:group>
            </w:pict>
          </mc:Fallback>
        </mc:AlternateContent>
      </w:r>
    </w:p>
    <w:p w14:paraId="20D7A3A4" w14:textId="77777777" w:rsidR="009B0AC6" w:rsidRPr="00BD2740" w:rsidRDefault="009B0AC6">
      <w:pPr>
        <w:pStyle w:val="BodyText"/>
        <w:spacing w:before="70"/>
        <w:rPr>
          <w:rFonts w:ascii="Times New Roman" w:hAnsi="Times New Roman" w:cs="Times New Roman"/>
        </w:rPr>
      </w:pPr>
    </w:p>
    <w:p w14:paraId="1045EFDF" w14:textId="51F293A7" w:rsidR="009B0AC6" w:rsidRPr="00BD2740" w:rsidRDefault="009B0AC6" w:rsidP="009B0AC6">
      <w:pPr>
        <w:pStyle w:val="BodyText"/>
        <w:ind w:left="136"/>
        <w:rPr>
          <w:rFonts w:ascii="Times New Roman" w:hAnsi="Times New Roman" w:cs="Times New Roman"/>
        </w:rPr>
        <w:sectPr w:rsidR="009B0AC6" w:rsidRPr="00BD2740" w:rsidSect="009B0AC6">
          <w:headerReference w:type="default" r:id="rId94"/>
          <w:footerReference w:type="default" r:id="rId95"/>
          <w:pgSz w:w="12240" w:h="15840"/>
          <w:pgMar w:top="520" w:right="960" w:bottom="1000" w:left="960" w:header="0" w:footer="819" w:gutter="0"/>
          <w:cols w:space="720"/>
        </w:sect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r w:rsidRPr="00BD2740">
        <w:rPr>
          <w:rFonts w:ascii="Times New Roman" w:hAnsi="Times New Roman" w:cs="Times New Roman"/>
          <w:noProof/>
          <w:sz w:val="20"/>
        </w:rPr>
        <w:t xml:space="preserve"> </w:t>
      </w:r>
      <w:r w:rsidRPr="00BD2740">
        <w:rPr>
          <w:rFonts w:ascii="Times New Roman" w:hAnsi="Times New Roman" w:cs="Times New Roman"/>
          <w:noProof/>
          <w:sz w:val="20"/>
        </w:rPr>
        <mc:AlternateContent>
          <mc:Choice Requires="wpg">
            <w:drawing>
              <wp:inline distT="0" distB="0" distL="0" distR="0" wp14:anchorId="4E506E9E" wp14:editId="7EB0712C">
                <wp:extent cx="6421120" cy="1026160"/>
                <wp:effectExtent l="0" t="0" r="0" b="2540"/>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26160"/>
                          <a:chOff x="0" y="0"/>
                          <a:chExt cx="6421120" cy="1026160"/>
                        </a:xfrm>
                      </wpg:grpSpPr>
                      <pic:pic xmlns:pic="http://schemas.openxmlformats.org/drawingml/2006/picture">
                        <pic:nvPicPr>
                          <pic:cNvPr id="808" name="Image 808"/>
                          <pic:cNvPicPr/>
                        </pic:nvPicPr>
                        <pic:blipFill>
                          <a:blip r:embed="rId88" cstate="print"/>
                          <a:stretch>
                            <a:fillRect/>
                          </a:stretch>
                        </pic:blipFill>
                        <pic:spPr>
                          <a:xfrm>
                            <a:off x="0" y="0"/>
                            <a:ext cx="6421120" cy="1026160"/>
                          </a:xfrm>
                          <a:prstGeom prst="rect">
                            <a:avLst/>
                          </a:prstGeom>
                        </pic:spPr>
                      </pic:pic>
                      <wps:wsp>
                        <wps:cNvPr id="809" name="Graphic 809"/>
                        <wps:cNvSpPr/>
                        <wps:spPr>
                          <a:xfrm>
                            <a:off x="20320" y="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810" name="Graphic 810"/>
                        <wps:cNvSpPr/>
                        <wps:spPr>
                          <a:xfrm>
                            <a:off x="142239" y="12192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811" name="Graphic 811"/>
                        <wps:cNvSpPr/>
                        <wps:spPr>
                          <a:xfrm>
                            <a:off x="142240" y="12191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B82B47D">
              <v:group id="Group 807" style="width:505.6pt;height:80.8pt;mso-position-horizontal-relative:char;mso-position-vertical-relative:line" coordsize="64211,10261" o:spid="_x0000_s1026" w14:anchorId="661D04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">
                <v:shape id="Image 808" style="position:absolute;width:64211;height:102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">
                  <v:imagedata o:title="" r:id="rId89"/>
                </v:shape>
                <v:shape id="Graphic 809" style="position:absolute;left:203;width:63805;height:9956;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">
                  <v:path arrowok="t"/>
                </v:shape>
                <v:shape id="Graphic 810" style="position:absolute;left:1422;top:1219;width:34442;height:7518;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">
                  <v:path arrowok="t"/>
                </v:shape>
                <v:shape id="Graphic 811" style="position:absolute;left:1422;top:1219;width:34442;height:7518;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">
                  <v:path arrowok="t"/>
                </v:shape>
                <w10:anchorlock/>
              </v:group>
            </w:pict>
          </mc:Fallback>
        </mc:AlternateContent>
      </w:r>
      <w:r w:rsidRPr="00BD2740">
        <w:rPr>
          <w:rFonts w:ascii="Times New Roman" w:hAnsi="Times New Roman" w:cs="Times New Roman"/>
          <w:noProof/>
        </w:rPr>
        <w:drawing>
          <wp:anchor distT="0" distB="0" distL="0" distR="0" simplePos="0" relativeHeight="251658315" behindDoc="1" locked="0" layoutInCell="1" allowOverlap="1" wp14:anchorId="779BBB27" wp14:editId="2C67D16A">
            <wp:simplePos x="0" y="0"/>
            <wp:positionH relativeFrom="page">
              <wp:posOffset>675640</wp:posOffset>
            </wp:positionH>
            <wp:positionV relativeFrom="paragraph">
              <wp:posOffset>255985</wp:posOffset>
            </wp:positionV>
            <wp:extent cx="6380988" cy="10096"/>
            <wp:effectExtent l="0" t="0" r="0" b="0"/>
            <wp:wrapTopAndBottom/>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55" cstate="print"/>
                    <a:stretch>
                      <a:fillRect/>
                    </a:stretch>
                  </pic:blipFill>
                  <pic:spPr>
                    <a:xfrm>
                      <a:off x="0" y="0"/>
                      <a:ext cx="6380988" cy="10096"/>
                    </a:xfrm>
                    <a:prstGeom prst="rect">
                      <a:avLst/>
                    </a:prstGeom>
                  </pic:spPr>
                </pic:pic>
              </a:graphicData>
            </a:graphic>
          </wp:anchor>
        </w:drawing>
      </w:r>
    </w:p>
    <w:p w14:paraId="660FF89B" w14:textId="03200471" w:rsidR="009B0AC6" w:rsidRPr="00BD2740" w:rsidRDefault="009B0AC6">
      <w:pPr>
        <w:pStyle w:val="BodyText"/>
        <w:ind w:left="104"/>
        <w:rPr>
          <w:rFonts w:ascii="Times New Roman" w:hAnsi="Times New Roman" w:cs="Times New Roman"/>
          <w:sz w:val="20"/>
        </w:rPr>
      </w:pPr>
    </w:p>
    <w:p w14:paraId="687F5E4D" w14:textId="77777777" w:rsidR="009B0AC6" w:rsidRPr="00BD2740" w:rsidRDefault="009B0AC6">
      <w:pPr>
        <w:pStyle w:val="BodyText"/>
        <w:spacing w:before="106"/>
        <w:rPr>
          <w:rFonts w:ascii="Times New Roman" w:hAnsi="Times New Roman" w:cs="Times New Roman"/>
        </w:rPr>
      </w:pPr>
    </w:p>
    <w:p w14:paraId="7951ACC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administer</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supplemental</w:t>
      </w:r>
      <w:r w:rsidRPr="00BD2740">
        <w:rPr>
          <w:rFonts w:ascii="Times New Roman" w:hAnsi="Times New Roman" w:cs="Times New Roman"/>
          <w:color w:val="333333"/>
          <w:spacing w:val="23"/>
        </w:rPr>
        <w:t xml:space="preserve"> </w:t>
      </w:r>
      <w:r w:rsidRPr="00BD2740">
        <w:rPr>
          <w:rFonts w:ascii="Times New Roman" w:hAnsi="Times New Roman" w:cs="Times New Roman"/>
          <w:color w:val="333333"/>
          <w:spacing w:val="-2"/>
        </w:rPr>
        <w:t>colostrum?</w:t>
      </w:r>
    </w:p>
    <w:p w14:paraId="4D5F25D7"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6" behindDoc="1" locked="0" layoutInCell="1" allowOverlap="1" wp14:anchorId="377BBD85" wp14:editId="212257E8">
                <wp:simplePos x="0" y="0"/>
                <wp:positionH relativeFrom="page">
                  <wp:posOffset>675640</wp:posOffset>
                </wp:positionH>
                <wp:positionV relativeFrom="paragraph">
                  <wp:posOffset>179767</wp:posOffset>
                </wp:positionV>
                <wp:extent cx="6421120" cy="853440"/>
                <wp:effectExtent l="0" t="0" r="0" b="0"/>
                <wp:wrapTopAndBottom/>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813" name="Image 813"/>
                          <pic:cNvPicPr/>
                        </pic:nvPicPr>
                        <pic:blipFill>
                          <a:blip r:embed="rId39" cstate="print"/>
                          <a:stretch>
                            <a:fillRect/>
                          </a:stretch>
                        </pic:blipFill>
                        <pic:spPr>
                          <a:xfrm>
                            <a:off x="0" y="0"/>
                            <a:ext cx="6421120" cy="853440"/>
                          </a:xfrm>
                          <a:prstGeom prst="rect">
                            <a:avLst/>
                          </a:prstGeom>
                        </pic:spPr>
                      </pic:pic>
                      <wps:wsp>
                        <wps:cNvPr id="814" name="Graphic 814"/>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815" name="Image 815"/>
                          <pic:cNvPicPr/>
                        </pic:nvPicPr>
                        <pic:blipFill>
                          <a:blip r:embed="rId49" cstate="print"/>
                          <a:stretch>
                            <a:fillRect/>
                          </a:stretch>
                        </pic:blipFill>
                        <pic:spPr>
                          <a:xfrm>
                            <a:off x="142239" y="193039"/>
                            <a:ext cx="111760" cy="111760"/>
                          </a:xfrm>
                          <a:prstGeom prst="rect">
                            <a:avLst/>
                          </a:prstGeom>
                        </pic:spPr>
                      </pic:pic>
                      <pic:pic xmlns:pic="http://schemas.openxmlformats.org/drawingml/2006/picture">
                        <pic:nvPicPr>
                          <pic:cNvPr id="816" name="Image 816"/>
                          <pic:cNvPicPr/>
                        </pic:nvPicPr>
                        <pic:blipFill>
                          <a:blip r:embed="rId26" cstate="print"/>
                          <a:stretch>
                            <a:fillRect/>
                          </a:stretch>
                        </pic:blipFill>
                        <pic:spPr>
                          <a:xfrm>
                            <a:off x="142239" y="477519"/>
                            <a:ext cx="111760" cy="111760"/>
                          </a:xfrm>
                          <a:prstGeom prst="rect">
                            <a:avLst/>
                          </a:prstGeom>
                        </pic:spPr>
                      </pic:pic>
                      <wps:wsp>
                        <wps:cNvPr id="817" name="Textbox 817"/>
                        <wps:cNvSpPr txBox="1"/>
                        <wps:spPr>
                          <a:xfrm>
                            <a:off x="20320" y="10160"/>
                            <a:ext cx="6380480" cy="812800"/>
                          </a:xfrm>
                          <a:prstGeom prst="rect">
                            <a:avLst/>
                          </a:prstGeom>
                        </wps:spPr>
                        <wps:txbx>
                          <w:txbxContent>
                            <w:p w14:paraId="1AEADFD5"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377BBD85" id="Group 812" o:spid="_x0000_s1470" style="position:absolute;margin-left:53.2pt;margin-top:14.15pt;width:505.6pt;height:67.2pt;z-index:-251658164;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">
                <v:shape id="Image 813" o:spid="_x0000_s1471"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">
                  <v:imagedata r:id="rId41" o:title=""/>
                </v:shape>
                <v:shape id="Graphic 814" o:spid="_x0000_s1472"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" path="m6380480,812800l,812800,,,6380480,r,812800xe" fillcolor="#f1eeea" stroked="f">
                  <v:path arrowok="t"/>
                </v:shape>
                <v:shape id="Image 815" o:spid="_x0000_s1473"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">
                  <v:imagedata r:id="rId50" o:title=""/>
                </v:shape>
                <v:shape id="Image 816" o:spid="_x0000_s147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">
                  <v:imagedata r:id="rId29" o:title=""/>
                </v:shape>
                <v:shape id="Textbox 817" o:spid="_x0000_s1475"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1AEADFD5"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563B7C33" w14:textId="77777777" w:rsidR="009B0AC6" w:rsidRPr="00BD2740" w:rsidRDefault="009B0AC6">
      <w:pPr>
        <w:rPr>
          <w:rFonts w:cs="Times New Roman"/>
          <w:sz w:val="20"/>
        </w:rPr>
        <w:sectPr w:rsidR="009B0AC6" w:rsidRPr="00BD2740" w:rsidSect="009B0AC6">
          <w:headerReference w:type="default" r:id="rId96"/>
          <w:footerReference w:type="default" r:id="rId97"/>
          <w:pgSz w:w="12240" w:h="15840"/>
          <w:pgMar w:top="560" w:right="960" w:bottom="1000" w:left="960" w:header="0" w:footer="819" w:gutter="0"/>
          <w:cols w:space="720"/>
        </w:sectPr>
      </w:pPr>
    </w:p>
    <w:p w14:paraId="43189B3A" w14:textId="77777777" w:rsidR="009B0AC6" w:rsidRPr="00BD2740" w:rsidRDefault="009B0AC6" w:rsidP="009B078E">
      <w:pPr>
        <w:ind w:left="360"/>
        <w:rPr>
          <w:rFonts w:cs="Times New Roman"/>
          <w:sz w:val="28"/>
          <w:szCs w:val="28"/>
        </w:rPr>
      </w:pPr>
      <w:r w:rsidRPr="00BD2740">
        <w:rPr>
          <w:rFonts w:cs="Times New Roman"/>
          <w:sz w:val="28"/>
          <w:szCs w:val="28"/>
        </w:rPr>
        <w:t>E. The</w:t>
      </w:r>
      <w:r w:rsidRPr="00BD2740">
        <w:rPr>
          <w:rFonts w:cs="Times New Roman"/>
          <w:spacing w:val="-7"/>
          <w:sz w:val="28"/>
          <w:szCs w:val="28"/>
        </w:rPr>
        <w:t xml:space="preserve"> </w:t>
      </w:r>
      <w:r w:rsidRPr="00BD2740">
        <w:rPr>
          <w:rFonts w:cs="Times New Roman"/>
          <w:sz w:val="28"/>
          <w:szCs w:val="28"/>
        </w:rPr>
        <w:t>following</w:t>
      </w:r>
      <w:r w:rsidRPr="00BD2740">
        <w:rPr>
          <w:rFonts w:cs="Times New Roman"/>
          <w:spacing w:val="-7"/>
          <w:sz w:val="28"/>
          <w:szCs w:val="28"/>
        </w:rPr>
        <w:t xml:space="preserve"> </w:t>
      </w:r>
      <w:r w:rsidRPr="00BD2740">
        <w:rPr>
          <w:rFonts w:cs="Times New Roman"/>
          <w:sz w:val="28"/>
          <w:szCs w:val="28"/>
        </w:rPr>
        <w:t>questions</w:t>
      </w:r>
      <w:r w:rsidRPr="00BD2740">
        <w:rPr>
          <w:rFonts w:cs="Times New Roman"/>
          <w:spacing w:val="-1"/>
          <w:sz w:val="28"/>
          <w:szCs w:val="28"/>
        </w:rPr>
        <w:t xml:space="preserve"> </w:t>
      </w:r>
      <w:r w:rsidRPr="00BD2740">
        <w:rPr>
          <w:rFonts w:cs="Times New Roman"/>
          <w:sz w:val="28"/>
          <w:szCs w:val="28"/>
        </w:rPr>
        <w:t>relate</w:t>
      </w:r>
      <w:r w:rsidRPr="00BD2740">
        <w:rPr>
          <w:rFonts w:cs="Times New Roman"/>
          <w:spacing w:val="-7"/>
          <w:sz w:val="28"/>
          <w:szCs w:val="28"/>
        </w:rPr>
        <w:t xml:space="preserve"> </w:t>
      </w:r>
      <w:r w:rsidRPr="00BD2740">
        <w:rPr>
          <w:rFonts w:cs="Times New Roman"/>
          <w:sz w:val="28"/>
          <w:szCs w:val="28"/>
        </w:rPr>
        <w:t>to</w:t>
      </w:r>
      <w:r w:rsidRPr="00BD2740">
        <w:rPr>
          <w:rFonts w:cs="Times New Roman"/>
          <w:spacing w:val="-7"/>
          <w:sz w:val="28"/>
          <w:szCs w:val="28"/>
        </w:rPr>
        <w:t xml:space="preserve"> </w:t>
      </w:r>
      <w:r w:rsidRPr="00BD2740">
        <w:rPr>
          <w:rFonts w:cs="Times New Roman"/>
          <w:sz w:val="28"/>
          <w:szCs w:val="28"/>
        </w:rPr>
        <w:t>the</w:t>
      </w:r>
      <w:r w:rsidRPr="00BD2740">
        <w:rPr>
          <w:rFonts w:cs="Times New Roman"/>
          <w:spacing w:val="-7"/>
          <w:sz w:val="28"/>
          <w:szCs w:val="28"/>
        </w:rPr>
        <w:t xml:space="preserve"> </w:t>
      </w:r>
      <w:r w:rsidRPr="00BD2740">
        <w:rPr>
          <w:rFonts w:cs="Times New Roman"/>
          <w:sz w:val="28"/>
          <w:szCs w:val="28"/>
        </w:rPr>
        <w:t>colostrum</w:t>
      </w:r>
      <w:r w:rsidRPr="00BD2740">
        <w:rPr>
          <w:rFonts w:cs="Times New Roman"/>
          <w:spacing w:val="-1"/>
          <w:sz w:val="28"/>
          <w:szCs w:val="28"/>
        </w:rPr>
        <w:t xml:space="preserve"> </w:t>
      </w:r>
      <w:r w:rsidRPr="00BD2740">
        <w:rPr>
          <w:rFonts w:cs="Times New Roman"/>
          <w:sz w:val="28"/>
          <w:szCs w:val="28"/>
        </w:rPr>
        <w:t>policy</w:t>
      </w:r>
      <w:r w:rsidRPr="00BD2740">
        <w:rPr>
          <w:rFonts w:cs="Times New Roman"/>
          <w:spacing w:val="-1"/>
          <w:sz w:val="28"/>
          <w:szCs w:val="28"/>
        </w:rPr>
        <w:t xml:space="preserve"> </w:t>
      </w:r>
      <w:r w:rsidRPr="00BD2740">
        <w:rPr>
          <w:rFonts w:cs="Times New Roman"/>
          <w:sz w:val="28"/>
          <w:szCs w:val="28"/>
        </w:rPr>
        <w:t>on your farm.</w:t>
      </w:r>
    </w:p>
    <w:p w14:paraId="2207CCB9" w14:textId="77777777" w:rsidR="009B0AC6" w:rsidRPr="00BD2740" w:rsidRDefault="009B0AC6">
      <w:pPr>
        <w:pStyle w:val="BodyText"/>
        <w:spacing w:before="89"/>
        <w:rPr>
          <w:rFonts w:ascii="Times New Roman" w:hAnsi="Times New Roman" w:cs="Times New Roman"/>
        </w:rPr>
      </w:pPr>
    </w:p>
    <w:p w14:paraId="2045A814"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Which</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administer colostrum to?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2"/>
        </w:rPr>
        <w:t xml:space="preserve"> apply)</w:t>
      </w:r>
    </w:p>
    <w:p w14:paraId="2B4DDD0F"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7" behindDoc="1" locked="0" layoutInCell="1" allowOverlap="1" wp14:anchorId="3D9328C9" wp14:editId="51908820">
                <wp:simplePos x="0" y="0"/>
                <wp:positionH relativeFrom="page">
                  <wp:posOffset>675640</wp:posOffset>
                </wp:positionH>
                <wp:positionV relativeFrom="paragraph">
                  <wp:posOffset>180085</wp:posOffset>
                </wp:positionV>
                <wp:extent cx="6421120" cy="2560320"/>
                <wp:effectExtent l="0" t="0" r="0" b="0"/>
                <wp:wrapTopAndBottom/>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2560320"/>
                          <a:chOff x="0" y="0"/>
                          <a:chExt cx="6421120" cy="2560320"/>
                        </a:xfrm>
                      </wpg:grpSpPr>
                      <pic:pic xmlns:pic="http://schemas.openxmlformats.org/drawingml/2006/picture">
                        <pic:nvPicPr>
                          <pic:cNvPr id="820" name="Image 820"/>
                          <pic:cNvPicPr/>
                        </pic:nvPicPr>
                        <pic:blipFill>
                          <a:blip r:embed="rId98" cstate="print"/>
                          <a:stretch>
                            <a:fillRect/>
                          </a:stretch>
                        </pic:blipFill>
                        <pic:spPr>
                          <a:xfrm>
                            <a:off x="0" y="0"/>
                            <a:ext cx="6421120" cy="2560319"/>
                          </a:xfrm>
                          <a:prstGeom prst="rect">
                            <a:avLst/>
                          </a:prstGeom>
                        </pic:spPr>
                      </pic:pic>
                      <wps:wsp>
                        <wps:cNvPr id="821" name="Graphic 821"/>
                        <wps:cNvSpPr/>
                        <wps:spPr>
                          <a:xfrm>
                            <a:off x="20320" y="10160"/>
                            <a:ext cx="6380480" cy="2519680"/>
                          </a:xfrm>
                          <a:custGeom>
                            <a:avLst/>
                            <a:gdLst/>
                            <a:ahLst/>
                            <a:cxnLst/>
                            <a:rect l="l" t="t" r="r" b="b"/>
                            <a:pathLst>
                              <a:path w="6380480" h="2519680">
                                <a:moveTo>
                                  <a:pt x="6380480" y="2519680"/>
                                </a:moveTo>
                                <a:lnTo>
                                  <a:pt x="0" y="2519680"/>
                                </a:lnTo>
                                <a:lnTo>
                                  <a:pt x="0" y="0"/>
                                </a:lnTo>
                                <a:lnTo>
                                  <a:pt x="6380480" y="0"/>
                                </a:lnTo>
                                <a:lnTo>
                                  <a:pt x="6380480" y="2519680"/>
                                </a:lnTo>
                                <a:close/>
                              </a:path>
                            </a:pathLst>
                          </a:custGeom>
                          <a:solidFill>
                            <a:srgbClr val="F1EEEA"/>
                          </a:solidFill>
                        </wps:spPr>
                        <wps:bodyPr wrap="square" lIns="0" tIns="0" rIns="0" bIns="0" rtlCol="0">
                          <a:prstTxWarp prst="textNoShape">
                            <a:avLst/>
                          </a:prstTxWarp>
                          <a:noAutofit/>
                        </wps:bodyPr>
                      </wps:wsp>
                      <wps:wsp>
                        <wps:cNvPr id="822" name="Graphic 822"/>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23" name="Graphic 823"/>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24" name="Graphic 824"/>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25" name="Graphic 825"/>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26" name="Graphic 826"/>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27" name="Graphic 827"/>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28" name="Graphic 828"/>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29" name="Graphic 829"/>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30" name="Graphic 830"/>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31" name="Graphic 831"/>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32" name="Graphic 832"/>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33" name="Graphic 833"/>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34" name="Graphic 834"/>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35" name="Graphic 835"/>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36" name="Graphic 836"/>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37" name="Graphic 837"/>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38" name="Graphic 838"/>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39" name="Graphic 839"/>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40" name="Graphic 840"/>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41" name="Graphic 841"/>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42" name="Graphic 842"/>
                        <wps:cNvSpPr/>
                        <wps:spPr>
                          <a:xfrm>
                            <a:off x="142239" y="132080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43" name="Graphic 843"/>
                        <wps:cNvSpPr/>
                        <wps:spPr>
                          <a:xfrm>
                            <a:off x="142239" y="132080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44" name="Graphic 844"/>
                        <wps:cNvSpPr/>
                        <wps:spPr>
                          <a:xfrm>
                            <a:off x="152400" y="133096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45" name="Graphic 845"/>
                        <wps:cNvSpPr/>
                        <wps:spPr>
                          <a:xfrm>
                            <a:off x="152400" y="133096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46" name="Graphic 846"/>
                        <wps:cNvSpPr/>
                        <wps:spPr>
                          <a:xfrm>
                            <a:off x="162560" y="134112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47" name="Graphic 847"/>
                        <wps:cNvSpPr/>
                        <wps:spPr>
                          <a:xfrm>
                            <a:off x="142239" y="16052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48" name="Graphic 848"/>
                        <wps:cNvSpPr/>
                        <wps:spPr>
                          <a:xfrm>
                            <a:off x="142239" y="16052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49" name="Graphic 849"/>
                        <wps:cNvSpPr/>
                        <wps:spPr>
                          <a:xfrm>
                            <a:off x="152400" y="16154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50" name="Graphic 850"/>
                        <wps:cNvSpPr/>
                        <wps:spPr>
                          <a:xfrm>
                            <a:off x="152400" y="16154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51" name="Graphic 851"/>
                        <wps:cNvSpPr/>
                        <wps:spPr>
                          <a:xfrm>
                            <a:off x="162560" y="16256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52" name="Graphic 852"/>
                        <wps:cNvSpPr/>
                        <wps:spPr>
                          <a:xfrm>
                            <a:off x="142239" y="18897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53" name="Graphic 853"/>
                        <wps:cNvSpPr/>
                        <wps:spPr>
                          <a:xfrm>
                            <a:off x="142239" y="18897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54" name="Graphic 854"/>
                        <wps:cNvSpPr/>
                        <wps:spPr>
                          <a:xfrm>
                            <a:off x="152400" y="18999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55" name="Graphic 855"/>
                        <wps:cNvSpPr/>
                        <wps:spPr>
                          <a:xfrm>
                            <a:off x="152400" y="18999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56" name="Graphic 856"/>
                        <wps:cNvSpPr/>
                        <wps:spPr>
                          <a:xfrm>
                            <a:off x="162560" y="19100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57" name="Graphic 857"/>
                        <wps:cNvSpPr/>
                        <wps:spPr>
                          <a:xfrm>
                            <a:off x="142239" y="21742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58" name="Graphic 858"/>
                        <wps:cNvSpPr/>
                        <wps:spPr>
                          <a:xfrm>
                            <a:off x="142239" y="21742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59" name="Graphic 859"/>
                        <wps:cNvSpPr/>
                        <wps:spPr>
                          <a:xfrm>
                            <a:off x="152400" y="21844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60" name="Graphic 860"/>
                        <wps:cNvSpPr/>
                        <wps:spPr>
                          <a:xfrm>
                            <a:off x="152400" y="21844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61" name="Graphic 861"/>
                        <wps:cNvSpPr/>
                        <wps:spPr>
                          <a:xfrm>
                            <a:off x="162560" y="21945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62" name="Textbox 862"/>
                        <wps:cNvSpPr txBox="1"/>
                        <wps:spPr>
                          <a:xfrm>
                            <a:off x="20320" y="10160"/>
                            <a:ext cx="6380480" cy="2519680"/>
                          </a:xfrm>
                          <a:prstGeom prst="rect">
                            <a:avLst/>
                          </a:prstGeom>
                        </wps:spPr>
                        <wps:txbx>
                          <w:txbxContent>
                            <w:p w14:paraId="04367C7C" w14:textId="77777777" w:rsidR="009B0AC6" w:rsidRDefault="009B0AC6">
                              <w:pPr>
                                <w:spacing w:before="213"/>
                                <w:ind w:left="528"/>
                                <w:rPr>
                                  <w:sz w:val="25"/>
                                </w:rPr>
                              </w:pPr>
                              <w:r>
                                <w:rPr>
                                  <w:color w:val="333333"/>
                                  <w:sz w:val="25"/>
                                </w:rPr>
                                <w:t>All</w:t>
                              </w:r>
                              <w:r>
                                <w:rPr>
                                  <w:color w:val="333333"/>
                                  <w:spacing w:val="18"/>
                                  <w:sz w:val="25"/>
                                </w:rPr>
                                <w:t xml:space="preserve"> </w:t>
                              </w:r>
                              <w:r>
                                <w:rPr>
                                  <w:color w:val="333333"/>
                                  <w:spacing w:val="-2"/>
                                  <w:sz w:val="25"/>
                                </w:rPr>
                                <w:t>lambs</w:t>
                              </w:r>
                            </w:p>
                            <w:p w14:paraId="39524FA7" w14:textId="77777777" w:rsidR="009B0AC6" w:rsidRDefault="009B0AC6">
                              <w:pPr>
                                <w:spacing w:before="161"/>
                                <w:ind w:left="528"/>
                                <w:rPr>
                                  <w:sz w:val="25"/>
                                </w:rPr>
                              </w:pPr>
                              <w:r>
                                <w:rPr>
                                  <w:color w:val="333333"/>
                                  <w:sz w:val="25"/>
                                </w:rPr>
                                <w:t>Lambs</w:t>
                              </w:r>
                              <w:r>
                                <w:rPr>
                                  <w:color w:val="333333"/>
                                  <w:spacing w:val="9"/>
                                  <w:sz w:val="25"/>
                                </w:rPr>
                                <w:t xml:space="preserve"> </w:t>
                              </w:r>
                              <w:r>
                                <w:rPr>
                                  <w:color w:val="333333"/>
                                  <w:sz w:val="25"/>
                                </w:rPr>
                                <w:t>who</w:t>
                              </w:r>
                              <w:r>
                                <w:rPr>
                                  <w:color w:val="333333"/>
                                  <w:spacing w:val="12"/>
                                  <w:sz w:val="25"/>
                                </w:rPr>
                                <w:t xml:space="preserve"> </w:t>
                              </w:r>
                              <w:r>
                                <w:rPr>
                                  <w:color w:val="333333"/>
                                  <w:sz w:val="25"/>
                                </w:rPr>
                                <w:t>do</w:t>
                              </w:r>
                              <w:r>
                                <w:rPr>
                                  <w:color w:val="333333"/>
                                  <w:spacing w:val="12"/>
                                  <w:sz w:val="25"/>
                                </w:rPr>
                                <w:t xml:space="preserve"> </w:t>
                              </w:r>
                              <w:r>
                                <w:rPr>
                                  <w:color w:val="333333"/>
                                  <w:sz w:val="25"/>
                                </w:rPr>
                                <w:t>not immediately</w:t>
                              </w:r>
                              <w:r>
                                <w:rPr>
                                  <w:color w:val="333333"/>
                                  <w:spacing w:val="10"/>
                                  <w:sz w:val="25"/>
                                </w:rPr>
                                <w:t xml:space="preserve"> </w:t>
                              </w:r>
                              <w:r>
                                <w:rPr>
                                  <w:color w:val="333333"/>
                                  <w:spacing w:val="-2"/>
                                  <w:sz w:val="25"/>
                                </w:rPr>
                                <w:t>suckle</w:t>
                              </w:r>
                            </w:p>
                            <w:p w14:paraId="25C692C2" w14:textId="77777777" w:rsidR="009B0AC6" w:rsidRDefault="009B0AC6">
                              <w:pPr>
                                <w:spacing w:before="160" w:line="374" w:lineRule="auto"/>
                                <w:ind w:left="528" w:right="2912"/>
                                <w:rPr>
                                  <w:sz w:val="25"/>
                                </w:rPr>
                              </w:pPr>
                              <w:r>
                                <w:rPr>
                                  <w:color w:val="333333"/>
                                  <w:sz w:val="25"/>
                                </w:rPr>
                                <w:t>Lambs who do not suckle within the first 6 hours of birth Lambs who do not</w:t>
                              </w:r>
                              <w:r>
                                <w:rPr>
                                  <w:color w:val="333333"/>
                                  <w:spacing w:val="-3"/>
                                  <w:sz w:val="25"/>
                                </w:rPr>
                                <w:t xml:space="preserve"> </w:t>
                              </w:r>
                              <w:r>
                                <w:rPr>
                                  <w:color w:val="333333"/>
                                  <w:sz w:val="25"/>
                                </w:rPr>
                                <w:t>suckled within the first</w:t>
                              </w:r>
                              <w:r>
                                <w:rPr>
                                  <w:color w:val="333333"/>
                                  <w:spacing w:val="-3"/>
                                  <w:sz w:val="25"/>
                                </w:rPr>
                                <w:t xml:space="preserve"> </w:t>
                              </w:r>
                              <w:r>
                                <w:rPr>
                                  <w:color w:val="333333"/>
                                  <w:sz w:val="25"/>
                                </w:rPr>
                                <w:t>24 hours of</w:t>
                              </w:r>
                              <w:r>
                                <w:rPr>
                                  <w:color w:val="333333"/>
                                  <w:spacing w:val="-3"/>
                                  <w:sz w:val="25"/>
                                </w:rPr>
                                <w:t xml:space="preserve"> </w:t>
                              </w:r>
                              <w:r>
                                <w:rPr>
                                  <w:color w:val="333333"/>
                                  <w:sz w:val="25"/>
                                </w:rPr>
                                <w:t>birth All doubles</w:t>
                              </w:r>
                            </w:p>
                            <w:p w14:paraId="4DF8F531" w14:textId="77777777" w:rsidR="009B0AC6" w:rsidRDefault="009B0AC6">
                              <w:pPr>
                                <w:spacing w:line="286" w:lineRule="exact"/>
                                <w:ind w:left="528"/>
                                <w:rPr>
                                  <w:sz w:val="25"/>
                                </w:rPr>
                              </w:pPr>
                              <w:r>
                                <w:rPr>
                                  <w:color w:val="333333"/>
                                  <w:sz w:val="25"/>
                                </w:rPr>
                                <w:t>All</w:t>
                              </w:r>
                              <w:r>
                                <w:rPr>
                                  <w:color w:val="333333"/>
                                  <w:spacing w:val="18"/>
                                  <w:sz w:val="25"/>
                                </w:rPr>
                                <w:t xml:space="preserve"> </w:t>
                              </w:r>
                              <w:r>
                                <w:rPr>
                                  <w:color w:val="333333"/>
                                  <w:spacing w:val="-2"/>
                                  <w:sz w:val="25"/>
                                </w:rPr>
                                <w:t>triples</w:t>
                              </w:r>
                            </w:p>
                            <w:p w14:paraId="62E33509" w14:textId="77777777" w:rsidR="009B0AC6" w:rsidRDefault="009B0AC6">
                              <w:pPr>
                                <w:spacing w:before="161" w:line="374" w:lineRule="auto"/>
                                <w:ind w:left="528" w:right="4601"/>
                                <w:rPr>
                                  <w:sz w:val="25"/>
                                </w:rPr>
                              </w:pPr>
                              <w:r>
                                <w:rPr>
                                  <w:color w:val="333333"/>
                                  <w:sz w:val="25"/>
                                </w:rPr>
                                <w:t xml:space="preserve">Those born to old/poor body condition ewes </w:t>
                              </w:r>
                              <w:r>
                                <w:rPr>
                                  <w:color w:val="333333"/>
                                  <w:spacing w:val="-2"/>
                                  <w:sz w:val="25"/>
                                </w:rPr>
                                <w:t>Other</w:t>
                              </w:r>
                            </w:p>
                          </w:txbxContent>
                        </wps:txbx>
                        <wps:bodyPr wrap="square" lIns="0" tIns="0" rIns="0" bIns="0" rtlCol="0">
                          <a:noAutofit/>
                        </wps:bodyPr>
                      </wps:wsp>
                    </wpg:wgp>
                  </a:graphicData>
                </a:graphic>
              </wp:anchor>
            </w:drawing>
          </mc:Choice>
          <mc:Fallback>
            <w:pict>
              <v:group w14:anchorId="3D9328C9" id="Group 819" o:spid="_x0000_s1476" style="position:absolute;margin-left:53.2pt;margin-top:14.2pt;width:505.6pt;height:201.6pt;z-index:-251658163;mso-wrap-distance-left:0;mso-wrap-distance-right:0;mso-position-horizontal-relative:page;mso-position-vertical-relative:text" coordsize="64211,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DLKuYBAACgZRHzAAAAECPmAQAAIEbMAwAAQIyYBwAAgBgxDwAAADFiHgAAAGLEPAAAAMSI&#10;eQAAAIgR8wAAABAj5gEAACBGzAMAAECMmAcAAIAYMQ8AAAAxYh4AAABixDwAAADEiHkAAACIEfMA&#10;AAAQI+YBAAAgRswDAABAjJgHAACAGDEPAAAAMWIeAAAAYsQ8AAAAxIh5AAAAaFnFPAAAALQsYh4A&#10;AABixDwAAADEiHkAAACIEfMAAAAQI+YBAAAgRswDAABAjJgHAACAGD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">
                <v:shape id="Image 820" o:spid="_x0000_s1477" type="#_x0000_t75" style="position:absolute;width:64211;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">
                  <v:imagedata r:id="rId99" o:title=""/>
                </v:shape>
                <v:shape id="Graphic 821" o:spid="_x0000_s1478" style="position:absolute;left:203;top:101;width:63805;height:25197;visibility:visible;mso-wrap-style:square;v-text-anchor:top" coordsize="638048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" path="m6380480,2519680l,2519680,,,6380480,r,2519680xe" fillcolor="#f1eeea" stroked="f">
                  <v:path arrowok="t"/>
                </v:shape>
                <v:shape id="Graphic 822" o:spid="_x0000_s1479"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" path="m,111760l,,111760,e" filled="f" strokecolor="#696763" strokeweight="0">
                  <v:path arrowok="t"/>
                </v:shape>
                <v:shape id="Graphic 823" o:spid="_x0000_s1480"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" path="m,121920r121920,l121920,e" filled="f" strokecolor="white" strokeweight="0">
                  <v:path arrowok="t"/>
                </v:shape>
                <v:shape id="Graphic 824" o:spid="_x0000_s1481"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" path="m,91440l,,91440,e" filled="f" strokeweight="0">
                  <v:path arrowok="t"/>
                </v:shape>
                <v:shape id="Graphic 825" o:spid="_x0000_s1482"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" path="m,101600r101600,l101600,e" filled="f" strokecolor="#e8e6e2" strokeweight="0">
                  <v:path arrowok="t"/>
                </v:shape>
                <v:shape id="Graphic 826" o:spid="_x0000_s1483"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" path="m91440,91440l,91440,,,91440,r,91440xe" stroked="f">
                  <v:path arrowok="t"/>
                </v:shape>
                <v:shape id="Graphic 827" o:spid="_x0000_s1484"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" path="m,111760l,,111760,e" filled="f" strokecolor="#696763" strokeweight="0">
                  <v:path arrowok="t"/>
                </v:shape>
                <v:shape id="Graphic 828" o:spid="_x0000_s1485"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" path="m,121920r121920,l121920,e" filled="f" strokecolor="white" strokeweight="0">
                  <v:path arrowok="t"/>
                </v:shape>
                <v:shape id="Graphic 829" o:spid="_x0000_s1486"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" path="m,91440l,,91440,e" filled="f" strokeweight="0">
                  <v:path arrowok="t"/>
                </v:shape>
                <v:shape id="Graphic 830" o:spid="_x0000_s1487"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" path="m,101600r101600,l101600,e" filled="f" strokecolor="#e8e6e2" strokeweight="0">
                  <v:path arrowok="t"/>
                </v:shape>
                <v:shape id="Graphic 831" o:spid="_x0000_s1488"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" path="m91440,91440l,91440,,,91440,r,91440xe" stroked="f">
                  <v:path arrowok="t"/>
                </v:shape>
                <v:shape id="Graphic 832" o:spid="_x0000_s1489"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" path="m,111760l,,111760,e" filled="f" strokecolor="#696763" strokeweight="0">
                  <v:path arrowok="t"/>
                </v:shape>
                <v:shape id="Graphic 833" o:spid="_x0000_s1490"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" path="m,121920r121920,l121920,e" filled="f" strokecolor="white" strokeweight="0">
                  <v:path arrowok="t"/>
                </v:shape>
                <v:shape id="Graphic 834" o:spid="_x0000_s1491"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" path="m,91440l,,91440,e" filled="f" strokeweight="0">
                  <v:path arrowok="t"/>
                </v:shape>
                <v:shape id="Graphic 835" o:spid="_x0000_s1492"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" path="m,101600r101600,l101600,e" filled="f" strokecolor="#e8e6e2" strokeweight="0">
                  <v:path arrowok="t"/>
                </v:shape>
                <v:shape id="Graphic 836" o:spid="_x0000_s1493"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" path="m91440,91440l,91440,,,91440,r,91440xe" stroked="f">
                  <v:path arrowok="t"/>
                </v:shape>
                <v:shape id="Graphic 837" o:spid="_x0000_s1494"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" path="m,111760l,,111760,e" filled="f" strokecolor="#696763" strokeweight="0">
                  <v:path arrowok="t"/>
                </v:shape>
                <v:shape id="Graphic 838" o:spid="_x0000_s1495"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" path="m,121920r121920,l121920,e" filled="f" strokecolor="white" strokeweight="0">
                  <v:path arrowok="t"/>
                </v:shape>
                <v:shape id="Graphic 839" o:spid="_x0000_s1496"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" path="m,91440l,,91440,e" filled="f" strokeweight="0">
                  <v:path arrowok="t"/>
                </v:shape>
                <v:shape id="Graphic 840" o:spid="_x0000_s1497"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" path="m,101600r101600,l101600,e" filled="f" strokecolor="#e8e6e2" strokeweight="0">
                  <v:path arrowok="t"/>
                </v:shape>
                <v:shape id="Graphic 841" o:spid="_x0000_s1498"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" path="m91440,91440l,91440,,,91440,r,91440xe" stroked="f">
                  <v:path arrowok="t"/>
                </v:shape>
                <v:shape id="Graphic 842" o:spid="_x0000_s1499" style="position:absolute;left:1422;top:132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" path="m,111760l,,111760,e" filled="f" strokecolor="#696763" strokeweight="0">
                  <v:path arrowok="t"/>
                </v:shape>
                <v:shape id="Graphic 843" o:spid="_x0000_s1500" style="position:absolute;left:1422;top:132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" path="m,121920r121920,l121920,e" filled="f" strokecolor="white" strokeweight="0">
                  <v:path arrowok="t"/>
                </v:shape>
                <v:shape id="Graphic 844" o:spid="_x0000_s1501" style="position:absolute;left:1524;top:133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" path="m,91440l,,91440,e" filled="f" strokeweight="0">
                  <v:path arrowok="t"/>
                </v:shape>
                <v:shape id="Graphic 845" o:spid="_x0000_s1502" style="position:absolute;left:1524;top:133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" path="m,101600r101600,l101600,e" filled="f" strokecolor="#e8e6e2" strokeweight="0">
                  <v:path arrowok="t"/>
                </v:shape>
                <v:shape id="Graphic 846" o:spid="_x0000_s1503" style="position:absolute;left:1625;top:134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" path="m91440,91440l,91440,,,91440,r,91440xe" stroked="f">
                  <v:path arrowok="t"/>
                </v:shape>
                <v:shape id="Graphic 847" o:spid="_x0000_s1504" style="position:absolute;left:1422;top:16052;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" path="m,111760l,,111760,e" filled="f" strokecolor="#696763" strokeweight="0">
                  <v:path arrowok="t"/>
                </v:shape>
                <v:shape id="Graphic 848" o:spid="_x0000_s1505" style="position:absolute;left:1422;top:16052;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" path="m,121920r121920,l121920,e" filled="f" strokecolor="white" strokeweight="0">
                  <v:path arrowok="t"/>
                </v:shape>
                <v:shape id="Graphic 849" o:spid="_x0000_s1506" style="position:absolute;left:1524;top:16154;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" path="m,91440l,,91440,e" filled="f" strokeweight="0">
                  <v:path arrowok="t"/>
                </v:shape>
                <v:shape id="Graphic 850" o:spid="_x0000_s1507" style="position:absolute;left:1524;top:1615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" path="m,101600r101600,l101600,e" filled="f" strokecolor="#e8e6e2" strokeweight="0">
                  <v:path arrowok="t"/>
                </v:shape>
                <v:shape id="Graphic 851" o:spid="_x0000_s1508" style="position:absolute;left:1625;top:1625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" path="m91440,91440l,91440,,,91440,r,91440xe" stroked="f">
                  <v:path arrowok="t"/>
                </v:shape>
                <v:shape id="Graphic 852" o:spid="_x0000_s1509" style="position:absolute;left:1422;top:18897;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" path="m,111760l,,111760,e" filled="f" strokecolor="#696763" strokeweight="0">
                  <v:path arrowok="t"/>
                </v:shape>
                <v:shape id="Graphic 853" o:spid="_x0000_s1510" style="position:absolute;left:1422;top:18897;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" path="m,121920r121920,l121920,e" filled="f" strokecolor="white" strokeweight="0">
                  <v:path arrowok="t"/>
                </v:shape>
                <v:shape id="Graphic 854" o:spid="_x0000_s1511" style="position:absolute;left:1524;top:18999;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" path="m,91440l,,91440,e" filled="f" strokeweight="0">
                  <v:path arrowok="t"/>
                </v:shape>
                <v:shape id="Graphic 855" o:spid="_x0000_s1512" style="position:absolute;left:1524;top:1899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" path="m,101600r101600,l101600,e" filled="f" strokecolor="#e8e6e2" strokeweight="0">
                  <v:path arrowok="t"/>
                </v:shape>
                <v:shape id="Graphic 856" o:spid="_x0000_s1513" style="position:absolute;left:1625;top:19100;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" path="m91440,91440l,91440,,,91440,r,91440xe" stroked="f">
                  <v:path arrowok="t"/>
                </v:shape>
                <v:shape id="Graphic 857" o:spid="_x0000_s1514" style="position:absolute;left:1422;top:21742;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" path="m,111760l,,111760,e" filled="f" strokecolor="#696763" strokeweight="0">
                  <v:path arrowok="t"/>
                </v:shape>
                <v:shape id="Graphic 858" o:spid="_x0000_s1515" style="position:absolute;left:1422;top:21742;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" path="m,121920r121920,l121920,e" filled="f" strokecolor="white" strokeweight="0">
                  <v:path arrowok="t"/>
                </v:shape>
                <v:shape id="Graphic 859" o:spid="_x0000_s1516" style="position:absolute;left:1524;top:21844;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" path="m,91440l,,91440,e" filled="f" strokeweight="0">
                  <v:path arrowok="t"/>
                </v:shape>
                <v:shape id="Graphic 860" o:spid="_x0000_s1517" style="position:absolute;left:1524;top:2184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" path="m,101600r101600,l101600,e" filled="f" strokecolor="#e8e6e2" strokeweight="0">
                  <v:path arrowok="t"/>
                </v:shape>
                <v:shape id="Graphic 861" o:spid="_x0000_s1518" style="position:absolute;left:1625;top:21945;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" path="m91440,91440l,91440,,,91440,r,91440xe" stroked="f">
                  <v:path arrowok="t"/>
                </v:shape>
                <v:shape id="Textbox 862" o:spid="_x0000_s1519" type="#_x0000_t202" style="position:absolute;left:203;top:101;width:63805;height:25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04367C7C" w14:textId="77777777" w:rsidR="009B0AC6" w:rsidRDefault="009B0AC6">
                        <w:pPr>
                          <w:spacing w:before="213"/>
                          <w:ind w:left="528"/>
                          <w:rPr>
                            <w:sz w:val="25"/>
                          </w:rPr>
                        </w:pPr>
                        <w:r>
                          <w:rPr>
                            <w:color w:val="333333"/>
                            <w:sz w:val="25"/>
                          </w:rPr>
                          <w:t>All</w:t>
                        </w:r>
                        <w:r>
                          <w:rPr>
                            <w:color w:val="333333"/>
                            <w:spacing w:val="18"/>
                            <w:sz w:val="25"/>
                          </w:rPr>
                          <w:t xml:space="preserve"> </w:t>
                        </w:r>
                        <w:r>
                          <w:rPr>
                            <w:color w:val="333333"/>
                            <w:spacing w:val="-2"/>
                            <w:sz w:val="25"/>
                          </w:rPr>
                          <w:t>lambs</w:t>
                        </w:r>
                      </w:p>
                      <w:p w14:paraId="39524FA7" w14:textId="77777777" w:rsidR="009B0AC6" w:rsidRDefault="009B0AC6">
                        <w:pPr>
                          <w:spacing w:before="161"/>
                          <w:ind w:left="528"/>
                          <w:rPr>
                            <w:sz w:val="25"/>
                          </w:rPr>
                        </w:pPr>
                        <w:r>
                          <w:rPr>
                            <w:color w:val="333333"/>
                            <w:sz w:val="25"/>
                          </w:rPr>
                          <w:t>Lambs</w:t>
                        </w:r>
                        <w:r>
                          <w:rPr>
                            <w:color w:val="333333"/>
                            <w:spacing w:val="9"/>
                            <w:sz w:val="25"/>
                          </w:rPr>
                          <w:t xml:space="preserve"> </w:t>
                        </w:r>
                        <w:r>
                          <w:rPr>
                            <w:color w:val="333333"/>
                            <w:sz w:val="25"/>
                          </w:rPr>
                          <w:t>who</w:t>
                        </w:r>
                        <w:r>
                          <w:rPr>
                            <w:color w:val="333333"/>
                            <w:spacing w:val="12"/>
                            <w:sz w:val="25"/>
                          </w:rPr>
                          <w:t xml:space="preserve"> </w:t>
                        </w:r>
                        <w:r>
                          <w:rPr>
                            <w:color w:val="333333"/>
                            <w:sz w:val="25"/>
                          </w:rPr>
                          <w:t>do</w:t>
                        </w:r>
                        <w:r>
                          <w:rPr>
                            <w:color w:val="333333"/>
                            <w:spacing w:val="12"/>
                            <w:sz w:val="25"/>
                          </w:rPr>
                          <w:t xml:space="preserve"> </w:t>
                        </w:r>
                        <w:r>
                          <w:rPr>
                            <w:color w:val="333333"/>
                            <w:sz w:val="25"/>
                          </w:rPr>
                          <w:t>not immediately</w:t>
                        </w:r>
                        <w:r>
                          <w:rPr>
                            <w:color w:val="333333"/>
                            <w:spacing w:val="10"/>
                            <w:sz w:val="25"/>
                          </w:rPr>
                          <w:t xml:space="preserve"> </w:t>
                        </w:r>
                        <w:r>
                          <w:rPr>
                            <w:color w:val="333333"/>
                            <w:spacing w:val="-2"/>
                            <w:sz w:val="25"/>
                          </w:rPr>
                          <w:t>suckle</w:t>
                        </w:r>
                      </w:p>
                      <w:p w14:paraId="25C692C2" w14:textId="77777777" w:rsidR="009B0AC6" w:rsidRDefault="009B0AC6">
                        <w:pPr>
                          <w:spacing w:before="160" w:line="374" w:lineRule="auto"/>
                          <w:ind w:left="528" w:right="2912"/>
                          <w:rPr>
                            <w:sz w:val="25"/>
                          </w:rPr>
                        </w:pPr>
                        <w:r>
                          <w:rPr>
                            <w:color w:val="333333"/>
                            <w:sz w:val="25"/>
                          </w:rPr>
                          <w:t>Lambs who do not suckle within the first 6 hours of birth Lambs who do not</w:t>
                        </w:r>
                        <w:r>
                          <w:rPr>
                            <w:color w:val="333333"/>
                            <w:spacing w:val="-3"/>
                            <w:sz w:val="25"/>
                          </w:rPr>
                          <w:t xml:space="preserve"> </w:t>
                        </w:r>
                        <w:r>
                          <w:rPr>
                            <w:color w:val="333333"/>
                            <w:sz w:val="25"/>
                          </w:rPr>
                          <w:t>suckled within the first</w:t>
                        </w:r>
                        <w:r>
                          <w:rPr>
                            <w:color w:val="333333"/>
                            <w:spacing w:val="-3"/>
                            <w:sz w:val="25"/>
                          </w:rPr>
                          <w:t xml:space="preserve"> </w:t>
                        </w:r>
                        <w:r>
                          <w:rPr>
                            <w:color w:val="333333"/>
                            <w:sz w:val="25"/>
                          </w:rPr>
                          <w:t>24 hours of</w:t>
                        </w:r>
                        <w:r>
                          <w:rPr>
                            <w:color w:val="333333"/>
                            <w:spacing w:val="-3"/>
                            <w:sz w:val="25"/>
                          </w:rPr>
                          <w:t xml:space="preserve"> </w:t>
                        </w:r>
                        <w:r>
                          <w:rPr>
                            <w:color w:val="333333"/>
                            <w:sz w:val="25"/>
                          </w:rPr>
                          <w:t>birth All doubles</w:t>
                        </w:r>
                      </w:p>
                      <w:p w14:paraId="4DF8F531" w14:textId="77777777" w:rsidR="009B0AC6" w:rsidRDefault="009B0AC6">
                        <w:pPr>
                          <w:spacing w:line="286" w:lineRule="exact"/>
                          <w:ind w:left="528"/>
                          <w:rPr>
                            <w:sz w:val="25"/>
                          </w:rPr>
                        </w:pPr>
                        <w:r>
                          <w:rPr>
                            <w:color w:val="333333"/>
                            <w:sz w:val="25"/>
                          </w:rPr>
                          <w:t>All</w:t>
                        </w:r>
                        <w:r>
                          <w:rPr>
                            <w:color w:val="333333"/>
                            <w:spacing w:val="18"/>
                            <w:sz w:val="25"/>
                          </w:rPr>
                          <w:t xml:space="preserve"> </w:t>
                        </w:r>
                        <w:r>
                          <w:rPr>
                            <w:color w:val="333333"/>
                            <w:spacing w:val="-2"/>
                            <w:sz w:val="25"/>
                          </w:rPr>
                          <w:t>triples</w:t>
                        </w:r>
                      </w:p>
                      <w:p w14:paraId="62E33509" w14:textId="77777777" w:rsidR="009B0AC6" w:rsidRDefault="009B0AC6">
                        <w:pPr>
                          <w:spacing w:before="161" w:line="374" w:lineRule="auto"/>
                          <w:ind w:left="528" w:right="4601"/>
                          <w:rPr>
                            <w:sz w:val="25"/>
                          </w:rPr>
                        </w:pPr>
                        <w:r>
                          <w:rPr>
                            <w:color w:val="333333"/>
                            <w:sz w:val="25"/>
                          </w:rPr>
                          <w:t xml:space="preserve">Those born to old/poor body condition ewes </w:t>
                        </w:r>
                        <w:r>
                          <w:rPr>
                            <w:color w:val="333333"/>
                            <w:spacing w:val="-2"/>
                            <w:sz w:val="25"/>
                          </w:rPr>
                          <w:t>Other</w:t>
                        </w:r>
                      </w:p>
                    </w:txbxContent>
                  </v:textbox>
                </v:shape>
                <w10:wrap type="topAndBottom" anchorx="page"/>
              </v:group>
            </w:pict>
          </mc:Fallback>
        </mc:AlternateContent>
      </w:r>
    </w:p>
    <w:p w14:paraId="65266176" w14:textId="77777777" w:rsidR="009B0AC6" w:rsidRPr="00BD2740" w:rsidRDefault="009B0AC6">
      <w:pPr>
        <w:pStyle w:val="BodyText"/>
        <w:spacing w:before="70"/>
        <w:rPr>
          <w:rFonts w:ascii="Times New Roman" w:hAnsi="Times New Roman" w:cs="Times New Roman"/>
        </w:rPr>
      </w:pPr>
    </w:p>
    <w:p w14:paraId="0C75E3F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3B8D120E" w14:textId="62175272"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18" behindDoc="1" locked="0" layoutInCell="1" allowOverlap="1" wp14:anchorId="30C31D0D" wp14:editId="483E4501">
                <wp:simplePos x="0" y="0"/>
                <wp:positionH relativeFrom="page">
                  <wp:posOffset>675640</wp:posOffset>
                </wp:positionH>
                <wp:positionV relativeFrom="paragraph">
                  <wp:posOffset>179736</wp:posOffset>
                </wp:positionV>
                <wp:extent cx="6421120" cy="1036319"/>
                <wp:effectExtent l="0" t="0" r="0" b="0"/>
                <wp:wrapTopAndBottom/>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864" name="Image 864"/>
                          <pic:cNvPicPr/>
                        </pic:nvPicPr>
                        <pic:blipFill>
                          <a:blip r:embed="rId30" cstate="print"/>
                          <a:stretch>
                            <a:fillRect/>
                          </a:stretch>
                        </pic:blipFill>
                        <pic:spPr>
                          <a:xfrm>
                            <a:off x="0" y="0"/>
                            <a:ext cx="6421120" cy="1036319"/>
                          </a:xfrm>
                          <a:prstGeom prst="rect">
                            <a:avLst/>
                          </a:prstGeom>
                        </pic:spPr>
                      </pic:pic>
                      <wps:wsp>
                        <wps:cNvPr id="865" name="Graphic 865"/>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866" name="Graphic 866"/>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867" name="Graphic 867"/>
                        <wps:cNvSpPr/>
                        <wps:spPr>
                          <a:xfrm>
                            <a:off x="142240" y="132078"/>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43DE823">
              <v:group id="Group 863" style="position:absolute;margin-left:53.2pt;margin-top:14.15pt;width:505.6pt;height:81.6pt;z-index:-251577344;mso-wrap-distance-left:0;mso-wrap-distance-right:0;mso-position-horizontal-relative:page" coordsize="64211,10363" o:spid="_x0000_s1026" w14:anchorId="0CA9A5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yyzmAQAAoMsk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">
                <v:shape id="Image 864"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">
                  <v:imagedata o:title="" r:id="rId31"/>
                </v:shape>
                <v:shape id="Graphic 865"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">
                  <v:path arrowok="t"/>
                </v:shape>
                <v:shape id="Graphic 866"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">
                  <v:path arrowok="t"/>
                </v:shape>
                <v:shape id="Graphic 867"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">
                  <v:path arrowok="t"/>
                </v:shape>
                <w10:wrap type="topAndBottom" anchorx="page"/>
              </v:group>
            </w:pict>
          </mc:Fallback>
        </mc:AlternateContent>
      </w:r>
    </w:p>
    <w:p w14:paraId="2DFA6B8B" w14:textId="77777777" w:rsidR="009B0AC6" w:rsidRPr="00BD2740" w:rsidRDefault="009B0AC6">
      <w:pPr>
        <w:pStyle w:val="BodyText"/>
        <w:spacing w:before="135"/>
        <w:rPr>
          <w:rFonts w:ascii="Times New Roman" w:hAnsi="Times New Roman" w:cs="Times New Roman"/>
        </w:rPr>
      </w:pPr>
    </w:p>
    <w:p w14:paraId="7AFC7FC5" w14:textId="77777777" w:rsidR="009B0AC6" w:rsidRPr="00BD2740" w:rsidRDefault="009B0AC6">
      <w:pPr>
        <w:pStyle w:val="BodyText"/>
        <w:spacing w:line="292" w:lineRule="auto"/>
        <w:ind w:left="136" w:right="158"/>
        <w:rPr>
          <w:rFonts w:ascii="Times New Roman" w:hAnsi="Times New Roman" w:cs="Times New Roman"/>
        </w:rPr>
      </w:pPr>
      <w:r w:rsidRPr="00BD2740">
        <w:rPr>
          <w:rFonts w:ascii="Times New Roman" w:hAnsi="Times New Roman" w:cs="Times New Roman"/>
          <w:color w:val="333333"/>
        </w:rPr>
        <w:t xml:space="preserve">What is the source of the supplemental colostrum you administer? (Please tick all that </w:t>
      </w:r>
      <w:r w:rsidRPr="00BD2740">
        <w:rPr>
          <w:rFonts w:ascii="Times New Roman" w:hAnsi="Times New Roman" w:cs="Times New Roman"/>
          <w:color w:val="333333"/>
          <w:spacing w:val="-2"/>
        </w:rPr>
        <w:t>apply)</w:t>
      </w:r>
    </w:p>
    <w:p w14:paraId="43BEA552"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319" behindDoc="1" locked="0" layoutInCell="1" allowOverlap="1" wp14:anchorId="17EA0391" wp14:editId="0797A11B">
                <wp:simplePos x="0" y="0"/>
                <wp:positionH relativeFrom="page">
                  <wp:posOffset>675640</wp:posOffset>
                </wp:positionH>
                <wp:positionV relativeFrom="paragraph">
                  <wp:posOffset>140006</wp:posOffset>
                </wp:positionV>
                <wp:extent cx="6421120" cy="1991360"/>
                <wp:effectExtent l="0" t="0" r="0" b="0"/>
                <wp:wrapTopAndBottom/>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991360"/>
                          <a:chOff x="0" y="0"/>
                          <a:chExt cx="6421120" cy="1991360"/>
                        </a:xfrm>
                      </wpg:grpSpPr>
                      <pic:pic xmlns:pic="http://schemas.openxmlformats.org/drawingml/2006/picture">
                        <pic:nvPicPr>
                          <pic:cNvPr id="869" name="Image 869"/>
                          <pic:cNvPicPr/>
                        </pic:nvPicPr>
                        <pic:blipFill>
                          <a:blip r:embed="rId100" cstate="print"/>
                          <a:stretch>
                            <a:fillRect/>
                          </a:stretch>
                        </pic:blipFill>
                        <pic:spPr>
                          <a:xfrm>
                            <a:off x="0" y="0"/>
                            <a:ext cx="6421120" cy="1991360"/>
                          </a:xfrm>
                          <a:prstGeom prst="rect">
                            <a:avLst/>
                          </a:prstGeom>
                        </pic:spPr>
                      </pic:pic>
                      <wps:wsp>
                        <wps:cNvPr id="870" name="Graphic 870"/>
                        <wps:cNvSpPr/>
                        <wps:spPr>
                          <a:xfrm>
                            <a:off x="20320" y="10161"/>
                            <a:ext cx="6380480" cy="1950720"/>
                          </a:xfrm>
                          <a:custGeom>
                            <a:avLst/>
                            <a:gdLst/>
                            <a:ahLst/>
                            <a:cxnLst/>
                            <a:rect l="l" t="t" r="r" b="b"/>
                            <a:pathLst>
                              <a:path w="6380480" h="1950720">
                                <a:moveTo>
                                  <a:pt x="6380480" y="1950720"/>
                                </a:moveTo>
                                <a:lnTo>
                                  <a:pt x="0" y="1950720"/>
                                </a:lnTo>
                                <a:lnTo>
                                  <a:pt x="0" y="0"/>
                                </a:lnTo>
                                <a:lnTo>
                                  <a:pt x="6380480" y="0"/>
                                </a:lnTo>
                                <a:lnTo>
                                  <a:pt x="6380480" y="1950720"/>
                                </a:lnTo>
                                <a:close/>
                              </a:path>
                            </a:pathLst>
                          </a:custGeom>
                          <a:solidFill>
                            <a:srgbClr val="F1EEEA"/>
                          </a:solidFill>
                        </wps:spPr>
                        <wps:bodyPr wrap="square" lIns="0" tIns="0" rIns="0" bIns="0" rtlCol="0">
                          <a:prstTxWarp prst="textNoShape">
                            <a:avLst/>
                          </a:prstTxWarp>
                          <a:noAutofit/>
                        </wps:bodyPr>
                      </wps:wsp>
                      <wps:wsp>
                        <wps:cNvPr id="871" name="Graphic 871"/>
                        <wps:cNvSpPr/>
                        <wps:spPr>
                          <a:xfrm>
                            <a:off x="142239" y="18288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72" name="Graphic 872"/>
                        <wps:cNvSpPr/>
                        <wps:spPr>
                          <a:xfrm>
                            <a:off x="142239" y="18288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73" name="Graphic 873"/>
                        <wps:cNvSpPr/>
                        <wps:spPr>
                          <a:xfrm>
                            <a:off x="152400" y="19304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74" name="Graphic 874"/>
                        <wps:cNvSpPr/>
                        <wps:spPr>
                          <a:xfrm>
                            <a:off x="152400" y="19304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75" name="Graphic 875"/>
                        <wps:cNvSpPr/>
                        <wps:spPr>
                          <a:xfrm>
                            <a:off x="162560" y="20320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76" name="Graphic 876"/>
                        <wps:cNvSpPr/>
                        <wps:spPr>
                          <a:xfrm>
                            <a:off x="142239" y="46736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77" name="Graphic 877"/>
                        <wps:cNvSpPr/>
                        <wps:spPr>
                          <a:xfrm>
                            <a:off x="142239" y="46736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78" name="Graphic 878"/>
                        <wps:cNvSpPr/>
                        <wps:spPr>
                          <a:xfrm>
                            <a:off x="152400" y="47752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79" name="Graphic 879"/>
                        <wps:cNvSpPr/>
                        <wps:spPr>
                          <a:xfrm>
                            <a:off x="152400" y="47752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80" name="Graphic 880"/>
                        <wps:cNvSpPr/>
                        <wps:spPr>
                          <a:xfrm>
                            <a:off x="162560" y="48768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81" name="Graphic 881"/>
                        <wps:cNvSpPr/>
                        <wps:spPr>
                          <a:xfrm>
                            <a:off x="142239" y="75184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82" name="Graphic 882"/>
                        <wps:cNvSpPr/>
                        <wps:spPr>
                          <a:xfrm>
                            <a:off x="142239" y="75184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83" name="Graphic 883"/>
                        <wps:cNvSpPr/>
                        <wps:spPr>
                          <a:xfrm>
                            <a:off x="152400" y="76200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84" name="Graphic 884"/>
                        <wps:cNvSpPr/>
                        <wps:spPr>
                          <a:xfrm>
                            <a:off x="152400" y="76200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85" name="Graphic 885"/>
                        <wps:cNvSpPr/>
                        <wps:spPr>
                          <a:xfrm>
                            <a:off x="162560" y="77216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86" name="Graphic 886"/>
                        <wps:cNvSpPr/>
                        <wps:spPr>
                          <a:xfrm>
                            <a:off x="142239" y="103632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87" name="Graphic 887"/>
                        <wps:cNvSpPr/>
                        <wps:spPr>
                          <a:xfrm>
                            <a:off x="142239" y="103632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88" name="Graphic 888"/>
                        <wps:cNvSpPr/>
                        <wps:spPr>
                          <a:xfrm>
                            <a:off x="152400" y="104648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89" name="Graphic 889"/>
                        <wps:cNvSpPr/>
                        <wps:spPr>
                          <a:xfrm>
                            <a:off x="152400" y="104648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90" name="Graphic 890"/>
                        <wps:cNvSpPr/>
                        <wps:spPr>
                          <a:xfrm>
                            <a:off x="162560" y="105664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91" name="Graphic 891"/>
                        <wps:cNvSpPr/>
                        <wps:spPr>
                          <a:xfrm>
                            <a:off x="142239" y="132080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92" name="Graphic 892"/>
                        <wps:cNvSpPr/>
                        <wps:spPr>
                          <a:xfrm>
                            <a:off x="142239" y="132080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93" name="Graphic 893"/>
                        <wps:cNvSpPr/>
                        <wps:spPr>
                          <a:xfrm>
                            <a:off x="152400" y="133096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94" name="Graphic 894"/>
                        <wps:cNvSpPr/>
                        <wps:spPr>
                          <a:xfrm>
                            <a:off x="152400" y="133096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895" name="Graphic 895"/>
                        <wps:cNvSpPr/>
                        <wps:spPr>
                          <a:xfrm>
                            <a:off x="162560" y="134112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896" name="Graphic 896"/>
                        <wps:cNvSpPr/>
                        <wps:spPr>
                          <a:xfrm>
                            <a:off x="142239" y="160528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897" name="Graphic 897"/>
                        <wps:cNvSpPr/>
                        <wps:spPr>
                          <a:xfrm>
                            <a:off x="142239" y="160528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898" name="Graphic 898"/>
                        <wps:cNvSpPr/>
                        <wps:spPr>
                          <a:xfrm>
                            <a:off x="152400" y="161544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899" name="Graphic 899"/>
                        <wps:cNvSpPr/>
                        <wps:spPr>
                          <a:xfrm>
                            <a:off x="152400" y="161544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00" name="Graphic 900"/>
                        <wps:cNvSpPr/>
                        <wps:spPr>
                          <a:xfrm>
                            <a:off x="162560" y="162560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01" name="Textbox 901"/>
                        <wps:cNvSpPr txBox="1"/>
                        <wps:spPr>
                          <a:xfrm>
                            <a:off x="20320" y="10161"/>
                            <a:ext cx="6380480" cy="1950720"/>
                          </a:xfrm>
                          <a:prstGeom prst="rect">
                            <a:avLst/>
                          </a:prstGeom>
                        </wps:spPr>
                        <wps:txbx>
                          <w:txbxContent>
                            <w:p w14:paraId="7BC3A023" w14:textId="77777777" w:rsidR="009B0AC6" w:rsidRDefault="009B0AC6">
                              <w:pPr>
                                <w:spacing w:before="213"/>
                                <w:ind w:left="528"/>
                                <w:rPr>
                                  <w:sz w:val="25"/>
                                </w:rPr>
                              </w:pPr>
                              <w:r>
                                <w:rPr>
                                  <w:color w:val="333333"/>
                                  <w:sz w:val="25"/>
                                </w:rPr>
                                <w:t>Ewe's</w:t>
                              </w:r>
                              <w:r>
                                <w:rPr>
                                  <w:color w:val="333333"/>
                                  <w:spacing w:val="14"/>
                                  <w:sz w:val="25"/>
                                </w:rPr>
                                <w:t xml:space="preserve"> </w:t>
                              </w:r>
                              <w:r>
                                <w:rPr>
                                  <w:color w:val="333333"/>
                                  <w:sz w:val="25"/>
                                </w:rPr>
                                <w:t>own</w:t>
                              </w:r>
                              <w:r>
                                <w:rPr>
                                  <w:color w:val="333333"/>
                                  <w:spacing w:val="18"/>
                                  <w:sz w:val="25"/>
                                </w:rPr>
                                <w:t xml:space="preserve"> </w:t>
                              </w:r>
                              <w:r>
                                <w:rPr>
                                  <w:color w:val="333333"/>
                                  <w:spacing w:val="-2"/>
                                  <w:sz w:val="25"/>
                                </w:rPr>
                                <w:t>colostrum</w:t>
                              </w:r>
                            </w:p>
                            <w:p w14:paraId="1AE35F4B" w14:textId="77777777" w:rsidR="009B0AC6" w:rsidRDefault="009B0AC6">
                              <w:pPr>
                                <w:spacing w:before="161" w:line="374" w:lineRule="auto"/>
                                <w:ind w:left="528" w:right="5123"/>
                                <w:rPr>
                                  <w:sz w:val="25"/>
                                </w:rPr>
                              </w:pPr>
                              <w:r>
                                <w:rPr>
                                  <w:color w:val="333333"/>
                                  <w:sz w:val="25"/>
                                </w:rPr>
                                <w:t>Fresh colostrum from another ewe Frozen colostrum from another ewe Artificial colostrum</w:t>
                              </w:r>
                            </w:p>
                            <w:p w14:paraId="1FCB8E66" w14:textId="77777777" w:rsidR="009B0AC6" w:rsidRDefault="009B0AC6">
                              <w:pPr>
                                <w:spacing w:line="374" w:lineRule="auto"/>
                                <w:ind w:left="528" w:right="7358"/>
                                <w:rPr>
                                  <w:sz w:val="25"/>
                                </w:rPr>
                              </w:pPr>
                              <w:r>
                                <w:rPr>
                                  <w:color w:val="333333"/>
                                  <w:sz w:val="25"/>
                                </w:rPr>
                                <w:t xml:space="preserve">Cow colostrum </w:t>
                              </w:r>
                              <w:r>
                                <w:rPr>
                                  <w:color w:val="333333"/>
                                  <w:spacing w:val="-2"/>
                                  <w:sz w:val="25"/>
                                </w:rPr>
                                <w:t>Other</w:t>
                              </w:r>
                            </w:p>
                          </w:txbxContent>
                        </wps:txbx>
                        <wps:bodyPr wrap="square" lIns="0" tIns="0" rIns="0" bIns="0" rtlCol="0">
                          <a:noAutofit/>
                        </wps:bodyPr>
                      </wps:wsp>
                    </wpg:wgp>
                  </a:graphicData>
                </a:graphic>
              </wp:anchor>
            </w:drawing>
          </mc:Choice>
          <mc:Fallback>
            <w:pict>
              <v:group w14:anchorId="17EA0391" id="Group 868" o:spid="_x0000_s1520" style="position:absolute;margin-left:53.2pt;margin-top:11pt;width:505.6pt;height:156.8pt;z-index:-251658161;mso-wrap-distance-left:0;mso-wrap-distance-right:0;mso-position-horizontal-relative:page;mso-position-vertical-relative:text" coordsize="64211,1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">
                <v:shape id="Image 869" o:spid="_x0000_s1521" type="#_x0000_t75" style="position:absolute;width:64211;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">
                  <v:imagedata r:id="rId101" o:title=""/>
                </v:shape>
                <v:shape id="Graphic 870" o:spid="_x0000_s1522" style="position:absolute;left:203;top:101;width:63805;height:19507;visibility:visible;mso-wrap-style:square;v-text-anchor:top" coordsize="6380480,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" path="m6380480,1950720l,1950720,,,6380480,r,1950720xe" fillcolor="#f1eeea" stroked="f">
                  <v:path arrowok="t"/>
                </v:shape>
                <v:shape id="Graphic 871" o:spid="_x0000_s1523"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" path="m,111760l,,111760,e" filled="f" strokecolor="#696763" strokeweight="0">
                  <v:path arrowok="t"/>
                </v:shape>
                <v:shape id="Graphic 872" o:spid="_x0000_s1524"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" path="m,121920r121920,l121920,e" filled="f" strokecolor="white" strokeweight="0">
                  <v:path arrowok="t"/>
                </v:shape>
                <v:shape id="Graphic 873" o:spid="_x0000_s1525"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" path="m,91440l,,91440,e" filled="f" strokeweight="0">
                  <v:path arrowok="t"/>
                </v:shape>
                <v:shape id="Graphic 874" o:spid="_x0000_s1526"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" path="m,101600r101600,l101600,e" filled="f" strokecolor="#e8e6e2" strokeweight="0">
                  <v:path arrowok="t"/>
                </v:shape>
                <v:shape id="Graphic 875" o:spid="_x0000_s1527"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" path="m91440,91440l,91440,,,91440,r,91440xe" stroked="f">
                  <v:path arrowok="t"/>
                </v:shape>
                <v:shape id="Graphic 876" o:spid="_x0000_s1528"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" path="m,111760l,,111760,e" filled="f" strokecolor="#696763" strokeweight="0">
                  <v:path arrowok="t"/>
                </v:shape>
                <v:shape id="Graphic 877" o:spid="_x0000_s1529"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" path="m,121920r121920,l121920,e" filled="f" strokecolor="white" strokeweight="0">
                  <v:path arrowok="t"/>
                </v:shape>
                <v:shape id="Graphic 878" o:spid="_x0000_s1530"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" path="m,91440l,,91440,e" filled="f" strokeweight="0">
                  <v:path arrowok="t"/>
                </v:shape>
                <v:shape id="Graphic 879" o:spid="_x0000_s1531"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" path="m,101600r101600,l101600,e" filled="f" strokecolor="#e8e6e2" strokeweight="0">
                  <v:path arrowok="t"/>
                </v:shape>
                <v:shape id="Graphic 880" o:spid="_x0000_s1532"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" path="m91440,91440l,91440,,,91440,r,91440xe" stroked="f">
                  <v:path arrowok="t"/>
                </v:shape>
                <v:shape id="Graphic 881" o:spid="_x0000_s1533"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" path="m,111760l,,111760,e" filled="f" strokecolor="#696763" strokeweight="0">
                  <v:path arrowok="t"/>
                </v:shape>
                <v:shape id="Graphic 882" o:spid="_x0000_s1534"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" path="m,121920r121920,l121920,e" filled="f" strokecolor="white" strokeweight="0">
                  <v:path arrowok="t"/>
                </v:shape>
                <v:shape id="Graphic 883" o:spid="_x0000_s1535"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" path="m,91440l,,91440,e" filled="f" strokeweight="0">
                  <v:path arrowok="t"/>
                </v:shape>
                <v:shape id="Graphic 884" o:spid="_x0000_s1536"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" path="m,101600r101600,l101600,e" filled="f" strokecolor="#e8e6e2" strokeweight="0">
                  <v:path arrowok="t"/>
                </v:shape>
                <v:shape id="Graphic 885" o:spid="_x0000_s1537"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" path="m91440,91440l,91440,,,91440,r,91440xe" stroked="f">
                  <v:path arrowok="t"/>
                </v:shape>
                <v:shape id="Graphic 886" o:spid="_x0000_s1538"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" path="m,111760l,,111760,e" filled="f" strokecolor="#696763" strokeweight="0">
                  <v:path arrowok="t"/>
                </v:shape>
                <v:shape id="Graphic 887" o:spid="_x0000_s1539"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" path="m,121920r121920,l121920,e" filled="f" strokecolor="white" strokeweight="0">
                  <v:path arrowok="t"/>
                </v:shape>
                <v:shape id="Graphic 888" o:spid="_x0000_s1540"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" path="m,91440l,,91440,e" filled="f" strokeweight="0">
                  <v:path arrowok="t"/>
                </v:shape>
                <v:shape id="Graphic 889" o:spid="_x0000_s1541"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" path="m,101600r101600,l101600,e" filled="f" strokecolor="#e8e6e2" strokeweight="0">
                  <v:path arrowok="t"/>
                </v:shape>
                <v:shape id="Graphic 890" o:spid="_x0000_s1542"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" path="m91440,91440l,91440,,,91440,r,91440xe" stroked="f">
                  <v:path arrowok="t"/>
                </v:shape>
                <v:shape id="Graphic 891" o:spid="_x0000_s1543" style="position:absolute;left:1422;top:132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" path="m,111760l,,111760,e" filled="f" strokecolor="#696763" strokeweight="0">
                  <v:path arrowok="t"/>
                </v:shape>
                <v:shape id="Graphic 892" o:spid="_x0000_s1544" style="position:absolute;left:1422;top:132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" path="m,121920r121920,l121920,e" filled="f" strokecolor="white" strokeweight="0">
                  <v:path arrowok="t"/>
                </v:shape>
                <v:shape id="Graphic 893" o:spid="_x0000_s1545" style="position:absolute;left:1524;top:133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" path="m,91440l,,91440,e" filled="f" strokeweight="0">
                  <v:path arrowok="t"/>
                </v:shape>
                <v:shape id="Graphic 894" o:spid="_x0000_s1546" style="position:absolute;left:1524;top:133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" path="m,101600r101600,l101600,e" filled="f" strokecolor="#e8e6e2" strokeweight="0">
                  <v:path arrowok="t"/>
                </v:shape>
                <v:shape id="Graphic 895" o:spid="_x0000_s1547" style="position:absolute;left:1625;top:134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" path="m91440,91440l,91440,,,91440,r,91440xe" stroked="f">
                  <v:path arrowok="t"/>
                </v:shape>
                <v:shape id="Graphic 896" o:spid="_x0000_s1548" style="position:absolute;left:1422;top:16052;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" path="m,111760l,,111760,e" filled="f" strokecolor="#696763" strokeweight="0">
                  <v:path arrowok="t"/>
                </v:shape>
                <v:shape id="Graphic 897" o:spid="_x0000_s1549" style="position:absolute;left:1422;top:16052;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" path="m,121920r121920,l121920,e" filled="f" strokecolor="white" strokeweight="0">
                  <v:path arrowok="t"/>
                </v:shape>
                <v:shape id="Graphic 898" o:spid="_x0000_s1550" style="position:absolute;left:1524;top:16154;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" path="m,91440l,,91440,e" filled="f" strokeweight="0">
                  <v:path arrowok="t"/>
                </v:shape>
                <v:shape id="Graphic 899" o:spid="_x0000_s1551" style="position:absolute;left:1524;top:1615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" path="m,101600r101600,l101600,e" filled="f" strokecolor="#e8e6e2" strokeweight="0">
                  <v:path arrowok="t"/>
                </v:shape>
                <v:shape id="Graphic 900" o:spid="_x0000_s1552" style="position:absolute;left:1625;top:1625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" path="m91440,91440l,91440,,,91440,r,91440xe" stroked="f">
                  <v:path arrowok="t"/>
                </v:shape>
                <v:shape id="Textbox 901" o:spid="_x0000_s1553" type="#_x0000_t202" style="position:absolute;left:203;top:101;width:63805;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7BC3A023" w14:textId="77777777" w:rsidR="009B0AC6" w:rsidRDefault="009B0AC6">
                        <w:pPr>
                          <w:spacing w:before="213"/>
                          <w:ind w:left="528"/>
                          <w:rPr>
                            <w:sz w:val="25"/>
                          </w:rPr>
                        </w:pPr>
                        <w:r>
                          <w:rPr>
                            <w:color w:val="333333"/>
                            <w:sz w:val="25"/>
                          </w:rPr>
                          <w:t>Ewe's</w:t>
                        </w:r>
                        <w:r>
                          <w:rPr>
                            <w:color w:val="333333"/>
                            <w:spacing w:val="14"/>
                            <w:sz w:val="25"/>
                          </w:rPr>
                          <w:t xml:space="preserve"> </w:t>
                        </w:r>
                        <w:r>
                          <w:rPr>
                            <w:color w:val="333333"/>
                            <w:sz w:val="25"/>
                          </w:rPr>
                          <w:t>own</w:t>
                        </w:r>
                        <w:r>
                          <w:rPr>
                            <w:color w:val="333333"/>
                            <w:spacing w:val="18"/>
                            <w:sz w:val="25"/>
                          </w:rPr>
                          <w:t xml:space="preserve"> </w:t>
                        </w:r>
                        <w:r>
                          <w:rPr>
                            <w:color w:val="333333"/>
                            <w:spacing w:val="-2"/>
                            <w:sz w:val="25"/>
                          </w:rPr>
                          <w:t>colostrum</w:t>
                        </w:r>
                      </w:p>
                      <w:p w14:paraId="1AE35F4B" w14:textId="77777777" w:rsidR="009B0AC6" w:rsidRDefault="009B0AC6">
                        <w:pPr>
                          <w:spacing w:before="161" w:line="374" w:lineRule="auto"/>
                          <w:ind w:left="528" w:right="5123"/>
                          <w:rPr>
                            <w:sz w:val="25"/>
                          </w:rPr>
                        </w:pPr>
                        <w:r>
                          <w:rPr>
                            <w:color w:val="333333"/>
                            <w:sz w:val="25"/>
                          </w:rPr>
                          <w:t>Fresh colostrum from another ewe Frozen colostrum from another ewe Artificial colostrum</w:t>
                        </w:r>
                      </w:p>
                      <w:p w14:paraId="1FCB8E66" w14:textId="77777777" w:rsidR="009B0AC6" w:rsidRDefault="009B0AC6">
                        <w:pPr>
                          <w:spacing w:line="374" w:lineRule="auto"/>
                          <w:ind w:left="528" w:right="7358"/>
                          <w:rPr>
                            <w:sz w:val="25"/>
                          </w:rPr>
                        </w:pPr>
                        <w:r>
                          <w:rPr>
                            <w:color w:val="333333"/>
                            <w:sz w:val="25"/>
                          </w:rPr>
                          <w:t xml:space="preserve">Cow colostrum </w:t>
                        </w:r>
                        <w:r>
                          <w:rPr>
                            <w:color w:val="333333"/>
                            <w:spacing w:val="-2"/>
                            <w:sz w:val="25"/>
                          </w:rPr>
                          <w:t>Other</w:t>
                        </w:r>
                      </w:p>
                    </w:txbxContent>
                  </v:textbox>
                </v:shape>
                <w10:wrap type="topAndBottom" anchorx="page"/>
              </v:group>
            </w:pict>
          </mc:Fallback>
        </mc:AlternateContent>
      </w:r>
    </w:p>
    <w:p w14:paraId="03D92544" w14:textId="77777777" w:rsidR="009B0AC6" w:rsidRPr="00BD2740" w:rsidRDefault="009B0AC6">
      <w:pPr>
        <w:rPr>
          <w:rFonts w:cs="Times New Roman"/>
          <w:sz w:val="17"/>
        </w:rPr>
        <w:sectPr w:rsidR="009B0AC6" w:rsidRPr="00BD2740" w:rsidSect="009B0AC6">
          <w:headerReference w:type="default" r:id="rId102"/>
          <w:footerReference w:type="default" r:id="rId103"/>
          <w:pgSz w:w="12240" w:h="15840"/>
          <w:pgMar w:top="520" w:right="960" w:bottom="1000" w:left="960" w:header="0" w:footer="819" w:gutter="0"/>
          <w:cols w:space="720"/>
        </w:sectPr>
      </w:pPr>
    </w:p>
    <w:p w14:paraId="3C775973" w14:textId="77777777" w:rsidR="009B0AC6" w:rsidRPr="00BD2740" w:rsidRDefault="009B0AC6">
      <w:pPr>
        <w:pStyle w:val="BodyText"/>
        <w:spacing w:before="81"/>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49AF7003"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0" behindDoc="1" locked="0" layoutInCell="1" allowOverlap="1" wp14:anchorId="5F0C2A9A" wp14:editId="70CB2CB6">
                <wp:simplePos x="0" y="0"/>
                <wp:positionH relativeFrom="page">
                  <wp:posOffset>675640</wp:posOffset>
                </wp:positionH>
                <wp:positionV relativeFrom="paragraph">
                  <wp:posOffset>180038</wp:posOffset>
                </wp:positionV>
                <wp:extent cx="6421120" cy="1036319"/>
                <wp:effectExtent l="0" t="0" r="0" b="0"/>
                <wp:wrapTopAndBottom/>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904" name="Image 904"/>
                          <pic:cNvPicPr/>
                        </pic:nvPicPr>
                        <pic:blipFill>
                          <a:blip r:embed="rId30" cstate="print"/>
                          <a:stretch>
                            <a:fillRect/>
                          </a:stretch>
                        </pic:blipFill>
                        <pic:spPr>
                          <a:xfrm>
                            <a:off x="0" y="0"/>
                            <a:ext cx="6421120" cy="1036319"/>
                          </a:xfrm>
                          <a:prstGeom prst="rect">
                            <a:avLst/>
                          </a:prstGeom>
                        </pic:spPr>
                      </pic:pic>
                      <wps:wsp>
                        <wps:cNvPr id="905" name="Graphic 905"/>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906" name="Graphic 906"/>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907" name="Graphic 907"/>
                        <wps:cNvSpPr/>
                        <wps:spPr>
                          <a:xfrm>
                            <a:off x="142240" y="132078"/>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D70B9B9">
              <v:group id="Group 903" style="position:absolute;margin-left:53.2pt;margin-top:14.2pt;width:505.6pt;height:81.6pt;z-index:-251575296;mso-wrap-distance-left:0;mso-wrap-distance-right:0;mso-position-horizontal-relative:page" coordsize="64211,10363" o:spid="_x0000_s1026" w14:anchorId="6F6F4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yyzmAQAAoMsk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">
                <v:shape id="Image 904"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">
                  <v:imagedata o:title="" r:id="rId31"/>
                </v:shape>
                <v:shape id="Graphic 905"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">
                  <v:path arrowok="t"/>
                </v:shape>
                <v:shape id="Graphic 906"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">
                  <v:path arrowok="t"/>
                </v:shape>
                <v:shape id="Graphic 907"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">
                  <v:path arrowok="t"/>
                </v:shape>
                <w10:wrap type="topAndBottom" anchorx="page"/>
              </v:group>
            </w:pict>
          </mc:Fallback>
        </mc:AlternateContent>
      </w:r>
    </w:p>
    <w:p w14:paraId="07964F4A" w14:textId="77777777" w:rsidR="009B0AC6" w:rsidRPr="00BD2740" w:rsidRDefault="009B0AC6">
      <w:pPr>
        <w:pStyle w:val="BodyText"/>
        <w:spacing w:before="135"/>
        <w:rPr>
          <w:rFonts w:ascii="Times New Roman" w:hAnsi="Times New Roman" w:cs="Times New Roman"/>
        </w:rPr>
      </w:pPr>
    </w:p>
    <w:p w14:paraId="2C6C7E42" w14:textId="77777777" w:rsidR="009B0AC6" w:rsidRPr="00BD2740" w:rsidRDefault="009B0AC6">
      <w:pPr>
        <w:pStyle w:val="BodyText"/>
        <w:spacing w:line="292" w:lineRule="auto"/>
        <w:ind w:left="136" w:right="158"/>
        <w:rPr>
          <w:rFonts w:ascii="Times New Roman" w:hAnsi="Times New Roman" w:cs="Times New Roman"/>
        </w:rPr>
      </w:pPr>
      <w:r w:rsidRPr="00BD2740">
        <w:rPr>
          <w:rFonts w:ascii="Times New Roman" w:hAnsi="Times New Roman" w:cs="Times New Roman"/>
          <w:color w:val="333333"/>
        </w:rPr>
        <w:t xml:space="preserve">Approximately, how much colostrum do you give to each lamb when supplementing? (in </w:t>
      </w:r>
      <w:r w:rsidRPr="00BD2740">
        <w:rPr>
          <w:rFonts w:ascii="Times New Roman" w:hAnsi="Times New Roman" w:cs="Times New Roman"/>
          <w:color w:val="333333"/>
          <w:spacing w:val="-4"/>
        </w:rPr>
        <w:t>ml)</w:t>
      </w:r>
    </w:p>
    <w:p w14:paraId="5934828A"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321" behindDoc="1" locked="0" layoutInCell="1" allowOverlap="1" wp14:anchorId="3D7F28FF" wp14:editId="5254813F">
                <wp:simplePos x="0" y="0"/>
                <wp:positionH relativeFrom="page">
                  <wp:posOffset>675640</wp:posOffset>
                </wp:positionH>
                <wp:positionV relativeFrom="paragraph">
                  <wp:posOffset>140419</wp:posOffset>
                </wp:positionV>
                <wp:extent cx="6421120" cy="589280"/>
                <wp:effectExtent l="0" t="0" r="0" b="0"/>
                <wp:wrapTopAndBottom/>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909" name="Image 909"/>
                          <pic:cNvPicPr/>
                        </pic:nvPicPr>
                        <pic:blipFill>
                          <a:blip r:embed="rId14" cstate="print"/>
                          <a:stretch>
                            <a:fillRect/>
                          </a:stretch>
                        </pic:blipFill>
                        <pic:spPr>
                          <a:xfrm>
                            <a:off x="0" y="0"/>
                            <a:ext cx="6421120" cy="589279"/>
                          </a:xfrm>
                          <a:prstGeom prst="rect">
                            <a:avLst/>
                          </a:prstGeom>
                        </pic:spPr>
                      </pic:pic>
                      <wps:wsp>
                        <wps:cNvPr id="910" name="Graphic 910"/>
                        <wps:cNvSpPr/>
                        <wps:spPr>
                          <a:xfrm>
                            <a:off x="20320" y="10161"/>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911" name="Graphic 911"/>
                        <wps:cNvSpPr/>
                        <wps:spPr>
                          <a:xfrm>
                            <a:off x="142239" y="132081"/>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912" name="Graphic 912"/>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42E772B">
              <v:group id="Group 908" style="position:absolute;margin-left:53.2pt;margin-top:11.05pt;width:505.6pt;height:46.4pt;z-index:-251574272;mso-wrap-distance-left:0;mso-wrap-distance-right:0;mso-position-horizontal-relative:page" coordsize="64211,5892" o:spid="_x0000_s1026" w14:anchorId="51A89D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">
                <v:shape id="Image 909"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">
                  <v:imagedata o:title="" r:id="rId17"/>
                </v:shape>
                <v:shape id="Graphic 910"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">
                  <v:path arrowok="t"/>
                </v:shape>
                <v:shape id="Graphic 911"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">
                  <v:path arrowok="t"/>
                </v:shape>
                <v:shape id="Graphic 912"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">
                  <v:path arrowok="t"/>
                </v:shape>
                <w10:wrap type="topAndBottom" anchorx="page"/>
              </v:group>
            </w:pict>
          </mc:Fallback>
        </mc:AlternateContent>
      </w:r>
    </w:p>
    <w:p w14:paraId="5460C33C" w14:textId="77777777" w:rsidR="009B0AC6" w:rsidRPr="00BD2740" w:rsidRDefault="009B0AC6">
      <w:pPr>
        <w:pStyle w:val="BodyText"/>
        <w:spacing w:before="135"/>
        <w:rPr>
          <w:rFonts w:ascii="Times New Roman" w:hAnsi="Times New Roman" w:cs="Times New Roman"/>
        </w:rPr>
      </w:pPr>
    </w:p>
    <w:p w14:paraId="1F2EB60E"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regularly</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clean</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disinfect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stomach</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spacing w:val="-2"/>
        </w:rPr>
        <w:t>tubes?</w:t>
      </w:r>
    </w:p>
    <w:p w14:paraId="5E0B0815"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2" behindDoc="1" locked="0" layoutInCell="1" allowOverlap="1" wp14:anchorId="0EEF3A16" wp14:editId="0A941C90">
                <wp:simplePos x="0" y="0"/>
                <wp:positionH relativeFrom="page">
                  <wp:posOffset>675640</wp:posOffset>
                </wp:positionH>
                <wp:positionV relativeFrom="paragraph">
                  <wp:posOffset>179767</wp:posOffset>
                </wp:positionV>
                <wp:extent cx="6421120" cy="853440"/>
                <wp:effectExtent l="0" t="0" r="0" b="0"/>
                <wp:wrapTopAndBottom/>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914" name="Image 914"/>
                          <pic:cNvPicPr/>
                        </pic:nvPicPr>
                        <pic:blipFill>
                          <a:blip r:embed="rId24" cstate="print"/>
                          <a:stretch>
                            <a:fillRect/>
                          </a:stretch>
                        </pic:blipFill>
                        <pic:spPr>
                          <a:xfrm>
                            <a:off x="0" y="0"/>
                            <a:ext cx="6421120" cy="853440"/>
                          </a:xfrm>
                          <a:prstGeom prst="rect">
                            <a:avLst/>
                          </a:prstGeom>
                        </pic:spPr>
                      </pic:pic>
                      <wps:wsp>
                        <wps:cNvPr id="915" name="Graphic 915"/>
                        <wps:cNvSpPr/>
                        <wps:spPr>
                          <a:xfrm>
                            <a:off x="20320" y="10161"/>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916" name="Image 916"/>
                          <pic:cNvPicPr/>
                        </pic:nvPicPr>
                        <pic:blipFill>
                          <a:blip r:embed="rId25" cstate="print"/>
                          <a:stretch>
                            <a:fillRect/>
                          </a:stretch>
                        </pic:blipFill>
                        <pic:spPr>
                          <a:xfrm>
                            <a:off x="142239" y="193040"/>
                            <a:ext cx="111760" cy="111760"/>
                          </a:xfrm>
                          <a:prstGeom prst="rect">
                            <a:avLst/>
                          </a:prstGeom>
                        </pic:spPr>
                      </pic:pic>
                      <pic:pic xmlns:pic="http://schemas.openxmlformats.org/drawingml/2006/picture">
                        <pic:nvPicPr>
                          <pic:cNvPr id="917" name="Image 917"/>
                          <pic:cNvPicPr/>
                        </pic:nvPicPr>
                        <pic:blipFill>
                          <a:blip r:embed="rId26" cstate="print"/>
                          <a:stretch>
                            <a:fillRect/>
                          </a:stretch>
                        </pic:blipFill>
                        <pic:spPr>
                          <a:xfrm>
                            <a:off x="142239" y="477520"/>
                            <a:ext cx="111760" cy="111760"/>
                          </a:xfrm>
                          <a:prstGeom prst="rect">
                            <a:avLst/>
                          </a:prstGeom>
                        </pic:spPr>
                      </pic:pic>
                      <wps:wsp>
                        <wps:cNvPr id="918" name="Textbox 918"/>
                        <wps:cNvSpPr txBox="1"/>
                        <wps:spPr>
                          <a:xfrm>
                            <a:off x="20319" y="10161"/>
                            <a:ext cx="6380480" cy="812800"/>
                          </a:xfrm>
                          <a:prstGeom prst="rect">
                            <a:avLst/>
                          </a:prstGeom>
                        </wps:spPr>
                        <wps:txbx>
                          <w:txbxContent>
                            <w:p w14:paraId="4EF43F3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0EEF3A16" id="Group 913" o:spid="_x0000_s1554" style="position:absolute;margin-left:53.2pt;margin-top:14.15pt;width:505.6pt;height:67.2pt;z-index:-251658158;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">
                <v:shape id="Image 914" o:spid="_x0000_s1555"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">
                  <v:imagedata r:id="rId27" o:title=""/>
                </v:shape>
                <v:shape id="Graphic 915" o:spid="_x0000_s1556"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" path="m6380480,812800l,812800,,,6380480,r,812800xe" fillcolor="#f1eeea" stroked="f">
                  <v:path arrowok="t"/>
                </v:shape>
                <v:shape id="Image 916" o:spid="_x0000_s1557"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">
                  <v:imagedata r:id="rId28" o:title=""/>
                </v:shape>
                <v:shape id="Image 917" o:spid="_x0000_s1558"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">
                  <v:imagedata r:id="rId29" o:title=""/>
                </v:shape>
                <v:shape id="Textbox 918" o:spid="_x0000_s1559" type="#_x0000_t202" style="position:absolute;left:203;top:101;width:6380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4EF43F3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6841F507" w14:textId="77777777" w:rsidR="009B0AC6" w:rsidRPr="00BD2740" w:rsidRDefault="009B0AC6">
      <w:pPr>
        <w:pStyle w:val="BodyText"/>
        <w:spacing w:before="70"/>
        <w:rPr>
          <w:rFonts w:ascii="Times New Roman" w:hAnsi="Times New Roman" w:cs="Times New Roman"/>
        </w:rPr>
      </w:pPr>
    </w:p>
    <w:p w14:paraId="456200DC"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how</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often</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they</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cleaned</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disinfected?</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2"/>
        </w:rPr>
        <w:t>apply)</w:t>
      </w:r>
    </w:p>
    <w:p w14:paraId="5CFBD574" w14:textId="33C2C505"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3" behindDoc="1" locked="0" layoutInCell="1" allowOverlap="1" wp14:anchorId="6F18671F" wp14:editId="163913EA">
                <wp:simplePos x="0" y="0"/>
                <wp:positionH relativeFrom="page">
                  <wp:posOffset>675640</wp:posOffset>
                </wp:positionH>
                <wp:positionV relativeFrom="paragraph">
                  <wp:posOffset>179736</wp:posOffset>
                </wp:positionV>
                <wp:extent cx="6421120" cy="1706880"/>
                <wp:effectExtent l="0" t="0" r="0" b="0"/>
                <wp:wrapTopAndBottom/>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706880"/>
                          <a:chOff x="0" y="0"/>
                          <a:chExt cx="6421120" cy="1706880"/>
                        </a:xfrm>
                      </wpg:grpSpPr>
                      <pic:pic xmlns:pic="http://schemas.openxmlformats.org/drawingml/2006/picture">
                        <pic:nvPicPr>
                          <pic:cNvPr id="920" name="Image 920"/>
                          <pic:cNvPicPr/>
                        </pic:nvPicPr>
                        <pic:blipFill>
                          <a:blip r:embed="rId104" cstate="print"/>
                          <a:stretch>
                            <a:fillRect/>
                          </a:stretch>
                        </pic:blipFill>
                        <pic:spPr>
                          <a:xfrm>
                            <a:off x="0" y="0"/>
                            <a:ext cx="6421120" cy="1706880"/>
                          </a:xfrm>
                          <a:prstGeom prst="rect">
                            <a:avLst/>
                          </a:prstGeom>
                        </pic:spPr>
                      </pic:pic>
                      <wps:wsp>
                        <wps:cNvPr id="921" name="Graphic 921"/>
                        <wps:cNvSpPr/>
                        <wps:spPr>
                          <a:xfrm>
                            <a:off x="20320" y="10161"/>
                            <a:ext cx="6380480" cy="1666239"/>
                          </a:xfrm>
                          <a:custGeom>
                            <a:avLst/>
                            <a:gdLst/>
                            <a:ahLst/>
                            <a:cxnLst/>
                            <a:rect l="l" t="t" r="r" b="b"/>
                            <a:pathLst>
                              <a:path w="6380480" h="1666239">
                                <a:moveTo>
                                  <a:pt x="6380480" y="1666240"/>
                                </a:moveTo>
                                <a:lnTo>
                                  <a:pt x="0" y="1666240"/>
                                </a:lnTo>
                                <a:lnTo>
                                  <a:pt x="0" y="0"/>
                                </a:lnTo>
                                <a:lnTo>
                                  <a:pt x="6380480" y="0"/>
                                </a:lnTo>
                                <a:lnTo>
                                  <a:pt x="6380480" y="1666240"/>
                                </a:lnTo>
                                <a:close/>
                              </a:path>
                            </a:pathLst>
                          </a:custGeom>
                          <a:solidFill>
                            <a:srgbClr val="F1EEEA"/>
                          </a:solidFill>
                        </wps:spPr>
                        <wps:bodyPr wrap="square" lIns="0" tIns="0" rIns="0" bIns="0" rtlCol="0">
                          <a:prstTxWarp prst="textNoShape">
                            <a:avLst/>
                          </a:prstTxWarp>
                          <a:noAutofit/>
                        </wps:bodyPr>
                      </wps:wsp>
                      <wps:wsp>
                        <wps:cNvPr id="922" name="Graphic 922"/>
                        <wps:cNvSpPr/>
                        <wps:spPr>
                          <a:xfrm>
                            <a:off x="142239" y="18288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23" name="Graphic 923"/>
                        <wps:cNvSpPr/>
                        <wps:spPr>
                          <a:xfrm>
                            <a:off x="142239" y="18288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24" name="Graphic 924"/>
                        <wps:cNvSpPr/>
                        <wps:spPr>
                          <a:xfrm>
                            <a:off x="152400" y="19304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25" name="Graphic 925"/>
                        <wps:cNvSpPr/>
                        <wps:spPr>
                          <a:xfrm>
                            <a:off x="152400" y="19304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26" name="Graphic 926"/>
                        <wps:cNvSpPr/>
                        <wps:spPr>
                          <a:xfrm>
                            <a:off x="162560" y="20320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27" name="Graphic 927"/>
                        <wps:cNvSpPr/>
                        <wps:spPr>
                          <a:xfrm>
                            <a:off x="142239" y="46736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28" name="Graphic 928"/>
                        <wps:cNvSpPr/>
                        <wps:spPr>
                          <a:xfrm>
                            <a:off x="142239" y="46736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29" name="Graphic 929"/>
                        <wps:cNvSpPr/>
                        <wps:spPr>
                          <a:xfrm>
                            <a:off x="152400" y="47752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30" name="Graphic 930"/>
                        <wps:cNvSpPr/>
                        <wps:spPr>
                          <a:xfrm>
                            <a:off x="152400" y="47752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31" name="Graphic 931"/>
                        <wps:cNvSpPr/>
                        <wps:spPr>
                          <a:xfrm>
                            <a:off x="162560" y="48768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32" name="Graphic 932"/>
                        <wps:cNvSpPr/>
                        <wps:spPr>
                          <a:xfrm>
                            <a:off x="142239" y="75184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33" name="Graphic 933"/>
                        <wps:cNvSpPr/>
                        <wps:spPr>
                          <a:xfrm>
                            <a:off x="142239" y="75184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34" name="Graphic 934"/>
                        <wps:cNvSpPr/>
                        <wps:spPr>
                          <a:xfrm>
                            <a:off x="152400" y="76200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35" name="Graphic 935"/>
                        <wps:cNvSpPr/>
                        <wps:spPr>
                          <a:xfrm>
                            <a:off x="152400" y="76200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36" name="Graphic 936"/>
                        <wps:cNvSpPr/>
                        <wps:spPr>
                          <a:xfrm>
                            <a:off x="162560" y="77216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37" name="Graphic 937"/>
                        <wps:cNvSpPr/>
                        <wps:spPr>
                          <a:xfrm>
                            <a:off x="142239" y="103632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38" name="Graphic 938"/>
                        <wps:cNvSpPr/>
                        <wps:spPr>
                          <a:xfrm>
                            <a:off x="142239" y="103632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39" name="Graphic 939"/>
                        <wps:cNvSpPr/>
                        <wps:spPr>
                          <a:xfrm>
                            <a:off x="152400" y="104648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40" name="Graphic 940"/>
                        <wps:cNvSpPr/>
                        <wps:spPr>
                          <a:xfrm>
                            <a:off x="152400" y="104648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41" name="Graphic 941"/>
                        <wps:cNvSpPr/>
                        <wps:spPr>
                          <a:xfrm>
                            <a:off x="162560" y="105664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42" name="Graphic 942"/>
                        <wps:cNvSpPr/>
                        <wps:spPr>
                          <a:xfrm>
                            <a:off x="142239" y="1320801"/>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43" name="Graphic 943"/>
                        <wps:cNvSpPr/>
                        <wps:spPr>
                          <a:xfrm>
                            <a:off x="142239" y="1320801"/>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44" name="Graphic 944"/>
                        <wps:cNvSpPr/>
                        <wps:spPr>
                          <a:xfrm>
                            <a:off x="152400" y="1330961"/>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45" name="Graphic 945"/>
                        <wps:cNvSpPr/>
                        <wps:spPr>
                          <a:xfrm>
                            <a:off x="152400" y="1330961"/>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46" name="Graphic 946"/>
                        <wps:cNvSpPr/>
                        <wps:spPr>
                          <a:xfrm>
                            <a:off x="162560" y="1341121"/>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47" name="Textbox 947"/>
                        <wps:cNvSpPr txBox="1"/>
                        <wps:spPr>
                          <a:xfrm>
                            <a:off x="20319" y="10161"/>
                            <a:ext cx="6380480" cy="1666239"/>
                          </a:xfrm>
                          <a:prstGeom prst="rect">
                            <a:avLst/>
                          </a:prstGeom>
                        </wps:spPr>
                        <wps:txbx>
                          <w:txbxContent>
                            <w:p w14:paraId="5448B718" w14:textId="77777777" w:rsidR="009B0AC6" w:rsidRDefault="009B0AC6">
                              <w:pPr>
                                <w:spacing w:before="213" w:line="374" w:lineRule="auto"/>
                                <w:ind w:left="528" w:right="6798"/>
                                <w:rPr>
                                  <w:sz w:val="25"/>
                                </w:rPr>
                              </w:pPr>
                              <w:r>
                                <w:rPr>
                                  <w:color w:val="333333"/>
                                  <w:sz w:val="25"/>
                                </w:rPr>
                                <w:t xml:space="preserve">Between each lamb </w:t>
                              </w:r>
                              <w:r>
                                <w:rPr>
                                  <w:color w:val="333333"/>
                                  <w:spacing w:val="-2"/>
                                  <w:sz w:val="25"/>
                                </w:rPr>
                                <w:t>Daily</w:t>
                              </w:r>
                            </w:p>
                            <w:p w14:paraId="04A4FDF9" w14:textId="77777777" w:rsidR="009B0AC6" w:rsidRDefault="009B0AC6">
                              <w:pPr>
                                <w:spacing w:line="287" w:lineRule="exact"/>
                                <w:ind w:left="528"/>
                                <w:rPr>
                                  <w:sz w:val="25"/>
                                </w:rPr>
                              </w:pPr>
                              <w:r>
                                <w:rPr>
                                  <w:color w:val="333333"/>
                                  <w:spacing w:val="-2"/>
                                  <w:sz w:val="25"/>
                                </w:rPr>
                                <w:t>Weekly</w:t>
                              </w:r>
                            </w:p>
                            <w:p w14:paraId="48AFDC4C" w14:textId="77777777" w:rsidR="009B0AC6" w:rsidRDefault="009B0AC6">
                              <w:pPr>
                                <w:spacing w:before="161" w:line="374" w:lineRule="auto"/>
                                <w:ind w:left="528" w:right="6260"/>
                                <w:rPr>
                                  <w:sz w:val="25"/>
                                </w:rPr>
                              </w:pPr>
                              <w:r>
                                <w:rPr>
                                  <w:color w:val="333333"/>
                                  <w:sz w:val="25"/>
                                </w:rPr>
                                <w:t>Only after</w:t>
                              </w:r>
                              <w:r>
                                <w:rPr>
                                  <w:color w:val="333333"/>
                                  <w:spacing w:val="-1"/>
                                  <w:sz w:val="25"/>
                                </w:rPr>
                                <w:t xml:space="preserve"> </w:t>
                              </w:r>
                              <w:r>
                                <w:rPr>
                                  <w:color w:val="333333"/>
                                  <w:sz w:val="25"/>
                                </w:rPr>
                                <w:t>dosing sick lambs Between each ewe</w:t>
                              </w:r>
                            </w:p>
                          </w:txbxContent>
                        </wps:txbx>
                        <wps:bodyPr wrap="square" lIns="0" tIns="0" rIns="0" bIns="0" rtlCol="0">
                          <a:noAutofit/>
                        </wps:bodyPr>
                      </wps:wsp>
                    </wpg:wgp>
                  </a:graphicData>
                </a:graphic>
              </wp:anchor>
            </w:drawing>
          </mc:Choice>
          <mc:Fallback>
            <w:pict>
              <v:group w14:anchorId="6F18671F" id="Group 919" o:spid="_x0000_s1560" style="position:absolute;margin-left:53.2pt;margin-top:14.15pt;width:505.6pt;height:134.4pt;z-index:-251658157;mso-wrap-distance-left:0;mso-wrap-distance-right:0;mso-position-horizontal-relative:page;mso-position-vertical-relative:text" coordsize="64211,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azmIeAAAAWk5iHgAAAGLEPAAAAMSIeQAAAIgR8wAAABAj5gEAACBGzAMA&#10;AECMmAcAAIAYMQ8AAAAxYh4AAABazmIeAAAAWk5iHgAAAGLEPAAAAMSIeQAAAIgR8wAAABAj5gEA&#10;ACBGzAMAAECMmAcAAIAYMQ8AAAAxYh4AAABixDwAAAC0nMU8AAAAtJzEPAAAAMSIeQAAAIgR8wAA&#10;ABAj5gEAACBGzAMAAECMmAcAAIAY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">
                <v:shape id="Image 920" o:spid="_x0000_s1561" type="#_x0000_t75" style="position:absolute;width:64211;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">
                  <v:imagedata r:id="rId105" o:title=""/>
                </v:shape>
                <v:shape id="Graphic 921" o:spid="_x0000_s1562" style="position:absolute;left:203;top:101;width:63805;height:16663;visibility:visible;mso-wrap-style:square;v-text-anchor:top" coordsize="638048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" path="m6380480,1666240l,1666240,,,6380480,r,1666240xe" fillcolor="#f1eeea" stroked="f">
                  <v:path arrowok="t"/>
                </v:shape>
                <v:shape id="Graphic 922" o:spid="_x0000_s1563"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" path="m,111760l,,111760,e" filled="f" strokecolor="#696763" strokeweight="0">
                  <v:path arrowok="t"/>
                </v:shape>
                <v:shape id="Graphic 923" o:spid="_x0000_s1564"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" path="m,121920r121920,l121920,e" filled="f" strokecolor="white" strokeweight="0">
                  <v:path arrowok="t"/>
                </v:shape>
                <v:shape id="Graphic 924" o:spid="_x0000_s1565"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" path="m,91440l,,91440,e" filled="f" strokeweight="0">
                  <v:path arrowok="t"/>
                </v:shape>
                <v:shape id="Graphic 925" o:spid="_x0000_s1566"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" path="m,101600r101600,l101600,e" filled="f" strokecolor="#e8e6e2" strokeweight="0">
                  <v:path arrowok="t"/>
                </v:shape>
                <v:shape id="Graphic 926" o:spid="_x0000_s1567"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" path="m91440,91440l,91440,,,91440,r,91440xe" stroked="f">
                  <v:path arrowok="t"/>
                </v:shape>
                <v:shape id="Graphic 927" o:spid="_x0000_s1568"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" path="m,111760l,,111760,e" filled="f" strokecolor="#696763" strokeweight="0">
                  <v:path arrowok="t"/>
                </v:shape>
                <v:shape id="Graphic 928" o:spid="_x0000_s1569"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" path="m,121920r121920,l121920,e" filled="f" strokecolor="white" strokeweight="0">
                  <v:path arrowok="t"/>
                </v:shape>
                <v:shape id="Graphic 929" o:spid="_x0000_s1570"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" path="m,91440l,,91440,e" filled="f" strokeweight="0">
                  <v:path arrowok="t"/>
                </v:shape>
                <v:shape id="Graphic 930" o:spid="_x0000_s1571"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" path="m,101600r101600,l101600,e" filled="f" strokecolor="#e8e6e2" strokeweight="0">
                  <v:path arrowok="t"/>
                </v:shape>
                <v:shape id="Graphic 931" o:spid="_x0000_s1572"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" path="m91440,91440l,91440,,,91440,r,91440xe" stroked="f">
                  <v:path arrowok="t"/>
                </v:shape>
                <v:shape id="Graphic 932" o:spid="_x0000_s1573"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" path="m,111760l,,111760,e" filled="f" strokecolor="#696763" strokeweight="0">
                  <v:path arrowok="t"/>
                </v:shape>
                <v:shape id="Graphic 933" o:spid="_x0000_s1574"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" path="m,121920r121920,l121920,e" filled="f" strokecolor="white" strokeweight="0">
                  <v:path arrowok="t"/>
                </v:shape>
                <v:shape id="Graphic 934" o:spid="_x0000_s1575"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" path="m,91440l,,91440,e" filled="f" strokeweight="0">
                  <v:path arrowok="t"/>
                </v:shape>
                <v:shape id="Graphic 935" o:spid="_x0000_s1576"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" path="m,101600r101600,l101600,e" filled="f" strokecolor="#e8e6e2" strokeweight="0">
                  <v:path arrowok="t"/>
                </v:shape>
                <v:shape id="Graphic 936" o:spid="_x0000_s1577"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" path="m91440,91440l,91440,,,91440,r,91440xe" stroked="f">
                  <v:path arrowok="t"/>
                </v:shape>
                <v:shape id="Graphic 937" o:spid="_x0000_s1578"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" path="m,111760l,,111760,e" filled="f" strokecolor="#696763" strokeweight="0">
                  <v:path arrowok="t"/>
                </v:shape>
                <v:shape id="Graphic 938" o:spid="_x0000_s1579"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" path="m,121920r121920,l121920,e" filled="f" strokecolor="white" strokeweight="0">
                  <v:path arrowok="t"/>
                </v:shape>
                <v:shape id="Graphic 939" o:spid="_x0000_s1580"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" path="m,91440l,,91440,e" filled="f" strokeweight="0">
                  <v:path arrowok="t"/>
                </v:shape>
                <v:shape id="Graphic 940" o:spid="_x0000_s1581"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" path="m,101600r101600,l101600,e" filled="f" strokecolor="#e8e6e2" strokeweight="0">
                  <v:path arrowok="t"/>
                </v:shape>
                <v:shape id="Graphic 941" o:spid="_x0000_s1582"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" path="m91440,91440l,91440,,,91440,r,91440xe" stroked="f">
                  <v:path arrowok="t"/>
                </v:shape>
                <v:shape id="Graphic 942" o:spid="_x0000_s1583" style="position:absolute;left:1422;top:13208;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" path="m,111760l,,111760,e" filled="f" strokecolor="#696763" strokeweight="0">
                  <v:path arrowok="t"/>
                </v:shape>
                <v:shape id="Graphic 943" o:spid="_x0000_s1584" style="position:absolute;left:1422;top:1320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" path="m,121920r121920,l121920,e" filled="f" strokecolor="white" strokeweight="0">
                  <v:path arrowok="t"/>
                </v:shape>
                <v:shape id="Graphic 944" o:spid="_x0000_s1585" style="position:absolute;left:1524;top:1330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" path="m,91440l,,91440,e" filled="f" strokeweight="0">
                  <v:path arrowok="t"/>
                </v:shape>
                <v:shape id="Graphic 945" o:spid="_x0000_s1586" style="position:absolute;left:1524;top:1330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" path="m,101600r101600,l101600,e" filled="f" strokecolor="#e8e6e2" strokeweight="0">
                  <v:path arrowok="t"/>
                </v:shape>
                <v:shape id="Graphic 946" o:spid="_x0000_s1587" style="position:absolute;left:1625;top:13411;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" path="m91440,91440l,91440,,,91440,r,91440xe" stroked="f">
                  <v:path arrowok="t"/>
                </v:shape>
                <v:shape id="Textbox 947" o:spid="_x0000_s1588" type="#_x0000_t202" style="position:absolute;left:203;top:101;width:63804;height:1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5448B718" w14:textId="77777777" w:rsidR="009B0AC6" w:rsidRDefault="009B0AC6">
                        <w:pPr>
                          <w:spacing w:before="213" w:line="374" w:lineRule="auto"/>
                          <w:ind w:left="528" w:right="6798"/>
                          <w:rPr>
                            <w:sz w:val="25"/>
                          </w:rPr>
                        </w:pPr>
                        <w:r>
                          <w:rPr>
                            <w:color w:val="333333"/>
                            <w:sz w:val="25"/>
                          </w:rPr>
                          <w:t xml:space="preserve">Between each lamb </w:t>
                        </w:r>
                        <w:r>
                          <w:rPr>
                            <w:color w:val="333333"/>
                            <w:spacing w:val="-2"/>
                            <w:sz w:val="25"/>
                          </w:rPr>
                          <w:t>Daily</w:t>
                        </w:r>
                      </w:p>
                      <w:p w14:paraId="04A4FDF9" w14:textId="77777777" w:rsidR="009B0AC6" w:rsidRDefault="009B0AC6">
                        <w:pPr>
                          <w:spacing w:line="287" w:lineRule="exact"/>
                          <w:ind w:left="528"/>
                          <w:rPr>
                            <w:sz w:val="25"/>
                          </w:rPr>
                        </w:pPr>
                        <w:r>
                          <w:rPr>
                            <w:color w:val="333333"/>
                            <w:spacing w:val="-2"/>
                            <w:sz w:val="25"/>
                          </w:rPr>
                          <w:t>Weekly</w:t>
                        </w:r>
                      </w:p>
                      <w:p w14:paraId="48AFDC4C" w14:textId="77777777" w:rsidR="009B0AC6" w:rsidRDefault="009B0AC6">
                        <w:pPr>
                          <w:spacing w:before="161" w:line="374" w:lineRule="auto"/>
                          <w:ind w:left="528" w:right="6260"/>
                          <w:rPr>
                            <w:sz w:val="25"/>
                          </w:rPr>
                        </w:pPr>
                        <w:r>
                          <w:rPr>
                            <w:color w:val="333333"/>
                            <w:sz w:val="25"/>
                          </w:rPr>
                          <w:t>Only after</w:t>
                        </w:r>
                        <w:r>
                          <w:rPr>
                            <w:color w:val="333333"/>
                            <w:spacing w:val="-1"/>
                            <w:sz w:val="25"/>
                          </w:rPr>
                          <w:t xml:space="preserve"> </w:t>
                        </w:r>
                        <w:r>
                          <w:rPr>
                            <w:color w:val="333333"/>
                            <w:sz w:val="25"/>
                          </w:rPr>
                          <w:t>dosing sick lambs Between each ewe</w:t>
                        </w:r>
                      </w:p>
                    </w:txbxContent>
                  </v:textbox>
                </v:shape>
                <w10:wrap type="topAndBottom" anchorx="page"/>
              </v:group>
            </w:pict>
          </mc:Fallback>
        </mc:AlternateContent>
      </w:r>
    </w:p>
    <w:p w14:paraId="4438AD2A" w14:textId="77777777" w:rsidR="009B0AC6" w:rsidRPr="00BD2740" w:rsidRDefault="009B0AC6">
      <w:pPr>
        <w:pStyle w:val="BodyText"/>
        <w:spacing w:before="135"/>
        <w:rPr>
          <w:rFonts w:ascii="Times New Roman" w:hAnsi="Times New Roman" w:cs="Times New Roman"/>
        </w:rPr>
      </w:pPr>
    </w:p>
    <w:p w14:paraId="4D57FEEC" w14:textId="77777777" w:rsidR="009B0AC6" w:rsidRPr="00BD2740" w:rsidRDefault="009B0AC6">
      <w:pPr>
        <w:pStyle w:val="BodyText"/>
        <w:spacing w:line="292" w:lineRule="auto"/>
        <w:ind w:left="136" w:right="158"/>
        <w:rPr>
          <w:rFonts w:ascii="Times New Roman" w:hAnsi="Times New Roman" w:cs="Times New Roman"/>
        </w:rPr>
      </w:pPr>
      <w:r w:rsidRPr="00BD2740">
        <w:rPr>
          <w:rFonts w:ascii="Times New Roman" w:hAnsi="Times New Roman" w:cs="Times New Roman"/>
          <w:color w:val="333333"/>
        </w:rPr>
        <w:t xml:space="preserve">Do you regularly clean and/or disinfect lamb feeding equipment? (including bottles and </w:t>
      </w:r>
      <w:r w:rsidRPr="00BD2740">
        <w:rPr>
          <w:rFonts w:ascii="Times New Roman" w:hAnsi="Times New Roman" w:cs="Times New Roman"/>
          <w:color w:val="333333"/>
          <w:spacing w:val="-2"/>
        </w:rPr>
        <w:t>teats)</w:t>
      </w:r>
    </w:p>
    <w:p w14:paraId="43DB7555" w14:textId="77777777" w:rsidR="009B0AC6" w:rsidRPr="00BD2740" w:rsidRDefault="009B0AC6">
      <w:pPr>
        <w:pStyle w:val="BodyText"/>
        <w:spacing w:before="1"/>
        <w:rPr>
          <w:rFonts w:ascii="Times New Roman" w:hAnsi="Times New Roman" w:cs="Times New Roman"/>
          <w:sz w:val="17"/>
        </w:rPr>
      </w:pPr>
      <w:r w:rsidRPr="00BD2740">
        <w:rPr>
          <w:rFonts w:ascii="Times New Roman" w:hAnsi="Times New Roman" w:cs="Times New Roman"/>
          <w:noProof/>
        </w:rPr>
        <mc:AlternateContent>
          <mc:Choice Requires="wpg">
            <w:drawing>
              <wp:anchor distT="0" distB="0" distL="0" distR="0" simplePos="0" relativeHeight="251658324" behindDoc="1" locked="0" layoutInCell="1" allowOverlap="1" wp14:anchorId="26BDB108" wp14:editId="563D3C26">
                <wp:simplePos x="0" y="0"/>
                <wp:positionH relativeFrom="page">
                  <wp:posOffset>675640</wp:posOffset>
                </wp:positionH>
                <wp:positionV relativeFrom="paragraph">
                  <wp:posOffset>140006</wp:posOffset>
                </wp:positionV>
                <wp:extent cx="6421120" cy="426720"/>
                <wp:effectExtent l="0" t="0" r="0" b="0"/>
                <wp:wrapTopAndBottom/>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426720"/>
                          <a:chOff x="0" y="0"/>
                          <a:chExt cx="6421120" cy="426720"/>
                        </a:xfrm>
                      </wpg:grpSpPr>
                      <pic:pic xmlns:pic="http://schemas.openxmlformats.org/drawingml/2006/picture">
                        <pic:nvPicPr>
                          <pic:cNvPr id="949" name="Image 949"/>
                          <pic:cNvPicPr/>
                        </pic:nvPicPr>
                        <pic:blipFill>
                          <a:blip r:embed="rId106" cstate="print"/>
                          <a:stretch>
                            <a:fillRect/>
                          </a:stretch>
                        </pic:blipFill>
                        <pic:spPr>
                          <a:xfrm>
                            <a:off x="0" y="0"/>
                            <a:ext cx="6421120" cy="426720"/>
                          </a:xfrm>
                          <a:prstGeom prst="rect">
                            <a:avLst/>
                          </a:prstGeom>
                        </pic:spPr>
                      </pic:pic>
                      <wps:wsp>
                        <wps:cNvPr id="950" name="Graphic 950"/>
                        <wps:cNvSpPr/>
                        <wps:spPr>
                          <a:xfrm>
                            <a:off x="20319" y="10151"/>
                            <a:ext cx="6380480" cy="416559"/>
                          </a:xfrm>
                          <a:custGeom>
                            <a:avLst/>
                            <a:gdLst/>
                            <a:ahLst/>
                            <a:cxnLst/>
                            <a:rect l="l" t="t" r="r" b="b"/>
                            <a:pathLst>
                              <a:path w="6380480" h="416559">
                                <a:moveTo>
                                  <a:pt x="0" y="0"/>
                                </a:moveTo>
                                <a:lnTo>
                                  <a:pt x="6380479" y="0"/>
                                </a:lnTo>
                                <a:lnTo>
                                  <a:pt x="6380479" y="416558"/>
                                </a:lnTo>
                                <a:lnTo>
                                  <a:pt x="0" y="416558"/>
                                </a:lnTo>
                                <a:lnTo>
                                  <a:pt x="0" y="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951" name="Image 951"/>
                          <pic:cNvPicPr/>
                        </pic:nvPicPr>
                        <pic:blipFill>
                          <a:blip r:embed="rId25" cstate="print"/>
                          <a:stretch>
                            <a:fillRect/>
                          </a:stretch>
                        </pic:blipFill>
                        <pic:spPr>
                          <a:xfrm>
                            <a:off x="142239" y="193039"/>
                            <a:ext cx="111760" cy="111760"/>
                          </a:xfrm>
                          <a:prstGeom prst="rect">
                            <a:avLst/>
                          </a:prstGeom>
                        </pic:spPr>
                      </pic:pic>
                      <wps:wsp>
                        <wps:cNvPr id="952" name="Textbox 952"/>
                        <wps:cNvSpPr txBox="1"/>
                        <wps:spPr>
                          <a:xfrm>
                            <a:off x="20319" y="10151"/>
                            <a:ext cx="6380480" cy="416559"/>
                          </a:xfrm>
                          <a:prstGeom prst="rect">
                            <a:avLst/>
                          </a:prstGeom>
                        </wps:spPr>
                        <wps:txbx>
                          <w:txbxContent>
                            <w:p w14:paraId="1A2333CD" w14:textId="77777777" w:rsidR="009B0AC6" w:rsidRDefault="009B0AC6">
                              <w:pPr>
                                <w:spacing w:before="213"/>
                                <w:ind w:left="512"/>
                                <w:rPr>
                                  <w:sz w:val="25"/>
                                </w:rPr>
                              </w:pPr>
                              <w:r>
                                <w:rPr>
                                  <w:color w:val="333333"/>
                                  <w:spacing w:val="-5"/>
                                  <w:sz w:val="25"/>
                                </w:rPr>
                                <w:t>Yes</w:t>
                              </w:r>
                            </w:p>
                          </w:txbxContent>
                        </wps:txbx>
                        <wps:bodyPr wrap="square" lIns="0" tIns="0" rIns="0" bIns="0" rtlCol="0">
                          <a:noAutofit/>
                        </wps:bodyPr>
                      </wps:wsp>
                    </wpg:wgp>
                  </a:graphicData>
                </a:graphic>
              </wp:anchor>
            </w:drawing>
          </mc:Choice>
          <mc:Fallback>
            <w:pict>
              <v:group w14:anchorId="26BDB108" id="Group 948" o:spid="_x0000_s1589" style="position:absolute;margin-left:53.2pt;margin-top:11pt;width:505.6pt;height:33.6pt;z-index:-251658156;mso-wrap-distance-left:0;mso-wrap-distance-right:0;mso-position-horizontal-relative:page;mso-position-vertical-relative:text" coordsize="64211,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">
                <v:shape id="Image 949" o:spid="_x0000_s1590" type="#_x0000_t75" style="position:absolute;width:6421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">
                  <v:imagedata r:id="rId107" o:title=""/>
                </v:shape>
                <v:shape id="Graphic 950" o:spid="_x0000_s1591" style="position:absolute;left:203;top:101;width:63804;height:4166;visibility:visible;mso-wrap-style:square;v-text-anchor:top" coordsize="638048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" path="m,l6380479,r,416558l,416558,,xe" fillcolor="#f1eeea" stroked="f">
                  <v:path arrowok="t"/>
                </v:shape>
                <v:shape id="Image 951" o:spid="_x0000_s1592"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">
                  <v:imagedata r:id="rId28" o:title=""/>
                </v:shape>
                <v:shape id="Textbox 952" o:spid="_x0000_s1593" type="#_x0000_t202" style="position:absolute;left:203;top:101;width:6380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A2333CD" w14:textId="77777777" w:rsidR="009B0AC6" w:rsidRDefault="009B0AC6">
                        <w:pPr>
                          <w:spacing w:before="213"/>
                          <w:ind w:left="512"/>
                          <w:rPr>
                            <w:sz w:val="25"/>
                          </w:rPr>
                        </w:pPr>
                        <w:r>
                          <w:rPr>
                            <w:color w:val="333333"/>
                            <w:spacing w:val="-5"/>
                            <w:sz w:val="25"/>
                          </w:rPr>
                          <w:t>Yes</w:t>
                        </w:r>
                      </w:p>
                    </w:txbxContent>
                  </v:textbox>
                </v:shape>
                <w10:wrap type="topAndBottom" anchorx="page"/>
              </v:group>
            </w:pict>
          </mc:Fallback>
        </mc:AlternateContent>
      </w:r>
    </w:p>
    <w:p w14:paraId="5531104D" w14:textId="77777777" w:rsidR="009B0AC6" w:rsidRPr="00BD2740" w:rsidRDefault="009B0AC6">
      <w:pPr>
        <w:rPr>
          <w:rFonts w:cs="Times New Roman"/>
          <w:sz w:val="17"/>
        </w:rPr>
        <w:sectPr w:rsidR="009B0AC6" w:rsidRPr="00BD2740" w:rsidSect="009B0AC6">
          <w:headerReference w:type="default" r:id="rId108"/>
          <w:footerReference w:type="default" r:id="rId109"/>
          <w:pgSz w:w="12240" w:h="15840"/>
          <w:pgMar w:top="500" w:right="960" w:bottom="1000" w:left="960" w:header="0" w:footer="819" w:gutter="0"/>
          <w:cols w:space="720"/>
        </w:sectPr>
      </w:pPr>
    </w:p>
    <w:p w14:paraId="564B2C51" w14:textId="77777777" w:rsidR="009B0AC6" w:rsidRPr="00BD2740" w:rsidRDefault="009B0AC6">
      <w:pPr>
        <w:pStyle w:val="BodyText"/>
        <w:ind w:left="104"/>
        <w:rPr>
          <w:rFonts w:ascii="Times New Roman" w:hAnsi="Times New Roman" w:cs="Times New Roman"/>
          <w:sz w:val="20"/>
        </w:rPr>
      </w:pPr>
      <w:r w:rsidRPr="00BD2740">
        <w:rPr>
          <w:rFonts w:ascii="Times New Roman" w:hAnsi="Times New Roman" w:cs="Times New Roman"/>
          <w:noProof/>
          <w:sz w:val="20"/>
        </w:rPr>
        <mc:AlternateContent>
          <mc:Choice Requires="wpg">
            <w:drawing>
              <wp:inline distT="0" distB="0" distL="0" distR="0" wp14:anchorId="06395925" wp14:editId="611DA406">
                <wp:extent cx="6421120" cy="427355"/>
                <wp:effectExtent l="0" t="0" r="0" b="1270"/>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427355"/>
                          <a:chOff x="0" y="0"/>
                          <a:chExt cx="6421120" cy="427355"/>
                        </a:xfrm>
                      </wpg:grpSpPr>
                      <pic:pic xmlns:pic="http://schemas.openxmlformats.org/drawingml/2006/picture">
                        <pic:nvPicPr>
                          <pic:cNvPr id="955" name="Image 955"/>
                          <pic:cNvPicPr/>
                        </pic:nvPicPr>
                        <pic:blipFill>
                          <a:blip r:embed="rId110" cstate="print"/>
                          <a:stretch>
                            <a:fillRect/>
                          </a:stretch>
                        </pic:blipFill>
                        <pic:spPr>
                          <a:xfrm>
                            <a:off x="0" y="15"/>
                            <a:ext cx="6421120" cy="426720"/>
                          </a:xfrm>
                          <a:prstGeom prst="rect">
                            <a:avLst/>
                          </a:prstGeom>
                        </pic:spPr>
                      </pic:pic>
                      <wps:wsp>
                        <wps:cNvPr id="956" name="Graphic 956"/>
                        <wps:cNvSpPr/>
                        <wps:spPr>
                          <a:xfrm>
                            <a:off x="20319" y="0"/>
                            <a:ext cx="6380480" cy="396240"/>
                          </a:xfrm>
                          <a:custGeom>
                            <a:avLst/>
                            <a:gdLst/>
                            <a:ahLst/>
                            <a:cxnLst/>
                            <a:rect l="l" t="t" r="r" b="b"/>
                            <a:pathLst>
                              <a:path w="6380480" h="396240">
                                <a:moveTo>
                                  <a:pt x="0" y="0"/>
                                </a:moveTo>
                                <a:lnTo>
                                  <a:pt x="6380479" y="0"/>
                                </a:lnTo>
                                <a:lnTo>
                                  <a:pt x="6380479" y="396240"/>
                                </a:lnTo>
                                <a:lnTo>
                                  <a:pt x="0" y="396240"/>
                                </a:lnTo>
                                <a:lnTo>
                                  <a:pt x="0" y="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957" name="Image 957"/>
                          <pic:cNvPicPr/>
                        </pic:nvPicPr>
                        <pic:blipFill>
                          <a:blip r:embed="rId26" cstate="print"/>
                          <a:stretch>
                            <a:fillRect/>
                          </a:stretch>
                        </pic:blipFill>
                        <pic:spPr>
                          <a:xfrm>
                            <a:off x="142239" y="50815"/>
                            <a:ext cx="111760" cy="111760"/>
                          </a:xfrm>
                          <a:prstGeom prst="rect">
                            <a:avLst/>
                          </a:prstGeom>
                        </pic:spPr>
                      </pic:pic>
                      <wps:wsp>
                        <wps:cNvPr id="958" name="Textbox 958"/>
                        <wps:cNvSpPr txBox="1"/>
                        <wps:spPr>
                          <a:xfrm>
                            <a:off x="20319" y="0"/>
                            <a:ext cx="6380480" cy="396240"/>
                          </a:xfrm>
                          <a:prstGeom prst="rect">
                            <a:avLst/>
                          </a:prstGeom>
                        </wps:spPr>
                        <wps:txbx>
                          <w:txbxContent>
                            <w:p w14:paraId="7E2E22E6" w14:textId="77777777" w:rsidR="009B0AC6" w:rsidRDefault="009B0AC6">
                              <w:pPr>
                                <w:spacing w:before="5"/>
                                <w:ind w:left="512"/>
                                <w:rPr>
                                  <w:sz w:val="25"/>
                                </w:rPr>
                              </w:pPr>
                              <w:r>
                                <w:rPr>
                                  <w:color w:val="333333"/>
                                  <w:spacing w:val="-5"/>
                                  <w:sz w:val="25"/>
                                </w:rPr>
                                <w:t>No</w:t>
                              </w:r>
                            </w:p>
                          </w:txbxContent>
                        </wps:txbx>
                        <wps:bodyPr wrap="square" lIns="0" tIns="0" rIns="0" bIns="0" rtlCol="0">
                          <a:noAutofit/>
                        </wps:bodyPr>
                      </wps:wsp>
                    </wpg:wgp>
                  </a:graphicData>
                </a:graphic>
              </wp:inline>
            </w:drawing>
          </mc:Choice>
          <mc:Fallback>
            <w:pict>
              <v:group w14:anchorId="06395925" id="Group 954" o:spid="_x0000_s1594" style="width:505.6pt;height:33.65pt;mso-position-horizontal-relative:char;mso-position-vertical-relative:line" coordsize="64211,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">
                <v:shape id="Image 955" o:spid="_x0000_s1595" type="#_x0000_t75" style="position:absolute;width:6421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">
                  <v:imagedata r:id="rId111" o:title=""/>
                </v:shape>
                <v:shape id="Graphic 956" o:spid="_x0000_s1596" style="position:absolute;left:203;width:63804;height:3962;visibility:visible;mso-wrap-style:square;v-text-anchor:top" coordsize="638048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" path="m,l6380479,r,396240l,396240,,xe" fillcolor="#f1eeea" stroked="f">
                  <v:path arrowok="t"/>
                </v:shape>
                <v:shape id="Image 957" o:spid="_x0000_s1597" type="#_x0000_t75" style="position:absolute;left:1422;top:508;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">
                  <v:imagedata r:id="rId112" o:title=""/>
                </v:shape>
                <v:shape id="Textbox 958" o:spid="_x0000_s1598" type="#_x0000_t202" style="position:absolute;left:203;width:63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7E2E22E6" w14:textId="77777777" w:rsidR="009B0AC6" w:rsidRDefault="009B0AC6">
                        <w:pPr>
                          <w:spacing w:before="5"/>
                          <w:ind w:left="512"/>
                          <w:rPr>
                            <w:sz w:val="25"/>
                          </w:rPr>
                        </w:pPr>
                        <w:r>
                          <w:rPr>
                            <w:color w:val="333333"/>
                            <w:spacing w:val="-5"/>
                            <w:sz w:val="25"/>
                          </w:rPr>
                          <w:t>No</w:t>
                        </w:r>
                      </w:p>
                    </w:txbxContent>
                  </v:textbox>
                </v:shape>
                <w10:anchorlock/>
              </v:group>
            </w:pict>
          </mc:Fallback>
        </mc:AlternateContent>
      </w:r>
    </w:p>
    <w:p w14:paraId="1CF0112B" w14:textId="77777777" w:rsidR="009B0AC6" w:rsidRPr="00BD2740" w:rsidRDefault="009B0AC6">
      <w:pPr>
        <w:pStyle w:val="BodyText"/>
        <w:spacing w:before="42"/>
        <w:rPr>
          <w:rFonts w:ascii="Times New Roman" w:hAnsi="Times New Roman" w:cs="Times New Roman"/>
        </w:rPr>
      </w:pPr>
    </w:p>
    <w:p w14:paraId="40CF6E1F"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how</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often</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they</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cleaned</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spacing w:val="-2"/>
        </w:rPr>
        <w:t>disinfected?</w:t>
      </w:r>
    </w:p>
    <w:p w14:paraId="70C06A6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5" behindDoc="1" locked="0" layoutInCell="1" allowOverlap="1" wp14:anchorId="492A743D" wp14:editId="7CBA1DE0">
                <wp:simplePos x="0" y="0"/>
                <wp:positionH relativeFrom="page">
                  <wp:posOffset>675640</wp:posOffset>
                </wp:positionH>
                <wp:positionV relativeFrom="paragraph">
                  <wp:posOffset>179736</wp:posOffset>
                </wp:positionV>
                <wp:extent cx="6421120" cy="1422400"/>
                <wp:effectExtent l="0" t="0" r="0" b="0"/>
                <wp:wrapTopAndBottom/>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960" name="Image 960"/>
                          <pic:cNvPicPr/>
                        </pic:nvPicPr>
                        <pic:blipFill>
                          <a:blip r:embed="rId22" cstate="print"/>
                          <a:stretch>
                            <a:fillRect/>
                          </a:stretch>
                        </pic:blipFill>
                        <pic:spPr>
                          <a:xfrm>
                            <a:off x="0" y="0"/>
                            <a:ext cx="6421120" cy="1422399"/>
                          </a:xfrm>
                          <a:prstGeom prst="rect">
                            <a:avLst/>
                          </a:prstGeom>
                        </pic:spPr>
                      </pic:pic>
                      <wps:wsp>
                        <wps:cNvPr id="961" name="Graphic 961"/>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wps:wsp>
                        <wps:cNvPr id="962" name="Graphic 962"/>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63" name="Graphic 963"/>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64" name="Graphic 964"/>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65" name="Graphic 965"/>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66" name="Graphic 966"/>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67" name="Graphic 967"/>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68" name="Graphic 968"/>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69" name="Graphic 969"/>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70" name="Graphic 970"/>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71" name="Graphic 971"/>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72" name="Graphic 972"/>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73" name="Graphic 973"/>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74" name="Graphic 974"/>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75" name="Graphic 975"/>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76" name="Graphic 976"/>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77" name="Graphic 977"/>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978" name="Graphic 978"/>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979" name="Graphic 979"/>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980" name="Graphic 980"/>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981" name="Graphic 981"/>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982" name="Textbox 982"/>
                        <wps:cNvSpPr txBox="1"/>
                        <wps:spPr>
                          <a:xfrm>
                            <a:off x="20320" y="10160"/>
                            <a:ext cx="6380480" cy="1381760"/>
                          </a:xfrm>
                          <a:prstGeom prst="rect">
                            <a:avLst/>
                          </a:prstGeom>
                        </wps:spPr>
                        <wps:txbx>
                          <w:txbxContent>
                            <w:p w14:paraId="05AFB94D" w14:textId="77777777" w:rsidR="009B0AC6" w:rsidRDefault="009B0AC6">
                              <w:pPr>
                                <w:spacing w:before="213" w:line="374" w:lineRule="auto"/>
                                <w:ind w:left="528" w:right="6798"/>
                                <w:rPr>
                                  <w:sz w:val="25"/>
                                </w:rPr>
                              </w:pPr>
                              <w:r>
                                <w:rPr>
                                  <w:color w:val="333333"/>
                                  <w:sz w:val="25"/>
                                </w:rPr>
                                <w:t xml:space="preserve">Between each lamb </w:t>
                              </w:r>
                              <w:r>
                                <w:rPr>
                                  <w:color w:val="333333"/>
                                  <w:spacing w:val="-2"/>
                                  <w:sz w:val="25"/>
                                </w:rPr>
                                <w:t>Daily</w:t>
                              </w:r>
                            </w:p>
                            <w:p w14:paraId="41646915" w14:textId="77777777" w:rsidR="009B0AC6" w:rsidRDefault="009B0AC6">
                              <w:pPr>
                                <w:spacing w:line="287" w:lineRule="exact"/>
                                <w:ind w:left="528"/>
                                <w:rPr>
                                  <w:sz w:val="25"/>
                                </w:rPr>
                              </w:pPr>
                              <w:r>
                                <w:rPr>
                                  <w:color w:val="333333"/>
                                  <w:spacing w:val="-2"/>
                                  <w:sz w:val="25"/>
                                </w:rPr>
                                <w:t>Weekly</w:t>
                              </w:r>
                            </w:p>
                            <w:p w14:paraId="4420279D" w14:textId="77777777" w:rsidR="009B0AC6" w:rsidRDefault="009B0AC6">
                              <w:pPr>
                                <w:spacing w:before="161"/>
                                <w:ind w:left="528"/>
                                <w:rPr>
                                  <w:sz w:val="25"/>
                                </w:rPr>
                              </w:pPr>
                              <w:r>
                                <w:rPr>
                                  <w:color w:val="333333"/>
                                  <w:sz w:val="25"/>
                                </w:rPr>
                                <w:t>Only</w:t>
                              </w:r>
                              <w:r>
                                <w:rPr>
                                  <w:color w:val="333333"/>
                                  <w:spacing w:val="4"/>
                                  <w:sz w:val="25"/>
                                </w:rPr>
                                <w:t xml:space="preserve"> </w:t>
                              </w:r>
                              <w:r>
                                <w:rPr>
                                  <w:color w:val="333333"/>
                                  <w:sz w:val="25"/>
                                </w:rPr>
                                <w:t>after</w:t>
                              </w:r>
                              <w:r>
                                <w:rPr>
                                  <w:color w:val="333333"/>
                                  <w:spacing w:val="-1"/>
                                  <w:sz w:val="25"/>
                                </w:rPr>
                                <w:t xml:space="preserve"> </w:t>
                              </w:r>
                              <w:r>
                                <w:rPr>
                                  <w:color w:val="333333"/>
                                  <w:sz w:val="25"/>
                                </w:rPr>
                                <w:t>feeding</w:t>
                              </w:r>
                              <w:r>
                                <w:rPr>
                                  <w:color w:val="333333"/>
                                  <w:spacing w:val="6"/>
                                  <w:sz w:val="25"/>
                                </w:rPr>
                                <w:t xml:space="preserve"> </w:t>
                              </w:r>
                              <w:r>
                                <w:rPr>
                                  <w:color w:val="333333"/>
                                  <w:sz w:val="25"/>
                                </w:rPr>
                                <w:t>sick</w:t>
                              </w:r>
                              <w:r>
                                <w:rPr>
                                  <w:color w:val="333333"/>
                                  <w:spacing w:val="5"/>
                                  <w:sz w:val="25"/>
                                </w:rPr>
                                <w:t xml:space="preserve"> </w:t>
                              </w:r>
                              <w:r>
                                <w:rPr>
                                  <w:color w:val="333333"/>
                                  <w:spacing w:val="-4"/>
                                  <w:sz w:val="25"/>
                                </w:rPr>
                                <w:t>lambs</w:t>
                              </w:r>
                            </w:p>
                          </w:txbxContent>
                        </wps:txbx>
                        <wps:bodyPr wrap="square" lIns="0" tIns="0" rIns="0" bIns="0" rtlCol="0">
                          <a:noAutofit/>
                        </wps:bodyPr>
                      </wps:wsp>
                    </wpg:wgp>
                  </a:graphicData>
                </a:graphic>
              </wp:anchor>
            </w:drawing>
          </mc:Choice>
          <mc:Fallback>
            <w:pict>
              <v:group w14:anchorId="492A743D" id="Group 959" o:spid="_x0000_s1599" style="position:absolute;margin-left:53.2pt;margin-top:14.15pt;width:505.6pt;height:112pt;z-index:-251658155;mso-wrap-distance-left:0;mso-wrap-distance-right:0;mso-position-horizontal-relative:page;mso-position-vertical-relative:text"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">
                <v:shape id="Image 960" o:spid="_x0000_s1600" type="#_x0000_t75" style="position:absolute;width:64211;height:1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">
                  <v:imagedata r:id="rId23" o:title=""/>
                </v:shape>
                <v:shape id="Graphic 961" o:spid="_x0000_s1601"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" path="m6380480,1381760l,1381760,,,6380480,r,1381760xe" fillcolor="#f1eeea" stroked="f">
                  <v:path arrowok="t"/>
                </v:shape>
                <v:shape id="Graphic 962" o:spid="_x0000_s1602"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" path="m,111760l,,111760,e" filled="f" strokecolor="#696763" strokeweight="0">
                  <v:path arrowok="t"/>
                </v:shape>
                <v:shape id="Graphic 963" o:spid="_x0000_s1603"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" path="m,121920r121920,l121920,e" filled="f" strokecolor="white" strokeweight="0">
                  <v:path arrowok="t"/>
                </v:shape>
                <v:shape id="Graphic 964" o:spid="_x0000_s1604"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" path="m,91440l,,91440,e" filled="f" strokeweight="0">
                  <v:path arrowok="t"/>
                </v:shape>
                <v:shape id="Graphic 965" o:spid="_x0000_s1605"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" path="m,101600r101600,l101600,e" filled="f" strokecolor="#e8e6e2" strokeweight="0">
                  <v:path arrowok="t"/>
                </v:shape>
                <v:shape id="Graphic 966" o:spid="_x0000_s1606"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" path="m91440,91440l,91440,,,91440,r,91440xe" stroked="f">
                  <v:path arrowok="t"/>
                </v:shape>
                <v:shape id="Graphic 967" o:spid="_x0000_s1607"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" path="m,111760l,,111760,e" filled="f" strokecolor="#696763" strokeweight="0">
                  <v:path arrowok="t"/>
                </v:shape>
                <v:shape id="Graphic 968" o:spid="_x0000_s1608"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" path="m,121920r121920,l121920,e" filled="f" strokecolor="white" strokeweight="0">
                  <v:path arrowok="t"/>
                </v:shape>
                <v:shape id="Graphic 969" o:spid="_x0000_s1609"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" path="m,91440l,,91440,e" filled="f" strokeweight="0">
                  <v:path arrowok="t"/>
                </v:shape>
                <v:shape id="Graphic 970" o:spid="_x0000_s1610"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" path="m,101600r101600,l101600,e" filled="f" strokecolor="#e8e6e2" strokeweight="0">
                  <v:path arrowok="t"/>
                </v:shape>
                <v:shape id="Graphic 971" o:spid="_x0000_s1611"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" path="m91440,91440l,91440,,,91440,r,91440xe" stroked="f">
                  <v:path arrowok="t"/>
                </v:shape>
                <v:shape id="Graphic 972" o:spid="_x0000_s1612"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" path="m,111760l,,111760,e" filled="f" strokecolor="#696763" strokeweight="0">
                  <v:path arrowok="t"/>
                </v:shape>
                <v:shape id="Graphic 973" o:spid="_x0000_s1613"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" path="m,121920r121920,l121920,e" filled="f" strokecolor="white" strokeweight="0">
                  <v:path arrowok="t"/>
                </v:shape>
                <v:shape id="Graphic 974" o:spid="_x0000_s1614"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" path="m,91440l,,91440,e" filled="f" strokeweight="0">
                  <v:path arrowok="t"/>
                </v:shape>
                <v:shape id="Graphic 975" o:spid="_x0000_s1615"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" path="m,101600r101600,l101600,e" filled="f" strokecolor="#e8e6e2" strokeweight="0">
                  <v:path arrowok="t"/>
                </v:shape>
                <v:shape id="Graphic 976" o:spid="_x0000_s1616"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" path="m91440,91440l,91440,,,91440,r,91440xe" stroked="f">
                  <v:path arrowok="t"/>
                </v:shape>
                <v:shape id="Graphic 977" o:spid="_x0000_s1617"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" path="m,111760l,,111760,e" filled="f" strokecolor="#696763" strokeweight="0">
                  <v:path arrowok="t"/>
                </v:shape>
                <v:shape id="Graphic 978" o:spid="_x0000_s1618"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" path="m,121920r121920,l121920,e" filled="f" strokecolor="white" strokeweight="0">
                  <v:path arrowok="t"/>
                </v:shape>
                <v:shape id="Graphic 979" o:spid="_x0000_s1619"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" path="m,91440l,,91440,e" filled="f" strokeweight="0">
                  <v:path arrowok="t"/>
                </v:shape>
                <v:shape id="Graphic 980" o:spid="_x0000_s1620"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" path="m,101600r101600,l101600,e" filled="f" strokecolor="#e8e6e2" strokeweight="0">
                  <v:path arrowok="t"/>
                </v:shape>
                <v:shape id="Graphic 981" o:spid="_x0000_s1621"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" path="m91440,91440l,91440,,,91440,r,91440xe" stroked="f">
                  <v:path arrowok="t"/>
                </v:shape>
                <v:shape id="Textbox 982" o:spid="_x0000_s1622"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05AFB94D" w14:textId="77777777" w:rsidR="009B0AC6" w:rsidRDefault="009B0AC6">
                        <w:pPr>
                          <w:spacing w:before="213" w:line="374" w:lineRule="auto"/>
                          <w:ind w:left="528" w:right="6798"/>
                          <w:rPr>
                            <w:sz w:val="25"/>
                          </w:rPr>
                        </w:pPr>
                        <w:r>
                          <w:rPr>
                            <w:color w:val="333333"/>
                            <w:sz w:val="25"/>
                          </w:rPr>
                          <w:t xml:space="preserve">Between each lamb </w:t>
                        </w:r>
                        <w:r>
                          <w:rPr>
                            <w:color w:val="333333"/>
                            <w:spacing w:val="-2"/>
                            <w:sz w:val="25"/>
                          </w:rPr>
                          <w:t>Daily</w:t>
                        </w:r>
                      </w:p>
                      <w:p w14:paraId="41646915" w14:textId="77777777" w:rsidR="009B0AC6" w:rsidRDefault="009B0AC6">
                        <w:pPr>
                          <w:spacing w:line="287" w:lineRule="exact"/>
                          <w:ind w:left="528"/>
                          <w:rPr>
                            <w:sz w:val="25"/>
                          </w:rPr>
                        </w:pPr>
                        <w:r>
                          <w:rPr>
                            <w:color w:val="333333"/>
                            <w:spacing w:val="-2"/>
                            <w:sz w:val="25"/>
                          </w:rPr>
                          <w:t>Weekly</w:t>
                        </w:r>
                      </w:p>
                      <w:p w14:paraId="4420279D" w14:textId="77777777" w:rsidR="009B0AC6" w:rsidRDefault="009B0AC6">
                        <w:pPr>
                          <w:spacing w:before="161"/>
                          <w:ind w:left="528"/>
                          <w:rPr>
                            <w:sz w:val="25"/>
                          </w:rPr>
                        </w:pPr>
                        <w:r>
                          <w:rPr>
                            <w:color w:val="333333"/>
                            <w:sz w:val="25"/>
                          </w:rPr>
                          <w:t>Only</w:t>
                        </w:r>
                        <w:r>
                          <w:rPr>
                            <w:color w:val="333333"/>
                            <w:spacing w:val="4"/>
                            <w:sz w:val="25"/>
                          </w:rPr>
                          <w:t xml:space="preserve"> </w:t>
                        </w:r>
                        <w:r>
                          <w:rPr>
                            <w:color w:val="333333"/>
                            <w:sz w:val="25"/>
                          </w:rPr>
                          <w:t>after</w:t>
                        </w:r>
                        <w:r>
                          <w:rPr>
                            <w:color w:val="333333"/>
                            <w:spacing w:val="-1"/>
                            <w:sz w:val="25"/>
                          </w:rPr>
                          <w:t xml:space="preserve"> </w:t>
                        </w:r>
                        <w:r>
                          <w:rPr>
                            <w:color w:val="333333"/>
                            <w:sz w:val="25"/>
                          </w:rPr>
                          <w:t>feeding</w:t>
                        </w:r>
                        <w:r>
                          <w:rPr>
                            <w:color w:val="333333"/>
                            <w:spacing w:val="6"/>
                            <w:sz w:val="25"/>
                          </w:rPr>
                          <w:t xml:space="preserve"> </w:t>
                        </w:r>
                        <w:r>
                          <w:rPr>
                            <w:color w:val="333333"/>
                            <w:sz w:val="25"/>
                          </w:rPr>
                          <w:t>sick</w:t>
                        </w:r>
                        <w:r>
                          <w:rPr>
                            <w:color w:val="333333"/>
                            <w:spacing w:val="5"/>
                            <w:sz w:val="25"/>
                          </w:rPr>
                          <w:t xml:space="preserve"> </w:t>
                        </w:r>
                        <w:r>
                          <w:rPr>
                            <w:color w:val="333333"/>
                            <w:spacing w:val="-4"/>
                            <w:sz w:val="25"/>
                          </w:rPr>
                          <w:t>lambs</w:t>
                        </w:r>
                      </w:p>
                    </w:txbxContent>
                  </v:textbox>
                </v:shape>
                <w10:wrap type="topAndBottom" anchorx="page"/>
              </v:group>
            </w:pict>
          </mc:Fallback>
        </mc:AlternateContent>
      </w:r>
    </w:p>
    <w:p w14:paraId="20BE2A9D" w14:textId="77777777" w:rsidR="009B0AC6" w:rsidRPr="00BD2740" w:rsidRDefault="009B0AC6">
      <w:pPr>
        <w:rPr>
          <w:rFonts w:cs="Times New Roman"/>
          <w:sz w:val="20"/>
        </w:rPr>
        <w:sectPr w:rsidR="009B0AC6" w:rsidRPr="00BD2740" w:rsidSect="009B0AC6">
          <w:headerReference w:type="default" r:id="rId113"/>
          <w:footerReference w:type="default" r:id="rId114"/>
          <w:pgSz w:w="12240" w:h="15840"/>
          <w:pgMar w:top="560" w:right="960" w:bottom="1000" w:left="960" w:header="0" w:footer="819" w:gutter="0"/>
          <w:cols w:space="720"/>
        </w:sectPr>
      </w:pPr>
    </w:p>
    <w:p w14:paraId="3A758A00" w14:textId="77777777" w:rsidR="009B0AC6" w:rsidRPr="00BD2740" w:rsidRDefault="009B0AC6" w:rsidP="009B0AC6">
      <w:pPr>
        <w:pStyle w:val="ListParagraph"/>
        <w:widowControl w:val="0"/>
        <w:numPr>
          <w:ilvl w:val="0"/>
          <w:numId w:val="28"/>
        </w:numPr>
        <w:autoSpaceDE w:val="0"/>
        <w:autoSpaceDN w:val="0"/>
        <w:spacing w:before="67" w:after="0"/>
        <w:ind w:right="256"/>
        <w:contextualSpacing w:val="0"/>
        <w:rPr>
          <w:sz w:val="28"/>
          <w:szCs w:val="28"/>
        </w:rPr>
      </w:pPr>
      <w:r w:rsidRPr="00BD2740">
        <w:rPr>
          <w:sz w:val="28"/>
          <w:szCs w:val="28"/>
        </w:rPr>
        <w:t>The</w:t>
      </w:r>
      <w:r w:rsidRPr="00BD2740">
        <w:rPr>
          <w:spacing w:val="-11"/>
          <w:sz w:val="28"/>
          <w:szCs w:val="28"/>
        </w:rPr>
        <w:t xml:space="preserve"> </w:t>
      </w:r>
      <w:r w:rsidRPr="00BD2740">
        <w:rPr>
          <w:sz w:val="28"/>
          <w:szCs w:val="28"/>
        </w:rPr>
        <w:t>following</w:t>
      </w:r>
      <w:r w:rsidRPr="00BD2740">
        <w:rPr>
          <w:spacing w:val="-11"/>
          <w:sz w:val="28"/>
          <w:szCs w:val="28"/>
        </w:rPr>
        <w:t xml:space="preserve"> </w:t>
      </w:r>
      <w:r w:rsidRPr="00BD2740">
        <w:rPr>
          <w:sz w:val="28"/>
          <w:szCs w:val="28"/>
        </w:rPr>
        <w:t>questions</w:t>
      </w:r>
      <w:r w:rsidRPr="00BD2740">
        <w:rPr>
          <w:spacing w:val="-5"/>
          <w:sz w:val="28"/>
          <w:szCs w:val="28"/>
        </w:rPr>
        <w:t xml:space="preserve"> </w:t>
      </w:r>
      <w:r w:rsidRPr="00BD2740">
        <w:rPr>
          <w:sz w:val="28"/>
          <w:szCs w:val="28"/>
        </w:rPr>
        <w:t>relate</w:t>
      </w:r>
      <w:r w:rsidRPr="00BD2740">
        <w:rPr>
          <w:spacing w:val="-11"/>
          <w:sz w:val="28"/>
          <w:szCs w:val="28"/>
        </w:rPr>
        <w:t xml:space="preserve"> </w:t>
      </w:r>
      <w:r w:rsidRPr="00BD2740">
        <w:rPr>
          <w:sz w:val="28"/>
          <w:szCs w:val="28"/>
        </w:rPr>
        <w:t>to</w:t>
      </w:r>
      <w:r w:rsidRPr="00BD2740">
        <w:rPr>
          <w:spacing w:val="-11"/>
          <w:sz w:val="28"/>
          <w:szCs w:val="28"/>
        </w:rPr>
        <w:t xml:space="preserve"> </w:t>
      </w:r>
      <w:r w:rsidRPr="00BD2740">
        <w:rPr>
          <w:sz w:val="28"/>
          <w:szCs w:val="28"/>
        </w:rPr>
        <w:t>lamb</w:t>
      </w:r>
      <w:r w:rsidRPr="00BD2740">
        <w:rPr>
          <w:spacing w:val="-11"/>
          <w:sz w:val="28"/>
          <w:szCs w:val="28"/>
        </w:rPr>
        <w:t xml:space="preserve"> </w:t>
      </w:r>
      <w:r w:rsidRPr="00BD2740">
        <w:rPr>
          <w:sz w:val="28"/>
          <w:szCs w:val="28"/>
        </w:rPr>
        <w:t xml:space="preserve">management </w:t>
      </w:r>
      <w:r w:rsidRPr="00BD2740">
        <w:rPr>
          <w:spacing w:val="-2"/>
          <w:sz w:val="28"/>
          <w:szCs w:val="28"/>
        </w:rPr>
        <w:t>practices.</w:t>
      </w:r>
    </w:p>
    <w:p w14:paraId="4A3BE7FC" w14:textId="77777777" w:rsidR="009B0AC6" w:rsidRPr="00BD2740" w:rsidRDefault="009B0AC6">
      <w:pPr>
        <w:pStyle w:val="BodyText"/>
        <w:spacing w:before="89"/>
        <w:rPr>
          <w:rFonts w:ascii="Times New Roman" w:hAnsi="Times New Roman" w:cs="Times New Roman"/>
        </w:rPr>
      </w:pPr>
    </w:p>
    <w:p w14:paraId="773F7B0C"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8"/>
        </w:rPr>
        <w:t xml:space="preserve"> </w:t>
      </w:r>
      <w:r w:rsidRPr="00BD2740">
        <w:rPr>
          <w:rFonts w:ascii="Times New Roman" w:hAnsi="Times New Roman" w:cs="Times New Roman"/>
          <w:color w:val="333333"/>
        </w:rPr>
        <w:t>many</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staff</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(including</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yourself)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supervise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the</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spacing w:val="-2"/>
        </w:rPr>
        <w:t>flock?</w:t>
      </w:r>
    </w:p>
    <w:p w14:paraId="0F817972" w14:textId="520D0FFB"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6" behindDoc="1" locked="0" layoutInCell="1" allowOverlap="1" wp14:anchorId="0B1912CA" wp14:editId="5BF27EF6">
                <wp:simplePos x="0" y="0"/>
                <wp:positionH relativeFrom="page">
                  <wp:posOffset>675640</wp:posOffset>
                </wp:positionH>
                <wp:positionV relativeFrom="paragraph">
                  <wp:posOffset>180085</wp:posOffset>
                </wp:positionV>
                <wp:extent cx="6421120" cy="589280"/>
                <wp:effectExtent l="0" t="0" r="0" b="0"/>
                <wp:wrapTopAndBottom/>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985" name="Image 985"/>
                          <pic:cNvPicPr/>
                        </pic:nvPicPr>
                        <pic:blipFill>
                          <a:blip r:embed="rId60" cstate="print"/>
                          <a:stretch>
                            <a:fillRect/>
                          </a:stretch>
                        </pic:blipFill>
                        <pic:spPr>
                          <a:xfrm>
                            <a:off x="0" y="0"/>
                            <a:ext cx="6421120" cy="589280"/>
                          </a:xfrm>
                          <a:prstGeom prst="rect">
                            <a:avLst/>
                          </a:prstGeom>
                        </pic:spPr>
                      </pic:pic>
                      <wps:wsp>
                        <wps:cNvPr id="986" name="Graphic 986"/>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987" name="Graphic 987"/>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988" name="Graphic 988"/>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47C3190">
              <v:group id="Group 984" style="position:absolute;margin-left:53.2pt;margin-top:14.2pt;width:505.6pt;height:46.4pt;z-index:-251569152;mso-wrap-distance-left:0;mso-wrap-distance-right:0;mso-position-horizontal-relative:page" coordsize="64211,5892" o:spid="_x0000_s1026" w14:anchorId="4E92DB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">
                <v:shape id="Image 985"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">
                  <v:imagedata o:title="" r:id="rId61"/>
                </v:shape>
                <v:shape id="Graphic 986"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">
                  <v:path arrowok="t"/>
                </v:shape>
                <v:shape id="Graphic 987"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">
                  <v:path arrowok="t"/>
                </v:shape>
                <v:shape id="Graphic 988"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">
                  <v:path arrowok="t"/>
                </v:shape>
                <w10:wrap type="topAndBottom" anchorx="page"/>
              </v:group>
            </w:pict>
          </mc:Fallback>
        </mc:AlternateContent>
      </w:r>
    </w:p>
    <w:p w14:paraId="751CBCD7" w14:textId="77777777" w:rsidR="009B0AC6" w:rsidRPr="00BD2740" w:rsidRDefault="009B0AC6">
      <w:pPr>
        <w:pStyle w:val="BodyText"/>
        <w:spacing w:before="135"/>
        <w:rPr>
          <w:rFonts w:ascii="Times New Roman" w:hAnsi="Times New Roman" w:cs="Times New Roman"/>
        </w:rPr>
      </w:pPr>
    </w:p>
    <w:p w14:paraId="6A85674F"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routinely</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'dag'/'crutch'</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ewes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2"/>
        </w:rPr>
        <w:t>lambing?</w:t>
      </w:r>
    </w:p>
    <w:p w14:paraId="1AD92E6C"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7" behindDoc="1" locked="0" layoutInCell="1" allowOverlap="1" wp14:anchorId="00FD8A53" wp14:editId="19B0354C">
                <wp:simplePos x="0" y="0"/>
                <wp:positionH relativeFrom="page">
                  <wp:posOffset>675640</wp:posOffset>
                </wp:positionH>
                <wp:positionV relativeFrom="paragraph">
                  <wp:posOffset>179767</wp:posOffset>
                </wp:positionV>
                <wp:extent cx="6421120" cy="1137920"/>
                <wp:effectExtent l="0" t="0" r="0" b="0"/>
                <wp:wrapTopAndBottom/>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990" name="Image 990"/>
                          <pic:cNvPicPr/>
                        </pic:nvPicPr>
                        <pic:blipFill>
                          <a:blip r:embed="rId76" cstate="print"/>
                          <a:stretch>
                            <a:fillRect/>
                          </a:stretch>
                        </pic:blipFill>
                        <pic:spPr>
                          <a:xfrm>
                            <a:off x="0" y="0"/>
                            <a:ext cx="6421120" cy="1137920"/>
                          </a:xfrm>
                          <a:prstGeom prst="rect">
                            <a:avLst/>
                          </a:prstGeom>
                        </pic:spPr>
                      </pic:pic>
                      <wps:wsp>
                        <wps:cNvPr id="991" name="Graphic 991"/>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992" name="Image 992"/>
                          <pic:cNvPicPr/>
                        </pic:nvPicPr>
                        <pic:blipFill>
                          <a:blip r:embed="rId33" cstate="print"/>
                          <a:stretch>
                            <a:fillRect/>
                          </a:stretch>
                        </pic:blipFill>
                        <pic:spPr>
                          <a:xfrm>
                            <a:off x="142239" y="193039"/>
                            <a:ext cx="111760" cy="111760"/>
                          </a:xfrm>
                          <a:prstGeom prst="rect">
                            <a:avLst/>
                          </a:prstGeom>
                        </pic:spPr>
                      </pic:pic>
                      <pic:pic xmlns:pic="http://schemas.openxmlformats.org/drawingml/2006/picture">
                        <pic:nvPicPr>
                          <pic:cNvPr id="993" name="Image 993"/>
                          <pic:cNvPicPr/>
                        </pic:nvPicPr>
                        <pic:blipFill>
                          <a:blip r:embed="rId25" cstate="print"/>
                          <a:stretch>
                            <a:fillRect/>
                          </a:stretch>
                        </pic:blipFill>
                        <pic:spPr>
                          <a:xfrm>
                            <a:off x="142239" y="477519"/>
                            <a:ext cx="111760" cy="111760"/>
                          </a:xfrm>
                          <a:prstGeom prst="rect">
                            <a:avLst/>
                          </a:prstGeom>
                        </pic:spPr>
                      </pic:pic>
                      <pic:pic xmlns:pic="http://schemas.openxmlformats.org/drawingml/2006/picture">
                        <pic:nvPicPr>
                          <pic:cNvPr id="994" name="Image 994"/>
                          <pic:cNvPicPr/>
                        </pic:nvPicPr>
                        <pic:blipFill>
                          <a:blip r:embed="rId26" cstate="print"/>
                          <a:stretch>
                            <a:fillRect/>
                          </a:stretch>
                        </pic:blipFill>
                        <pic:spPr>
                          <a:xfrm>
                            <a:off x="142239" y="762000"/>
                            <a:ext cx="111760" cy="111760"/>
                          </a:xfrm>
                          <a:prstGeom prst="rect">
                            <a:avLst/>
                          </a:prstGeom>
                        </pic:spPr>
                      </pic:pic>
                      <wps:wsp>
                        <wps:cNvPr id="995" name="Textbox 995"/>
                        <wps:cNvSpPr txBox="1"/>
                        <wps:spPr>
                          <a:xfrm>
                            <a:off x="20319" y="10160"/>
                            <a:ext cx="6380480" cy="1097280"/>
                          </a:xfrm>
                          <a:prstGeom prst="rect">
                            <a:avLst/>
                          </a:prstGeom>
                        </wps:spPr>
                        <wps:txbx>
                          <w:txbxContent>
                            <w:p w14:paraId="5AF29614" w14:textId="77777777" w:rsidR="009B0AC6" w:rsidRDefault="009B0AC6" w:rsidP="009B0AC6">
                              <w:pPr>
                                <w:spacing w:before="213"/>
                                <w:ind w:left="512" w:right="8829"/>
                                <w:rPr>
                                  <w:color w:val="333333"/>
                                  <w:spacing w:val="-4"/>
                                  <w:sz w:val="25"/>
                                </w:rPr>
                              </w:pPr>
                              <w:r>
                                <w:rPr>
                                  <w:color w:val="333333"/>
                                  <w:spacing w:val="-4"/>
                                  <w:sz w:val="25"/>
                                </w:rPr>
                                <w:t xml:space="preserve">Yes </w:t>
                              </w:r>
                            </w:p>
                            <w:p w14:paraId="33132680" w14:textId="2A640A79" w:rsidR="009B0AC6" w:rsidRDefault="009B0AC6" w:rsidP="009B0AC6">
                              <w:pPr>
                                <w:spacing w:before="213"/>
                                <w:ind w:left="512" w:right="8829"/>
                                <w:rPr>
                                  <w:sz w:val="25"/>
                                </w:rPr>
                              </w:pPr>
                              <w:r>
                                <w:rPr>
                                  <w:color w:val="333333"/>
                                  <w:spacing w:val="-6"/>
                                  <w:sz w:val="25"/>
                                </w:rPr>
                                <w:t>No</w:t>
                              </w:r>
                            </w:p>
                            <w:p w14:paraId="00B8DA77" w14:textId="77777777" w:rsidR="009B0AC6" w:rsidRDefault="009B0AC6" w:rsidP="009B0AC6">
                              <w:pPr>
                                <w:ind w:left="512"/>
                                <w:rPr>
                                  <w:sz w:val="25"/>
                                </w:rPr>
                              </w:pPr>
                              <w:r>
                                <w:rPr>
                                  <w:color w:val="333333"/>
                                  <w:sz w:val="25"/>
                                </w:rPr>
                                <w:t>Only</w:t>
                              </w:r>
                              <w:r>
                                <w:rPr>
                                  <w:color w:val="333333"/>
                                  <w:spacing w:val="4"/>
                                  <w:sz w:val="25"/>
                                </w:rPr>
                                <w:t xml:space="preserve"> </w:t>
                              </w:r>
                              <w:r>
                                <w:rPr>
                                  <w:color w:val="333333"/>
                                  <w:sz w:val="25"/>
                                </w:rPr>
                                <w:t>if</w:t>
                              </w:r>
                              <w:r>
                                <w:rPr>
                                  <w:color w:val="333333"/>
                                  <w:spacing w:val="-4"/>
                                  <w:sz w:val="25"/>
                                </w:rPr>
                                <w:t xml:space="preserve"> </w:t>
                              </w:r>
                              <w:r>
                                <w:rPr>
                                  <w:color w:val="333333"/>
                                  <w:spacing w:val="-2"/>
                                  <w:sz w:val="25"/>
                                </w:rPr>
                                <w:t>dirty</w:t>
                              </w:r>
                            </w:p>
                          </w:txbxContent>
                        </wps:txbx>
                        <wps:bodyPr wrap="square" lIns="0" tIns="0" rIns="0" bIns="0" rtlCol="0">
                          <a:noAutofit/>
                        </wps:bodyPr>
                      </wps:wsp>
                    </wpg:wgp>
                  </a:graphicData>
                </a:graphic>
              </wp:anchor>
            </w:drawing>
          </mc:Choice>
          <mc:Fallback>
            <w:pict>
              <v:group w14:anchorId="00FD8A53" id="Group 989" o:spid="_x0000_s1623" style="position:absolute;margin-left:53.2pt;margin-top:14.15pt;width:505.6pt;height:89.6pt;z-index:-251658153;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LrOYBwAAgDJiHgAAALpMYh4AAADKiHkA&#10;AAAoI+YBAACgjJgHAACAMmIeAAAAyoh5AAAAKCPmAQAAoIy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">
                <v:shape id="Image 990" o:spid="_x0000_s1624"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">
                  <v:imagedata r:id="rId77" o:title=""/>
                </v:shape>
                <v:shape id="Graphic 991" o:spid="_x0000_s1625"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" path="m6380480,1097280l,1097280,,,6380480,r,1097280xe" fillcolor="#f1eeea" stroked="f">
                  <v:path arrowok="t"/>
                </v:shape>
                <v:shape id="Image 992" o:spid="_x0000_s1626"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">
                  <v:imagedata r:id="rId36" o:title=""/>
                </v:shape>
                <v:shape id="Image 993" o:spid="_x0000_s1627"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">
                  <v:imagedata r:id="rId28" o:title=""/>
                </v:shape>
                <v:shape id="Image 994" o:spid="_x0000_s1628"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">
                  <v:imagedata r:id="rId112" o:title=""/>
                </v:shape>
                <v:shape id="Textbox 995" o:spid="_x0000_s1629" type="#_x0000_t202" style="position:absolute;left:203;top:101;width:63804;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5AF29614" w14:textId="77777777" w:rsidR="009B0AC6" w:rsidRDefault="009B0AC6" w:rsidP="009B0AC6">
                        <w:pPr>
                          <w:spacing w:before="213"/>
                          <w:ind w:left="512" w:right="8829"/>
                          <w:rPr>
                            <w:color w:val="333333"/>
                            <w:spacing w:val="-4"/>
                            <w:sz w:val="25"/>
                          </w:rPr>
                        </w:pPr>
                        <w:r>
                          <w:rPr>
                            <w:color w:val="333333"/>
                            <w:spacing w:val="-4"/>
                            <w:sz w:val="25"/>
                          </w:rPr>
                          <w:t xml:space="preserve">Yes </w:t>
                        </w:r>
                      </w:p>
                      <w:p w14:paraId="33132680" w14:textId="2A640A79" w:rsidR="009B0AC6" w:rsidRDefault="009B0AC6" w:rsidP="009B0AC6">
                        <w:pPr>
                          <w:spacing w:before="213"/>
                          <w:ind w:left="512" w:right="8829"/>
                          <w:rPr>
                            <w:sz w:val="25"/>
                          </w:rPr>
                        </w:pPr>
                        <w:r>
                          <w:rPr>
                            <w:color w:val="333333"/>
                            <w:spacing w:val="-6"/>
                            <w:sz w:val="25"/>
                          </w:rPr>
                          <w:t>No</w:t>
                        </w:r>
                      </w:p>
                      <w:p w14:paraId="00B8DA77" w14:textId="77777777" w:rsidR="009B0AC6" w:rsidRDefault="009B0AC6" w:rsidP="009B0AC6">
                        <w:pPr>
                          <w:ind w:left="512"/>
                          <w:rPr>
                            <w:sz w:val="25"/>
                          </w:rPr>
                        </w:pPr>
                        <w:r>
                          <w:rPr>
                            <w:color w:val="333333"/>
                            <w:sz w:val="25"/>
                          </w:rPr>
                          <w:t>Only</w:t>
                        </w:r>
                        <w:r>
                          <w:rPr>
                            <w:color w:val="333333"/>
                            <w:spacing w:val="4"/>
                            <w:sz w:val="25"/>
                          </w:rPr>
                          <w:t xml:space="preserve"> </w:t>
                        </w:r>
                        <w:r>
                          <w:rPr>
                            <w:color w:val="333333"/>
                            <w:sz w:val="25"/>
                          </w:rPr>
                          <w:t>if</w:t>
                        </w:r>
                        <w:r>
                          <w:rPr>
                            <w:color w:val="333333"/>
                            <w:spacing w:val="-4"/>
                            <w:sz w:val="25"/>
                          </w:rPr>
                          <w:t xml:space="preserve"> </w:t>
                        </w:r>
                        <w:r>
                          <w:rPr>
                            <w:color w:val="333333"/>
                            <w:spacing w:val="-2"/>
                            <w:sz w:val="25"/>
                          </w:rPr>
                          <w:t>dirty</w:t>
                        </w:r>
                      </w:p>
                    </w:txbxContent>
                  </v:textbox>
                </v:shape>
                <w10:wrap type="topAndBottom" anchorx="page"/>
              </v:group>
            </w:pict>
          </mc:Fallback>
        </mc:AlternateContent>
      </w:r>
    </w:p>
    <w:p w14:paraId="63CB8864" w14:textId="77777777" w:rsidR="009B0AC6" w:rsidRPr="00BD2740" w:rsidRDefault="009B0AC6">
      <w:pPr>
        <w:pStyle w:val="BodyText"/>
        <w:spacing w:before="135"/>
        <w:rPr>
          <w:rFonts w:ascii="Times New Roman" w:hAnsi="Times New Roman" w:cs="Times New Roman"/>
        </w:rPr>
      </w:pPr>
    </w:p>
    <w:p w14:paraId="123C515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staff</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wear</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gloves</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when</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spacing w:val="-4"/>
        </w:rPr>
        <w:t>ewes?</w:t>
      </w:r>
    </w:p>
    <w:p w14:paraId="2F09A830"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8" behindDoc="1" locked="0" layoutInCell="1" allowOverlap="1" wp14:anchorId="17F95F5B" wp14:editId="54CBF49F">
                <wp:simplePos x="0" y="0"/>
                <wp:positionH relativeFrom="page">
                  <wp:posOffset>675640</wp:posOffset>
                </wp:positionH>
                <wp:positionV relativeFrom="paragraph">
                  <wp:posOffset>179767</wp:posOffset>
                </wp:positionV>
                <wp:extent cx="6421120" cy="1137920"/>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997" name="Image 997"/>
                          <pic:cNvPicPr/>
                        </pic:nvPicPr>
                        <pic:blipFill>
                          <a:blip r:embed="rId76" cstate="print"/>
                          <a:stretch>
                            <a:fillRect/>
                          </a:stretch>
                        </pic:blipFill>
                        <pic:spPr>
                          <a:xfrm>
                            <a:off x="0" y="0"/>
                            <a:ext cx="6421120" cy="1137920"/>
                          </a:xfrm>
                          <a:prstGeom prst="rect">
                            <a:avLst/>
                          </a:prstGeom>
                        </pic:spPr>
                      </pic:pic>
                      <wps:wsp>
                        <wps:cNvPr id="998" name="Graphic 998"/>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999" name="Image 999"/>
                          <pic:cNvPicPr/>
                        </pic:nvPicPr>
                        <pic:blipFill>
                          <a:blip r:embed="rId25" cstate="print"/>
                          <a:stretch>
                            <a:fillRect/>
                          </a:stretch>
                        </pic:blipFill>
                        <pic:spPr>
                          <a:xfrm>
                            <a:off x="142239" y="193040"/>
                            <a:ext cx="111760" cy="111760"/>
                          </a:xfrm>
                          <a:prstGeom prst="rect">
                            <a:avLst/>
                          </a:prstGeom>
                        </pic:spPr>
                      </pic:pic>
                      <pic:pic xmlns:pic="http://schemas.openxmlformats.org/drawingml/2006/picture">
                        <pic:nvPicPr>
                          <pic:cNvPr id="1000" name="Image 1000"/>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1001" name="Image 1001"/>
                          <pic:cNvPicPr/>
                        </pic:nvPicPr>
                        <pic:blipFill>
                          <a:blip r:embed="rId26" cstate="print"/>
                          <a:stretch>
                            <a:fillRect/>
                          </a:stretch>
                        </pic:blipFill>
                        <pic:spPr>
                          <a:xfrm>
                            <a:off x="142239" y="762000"/>
                            <a:ext cx="111760" cy="111760"/>
                          </a:xfrm>
                          <a:prstGeom prst="rect">
                            <a:avLst/>
                          </a:prstGeom>
                        </pic:spPr>
                      </pic:pic>
                      <wps:wsp>
                        <wps:cNvPr id="1002" name="Textbox 1002"/>
                        <wps:cNvSpPr txBox="1"/>
                        <wps:spPr>
                          <a:xfrm>
                            <a:off x="20319" y="10160"/>
                            <a:ext cx="6380480" cy="1097280"/>
                          </a:xfrm>
                          <a:prstGeom prst="rect">
                            <a:avLst/>
                          </a:prstGeom>
                        </wps:spPr>
                        <wps:txbx>
                          <w:txbxContent>
                            <w:p w14:paraId="35B1734F" w14:textId="77777777" w:rsidR="009B0AC6" w:rsidRDefault="009B0AC6" w:rsidP="009B0AC6">
                              <w:pPr>
                                <w:spacing w:before="213"/>
                                <w:ind w:left="512" w:right="8829"/>
                                <w:rPr>
                                  <w:color w:val="333333"/>
                                  <w:spacing w:val="-4"/>
                                  <w:sz w:val="25"/>
                                </w:rPr>
                              </w:pPr>
                              <w:r>
                                <w:rPr>
                                  <w:color w:val="333333"/>
                                  <w:spacing w:val="-4"/>
                                  <w:sz w:val="25"/>
                                </w:rPr>
                                <w:t xml:space="preserve">Yes </w:t>
                              </w:r>
                            </w:p>
                            <w:p w14:paraId="2C3CD22C" w14:textId="27745A1B" w:rsidR="009B0AC6" w:rsidRDefault="009B0AC6" w:rsidP="009B0AC6">
                              <w:pPr>
                                <w:spacing w:before="213"/>
                                <w:ind w:left="512" w:right="8829"/>
                                <w:rPr>
                                  <w:sz w:val="25"/>
                                </w:rPr>
                              </w:pPr>
                              <w:r>
                                <w:rPr>
                                  <w:color w:val="333333"/>
                                  <w:spacing w:val="-6"/>
                                  <w:sz w:val="25"/>
                                </w:rPr>
                                <w:t>No</w:t>
                              </w:r>
                            </w:p>
                            <w:p w14:paraId="3457A9EB" w14:textId="77777777" w:rsidR="009B0AC6" w:rsidRDefault="009B0AC6" w:rsidP="009B0AC6">
                              <w:pPr>
                                <w:ind w:left="512"/>
                                <w:rPr>
                                  <w:sz w:val="25"/>
                                </w:rPr>
                              </w:pPr>
                              <w:r>
                                <w:rPr>
                                  <w:color w:val="333333"/>
                                  <w:spacing w:val="-2"/>
                                  <w:sz w:val="25"/>
                                </w:rPr>
                                <w:t>Sometimes</w:t>
                              </w:r>
                            </w:p>
                          </w:txbxContent>
                        </wps:txbx>
                        <wps:bodyPr wrap="square" lIns="0" tIns="0" rIns="0" bIns="0" rtlCol="0">
                          <a:noAutofit/>
                        </wps:bodyPr>
                      </wps:wsp>
                    </wpg:wgp>
                  </a:graphicData>
                </a:graphic>
              </wp:anchor>
            </w:drawing>
          </mc:Choice>
          <mc:Fallback>
            <w:pict>
              <v:group w14:anchorId="17F95F5B" id="Group 996" o:spid="_x0000_s1630" style="position:absolute;margin-left:53.2pt;margin-top:14.15pt;width:505.6pt;height:89.6pt;z-index:-251658152;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yyzmAQAAoMsk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us5gHAACAMmIeAAAAukx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">
                <v:shape id="Image 997" o:spid="_x0000_s1631"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">
                  <v:imagedata r:id="rId77" o:title=""/>
                </v:shape>
                <v:shape id="Graphic 998" o:spid="_x0000_s1632"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" path="m6380480,1097280l,1097280,,,6380480,r,1097280xe" fillcolor="#f1eeea" stroked="f">
                  <v:path arrowok="t"/>
                </v:shape>
                <v:shape id="Image 999" o:spid="_x0000_s1633"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">
                  <v:imagedata r:id="rId28" o:title=""/>
                </v:shape>
                <v:shape id="Image 1000" o:spid="_x0000_s163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">
                  <v:imagedata r:id="rId28" o:title=""/>
                </v:shape>
                <v:shape id="Image 1001" o:spid="_x0000_s1635"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">
                  <v:imagedata r:id="rId29" o:title=""/>
                </v:shape>
                <v:shape id="Textbox 1002" o:spid="_x0000_s1636" type="#_x0000_t202" style="position:absolute;left:203;top:101;width:63804;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35B1734F" w14:textId="77777777" w:rsidR="009B0AC6" w:rsidRDefault="009B0AC6" w:rsidP="009B0AC6">
                        <w:pPr>
                          <w:spacing w:before="213"/>
                          <w:ind w:left="512" w:right="8829"/>
                          <w:rPr>
                            <w:color w:val="333333"/>
                            <w:spacing w:val="-4"/>
                            <w:sz w:val="25"/>
                          </w:rPr>
                        </w:pPr>
                        <w:r>
                          <w:rPr>
                            <w:color w:val="333333"/>
                            <w:spacing w:val="-4"/>
                            <w:sz w:val="25"/>
                          </w:rPr>
                          <w:t xml:space="preserve">Yes </w:t>
                        </w:r>
                      </w:p>
                      <w:p w14:paraId="2C3CD22C" w14:textId="27745A1B" w:rsidR="009B0AC6" w:rsidRDefault="009B0AC6" w:rsidP="009B0AC6">
                        <w:pPr>
                          <w:spacing w:before="213"/>
                          <w:ind w:left="512" w:right="8829"/>
                          <w:rPr>
                            <w:sz w:val="25"/>
                          </w:rPr>
                        </w:pPr>
                        <w:r>
                          <w:rPr>
                            <w:color w:val="333333"/>
                            <w:spacing w:val="-6"/>
                            <w:sz w:val="25"/>
                          </w:rPr>
                          <w:t>No</w:t>
                        </w:r>
                      </w:p>
                      <w:p w14:paraId="3457A9EB" w14:textId="77777777" w:rsidR="009B0AC6" w:rsidRDefault="009B0AC6" w:rsidP="009B0AC6">
                        <w:pPr>
                          <w:ind w:left="512"/>
                          <w:rPr>
                            <w:sz w:val="25"/>
                          </w:rPr>
                        </w:pPr>
                        <w:r>
                          <w:rPr>
                            <w:color w:val="333333"/>
                            <w:spacing w:val="-2"/>
                            <w:sz w:val="25"/>
                          </w:rPr>
                          <w:t>Sometimes</w:t>
                        </w:r>
                      </w:p>
                    </w:txbxContent>
                  </v:textbox>
                </v:shape>
                <w10:wrap type="topAndBottom" anchorx="page"/>
              </v:group>
            </w:pict>
          </mc:Fallback>
        </mc:AlternateContent>
      </w:r>
    </w:p>
    <w:p w14:paraId="4FAD3E59" w14:textId="77777777" w:rsidR="009B0AC6" w:rsidRPr="00BD2740" w:rsidRDefault="009B0AC6">
      <w:pPr>
        <w:pStyle w:val="BodyText"/>
        <w:rPr>
          <w:rFonts w:ascii="Times New Roman" w:hAnsi="Times New Roman" w:cs="Times New Roman"/>
        </w:rPr>
      </w:pPr>
    </w:p>
    <w:p w14:paraId="443DBB44" w14:textId="77777777" w:rsidR="009B0AC6" w:rsidRPr="00BD2740" w:rsidRDefault="009B0AC6">
      <w:pPr>
        <w:pStyle w:val="BodyText"/>
        <w:spacing w:before="135"/>
        <w:rPr>
          <w:rFonts w:ascii="Times New Roman" w:hAnsi="Times New Roman" w:cs="Times New Roman"/>
        </w:rPr>
      </w:pPr>
    </w:p>
    <w:p w14:paraId="0F45FEDE"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staff</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wash</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disinfect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hands</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between</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lambing</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spacing w:val="-2"/>
        </w:rPr>
        <w:t>ewes?</w:t>
      </w:r>
    </w:p>
    <w:p w14:paraId="0B4F31F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29" behindDoc="1" locked="0" layoutInCell="1" allowOverlap="1" wp14:anchorId="2F744FB1" wp14:editId="1C2205E1">
                <wp:simplePos x="0" y="0"/>
                <wp:positionH relativeFrom="page">
                  <wp:posOffset>675640</wp:posOffset>
                </wp:positionH>
                <wp:positionV relativeFrom="paragraph">
                  <wp:posOffset>179767</wp:posOffset>
                </wp:positionV>
                <wp:extent cx="6421120" cy="1137920"/>
                <wp:effectExtent l="0" t="0" r="0" b="0"/>
                <wp:wrapTopAndBottom/>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1004" name="Image 1004"/>
                          <pic:cNvPicPr/>
                        </pic:nvPicPr>
                        <pic:blipFill>
                          <a:blip r:embed="rId76" cstate="print"/>
                          <a:stretch>
                            <a:fillRect/>
                          </a:stretch>
                        </pic:blipFill>
                        <pic:spPr>
                          <a:xfrm>
                            <a:off x="0" y="0"/>
                            <a:ext cx="6421120" cy="1137920"/>
                          </a:xfrm>
                          <a:prstGeom prst="rect">
                            <a:avLst/>
                          </a:prstGeom>
                        </pic:spPr>
                      </pic:pic>
                      <wps:wsp>
                        <wps:cNvPr id="1005" name="Graphic 1005"/>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006" name="Image 1006"/>
                          <pic:cNvPicPr/>
                        </pic:nvPicPr>
                        <pic:blipFill>
                          <a:blip r:embed="rId25" cstate="print"/>
                          <a:stretch>
                            <a:fillRect/>
                          </a:stretch>
                        </pic:blipFill>
                        <pic:spPr>
                          <a:xfrm>
                            <a:off x="142239" y="193039"/>
                            <a:ext cx="111760" cy="111760"/>
                          </a:xfrm>
                          <a:prstGeom prst="rect">
                            <a:avLst/>
                          </a:prstGeom>
                        </pic:spPr>
                      </pic:pic>
                      <pic:pic xmlns:pic="http://schemas.openxmlformats.org/drawingml/2006/picture">
                        <pic:nvPicPr>
                          <pic:cNvPr id="1007" name="Image 1007"/>
                          <pic:cNvPicPr/>
                        </pic:nvPicPr>
                        <pic:blipFill>
                          <a:blip r:embed="rId25" cstate="print"/>
                          <a:stretch>
                            <a:fillRect/>
                          </a:stretch>
                        </pic:blipFill>
                        <pic:spPr>
                          <a:xfrm>
                            <a:off x="142239" y="477519"/>
                            <a:ext cx="111760" cy="111760"/>
                          </a:xfrm>
                          <a:prstGeom prst="rect">
                            <a:avLst/>
                          </a:prstGeom>
                        </pic:spPr>
                      </pic:pic>
                      <pic:pic xmlns:pic="http://schemas.openxmlformats.org/drawingml/2006/picture">
                        <pic:nvPicPr>
                          <pic:cNvPr id="1008" name="Image 1008"/>
                          <pic:cNvPicPr/>
                        </pic:nvPicPr>
                        <pic:blipFill>
                          <a:blip r:embed="rId26" cstate="print"/>
                          <a:stretch>
                            <a:fillRect/>
                          </a:stretch>
                        </pic:blipFill>
                        <pic:spPr>
                          <a:xfrm>
                            <a:off x="142239" y="762000"/>
                            <a:ext cx="111760" cy="111760"/>
                          </a:xfrm>
                          <a:prstGeom prst="rect">
                            <a:avLst/>
                          </a:prstGeom>
                        </pic:spPr>
                      </pic:pic>
                      <wps:wsp>
                        <wps:cNvPr id="1009" name="Textbox 1009"/>
                        <wps:cNvSpPr txBox="1"/>
                        <wps:spPr>
                          <a:xfrm>
                            <a:off x="20319" y="10160"/>
                            <a:ext cx="6380480" cy="1097280"/>
                          </a:xfrm>
                          <a:prstGeom prst="rect">
                            <a:avLst/>
                          </a:prstGeom>
                        </wps:spPr>
                        <wps:txbx>
                          <w:txbxContent>
                            <w:p w14:paraId="3565D7E0" w14:textId="77777777" w:rsidR="009B0AC6" w:rsidRDefault="009B0AC6" w:rsidP="009B0AC6">
                              <w:pPr>
                                <w:spacing w:before="213"/>
                                <w:ind w:left="512" w:right="8829"/>
                                <w:rPr>
                                  <w:color w:val="333333"/>
                                  <w:spacing w:val="-4"/>
                                  <w:sz w:val="25"/>
                                </w:rPr>
                              </w:pPr>
                              <w:r>
                                <w:rPr>
                                  <w:color w:val="333333"/>
                                  <w:spacing w:val="-4"/>
                                  <w:sz w:val="25"/>
                                </w:rPr>
                                <w:t xml:space="preserve">Yes </w:t>
                              </w:r>
                            </w:p>
                            <w:p w14:paraId="0211F0AD" w14:textId="439B3C51" w:rsidR="009B0AC6" w:rsidRDefault="009B0AC6" w:rsidP="009B0AC6">
                              <w:pPr>
                                <w:spacing w:before="213"/>
                                <w:ind w:left="512" w:right="8829"/>
                                <w:rPr>
                                  <w:sz w:val="25"/>
                                </w:rPr>
                              </w:pPr>
                              <w:r>
                                <w:rPr>
                                  <w:color w:val="333333"/>
                                  <w:spacing w:val="-6"/>
                                  <w:sz w:val="25"/>
                                </w:rPr>
                                <w:t>No</w:t>
                              </w:r>
                            </w:p>
                            <w:p w14:paraId="054ADE44" w14:textId="77777777" w:rsidR="009B0AC6" w:rsidRDefault="009B0AC6" w:rsidP="009B0AC6">
                              <w:pPr>
                                <w:ind w:left="512"/>
                                <w:rPr>
                                  <w:sz w:val="25"/>
                                </w:rPr>
                              </w:pPr>
                              <w:r>
                                <w:rPr>
                                  <w:color w:val="333333"/>
                                  <w:spacing w:val="-2"/>
                                  <w:sz w:val="25"/>
                                </w:rPr>
                                <w:t>Sometimes</w:t>
                              </w:r>
                            </w:p>
                          </w:txbxContent>
                        </wps:txbx>
                        <wps:bodyPr wrap="square" lIns="0" tIns="0" rIns="0" bIns="0" rtlCol="0">
                          <a:noAutofit/>
                        </wps:bodyPr>
                      </wps:wsp>
                    </wpg:wgp>
                  </a:graphicData>
                </a:graphic>
              </wp:anchor>
            </w:drawing>
          </mc:Choice>
          <mc:Fallback>
            <w:pict>
              <v:group w14:anchorId="2F744FB1" id="Group 1003" o:spid="_x0000_s1637" style="position:absolute;margin-left:53.2pt;margin-top:14.15pt;width:505.6pt;height:89.6pt;z-index:-251658151;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Mss5gEAAKDLJO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LrOYBwAAgDJiHgAAALpM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">
                <v:shape id="Image 1004" o:spid="_x0000_s1638"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">
                  <v:imagedata r:id="rId77" o:title=""/>
                </v:shape>
                <v:shape id="Graphic 1005" o:spid="_x0000_s1639"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" path="m6380480,1097280l,1097280,,,6380480,r,1097280xe" fillcolor="#f1eeea" stroked="f">
                  <v:path arrowok="t"/>
                </v:shape>
                <v:shape id="Image 1006" o:spid="_x0000_s1640"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">
                  <v:imagedata r:id="rId28" o:title=""/>
                </v:shape>
                <v:shape id="Image 1007" o:spid="_x0000_s1641"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">
                  <v:imagedata r:id="rId28" o:title=""/>
                </v:shape>
                <v:shape id="Image 1008" o:spid="_x0000_s1642"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">
                  <v:imagedata r:id="rId112" o:title=""/>
                </v:shape>
                <v:shape id="Textbox 1009" o:spid="_x0000_s1643" type="#_x0000_t202" style="position:absolute;left:203;top:101;width:63804;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3565D7E0" w14:textId="77777777" w:rsidR="009B0AC6" w:rsidRDefault="009B0AC6" w:rsidP="009B0AC6">
                        <w:pPr>
                          <w:spacing w:before="213"/>
                          <w:ind w:left="512" w:right="8829"/>
                          <w:rPr>
                            <w:color w:val="333333"/>
                            <w:spacing w:val="-4"/>
                            <w:sz w:val="25"/>
                          </w:rPr>
                        </w:pPr>
                        <w:r>
                          <w:rPr>
                            <w:color w:val="333333"/>
                            <w:spacing w:val="-4"/>
                            <w:sz w:val="25"/>
                          </w:rPr>
                          <w:t xml:space="preserve">Yes </w:t>
                        </w:r>
                      </w:p>
                      <w:p w14:paraId="0211F0AD" w14:textId="439B3C51" w:rsidR="009B0AC6" w:rsidRDefault="009B0AC6" w:rsidP="009B0AC6">
                        <w:pPr>
                          <w:spacing w:before="213"/>
                          <w:ind w:left="512" w:right="8829"/>
                          <w:rPr>
                            <w:sz w:val="25"/>
                          </w:rPr>
                        </w:pPr>
                        <w:r>
                          <w:rPr>
                            <w:color w:val="333333"/>
                            <w:spacing w:val="-6"/>
                            <w:sz w:val="25"/>
                          </w:rPr>
                          <w:t>No</w:t>
                        </w:r>
                      </w:p>
                      <w:p w14:paraId="054ADE44" w14:textId="77777777" w:rsidR="009B0AC6" w:rsidRDefault="009B0AC6" w:rsidP="009B0AC6">
                        <w:pPr>
                          <w:ind w:left="512"/>
                          <w:rPr>
                            <w:sz w:val="25"/>
                          </w:rPr>
                        </w:pPr>
                        <w:r>
                          <w:rPr>
                            <w:color w:val="333333"/>
                            <w:spacing w:val="-2"/>
                            <w:sz w:val="25"/>
                          </w:rPr>
                          <w:t>Sometimes</w:t>
                        </w:r>
                      </w:p>
                    </w:txbxContent>
                  </v:textbox>
                </v:shape>
                <w10:wrap type="topAndBottom" anchorx="page"/>
              </v:group>
            </w:pict>
          </mc:Fallback>
        </mc:AlternateContent>
      </w:r>
    </w:p>
    <w:p w14:paraId="783D783F" w14:textId="77777777" w:rsidR="009B0AC6" w:rsidRPr="00BD2740" w:rsidRDefault="009B0AC6">
      <w:pPr>
        <w:pStyle w:val="BodyText"/>
        <w:spacing w:before="70"/>
        <w:rPr>
          <w:rFonts w:ascii="Times New Roman" w:hAnsi="Times New Roman" w:cs="Times New Roman"/>
        </w:rPr>
      </w:pPr>
    </w:p>
    <w:p w14:paraId="693AF1B6"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yes,</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staff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to</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wash</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disinfect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hands?</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2"/>
        </w:rPr>
        <w:t>apply)</w:t>
      </w:r>
    </w:p>
    <w:p w14:paraId="1557B174"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0" behindDoc="1" locked="0" layoutInCell="1" allowOverlap="1" wp14:anchorId="604854A4" wp14:editId="51E3F17E">
                <wp:simplePos x="0" y="0"/>
                <wp:positionH relativeFrom="page">
                  <wp:posOffset>675640</wp:posOffset>
                </wp:positionH>
                <wp:positionV relativeFrom="paragraph">
                  <wp:posOffset>179736</wp:posOffset>
                </wp:positionV>
                <wp:extent cx="6421120" cy="142240"/>
                <wp:effectExtent l="0" t="0" r="0" b="0"/>
                <wp:wrapTopAndBottom/>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
                          <a:chOff x="0" y="0"/>
                          <a:chExt cx="6421120" cy="142240"/>
                        </a:xfrm>
                      </wpg:grpSpPr>
                      <pic:pic xmlns:pic="http://schemas.openxmlformats.org/drawingml/2006/picture">
                        <pic:nvPicPr>
                          <pic:cNvPr id="1011" name="Image 1011"/>
                          <pic:cNvPicPr/>
                        </pic:nvPicPr>
                        <pic:blipFill>
                          <a:blip r:embed="rId115" cstate="print"/>
                          <a:stretch>
                            <a:fillRect/>
                          </a:stretch>
                        </pic:blipFill>
                        <pic:spPr>
                          <a:xfrm>
                            <a:off x="0" y="0"/>
                            <a:ext cx="6421120" cy="142240"/>
                          </a:xfrm>
                          <a:prstGeom prst="rect">
                            <a:avLst/>
                          </a:prstGeom>
                        </pic:spPr>
                      </pic:pic>
                      <wps:wsp>
                        <wps:cNvPr id="1012" name="Graphic 1012"/>
                        <wps:cNvSpPr/>
                        <wps:spPr>
                          <a:xfrm>
                            <a:off x="20319" y="10138"/>
                            <a:ext cx="6380480" cy="132080"/>
                          </a:xfrm>
                          <a:custGeom>
                            <a:avLst/>
                            <a:gdLst/>
                            <a:ahLst/>
                            <a:cxnLst/>
                            <a:rect l="l" t="t" r="r" b="b"/>
                            <a:pathLst>
                              <a:path w="6380480" h="132080">
                                <a:moveTo>
                                  <a:pt x="0" y="0"/>
                                </a:moveTo>
                                <a:lnTo>
                                  <a:pt x="6380479" y="0"/>
                                </a:lnTo>
                                <a:lnTo>
                                  <a:pt x="6380479" y="132079"/>
                                </a:lnTo>
                                <a:lnTo>
                                  <a:pt x="0" y="132079"/>
                                </a:lnTo>
                                <a:lnTo>
                                  <a:pt x="0" y="0"/>
                                </a:lnTo>
                                <a:close/>
                              </a:path>
                            </a:pathLst>
                          </a:custGeom>
                          <a:solidFill>
                            <a:srgbClr val="F1EEEA"/>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367102A">
              <v:group id="Group 1010" style="position:absolute;margin-left:53.2pt;margin-top:14.15pt;width:505.6pt;height:11.2pt;z-index:-251565056;mso-wrap-distance-left:0;mso-wrap-distance-right:0;mso-position-horizontal-relative:page" coordsize="64211,1422" o:spid="_x0000_s1026" w14:anchorId="62140E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">
                <v:shape id="Image 1011" style="position:absolute;width:64211;height:14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">
                  <v:imagedata o:title="" r:id="rId116"/>
                </v:shape>
                <v:shape id="Graphic 1012" style="position:absolute;left:203;top:101;width:63804;height:1321;visibility:visible;mso-wrap-style:square;v-text-anchor:top" coordsize="6380480,132080" o:spid="_x0000_s1028" fillcolor="#f1eeea" stroked="f" path="m,l6380479,r,132079l,132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">
                  <v:path arrowok="t"/>
                </v:shape>
                <w10:wrap type="topAndBottom" anchorx="page"/>
              </v:group>
            </w:pict>
          </mc:Fallback>
        </mc:AlternateContent>
      </w:r>
    </w:p>
    <w:p w14:paraId="603F7CEA" w14:textId="77777777" w:rsidR="009B0AC6" w:rsidRPr="00BD2740" w:rsidRDefault="009B0AC6">
      <w:pPr>
        <w:rPr>
          <w:rFonts w:cs="Times New Roman"/>
          <w:sz w:val="20"/>
        </w:rPr>
        <w:sectPr w:rsidR="009B0AC6" w:rsidRPr="00BD2740" w:rsidSect="009B0AC6">
          <w:headerReference w:type="default" r:id="rId117"/>
          <w:footerReference w:type="default" r:id="rId118"/>
          <w:pgSz w:w="12240" w:h="15840"/>
          <w:pgMar w:top="520" w:right="960" w:bottom="1000" w:left="960" w:header="0" w:footer="819" w:gutter="0"/>
          <w:cols w:space="720"/>
        </w:sectPr>
      </w:pPr>
    </w:p>
    <w:p w14:paraId="7EA80BAC" w14:textId="77777777" w:rsidR="009B0AC6" w:rsidRPr="00BD2740" w:rsidRDefault="009B0AC6">
      <w:pPr>
        <w:pStyle w:val="BodyText"/>
        <w:ind w:left="104"/>
        <w:rPr>
          <w:rFonts w:ascii="Times New Roman" w:hAnsi="Times New Roman" w:cs="Times New Roman"/>
          <w:sz w:val="20"/>
        </w:rPr>
      </w:pPr>
      <w:r w:rsidRPr="00BD2740">
        <w:rPr>
          <w:rFonts w:ascii="Times New Roman" w:hAnsi="Times New Roman" w:cs="Times New Roman"/>
          <w:noProof/>
          <w:sz w:val="20"/>
        </w:rPr>
        <mc:AlternateContent>
          <mc:Choice Requires="wpg">
            <w:drawing>
              <wp:inline distT="0" distB="0" distL="0" distR="0" wp14:anchorId="30B4476A" wp14:editId="184FAC8C">
                <wp:extent cx="6421120" cy="1666755"/>
                <wp:effectExtent l="0" t="0" r="5080" b="0"/>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666755"/>
                          <a:chOff x="0" y="-1"/>
                          <a:chExt cx="6421120" cy="1666755"/>
                        </a:xfrm>
                      </wpg:grpSpPr>
                      <pic:pic xmlns:pic="http://schemas.openxmlformats.org/drawingml/2006/picture">
                        <pic:nvPicPr>
                          <pic:cNvPr id="1015" name="Image 1015"/>
                          <pic:cNvPicPr/>
                        </pic:nvPicPr>
                        <pic:blipFill>
                          <a:blip r:embed="rId119" cstate="print"/>
                          <a:stretch>
                            <a:fillRect/>
                          </a:stretch>
                        </pic:blipFill>
                        <pic:spPr>
                          <a:xfrm>
                            <a:off x="0" y="26"/>
                            <a:ext cx="6421120" cy="1564640"/>
                          </a:xfrm>
                          <a:prstGeom prst="rect">
                            <a:avLst/>
                          </a:prstGeom>
                        </pic:spPr>
                      </pic:pic>
                      <wps:wsp>
                        <wps:cNvPr id="1016" name="Graphic 1016"/>
                        <wps:cNvSpPr/>
                        <wps:spPr>
                          <a:xfrm>
                            <a:off x="20319" y="0"/>
                            <a:ext cx="6380480" cy="1534160"/>
                          </a:xfrm>
                          <a:custGeom>
                            <a:avLst/>
                            <a:gdLst/>
                            <a:ahLst/>
                            <a:cxnLst/>
                            <a:rect l="l" t="t" r="r" b="b"/>
                            <a:pathLst>
                              <a:path w="6380480" h="1534160">
                                <a:moveTo>
                                  <a:pt x="0" y="0"/>
                                </a:moveTo>
                                <a:lnTo>
                                  <a:pt x="6380479" y="0"/>
                                </a:lnTo>
                                <a:lnTo>
                                  <a:pt x="6380479" y="1534160"/>
                                </a:lnTo>
                                <a:lnTo>
                                  <a:pt x="0" y="1534160"/>
                                </a:lnTo>
                                <a:lnTo>
                                  <a:pt x="0" y="0"/>
                                </a:lnTo>
                                <a:close/>
                              </a:path>
                            </a:pathLst>
                          </a:custGeom>
                          <a:solidFill>
                            <a:srgbClr val="F1EEEA"/>
                          </a:solidFill>
                        </wps:spPr>
                        <wps:bodyPr wrap="square" lIns="0" tIns="0" rIns="0" bIns="0" rtlCol="0">
                          <a:prstTxWarp prst="textNoShape">
                            <a:avLst/>
                          </a:prstTxWarp>
                          <a:noAutofit/>
                        </wps:bodyPr>
                      </wps:wsp>
                      <wps:wsp>
                        <wps:cNvPr id="1017" name="Graphic 1017"/>
                        <wps:cNvSpPr/>
                        <wps:spPr>
                          <a:xfrm>
                            <a:off x="142239" y="40666"/>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18" name="Graphic 1018"/>
                        <wps:cNvSpPr/>
                        <wps:spPr>
                          <a:xfrm>
                            <a:off x="142239" y="40666"/>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19" name="Graphic 1019"/>
                        <wps:cNvSpPr/>
                        <wps:spPr>
                          <a:xfrm>
                            <a:off x="152400" y="50826"/>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20" name="Graphic 1020"/>
                        <wps:cNvSpPr/>
                        <wps:spPr>
                          <a:xfrm>
                            <a:off x="152400" y="50826"/>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21" name="Graphic 1021"/>
                        <wps:cNvSpPr/>
                        <wps:spPr>
                          <a:xfrm>
                            <a:off x="162560" y="60986"/>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22" name="Graphic 1022"/>
                        <wps:cNvSpPr/>
                        <wps:spPr>
                          <a:xfrm>
                            <a:off x="142239" y="325146"/>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23" name="Graphic 1023"/>
                        <wps:cNvSpPr/>
                        <wps:spPr>
                          <a:xfrm>
                            <a:off x="142239" y="325146"/>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24" name="Graphic 1024"/>
                        <wps:cNvSpPr/>
                        <wps:spPr>
                          <a:xfrm>
                            <a:off x="152400" y="335306"/>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25" name="Graphic 1025"/>
                        <wps:cNvSpPr/>
                        <wps:spPr>
                          <a:xfrm>
                            <a:off x="152400" y="335306"/>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26" name="Graphic 1026"/>
                        <wps:cNvSpPr/>
                        <wps:spPr>
                          <a:xfrm>
                            <a:off x="162560" y="345466"/>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27" name="Graphic 1027"/>
                        <wps:cNvSpPr/>
                        <wps:spPr>
                          <a:xfrm>
                            <a:off x="142239" y="609626"/>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28" name="Graphic 1028"/>
                        <wps:cNvSpPr/>
                        <wps:spPr>
                          <a:xfrm>
                            <a:off x="142239" y="609626"/>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29" name="Graphic 1029"/>
                        <wps:cNvSpPr/>
                        <wps:spPr>
                          <a:xfrm>
                            <a:off x="152400" y="619786"/>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30" name="Graphic 1030"/>
                        <wps:cNvSpPr/>
                        <wps:spPr>
                          <a:xfrm>
                            <a:off x="152400" y="619786"/>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31" name="Graphic 1031"/>
                        <wps:cNvSpPr/>
                        <wps:spPr>
                          <a:xfrm>
                            <a:off x="162560" y="629946"/>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32" name="Graphic 1032"/>
                        <wps:cNvSpPr/>
                        <wps:spPr>
                          <a:xfrm>
                            <a:off x="142239" y="894106"/>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33" name="Graphic 1033"/>
                        <wps:cNvSpPr/>
                        <wps:spPr>
                          <a:xfrm>
                            <a:off x="142239" y="894106"/>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34" name="Graphic 1034"/>
                        <wps:cNvSpPr/>
                        <wps:spPr>
                          <a:xfrm>
                            <a:off x="152400" y="904266"/>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35" name="Graphic 1035"/>
                        <wps:cNvSpPr/>
                        <wps:spPr>
                          <a:xfrm>
                            <a:off x="152400" y="904266"/>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36" name="Graphic 1036"/>
                        <wps:cNvSpPr/>
                        <wps:spPr>
                          <a:xfrm>
                            <a:off x="162560" y="914426"/>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37" name="Graphic 1037"/>
                        <wps:cNvSpPr/>
                        <wps:spPr>
                          <a:xfrm>
                            <a:off x="142239" y="1178586"/>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38" name="Graphic 1038"/>
                        <wps:cNvSpPr/>
                        <wps:spPr>
                          <a:xfrm>
                            <a:off x="142239" y="1178586"/>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39" name="Graphic 1039"/>
                        <wps:cNvSpPr/>
                        <wps:spPr>
                          <a:xfrm>
                            <a:off x="152400" y="1188746"/>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40" name="Graphic 1040"/>
                        <wps:cNvSpPr/>
                        <wps:spPr>
                          <a:xfrm>
                            <a:off x="152400" y="1188746"/>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41" name="Graphic 1041"/>
                        <wps:cNvSpPr/>
                        <wps:spPr>
                          <a:xfrm>
                            <a:off x="162560" y="1198906"/>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42" name="Textbox 1042"/>
                        <wps:cNvSpPr txBox="1"/>
                        <wps:spPr>
                          <a:xfrm>
                            <a:off x="20319" y="-1"/>
                            <a:ext cx="6380480" cy="1666755"/>
                          </a:xfrm>
                          <a:prstGeom prst="rect">
                            <a:avLst/>
                          </a:prstGeom>
                        </wps:spPr>
                        <wps:txbx>
                          <w:txbxContent>
                            <w:p w14:paraId="65756BB2" w14:textId="77777777" w:rsidR="009B0AC6" w:rsidRDefault="009B0AC6">
                              <w:pPr>
                                <w:spacing w:before="5"/>
                                <w:ind w:left="528"/>
                                <w:rPr>
                                  <w:sz w:val="25"/>
                                </w:rPr>
                              </w:pPr>
                              <w:r>
                                <w:rPr>
                                  <w:color w:val="333333"/>
                                  <w:spacing w:val="-2"/>
                                  <w:sz w:val="25"/>
                                </w:rPr>
                                <w:t>Water</w:t>
                              </w:r>
                            </w:p>
                            <w:p w14:paraId="64B18742" w14:textId="77777777" w:rsidR="009B0AC6" w:rsidRDefault="009B0AC6">
                              <w:pPr>
                                <w:spacing w:before="161" w:line="374" w:lineRule="auto"/>
                                <w:ind w:left="528" w:right="7358"/>
                                <w:rPr>
                                  <w:sz w:val="25"/>
                                </w:rPr>
                              </w:pPr>
                              <w:r>
                                <w:rPr>
                                  <w:color w:val="333333"/>
                                  <w:sz w:val="25"/>
                                </w:rPr>
                                <w:t>Soap and Water Alcohol gel</w:t>
                              </w:r>
                            </w:p>
                            <w:p w14:paraId="099ECD3D" w14:textId="77777777" w:rsidR="009B0AC6" w:rsidRDefault="009B0AC6">
                              <w:pPr>
                                <w:spacing w:line="374" w:lineRule="auto"/>
                                <w:ind w:left="528" w:right="5123"/>
                                <w:rPr>
                                  <w:sz w:val="25"/>
                                </w:rPr>
                              </w:pPr>
                              <w:r>
                                <w:rPr>
                                  <w:color w:val="333333"/>
                                  <w:sz w:val="25"/>
                                </w:rPr>
                                <w:t xml:space="preserve">Disinfectant (e.g. hibiscrub) and water </w:t>
                              </w:r>
                              <w:r>
                                <w:rPr>
                                  <w:color w:val="333333"/>
                                  <w:spacing w:val="-2"/>
                                  <w:sz w:val="25"/>
                                </w:rPr>
                                <w:t>Other</w:t>
                              </w:r>
                            </w:p>
                          </w:txbxContent>
                        </wps:txbx>
                        <wps:bodyPr wrap="square" lIns="0" tIns="0" rIns="0" bIns="0" rtlCol="0">
                          <a:noAutofit/>
                        </wps:bodyPr>
                      </wps:wsp>
                    </wpg:wgp>
                  </a:graphicData>
                </a:graphic>
              </wp:inline>
            </w:drawing>
          </mc:Choice>
          <mc:Fallback>
            <w:pict>
              <v:group w14:anchorId="30B4476A" id="Group 1014" o:spid="_x0000_s1644" style="width:505.6pt;height:131.25pt;mso-position-horizontal-relative:char;mso-position-vertical-relative:line" coordorigin="" coordsize="64211,1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C2HmAcAAICWk5gHAACA&#10;GDEPAAAAMWIeAAAAYsQ8AAAAxIh5AAAAiBHzAAAAECPmAQAAIEbMAwAAQIyYBwAAgBgxDwAAADFi&#10;HgAAAGLEPAAAAMSIeQAAAIgR8wAAABAj5gEAACBGzAMAAECMmAcAAIAYMQ8AAAAxYh4AAABixDwA&#10;AADEiHkAAACIEfMAAAAQI+YBAAAgRswDAABAjJgHAACAGDEPAAAAMWIeAAAAYsQ8AAAAtBxiHgAA&#10;AFpO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">
                <v:shape id="Image 1015" o:spid="_x0000_s1645" type="#_x0000_t75" style="position:absolute;width:64211;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">
                  <v:imagedata r:id="rId120" o:title=""/>
                </v:shape>
                <v:shape id="Graphic 1016" o:spid="_x0000_s1646" style="position:absolute;left:203;width:63804;height:15341;visibility:visible;mso-wrap-style:square;v-text-anchor:top" coordsize="6380480,15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" path="m,l6380479,r,1534160l,1534160,,xe" fillcolor="#f1eeea" stroked="f">
                  <v:path arrowok="t"/>
                </v:shape>
                <v:shape id="Graphic 1017" o:spid="_x0000_s1647" style="position:absolute;left:1422;top:406;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" path="m,111760l,,111760,e" filled="f" strokecolor="#696763" strokeweight="0">
                  <v:path arrowok="t"/>
                </v:shape>
                <v:shape id="Graphic 1018" o:spid="_x0000_s1648" style="position:absolute;left:1422;top:406;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" path="m,121920r121920,l121920,e" filled="f" strokecolor="white" strokeweight="0">
                  <v:path arrowok="t"/>
                </v:shape>
                <v:shape id="Graphic 1019" o:spid="_x0000_s1649" style="position:absolute;left:1524;top:508;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" path="m,91440l,,91440,e" filled="f" strokeweight="0">
                  <v:path arrowok="t"/>
                </v:shape>
                <v:shape id="Graphic 1020" o:spid="_x0000_s1650" style="position:absolute;left:1524;top:508;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" path="m,101600r101600,l101600,e" filled="f" strokecolor="#e8e6e2" strokeweight="0">
                  <v:path arrowok="t"/>
                </v:shape>
                <v:shape id="Graphic 1021" o:spid="_x0000_s1651" style="position:absolute;left:1625;top:609;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" path="m91440,91440l,91440,,,91440,r,91440xe" stroked="f">
                  <v:path arrowok="t"/>
                </v:shape>
                <v:shape id="Graphic 1022" o:spid="_x0000_s1652" style="position:absolute;left:1422;top:3251;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" path="m,111760l,,111760,e" filled="f" strokecolor="#696763" strokeweight="0">
                  <v:path arrowok="t"/>
                </v:shape>
                <v:shape id="Graphic 1023" o:spid="_x0000_s1653" style="position:absolute;left:1422;top:3251;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" path="m,121920r121920,l121920,e" filled="f" strokecolor="white" strokeweight="0">
                  <v:path arrowok="t"/>
                </v:shape>
                <v:shape id="Graphic 1024" o:spid="_x0000_s1654" style="position:absolute;left:1524;top:3353;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" path="m,91440l,,91440,e" filled="f" strokeweight="0">
                  <v:path arrowok="t"/>
                </v:shape>
                <v:shape id="Graphic 1025" o:spid="_x0000_s1655" style="position:absolute;left:1524;top:3353;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" path="m,101600r101600,l101600,e" filled="f" strokecolor="#e8e6e2" strokeweight="0">
                  <v:path arrowok="t"/>
                </v:shape>
                <v:shape id="Graphic 1026" o:spid="_x0000_s1656" style="position:absolute;left:1625;top:3454;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" path="m91440,91440l,91440,,,91440,r,91440xe" stroked="f">
                  <v:path arrowok="t"/>
                </v:shape>
                <v:shape id="Graphic 1027" o:spid="_x0000_s1657" style="position:absolute;left:1422;top:6096;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" path="m,111760l,,111760,e" filled="f" strokecolor="#696763" strokeweight="0">
                  <v:path arrowok="t"/>
                </v:shape>
                <v:shape id="Graphic 1028" o:spid="_x0000_s1658" style="position:absolute;left:1422;top:6096;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" path="m,121920r121920,l121920,e" filled="f" strokecolor="white" strokeweight="0">
                  <v:path arrowok="t"/>
                </v:shape>
                <v:shape id="Graphic 1029" o:spid="_x0000_s1659" style="position:absolute;left:1524;top:6197;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" path="m,91440l,,91440,e" filled="f" strokeweight="0">
                  <v:path arrowok="t"/>
                </v:shape>
                <v:shape id="Graphic 1030" o:spid="_x0000_s1660" style="position:absolute;left:1524;top:619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" path="m,101600r101600,l101600,e" filled="f" strokecolor="#e8e6e2" strokeweight="0">
                  <v:path arrowok="t"/>
                </v:shape>
                <v:shape id="Graphic 1031" o:spid="_x0000_s1661" style="position:absolute;left:1625;top:6299;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" path="m91440,91440l,91440,,,91440,r,91440xe" stroked="f">
                  <v:path arrowok="t"/>
                </v:shape>
                <v:shape id="Graphic 1032" o:spid="_x0000_s1662" style="position:absolute;left:1422;top:8941;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" path="m,111760l,,111760,e" filled="f" strokecolor="#696763" strokeweight="0">
                  <v:path arrowok="t"/>
                </v:shape>
                <v:shape id="Graphic 1033" o:spid="_x0000_s1663" style="position:absolute;left:1422;top:8941;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" path="m,121920r121920,l121920,e" filled="f" strokecolor="white" strokeweight="0">
                  <v:path arrowok="t"/>
                </v:shape>
                <v:shape id="Graphic 1034" o:spid="_x0000_s1664" style="position:absolute;left:1524;top:9042;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" path="m,91440l,,91440,e" filled="f" strokeweight="0">
                  <v:path arrowok="t"/>
                </v:shape>
                <v:shape id="Graphic 1035" o:spid="_x0000_s1665" style="position:absolute;left:1524;top:9042;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" path="m,101600r101600,l101600,e" filled="f" strokecolor="#e8e6e2" strokeweight="0">
                  <v:path arrowok="t"/>
                </v:shape>
                <v:shape id="Graphic 1036" o:spid="_x0000_s1666" style="position:absolute;left:1625;top:9144;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" path="m91440,91440l,91440,,,91440,r,91440xe" stroked="f">
                  <v:path arrowok="t"/>
                </v:shape>
                <v:shape id="Graphic 1037" o:spid="_x0000_s1667" style="position:absolute;left:1422;top:11785;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" path="m,111760l,,111760,e" filled="f" strokecolor="#696763" strokeweight="0">
                  <v:path arrowok="t"/>
                </v:shape>
                <v:shape id="Graphic 1038" o:spid="_x0000_s1668" style="position:absolute;left:1422;top:11785;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" path="m,121920r121920,l121920,e" filled="f" strokecolor="white" strokeweight="0">
                  <v:path arrowok="t"/>
                </v:shape>
                <v:shape id="Graphic 1039" o:spid="_x0000_s1669" style="position:absolute;left:1524;top:11887;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" path="m,91440l,,91440,e" filled="f" strokeweight="0">
                  <v:path arrowok="t"/>
                </v:shape>
                <v:shape id="Graphic 1040" o:spid="_x0000_s1670" style="position:absolute;left:1524;top:1188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" path="m,101600r101600,l101600,e" filled="f" strokecolor="#e8e6e2" strokeweight="0">
                  <v:path arrowok="t"/>
                </v:shape>
                <v:shape id="Graphic 1041" o:spid="_x0000_s1671" style="position:absolute;left:1625;top:11989;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" path="m91440,91440l,91440,,,91440,r,91440xe" stroked="f">
                  <v:path arrowok="t"/>
                </v:shape>
                <v:shape id="Textbox 1042" o:spid="_x0000_s1672" type="#_x0000_t202" style="position:absolute;left:203;width:63804;height:1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65756BB2" w14:textId="77777777" w:rsidR="009B0AC6" w:rsidRDefault="009B0AC6">
                        <w:pPr>
                          <w:spacing w:before="5"/>
                          <w:ind w:left="528"/>
                          <w:rPr>
                            <w:sz w:val="25"/>
                          </w:rPr>
                        </w:pPr>
                        <w:r>
                          <w:rPr>
                            <w:color w:val="333333"/>
                            <w:spacing w:val="-2"/>
                            <w:sz w:val="25"/>
                          </w:rPr>
                          <w:t>Water</w:t>
                        </w:r>
                      </w:p>
                      <w:p w14:paraId="64B18742" w14:textId="77777777" w:rsidR="009B0AC6" w:rsidRDefault="009B0AC6">
                        <w:pPr>
                          <w:spacing w:before="161" w:line="374" w:lineRule="auto"/>
                          <w:ind w:left="528" w:right="7358"/>
                          <w:rPr>
                            <w:sz w:val="25"/>
                          </w:rPr>
                        </w:pPr>
                        <w:r>
                          <w:rPr>
                            <w:color w:val="333333"/>
                            <w:sz w:val="25"/>
                          </w:rPr>
                          <w:t>Soap and Water Alcohol gel</w:t>
                        </w:r>
                      </w:p>
                      <w:p w14:paraId="099ECD3D" w14:textId="77777777" w:rsidR="009B0AC6" w:rsidRDefault="009B0AC6">
                        <w:pPr>
                          <w:spacing w:line="374" w:lineRule="auto"/>
                          <w:ind w:left="528" w:right="5123"/>
                          <w:rPr>
                            <w:sz w:val="25"/>
                          </w:rPr>
                        </w:pPr>
                        <w:r>
                          <w:rPr>
                            <w:color w:val="333333"/>
                            <w:sz w:val="25"/>
                          </w:rPr>
                          <w:t xml:space="preserve">Disinfectant (e.g. </w:t>
                        </w:r>
                        <w:proofErr w:type="spellStart"/>
                        <w:r>
                          <w:rPr>
                            <w:color w:val="333333"/>
                            <w:sz w:val="25"/>
                          </w:rPr>
                          <w:t>hibiscrub</w:t>
                        </w:r>
                        <w:proofErr w:type="spellEnd"/>
                        <w:r>
                          <w:rPr>
                            <w:color w:val="333333"/>
                            <w:sz w:val="25"/>
                          </w:rPr>
                          <w:t xml:space="preserve">) and water </w:t>
                        </w:r>
                        <w:r>
                          <w:rPr>
                            <w:color w:val="333333"/>
                            <w:spacing w:val="-2"/>
                            <w:sz w:val="25"/>
                          </w:rPr>
                          <w:t>Other</w:t>
                        </w:r>
                      </w:p>
                    </w:txbxContent>
                  </v:textbox>
                </v:shape>
                <w10:anchorlock/>
              </v:group>
            </w:pict>
          </mc:Fallback>
        </mc:AlternateContent>
      </w:r>
    </w:p>
    <w:p w14:paraId="0FD4D08E" w14:textId="77777777" w:rsidR="009B0AC6" w:rsidRPr="00BD2740" w:rsidRDefault="009B0AC6">
      <w:pPr>
        <w:pStyle w:val="BodyText"/>
        <w:spacing w:before="24"/>
        <w:rPr>
          <w:rFonts w:ascii="Times New Roman" w:hAnsi="Times New Roman" w:cs="Times New Roman"/>
        </w:rPr>
      </w:pPr>
    </w:p>
    <w:p w14:paraId="72518FD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77B33FA1" w14:textId="6018A008"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1" behindDoc="1" locked="0" layoutInCell="1" allowOverlap="1" wp14:anchorId="06B9DAE6" wp14:editId="230F4B6D">
                <wp:simplePos x="0" y="0"/>
                <wp:positionH relativeFrom="page">
                  <wp:posOffset>675640</wp:posOffset>
                </wp:positionH>
                <wp:positionV relativeFrom="paragraph">
                  <wp:posOffset>179736</wp:posOffset>
                </wp:positionV>
                <wp:extent cx="6421120" cy="1036319"/>
                <wp:effectExtent l="0" t="0" r="0" b="0"/>
                <wp:wrapTopAndBottom/>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1044" name="Image 1044"/>
                          <pic:cNvPicPr/>
                        </pic:nvPicPr>
                        <pic:blipFill>
                          <a:blip r:embed="rId72" cstate="print"/>
                          <a:stretch>
                            <a:fillRect/>
                          </a:stretch>
                        </pic:blipFill>
                        <pic:spPr>
                          <a:xfrm>
                            <a:off x="0" y="0"/>
                            <a:ext cx="6421120" cy="1036320"/>
                          </a:xfrm>
                          <a:prstGeom prst="rect">
                            <a:avLst/>
                          </a:prstGeom>
                        </pic:spPr>
                      </pic:pic>
                      <wps:wsp>
                        <wps:cNvPr id="1045" name="Graphic 1045"/>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1046" name="Graphic 1046"/>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1047" name="Graphic 1047"/>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CF47653">
              <v:group id="Group 1043" style="position:absolute;margin-left:53.2pt;margin-top:14.15pt;width:505.6pt;height:81.6pt;z-index:-251564032;mso-wrap-distance-left:0;mso-wrap-distance-right:0;mso-position-horizontal-relative:page" coordsize="64211,10363" o:spid="_x0000_s1026" w14:anchorId="549BB5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Mso5gEAAKDLIO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">
                <v:shape id="Image 1044"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">
                  <v:imagedata o:title="" r:id="rId73"/>
                </v:shape>
                <v:shape id="Graphic 1045"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">
                  <v:path arrowok="t"/>
                </v:shape>
                <v:shape id="Graphic 1046"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">
                  <v:path arrowok="t"/>
                </v:shape>
                <v:shape id="Graphic 1047"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">
                  <v:path arrowok="t"/>
                </v:shape>
                <w10:wrap type="topAndBottom" anchorx="page"/>
              </v:group>
            </w:pict>
          </mc:Fallback>
        </mc:AlternateContent>
      </w:r>
    </w:p>
    <w:p w14:paraId="329CF24F" w14:textId="77777777" w:rsidR="009B0AC6" w:rsidRPr="00BD2740" w:rsidRDefault="009B0AC6">
      <w:pPr>
        <w:pStyle w:val="BodyText"/>
        <w:spacing w:before="135"/>
        <w:rPr>
          <w:rFonts w:ascii="Times New Roman" w:hAnsi="Times New Roman" w:cs="Times New Roman"/>
        </w:rPr>
      </w:pPr>
    </w:p>
    <w:p w14:paraId="4A088D0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often</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routinely</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clean</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disinfect lambing</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ropes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or</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head</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spacing w:val="-2"/>
        </w:rPr>
        <w:t>snares?</w:t>
      </w:r>
    </w:p>
    <w:p w14:paraId="45180915"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2" behindDoc="1" locked="0" layoutInCell="1" allowOverlap="1" wp14:anchorId="1CCD4BF9" wp14:editId="0AE84BDA">
                <wp:simplePos x="0" y="0"/>
                <wp:positionH relativeFrom="page">
                  <wp:posOffset>675640</wp:posOffset>
                </wp:positionH>
                <wp:positionV relativeFrom="paragraph">
                  <wp:posOffset>179767</wp:posOffset>
                </wp:positionV>
                <wp:extent cx="6421120" cy="1137920"/>
                <wp:effectExtent l="0" t="0" r="0" b="0"/>
                <wp:wrapTopAndBottom/>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1049" name="Image 1049"/>
                          <pic:cNvPicPr/>
                        </pic:nvPicPr>
                        <pic:blipFill>
                          <a:blip r:embed="rId76" cstate="print"/>
                          <a:stretch>
                            <a:fillRect/>
                          </a:stretch>
                        </pic:blipFill>
                        <pic:spPr>
                          <a:xfrm>
                            <a:off x="0" y="0"/>
                            <a:ext cx="6421120" cy="1137920"/>
                          </a:xfrm>
                          <a:prstGeom prst="rect">
                            <a:avLst/>
                          </a:prstGeom>
                        </pic:spPr>
                      </pic:pic>
                      <wps:wsp>
                        <wps:cNvPr id="1050" name="Graphic 1050"/>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051" name="Image 1051"/>
                          <pic:cNvPicPr/>
                        </pic:nvPicPr>
                        <pic:blipFill>
                          <a:blip r:embed="rId26" cstate="print"/>
                          <a:stretch>
                            <a:fillRect/>
                          </a:stretch>
                        </pic:blipFill>
                        <pic:spPr>
                          <a:xfrm>
                            <a:off x="142239" y="193040"/>
                            <a:ext cx="111760" cy="111760"/>
                          </a:xfrm>
                          <a:prstGeom prst="rect">
                            <a:avLst/>
                          </a:prstGeom>
                        </pic:spPr>
                      </pic:pic>
                      <pic:pic xmlns:pic="http://schemas.openxmlformats.org/drawingml/2006/picture">
                        <pic:nvPicPr>
                          <pic:cNvPr id="1052" name="Image 1052"/>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1053" name="Image 1053"/>
                          <pic:cNvPicPr/>
                        </pic:nvPicPr>
                        <pic:blipFill>
                          <a:blip r:embed="rId25" cstate="print"/>
                          <a:stretch>
                            <a:fillRect/>
                          </a:stretch>
                        </pic:blipFill>
                        <pic:spPr>
                          <a:xfrm>
                            <a:off x="142239" y="762000"/>
                            <a:ext cx="111760" cy="111760"/>
                          </a:xfrm>
                          <a:prstGeom prst="rect">
                            <a:avLst/>
                          </a:prstGeom>
                        </pic:spPr>
                      </pic:pic>
                      <wps:wsp>
                        <wps:cNvPr id="1054" name="Textbox 1054"/>
                        <wps:cNvSpPr txBox="1"/>
                        <wps:spPr>
                          <a:xfrm>
                            <a:off x="20320" y="10160"/>
                            <a:ext cx="6380480" cy="1097280"/>
                          </a:xfrm>
                          <a:prstGeom prst="rect">
                            <a:avLst/>
                          </a:prstGeom>
                        </wps:spPr>
                        <wps:txbx>
                          <w:txbxContent>
                            <w:p w14:paraId="70EBED85" w14:textId="77777777" w:rsidR="009B0AC6" w:rsidRDefault="009B0AC6">
                              <w:pPr>
                                <w:spacing w:before="213" w:line="374" w:lineRule="auto"/>
                                <w:ind w:left="512" w:right="7358"/>
                                <w:rPr>
                                  <w:sz w:val="25"/>
                                </w:rPr>
                              </w:pPr>
                              <w:r>
                                <w:rPr>
                                  <w:color w:val="333333"/>
                                  <w:sz w:val="25"/>
                                </w:rPr>
                                <w:t xml:space="preserve">Between each use </w:t>
                              </w:r>
                              <w:r>
                                <w:rPr>
                                  <w:color w:val="333333"/>
                                  <w:spacing w:val="-2"/>
                                  <w:sz w:val="25"/>
                                </w:rPr>
                                <w:t>Daily</w:t>
                              </w:r>
                            </w:p>
                            <w:p w14:paraId="2603EBA6" w14:textId="77777777" w:rsidR="009B0AC6" w:rsidRDefault="009B0AC6">
                              <w:pPr>
                                <w:spacing w:line="287" w:lineRule="exact"/>
                                <w:ind w:left="512"/>
                                <w:rPr>
                                  <w:sz w:val="25"/>
                                </w:rPr>
                              </w:pPr>
                              <w:r>
                                <w:rPr>
                                  <w:color w:val="333333"/>
                                  <w:spacing w:val="-2"/>
                                  <w:sz w:val="25"/>
                                </w:rPr>
                                <w:t>Weekly</w:t>
                              </w:r>
                            </w:p>
                          </w:txbxContent>
                        </wps:txbx>
                        <wps:bodyPr wrap="square" lIns="0" tIns="0" rIns="0" bIns="0" rtlCol="0">
                          <a:noAutofit/>
                        </wps:bodyPr>
                      </wps:wsp>
                    </wpg:wgp>
                  </a:graphicData>
                </a:graphic>
              </wp:anchor>
            </w:drawing>
          </mc:Choice>
          <mc:Fallback>
            <w:pict>
              <v:group w14:anchorId="1CCD4BF9" id="Group 1048" o:spid="_x0000_s1673" style="position:absolute;margin-left:53.2pt;margin-top:14.15pt;width:505.6pt;height:89.6pt;z-index:-251658148;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CPmAQAAoMss5gEAAKDLJO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LrOYBwAAgDJiHgAAALpM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">
                <v:shape id="Image 1049" o:spid="_x0000_s1674"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">
                  <v:imagedata r:id="rId77" o:title=""/>
                </v:shape>
                <v:shape id="Graphic 1050" o:spid="_x0000_s1675"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" path="m6380480,1097280l,1097280,,,6380480,r,1097280xe" fillcolor="#f1eeea" stroked="f">
                  <v:path arrowok="t"/>
                </v:shape>
                <v:shape id="Image 1051" o:spid="_x0000_s1676"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">
                  <v:imagedata r:id="rId29" o:title=""/>
                </v:shape>
                <v:shape id="Image 1052" o:spid="_x0000_s1677"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">
                  <v:imagedata r:id="rId28" o:title=""/>
                </v:shape>
                <v:shape id="Image 1053" o:spid="_x0000_s1678"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">
                  <v:imagedata r:id="rId28" o:title=""/>
                </v:shape>
                <v:shape id="Textbox 1054" o:spid="_x0000_s1679"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70EBED85" w14:textId="77777777" w:rsidR="009B0AC6" w:rsidRDefault="009B0AC6">
                        <w:pPr>
                          <w:spacing w:before="213" w:line="374" w:lineRule="auto"/>
                          <w:ind w:left="512" w:right="7358"/>
                          <w:rPr>
                            <w:sz w:val="25"/>
                          </w:rPr>
                        </w:pPr>
                        <w:r>
                          <w:rPr>
                            <w:color w:val="333333"/>
                            <w:sz w:val="25"/>
                          </w:rPr>
                          <w:t xml:space="preserve">Between each use </w:t>
                        </w:r>
                        <w:r>
                          <w:rPr>
                            <w:color w:val="333333"/>
                            <w:spacing w:val="-2"/>
                            <w:sz w:val="25"/>
                          </w:rPr>
                          <w:t>Daily</w:t>
                        </w:r>
                      </w:p>
                      <w:p w14:paraId="2603EBA6" w14:textId="77777777" w:rsidR="009B0AC6" w:rsidRDefault="009B0AC6">
                        <w:pPr>
                          <w:spacing w:line="287" w:lineRule="exact"/>
                          <w:ind w:left="512"/>
                          <w:rPr>
                            <w:sz w:val="25"/>
                          </w:rPr>
                        </w:pPr>
                        <w:r>
                          <w:rPr>
                            <w:color w:val="333333"/>
                            <w:spacing w:val="-2"/>
                            <w:sz w:val="25"/>
                          </w:rPr>
                          <w:t>Weekly</w:t>
                        </w:r>
                      </w:p>
                    </w:txbxContent>
                  </v:textbox>
                </v:shape>
                <w10:wrap type="topAndBottom" anchorx="page"/>
              </v:group>
            </w:pict>
          </mc:Fallback>
        </mc:AlternateContent>
      </w:r>
    </w:p>
    <w:p w14:paraId="462150E8" w14:textId="77777777" w:rsidR="009B0AC6" w:rsidRPr="00BD2740" w:rsidRDefault="009B0AC6">
      <w:pPr>
        <w:rPr>
          <w:rFonts w:cs="Times New Roman"/>
          <w:sz w:val="20"/>
        </w:rPr>
        <w:sectPr w:rsidR="009B0AC6" w:rsidRPr="00BD2740" w:rsidSect="009B0AC6">
          <w:headerReference w:type="default" r:id="rId121"/>
          <w:footerReference w:type="default" r:id="rId122"/>
          <w:pgSz w:w="12240" w:h="15840"/>
          <w:pgMar w:top="560" w:right="960" w:bottom="1000" w:left="960" w:header="0" w:footer="819" w:gutter="0"/>
          <w:cols w:space="720"/>
        </w:sectPr>
      </w:pPr>
    </w:p>
    <w:p w14:paraId="0729ABCD" w14:textId="77777777" w:rsidR="009B0AC6" w:rsidRPr="00BD2740" w:rsidRDefault="009B0AC6" w:rsidP="009B0AC6">
      <w:pPr>
        <w:pStyle w:val="ListParagraph"/>
        <w:widowControl w:val="0"/>
        <w:numPr>
          <w:ilvl w:val="0"/>
          <w:numId w:val="28"/>
        </w:numPr>
        <w:autoSpaceDE w:val="0"/>
        <w:autoSpaceDN w:val="0"/>
        <w:spacing w:before="67" w:after="0"/>
        <w:ind w:right="256"/>
        <w:contextualSpacing w:val="0"/>
        <w:rPr>
          <w:sz w:val="28"/>
          <w:szCs w:val="28"/>
        </w:rPr>
      </w:pPr>
      <w:r w:rsidRPr="00BD2740">
        <w:rPr>
          <w:sz w:val="28"/>
          <w:szCs w:val="28"/>
        </w:rPr>
        <w:t>The</w:t>
      </w:r>
      <w:r w:rsidRPr="00BD2740">
        <w:rPr>
          <w:spacing w:val="-7"/>
          <w:sz w:val="28"/>
          <w:szCs w:val="28"/>
        </w:rPr>
        <w:t xml:space="preserve"> </w:t>
      </w:r>
      <w:r w:rsidRPr="00BD2740">
        <w:rPr>
          <w:sz w:val="28"/>
          <w:szCs w:val="28"/>
        </w:rPr>
        <w:t>following</w:t>
      </w:r>
      <w:r w:rsidRPr="00BD2740">
        <w:rPr>
          <w:spacing w:val="-7"/>
          <w:sz w:val="28"/>
          <w:szCs w:val="28"/>
        </w:rPr>
        <w:t xml:space="preserve"> </w:t>
      </w:r>
      <w:r w:rsidRPr="00BD2740">
        <w:rPr>
          <w:sz w:val="28"/>
          <w:szCs w:val="28"/>
        </w:rPr>
        <w:t>question</w:t>
      </w:r>
      <w:r w:rsidRPr="00BD2740">
        <w:rPr>
          <w:spacing w:val="-7"/>
          <w:sz w:val="28"/>
          <w:szCs w:val="28"/>
        </w:rPr>
        <w:t xml:space="preserve"> </w:t>
      </w:r>
      <w:r w:rsidRPr="00BD2740">
        <w:rPr>
          <w:sz w:val="28"/>
          <w:szCs w:val="28"/>
        </w:rPr>
        <w:t>are</w:t>
      </w:r>
      <w:r w:rsidRPr="00BD2740">
        <w:rPr>
          <w:spacing w:val="-7"/>
          <w:sz w:val="28"/>
          <w:szCs w:val="28"/>
        </w:rPr>
        <w:t xml:space="preserve"> </w:t>
      </w:r>
      <w:r w:rsidRPr="00BD2740">
        <w:rPr>
          <w:sz w:val="28"/>
          <w:szCs w:val="28"/>
        </w:rPr>
        <w:t>about</w:t>
      </w:r>
      <w:r w:rsidRPr="00BD2740">
        <w:rPr>
          <w:spacing w:val="3"/>
          <w:sz w:val="28"/>
          <w:szCs w:val="28"/>
        </w:rPr>
        <w:t xml:space="preserve"> </w:t>
      </w:r>
      <w:r w:rsidRPr="00BD2740">
        <w:rPr>
          <w:sz w:val="28"/>
          <w:szCs w:val="28"/>
        </w:rPr>
        <w:t>routine</w:t>
      </w:r>
      <w:r w:rsidRPr="00BD2740">
        <w:rPr>
          <w:spacing w:val="-7"/>
          <w:sz w:val="28"/>
          <w:szCs w:val="28"/>
        </w:rPr>
        <w:t xml:space="preserve"> </w:t>
      </w:r>
      <w:r w:rsidRPr="00BD2740">
        <w:rPr>
          <w:sz w:val="28"/>
          <w:szCs w:val="28"/>
        </w:rPr>
        <w:t>lambing</w:t>
      </w:r>
      <w:r w:rsidRPr="00BD2740">
        <w:rPr>
          <w:spacing w:val="-7"/>
          <w:sz w:val="28"/>
          <w:szCs w:val="28"/>
        </w:rPr>
        <w:t xml:space="preserve"> </w:t>
      </w:r>
      <w:r w:rsidRPr="00BD2740">
        <w:rPr>
          <w:spacing w:val="-4"/>
          <w:sz w:val="28"/>
          <w:szCs w:val="28"/>
        </w:rPr>
        <w:t>time</w:t>
      </w:r>
      <w:r w:rsidRPr="00BD2740">
        <w:rPr>
          <w:sz w:val="28"/>
          <w:szCs w:val="28"/>
        </w:rPr>
        <w:t>management</w:t>
      </w:r>
      <w:r w:rsidRPr="00BD2740">
        <w:rPr>
          <w:spacing w:val="-9"/>
          <w:sz w:val="28"/>
          <w:szCs w:val="28"/>
        </w:rPr>
        <w:t xml:space="preserve"> </w:t>
      </w:r>
      <w:r w:rsidRPr="00BD2740">
        <w:rPr>
          <w:spacing w:val="-2"/>
          <w:sz w:val="28"/>
          <w:szCs w:val="28"/>
        </w:rPr>
        <w:t>procedures</w:t>
      </w:r>
    </w:p>
    <w:p w14:paraId="64B090F1" w14:textId="65C9FE44" w:rsidR="009B0AC6" w:rsidRPr="00BD2740" w:rsidRDefault="009B0AC6">
      <w:pPr>
        <w:pStyle w:val="BodyText"/>
        <w:spacing w:before="180"/>
        <w:rPr>
          <w:rFonts w:ascii="Times New Roman" w:hAnsi="Times New Roman" w:cs="Times New Roman"/>
        </w:rPr>
      </w:pPr>
    </w:p>
    <w:p w14:paraId="2C4FDA92" w14:textId="40B5EBE0" w:rsidR="009B0AC6" w:rsidRPr="00BD2740" w:rsidRDefault="009B0AC6" w:rsidP="009B0AC6">
      <w:pPr>
        <w:pStyle w:val="BodyText"/>
        <w:ind w:left="136"/>
        <w:rPr>
          <w:rFonts w:ascii="Times New Roman" w:hAnsi="Times New Roman" w:cs="Times New Roman"/>
        </w:rPr>
        <w:sectPr w:rsidR="009B0AC6" w:rsidRPr="00BD2740" w:rsidSect="009B0AC6">
          <w:headerReference w:type="default" r:id="rId123"/>
          <w:footerReference w:type="default" r:id="rId124"/>
          <w:pgSz w:w="12240" w:h="15840"/>
          <w:pgMar w:top="1540" w:right="960" w:bottom="1000" w:left="960" w:header="596" w:footer="819" w:gutter="0"/>
          <w:cols w:space="720"/>
        </w:sectPr>
      </w:pPr>
      <w:r w:rsidRPr="00BD2740">
        <w:rPr>
          <w:rFonts w:ascii="Times New Roman" w:hAnsi="Times New Roman" w:cs="Times New Roman"/>
          <w:noProof/>
        </w:rPr>
        <mc:AlternateContent>
          <mc:Choice Requires="wpg">
            <w:drawing>
              <wp:anchor distT="0" distB="0" distL="0" distR="0" simplePos="0" relativeHeight="251658333" behindDoc="1" locked="0" layoutInCell="1" allowOverlap="1" wp14:anchorId="0CB2AD1C" wp14:editId="28356CFB">
                <wp:simplePos x="0" y="0"/>
                <wp:positionH relativeFrom="page">
                  <wp:posOffset>695960</wp:posOffset>
                </wp:positionH>
                <wp:positionV relativeFrom="paragraph">
                  <wp:posOffset>372109</wp:posOffset>
                </wp:positionV>
                <wp:extent cx="6421120" cy="853440"/>
                <wp:effectExtent l="0" t="0" r="0" b="0"/>
                <wp:wrapTopAndBottom/>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058" name="Image 1058"/>
                          <pic:cNvPicPr/>
                        </pic:nvPicPr>
                        <pic:blipFill>
                          <a:blip r:embed="rId125" cstate="print"/>
                          <a:stretch>
                            <a:fillRect/>
                          </a:stretch>
                        </pic:blipFill>
                        <pic:spPr>
                          <a:xfrm>
                            <a:off x="0" y="0"/>
                            <a:ext cx="6421120" cy="853439"/>
                          </a:xfrm>
                          <a:prstGeom prst="rect">
                            <a:avLst/>
                          </a:prstGeom>
                        </pic:spPr>
                      </pic:pic>
                      <wps:wsp>
                        <wps:cNvPr id="1059" name="Graphic 1059"/>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060" name="Image 1060"/>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061" name="Image 1061"/>
                          <pic:cNvPicPr/>
                        </pic:nvPicPr>
                        <pic:blipFill>
                          <a:blip r:embed="rId25" cstate="print"/>
                          <a:stretch>
                            <a:fillRect/>
                          </a:stretch>
                        </pic:blipFill>
                        <pic:spPr>
                          <a:xfrm>
                            <a:off x="142239" y="477519"/>
                            <a:ext cx="111760" cy="111760"/>
                          </a:xfrm>
                          <a:prstGeom prst="rect">
                            <a:avLst/>
                          </a:prstGeom>
                        </pic:spPr>
                      </pic:pic>
                      <wps:wsp>
                        <wps:cNvPr id="1062" name="Textbox 1062"/>
                        <wps:cNvSpPr txBox="1"/>
                        <wps:spPr>
                          <a:xfrm>
                            <a:off x="20320" y="10160"/>
                            <a:ext cx="6380480" cy="812800"/>
                          </a:xfrm>
                          <a:prstGeom prst="rect">
                            <a:avLst/>
                          </a:prstGeom>
                        </wps:spPr>
                        <wps:txbx>
                          <w:txbxContent>
                            <w:p w14:paraId="1F77A5D9"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0CB2AD1C" id="Group 1057" o:spid="_x0000_s1680" style="position:absolute;left:0;text-align:left;margin-left:54.8pt;margin-top:29.3pt;width:505.6pt;height:67.2pt;z-index:-251658147;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">
                <v:shape id="Image 1058" o:spid="_x0000_s1681"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">
                  <v:imagedata r:id="rId126" o:title=""/>
                </v:shape>
                <v:shape id="Graphic 1059" o:spid="_x0000_s1682"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" path="m6380480,812800l,812800,,,6380480,r,812800xe" fillcolor="#f1eeea" stroked="f">
                  <v:path arrowok="t"/>
                </v:shape>
                <v:shape id="Image 1060" o:spid="_x0000_s1683"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">
                  <v:imagedata r:id="rId112" o:title=""/>
                </v:shape>
                <v:shape id="Image 1061" o:spid="_x0000_s168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">
                  <v:imagedata r:id="rId28" o:title=""/>
                </v:shape>
                <v:shape id="Textbox 1062" o:spid="_x0000_s1685"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1F77A5D9"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r w:rsidRPr="00BD2740">
        <w:rPr>
          <w:rFonts w:ascii="Times New Roman" w:hAnsi="Times New Roman" w:cs="Times New Roman"/>
          <w:color w:val="333333"/>
        </w:rPr>
        <w:t>Do</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treat</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lamb</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navels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after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2"/>
        </w:rPr>
        <w:t>lambing?</w:t>
      </w:r>
    </w:p>
    <w:p w14:paraId="0E80D19C" w14:textId="77777777" w:rsidR="009B0AC6" w:rsidRPr="00BD2740" w:rsidRDefault="009B0AC6">
      <w:pPr>
        <w:pStyle w:val="BodyText"/>
        <w:spacing w:before="180"/>
        <w:rPr>
          <w:rFonts w:ascii="Times New Roman" w:hAnsi="Times New Roman" w:cs="Times New Roman"/>
        </w:rPr>
      </w:pPr>
    </w:p>
    <w:p w14:paraId="7EF5F47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often</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treat</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spacing w:val="-2"/>
        </w:rPr>
        <w:t>navels?</w:t>
      </w:r>
    </w:p>
    <w:p w14:paraId="0ED4DEF3" w14:textId="1E26D4EE"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4" behindDoc="1" locked="0" layoutInCell="1" allowOverlap="1" wp14:anchorId="68778A65" wp14:editId="4D0539BB">
                <wp:simplePos x="0" y="0"/>
                <wp:positionH relativeFrom="page">
                  <wp:posOffset>675640</wp:posOffset>
                </wp:positionH>
                <wp:positionV relativeFrom="paragraph">
                  <wp:posOffset>180132</wp:posOffset>
                </wp:positionV>
                <wp:extent cx="6421120" cy="853440"/>
                <wp:effectExtent l="0" t="0" r="0" b="0"/>
                <wp:wrapTopAndBottom/>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064" name="Image 1064"/>
                          <pic:cNvPicPr/>
                        </pic:nvPicPr>
                        <pic:blipFill>
                          <a:blip r:embed="rId125" cstate="print"/>
                          <a:stretch>
                            <a:fillRect/>
                          </a:stretch>
                        </pic:blipFill>
                        <pic:spPr>
                          <a:xfrm>
                            <a:off x="0" y="0"/>
                            <a:ext cx="6421120" cy="853439"/>
                          </a:xfrm>
                          <a:prstGeom prst="rect">
                            <a:avLst/>
                          </a:prstGeom>
                        </pic:spPr>
                      </pic:pic>
                      <wps:wsp>
                        <wps:cNvPr id="1065" name="Graphic 1065"/>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066" name="Image 1066"/>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067" name="Image 1067"/>
                          <pic:cNvPicPr/>
                        </pic:nvPicPr>
                        <pic:blipFill>
                          <a:blip r:embed="rId25" cstate="print"/>
                          <a:stretch>
                            <a:fillRect/>
                          </a:stretch>
                        </pic:blipFill>
                        <pic:spPr>
                          <a:xfrm>
                            <a:off x="142239" y="477519"/>
                            <a:ext cx="111760" cy="111760"/>
                          </a:xfrm>
                          <a:prstGeom prst="rect">
                            <a:avLst/>
                          </a:prstGeom>
                        </pic:spPr>
                      </pic:pic>
                      <wps:wsp>
                        <wps:cNvPr id="1068" name="Textbox 1068"/>
                        <wps:cNvSpPr txBox="1"/>
                        <wps:spPr>
                          <a:xfrm>
                            <a:off x="20320" y="10160"/>
                            <a:ext cx="6380480" cy="812800"/>
                          </a:xfrm>
                          <a:prstGeom prst="rect">
                            <a:avLst/>
                          </a:prstGeom>
                        </wps:spPr>
                        <wps:txbx>
                          <w:txbxContent>
                            <w:p w14:paraId="555E0FF5" w14:textId="77777777" w:rsidR="009B0AC6" w:rsidRDefault="009B0AC6">
                              <w:pPr>
                                <w:spacing w:before="213" w:line="374" w:lineRule="auto"/>
                                <w:ind w:left="512" w:right="8829"/>
                                <w:rPr>
                                  <w:sz w:val="25"/>
                                </w:rPr>
                              </w:pPr>
                              <w:r>
                                <w:rPr>
                                  <w:color w:val="333333"/>
                                  <w:spacing w:val="-4"/>
                                  <w:sz w:val="25"/>
                                </w:rPr>
                                <w:t xml:space="preserve">Once </w:t>
                              </w:r>
                              <w:r>
                                <w:rPr>
                                  <w:color w:val="333333"/>
                                  <w:spacing w:val="-2"/>
                                  <w:sz w:val="25"/>
                                </w:rPr>
                                <w:t>Twice</w:t>
                              </w:r>
                            </w:p>
                          </w:txbxContent>
                        </wps:txbx>
                        <wps:bodyPr wrap="square" lIns="0" tIns="0" rIns="0" bIns="0" rtlCol="0">
                          <a:noAutofit/>
                        </wps:bodyPr>
                      </wps:wsp>
                    </wpg:wgp>
                  </a:graphicData>
                </a:graphic>
              </wp:anchor>
            </w:drawing>
          </mc:Choice>
          <mc:Fallback>
            <w:pict>
              <v:group w14:anchorId="68778A65" id="Group 1063" o:spid="_x0000_s1686" style="position:absolute;margin-left:53.2pt;margin-top:14.2pt;width:505.6pt;height:67.2pt;z-index:-251658146;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">
                <v:shape id="Image 1064" o:spid="_x0000_s1687"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">
                  <v:imagedata r:id="rId126" o:title=""/>
                </v:shape>
                <v:shape id="Graphic 1065" o:spid="_x0000_s1688"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" path="m6380480,812800l,812800,,,6380480,r,812800xe" fillcolor="#f1eeea" stroked="f">
                  <v:path arrowok="t"/>
                </v:shape>
                <v:shape id="Image 1066" o:spid="_x0000_s168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">
                  <v:imagedata r:id="rId112" o:title=""/>
                </v:shape>
                <v:shape id="Image 1067" o:spid="_x0000_s169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">
                  <v:imagedata r:id="rId28" o:title=""/>
                </v:shape>
                <v:shape id="Textbox 1068" o:spid="_x0000_s1691"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555E0FF5" w14:textId="77777777" w:rsidR="009B0AC6" w:rsidRDefault="009B0AC6">
                        <w:pPr>
                          <w:spacing w:before="213" w:line="374" w:lineRule="auto"/>
                          <w:ind w:left="512" w:right="8829"/>
                          <w:rPr>
                            <w:sz w:val="25"/>
                          </w:rPr>
                        </w:pPr>
                        <w:r>
                          <w:rPr>
                            <w:color w:val="333333"/>
                            <w:spacing w:val="-4"/>
                            <w:sz w:val="25"/>
                          </w:rPr>
                          <w:t xml:space="preserve">Once </w:t>
                        </w:r>
                        <w:r>
                          <w:rPr>
                            <w:color w:val="333333"/>
                            <w:spacing w:val="-2"/>
                            <w:sz w:val="25"/>
                          </w:rPr>
                          <w:t>Twice</w:t>
                        </w:r>
                      </w:p>
                    </w:txbxContent>
                  </v:textbox>
                </v:shape>
                <w10:wrap type="topAndBottom" anchorx="page"/>
              </v:group>
            </w:pict>
          </mc:Fallback>
        </mc:AlternateContent>
      </w:r>
    </w:p>
    <w:p w14:paraId="1779C541" w14:textId="77777777" w:rsidR="009B0AC6" w:rsidRPr="00BD2740" w:rsidRDefault="009B0AC6">
      <w:pPr>
        <w:pStyle w:val="BodyText"/>
        <w:spacing w:before="135"/>
        <w:rPr>
          <w:rFonts w:ascii="Times New Roman" w:hAnsi="Times New Roman" w:cs="Times New Roman"/>
        </w:rPr>
      </w:pPr>
    </w:p>
    <w:p w14:paraId="35911233"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When</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treat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navels?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tick</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all</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that</w:t>
      </w:r>
      <w:r w:rsidRPr="00BD2740">
        <w:rPr>
          <w:rFonts w:ascii="Times New Roman" w:hAnsi="Times New Roman" w:cs="Times New Roman"/>
          <w:color w:val="333333"/>
          <w:spacing w:val="-2"/>
        </w:rPr>
        <w:t xml:space="preserve"> apply)</w:t>
      </w:r>
    </w:p>
    <w:p w14:paraId="1974023A"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5" behindDoc="1" locked="0" layoutInCell="1" allowOverlap="1" wp14:anchorId="5C848A22" wp14:editId="63B413F7">
                <wp:simplePos x="0" y="0"/>
                <wp:positionH relativeFrom="page">
                  <wp:posOffset>675640</wp:posOffset>
                </wp:positionH>
                <wp:positionV relativeFrom="paragraph">
                  <wp:posOffset>179767</wp:posOffset>
                </wp:positionV>
                <wp:extent cx="6421120" cy="1422400"/>
                <wp:effectExtent l="0" t="0" r="0" b="0"/>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1070" name="Image 1070"/>
                          <pic:cNvPicPr/>
                        </pic:nvPicPr>
                        <pic:blipFill>
                          <a:blip r:embed="rId22" cstate="print"/>
                          <a:stretch>
                            <a:fillRect/>
                          </a:stretch>
                        </pic:blipFill>
                        <pic:spPr>
                          <a:xfrm>
                            <a:off x="0" y="0"/>
                            <a:ext cx="6421120" cy="1422399"/>
                          </a:xfrm>
                          <a:prstGeom prst="rect">
                            <a:avLst/>
                          </a:prstGeom>
                        </pic:spPr>
                      </pic:pic>
                      <wps:wsp>
                        <wps:cNvPr id="1071" name="Graphic 1071"/>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wps:wsp>
                        <wps:cNvPr id="1072" name="Graphic 1072"/>
                        <wps:cNvSpPr/>
                        <wps:spPr>
                          <a:xfrm>
                            <a:off x="142239" y="18288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73" name="Graphic 1073"/>
                        <wps:cNvSpPr/>
                        <wps:spPr>
                          <a:xfrm>
                            <a:off x="142239" y="18288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74" name="Graphic 1074"/>
                        <wps:cNvSpPr/>
                        <wps:spPr>
                          <a:xfrm>
                            <a:off x="152400" y="19304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75" name="Graphic 1075"/>
                        <wps:cNvSpPr/>
                        <wps:spPr>
                          <a:xfrm>
                            <a:off x="152400" y="19304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76" name="Graphic 1076"/>
                        <wps:cNvSpPr/>
                        <wps:spPr>
                          <a:xfrm>
                            <a:off x="162560" y="20320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77" name="Graphic 1077"/>
                        <wps:cNvSpPr/>
                        <wps:spPr>
                          <a:xfrm>
                            <a:off x="142239" y="46736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78" name="Graphic 1078"/>
                        <wps:cNvSpPr/>
                        <wps:spPr>
                          <a:xfrm>
                            <a:off x="142239" y="46736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79" name="Graphic 1079"/>
                        <wps:cNvSpPr/>
                        <wps:spPr>
                          <a:xfrm>
                            <a:off x="152400" y="47752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80" name="Graphic 1080"/>
                        <wps:cNvSpPr/>
                        <wps:spPr>
                          <a:xfrm>
                            <a:off x="152400" y="47752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81" name="Graphic 1081"/>
                        <wps:cNvSpPr/>
                        <wps:spPr>
                          <a:xfrm>
                            <a:off x="162560" y="48768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82" name="Graphic 1082"/>
                        <wps:cNvSpPr/>
                        <wps:spPr>
                          <a:xfrm>
                            <a:off x="142239" y="75184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83" name="Graphic 1083"/>
                        <wps:cNvSpPr/>
                        <wps:spPr>
                          <a:xfrm>
                            <a:off x="142239" y="75184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84" name="Graphic 1084"/>
                        <wps:cNvSpPr/>
                        <wps:spPr>
                          <a:xfrm>
                            <a:off x="152400" y="76200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85" name="Graphic 1085"/>
                        <wps:cNvSpPr/>
                        <wps:spPr>
                          <a:xfrm>
                            <a:off x="152400" y="76200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86" name="Graphic 1086"/>
                        <wps:cNvSpPr/>
                        <wps:spPr>
                          <a:xfrm>
                            <a:off x="162560" y="77216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87" name="Graphic 1087"/>
                        <wps:cNvSpPr/>
                        <wps:spPr>
                          <a:xfrm>
                            <a:off x="142239" y="1036320"/>
                            <a:ext cx="111760" cy="111760"/>
                          </a:xfrm>
                          <a:custGeom>
                            <a:avLst/>
                            <a:gdLst/>
                            <a:ahLst/>
                            <a:cxnLst/>
                            <a:rect l="l" t="t" r="r" b="b"/>
                            <a:pathLst>
                              <a:path w="111760" h="111760">
                                <a:moveTo>
                                  <a:pt x="0" y="111760"/>
                                </a:moveTo>
                                <a:lnTo>
                                  <a:pt x="0" y="0"/>
                                </a:lnTo>
                                <a:lnTo>
                                  <a:pt x="111760" y="0"/>
                                </a:lnTo>
                              </a:path>
                            </a:pathLst>
                          </a:custGeom>
                          <a:ln w="0">
                            <a:solidFill>
                              <a:srgbClr val="696763"/>
                            </a:solidFill>
                            <a:prstDash val="solid"/>
                          </a:ln>
                        </wps:spPr>
                        <wps:bodyPr wrap="square" lIns="0" tIns="0" rIns="0" bIns="0" rtlCol="0">
                          <a:prstTxWarp prst="textNoShape">
                            <a:avLst/>
                          </a:prstTxWarp>
                          <a:noAutofit/>
                        </wps:bodyPr>
                      </wps:wsp>
                      <wps:wsp>
                        <wps:cNvPr id="1088" name="Graphic 1088"/>
                        <wps:cNvSpPr/>
                        <wps:spPr>
                          <a:xfrm>
                            <a:off x="142239" y="1036320"/>
                            <a:ext cx="121920" cy="121920"/>
                          </a:xfrm>
                          <a:custGeom>
                            <a:avLst/>
                            <a:gdLst/>
                            <a:ahLst/>
                            <a:cxnLst/>
                            <a:rect l="l" t="t" r="r" b="b"/>
                            <a:pathLst>
                              <a:path w="121920" h="121920">
                                <a:moveTo>
                                  <a:pt x="0" y="121920"/>
                                </a:moveTo>
                                <a:lnTo>
                                  <a:pt x="121920" y="121920"/>
                                </a:lnTo>
                                <a:lnTo>
                                  <a:pt x="121920" y="0"/>
                                </a:lnTo>
                              </a:path>
                            </a:pathLst>
                          </a:custGeom>
                          <a:ln w="0">
                            <a:solidFill>
                              <a:srgbClr val="FFFFFF"/>
                            </a:solidFill>
                            <a:prstDash val="solid"/>
                          </a:ln>
                        </wps:spPr>
                        <wps:bodyPr wrap="square" lIns="0" tIns="0" rIns="0" bIns="0" rtlCol="0">
                          <a:prstTxWarp prst="textNoShape">
                            <a:avLst/>
                          </a:prstTxWarp>
                          <a:noAutofit/>
                        </wps:bodyPr>
                      </wps:wsp>
                      <wps:wsp>
                        <wps:cNvPr id="1089" name="Graphic 1089"/>
                        <wps:cNvSpPr/>
                        <wps:spPr>
                          <a:xfrm>
                            <a:off x="152400" y="1046480"/>
                            <a:ext cx="91440" cy="91440"/>
                          </a:xfrm>
                          <a:custGeom>
                            <a:avLst/>
                            <a:gdLst/>
                            <a:ahLst/>
                            <a:cxnLst/>
                            <a:rect l="l" t="t" r="r" b="b"/>
                            <a:pathLst>
                              <a:path w="91440" h="91440">
                                <a:moveTo>
                                  <a:pt x="0" y="91440"/>
                                </a:moveTo>
                                <a:lnTo>
                                  <a:pt x="0" y="0"/>
                                </a:lnTo>
                                <a:lnTo>
                                  <a:pt x="91440" y="0"/>
                                </a:lnTo>
                              </a:path>
                            </a:pathLst>
                          </a:custGeom>
                          <a:ln w="0">
                            <a:solidFill>
                              <a:srgbClr val="000000"/>
                            </a:solidFill>
                            <a:prstDash val="solid"/>
                          </a:ln>
                        </wps:spPr>
                        <wps:bodyPr wrap="square" lIns="0" tIns="0" rIns="0" bIns="0" rtlCol="0">
                          <a:prstTxWarp prst="textNoShape">
                            <a:avLst/>
                          </a:prstTxWarp>
                          <a:noAutofit/>
                        </wps:bodyPr>
                      </wps:wsp>
                      <wps:wsp>
                        <wps:cNvPr id="1090" name="Graphic 1090"/>
                        <wps:cNvSpPr/>
                        <wps:spPr>
                          <a:xfrm>
                            <a:off x="152400" y="1046480"/>
                            <a:ext cx="101600" cy="101600"/>
                          </a:xfrm>
                          <a:custGeom>
                            <a:avLst/>
                            <a:gdLst/>
                            <a:ahLst/>
                            <a:cxnLst/>
                            <a:rect l="l" t="t" r="r" b="b"/>
                            <a:pathLst>
                              <a:path w="101600" h="101600">
                                <a:moveTo>
                                  <a:pt x="0" y="101600"/>
                                </a:moveTo>
                                <a:lnTo>
                                  <a:pt x="101600" y="101600"/>
                                </a:lnTo>
                                <a:lnTo>
                                  <a:pt x="101600" y="0"/>
                                </a:lnTo>
                              </a:path>
                            </a:pathLst>
                          </a:custGeom>
                          <a:ln w="0">
                            <a:solidFill>
                              <a:srgbClr val="E8E6E2"/>
                            </a:solidFill>
                            <a:prstDash val="solid"/>
                          </a:ln>
                        </wps:spPr>
                        <wps:bodyPr wrap="square" lIns="0" tIns="0" rIns="0" bIns="0" rtlCol="0">
                          <a:prstTxWarp prst="textNoShape">
                            <a:avLst/>
                          </a:prstTxWarp>
                          <a:noAutofit/>
                        </wps:bodyPr>
                      </wps:wsp>
                      <wps:wsp>
                        <wps:cNvPr id="1091" name="Graphic 1091"/>
                        <wps:cNvSpPr/>
                        <wps:spPr>
                          <a:xfrm>
                            <a:off x="162560" y="1056640"/>
                            <a:ext cx="91440" cy="91440"/>
                          </a:xfrm>
                          <a:custGeom>
                            <a:avLst/>
                            <a:gdLst/>
                            <a:ahLst/>
                            <a:cxnLst/>
                            <a:rect l="l" t="t" r="r" b="b"/>
                            <a:pathLst>
                              <a:path w="91440" h="91440">
                                <a:moveTo>
                                  <a:pt x="91440" y="91440"/>
                                </a:moveTo>
                                <a:lnTo>
                                  <a:pt x="0" y="91440"/>
                                </a:lnTo>
                                <a:lnTo>
                                  <a:pt x="0" y="0"/>
                                </a:lnTo>
                                <a:lnTo>
                                  <a:pt x="91440" y="0"/>
                                </a:lnTo>
                                <a:lnTo>
                                  <a:pt x="91440" y="91440"/>
                                </a:lnTo>
                                <a:close/>
                              </a:path>
                            </a:pathLst>
                          </a:custGeom>
                          <a:solidFill>
                            <a:srgbClr val="FFFFFF"/>
                          </a:solidFill>
                        </wps:spPr>
                        <wps:bodyPr wrap="square" lIns="0" tIns="0" rIns="0" bIns="0" rtlCol="0">
                          <a:prstTxWarp prst="textNoShape">
                            <a:avLst/>
                          </a:prstTxWarp>
                          <a:noAutofit/>
                        </wps:bodyPr>
                      </wps:wsp>
                      <wps:wsp>
                        <wps:cNvPr id="1092" name="Textbox 1092"/>
                        <wps:cNvSpPr txBox="1"/>
                        <wps:spPr>
                          <a:xfrm>
                            <a:off x="20320" y="10160"/>
                            <a:ext cx="6380480" cy="1381760"/>
                          </a:xfrm>
                          <a:prstGeom prst="rect">
                            <a:avLst/>
                          </a:prstGeom>
                        </wps:spPr>
                        <wps:txbx>
                          <w:txbxContent>
                            <w:p w14:paraId="01447E18" w14:textId="77777777" w:rsidR="009B0AC6" w:rsidRDefault="009B0AC6">
                              <w:pPr>
                                <w:spacing w:before="213" w:line="374" w:lineRule="auto"/>
                                <w:ind w:left="528" w:right="6798"/>
                                <w:rPr>
                                  <w:sz w:val="25"/>
                                </w:rPr>
                              </w:pPr>
                              <w:r>
                                <w:rPr>
                                  <w:color w:val="333333"/>
                                  <w:sz w:val="25"/>
                                </w:rPr>
                                <w:t>Within 2 hours of birth Within 6 hours of birth Within 12 hours of</w:t>
                              </w:r>
                              <w:r>
                                <w:rPr>
                                  <w:color w:val="333333"/>
                                  <w:spacing w:val="-8"/>
                                  <w:sz w:val="25"/>
                                </w:rPr>
                                <w:t xml:space="preserve"> </w:t>
                              </w:r>
                              <w:r>
                                <w:rPr>
                                  <w:color w:val="333333"/>
                                  <w:sz w:val="25"/>
                                </w:rPr>
                                <w:t xml:space="preserve">birth </w:t>
                              </w:r>
                              <w:r>
                                <w:rPr>
                                  <w:color w:val="333333"/>
                                  <w:spacing w:val="-2"/>
                                  <w:sz w:val="25"/>
                                </w:rPr>
                                <w:t>Other</w:t>
                              </w:r>
                            </w:p>
                          </w:txbxContent>
                        </wps:txbx>
                        <wps:bodyPr wrap="square" lIns="0" tIns="0" rIns="0" bIns="0" rtlCol="0">
                          <a:noAutofit/>
                        </wps:bodyPr>
                      </wps:wsp>
                    </wpg:wgp>
                  </a:graphicData>
                </a:graphic>
              </wp:anchor>
            </w:drawing>
          </mc:Choice>
          <mc:Fallback>
            <w:pict>
              <v:group w14:anchorId="5C848A22" id="Group 1069" o:spid="_x0000_s1692" style="position:absolute;margin-left:53.2pt;margin-top:14.15pt;width:505.6pt;height:112pt;z-index:-251658145;mso-wrap-distance-left:0;mso-wrap-distance-right:0;mso-position-horizontal-relative:page;mso-position-vertical-relative:text"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">
                <v:shape id="Image 1070" o:spid="_x0000_s1693" type="#_x0000_t75" style="position:absolute;width:64211;height:1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">
                  <v:imagedata r:id="rId23" o:title=""/>
                </v:shape>
                <v:shape id="Graphic 1071" o:spid="_x0000_s1694"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" path="m6380480,1381760l,1381760,,,6380480,r,1381760xe" fillcolor="#f1eeea" stroked="f">
                  <v:path arrowok="t"/>
                </v:shape>
                <v:shape id="Graphic 1072" o:spid="_x0000_s1695" style="position:absolute;left:1422;top:182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" path="m,111760l,,111760,e" filled="f" strokecolor="#696763" strokeweight="0">
                  <v:path arrowok="t"/>
                </v:shape>
                <v:shape id="Graphic 1073" o:spid="_x0000_s1696" style="position:absolute;left:1422;top:1828;width:1219;height:12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" path="m,121920r121920,l121920,e" filled="f" strokecolor="white" strokeweight="0">
                  <v:path arrowok="t"/>
                </v:shape>
                <v:shape id="Graphic 1074" o:spid="_x0000_s1697" style="position:absolute;left:1524;top:193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" path="m,91440l,,91440,e" filled="f" strokeweight="0">
                  <v:path arrowok="t"/>
                </v:shape>
                <v:shape id="Graphic 1075" o:spid="_x0000_s1698" style="position:absolute;left:1524;top:193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" path="m,101600r101600,l101600,e" filled="f" strokecolor="#e8e6e2" strokeweight="0">
                  <v:path arrowok="t"/>
                </v:shape>
                <v:shape id="Graphic 1076" o:spid="_x0000_s1699" style="position:absolute;left:1625;top:2032;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" path="m91440,91440l,91440,,,91440,r,91440xe" stroked="f">
                  <v:path arrowok="t"/>
                </v:shape>
                <v:shape id="Graphic 1077" o:spid="_x0000_s1700" style="position:absolute;left:1422;top:4673;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" path="m,111760l,,111760,e" filled="f" strokecolor="#696763" strokeweight="0">
                  <v:path arrowok="t"/>
                </v:shape>
                <v:shape id="Graphic 1078" o:spid="_x0000_s1701" style="position:absolute;left:1422;top:467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" path="m,121920r121920,l121920,e" filled="f" strokecolor="white" strokeweight="0">
                  <v:path arrowok="t"/>
                </v:shape>
                <v:shape id="Graphic 1079" o:spid="_x0000_s1702" style="position:absolute;left:1524;top:4775;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" path="m,91440l,,91440,e" filled="f" strokeweight="0">
                  <v:path arrowok="t"/>
                </v:shape>
                <v:shape id="Graphic 1080" o:spid="_x0000_s1703" style="position:absolute;left:1524;top:4775;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" path="m,101600r101600,l101600,e" filled="f" strokecolor="#e8e6e2" strokeweight="0">
                  <v:path arrowok="t"/>
                </v:shape>
                <v:shape id="Graphic 1081" o:spid="_x0000_s1704" style="position:absolute;left:1625;top:4876;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" path="m91440,91440l,91440,,,91440,r,91440xe" stroked="f">
                  <v:path arrowok="t"/>
                </v:shape>
                <v:shape id="Graphic 1082" o:spid="_x0000_s1705" style="position:absolute;left:1422;top:7518;width:1117;height:1118;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" path="m,111760l,,111760,e" filled="f" strokecolor="#696763" strokeweight="0">
                  <v:path arrowok="t"/>
                </v:shape>
                <v:shape id="Graphic 1083" o:spid="_x0000_s1706" style="position:absolute;left:1422;top:7518;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" path="m,121920r121920,l121920,e" filled="f" strokecolor="white" strokeweight="0">
                  <v:path arrowok="t"/>
                </v:shape>
                <v:shape id="Graphic 1084" o:spid="_x0000_s1707" style="position:absolute;left:1524;top:7620;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" path="m,91440l,,91440,e" filled="f" strokeweight="0">
                  <v:path arrowok="t"/>
                </v:shape>
                <v:shape id="Graphic 1085" o:spid="_x0000_s1708" style="position:absolute;left:1524;top:762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" path="m,101600r101600,l101600,e" filled="f" strokecolor="#e8e6e2" strokeweight="0">
                  <v:path arrowok="t"/>
                </v:shape>
                <v:shape id="Graphic 1086" o:spid="_x0000_s1709" style="position:absolute;left:1625;top:7721;width:915;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" path="m91440,91440l,91440,,,91440,r,91440xe" stroked="f">
                  <v:path arrowok="t"/>
                </v:shape>
                <v:shape id="Graphic 1087" o:spid="_x0000_s1710" style="position:absolute;left:1422;top:10363;width:1117;height:1117;visibility:visible;mso-wrap-style:square;v-text-anchor:top" coordsize="1117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" path="m,111760l,,111760,e" filled="f" strokecolor="#696763" strokeweight="0">
                  <v:path arrowok="t"/>
                </v:shape>
                <v:shape id="Graphic 1088" o:spid="_x0000_s1711" style="position:absolute;left:1422;top:10363;width:1219;height:1219;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" path="m,121920r121920,l121920,e" filled="f" strokecolor="white" strokeweight="0">
                  <v:path arrowok="t"/>
                </v:shape>
                <v:shape id="Graphic 1089" o:spid="_x0000_s1712" style="position:absolute;left:1524;top:10464;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" path="m,91440l,,91440,e" filled="f" strokeweight="0">
                  <v:path arrowok="t"/>
                </v:shape>
                <v:shape id="Graphic 1090" o:spid="_x0000_s1713" style="position:absolute;left:1524;top:10464;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" path="m,101600r101600,l101600,e" filled="f" strokecolor="#e8e6e2" strokeweight="0">
                  <v:path arrowok="t"/>
                </v:shape>
                <v:shape id="Graphic 1091" o:spid="_x0000_s1714" style="position:absolute;left:1625;top:10566;width:915;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" path="m91440,91440l,91440,,,91440,r,91440xe" stroked="f">
                  <v:path arrowok="t"/>
                </v:shape>
                <v:shape id="Textbox 1092" o:spid="_x0000_s1715"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01447E18" w14:textId="77777777" w:rsidR="009B0AC6" w:rsidRDefault="009B0AC6">
                        <w:pPr>
                          <w:spacing w:before="213" w:line="374" w:lineRule="auto"/>
                          <w:ind w:left="528" w:right="6798"/>
                          <w:rPr>
                            <w:sz w:val="25"/>
                          </w:rPr>
                        </w:pPr>
                        <w:r>
                          <w:rPr>
                            <w:color w:val="333333"/>
                            <w:sz w:val="25"/>
                          </w:rPr>
                          <w:t>Within 2 hours of birth Within 6 hours of birth Within 12 hours of</w:t>
                        </w:r>
                        <w:r>
                          <w:rPr>
                            <w:color w:val="333333"/>
                            <w:spacing w:val="-8"/>
                            <w:sz w:val="25"/>
                          </w:rPr>
                          <w:t xml:space="preserve"> </w:t>
                        </w:r>
                        <w:r>
                          <w:rPr>
                            <w:color w:val="333333"/>
                            <w:sz w:val="25"/>
                          </w:rPr>
                          <w:t xml:space="preserve">birth </w:t>
                        </w:r>
                        <w:r>
                          <w:rPr>
                            <w:color w:val="333333"/>
                            <w:spacing w:val="-2"/>
                            <w:sz w:val="25"/>
                          </w:rPr>
                          <w:t>Other</w:t>
                        </w:r>
                      </w:p>
                    </w:txbxContent>
                  </v:textbox>
                </v:shape>
                <w10:wrap type="topAndBottom" anchorx="page"/>
              </v:group>
            </w:pict>
          </mc:Fallback>
        </mc:AlternateContent>
      </w:r>
    </w:p>
    <w:p w14:paraId="12861A6E" w14:textId="77777777" w:rsidR="009B0AC6" w:rsidRPr="00BD2740" w:rsidRDefault="009B0AC6">
      <w:pPr>
        <w:pStyle w:val="BodyText"/>
        <w:spacing w:before="70"/>
        <w:rPr>
          <w:rFonts w:ascii="Times New Roman" w:hAnsi="Times New Roman" w:cs="Times New Roman"/>
        </w:rPr>
      </w:pPr>
    </w:p>
    <w:p w14:paraId="3DB099A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010F4DB4" w14:textId="52C37F28" w:rsidR="009B0AC6" w:rsidRPr="00BD2740" w:rsidRDefault="009B0AC6" w:rsidP="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6" behindDoc="1" locked="0" layoutInCell="1" allowOverlap="1" wp14:anchorId="0E6ECDDD" wp14:editId="4BDC56AD">
                <wp:simplePos x="0" y="0"/>
                <wp:positionH relativeFrom="page">
                  <wp:posOffset>675640</wp:posOffset>
                </wp:positionH>
                <wp:positionV relativeFrom="paragraph">
                  <wp:posOffset>179736</wp:posOffset>
                </wp:positionV>
                <wp:extent cx="6421120" cy="589280"/>
                <wp:effectExtent l="0" t="0" r="0" b="0"/>
                <wp:wrapTopAndBottom/>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094" name="Image 1094"/>
                          <pic:cNvPicPr/>
                        </pic:nvPicPr>
                        <pic:blipFill>
                          <a:blip r:embed="rId14" cstate="print"/>
                          <a:stretch>
                            <a:fillRect/>
                          </a:stretch>
                        </pic:blipFill>
                        <pic:spPr>
                          <a:xfrm>
                            <a:off x="0" y="0"/>
                            <a:ext cx="6421120" cy="589279"/>
                          </a:xfrm>
                          <a:prstGeom prst="rect">
                            <a:avLst/>
                          </a:prstGeom>
                        </pic:spPr>
                      </pic:pic>
                      <wps:wsp>
                        <wps:cNvPr id="1095" name="Graphic 1095"/>
                        <wps:cNvSpPr/>
                        <wps:spPr>
                          <a:xfrm>
                            <a:off x="20320" y="10160"/>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096" name="Graphic 1096"/>
                        <wps:cNvSpPr/>
                        <wps:spPr>
                          <a:xfrm>
                            <a:off x="142239" y="132080"/>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097" name="Graphic 1097"/>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DC1C020">
              <v:group id="Group 1093" style="position:absolute;margin-left:53.2pt;margin-top:14.15pt;width:505.6pt;height:46.4pt;z-index:-251558912;mso-wrap-distance-left:0;mso-wrap-distance-right:0;mso-position-horizontal-relative:page" coordsize="64211,5892" o:spid="_x0000_s1026" w14:anchorId="167798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">
                <v:shape id="Image 1094"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">
                  <v:imagedata o:title="" r:id="rId17"/>
                </v:shape>
                <v:shape id="Graphic 1095"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">
                  <v:path arrowok="t"/>
                </v:shape>
                <v:shape id="Graphic 1096"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">
                  <v:path arrowok="t"/>
                </v:shape>
                <v:shape id="Graphic 1097"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">
                  <v:path arrowok="t"/>
                </v:shape>
                <w10:wrap type="topAndBottom" anchorx="page"/>
              </v:group>
            </w:pict>
          </mc:Fallback>
        </mc:AlternateContent>
      </w:r>
    </w:p>
    <w:p w14:paraId="4324ACC3" w14:textId="77777777" w:rsidR="009B0AC6" w:rsidRPr="00BD2740" w:rsidRDefault="009B0AC6">
      <w:pPr>
        <w:pStyle w:val="BodyText"/>
        <w:spacing w:before="135"/>
        <w:rPr>
          <w:rFonts w:ascii="Times New Roman" w:hAnsi="Times New Roman" w:cs="Times New Roman"/>
        </w:rPr>
      </w:pPr>
    </w:p>
    <w:p w14:paraId="7104926B"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What</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product</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use</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to</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treat</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spacing w:val="-2"/>
        </w:rPr>
        <w:t>navels?</w:t>
      </w:r>
    </w:p>
    <w:p w14:paraId="5771FAF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7" behindDoc="1" locked="0" layoutInCell="1" allowOverlap="1" wp14:anchorId="5EF5F7F3" wp14:editId="1D35FB99">
                <wp:simplePos x="0" y="0"/>
                <wp:positionH relativeFrom="page">
                  <wp:posOffset>675640</wp:posOffset>
                </wp:positionH>
                <wp:positionV relativeFrom="paragraph">
                  <wp:posOffset>179767</wp:posOffset>
                </wp:positionV>
                <wp:extent cx="6421120" cy="1137920"/>
                <wp:effectExtent l="0" t="0" r="0" b="0"/>
                <wp:wrapTopAndBottom/>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1099" name="Image 1099"/>
                          <pic:cNvPicPr/>
                        </pic:nvPicPr>
                        <pic:blipFill>
                          <a:blip r:embed="rId127" cstate="print"/>
                          <a:stretch>
                            <a:fillRect/>
                          </a:stretch>
                        </pic:blipFill>
                        <pic:spPr>
                          <a:xfrm>
                            <a:off x="0" y="0"/>
                            <a:ext cx="6421120" cy="1137920"/>
                          </a:xfrm>
                          <a:prstGeom prst="rect">
                            <a:avLst/>
                          </a:prstGeom>
                        </pic:spPr>
                      </pic:pic>
                      <wps:wsp>
                        <wps:cNvPr id="1100" name="Graphic 1100"/>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01" name="Image 1101"/>
                          <pic:cNvPicPr/>
                        </pic:nvPicPr>
                        <pic:blipFill>
                          <a:blip r:embed="rId25" cstate="print"/>
                          <a:stretch>
                            <a:fillRect/>
                          </a:stretch>
                        </pic:blipFill>
                        <pic:spPr>
                          <a:xfrm>
                            <a:off x="142239" y="193040"/>
                            <a:ext cx="111760" cy="111760"/>
                          </a:xfrm>
                          <a:prstGeom prst="rect">
                            <a:avLst/>
                          </a:prstGeom>
                        </pic:spPr>
                      </pic:pic>
                      <pic:pic xmlns:pic="http://schemas.openxmlformats.org/drawingml/2006/picture">
                        <pic:nvPicPr>
                          <pic:cNvPr id="1102" name="Image 1102"/>
                          <pic:cNvPicPr/>
                        </pic:nvPicPr>
                        <pic:blipFill>
                          <a:blip r:embed="rId26" cstate="print"/>
                          <a:stretch>
                            <a:fillRect/>
                          </a:stretch>
                        </pic:blipFill>
                        <pic:spPr>
                          <a:xfrm>
                            <a:off x="142239" y="477520"/>
                            <a:ext cx="111760" cy="111760"/>
                          </a:xfrm>
                          <a:prstGeom prst="rect">
                            <a:avLst/>
                          </a:prstGeom>
                        </pic:spPr>
                      </pic:pic>
                      <pic:pic xmlns:pic="http://schemas.openxmlformats.org/drawingml/2006/picture">
                        <pic:nvPicPr>
                          <pic:cNvPr id="1103" name="Image 1103"/>
                          <pic:cNvPicPr/>
                        </pic:nvPicPr>
                        <pic:blipFill>
                          <a:blip r:embed="rId26" cstate="print"/>
                          <a:stretch>
                            <a:fillRect/>
                          </a:stretch>
                        </pic:blipFill>
                        <pic:spPr>
                          <a:xfrm>
                            <a:off x="142239" y="762000"/>
                            <a:ext cx="111760" cy="111760"/>
                          </a:xfrm>
                          <a:prstGeom prst="rect">
                            <a:avLst/>
                          </a:prstGeom>
                        </pic:spPr>
                      </pic:pic>
                      <wps:wsp>
                        <wps:cNvPr id="1104" name="Textbox 1104"/>
                        <wps:cNvSpPr txBox="1"/>
                        <wps:spPr>
                          <a:xfrm>
                            <a:off x="20320" y="10160"/>
                            <a:ext cx="6380480" cy="1097280"/>
                          </a:xfrm>
                          <a:prstGeom prst="rect">
                            <a:avLst/>
                          </a:prstGeom>
                        </wps:spPr>
                        <wps:txbx>
                          <w:txbxContent>
                            <w:p w14:paraId="6A06FD03" w14:textId="77777777" w:rsidR="009B0AC6" w:rsidRDefault="009B0AC6">
                              <w:pPr>
                                <w:spacing w:before="213" w:line="374" w:lineRule="auto"/>
                                <w:ind w:left="512" w:right="8093"/>
                                <w:rPr>
                                  <w:sz w:val="25"/>
                                </w:rPr>
                              </w:pPr>
                              <w:r>
                                <w:rPr>
                                  <w:color w:val="333333"/>
                                  <w:spacing w:val="-2"/>
                                  <w:sz w:val="25"/>
                                </w:rPr>
                                <w:t>Iodine Antibiotics</w:t>
                              </w:r>
                            </w:p>
                            <w:p w14:paraId="29254956" w14:textId="77777777" w:rsidR="009B0AC6" w:rsidRDefault="009B0AC6">
                              <w:pPr>
                                <w:spacing w:line="287" w:lineRule="exact"/>
                                <w:ind w:left="512"/>
                                <w:rPr>
                                  <w:sz w:val="25"/>
                                </w:rPr>
                              </w:pPr>
                              <w:r>
                                <w:rPr>
                                  <w:color w:val="333333"/>
                                  <w:sz w:val="25"/>
                                </w:rPr>
                                <w:t>Other</w:t>
                              </w:r>
                              <w:r>
                                <w:rPr>
                                  <w:color w:val="333333"/>
                                  <w:spacing w:val="-13"/>
                                  <w:sz w:val="25"/>
                                </w:rPr>
                                <w:t xml:space="preserve"> </w:t>
                              </w:r>
                              <w:r>
                                <w:rPr>
                                  <w:color w:val="333333"/>
                                  <w:spacing w:val="-2"/>
                                  <w:sz w:val="25"/>
                                </w:rPr>
                                <w:t>disinfectant</w:t>
                              </w:r>
                            </w:p>
                          </w:txbxContent>
                        </wps:txbx>
                        <wps:bodyPr wrap="square" lIns="0" tIns="0" rIns="0" bIns="0" rtlCol="0">
                          <a:noAutofit/>
                        </wps:bodyPr>
                      </wps:wsp>
                    </wpg:wgp>
                  </a:graphicData>
                </a:graphic>
              </wp:anchor>
            </w:drawing>
          </mc:Choice>
          <mc:Fallback>
            <w:pict>
              <v:group w14:anchorId="5EF5F7F3" id="Group 1098" o:spid="_x0000_s1716" style="position:absolute;margin-left:53.2pt;margin-top:14.15pt;width:505.6pt;height:89.6pt;z-index:-251658143;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">
                <v:shape id="Image 1099" o:spid="_x0000_s1717"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">
                  <v:imagedata r:id="rId128" o:title=""/>
                </v:shape>
                <v:shape id="Graphic 1100" o:spid="_x0000_s1718"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" path="m6380480,1097280l,1097280,,,6380480,r,1097280xe" fillcolor="#f1eeea" stroked="f">
                  <v:path arrowok="t"/>
                </v:shape>
                <v:shape id="Image 1101" o:spid="_x0000_s1719" type="#_x0000_t75" style="position:absolute;left:1422;top:1930;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">
                  <v:imagedata r:id="rId28" o:title=""/>
                </v:shape>
                <v:shape id="Image 1102" o:spid="_x0000_s172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">
                  <v:imagedata r:id="rId112" o:title=""/>
                </v:shape>
                <v:shape id="Image 1103" o:spid="_x0000_s1721"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">
                  <v:imagedata r:id="rId112" o:title=""/>
                </v:shape>
                <v:shape id="Textbox 1104" o:spid="_x0000_s1722"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6A06FD03" w14:textId="77777777" w:rsidR="009B0AC6" w:rsidRDefault="009B0AC6">
                        <w:pPr>
                          <w:spacing w:before="213" w:line="374" w:lineRule="auto"/>
                          <w:ind w:left="512" w:right="8093"/>
                          <w:rPr>
                            <w:sz w:val="25"/>
                          </w:rPr>
                        </w:pPr>
                        <w:r>
                          <w:rPr>
                            <w:color w:val="333333"/>
                            <w:spacing w:val="-2"/>
                            <w:sz w:val="25"/>
                          </w:rPr>
                          <w:t>Iodine Antibiotics</w:t>
                        </w:r>
                      </w:p>
                      <w:p w14:paraId="29254956" w14:textId="77777777" w:rsidR="009B0AC6" w:rsidRDefault="009B0AC6">
                        <w:pPr>
                          <w:spacing w:line="287" w:lineRule="exact"/>
                          <w:ind w:left="512"/>
                          <w:rPr>
                            <w:sz w:val="25"/>
                          </w:rPr>
                        </w:pPr>
                        <w:r>
                          <w:rPr>
                            <w:color w:val="333333"/>
                            <w:sz w:val="25"/>
                          </w:rPr>
                          <w:t>Other</w:t>
                        </w:r>
                        <w:r>
                          <w:rPr>
                            <w:color w:val="333333"/>
                            <w:spacing w:val="-13"/>
                            <w:sz w:val="25"/>
                          </w:rPr>
                          <w:t xml:space="preserve"> </w:t>
                        </w:r>
                        <w:r>
                          <w:rPr>
                            <w:color w:val="333333"/>
                            <w:spacing w:val="-2"/>
                            <w:sz w:val="25"/>
                          </w:rPr>
                          <w:t>disinfectant</w:t>
                        </w:r>
                      </w:p>
                    </w:txbxContent>
                  </v:textbox>
                </v:shape>
                <w10:wrap type="topAndBottom" anchorx="page"/>
              </v:group>
            </w:pict>
          </mc:Fallback>
        </mc:AlternateContent>
      </w:r>
    </w:p>
    <w:p w14:paraId="4AB4FB4B" w14:textId="77777777" w:rsidR="009B0AC6" w:rsidRPr="00BD2740" w:rsidRDefault="009B0AC6">
      <w:pPr>
        <w:pStyle w:val="BodyText"/>
        <w:spacing w:before="70"/>
        <w:rPr>
          <w:rFonts w:ascii="Times New Roman" w:hAnsi="Times New Roman" w:cs="Times New Roman"/>
        </w:rPr>
      </w:pPr>
    </w:p>
    <w:p w14:paraId="4AFFF198" w14:textId="30F2136C" w:rsidR="009B0AC6" w:rsidRPr="00BD2740" w:rsidRDefault="009B0AC6" w:rsidP="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disinfectant,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specify</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spacing w:val="-4"/>
        </w:rPr>
        <w:t>use:</w:t>
      </w:r>
    </w:p>
    <w:p w14:paraId="600BD9E1" w14:textId="35A9C6C8" w:rsidR="009B0AC6" w:rsidRPr="00BD2740" w:rsidRDefault="009B0AC6" w:rsidP="009B0AC6">
      <w:pPr>
        <w:pStyle w:val="BodyText"/>
        <w:spacing w:before="187"/>
        <w:rPr>
          <w:rFonts w:ascii="Times New Roman" w:hAnsi="Times New Roman" w:cs="Times New Roman"/>
          <w:sz w:val="20"/>
        </w:rPr>
        <w:sectPr w:rsidR="009B0AC6" w:rsidRPr="00BD2740" w:rsidSect="009B0AC6">
          <w:pgSz w:w="12240" w:h="15840"/>
          <w:pgMar w:top="1540" w:right="960" w:bottom="1000" w:left="960" w:header="596" w:footer="819" w:gutter="0"/>
          <w:cols w:space="720"/>
        </w:sectPr>
      </w:pPr>
      <w:r w:rsidRPr="00BD2740">
        <w:rPr>
          <w:rFonts w:ascii="Times New Roman" w:hAnsi="Times New Roman" w:cs="Times New Roman"/>
          <w:noProof/>
          <w:sz w:val="20"/>
        </w:rPr>
        <mc:AlternateContent>
          <mc:Choice Requires="wpg">
            <w:drawing>
              <wp:inline distT="0" distB="0" distL="0" distR="0" wp14:anchorId="4D3BAD50" wp14:editId="0574BAEB">
                <wp:extent cx="6421120" cy="1026160"/>
                <wp:effectExtent l="0" t="0" r="0" b="2540"/>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26160"/>
                          <a:chOff x="0" y="0"/>
                          <a:chExt cx="6421120" cy="1026160"/>
                        </a:xfrm>
                      </wpg:grpSpPr>
                      <pic:pic xmlns:pic="http://schemas.openxmlformats.org/drawingml/2006/picture">
                        <pic:nvPicPr>
                          <pic:cNvPr id="1108" name="Image 1108"/>
                          <pic:cNvPicPr/>
                        </pic:nvPicPr>
                        <pic:blipFill>
                          <a:blip r:embed="rId88" cstate="print"/>
                          <a:stretch>
                            <a:fillRect/>
                          </a:stretch>
                        </pic:blipFill>
                        <pic:spPr>
                          <a:xfrm>
                            <a:off x="0" y="0"/>
                            <a:ext cx="6421120" cy="1026160"/>
                          </a:xfrm>
                          <a:prstGeom prst="rect">
                            <a:avLst/>
                          </a:prstGeom>
                        </pic:spPr>
                      </pic:pic>
                      <wps:wsp>
                        <wps:cNvPr id="1109" name="Graphic 1109"/>
                        <wps:cNvSpPr/>
                        <wps:spPr>
                          <a:xfrm>
                            <a:off x="20320" y="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1110" name="Graphic 1110"/>
                        <wps:cNvSpPr/>
                        <wps:spPr>
                          <a:xfrm>
                            <a:off x="142239" y="12192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1111" name="Graphic 1111"/>
                        <wps:cNvSpPr/>
                        <wps:spPr>
                          <a:xfrm>
                            <a:off x="142240" y="12191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3E29CA6">
              <v:group id="Group 1107" style="width:505.6pt;height:80.8pt;mso-position-horizontal-relative:char;mso-position-vertical-relative:line" coordsize="64211,10261" o:spid="_x0000_s1026" w14:anchorId="0126E2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">
                <v:shape id="Image 1108" style="position:absolute;width:64211;height:102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">
                  <v:imagedata o:title="" r:id="rId89"/>
                </v:shape>
                <v:shape id="Graphic 1109" style="position:absolute;left:203;width:63805;height:9956;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">
                  <v:path arrowok="t"/>
                </v:shape>
                <v:shape id="Graphic 1110" style="position:absolute;left:1422;top:1219;width:34442;height:7518;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">
                  <v:path arrowok="t"/>
                </v:shape>
                <v:shape id="Graphic 1111" style="position:absolute;left:1422;top:1219;width:34442;height:7518;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">
                  <v:path arrowok="t"/>
                </v:shape>
                <w10:anchorlock/>
              </v:group>
            </w:pict>
          </mc:Fallback>
        </mc:AlternateContent>
      </w:r>
      <w:r w:rsidRPr="00BD2740">
        <w:rPr>
          <w:rFonts w:ascii="Times New Roman" w:hAnsi="Times New Roman" w:cs="Times New Roman"/>
          <w:noProof/>
        </w:rPr>
        <w:drawing>
          <wp:anchor distT="0" distB="0" distL="0" distR="0" simplePos="0" relativeHeight="251658338" behindDoc="1" locked="0" layoutInCell="1" allowOverlap="1" wp14:anchorId="3B01D9A6" wp14:editId="51079091">
            <wp:simplePos x="0" y="0"/>
            <wp:positionH relativeFrom="page">
              <wp:posOffset>675640</wp:posOffset>
            </wp:positionH>
            <wp:positionV relativeFrom="paragraph">
              <wp:posOffset>280103</wp:posOffset>
            </wp:positionV>
            <wp:extent cx="6380988" cy="10096"/>
            <wp:effectExtent l="0" t="0" r="0" b="0"/>
            <wp:wrapTopAndBottom/>
            <wp:docPr id="1105" name="Imag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pic:cNvPicPr/>
                  </pic:nvPicPr>
                  <pic:blipFill>
                    <a:blip r:embed="rId55" cstate="print"/>
                    <a:stretch>
                      <a:fillRect/>
                    </a:stretch>
                  </pic:blipFill>
                  <pic:spPr>
                    <a:xfrm>
                      <a:off x="0" y="0"/>
                      <a:ext cx="6380988" cy="10096"/>
                    </a:xfrm>
                    <a:prstGeom prst="rect">
                      <a:avLst/>
                    </a:prstGeom>
                  </pic:spPr>
                </pic:pic>
              </a:graphicData>
            </a:graphic>
          </wp:anchor>
        </w:drawing>
      </w:r>
    </w:p>
    <w:p w14:paraId="41B26D65" w14:textId="478FE4D9" w:rsidR="009B0AC6" w:rsidRPr="00BD2740" w:rsidRDefault="009B0AC6">
      <w:pPr>
        <w:pStyle w:val="BodyText"/>
        <w:ind w:left="104"/>
        <w:rPr>
          <w:rFonts w:ascii="Times New Roman" w:hAnsi="Times New Roman" w:cs="Times New Roman"/>
          <w:sz w:val="20"/>
        </w:rPr>
      </w:pPr>
    </w:p>
    <w:p w14:paraId="26E95EF2" w14:textId="77777777" w:rsidR="009B0AC6" w:rsidRPr="00BD2740" w:rsidRDefault="009B0AC6">
      <w:pPr>
        <w:pStyle w:val="BodyText"/>
        <w:spacing w:before="106"/>
        <w:rPr>
          <w:rFonts w:ascii="Times New Roman" w:hAnsi="Times New Roman" w:cs="Times New Roman"/>
        </w:rPr>
      </w:pPr>
    </w:p>
    <w:p w14:paraId="61EC281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How</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administer the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spacing w:val="-2"/>
        </w:rPr>
        <w:t>treatment?</w:t>
      </w:r>
    </w:p>
    <w:p w14:paraId="3BCB648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39" behindDoc="1" locked="0" layoutInCell="1" allowOverlap="1" wp14:anchorId="4950E32D" wp14:editId="3F280AEB">
                <wp:simplePos x="0" y="0"/>
                <wp:positionH relativeFrom="page">
                  <wp:posOffset>675640</wp:posOffset>
                </wp:positionH>
                <wp:positionV relativeFrom="paragraph">
                  <wp:posOffset>179767</wp:posOffset>
                </wp:positionV>
                <wp:extent cx="6421120" cy="1137920"/>
                <wp:effectExtent l="0" t="0" r="0" b="0"/>
                <wp:wrapTopAndBottom/>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137920"/>
                          <a:chOff x="0" y="0"/>
                          <a:chExt cx="6421120" cy="1137920"/>
                        </a:xfrm>
                      </wpg:grpSpPr>
                      <pic:pic xmlns:pic="http://schemas.openxmlformats.org/drawingml/2006/picture">
                        <pic:nvPicPr>
                          <pic:cNvPr id="1113" name="Image 1113"/>
                          <pic:cNvPicPr/>
                        </pic:nvPicPr>
                        <pic:blipFill>
                          <a:blip r:embed="rId32" cstate="print"/>
                          <a:stretch>
                            <a:fillRect/>
                          </a:stretch>
                        </pic:blipFill>
                        <pic:spPr>
                          <a:xfrm>
                            <a:off x="0" y="0"/>
                            <a:ext cx="6421120" cy="1137920"/>
                          </a:xfrm>
                          <a:prstGeom prst="rect">
                            <a:avLst/>
                          </a:prstGeom>
                        </pic:spPr>
                      </pic:pic>
                      <wps:wsp>
                        <wps:cNvPr id="1114" name="Graphic 1114"/>
                        <wps:cNvSpPr/>
                        <wps:spPr>
                          <a:xfrm>
                            <a:off x="20320" y="10160"/>
                            <a:ext cx="6380480" cy="1097280"/>
                          </a:xfrm>
                          <a:custGeom>
                            <a:avLst/>
                            <a:gdLst/>
                            <a:ahLst/>
                            <a:cxnLst/>
                            <a:rect l="l" t="t" r="r" b="b"/>
                            <a:pathLst>
                              <a:path w="6380480" h="1097280">
                                <a:moveTo>
                                  <a:pt x="6380480" y="1097280"/>
                                </a:moveTo>
                                <a:lnTo>
                                  <a:pt x="0" y="1097280"/>
                                </a:lnTo>
                                <a:lnTo>
                                  <a:pt x="0" y="0"/>
                                </a:lnTo>
                                <a:lnTo>
                                  <a:pt x="6380480" y="0"/>
                                </a:lnTo>
                                <a:lnTo>
                                  <a:pt x="6380480" y="109728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15" name="Image 1115"/>
                          <pic:cNvPicPr/>
                        </pic:nvPicPr>
                        <pic:blipFill>
                          <a:blip r:embed="rId49" cstate="print"/>
                          <a:stretch>
                            <a:fillRect/>
                          </a:stretch>
                        </pic:blipFill>
                        <pic:spPr>
                          <a:xfrm>
                            <a:off x="142239" y="193039"/>
                            <a:ext cx="111760" cy="111760"/>
                          </a:xfrm>
                          <a:prstGeom prst="rect">
                            <a:avLst/>
                          </a:prstGeom>
                        </pic:spPr>
                      </pic:pic>
                      <pic:pic xmlns:pic="http://schemas.openxmlformats.org/drawingml/2006/picture">
                        <pic:nvPicPr>
                          <pic:cNvPr id="1116" name="Image 1116"/>
                          <pic:cNvPicPr/>
                        </pic:nvPicPr>
                        <pic:blipFill>
                          <a:blip r:embed="rId26" cstate="print"/>
                          <a:stretch>
                            <a:fillRect/>
                          </a:stretch>
                        </pic:blipFill>
                        <pic:spPr>
                          <a:xfrm>
                            <a:off x="142239" y="477519"/>
                            <a:ext cx="111760" cy="111760"/>
                          </a:xfrm>
                          <a:prstGeom prst="rect">
                            <a:avLst/>
                          </a:prstGeom>
                        </pic:spPr>
                      </pic:pic>
                      <pic:pic xmlns:pic="http://schemas.openxmlformats.org/drawingml/2006/picture">
                        <pic:nvPicPr>
                          <pic:cNvPr id="1117" name="Image 1117"/>
                          <pic:cNvPicPr/>
                        </pic:nvPicPr>
                        <pic:blipFill>
                          <a:blip r:embed="rId26" cstate="print"/>
                          <a:stretch>
                            <a:fillRect/>
                          </a:stretch>
                        </pic:blipFill>
                        <pic:spPr>
                          <a:xfrm>
                            <a:off x="142239" y="762000"/>
                            <a:ext cx="111760" cy="111760"/>
                          </a:xfrm>
                          <a:prstGeom prst="rect">
                            <a:avLst/>
                          </a:prstGeom>
                        </pic:spPr>
                      </pic:pic>
                      <wps:wsp>
                        <wps:cNvPr id="1118" name="Textbox 1118"/>
                        <wps:cNvSpPr txBox="1"/>
                        <wps:spPr>
                          <a:xfrm>
                            <a:off x="20320" y="10160"/>
                            <a:ext cx="6380480" cy="1097280"/>
                          </a:xfrm>
                          <a:prstGeom prst="rect">
                            <a:avLst/>
                          </a:prstGeom>
                        </wps:spPr>
                        <wps:txbx>
                          <w:txbxContent>
                            <w:p w14:paraId="10ABBC6D" w14:textId="77777777" w:rsidR="009B0AC6" w:rsidRDefault="009B0AC6">
                              <w:pPr>
                                <w:spacing w:before="213" w:line="374" w:lineRule="auto"/>
                                <w:ind w:left="512" w:right="8829"/>
                                <w:rPr>
                                  <w:sz w:val="25"/>
                                </w:rPr>
                              </w:pPr>
                              <w:r>
                                <w:rPr>
                                  <w:color w:val="333333"/>
                                  <w:spacing w:val="-2"/>
                                  <w:sz w:val="25"/>
                                </w:rPr>
                                <w:t xml:space="preserve">Spray </w:t>
                              </w:r>
                              <w:r>
                                <w:rPr>
                                  <w:color w:val="333333"/>
                                  <w:spacing w:val="-4"/>
                                  <w:sz w:val="25"/>
                                </w:rPr>
                                <w:t xml:space="preserve">Dip </w:t>
                              </w:r>
                              <w:r>
                                <w:rPr>
                                  <w:color w:val="333333"/>
                                  <w:spacing w:val="-2"/>
                                  <w:sz w:val="25"/>
                                </w:rPr>
                                <w:t>Other</w:t>
                              </w:r>
                            </w:p>
                          </w:txbxContent>
                        </wps:txbx>
                        <wps:bodyPr wrap="square" lIns="0" tIns="0" rIns="0" bIns="0" rtlCol="0">
                          <a:noAutofit/>
                        </wps:bodyPr>
                      </wps:wsp>
                    </wpg:wgp>
                  </a:graphicData>
                </a:graphic>
              </wp:anchor>
            </w:drawing>
          </mc:Choice>
          <mc:Fallback>
            <w:pict>
              <v:group w14:anchorId="4950E32D" id="Group 1112" o:spid="_x0000_s1723" style="position:absolute;margin-left:53.2pt;margin-top:14.15pt;width:505.6pt;height:89.6pt;z-index:-251658141;mso-wrap-distance-left:0;mso-wrap-distance-right:0;mso-position-horizontal-relative:page;mso-position-vertical-relative:text" coordsize="64211,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">
                <v:shape id="Image 1113" o:spid="_x0000_s1724" type="#_x0000_t75" style="position:absolute;width:64211;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">
                  <v:imagedata r:id="rId34" o:title=""/>
                </v:shape>
                <v:shape id="Graphic 1114" o:spid="_x0000_s1725" style="position:absolute;left:203;top:101;width:63805;height:10973;visibility:visible;mso-wrap-style:square;v-text-anchor:top" coordsize="63804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" path="m6380480,1097280l,1097280,,,6380480,r,1097280xe" fillcolor="#f1eeea" stroked="f">
                  <v:path arrowok="t"/>
                </v:shape>
                <v:shape id="Image 1115" o:spid="_x0000_s1726"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">
                  <v:imagedata r:id="rId50" o:title=""/>
                </v:shape>
                <v:shape id="Image 1116" o:spid="_x0000_s1727"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">
                  <v:imagedata r:id="rId29" o:title=""/>
                </v:shape>
                <v:shape id="Image 1117" o:spid="_x0000_s1728"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">
                  <v:imagedata r:id="rId29" o:title=""/>
                </v:shape>
                <v:shape id="Textbox 1118" o:spid="_x0000_s1729" type="#_x0000_t202" style="position:absolute;left:203;top:101;width:6380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10ABBC6D" w14:textId="77777777" w:rsidR="009B0AC6" w:rsidRDefault="009B0AC6">
                        <w:pPr>
                          <w:spacing w:before="213" w:line="374" w:lineRule="auto"/>
                          <w:ind w:left="512" w:right="8829"/>
                          <w:rPr>
                            <w:sz w:val="25"/>
                          </w:rPr>
                        </w:pPr>
                        <w:r>
                          <w:rPr>
                            <w:color w:val="333333"/>
                            <w:spacing w:val="-2"/>
                            <w:sz w:val="25"/>
                          </w:rPr>
                          <w:t xml:space="preserve">Spray </w:t>
                        </w:r>
                        <w:r>
                          <w:rPr>
                            <w:color w:val="333333"/>
                            <w:spacing w:val="-4"/>
                            <w:sz w:val="25"/>
                          </w:rPr>
                          <w:t xml:space="preserve">Dip </w:t>
                        </w:r>
                        <w:r>
                          <w:rPr>
                            <w:color w:val="333333"/>
                            <w:spacing w:val="-2"/>
                            <w:sz w:val="25"/>
                          </w:rPr>
                          <w:t>Other</w:t>
                        </w:r>
                      </w:p>
                    </w:txbxContent>
                  </v:textbox>
                </v:shape>
                <w10:wrap type="topAndBottom" anchorx="page"/>
              </v:group>
            </w:pict>
          </mc:Fallback>
        </mc:AlternateContent>
      </w:r>
    </w:p>
    <w:p w14:paraId="04DB9AC2" w14:textId="77777777" w:rsidR="009B0AC6" w:rsidRPr="00BD2740" w:rsidRDefault="009B0AC6">
      <w:pPr>
        <w:pStyle w:val="BodyText"/>
        <w:spacing w:before="70"/>
        <w:rPr>
          <w:rFonts w:ascii="Times New Roman" w:hAnsi="Times New Roman" w:cs="Times New Roman"/>
        </w:rPr>
      </w:pPr>
    </w:p>
    <w:p w14:paraId="77CCBB8C"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If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selected</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other,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please</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spacing w:val="-2"/>
        </w:rPr>
        <w:t>specify:</w:t>
      </w:r>
    </w:p>
    <w:p w14:paraId="399FFA5B" w14:textId="6A338F94" w:rsidR="009B0AC6" w:rsidRPr="00BD2740" w:rsidRDefault="009B0AC6" w:rsidP="009B0AC6">
      <w:pPr>
        <w:pStyle w:val="BodyText"/>
        <w:spacing w:before="29"/>
        <w:rPr>
          <w:rFonts w:ascii="Times New Roman" w:hAnsi="Times New Roman" w:cs="Times New Roman"/>
          <w:sz w:val="20"/>
        </w:rPr>
        <w:sectPr w:rsidR="009B0AC6" w:rsidRPr="00BD2740" w:rsidSect="009B0AC6">
          <w:headerReference w:type="default" r:id="rId129"/>
          <w:footerReference w:type="default" r:id="rId130"/>
          <w:pgSz w:w="12240" w:h="15840"/>
          <w:pgMar w:top="560" w:right="960" w:bottom="1000" w:left="960" w:header="0" w:footer="819" w:gutter="0"/>
          <w:cols w:space="720"/>
        </w:sectPr>
      </w:pPr>
      <w:r w:rsidRPr="00BD2740">
        <w:rPr>
          <w:rFonts w:ascii="Times New Roman" w:hAnsi="Times New Roman" w:cs="Times New Roman"/>
          <w:noProof/>
        </w:rPr>
        <mc:AlternateContent>
          <mc:Choice Requires="wpg">
            <w:drawing>
              <wp:anchor distT="0" distB="0" distL="0" distR="0" simplePos="0" relativeHeight="251658340" behindDoc="1" locked="0" layoutInCell="1" allowOverlap="1" wp14:anchorId="7E379D7A" wp14:editId="36A155CB">
                <wp:simplePos x="0" y="0"/>
                <wp:positionH relativeFrom="page">
                  <wp:posOffset>675640</wp:posOffset>
                </wp:positionH>
                <wp:positionV relativeFrom="paragraph">
                  <wp:posOffset>179736</wp:posOffset>
                </wp:positionV>
                <wp:extent cx="6421120" cy="1036319"/>
                <wp:effectExtent l="0" t="0" r="0" b="0"/>
                <wp:wrapTopAndBottom/>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036319"/>
                          <a:chOff x="0" y="0"/>
                          <a:chExt cx="6421120" cy="1036319"/>
                        </a:xfrm>
                      </wpg:grpSpPr>
                      <pic:pic xmlns:pic="http://schemas.openxmlformats.org/drawingml/2006/picture">
                        <pic:nvPicPr>
                          <pic:cNvPr id="1120" name="Image 1120"/>
                          <pic:cNvPicPr/>
                        </pic:nvPicPr>
                        <pic:blipFill>
                          <a:blip r:embed="rId30" cstate="print"/>
                          <a:stretch>
                            <a:fillRect/>
                          </a:stretch>
                        </pic:blipFill>
                        <pic:spPr>
                          <a:xfrm>
                            <a:off x="0" y="0"/>
                            <a:ext cx="6421120" cy="1036320"/>
                          </a:xfrm>
                          <a:prstGeom prst="rect">
                            <a:avLst/>
                          </a:prstGeom>
                        </pic:spPr>
                      </pic:pic>
                      <wps:wsp>
                        <wps:cNvPr id="1121" name="Graphic 1121"/>
                        <wps:cNvSpPr/>
                        <wps:spPr>
                          <a:xfrm>
                            <a:off x="20320" y="10160"/>
                            <a:ext cx="6380480" cy="995680"/>
                          </a:xfrm>
                          <a:custGeom>
                            <a:avLst/>
                            <a:gdLst/>
                            <a:ahLst/>
                            <a:cxnLst/>
                            <a:rect l="l" t="t" r="r" b="b"/>
                            <a:pathLst>
                              <a:path w="6380480" h="995680">
                                <a:moveTo>
                                  <a:pt x="6380480" y="995680"/>
                                </a:moveTo>
                                <a:lnTo>
                                  <a:pt x="0" y="995680"/>
                                </a:lnTo>
                                <a:lnTo>
                                  <a:pt x="0" y="0"/>
                                </a:lnTo>
                                <a:lnTo>
                                  <a:pt x="6380480" y="0"/>
                                </a:lnTo>
                                <a:lnTo>
                                  <a:pt x="6380480" y="995680"/>
                                </a:lnTo>
                                <a:close/>
                              </a:path>
                            </a:pathLst>
                          </a:custGeom>
                          <a:solidFill>
                            <a:srgbClr val="F1EEEA"/>
                          </a:solidFill>
                        </wps:spPr>
                        <wps:bodyPr wrap="square" lIns="0" tIns="0" rIns="0" bIns="0" rtlCol="0">
                          <a:prstTxWarp prst="textNoShape">
                            <a:avLst/>
                          </a:prstTxWarp>
                          <a:noAutofit/>
                        </wps:bodyPr>
                      </wps:wsp>
                      <wps:wsp>
                        <wps:cNvPr id="1122" name="Graphic 1122"/>
                        <wps:cNvSpPr/>
                        <wps:spPr>
                          <a:xfrm>
                            <a:off x="142239" y="132080"/>
                            <a:ext cx="3444240" cy="751840"/>
                          </a:xfrm>
                          <a:custGeom>
                            <a:avLst/>
                            <a:gdLst/>
                            <a:ahLst/>
                            <a:cxnLst/>
                            <a:rect l="l" t="t" r="r" b="b"/>
                            <a:pathLst>
                              <a:path w="3444240" h="751840">
                                <a:moveTo>
                                  <a:pt x="3444240" y="751840"/>
                                </a:moveTo>
                                <a:lnTo>
                                  <a:pt x="0" y="751840"/>
                                </a:lnTo>
                                <a:lnTo>
                                  <a:pt x="0" y="0"/>
                                </a:lnTo>
                                <a:lnTo>
                                  <a:pt x="3444240" y="0"/>
                                </a:lnTo>
                                <a:lnTo>
                                  <a:pt x="3444240" y="751840"/>
                                </a:lnTo>
                                <a:close/>
                              </a:path>
                            </a:pathLst>
                          </a:custGeom>
                          <a:solidFill>
                            <a:srgbClr val="FFFFFF"/>
                          </a:solidFill>
                        </wps:spPr>
                        <wps:bodyPr wrap="square" lIns="0" tIns="0" rIns="0" bIns="0" rtlCol="0">
                          <a:prstTxWarp prst="textNoShape">
                            <a:avLst/>
                          </a:prstTxWarp>
                          <a:noAutofit/>
                        </wps:bodyPr>
                      </wps:wsp>
                      <wps:wsp>
                        <wps:cNvPr id="1123" name="Graphic 1123"/>
                        <wps:cNvSpPr/>
                        <wps:spPr>
                          <a:xfrm>
                            <a:off x="142240" y="132079"/>
                            <a:ext cx="3444240" cy="751840"/>
                          </a:xfrm>
                          <a:custGeom>
                            <a:avLst/>
                            <a:gdLst/>
                            <a:ahLst/>
                            <a:cxnLst/>
                            <a:rect l="l" t="t" r="r" b="b"/>
                            <a:pathLst>
                              <a:path w="3444240" h="751840">
                                <a:moveTo>
                                  <a:pt x="3444240" y="0"/>
                                </a:moveTo>
                                <a:lnTo>
                                  <a:pt x="3434080" y="0"/>
                                </a:lnTo>
                                <a:lnTo>
                                  <a:pt x="3434080" y="10160"/>
                                </a:lnTo>
                                <a:lnTo>
                                  <a:pt x="3434080" y="741680"/>
                                </a:lnTo>
                                <a:lnTo>
                                  <a:pt x="10160" y="741680"/>
                                </a:lnTo>
                                <a:lnTo>
                                  <a:pt x="10160" y="10160"/>
                                </a:lnTo>
                                <a:lnTo>
                                  <a:pt x="3434080" y="10160"/>
                                </a:lnTo>
                                <a:lnTo>
                                  <a:pt x="3434080" y="0"/>
                                </a:lnTo>
                                <a:lnTo>
                                  <a:pt x="10160" y="0"/>
                                </a:lnTo>
                                <a:lnTo>
                                  <a:pt x="0" y="0"/>
                                </a:lnTo>
                                <a:lnTo>
                                  <a:pt x="0" y="10160"/>
                                </a:lnTo>
                                <a:lnTo>
                                  <a:pt x="0" y="741680"/>
                                </a:lnTo>
                                <a:lnTo>
                                  <a:pt x="0" y="751840"/>
                                </a:lnTo>
                                <a:lnTo>
                                  <a:pt x="10160" y="751840"/>
                                </a:lnTo>
                                <a:lnTo>
                                  <a:pt x="3434080" y="751840"/>
                                </a:lnTo>
                                <a:lnTo>
                                  <a:pt x="3444240" y="751840"/>
                                </a:lnTo>
                                <a:lnTo>
                                  <a:pt x="3444240" y="741680"/>
                                </a:lnTo>
                                <a:lnTo>
                                  <a:pt x="3444240" y="10160"/>
                                </a:lnTo>
                                <a:lnTo>
                                  <a:pt x="34442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F3D034A">
              <v:group id="Group 1119" style="position:absolute;margin-left:53.2pt;margin-top:14.15pt;width:505.6pt;height:81.6pt;z-index:-251554816;mso-wrap-distance-left:0;mso-wrap-distance-right:0;mso-position-horizontal-relative:page" coordsize="64211,10363" o:spid="_x0000_s1026" w14:anchorId="0FD42C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Mss5gEAAKDLJO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">
                <v:shape id="Image 1120" style="position:absolute;width:64211;height:10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">
                  <v:imagedata o:title="" r:id="rId31"/>
                </v:shape>
                <v:shape id="Graphic 1121" style="position:absolute;left:203;top:101;width:63805;height:9957;visibility:visible;mso-wrap-style:square;v-text-anchor:top" coordsize="6380480,995680" o:spid="_x0000_s1028" fillcolor="#f1eeea" stroked="f" path="m6380480,995680l,995680,,,6380480,r,995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">
                  <v:path arrowok="t"/>
                </v:shape>
                <v:shape id="Graphic 1122" style="position:absolute;left:1422;top:1320;width:34442;height:7519;visibility:visible;mso-wrap-style:square;v-text-anchor:top" coordsize="3444240,751840" o:spid="_x0000_s1029" stroked="f" path="m3444240,751840l,751840,,,3444240,r,751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">
                  <v:path arrowok="t"/>
                </v:shape>
                <v:shape id="Graphic 1123" style="position:absolute;left:1422;top:1320;width:34442;height:7519;visibility:visible;mso-wrap-style:square;v-text-anchor:top" coordsize="3444240,751840" o:spid="_x0000_s1030" fillcolor="#767676" stroked="f" path="m3444240,r-10160,l3434080,10160r,731520l10160,741680r,-731520l3434080,10160r,-10160l10160,,,,,10160,,741680r,10160l10160,751840r3423920,l3444240,751840r,-10160l34442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">
                  <v:path arrowok="t"/>
                </v:shape>
                <w10:wrap type="topAndBottom" anchorx="page"/>
              </v:group>
            </w:pict>
          </mc:Fallback>
        </mc:AlternateContent>
      </w:r>
    </w:p>
    <w:p w14:paraId="49543CD7" w14:textId="77777777" w:rsidR="009B0AC6" w:rsidRPr="00BD2740" w:rsidRDefault="009B0AC6">
      <w:pPr>
        <w:pStyle w:val="BodyText"/>
        <w:spacing w:before="180"/>
        <w:rPr>
          <w:rFonts w:ascii="Times New Roman" w:hAnsi="Times New Roman" w:cs="Times New Roman"/>
        </w:rPr>
      </w:pPr>
    </w:p>
    <w:p w14:paraId="3FAEDE6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ear</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tag</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spacing w:val="-2"/>
        </w:rPr>
        <w:t>lambs?</w:t>
      </w:r>
    </w:p>
    <w:p w14:paraId="32969DD0"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1" behindDoc="1" locked="0" layoutInCell="1" allowOverlap="1" wp14:anchorId="66652BFA" wp14:editId="525510DA">
                <wp:simplePos x="0" y="0"/>
                <wp:positionH relativeFrom="page">
                  <wp:posOffset>675640</wp:posOffset>
                </wp:positionH>
                <wp:positionV relativeFrom="paragraph">
                  <wp:posOffset>179692</wp:posOffset>
                </wp:positionV>
                <wp:extent cx="6421120" cy="853440"/>
                <wp:effectExtent l="0" t="0" r="0" b="0"/>
                <wp:wrapTopAndBottom/>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127" name="Image 1127"/>
                          <pic:cNvPicPr/>
                        </pic:nvPicPr>
                        <pic:blipFill>
                          <a:blip r:embed="rId39" cstate="print"/>
                          <a:stretch>
                            <a:fillRect/>
                          </a:stretch>
                        </pic:blipFill>
                        <pic:spPr>
                          <a:xfrm>
                            <a:off x="0" y="0"/>
                            <a:ext cx="6421120" cy="853440"/>
                          </a:xfrm>
                          <a:prstGeom prst="rect">
                            <a:avLst/>
                          </a:prstGeom>
                        </pic:spPr>
                      </pic:pic>
                      <wps:wsp>
                        <wps:cNvPr id="1128" name="Graphic 1128"/>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29" name="Image 1129"/>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130" name="Image 1130"/>
                          <pic:cNvPicPr/>
                        </pic:nvPicPr>
                        <pic:blipFill>
                          <a:blip r:embed="rId25" cstate="print"/>
                          <a:stretch>
                            <a:fillRect/>
                          </a:stretch>
                        </pic:blipFill>
                        <pic:spPr>
                          <a:xfrm>
                            <a:off x="142239" y="477520"/>
                            <a:ext cx="111760" cy="111760"/>
                          </a:xfrm>
                          <a:prstGeom prst="rect">
                            <a:avLst/>
                          </a:prstGeom>
                        </pic:spPr>
                      </pic:pic>
                      <wps:wsp>
                        <wps:cNvPr id="1131" name="Textbox 1131"/>
                        <wps:cNvSpPr txBox="1"/>
                        <wps:spPr>
                          <a:xfrm>
                            <a:off x="20320" y="10160"/>
                            <a:ext cx="6380480" cy="812800"/>
                          </a:xfrm>
                          <a:prstGeom prst="rect">
                            <a:avLst/>
                          </a:prstGeom>
                        </wps:spPr>
                        <wps:txbx>
                          <w:txbxContent>
                            <w:p w14:paraId="69E1FC92"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66652BFA" id="Group 1126" o:spid="_x0000_s1730" style="position:absolute;margin-left:53.2pt;margin-top:14.15pt;width:505.6pt;height:67.2pt;z-index:-251658139;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">
                <v:shape id="Image 1127" o:spid="_x0000_s1731"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">
                  <v:imagedata r:id="rId41" o:title=""/>
                </v:shape>
                <v:shape id="Graphic 1128" o:spid="_x0000_s1732"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" path="m6380480,812800l,812800,,,6380480,r,812800xe" fillcolor="#f1eeea" stroked="f">
                  <v:path arrowok="t"/>
                </v:shape>
                <v:shape id="Image 1129" o:spid="_x0000_s1733"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">
                  <v:imagedata r:id="rId112" o:title=""/>
                </v:shape>
                <v:shape id="Image 1130" o:spid="_x0000_s1734"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">
                  <v:imagedata r:id="rId28" o:title=""/>
                </v:shape>
                <v:shape id="Textbox 1131" o:spid="_x0000_s1735"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69E1FC92"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5730F539" w14:textId="77777777" w:rsidR="009B0AC6" w:rsidRPr="00BD2740" w:rsidRDefault="009B0AC6">
      <w:pPr>
        <w:rPr>
          <w:rFonts w:cs="Times New Roman"/>
          <w:sz w:val="20"/>
        </w:rPr>
        <w:sectPr w:rsidR="009B0AC6" w:rsidRPr="00BD2740" w:rsidSect="009B0AC6">
          <w:headerReference w:type="default" r:id="rId131"/>
          <w:footerReference w:type="default" r:id="rId132"/>
          <w:pgSz w:w="12240" w:h="15840"/>
          <w:pgMar w:top="1540" w:right="960" w:bottom="1000" w:left="960" w:header="596" w:footer="819" w:gutter="0"/>
          <w:cols w:space="720"/>
        </w:sectPr>
      </w:pPr>
    </w:p>
    <w:p w14:paraId="0C3C828C" w14:textId="77777777" w:rsidR="009B0AC6" w:rsidRPr="00BD2740" w:rsidRDefault="009B0AC6">
      <w:pPr>
        <w:pStyle w:val="BodyText"/>
        <w:spacing w:before="180"/>
        <w:rPr>
          <w:rFonts w:ascii="Times New Roman" w:hAnsi="Times New Roman" w:cs="Times New Roman"/>
        </w:rPr>
      </w:pPr>
    </w:p>
    <w:p w14:paraId="0868EB7C"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At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approximately</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age</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do</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ear tag</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rPr>
        <w:t>(in</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2"/>
        </w:rPr>
        <w:t>days)</w:t>
      </w:r>
    </w:p>
    <w:p w14:paraId="3C1EB77C"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2" behindDoc="1" locked="0" layoutInCell="1" allowOverlap="1" wp14:anchorId="24745EC7" wp14:editId="1F64BB22">
                <wp:simplePos x="0" y="0"/>
                <wp:positionH relativeFrom="page">
                  <wp:posOffset>675640</wp:posOffset>
                </wp:positionH>
                <wp:positionV relativeFrom="paragraph">
                  <wp:posOffset>180132</wp:posOffset>
                </wp:positionV>
                <wp:extent cx="6421120" cy="589280"/>
                <wp:effectExtent l="0" t="0" r="0" b="0"/>
                <wp:wrapTopAndBottom/>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589280"/>
                          <a:chOff x="0" y="0"/>
                          <a:chExt cx="6421120" cy="589280"/>
                        </a:xfrm>
                      </wpg:grpSpPr>
                      <pic:pic xmlns:pic="http://schemas.openxmlformats.org/drawingml/2006/picture">
                        <pic:nvPicPr>
                          <pic:cNvPr id="1133" name="Image 1133"/>
                          <pic:cNvPicPr/>
                        </pic:nvPicPr>
                        <pic:blipFill>
                          <a:blip r:embed="rId60" cstate="print"/>
                          <a:stretch>
                            <a:fillRect/>
                          </a:stretch>
                        </pic:blipFill>
                        <pic:spPr>
                          <a:xfrm>
                            <a:off x="0" y="0"/>
                            <a:ext cx="6421120" cy="589280"/>
                          </a:xfrm>
                          <a:prstGeom prst="rect">
                            <a:avLst/>
                          </a:prstGeom>
                        </pic:spPr>
                      </pic:pic>
                      <wps:wsp>
                        <wps:cNvPr id="1134" name="Graphic 1134"/>
                        <wps:cNvSpPr/>
                        <wps:spPr>
                          <a:xfrm>
                            <a:off x="20320" y="10161"/>
                            <a:ext cx="6380480" cy="548640"/>
                          </a:xfrm>
                          <a:custGeom>
                            <a:avLst/>
                            <a:gdLst/>
                            <a:ahLst/>
                            <a:cxnLst/>
                            <a:rect l="l" t="t" r="r" b="b"/>
                            <a:pathLst>
                              <a:path w="6380480" h="548640">
                                <a:moveTo>
                                  <a:pt x="6380480" y="548640"/>
                                </a:moveTo>
                                <a:lnTo>
                                  <a:pt x="0" y="548640"/>
                                </a:lnTo>
                                <a:lnTo>
                                  <a:pt x="0" y="0"/>
                                </a:lnTo>
                                <a:lnTo>
                                  <a:pt x="6380480" y="0"/>
                                </a:lnTo>
                                <a:lnTo>
                                  <a:pt x="6380480" y="548640"/>
                                </a:lnTo>
                                <a:close/>
                              </a:path>
                            </a:pathLst>
                          </a:custGeom>
                          <a:solidFill>
                            <a:srgbClr val="F1EEEA"/>
                          </a:solidFill>
                        </wps:spPr>
                        <wps:bodyPr wrap="square" lIns="0" tIns="0" rIns="0" bIns="0" rtlCol="0">
                          <a:prstTxWarp prst="textNoShape">
                            <a:avLst/>
                          </a:prstTxWarp>
                          <a:noAutofit/>
                        </wps:bodyPr>
                      </wps:wsp>
                      <wps:wsp>
                        <wps:cNvPr id="1135" name="Graphic 1135"/>
                        <wps:cNvSpPr/>
                        <wps:spPr>
                          <a:xfrm>
                            <a:off x="142239" y="132081"/>
                            <a:ext cx="3393440" cy="304800"/>
                          </a:xfrm>
                          <a:custGeom>
                            <a:avLst/>
                            <a:gdLst/>
                            <a:ahLst/>
                            <a:cxnLst/>
                            <a:rect l="l" t="t" r="r" b="b"/>
                            <a:pathLst>
                              <a:path w="3393440" h="304800">
                                <a:moveTo>
                                  <a:pt x="3393440" y="304800"/>
                                </a:moveTo>
                                <a:lnTo>
                                  <a:pt x="0" y="304800"/>
                                </a:lnTo>
                                <a:lnTo>
                                  <a:pt x="0" y="0"/>
                                </a:lnTo>
                                <a:lnTo>
                                  <a:pt x="3393440" y="0"/>
                                </a:lnTo>
                                <a:lnTo>
                                  <a:pt x="3393440" y="304800"/>
                                </a:lnTo>
                                <a:close/>
                              </a:path>
                            </a:pathLst>
                          </a:custGeom>
                          <a:solidFill>
                            <a:srgbClr val="FFFFFF"/>
                          </a:solidFill>
                        </wps:spPr>
                        <wps:bodyPr wrap="square" lIns="0" tIns="0" rIns="0" bIns="0" rtlCol="0">
                          <a:prstTxWarp prst="textNoShape">
                            <a:avLst/>
                          </a:prstTxWarp>
                          <a:noAutofit/>
                        </wps:bodyPr>
                      </wps:wsp>
                      <wps:wsp>
                        <wps:cNvPr id="1136" name="Graphic 1136"/>
                        <wps:cNvSpPr/>
                        <wps:spPr>
                          <a:xfrm>
                            <a:off x="142240" y="132079"/>
                            <a:ext cx="3393440" cy="304800"/>
                          </a:xfrm>
                          <a:custGeom>
                            <a:avLst/>
                            <a:gdLst/>
                            <a:ahLst/>
                            <a:cxnLst/>
                            <a:rect l="l" t="t" r="r" b="b"/>
                            <a:pathLst>
                              <a:path w="3393440" h="304800">
                                <a:moveTo>
                                  <a:pt x="3393440" y="0"/>
                                </a:moveTo>
                                <a:lnTo>
                                  <a:pt x="3383280" y="0"/>
                                </a:lnTo>
                                <a:lnTo>
                                  <a:pt x="3383280" y="10160"/>
                                </a:lnTo>
                                <a:lnTo>
                                  <a:pt x="3383280" y="294640"/>
                                </a:lnTo>
                                <a:lnTo>
                                  <a:pt x="10160" y="294640"/>
                                </a:lnTo>
                                <a:lnTo>
                                  <a:pt x="10160" y="10160"/>
                                </a:lnTo>
                                <a:lnTo>
                                  <a:pt x="3383280" y="10160"/>
                                </a:lnTo>
                                <a:lnTo>
                                  <a:pt x="3383280" y="0"/>
                                </a:lnTo>
                                <a:lnTo>
                                  <a:pt x="10160" y="0"/>
                                </a:lnTo>
                                <a:lnTo>
                                  <a:pt x="0" y="0"/>
                                </a:lnTo>
                                <a:lnTo>
                                  <a:pt x="0" y="10160"/>
                                </a:lnTo>
                                <a:lnTo>
                                  <a:pt x="0" y="294640"/>
                                </a:lnTo>
                                <a:lnTo>
                                  <a:pt x="0" y="304800"/>
                                </a:lnTo>
                                <a:lnTo>
                                  <a:pt x="10160" y="304800"/>
                                </a:lnTo>
                                <a:lnTo>
                                  <a:pt x="3383280" y="304800"/>
                                </a:lnTo>
                                <a:lnTo>
                                  <a:pt x="3393440" y="304800"/>
                                </a:lnTo>
                                <a:lnTo>
                                  <a:pt x="3393440" y="294640"/>
                                </a:lnTo>
                                <a:lnTo>
                                  <a:pt x="3393440" y="10160"/>
                                </a:lnTo>
                                <a:lnTo>
                                  <a:pt x="3393440" y="0"/>
                                </a:lnTo>
                                <a:close/>
                              </a:path>
                            </a:pathLst>
                          </a:custGeom>
                          <a:solidFill>
                            <a:srgbClr val="76767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ED7A397">
              <v:group id="Group 1132" style="position:absolute;margin-left:53.2pt;margin-top:14.2pt;width:505.6pt;height:46.4pt;z-index:-251552768;mso-wrap-distance-left:0;mso-wrap-distance-right:0;mso-position-horizontal-relative:page" coordsize="64211,5892" o:spid="_x0000_s1026" w14:anchorId="52108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">
                <v:shape id="Image 1133" style="position:absolute;width:64211;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">
                  <v:imagedata o:title="" r:id="rId61"/>
                </v:shape>
                <v:shape id="Graphic 1134" style="position:absolute;left:203;top:101;width:63805;height:5487;visibility:visible;mso-wrap-style:square;v-text-anchor:top" coordsize="6380480,548640" o:spid="_x0000_s1028" fillcolor="#f1eeea" stroked="f" path="m6380480,548640l,548640,,,6380480,r,548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">
                  <v:path arrowok="t"/>
                </v:shape>
                <v:shape id="Graphic 1135" style="position:absolute;left:1422;top:1320;width:33934;height:3048;visibility:visible;mso-wrap-style:square;v-text-anchor:top" coordsize="3393440,304800" o:spid="_x0000_s1029" stroked="f" path="m3393440,304800l,304800,,,3393440,r,304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">
                  <v:path arrowok="t"/>
                </v:shape>
                <v:shape id="Graphic 1136" style="position:absolute;left:1422;top:1320;width:33934;height:3048;visibility:visible;mso-wrap-style:square;v-text-anchor:top" coordsize="3393440,304800" o:spid="_x0000_s1030" fillcolor="#767676" stroked="f" path="m3393440,r-10160,l3383280,10160r,284480l10160,294640r,-284480l3383280,10160r,-10160l10160,,,,,10160,,294640r,10160l10160,304800r3373120,l3393440,304800r,-10160l3393440,10160r,-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">
                  <v:path arrowok="t"/>
                </v:shape>
                <w10:wrap type="topAndBottom" anchorx="page"/>
              </v:group>
            </w:pict>
          </mc:Fallback>
        </mc:AlternateContent>
      </w:r>
    </w:p>
    <w:p w14:paraId="07241DCD" w14:textId="77777777" w:rsidR="009B0AC6" w:rsidRPr="00BD2740" w:rsidRDefault="009B0AC6">
      <w:pPr>
        <w:pStyle w:val="BodyText"/>
        <w:rPr>
          <w:rFonts w:ascii="Times New Roman" w:hAnsi="Times New Roman" w:cs="Times New Roman"/>
        </w:rPr>
      </w:pPr>
    </w:p>
    <w:p w14:paraId="0F97EC69" w14:textId="77777777" w:rsidR="009B0AC6" w:rsidRPr="00BD2740" w:rsidRDefault="009B0AC6">
      <w:pPr>
        <w:pStyle w:val="BodyText"/>
        <w:spacing w:before="135"/>
        <w:rPr>
          <w:rFonts w:ascii="Times New Roman" w:hAnsi="Times New Roman" w:cs="Times New Roman"/>
        </w:rPr>
      </w:pPr>
    </w:p>
    <w:p w14:paraId="52553A31"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Are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ear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tags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and</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equipment cleaned</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disinfected</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spacing w:val="-4"/>
        </w:rPr>
        <w:t>use?</w:t>
      </w:r>
    </w:p>
    <w:p w14:paraId="2AA65B48"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3" behindDoc="1" locked="0" layoutInCell="1" allowOverlap="1" wp14:anchorId="766BBBB9" wp14:editId="1E0DA723">
                <wp:simplePos x="0" y="0"/>
                <wp:positionH relativeFrom="page">
                  <wp:posOffset>675640</wp:posOffset>
                </wp:positionH>
                <wp:positionV relativeFrom="paragraph">
                  <wp:posOffset>179767</wp:posOffset>
                </wp:positionV>
                <wp:extent cx="6421120" cy="853440"/>
                <wp:effectExtent l="0" t="0" r="0" b="0"/>
                <wp:wrapTopAndBottom/>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138" name="Image 1138"/>
                          <pic:cNvPicPr/>
                        </pic:nvPicPr>
                        <pic:blipFill>
                          <a:blip r:embed="rId39" cstate="print"/>
                          <a:stretch>
                            <a:fillRect/>
                          </a:stretch>
                        </pic:blipFill>
                        <pic:spPr>
                          <a:xfrm>
                            <a:off x="0" y="0"/>
                            <a:ext cx="6421120" cy="853440"/>
                          </a:xfrm>
                          <a:prstGeom prst="rect">
                            <a:avLst/>
                          </a:prstGeom>
                        </pic:spPr>
                      </pic:pic>
                      <wps:wsp>
                        <wps:cNvPr id="1139" name="Graphic 1139"/>
                        <wps:cNvSpPr/>
                        <wps:spPr>
                          <a:xfrm>
                            <a:off x="20320" y="10161"/>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40" name="Image 1140"/>
                          <pic:cNvPicPr/>
                        </pic:nvPicPr>
                        <pic:blipFill>
                          <a:blip r:embed="rId33" cstate="print"/>
                          <a:stretch>
                            <a:fillRect/>
                          </a:stretch>
                        </pic:blipFill>
                        <pic:spPr>
                          <a:xfrm>
                            <a:off x="142239" y="193039"/>
                            <a:ext cx="111760" cy="111760"/>
                          </a:xfrm>
                          <a:prstGeom prst="rect">
                            <a:avLst/>
                          </a:prstGeom>
                        </pic:spPr>
                      </pic:pic>
                      <pic:pic xmlns:pic="http://schemas.openxmlformats.org/drawingml/2006/picture">
                        <pic:nvPicPr>
                          <pic:cNvPr id="1141" name="Image 1141"/>
                          <pic:cNvPicPr/>
                        </pic:nvPicPr>
                        <pic:blipFill>
                          <a:blip r:embed="rId25" cstate="print"/>
                          <a:stretch>
                            <a:fillRect/>
                          </a:stretch>
                        </pic:blipFill>
                        <pic:spPr>
                          <a:xfrm>
                            <a:off x="142239" y="477519"/>
                            <a:ext cx="111760" cy="111760"/>
                          </a:xfrm>
                          <a:prstGeom prst="rect">
                            <a:avLst/>
                          </a:prstGeom>
                        </pic:spPr>
                      </pic:pic>
                      <wps:wsp>
                        <wps:cNvPr id="1142" name="Textbox 1142"/>
                        <wps:cNvSpPr txBox="1"/>
                        <wps:spPr>
                          <a:xfrm>
                            <a:off x="20320" y="10161"/>
                            <a:ext cx="6380480" cy="812800"/>
                          </a:xfrm>
                          <a:prstGeom prst="rect">
                            <a:avLst/>
                          </a:prstGeom>
                        </wps:spPr>
                        <wps:txbx>
                          <w:txbxContent>
                            <w:p w14:paraId="1EEB147F"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766BBBB9" id="Group 1137" o:spid="_x0000_s1736" style="position:absolute;margin-left:53.2pt;margin-top:14.15pt;width:505.6pt;height:67.2pt;z-index:-251658137;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">
                <v:shape id="Image 1138" o:spid="_x0000_s1737"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">
                  <v:imagedata r:id="rId41" o:title=""/>
                </v:shape>
                <v:shape id="Graphic 1139" o:spid="_x0000_s1738"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" path="m6380480,812800l,812800,,,6380480,r,812800xe" fillcolor="#f1eeea" stroked="f">
                  <v:path arrowok="t"/>
                </v:shape>
                <v:shape id="Image 1140" o:spid="_x0000_s173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">
                  <v:imagedata r:id="rId36" o:title=""/>
                </v:shape>
                <v:shape id="Image 1141" o:spid="_x0000_s174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">
                  <v:imagedata r:id="rId28" o:title=""/>
                </v:shape>
                <v:shape id="Textbox 1142" o:spid="_x0000_s1741"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1EEB147F"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4B08A37C"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2574AD15" w14:textId="77777777" w:rsidR="009B0AC6" w:rsidRPr="00BD2740" w:rsidRDefault="009B0AC6">
      <w:pPr>
        <w:pStyle w:val="BodyText"/>
        <w:spacing w:before="180"/>
        <w:rPr>
          <w:rFonts w:ascii="Times New Roman" w:hAnsi="Times New Roman" w:cs="Times New Roman"/>
        </w:rPr>
      </w:pPr>
    </w:p>
    <w:p w14:paraId="0820BABA"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castrate</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2"/>
        </w:rPr>
        <w:t>lambs?</w:t>
      </w:r>
    </w:p>
    <w:p w14:paraId="6AA8189B"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4" behindDoc="1" locked="0" layoutInCell="1" allowOverlap="1" wp14:anchorId="0CD1B82B" wp14:editId="649303EA">
                <wp:simplePos x="0" y="0"/>
                <wp:positionH relativeFrom="page">
                  <wp:posOffset>675640</wp:posOffset>
                </wp:positionH>
                <wp:positionV relativeFrom="paragraph">
                  <wp:posOffset>179692</wp:posOffset>
                </wp:positionV>
                <wp:extent cx="6421120" cy="853440"/>
                <wp:effectExtent l="0" t="0" r="0" b="0"/>
                <wp:wrapTopAndBottom/>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144" name="Image 1144"/>
                          <pic:cNvPicPr/>
                        </pic:nvPicPr>
                        <pic:blipFill>
                          <a:blip r:embed="rId125" cstate="print"/>
                          <a:stretch>
                            <a:fillRect/>
                          </a:stretch>
                        </pic:blipFill>
                        <pic:spPr>
                          <a:xfrm>
                            <a:off x="0" y="0"/>
                            <a:ext cx="6421120" cy="853439"/>
                          </a:xfrm>
                          <a:prstGeom prst="rect">
                            <a:avLst/>
                          </a:prstGeom>
                        </pic:spPr>
                      </pic:pic>
                      <wps:wsp>
                        <wps:cNvPr id="1145" name="Graphic 1145"/>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46" name="Image 1146"/>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147" name="Image 1147"/>
                          <pic:cNvPicPr/>
                        </pic:nvPicPr>
                        <pic:blipFill>
                          <a:blip r:embed="rId25" cstate="print"/>
                          <a:stretch>
                            <a:fillRect/>
                          </a:stretch>
                        </pic:blipFill>
                        <pic:spPr>
                          <a:xfrm>
                            <a:off x="142239" y="477519"/>
                            <a:ext cx="111760" cy="111760"/>
                          </a:xfrm>
                          <a:prstGeom prst="rect">
                            <a:avLst/>
                          </a:prstGeom>
                        </pic:spPr>
                      </pic:pic>
                      <wps:wsp>
                        <wps:cNvPr id="1148" name="Textbox 1148"/>
                        <wps:cNvSpPr txBox="1"/>
                        <wps:spPr>
                          <a:xfrm>
                            <a:off x="20320" y="10160"/>
                            <a:ext cx="6380480" cy="812800"/>
                          </a:xfrm>
                          <a:prstGeom prst="rect">
                            <a:avLst/>
                          </a:prstGeom>
                        </wps:spPr>
                        <wps:txbx>
                          <w:txbxContent>
                            <w:p w14:paraId="6BACFCBD"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0CD1B82B" id="Group 1143" o:spid="_x0000_s1742" style="position:absolute;margin-left:53.2pt;margin-top:14.15pt;width:505.6pt;height:67.2pt;z-index:-251658136;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">
                <v:shape id="Image 1144" o:spid="_x0000_s1743"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">
                  <v:imagedata r:id="rId126" o:title=""/>
                </v:shape>
                <v:shape id="Graphic 1145" o:spid="_x0000_s1744"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" path="m6380480,812800l,812800,,,6380480,r,812800xe" fillcolor="#f1eeea" stroked="f">
                  <v:path arrowok="t"/>
                </v:shape>
                <v:shape id="Image 1146" o:spid="_x0000_s1745"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">
                  <v:imagedata r:id="rId29" o:title=""/>
                </v:shape>
                <v:shape id="Image 1147" o:spid="_x0000_s1746"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">
                  <v:imagedata r:id="rId28" o:title=""/>
                </v:shape>
                <v:shape id="Textbox 1148" o:spid="_x0000_s1747"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6BACFCBD"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4DC4E480"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157ED573" w14:textId="77777777" w:rsidR="009B0AC6" w:rsidRPr="00BD2740" w:rsidRDefault="009B0AC6">
      <w:pPr>
        <w:pStyle w:val="BodyText"/>
        <w:spacing w:before="180"/>
        <w:rPr>
          <w:rFonts w:ascii="Times New Roman" w:hAnsi="Times New Roman" w:cs="Times New Roman"/>
        </w:rPr>
      </w:pPr>
    </w:p>
    <w:p w14:paraId="3DCF532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At what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age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typically</w:t>
      </w:r>
      <w:r w:rsidRPr="00BD2740">
        <w:rPr>
          <w:rFonts w:ascii="Times New Roman" w:hAnsi="Times New Roman" w:cs="Times New Roman"/>
          <w:color w:val="333333"/>
          <w:spacing w:val="9"/>
        </w:rPr>
        <w:t xml:space="preserve"> </w:t>
      </w:r>
      <w:r w:rsidRPr="00BD2740">
        <w:rPr>
          <w:rFonts w:ascii="Times New Roman" w:hAnsi="Times New Roman" w:cs="Times New Roman"/>
          <w:color w:val="333333"/>
          <w:spacing w:val="-2"/>
        </w:rPr>
        <w:t>castrated?</w:t>
      </w:r>
    </w:p>
    <w:p w14:paraId="55B6BA3E"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5" behindDoc="1" locked="0" layoutInCell="1" allowOverlap="1" wp14:anchorId="770A0DFB" wp14:editId="57C75E8D">
                <wp:simplePos x="0" y="0"/>
                <wp:positionH relativeFrom="page">
                  <wp:posOffset>675640</wp:posOffset>
                </wp:positionH>
                <wp:positionV relativeFrom="paragraph">
                  <wp:posOffset>180133</wp:posOffset>
                </wp:positionV>
                <wp:extent cx="6421120" cy="1422400"/>
                <wp:effectExtent l="0" t="0" r="0" b="0"/>
                <wp:wrapTopAndBottom/>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1150" name="Image 1150"/>
                          <pic:cNvPicPr/>
                        </pic:nvPicPr>
                        <pic:blipFill>
                          <a:blip r:embed="rId22" cstate="print"/>
                          <a:stretch>
                            <a:fillRect/>
                          </a:stretch>
                        </pic:blipFill>
                        <pic:spPr>
                          <a:xfrm>
                            <a:off x="0" y="0"/>
                            <a:ext cx="6421120" cy="1422399"/>
                          </a:xfrm>
                          <a:prstGeom prst="rect">
                            <a:avLst/>
                          </a:prstGeom>
                        </pic:spPr>
                      </pic:pic>
                      <wps:wsp>
                        <wps:cNvPr id="1151" name="Graphic 1151"/>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52" name="Image 1152"/>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153" name="Image 1153"/>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1154" name="Image 1154"/>
                          <pic:cNvPicPr/>
                        </pic:nvPicPr>
                        <pic:blipFill>
                          <a:blip r:embed="rId33" cstate="print"/>
                          <a:stretch>
                            <a:fillRect/>
                          </a:stretch>
                        </pic:blipFill>
                        <pic:spPr>
                          <a:xfrm>
                            <a:off x="142239" y="762000"/>
                            <a:ext cx="111760" cy="111760"/>
                          </a:xfrm>
                          <a:prstGeom prst="rect">
                            <a:avLst/>
                          </a:prstGeom>
                        </pic:spPr>
                      </pic:pic>
                      <pic:pic xmlns:pic="http://schemas.openxmlformats.org/drawingml/2006/picture">
                        <pic:nvPicPr>
                          <pic:cNvPr id="1155" name="Image 1155"/>
                          <pic:cNvPicPr/>
                        </pic:nvPicPr>
                        <pic:blipFill>
                          <a:blip r:embed="rId26" cstate="print"/>
                          <a:stretch>
                            <a:fillRect/>
                          </a:stretch>
                        </pic:blipFill>
                        <pic:spPr>
                          <a:xfrm>
                            <a:off x="142239" y="1046480"/>
                            <a:ext cx="111760" cy="111760"/>
                          </a:xfrm>
                          <a:prstGeom prst="rect">
                            <a:avLst/>
                          </a:prstGeom>
                        </pic:spPr>
                      </pic:pic>
                      <wps:wsp>
                        <wps:cNvPr id="1156" name="Textbox 1156"/>
                        <wps:cNvSpPr txBox="1"/>
                        <wps:spPr>
                          <a:xfrm>
                            <a:off x="20320" y="10160"/>
                            <a:ext cx="6380480" cy="1381760"/>
                          </a:xfrm>
                          <a:prstGeom prst="rect">
                            <a:avLst/>
                          </a:prstGeom>
                        </wps:spPr>
                        <wps:txbx>
                          <w:txbxContent>
                            <w:p w14:paraId="5F5A601E" w14:textId="77777777" w:rsidR="009B0AC6" w:rsidRDefault="009B0AC6">
                              <w:pPr>
                                <w:spacing w:before="213" w:line="374" w:lineRule="auto"/>
                                <w:ind w:left="512" w:right="6798"/>
                                <w:rPr>
                                  <w:sz w:val="25"/>
                                </w:rPr>
                              </w:pPr>
                              <w:r>
                                <w:rPr>
                                  <w:color w:val="333333"/>
                                  <w:sz w:val="25"/>
                                </w:rPr>
                                <w:t>Within 6 hours of birth Within 24 hours of</w:t>
                              </w:r>
                              <w:r>
                                <w:rPr>
                                  <w:color w:val="333333"/>
                                  <w:spacing w:val="-8"/>
                                  <w:sz w:val="25"/>
                                </w:rPr>
                                <w:t xml:space="preserve"> </w:t>
                              </w:r>
                              <w:r>
                                <w:rPr>
                                  <w:color w:val="333333"/>
                                  <w:sz w:val="25"/>
                                </w:rPr>
                                <w:t>birth</w:t>
                              </w:r>
                            </w:p>
                            <w:p w14:paraId="29264DCB" w14:textId="77777777" w:rsidR="009B0AC6" w:rsidRDefault="009B0AC6">
                              <w:pPr>
                                <w:spacing w:line="374" w:lineRule="auto"/>
                                <w:ind w:left="512" w:right="5539"/>
                                <w:rPr>
                                  <w:sz w:val="25"/>
                                </w:rPr>
                              </w:pPr>
                              <w:r>
                                <w:rPr>
                                  <w:color w:val="333333"/>
                                  <w:sz w:val="25"/>
                                </w:rPr>
                                <w:t>Between 1 day and 1 week old Older than 1 week</w:t>
                              </w:r>
                            </w:p>
                          </w:txbxContent>
                        </wps:txbx>
                        <wps:bodyPr wrap="square" lIns="0" tIns="0" rIns="0" bIns="0" rtlCol="0">
                          <a:noAutofit/>
                        </wps:bodyPr>
                      </wps:wsp>
                    </wpg:wgp>
                  </a:graphicData>
                </a:graphic>
              </wp:anchor>
            </w:drawing>
          </mc:Choice>
          <mc:Fallback>
            <w:pict>
              <v:group w14:anchorId="770A0DFB" id="Group 1149" o:spid="_x0000_s1748" style="position:absolute;margin-left:53.2pt;margin-top:14.2pt;width:505.6pt;height:112pt;z-index:-251658135;mso-wrap-distance-left:0;mso-wrap-distance-right:0;mso-position-horizontal-relative:page;mso-position-vertical-relative:text"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">
                <v:shape id="Image 1150" o:spid="_x0000_s1749" type="#_x0000_t75" style="position:absolute;width:64211;height:1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">
                  <v:imagedata r:id="rId23" o:title=""/>
                </v:shape>
                <v:shape id="Graphic 1151" o:spid="_x0000_s1750"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" path="m6380480,1381760l,1381760,,,6380480,r,1381760xe" fillcolor="#f1eeea" stroked="f">
                  <v:path arrowok="t"/>
                </v:shape>
                <v:shape id="Image 1152" o:spid="_x0000_s1751"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">
                  <v:imagedata r:id="rId112" o:title=""/>
                </v:shape>
                <v:shape id="Image 1153" o:spid="_x0000_s1752"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">
                  <v:imagedata r:id="rId28" o:title=""/>
                </v:shape>
                <v:shape id="Image 1154" o:spid="_x0000_s1753"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">
                  <v:imagedata r:id="rId36" o:title=""/>
                </v:shape>
                <v:shape id="Image 1155" o:spid="_x0000_s1754"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">
                  <v:imagedata r:id="rId29" o:title=""/>
                </v:shape>
                <v:shape id="Textbox 1156" o:spid="_x0000_s1755"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5F5A601E" w14:textId="77777777" w:rsidR="009B0AC6" w:rsidRDefault="009B0AC6">
                        <w:pPr>
                          <w:spacing w:before="213" w:line="374" w:lineRule="auto"/>
                          <w:ind w:left="512" w:right="6798"/>
                          <w:rPr>
                            <w:sz w:val="25"/>
                          </w:rPr>
                        </w:pPr>
                        <w:r>
                          <w:rPr>
                            <w:color w:val="333333"/>
                            <w:sz w:val="25"/>
                          </w:rPr>
                          <w:t>Within 6 hours of birth Within 24 hours of</w:t>
                        </w:r>
                        <w:r>
                          <w:rPr>
                            <w:color w:val="333333"/>
                            <w:spacing w:val="-8"/>
                            <w:sz w:val="25"/>
                          </w:rPr>
                          <w:t xml:space="preserve"> </w:t>
                        </w:r>
                        <w:r>
                          <w:rPr>
                            <w:color w:val="333333"/>
                            <w:sz w:val="25"/>
                          </w:rPr>
                          <w:t>birth</w:t>
                        </w:r>
                      </w:p>
                      <w:p w14:paraId="29264DCB" w14:textId="77777777" w:rsidR="009B0AC6" w:rsidRDefault="009B0AC6">
                        <w:pPr>
                          <w:spacing w:line="374" w:lineRule="auto"/>
                          <w:ind w:left="512" w:right="5539"/>
                          <w:rPr>
                            <w:sz w:val="25"/>
                          </w:rPr>
                        </w:pPr>
                        <w:r>
                          <w:rPr>
                            <w:color w:val="333333"/>
                            <w:sz w:val="25"/>
                          </w:rPr>
                          <w:t>Between 1 day and 1 week old Older than 1 week</w:t>
                        </w:r>
                      </w:p>
                    </w:txbxContent>
                  </v:textbox>
                </v:shape>
                <w10:wrap type="topAndBottom" anchorx="page"/>
              </v:group>
            </w:pict>
          </mc:Fallback>
        </mc:AlternateContent>
      </w:r>
    </w:p>
    <w:p w14:paraId="341FCCC7" w14:textId="77777777" w:rsidR="009B0AC6" w:rsidRPr="00BD2740" w:rsidRDefault="009B0AC6">
      <w:pPr>
        <w:pStyle w:val="BodyText"/>
        <w:rPr>
          <w:rFonts w:ascii="Times New Roman" w:hAnsi="Times New Roman" w:cs="Times New Roman"/>
        </w:rPr>
      </w:pPr>
    </w:p>
    <w:p w14:paraId="42FFCA28" w14:textId="77777777" w:rsidR="009B0AC6" w:rsidRPr="00BD2740" w:rsidRDefault="009B0AC6">
      <w:pPr>
        <w:pStyle w:val="BodyText"/>
        <w:spacing w:before="135"/>
        <w:rPr>
          <w:rFonts w:ascii="Times New Roman" w:hAnsi="Times New Roman" w:cs="Times New Roman"/>
        </w:rPr>
      </w:pPr>
    </w:p>
    <w:p w14:paraId="69FB2E88"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clean</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disinfect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castration</w:t>
      </w:r>
      <w:r w:rsidRPr="00BD2740">
        <w:rPr>
          <w:rFonts w:ascii="Times New Roman" w:hAnsi="Times New Roman" w:cs="Times New Roman"/>
          <w:color w:val="333333"/>
          <w:spacing w:val="13"/>
        </w:rPr>
        <w:t xml:space="preserve"> </w:t>
      </w:r>
      <w:r w:rsidRPr="00BD2740">
        <w:rPr>
          <w:rFonts w:ascii="Times New Roman" w:hAnsi="Times New Roman" w:cs="Times New Roman"/>
          <w:color w:val="333333"/>
        </w:rPr>
        <w:t>equipment</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spacing w:val="-4"/>
        </w:rPr>
        <w:t>use?</w:t>
      </w:r>
    </w:p>
    <w:p w14:paraId="6434F49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6" behindDoc="1" locked="0" layoutInCell="1" allowOverlap="1" wp14:anchorId="1683378B" wp14:editId="42F68DB0">
                <wp:simplePos x="0" y="0"/>
                <wp:positionH relativeFrom="page">
                  <wp:posOffset>675640</wp:posOffset>
                </wp:positionH>
                <wp:positionV relativeFrom="paragraph">
                  <wp:posOffset>179767</wp:posOffset>
                </wp:positionV>
                <wp:extent cx="6421120" cy="853440"/>
                <wp:effectExtent l="0" t="0" r="0" b="0"/>
                <wp:wrapTopAndBottom/>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158" name="Image 1158"/>
                          <pic:cNvPicPr/>
                        </pic:nvPicPr>
                        <pic:blipFill>
                          <a:blip r:embed="rId125" cstate="print"/>
                          <a:stretch>
                            <a:fillRect/>
                          </a:stretch>
                        </pic:blipFill>
                        <pic:spPr>
                          <a:xfrm>
                            <a:off x="0" y="0"/>
                            <a:ext cx="6421120" cy="853439"/>
                          </a:xfrm>
                          <a:prstGeom prst="rect">
                            <a:avLst/>
                          </a:prstGeom>
                        </pic:spPr>
                      </pic:pic>
                      <wps:wsp>
                        <wps:cNvPr id="1159" name="Graphic 1159"/>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60" name="Image 1160"/>
                          <pic:cNvPicPr/>
                        </pic:nvPicPr>
                        <pic:blipFill>
                          <a:blip r:embed="rId25" cstate="print"/>
                          <a:stretch>
                            <a:fillRect/>
                          </a:stretch>
                        </pic:blipFill>
                        <pic:spPr>
                          <a:xfrm>
                            <a:off x="142239" y="193039"/>
                            <a:ext cx="111760" cy="111760"/>
                          </a:xfrm>
                          <a:prstGeom prst="rect">
                            <a:avLst/>
                          </a:prstGeom>
                        </pic:spPr>
                      </pic:pic>
                      <pic:pic xmlns:pic="http://schemas.openxmlformats.org/drawingml/2006/picture">
                        <pic:nvPicPr>
                          <pic:cNvPr id="1161" name="Image 1161"/>
                          <pic:cNvPicPr/>
                        </pic:nvPicPr>
                        <pic:blipFill>
                          <a:blip r:embed="rId25" cstate="print"/>
                          <a:stretch>
                            <a:fillRect/>
                          </a:stretch>
                        </pic:blipFill>
                        <pic:spPr>
                          <a:xfrm>
                            <a:off x="142239" y="477519"/>
                            <a:ext cx="111760" cy="111760"/>
                          </a:xfrm>
                          <a:prstGeom prst="rect">
                            <a:avLst/>
                          </a:prstGeom>
                        </pic:spPr>
                      </pic:pic>
                      <wps:wsp>
                        <wps:cNvPr id="1162" name="Textbox 1162"/>
                        <wps:cNvSpPr txBox="1"/>
                        <wps:spPr>
                          <a:xfrm>
                            <a:off x="20320" y="10160"/>
                            <a:ext cx="6380480" cy="812800"/>
                          </a:xfrm>
                          <a:prstGeom prst="rect">
                            <a:avLst/>
                          </a:prstGeom>
                        </wps:spPr>
                        <wps:txbx>
                          <w:txbxContent>
                            <w:p w14:paraId="6E07DD8B"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1683378B" id="Group 1157" o:spid="_x0000_s1756" style="position:absolute;margin-left:53.2pt;margin-top:14.15pt;width:505.6pt;height:67.2pt;z-index:-251658134;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">
                <v:shape id="Image 1158" o:spid="_x0000_s1757"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">
                  <v:imagedata r:id="rId126" o:title=""/>
                </v:shape>
                <v:shape id="Graphic 1159" o:spid="_x0000_s1758"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" path="m6380480,812800l,812800,,,6380480,r,812800xe" fillcolor="#f1eeea" stroked="f">
                  <v:path arrowok="t"/>
                </v:shape>
                <v:shape id="Image 1160" o:spid="_x0000_s175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">
                  <v:imagedata r:id="rId28" o:title=""/>
                </v:shape>
                <v:shape id="Image 1161" o:spid="_x0000_s176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">
                  <v:imagedata r:id="rId28" o:title=""/>
                </v:shape>
                <v:shape id="Textbox 1162" o:spid="_x0000_s1761"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6E07DD8B"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5E9929BD"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34E3176B" w14:textId="77777777" w:rsidR="009B0AC6" w:rsidRPr="00BD2740" w:rsidRDefault="009B0AC6">
      <w:pPr>
        <w:pStyle w:val="BodyText"/>
        <w:spacing w:before="180"/>
        <w:rPr>
          <w:rFonts w:ascii="Times New Roman" w:hAnsi="Times New Roman" w:cs="Times New Roman"/>
        </w:rPr>
      </w:pPr>
    </w:p>
    <w:p w14:paraId="070642F5"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tail</w:t>
      </w:r>
      <w:r w:rsidRPr="00BD2740">
        <w:rPr>
          <w:rFonts w:ascii="Times New Roman" w:hAnsi="Times New Roman" w:cs="Times New Roman"/>
          <w:color w:val="333333"/>
          <w:spacing w:val="12"/>
        </w:rPr>
        <w:t xml:space="preserve"> </w:t>
      </w:r>
      <w:r w:rsidRPr="00BD2740">
        <w:rPr>
          <w:rFonts w:ascii="Times New Roman" w:hAnsi="Times New Roman" w:cs="Times New Roman"/>
          <w:color w:val="333333"/>
        </w:rPr>
        <w:t>dock</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spacing w:val="-2"/>
        </w:rPr>
        <w:t>lambs?</w:t>
      </w:r>
    </w:p>
    <w:p w14:paraId="164377BD"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7" behindDoc="1" locked="0" layoutInCell="1" allowOverlap="1" wp14:anchorId="07A669A4" wp14:editId="162F5DBF">
                <wp:simplePos x="0" y="0"/>
                <wp:positionH relativeFrom="page">
                  <wp:posOffset>675640</wp:posOffset>
                </wp:positionH>
                <wp:positionV relativeFrom="paragraph">
                  <wp:posOffset>179692</wp:posOffset>
                </wp:positionV>
                <wp:extent cx="6421120" cy="853440"/>
                <wp:effectExtent l="0" t="0" r="0" b="0"/>
                <wp:wrapTopAndBottom/>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164" name="Image 1164"/>
                          <pic:cNvPicPr/>
                        </pic:nvPicPr>
                        <pic:blipFill>
                          <a:blip r:embed="rId125" cstate="print"/>
                          <a:stretch>
                            <a:fillRect/>
                          </a:stretch>
                        </pic:blipFill>
                        <pic:spPr>
                          <a:xfrm>
                            <a:off x="0" y="0"/>
                            <a:ext cx="6421120" cy="853439"/>
                          </a:xfrm>
                          <a:prstGeom prst="rect">
                            <a:avLst/>
                          </a:prstGeom>
                        </pic:spPr>
                      </pic:pic>
                      <wps:wsp>
                        <wps:cNvPr id="1165" name="Graphic 1165"/>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66" name="Image 1166"/>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167" name="Image 1167"/>
                          <pic:cNvPicPr/>
                        </pic:nvPicPr>
                        <pic:blipFill>
                          <a:blip r:embed="rId25" cstate="print"/>
                          <a:stretch>
                            <a:fillRect/>
                          </a:stretch>
                        </pic:blipFill>
                        <pic:spPr>
                          <a:xfrm>
                            <a:off x="142239" y="477520"/>
                            <a:ext cx="111760" cy="111760"/>
                          </a:xfrm>
                          <a:prstGeom prst="rect">
                            <a:avLst/>
                          </a:prstGeom>
                        </pic:spPr>
                      </pic:pic>
                      <wps:wsp>
                        <wps:cNvPr id="1168" name="Textbox 1168"/>
                        <wps:cNvSpPr txBox="1"/>
                        <wps:spPr>
                          <a:xfrm>
                            <a:off x="20320" y="10160"/>
                            <a:ext cx="6380480" cy="812800"/>
                          </a:xfrm>
                          <a:prstGeom prst="rect">
                            <a:avLst/>
                          </a:prstGeom>
                        </wps:spPr>
                        <wps:txbx>
                          <w:txbxContent>
                            <w:p w14:paraId="0E0912C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07A669A4" id="Group 1163" o:spid="_x0000_s1762" style="position:absolute;margin-left:53.2pt;margin-top:14.15pt;width:505.6pt;height:67.2pt;z-index:-251658133;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">
                <v:shape id="Image 1164" o:spid="_x0000_s1763"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">
                  <v:imagedata r:id="rId126" o:title=""/>
                </v:shape>
                <v:shape id="Graphic 1165" o:spid="_x0000_s1764"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" path="m6380480,812800l,812800,,,6380480,r,812800xe" fillcolor="#f1eeea" stroked="f">
                  <v:path arrowok="t"/>
                </v:shape>
                <v:shape id="Image 1166" o:spid="_x0000_s1765"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">
                  <v:imagedata r:id="rId112" o:title=""/>
                </v:shape>
                <v:shape id="Image 1167" o:spid="_x0000_s1766"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">
                  <v:imagedata r:id="rId28" o:title=""/>
                </v:shape>
                <v:shape id="Textbox 1168" o:spid="_x0000_s1767"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0E0912C4"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3555531F"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25628E5A" w14:textId="77777777" w:rsidR="009B0AC6" w:rsidRPr="00BD2740" w:rsidRDefault="009B0AC6">
      <w:pPr>
        <w:pStyle w:val="BodyText"/>
        <w:spacing w:before="180"/>
        <w:rPr>
          <w:rFonts w:ascii="Times New Roman" w:hAnsi="Times New Roman" w:cs="Times New Roman"/>
        </w:rPr>
      </w:pPr>
    </w:p>
    <w:p w14:paraId="50FBCE1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At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what</w:t>
      </w:r>
      <w:r w:rsidRPr="00BD2740">
        <w:rPr>
          <w:rFonts w:ascii="Times New Roman" w:hAnsi="Times New Roman" w:cs="Times New Roman"/>
          <w:color w:val="333333"/>
          <w:spacing w:val="-1"/>
        </w:rPr>
        <w:t xml:space="preserve"> </w:t>
      </w:r>
      <w:r w:rsidRPr="00BD2740">
        <w:rPr>
          <w:rFonts w:ascii="Times New Roman" w:hAnsi="Times New Roman" w:cs="Times New Roman"/>
          <w:color w:val="333333"/>
        </w:rPr>
        <w:t>age</w:t>
      </w:r>
      <w:r w:rsidRPr="00BD2740">
        <w:rPr>
          <w:rFonts w:ascii="Times New Roman" w:hAnsi="Times New Roman" w:cs="Times New Roman"/>
          <w:color w:val="333333"/>
          <w:spacing w:val="11"/>
        </w:rPr>
        <w:t xml:space="preserve"> </w:t>
      </w:r>
      <w:r w:rsidRPr="00BD2740">
        <w:rPr>
          <w:rFonts w:ascii="Times New Roman" w:hAnsi="Times New Roman" w:cs="Times New Roman"/>
          <w:color w:val="333333"/>
        </w:rPr>
        <w:t>are</w:t>
      </w:r>
      <w:r w:rsidRPr="00BD2740">
        <w:rPr>
          <w:rFonts w:ascii="Times New Roman" w:hAnsi="Times New Roman" w:cs="Times New Roman"/>
          <w:color w:val="333333"/>
          <w:spacing w:val="10"/>
        </w:rPr>
        <w:t xml:space="preserve"> </w:t>
      </w:r>
      <w:r w:rsidRPr="00BD2740">
        <w:rPr>
          <w:rFonts w:ascii="Times New Roman" w:hAnsi="Times New Roman" w:cs="Times New Roman"/>
          <w:color w:val="333333"/>
        </w:rPr>
        <w:t>lambs</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typically</w:t>
      </w:r>
      <w:r w:rsidRPr="00BD2740">
        <w:rPr>
          <w:rFonts w:ascii="Times New Roman" w:hAnsi="Times New Roman" w:cs="Times New Roman"/>
          <w:color w:val="333333"/>
          <w:spacing w:val="8"/>
        </w:rPr>
        <w:t xml:space="preserve"> </w:t>
      </w:r>
      <w:r w:rsidRPr="00BD2740">
        <w:rPr>
          <w:rFonts w:ascii="Times New Roman" w:hAnsi="Times New Roman" w:cs="Times New Roman"/>
          <w:color w:val="333333"/>
        </w:rPr>
        <w:t>tail</w:t>
      </w:r>
      <w:r w:rsidRPr="00BD2740">
        <w:rPr>
          <w:rFonts w:ascii="Times New Roman" w:hAnsi="Times New Roman" w:cs="Times New Roman"/>
          <w:color w:val="333333"/>
          <w:spacing w:val="17"/>
        </w:rPr>
        <w:t xml:space="preserve"> </w:t>
      </w:r>
      <w:r w:rsidRPr="00BD2740">
        <w:rPr>
          <w:rFonts w:ascii="Times New Roman" w:hAnsi="Times New Roman" w:cs="Times New Roman"/>
          <w:color w:val="333333"/>
          <w:spacing w:val="-2"/>
        </w:rPr>
        <w:t>docked?</w:t>
      </w:r>
    </w:p>
    <w:p w14:paraId="671F09F2"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8" behindDoc="1" locked="0" layoutInCell="1" allowOverlap="1" wp14:anchorId="322C1F76" wp14:editId="61BFB8BF">
                <wp:simplePos x="0" y="0"/>
                <wp:positionH relativeFrom="page">
                  <wp:posOffset>675640</wp:posOffset>
                </wp:positionH>
                <wp:positionV relativeFrom="paragraph">
                  <wp:posOffset>180133</wp:posOffset>
                </wp:positionV>
                <wp:extent cx="6421120" cy="1422400"/>
                <wp:effectExtent l="0" t="0" r="0" b="0"/>
                <wp:wrapTopAndBottom/>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1422400"/>
                          <a:chOff x="0" y="0"/>
                          <a:chExt cx="6421120" cy="1422400"/>
                        </a:xfrm>
                      </wpg:grpSpPr>
                      <pic:pic xmlns:pic="http://schemas.openxmlformats.org/drawingml/2006/picture">
                        <pic:nvPicPr>
                          <pic:cNvPr id="1170" name="Image 1170"/>
                          <pic:cNvPicPr/>
                        </pic:nvPicPr>
                        <pic:blipFill>
                          <a:blip r:embed="rId68" cstate="print"/>
                          <a:stretch>
                            <a:fillRect/>
                          </a:stretch>
                        </pic:blipFill>
                        <pic:spPr>
                          <a:xfrm>
                            <a:off x="0" y="0"/>
                            <a:ext cx="6421120" cy="1422400"/>
                          </a:xfrm>
                          <a:prstGeom prst="rect">
                            <a:avLst/>
                          </a:prstGeom>
                        </pic:spPr>
                      </pic:pic>
                      <wps:wsp>
                        <wps:cNvPr id="1171" name="Graphic 1171"/>
                        <wps:cNvSpPr/>
                        <wps:spPr>
                          <a:xfrm>
                            <a:off x="20320" y="10160"/>
                            <a:ext cx="6380480" cy="1381760"/>
                          </a:xfrm>
                          <a:custGeom>
                            <a:avLst/>
                            <a:gdLst/>
                            <a:ahLst/>
                            <a:cxnLst/>
                            <a:rect l="l" t="t" r="r" b="b"/>
                            <a:pathLst>
                              <a:path w="6380480" h="1381760">
                                <a:moveTo>
                                  <a:pt x="6380480" y="1381760"/>
                                </a:moveTo>
                                <a:lnTo>
                                  <a:pt x="0" y="1381760"/>
                                </a:lnTo>
                                <a:lnTo>
                                  <a:pt x="0" y="0"/>
                                </a:lnTo>
                                <a:lnTo>
                                  <a:pt x="6380480" y="0"/>
                                </a:lnTo>
                                <a:lnTo>
                                  <a:pt x="6380480" y="138176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72" name="Image 1172"/>
                          <pic:cNvPicPr/>
                        </pic:nvPicPr>
                        <pic:blipFill>
                          <a:blip r:embed="rId26" cstate="print"/>
                          <a:stretch>
                            <a:fillRect/>
                          </a:stretch>
                        </pic:blipFill>
                        <pic:spPr>
                          <a:xfrm>
                            <a:off x="142239" y="193039"/>
                            <a:ext cx="111760" cy="111760"/>
                          </a:xfrm>
                          <a:prstGeom prst="rect">
                            <a:avLst/>
                          </a:prstGeom>
                        </pic:spPr>
                      </pic:pic>
                      <pic:pic xmlns:pic="http://schemas.openxmlformats.org/drawingml/2006/picture">
                        <pic:nvPicPr>
                          <pic:cNvPr id="1173" name="Image 1173"/>
                          <pic:cNvPicPr/>
                        </pic:nvPicPr>
                        <pic:blipFill>
                          <a:blip r:embed="rId25" cstate="print"/>
                          <a:stretch>
                            <a:fillRect/>
                          </a:stretch>
                        </pic:blipFill>
                        <pic:spPr>
                          <a:xfrm>
                            <a:off x="142239" y="477520"/>
                            <a:ext cx="111760" cy="111760"/>
                          </a:xfrm>
                          <a:prstGeom prst="rect">
                            <a:avLst/>
                          </a:prstGeom>
                        </pic:spPr>
                      </pic:pic>
                      <pic:pic xmlns:pic="http://schemas.openxmlformats.org/drawingml/2006/picture">
                        <pic:nvPicPr>
                          <pic:cNvPr id="1174" name="Image 1174"/>
                          <pic:cNvPicPr/>
                        </pic:nvPicPr>
                        <pic:blipFill>
                          <a:blip r:embed="rId33" cstate="print"/>
                          <a:stretch>
                            <a:fillRect/>
                          </a:stretch>
                        </pic:blipFill>
                        <pic:spPr>
                          <a:xfrm>
                            <a:off x="142239" y="762000"/>
                            <a:ext cx="111760" cy="111760"/>
                          </a:xfrm>
                          <a:prstGeom prst="rect">
                            <a:avLst/>
                          </a:prstGeom>
                        </pic:spPr>
                      </pic:pic>
                      <pic:pic xmlns:pic="http://schemas.openxmlformats.org/drawingml/2006/picture">
                        <pic:nvPicPr>
                          <pic:cNvPr id="1175" name="Image 1175"/>
                          <pic:cNvPicPr/>
                        </pic:nvPicPr>
                        <pic:blipFill>
                          <a:blip r:embed="rId26" cstate="print"/>
                          <a:stretch>
                            <a:fillRect/>
                          </a:stretch>
                        </pic:blipFill>
                        <pic:spPr>
                          <a:xfrm>
                            <a:off x="142239" y="1046480"/>
                            <a:ext cx="111760" cy="111760"/>
                          </a:xfrm>
                          <a:prstGeom prst="rect">
                            <a:avLst/>
                          </a:prstGeom>
                        </pic:spPr>
                      </pic:pic>
                      <wps:wsp>
                        <wps:cNvPr id="1176" name="Textbox 1176"/>
                        <wps:cNvSpPr txBox="1"/>
                        <wps:spPr>
                          <a:xfrm>
                            <a:off x="20320" y="10160"/>
                            <a:ext cx="6380480" cy="1381760"/>
                          </a:xfrm>
                          <a:prstGeom prst="rect">
                            <a:avLst/>
                          </a:prstGeom>
                        </wps:spPr>
                        <wps:txbx>
                          <w:txbxContent>
                            <w:p w14:paraId="5CE677FF" w14:textId="77777777" w:rsidR="009B0AC6" w:rsidRDefault="009B0AC6">
                              <w:pPr>
                                <w:spacing w:before="213" w:line="374" w:lineRule="auto"/>
                                <w:ind w:left="512" w:right="6798"/>
                                <w:rPr>
                                  <w:sz w:val="25"/>
                                </w:rPr>
                              </w:pPr>
                              <w:r>
                                <w:rPr>
                                  <w:color w:val="333333"/>
                                  <w:sz w:val="25"/>
                                </w:rPr>
                                <w:t>Within 6 hours of birth Within 24 hours of</w:t>
                              </w:r>
                              <w:r>
                                <w:rPr>
                                  <w:color w:val="333333"/>
                                  <w:spacing w:val="-8"/>
                                  <w:sz w:val="25"/>
                                </w:rPr>
                                <w:t xml:space="preserve"> </w:t>
                              </w:r>
                              <w:r>
                                <w:rPr>
                                  <w:color w:val="333333"/>
                                  <w:sz w:val="25"/>
                                </w:rPr>
                                <w:t>birth</w:t>
                              </w:r>
                            </w:p>
                            <w:p w14:paraId="10964782" w14:textId="77777777" w:rsidR="009B0AC6" w:rsidRDefault="009B0AC6">
                              <w:pPr>
                                <w:spacing w:line="374" w:lineRule="auto"/>
                                <w:ind w:left="512" w:right="5539"/>
                                <w:rPr>
                                  <w:sz w:val="25"/>
                                </w:rPr>
                              </w:pPr>
                              <w:r>
                                <w:rPr>
                                  <w:color w:val="333333"/>
                                  <w:sz w:val="25"/>
                                </w:rPr>
                                <w:t>Between 1 day and 1 week old Older than 1 week</w:t>
                              </w:r>
                            </w:p>
                          </w:txbxContent>
                        </wps:txbx>
                        <wps:bodyPr wrap="square" lIns="0" tIns="0" rIns="0" bIns="0" rtlCol="0">
                          <a:noAutofit/>
                        </wps:bodyPr>
                      </wps:wsp>
                    </wpg:wgp>
                  </a:graphicData>
                </a:graphic>
              </wp:anchor>
            </w:drawing>
          </mc:Choice>
          <mc:Fallback>
            <w:pict>
              <v:group w14:anchorId="322C1F76" id="Group 1169" o:spid="_x0000_s1768" style="position:absolute;margin-left:53.2pt;margin-top:14.2pt;width:505.6pt;height:112pt;z-index:-251658132;mso-wrap-distance-left:0;mso-wrap-distance-right:0;mso-position-horizontal-relative:page;mso-position-vertical-relative:text" coordsize="64211,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">
                <v:shape id="Image 1170" o:spid="_x0000_s1769" type="#_x0000_t75" style="position:absolute;width:6421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">
                  <v:imagedata r:id="rId69" o:title=""/>
                </v:shape>
                <v:shape id="Graphic 1171" o:spid="_x0000_s1770" style="position:absolute;left:203;top:101;width:63805;height:13818;visibility:visible;mso-wrap-style:square;v-text-anchor:top" coordsize="638048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" path="m6380480,1381760l,1381760,,,6380480,r,1381760xe" fillcolor="#f1eeea" stroked="f">
                  <v:path arrowok="t"/>
                </v:shape>
                <v:shape id="Image 1172" o:spid="_x0000_s1771"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">
                  <v:imagedata r:id="rId29" o:title=""/>
                </v:shape>
                <v:shape id="Image 1173" o:spid="_x0000_s1772"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">
                  <v:imagedata r:id="rId28" o:title=""/>
                </v:shape>
                <v:shape id="Image 1174" o:spid="_x0000_s1773" type="#_x0000_t75" style="position:absolute;left:1422;top:762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">
                  <v:imagedata r:id="rId36" o:title=""/>
                </v:shape>
                <v:shape id="Image 1175" o:spid="_x0000_s1774" type="#_x0000_t75" style="position:absolute;left:1422;top:10464;width:111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">
                  <v:imagedata r:id="rId112" o:title=""/>
                </v:shape>
                <v:shape id="Textbox 1176" o:spid="_x0000_s1775" type="#_x0000_t202" style="position:absolute;left:203;top:101;width:63805;height:1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5CE677FF" w14:textId="77777777" w:rsidR="009B0AC6" w:rsidRDefault="009B0AC6">
                        <w:pPr>
                          <w:spacing w:before="213" w:line="374" w:lineRule="auto"/>
                          <w:ind w:left="512" w:right="6798"/>
                          <w:rPr>
                            <w:sz w:val="25"/>
                          </w:rPr>
                        </w:pPr>
                        <w:r>
                          <w:rPr>
                            <w:color w:val="333333"/>
                            <w:sz w:val="25"/>
                          </w:rPr>
                          <w:t>Within 6 hours of birth Within 24 hours of</w:t>
                        </w:r>
                        <w:r>
                          <w:rPr>
                            <w:color w:val="333333"/>
                            <w:spacing w:val="-8"/>
                            <w:sz w:val="25"/>
                          </w:rPr>
                          <w:t xml:space="preserve"> </w:t>
                        </w:r>
                        <w:r>
                          <w:rPr>
                            <w:color w:val="333333"/>
                            <w:sz w:val="25"/>
                          </w:rPr>
                          <w:t>birth</w:t>
                        </w:r>
                      </w:p>
                      <w:p w14:paraId="10964782" w14:textId="77777777" w:rsidR="009B0AC6" w:rsidRDefault="009B0AC6">
                        <w:pPr>
                          <w:spacing w:line="374" w:lineRule="auto"/>
                          <w:ind w:left="512" w:right="5539"/>
                          <w:rPr>
                            <w:sz w:val="25"/>
                          </w:rPr>
                        </w:pPr>
                        <w:r>
                          <w:rPr>
                            <w:color w:val="333333"/>
                            <w:sz w:val="25"/>
                          </w:rPr>
                          <w:t>Between 1 day and 1 week old Older than 1 week</w:t>
                        </w:r>
                      </w:p>
                    </w:txbxContent>
                  </v:textbox>
                </v:shape>
                <w10:wrap type="topAndBottom" anchorx="page"/>
              </v:group>
            </w:pict>
          </mc:Fallback>
        </mc:AlternateContent>
      </w:r>
    </w:p>
    <w:p w14:paraId="61C7AFF3" w14:textId="77777777" w:rsidR="009B0AC6" w:rsidRPr="00BD2740" w:rsidRDefault="009B0AC6">
      <w:pPr>
        <w:pStyle w:val="BodyText"/>
        <w:rPr>
          <w:rFonts w:ascii="Times New Roman" w:hAnsi="Times New Roman" w:cs="Times New Roman"/>
        </w:rPr>
      </w:pPr>
    </w:p>
    <w:p w14:paraId="44B5F9BC" w14:textId="77777777" w:rsidR="009B0AC6" w:rsidRPr="00BD2740" w:rsidRDefault="009B0AC6">
      <w:pPr>
        <w:pStyle w:val="BodyText"/>
        <w:spacing w:before="135"/>
        <w:rPr>
          <w:rFonts w:ascii="Times New Roman" w:hAnsi="Times New Roman" w:cs="Times New Roman"/>
        </w:rPr>
      </w:pPr>
    </w:p>
    <w:p w14:paraId="143A6FD3"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333333"/>
        </w:rPr>
        <w:t>Do</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rPr>
        <w:t>you</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clean</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and/or</w:t>
      </w:r>
      <w:r w:rsidRPr="00BD2740">
        <w:rPr>
          <w:rFonts w:ascii="Times New Roman" w:hAnsi="Times New Roman" w:cs="Times New Roman"/>
          <w:color w:val="333333"/>
          <w:spacing w:val="5"/>
        </w:rPr>
        <w:t xml:space="preserve"> </w:t>
      </w:r>
      <w:r w:rsidRPr="00BD2740">
        <w:rPr>
          <w:rFonts w:ascii="Times New Roman" w:hAnsi="Times New Roman" w:cs="Times New Roman"/>
          <w:color w:val="333333"/>
        </w:rPr>
        <w:t>disinfect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tail</w:t>
      </w:r>
      <w:r w:rsidRPr="00BD2740">
        <w:rPr>
          <w:rFonts w:ascii="Times New Roman" w:hAnsi="Times New Roman" w:cs="Times New Roman"/>
          <w:color w:val="333333"/>
          <w:spacing w:val="21"/>
        </w:rPr>
        <w:t xml:space="preserve"> </w:t>
      </w:r>
      <w:r w:rsidRPr="00BD2740">
        <w:rPr>
          <w:rFonts w:ascii="Times New Roman" w:hAnsi="Times New Roman" w:cs="Times New Roman"/>
          <w:color w:val="333333"/>
        </w:rPr>
        <w:t>docking</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equipment,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including</w:t>
      </w:r>
      <w:r w:rsidRPr="00BD2740">
        <w:rPr>
          <w:rFonts w:ascii="Times New Roman" w:hAnsi="Times New Roman" w:cs="Times New Roman"/>
          <w:color w:val="333333"/>
          <w:spacing w:val="15"/>
        </w:rPr>
        <w:t xml:space="preserve"> </w:t>
      </w:r>
      <w:r w:rsidRPr="00BD2740">
        <w:rPr>
          <w:rFonts w:ascii="Times New Roman" w:hAnsi="Times New Roman" w:cs="Times New Roman"/>
          <w:color w:val="333333"/>
        </w:rPr>
        <w:t>rubber</w:t>
      </w:r>
      <w:r w:rsidRPr="00BD2740">
        <w:rPr>
          <w:rFonts w:ascii="Times New Roman" w:hAnsi="Times New Roman" w:cs="Times New Roman"/>
          <w:color w:val="333333"/>
          <w:spacing w:val="6"/>
        </w:rPr>
        <w:t xml:space="preserve"> </w:t>
      </w:r>
      <w:r w:rsidRPr="00BD2740">
        <w:rPr>
          <w:rFonts w:ascii="Times New Roman" w:hAnsi="Times New Roman" w:cs="Times New Roman"/>
          <w:color w:val="333333"/>
        </w:rPr>
        <w:t>rings,</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before</w:t>
      </w:r>
      <w:r w:rsidRPr="00BD2740">
        <w:rPr>
          <w:rFonts w:ascii="Times New Roman" w:hAnsi="Times New Roman" w:cs="Times New Roman"/>
          <w:color w:val="333333"/>
          <w:spacing w:val="14"/>
        </w:rPr>
        <w:t xml:space="preserve"> </w:t>
      </w:r>
      <w:r w:rsidRPr="00BD2740">
        <w:rPr>
          <w:rFonts w:ascii="Times New Roman" w:hAnsi="Times New Roman" w:cs="Times New Roman"/>
          <w:color w:val="333333"/>
          <w:spacing w:val="-4"/>
        </w:rPr>
        <w:t>use?</w:t>
      </w:r>
    </w:p>
    <w:p w14:paraId="20E0B2EB" w14:textId="77777777" w:rsidR="009B0AC6" w:rsidRPr="00BD2740" w:rsidRDefault="009B0AC6">
      <w:pPr>
        <w:pStyle w:val="BodyText"/>
        <w:spacing w:before="29"/>
        <w:rPr>
          <w:rFonts w:ascii="Times New Roman" w:hAnsi="Times New Roman" w:cs="Times New Roman"/>
          <w:sz w:val="20"/>
        </w:rPr>
      </w:pPr>
      <w:r w:rsidRPr="00BD2740">
        <w:rPr>
          <w:rFonts w:ascii="Times New Roman" w:hAnsi="Times New Roman" w:cs="Times New Roman"/>
          <w:noProof/>
        </w:rPr>
        <mc:AlternateContent>
          <mc:Choice Requires="wpg">
            <w:drawing>
              <wp:anchor distT="0" distB="0" distL="0" distR="0" simplePos="0" relativeHeight="251658349" behindDoc="1" locked="0" layoutInCell="1" allowOverlap="1" wp14:anchorId="131F7126" wp14:editId="384478A6">
                <wp:simplePos x="0" y="0"/>
                <wp:positionH relativeFrom="page">
                  <wp:posOffset>675640</wp:posOffset>
                </wp:positionH>
                <wp:positionV relativeFrom="paragraph">
                  <wp:posOffset>179767</wp:posOffset>
                </wp:positionV>
                <wp:extent cx="6421120" cy="853440"/>
                <wp:effectExtent l="0" t="0" r="0" b="0"/>
                <wp:wrapTopAndBottom/>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853440"/>
                          <a:chOff x="0" y="0"/>
                          <a:chExt cx="6421120" cy="853440"/>
                        </a:xfrm>
                      </wpg:grpSpPr>
                      <pic:pic xmlns:pic="http://schemas.openxmlformats.org/drawingml/2006/picture">
                        <pic:nvPicPr>
                          <pic:cNvPr id="1178" name="Image 1178"/>
                          <pic:cNvPicPr/>
                        </pic:nvPicPr>
                        <pic:blipFill>
                          <a:blip r:embed="rId39" cstate="print"/>
                          <a:stretch>
                            <a:fillRect/>
                          </a:stretch>
                        </pic:blipFill>
                        <pic:spPr>
                          <a:xfrm>
                            <a:off x="0" y="0"/>
                            <a:ext cx="6421120" cy="853440"/>
                          </a:xfrm>
                          <a:prstGeom prst="rect">
                            <a:avLst/>
                          </a:prstGeom>
                        </pic:spPr>
                      </pic:pic>
                      <wps:wsp>
                        <wps:cNvPr id="1179" name="Graphic 1179"/>
                        <wps:cNvSpPr/>
                        <wps:spPr>
                          <a:xfrm>
                            <a:off x="20320" y="10160"/>
                            <a:ext cx="6380480" cy="812800"/>
                          </a:xfrm>
                          <a:custGeom>
                            <a:avLst/>
                            <a:gdLst/>
                            <a:ahLst/>
                            <a:cxnLst/>
                            <a:rect l="l" t="t" r="r" b="b"/>
                            <a:pathLst>
                              <a:path w="6380480" h="812800">
                                <a:moveTo>
                                  <a:pt x="6380480" y="812800"/>
                                </a:moveTo>
                                <a:lnTo>
                                  <a:pt x="0" y="812800"/>
                                </a:lnTo>
                                <a:lnTo>
                                  <a:pt x="0" y="0"/>
                                </a:lnTo>
                                <a:lnTo>
                                  <a:pt x="6380480" y="0"/>
                                </a:lnTo>
                                <a:lnTo>
                                  <a:pt x="6380480" y="812800"/>
                                </a:lnTo>
                                <a:close/>
                              </a:path>
                            </a:pathLst>
                          </a:custGeom>
                          <a:solidFill>
                            <a:srgbClr val="F1EEEA"/>
                          </a:solidFill>
                        </wps:spPr>
                        <wps:bodyPr wrap="square" lIns="0" tIns="0" rIns="0" bIns="0" rtlCol="0">
                          <a:prstTxWarp prst="textNoShape">
                            <a:avLst/>
                          </a:prstTxWarp>
                          <a:noAutofit/>
                        </wps:bodyPr>
                      </wps:wsp>
                      <pic:pic xmlns:pic="http://schemas.openxmlformats.org/drawingml/2006/picture">
                        <pic:nvPicPr>
                          <pic:cNvPr id="1180" name="Image 1180"/>
                          <pic:cNvPicPr/>
                        </pic:nvPicPr>
                        <pic:blipFill>
                          <a:blip r:embed="rId25" cstate="print"/>
                          <a:stretch>
                            <a:fillRect/>
                          </a:stretch>
                        </pic:blipFill>
                        <pic:spPr>
                          <a:xfrm>
                            <a:off x="142239" y="193039"/>
                            <a:ext cx="111760" cy="111760"/>
                          </a:xfrm>
                          <a:prstGeom prst="rect">
                            <a:avLst/>
                          </a:prstGeom>
                        </pic:spPr>
                      </pic:pic>
                      <pic:pic xmlns:pic="http://schemas.openxmlformats.org/drawingml/2006/picture">
                        <pic:nvPicPr>
                          <pic:cNvPr id="1181" name="Image 1181"/>
                          <pic:cNvPicPr/>
                        </pic:nvPicPr>
                        <pic:blipFill>
                          <a:blip r:embed="rId25" cstate="print"/>
                          <a:stretch>
                            <a:fillRect/>
                          </a:stretch>
                        </pic:blipFill>
                        <pic:spPr>
                          <a:xfrm>
                            <a:off x="142239" y="477519"/>
                            <a:ext cx="111760" cy="111760"/>
                          </a:xfrm>
                          <a:prstGeom prst="rect">
                            <a:avLst/>
                          </a:prstGeom>
                        </pic:spPr>
                      </pic:pic>
                      <wps:wsp>
                        <wps:cNvPr id="1182" name="Textbox 1182"/>
                        <wps:cNvSpPr txBox="1"/>
                        <wps:spPr>
                          <a:xfrm>
                            <a:off x="20320" y="10160"/>
                            <a:ext cx="6380480" cy="812800"/>
                          </a:xfrm>
                          <a:prstGeom prst="rect">
                            <a:avLst/>
                          </a:prstGeom>
                        </wps:spPr>
                        <wps:txbx>
                          <w:txbxContent>
                            <w:p w14:paraId="2F00F576"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wps:txbx>
                        <wps:bodyPr wrap="square" lIns="0" tIns="0" rIns="0" bIns="0" rtlCol="0">
                          <a:noAutofit/>
                        </wps:bodyPr>
                      </wps:wsp>
                    </wpg:wgp>
                  </a:graphicData>
                </a:graphic>
              </wp:anchor>
            </w:drawing>
          </mc:Choice>
          <mc:Fallback>
            <w:pict>
              <v:group w14:anchorId="131F7126" id="Group 1177" o:spid="_x0000_s1776" style="position:absolute;margin-left:53.2pt;margin-top:14.15pt;width:505.6pt;height:67.2pt;z-index:-251658131;mso-wrap-distance-left:0;mso-wrap-distance-right:0;mso-position-horizontal-relative:page;mso-position-vertical-relative:text" coordsize="64211,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">
                <v:shape id="Image 1178" o:spid="_x0000_s1777" type="#_x0000_t75" style="position:absolute;width:64211;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">
                  <v:imagedata r:id="rId41" o:title=""/>
                </v:shape>
                <v:shape id="Graphic 1179" o:spid="_x0000_s1778" style="position:absolute;left:203;top:101;width:63805;height:8128;visibility:visible;mso-wrap-style:square;v-text-anchor:top" coordsize="6380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" path="m6380480,812800l,812800,,,6380480,r,812800xe" fillcolor="#f1eeea" stroked="f">
                  <v:path arrowok="t"/>
                </v:shape>
                <v:shape id="Image 1180" o:spid="_x0000_s1779" type="#_x0000_t75" style="position:absolute;left:1422;top:1930;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">
                  <v:imagedata r:id="rId28" o:title=""/>
                </v:shape>
                <v:shape id="Image 1181" o:spid="_x0000_s1780" type="#_x0000_t75" style="position:absolute;left:1422;top:4775;width:11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">
                  <v:imagedata r:id="rId28" o:title=""/>
                </v:shape>
                <v:shape id="Textbox 1182" o:spid="_x0000_s1781" type="#_x0000_t202" style="position:absolute;left:203;top:101;width:6380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2F00F576" w14:textId="77777777" w:rsidR="009B0AC6" w:rsidRDefault="009B0AC6">
                        <w:pPr>
                          <w:spacing w:before="213" w:line="374" w:lineRule="auto"/>
                          <w:ind w:left="512" w:right="8829"/>
                          <w:rPr>
                            <w:sz w:val="25"/>
                          </w:rPr>
                        </w:pPr>
                        <w:r>
                          <w:rPr>
                            <w:color w:val="333333"/>
                            <w:spacing w:val="-4"/>
                            <w:sz w:val="25"/>
                          </w:rPr>
                          <w:t xml:space="preserve">Yes </w:t>
                        </w:r>
                        <w:r>
                          <w:rPr>
                            <w:color w:val="333333"/>
                            <w:spacing w:val="-6"/>
                            <w:sz w:val="25"/>
                          </w:rPr>
                          <w:t>No</w:t>
                        </w:r>
                      </w:p>
                    </w:txbxContent>
                  </v:textbox>
                </v:shape>
                <w10:wrap type="topAndBottom" anchorx="page"/>
              </v:group>
            </w:pict>
          </mc:Fallback>
        </mc:AlternateContent>
      </w:r>
    </w:p>
    <w:p w14:paraId="673C9CDD" w14:textId="77777777" w:rsidR="009B0AC6" w:rsidRPr="00BD2740" w:rsidRDefault="009B0AC6">
      <w:pPr>
        <w:rPr>
          <w:rFonts w:cs="Times New Roman"/>
          <w:sz w:val="20"/>
        </w:rPr>
        <w:sectPr w:rsidR="009B0AC6" w:rsidRPr="00BD2740" w:rsidSect="009B0AC6">
          <w:pgSz w:w="12240" w:h="15840"/>
          <w:pgMar w:top="1540" w:right="960" w:bottom="1000" w:left="960" w:header="596" w:footer="819" w:gutter="0"/>
          <w:cols w:space="720"/>
        </w:sectPr>
      </w:pPr>
    </w:p>
    <w:p w14:paraId="1B5AACAB" w14:textId="77777777" w:rsidR="009B0AC6" w:rsidRPr="00BD2740" w:rsidRDefault="009B0AC6">
      <w:pPr>
        <w:pStyle w:val="BodyText"/>
        <w:spacing w:before="180"/>
        <w:rPr>
          <w:rFonts w:ascii="Times New Roman" w:hAnsi="Times New Roman" w:cs="Times New Roman"/>
        </w:rPr>
      </w:pPr>
    </w:p>
    <w:p w14:paraId="009EE28F" w14:textId="77777777" w:rsidR="009B0AC6" w:rsidRPr="00BD2740" w:rsidRDefault="009B0AC6">
      <w:pPr>
        <w:spacing w:line="292" w:lineRule="auto"/>
        <w:ind w:left="136"/>
        <w:rPr>
          <w:rFonts w:cs="Times New Roman"/>
          <w:sz w:val="25"/>
        </w:rPr>
      </w:pPr>
      <w:r w:rsidRPr="00BD2740">
        <w:rPr>
          <w:rFonts w:cs="Times New Roman"/>
          <w:color w:val="545454"/>
          <w:sz w:val="25"/>
        </w:rPr>
        <w:t xml:space="preserve">For the chance to win an </w:t>
      </w:r>
      <w:r w:rsidRPr="00BD2740">
        <w:rPr>
          <w:rFonts w:cs="Times New Roman"/>
          <w:b/>
          <w:color w:val="545454"/>
          <w:sz w:val="25"/>
        </w:rPr>
        <w:t>Apple iPad</w:t>
      </w:r>
      <w:r w:rsidRPr="00BD2740">
        <w:rPr>
          <w:rFonts w:cs="Times New Roman"/>
          <w:color w:val="545454"/>
          <w:sz w:val="25"/>
        </w:rPr>
        <w:t>,</w:t>
      </w:r>
      <w:r w:rsidRPr="00BD2740">
        <w:rPr>
          <w:rFonts w:cs="Times New Roman"/>
          <w:color w:val="545454"/>
          <w:spacing w:val="-1"/>
          <w:sz w:val="25"/>
        </w:rPr>
        <w:t xml:space="preserve"> </w:t>
      </w:r>
      <w:r w:rsidRPr="00BD2740">
        <w:rPr>
          <w:rFonts w:cs="Times New Roman"/>
          <w:color w:val="545454"/>
          <w:sz w:val="25"/>
        </w:rPr>
        <w:t xml:space="preserve">a </w:t>
      </w:r>
      <w:r w:rsidRPr="00BD2740">
        <w:rPr>
          <w:rFonts w:cs="Times New Roman"/>
          <w:b/>
          <w:color w:val="545454"/>
          <w:sz w:val="25"/>
        </w:rPr>
        <w:t>Samsung Galaxy Tablet</w:t>
      </w:r>
      <w:r w:rsidRPr="00BD2740">
        <w:rPr>
          <w:rFonts w:cs="Times New Roman"/>
          <w:color w:val="545454"/>
          <w:sz w:val="25"/>
        </w:rPr>
        <w:t>,</w:t>
      </w:r>
      <w:r w:rsidRPr="00BD2740">
        <w:rPr>
          <w:rFonts w:cs="Times New Roman"/>
          <w:color w:val="545454"/>
          <w:spacing w:val="-1"/>
          <w:sz w:val="25"/>
        </w:rPr>
        <w:t xml:space="preserve"> </w:t>
      </w:r>
      <w:r w:rsidRPr="00BD2740">
        <w:rPr>
          <w:rFonts w:cs="Times New Roman"/>
          <w:color w:val="545454"/>
          <w:sz w:val="25"/>
        </w:rPr>
        <w:t xml:space="preserve">or a </w:t>
      </w:r>
      <w:r w:rsidRPr="00BD2740">
        <w:rPr>
          <w:rFonts w:cs="Times New Roman"/>
          <w:b/>
          <w:color w:val="545454"/>
          <w:sz w:val="25"/>
        </w:rPr>
        <w:t xml:space="preserve">Fortnum and Mason luxury hamper, </w:t>
      </w:r>
      <w:r w:rsidRPr="00BD2740">
        <w:rPr>
          <w:rFonts w:cs="Times New Roman"/>
          <w:color w:val="545454"/>
          <w:sz w:val="25"/>
        </w:rPr>
        <w:t>please enter your details at:</w:t>
      </w:r>
    </w:p>
    <w:p w14:paraId="6A663188" w14:textId="77777777" w:rsidR="009B0AC6" w:rsidRPr="00BD2740" w:rsidRDefault="009B0AC6">
      <w:pPr>
        <w:pStyle w:val="BodyText"/>
        <w:spacing w:before="259"/>
        <w:ind w:left="136"/>
        <w:rPr>
          <w:rFonts w:ascii="Times New Roman" w:hAnsi="Times New Roman" w:cs="Times New Roman"/>
        </w:rPr>
      </w:pPr>
      <w:r w:rsidRPr="00BD2740">
        <w:rPr>
          <w:rFonts w:ascii="Times New Roman" w:hAnsi="Times New Roman" w:cs="Times New Roman"/>
          <w:color w:val="407C95"/>
          <w:u w:val="single" w:color="407C95"/>
        </w:rPr>
        <w:t>https://liverpool.onlinesurveys.ac.uk/prize-draw-for-joint-ill-</w:t>
      </w:r>
      <w:r w:rsidRPr="00BD2740">
        <w:rPr>
          <w:rFonts w:ascii="Times New Roman" w:hAnsi="Times New Roman" w:cs="Times New Roman"/>
          <w:color w:val="407C95"/>
          <w:spacing w:val="-2"/>
          <w:u w:val="single" w:color="407C95"/>
        </w:rPr>
        <w:t>survey</w:t>
      </w:r>
    </w:p>
    <w:p w14:paraId="6D872757" w14:textId="77777777" w:rsidR="009B0AC6" w:rsidRPr="00BD2740" w:rsidRDefault="009B0AC6">
      <w:pPr>
        <w:pStyle w:val="BodyText"/>
        <w:spacing w:before="33"/>
        <w:rPr>
          <w:rFonts w:ascii="Times New Roman" w:hAnsi="Times New Roman" w:cs="Times New Roman"/>
        </w:rPr>
      </w:pPr>
    </w:p>
    <w:p w14:paraId="74FD2059"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545454"/>
        </w:rPr>
        <w:t>Your</w:t>
      </w:r>
      <w:r w:rsidRPr="00BD2740">
        <w:rPr>
          <w:rFonts w:ascii="Times New Roman" w:hAnsi="Times New Roman" w:cs="Times New Roman"/>
          <w:color w:val="545454"/>
          <w:spacing w:val="1"/>
        </w:rPr>
        <w:t xml:space="preserve"> </w:t>
      </w:r>
      <w:r w:rsidRPr="00BD2740">
        <w:rPr>
          <w:rFonts w:ascii="Times New Roman" w:hAnsi="Times New Roman" w:cs="Times New Roman"/>
          <w:color w:val="545454"/>
        </w:rPr>
        <w:t>survey</w:t>
      </w:r>
      <w:r w:rsidRPr="00BD2740">
        <w:rPr>
          <w:rFonts w:ascii="Times New Roman" w:hAnsi="Times New Roman" w:cs="Times New Roman"/>
          <w:color w:val="545454"/>
          <w:spacing w:val="8"/>
        </w:rPr>
        <w:t xml:space="preserve"> </w:t>
      </w:r>
      <w:r w:rsidRPr="00BD2740">
        <w:rPr>
          <w:rFonts w:ascii="Times New Roman" w:hAnsi="Times New Roman" w:cs="Times New Roman"/>
          <w:color w:val="545454"/>
        </w:rPr>
        <w:t>answers</w:t>
      </w:r>
      <w:r w:rsidRPr="00BD2740">
        <w:rPr>
          <w:rFonts w:ascii="Times New Roman" w:hAnsi="Times New Roman" w:cs="Times New Roman"/>
          <w:color w:val="545454"/>
          <w:spacing w:val="7"/>
        </w:rPr>
        <w:t xml:space="preserve"> </w:t>
      </w:r>
      <w:r w:rsidRPr="00BD2740">
        <w:rPr>
          <w:rFonts w:ascii="Times New Roman" w:hAnsi="Times New Roman" w:cs="Times New Roman"/>
          <w:color w:val="545454"/>
        </w:rPr>
        <w:t>will</w:t>
      </w:r>
      <w:r w:rsidRPr="00BD2740">
        <w:rPr>
          <w:rFonts w:ascii="Times New Roman" w:hAnsi="Times New Roman" w:cs="Times New Roman"/>
          <w:color w:val="545454"/>
          <w:spacing w:val="16"/>
        </w:rPr>
        <w:t xml:space="preserve"> </w:t>
      </w:r>
      <w:r w:rsidRPr="00BD2740">
        <w:rPr>
          <w:rFonts w:ascii="Times New Roman" w:hAnsi="Times New Roman" w:cs="Times New Roman"/>
          <w:b/>
          <w:color w:val="545454"/>
        </w:rPr>
        <w:t>not</w:t>
      </w:r>
      <w:r w:rsidRPr="00BD2740">
        <w:rPr>
          <w:rFonts w:ascii="Times New Roman" w:hAnsi="Times New Roman" w:cs="Times New Roman"/>
          <w:b/>
          <w:color w:val="545454"/>
          <w:spacing w:val="2"/>
        </w:rPr>
        <w:t xml:space="preserve"> </w:t>
      </w:r>
      <w:r w:rsidRPr="00BD2740">
        <w:rPr>
          <w:rFonts w:ascii="Times New Roman" w:hAnsi="Times New Roman" w:cs="Times New Roman"/>
          <w:color w:val="545454"/>
        </w:rPr>
        <w:t>be</w:t>
      </w:r>
      <w:r w:rsidRPr="00BD2740">
        <w:rPr>
          <w:rFonts w:ascii="Times New Roman" w:hAnsi="Times New Roman" w:cs="Times New Roman"/>
          <w:color w:val="545454"/>
          <w:spacing w:val="10"/>
        </w:rPr>
        <w:t xml:space="preserve"> </w:t>
      </w:r>
      <w:r w:rsidRPr="00BD2740">
        <w:rPr>
          <w:rFonts w:ascii="Times New Roman" w:hAnsi="Times New Roman" w:cs="Times New Roman"/>
          <w:color w:val="545454"/>
        </w:rPr>
        <w:t>linked</w:t>
      </w:r>
      <w:r w:rsidRPr="00BD2740">
        <w:rPr>
          <w:rFonts w:ascii="Times New Roman" w:hAnsi="Times New Roman" w:cs="Times New Roman"/>
          <w:color w:val="545454"/>
          <w:spacing w:val="10"/>
        </w:rPr>
        <w:t xml:space="preserve"> </w:t>
      </w:r>
      <w:r w:rsidRPr="00BD2740">
        <w:rPr>
          <w:rFonts w:ascii="Times New Roman" w:hAnsi="Times New Roman" w:cs="Times New Roman"/>
          <w:color w:val="545454"/>
        </w:rPr>
        <w:t>to</w:t>
      </w:r>
      <w:r w:rsidRPr="00BD2740">
        <w:rPr>
          <w:rFonts w:ascii="Times New Roman" w:hAnsi="Times New Roman" w:cs="Times New Roman"/>
          <w:color w:val="545454"/>
          <w:spacing w:val="10"/>
        </w:rPr>
        <w:t xml:space="preserve"> </w:t>
      </w:r>
      <w:r w:rsidRPr="00BD2740">
        <w:rPr>
          <w:rFonts w:ascii="Times New Roman" w:hAnsi="Times New Roman" w:cs="Times New Roman"/>
          <w:color w:val="545454"/>
        </w:rPr>
        <w:t>your</w:t>
      </w:r>
      <w:r w:rsidRPr="00BD2740">
        <w:rPr>
          <w:rFonts w:ascii="Times New Roman" w:hAnsi="Times New Roman" w:cs="Times New Roman"/>
          <w:color w:val="545454"/>
          <w:spacing w:val="1"/>
        </w:rPr>
        <w:t xml:space="preserve"> </w:t>
      </w:r>
      <w:r w:rsidRPr="00BD2740">
        <w:rPr>
          <w:rFonts w:ascii="Times New Roman" w:hAnsi="Times New Roman" w:cs="Times New Roman"/>
          <w:color w:val="545454"/>
        </w:rPr>
        <w:t>entry</w:t>
      </w:r>
      <w:r w:rsidRPr="00BD2740">
        <w:rPr>
          <w:rFonts w:ascii="Times New Roman" w:hAnsi="Times New Roman" w:cs="Times New Roman"/>
          <w:color w:val="545454"/>
          <w:spacing w:val="8"/>
        </w:rPr>
        <w:t xml:space="preserve"> </w:t>
      </w:r>
      <w:r w:rsidRPr="00BD2740">
        <w:rPr>
          <w:rFonts w:ascii="Times New Roman" w:hAnsi="Times New Roman" w:cs="Times New Roman"/>
          <w:color w:val="545454"/>
          <w:spacing w:val="-2"/>
        </w:rPr>
        <w:t>details.</w:t>
      </w:r>
    </w:p>
    <w:p w14:paraId="2DCEFE54" w14:textId="77777777" w:rsidR="009B0AC6" w:rsidRPr="00BD2740" w:rsidRDefault="009B0AC6">
      <w:pPr>
        <w:pStyle w:val="BodyText"/>
        <w:spacing w:before="33"/>
        <w:rPr>
          <w:rFonts w:ascii="Times New Roman" w:hAnsi="Times New Roman" w:cs="Times New Roman"/>
        </w:rPr>
      </w:pPr>
    </w:p>
    <w:p w14:paraId="78FFAA10" w14:textId="77777777" w:rsidR="009B0AC6" w:rsidRPr="00BD2740" w:rsidRDefault="009B0AC6">
      <w:pPr>
        <w:pStyle w:val="BodyText"/>
        <w:spacing w:line="292" w:lineRule="auto"/>
        <w:ind w:left="136" w:right="319"/>
        <w:rPr>
          <w:rFonts w:ascii="Times New Roman" w:hAnsi="Times New Roman" w:cs="Times New Roman"/>
        </w:rPr>
      </w:pPr>
      <w:r w:rsidRPr="00BD2740">
        <w:rPr>
          <w:rFonts w:ascii="Times New Roman" w:hAnsi="Times New Roman" w:cs="Times New Roman"/>
          <w:color w:val="545454"/>
        </w:rPr>
        <w:t>This project will</w:t>
      </w:r>
      <w:r w:rsidRPr="00BD2740">
        <w:rPr>
          <w:rFonts w:ascii="Times New Roman" w:hAnsi="Times New Roman" w:cs="Times New Roman"/>
          <w:color w:val="545454"/>
          <w:spacing w:val="27"/>
        </w:rPr>
        <w:t xml:space="preserve"> </w:t>
      </w:r>
      <w:r w:rsidRPr="00BD2740">
        <w:rPr>
          <w:rFonts w:ascii="Times New Roman" w:hAnsi="Times New Roman" w:cs="Times New Roman"/>
          <w:color w:val="545454"/>
        </w:rPr>
        <w:t>be undertaking farm sampling and trial</w:t>
      </w:r>
      <w:r w:rsidRPr="00BD2740">
        <w:rPr>
          <w:rFonts w:ascii="Times New Roman" w:hAnsi="Times New Roman" w:cs="Times New Roman"/>
          <w:color w:val="545454"/>
          <w:spacing w:val="27"/>
        </w:rPr>
        <w:t xml:space="preserve"> </w:t>
      </w:r>
      <w:r w:rsidRPr="00BD2740">
        <w:rPr>
          <w:rFonts w:ascii="Times New Roman" w:hAnsi="Times New Roman" w:cs="Times New Roman"/>
          <w:color w:val="545454"/>
        </w:rPr>
        <w:t>work. If you would be interested</w:t>
      </w:r>
      <w:r w:rsidRPr="00BD2740">
        <w:rPr>
          <w:rFonts w:ascii="Times New Roman" w:hAnsi="Times New Roman" w:cs="Times New Roman"/>
          <w:color w:val="545454"/>
          <w:spacing w:val="40"/>
        </w:rPr>
        <w:t xml:space="preserve"> </w:t>
      </w:r>
      <w:r w:rsidRPr="00BD2740">
        <w:rPr>
          <w:rFonts w:ascii="Times New Roman" w:hAnsi="Times New Roman" w:cs="Times New Roman"/>
          <w:color w:val="545454"/>
        </w:rPr>
        <w:t xml:space="preserve">in taking part in further studies on the control of joint ill, please leave your contact details </w:t>
      </w:r>
      <w:r w:rsidRPr="00BD2740">
        <w:rPr>
          <w:rFonts w:ascii="Times New Roman" w:hAnsi="Times New Roman" w:cs="Times New Roman"/>
          <w:color w:val="545454"/>
          <w:spacing w:val="-4"/>
        </w:rPr>
        <w:t>at:</w:t>
      </w:r>
    </w:p>
    <w:p w14:paraId="032C27F2" w14:textId="77777777" w:rsidR="009B0AC6" w:rsidRPr="00BD2740" w:rsidRDefault="009B0AC6">
      <w:pPr>
        <w:spacing w:before="269"/>
        <w:ind w:left="136"/>
        <w:rPr>
          <w:rFonts w:cs="Times New Roman"/>
        </w:rPr>
      </w:pPr>
      <w:r w:rsidRPr="00BD2740">
        <w:rPr>
          <w:rFonts w:cs="Times New Roman"/>
          <w:color w:val="407C95"/>
          <w:spacing w:val="-4"/>
          <w:u w:val="single" w:color="407C95"/>
        </w:rPr>
        <w:t>https://liverpool.onlinesurveys.ac.uk/further-participation-in-joint-ill-study</w:t>
      </w:r>
    </w:p>
    <w:p w14:paraId="50051367" w14:textId="77777777" w:rsidR="009B0AC6" w:rsidRPr="00BD2740" w:rsidRDefault="009B0AC6">
      <w:pPr>
        <w:pStyle w:val="BodyText"/>
        <w:spacing w:before="35"/>
        <w:rPr>
          <w:rFonts w:ascii="Times New Roman" w:hAnsi="Times New Roman" w:cs="Times New Roman"/>
        </w:rPr>
      </w:pPr>
    </w:p>
    <w:p w14:paraId="6DC641DD"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545454"/>
        </w:rPr>
        <w:t>and</w:t>
      </w:r>
      <w:r w:rsidRPr="00BD2740">
        <w:rPr>
          <w:rFonts w:ascii="Times New Roman" w:hAnsi="Times New Roman" w:cs="Times New Roman"/>
          <w:color w:val="545454"/>
          <w:spacing w:val="4"/>
        </w:rPr>
        <w:t xml:space="preserve"> </w:t>
      </w:r>
      <w:r w:rsidRPr="00BD2740">
        <w:rPr>
          <w:rFonts w:ascii="Times New Roman" w:hAnsi="Times New Roman" w:cs="Times New Roman"/>
          <w:color w:val="545454"/>
        </w:rPr>
        <w:t>a</w:t>
      </w:r>
      <w:r w:rsidRPr="00BD2740">
        <w:rPr>
          <w:rFonts w:ascii="Times New Roman" w:hAnsi="Times New Roman" w:cs="Times New Roman"/>
          <w:color w:val="545454"/>
          <w:spacing w:val="4"/>
        </w:rPr>
        <w:t xml:space="preserve"> </w:t>
      </w:r>
      <w:r w:rsidRPr="00BD2740">
        <w:rPr>
          <w:rFonts w:ascii="Times New Roman" w:hAnsi="Times New Roman" w:cs="Times New Roman"/>
          <w:color w:val="545454"/>
        </w:rPr>
        <w:t>member</w:t>
      </w:r>
      <w:r w:rsidRPr="00BD2740">
        <w:rPr>
          <w:rFonts w:ascii="Times New Roman" w:hAnsi="Times New Roman" w:cs="Times New Roman"/>
          <w:color w:val="545454"/>
          <w:spacing w:val="-4"/>
        </w:rPr>
        <w:t xml:space="preserve"> </w:t>
      </w:r>
      <w:r w:rsidRPr="00BD2740">
        <w:rPr>
          <w:rFonts w:ascii="Times New Roman" w:hAnsi="Times New Roman" w:cs="Times New Roman"/>
          <w:color w:val="545454"/>
        </w:rPr>
        <w:t>of</w:t>
      </w:r>
      <w:r w:rsidRPr="00BD2740">
        <w:rPr>
          <w:rFonts w:ascii="Times New Roman" w:hAnsi="Times New Roman" w:cs="Times New Roman"/>
          <w:color w:val="545454"/>
          <w:spacing w:val="-6"/>
        </w:rPr>
        <w:t xml:space="preserve"> </w:t>
      </w:r>
      <w:r w:rsidRPr="00BD2740">
        <w:rPr>
          <w:rFonts w:ascii="Times New Roman" w:hAnsi="Times New Roman" w:cs="Times New Roman"/>
          <w:color w:val="545454"/>
        </w:rPr>
        <w:t>the</w:t>
      </w:r>
      <w:r w:rsidRPr="00BD2740">
        <w:rPr>
          <w:rFonts w:ascii="Times New Roman" w:hAnsi="Times New Roman" w:cs="Times New Roman"/>
          <w:color w:val="545454"/>
          <w:spacing w:val="4"/>
        </w:rPr>
        <w:t xml:space="preserve"> </w:t>
      </w:r>
      <w:r w:rsidRPr="00BD2740">
        <w:rPr>
          <w:rFonts w:ascii="Times New Roman" w:hAnsi="Times New Roman" w:cs="Times New Roman"/>
          <w:color w:val="545454"/>
        </w:rPr>
        <w:t>team</w:t>
      </w:r>
      <w:r w:rsidRPr="00BD2740">
        <w:rPr>
          <w:rFonts w:ascii="Times New Roman" w:hAnsi="Times New Roman" w:cs="Times New Roman"/>
          <w:color w:val="545454"/>
          <w:spacing w:val="-3"/>
        </w:rPr>
        <w:t xml:space="preserve"> </w:t>
      </w:r>
      <w:r w:rsidRPr="00BD2740">
        <w:rPr>
          <w:rFonts w:ascii="Times New Roman" w:hAnsi="Times New Roman" w:cs="Times New Roman"/>
          <w:color w:val="545454"/>
        </w:rPr>
        <w:t>will</w:t>
      </w:r>
      <w:r w:rsidRPr="00BD2740">
        <w:rPr>
          <w:rFonts w:ascii="Times New Roman" w:hAnsi="Times New Roman" w:cs="Times New Roman"/>
          <w:color w:val="545454"/>
          <w:spacing w:val="10"/>
        </w:rPr>
        <w:t xml:space="preserve"> </w:t>
      </w:r>
      <w:r w:rsidRPr="00BD2740">
        <w:rPr>
          <w:rFonts w:ascii="Times New Roman" w:hAnsi="Times New Roman" w:cs="Times New Roman"/>
          <w:color w:val="545454"/>
        </w:rPr>
        <w:t>get</w:t>
      </w:r>
      <w:r w:rsidRPr="00BD2740">
        <w:rPr>
          <w:rFonts w:ascii="Times New Roman" w:hAnsi="Times New Roman" w:cs="Times New Roman"/>
          <w:color w:val="545454"/>
          <w:spacing w:val="-6"/>
        </w:rPr>
        <w:t xml:space="preserve"> </w:t>
      </w:r>
      <w:r w:rsidRPr="00BD2740">
        <w:rPr>
          <w:rFonts w:ascii="Times New Roman" w:hAnsi="Times New Roman" w:cs="Times New Roman"/>
          <w:color w:val="545454"/>
        </w:rPr>
        <w:t>back</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to</w:t>
      </w:r>
      <w:r w:rsidRPr="00BD2740">
        <w:rPr>
          <w:rFonts w:ascii="Times New Roman" w:hAnsi="Times New Roman" w:cs="Times New Roman"/>
          <w:color w:val="545454"/>
          <w:spacing w:val="4"/>
        </w:rPr>
        <w:t xml:space="preserve"> </w:t>
      </w:r>
      <w:r w:rsidRPr="00BD2740">
        <w:rPr>
          <w:rFonts w:ascii="Times New Roman" w:hAnsi="Times New Roman" w:cs="Times New Roman"/>
          <w:color w:val="545454"/>
          <w:spacing w:val="-4"/>
        </w:rPr>
        <w:t>you.</w:t>
      </w:r>
    </w:p>
    <w:p w14:paraId="69D9BE42" w14:textId="77777777" w:rsidR="009B0AC6" w:rsidRPr="00BD2740" w:rsidRDefault="009B0AC6">
      <w:pPr>
        <w:pStyle w:val="BodyText"/>
        <w:spacing w:before="33"/>
        <w:rPr>
          <w:rFonts w:ascii="Times New Roman" w:hAnsi="Times New Roman" w:cs="Times New Roman"/>
        </w:rPr>
      </w:pPr>
    </w:p>
    <w:p w14:paraId="74A458F8" w14:textId="65F25B47" w:rsidR="009B0AC6" w:rsidRPr="00BD2740" w:rsidRDefault="009B0AC6" w:rsidP="00BD2740">
      <w:pPr>
        <w:pStyle w:val="BodyText"/>
        <w:ind w:left="136"/>
        <w:rPr>
          <w:rFonts w:ascii="Times New Roman" w:hAnsi="Times New Roman" w:cs="Times New Roman"/>
        </w:rPr>
        <w:sectPr w:rsidR="009B0AC6" w:rsidRPr="00BD2740" w:rsidSect="009B0AC6">
          <w:headerReference w:type="default" r:id="rId133"/>
          <w:footerReference w:type="default" r:id="rId134"/>
          <w:pgSz w:w="12240" w:h="15840"/>
          <w:pgMar w:top="1020" w:right="960" w:bottom="1000" w:left="960" w:header="596" w:footer="819" w:gutter="0"/>
          <w:cols w:space="720"/>
        </w:sectPr>
      </w:pPr>
      <w:r w:rsidRPr="00BD2740">
        <w:rPr>
          <w:rFonts w:ascii="Times New Roman" w:hAnsi="Times New Roman" w:cs="Times New Roman"/>
          <w:color w:val="545454"/>
        </w:rPr>
        <w:t>Your</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survey</w:t>
      </w:r>
      <w:r w:rsidRPr="00BD2740">
        <w:rPr>
          <w:rFonts w:ascii="Times New Roman" w:hAnsi="Times New Roman" w:cs="Times New Roman"/>
          <w:color w:val="545454"/>
          <w:spacing w:val="9"/>
        </w:rPr>
        <w:t xml:space="preserve"> </w:t>
      </w:r>
      <w:r w:rsidRPr="00BD2740">
        <w:rPr>
          <w:rFonts w:ascii="Times New Roman" w:hAnsi="Times New Roman" w:cs="Times New Roman"/>
          <w:color w:val="545454"/>
        </w:rPr>
        <w:t>answers</w:t>
      </w:r>
      <w:r w:rsidRPr="00BD2740">
        <w:rPr>
          <w:rFonts w:ascii="Times New Roman" w:hAnsi="Times New Roman" w:cs="Times New Roman"/>
          <w:color w:val="545454"/>
          <w:spacing w:val="9"/>
        </w:rPr>
        <w:t xml:space="preserve"> </w:t>
      </w:r>
      <w:r w:rsidRPr="00BD2740">
        <w:rPr>
          <w:rFonts w:ascii="Times New Roman" w:hAnsi="Times New Roman" w:cs="Times New Roman"/>
          <w:color w:val="545454"/>
        </w:rPr>
        <w:t>will</w:t>
      </w:r>
      <w:r w:rsidRPr="00BD2740">
        <w:rPr>
          <w:rFonts w:ascii="Times New Roman" w:hAnsi="Times New Roman" w:cs="Times New Roman"/>
          <w:color w:val="545454"/>
          <w:spacing w:val="18"/>
        </w:rPr>
        <w:t xml:space="preserve"> </w:t>
      </w:r>
      <w:r w:rsidRPr="00BD2740">
        <w:rPr>
          <w:rFonts w:ascii="Times New Roman" w:hAnsi="Times New Roman" w:cs="Times New Roman"/>
          <w:b/>
          <w:color w:val="545454"/>
        </w:rPr>
        <w:t>not</w:t>
      </w:r>
      <w:r w:rsidRPr="00BD2740">
        <w:rPr>
          <w:rFonts w:ascii="Times New Roman" w:hAnsi="Times New Roman" w:cs="Times New Roman"/>
          <w:b/>
          <w:color w:val="545454"/>
          <w:spacing w:val="2"/>
        </w:rPr>
        <w:t xml:space="preserve"> </w:t>
      </w:r>
      <w:r w:rsidRPr="00BD2740">
        <w:rPr>
          <w:rFonts w:ascii="Times New Roman" w:hAnsi="Times New Roman" w:cs="Times New Roman"/>
          <w:color w:val="545454"/>
        </w:rPr>
        <w:t>be</w:t>
      </w:r>
      <w:r w:rsidRPr="00BD2740">
        <w:rPr>
          <w:rFonts w:ascii="Times New Roman" w:hAnsi="Times New Roman" w:cs="Times New Roman"/>
          <w:color w:val="545454"/>
          <w:spacing w:val="12"/>
        </w:rPr>
        <w:t xml:space="preserve"> </w:t>
      </w:r>
      <w:r w:rsidRPr="00BD2740">
        <w:rPr>
          <w:rFonts w:ascii="Times New Roman" w:hAnsi="Times New Roman" w:cs="Times New Roman"/>
          <w:color w:val="545454"/>
        </w:rPr>
        <w:t>linked</w:t>
      </w:r>
      <w:r w:rsidRPr="00BD2740">
        <w:rPr>
          <w:rFonts w:ascii="Times New Roman" w:hAnsi="Times New Roman" w:cs="Times New Roman"/>
          <w:color w:val="545454"/>
          <w:spacing w:val="11"/>
        </w:rPr>
        <w:t xml:space="preserve"> </w:t>
      </w:r>
      <w:r w:rsidRPr="00BD2740">
        <w:rPr>
          <w:rFonts w:ascii="Times New Roman" w:hAnsi="Times New Roman" w:cs="Times New Roman"/>
          <w:color w:val="545454"/>
        </w:rPr>
        <w:t>to</w:t>
      </w:r>
      <w:r w:rsidRPr="00BD2740">
        <w:rPr>
          <w:rFonts w:ascii="Times New Roman" w:hAnsi="Times New Roman" w:cs="Times New Roman"/>
          <w:color w:val="545454"/>
          <w:spacing w:val="12"/>
        </w:rPr>
        <w:t xml:space="preserve"> </w:t>
      </w:r>
      <w:r w:rsidRPr="00BD2740">
        <w:rPr>
          <w:rFonts w:ascii="Times New Roman" w:hAnsi="Times New Roman" w:cs="Times New Roman"/>
          <w:color w:val="545454"/>
        </w:rPr>
        <w:t>your</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contact</w:t>
      </w:r>
      <w:r w:rsidRPr="00BD2740">
        <w:rPr>
          <w:rFonts w:ascii="Times New Roman" w:hAnsi="Times New Roman" w:cs="Times New Roman"/>
          <w:color w:val="545454"/>
          <w:spacing w:val="1"/>
        </w:rPr>
        <w:t xml:space="preserve"> </w:t>
      </w:r>
      <w:r w:rsidRPr="00BD2740">
        <w:rPr>
          <w:rFonts w:ascii="Times New Roman" w:hAnsi="Times New Roman" w:cs="Times New Roman"/>
          <w:color w:val="545454"/>
          <w:spacing w:val="-2"/>
        </w:rPr>
        <w:t>det</w:t>
      </w:r>
      <w:r w:rsidR="00BD2740">
        <w:rPr>
          <w:rFonts w:ascii="Times New Roman" w:hAnsi="Times New Roman" w:cs="Times New Roman"/>
          <w:color w:val="545454"/>
          <w:spacing w:val="-2"/>
        </w:rPr>
        <w:t>ails.</w:t>
      </w:r>
    </w:p>
    <w:p w14:paraId="5FF6248B" w14:textId="77777777" w:rsidR="009B0AC6" w:rsidRPr="00BD2740" w:rsidRDefault="009B0AC6">
      <w:pPr>
        <w:pStyle w:val="BodyText"/>
        <w:spacing w:before="180"/>
        <w:rPr>
          <w:rFonts w:ascii="Times New Roman" w:hAnsi="Times New Roman" w:cs="Times New Roman"/>
          <w:sz w:val="28"/>
          <w:szCs w:val="28"/>
        </w:rPr>
      </w:pPr>
      <w:r w:rsidRPr="00BD2740">
        <w:rPr>
          <w:rFonts w:ascii="Times New Roman" w:hAnsi="Times New Roman" w:cs="Times New Roman"/>
          <w:sz w:val="28"/>
          <w:szCs w:val="28"/>
        </w:rPr>
        <w:t>Contact Details</w:t>
      </w:r>
    </w:p>
    <w:p w14:paraId="00E4CB7B" w14:textId="77777777" w:rsidR="009B0AC6" w:rsidRPr="00BD2740" w:rsidRDefault="009B0AC6">
      <w:pPr>
        <w:pStyle w:val="BodyText"/>
        <w:spacing w:line="292" w:lineRule="auto"/>
        <w:ind w:left="136" w:right="158"/>
        <w:rPr>
          <w:rFonts w:ascii="Times New Roman" w:hAnsi="Times New Roman" w:cs="Times New Roman"/>
        </w:rPr>
      </w:pPr>
      <w:r w:rsidRPr="00BD2740">
        <w:rPr>
          <w:rFonts w:ascii="Times New Roman" w:hAnsi="Times New Roman" w:cs="Times New Roman"/>
          <w:color w:val="545454"/>
        </w:rPr>
        <w:t>If</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you would like any more information on the survey or the project,</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please do not</w:t>
      </w:r>
      <w:r w:rsidRPr="00BD2740">
        <w:rPr>
          <w:rFonts w:ascii="Times New Roman" w:hAnsi="Times New Roman" w:cs="Times New Roman"/>
          <w:color w:val="545454"/>
          <w:spacing w:val="-2"/>
        </w:rPr>
        <w:t xml:space="preserve"> </w:t>
      </w:r>
      <w:r w:rsidRPr="00BD2740">
        <w:rPr>
          <w:rFonts w:ascii="Times New Roman" w:hAnsi="Times New Roman" w:cs="Times New Roman"/>
          <w:color w:val="545454"/>
        </w:rPr>
        <w:t>hesitate to contact Louise Jackson at:</w:t>
      </w:r>
    </w:p>
    <w:p w14:paraId="645EDF22" w14:textId="77777777" w:rsidR="009B0AC6" w:rsidRPr="00BD2740" w:rsidRDefault="009B0AC6">
      <w:pPr>
        <w:pStyle w:val="BodyText"/>
        <w:spacing w:before="259"/>
        <w:ind w:left="136"/>
        <w:rPr>
          <w:rFonts w:ascii="Times New Roman" w:hAnsi="Times New Roman" w:cs="Times New Roman"/>
        </w:rPr>
      </w:pPr>
      <w:hyperlink r:id="rId135">
        <w:r w:rsidRPr="00BD2740">
          <w:rPr>
            <w:rFonts w:ascii="Times New Roman" w:hAnsi="Times New Roman" w:cs="Times New Roman"/>
            <w:color w:val="545454"/>
            <w:spacing w:val="-2"/>
          </w:rPr>
          <w:t>louise.jackson@liverpool.ac.uk</w:t>
        </w:r>
      </w:hyperlink>
    </w:p>
    <w:p w14:paraId="26A31710" w14:textId="77777777" w:rsidR="009B0AC6" w:rsidRPr="00BD2740" w:rsidRDefault="009B0AC6">
      <w:pPr>
        <w:pStyle w:val="BodyText"/>
        <w:rPr>
          <w:rFonts w:ascii="Times New Roman" w:hAnsi="Times New Roman" w:cs="Times New Roman"/>
        </w:rPr>
      </w:pPr>
    </w:p>
    <w:p w14:paraId="59B87B7B" w14:textId="77777777" w:rsidR="009B0AC6" w:rsidRPr="00BD2740" w:rsidRDefault="009B0AC6">
      <w:pPr>
        <w:pStyle w:val="BodyText"/>
        <w:rPr>
          <w:rFonts w:ascii="Times New Roman" w:hAnsi="Times New Roman" w:cs="Times New Roman"/>
        </w:rPr>
      </w:pPr>
    </w:p>
    <w:p w14:paraId="15660024" w14:textId="77777777" w:rsidR="009B0AC6" w:rsidRPr="00BD2740" w:rsidRDefault="009B0AC6">
      <w:pPr>
        <w:pStyle w:val="BodyText"/>
        <w:spacing w:before="66"/>
        <w:rPr>
          <w:rFonts w:ascii="Times New Roman" w:hAnsi="Times New Roman" w:cs="Times New Roman"/>
        </w:rPr>
      </w:pPr>
    </w:p>
    <w:p w14:paraId="0520327C" w14:textId="77777777" w:rsidR="009B0AC6" w:rsidRPr="00BD2740" w:rsidRDefault="009B0AC6">
      <w:pPr>
        <w:pStyle w:val="BodyText"/>
        <w:ind w:left="136"/>
        <w:rPr>
          <w:rFonts w:ascii="Times New Roman" w:hAnsi="Times New Roman" w:cs="Times New Roman"/>
        </w:rPr>
      </w:pPr>
      <w:r w:rsidRPr="00BD2740">
        <w:rPr>
          <w:rFonts w:ascii="Times New Roman" w:hAnsi="Times New Roman" w:cs="Times New Roman"/>
          <w:color w:val="545454"/>
        </w:rPr>
        <w:t>Thank</w:t>
      </w:r>
      <w:r w:rsidRPr="00BD2740">
        <w:rPr>
          <w:rFonts w:ascii="Times New Roman" w:hAnsi="Times New Roman" w:cs="Times New Roman"/>
          <w:color w:val="545454"/>
          <w:spacing w:val="4"/>
        </w:rPr>
        <w:t xml:space="preserve"> </w:t>
      </w:r>
      <w:r w:rsidRPr="00BD2740">
        <w:rPr>
          <w:rFonts w:ascii="Times New Roman" w:hAnsi="Times New Roman" w:cs="Times New Roman"/>
          <w:color w:val="545454"/>
        </w:rPr>
        <w:t>you</w:t>
      </w:r>
      <w:r w:rsidRPr="00BD2740">
        <w:rPr>
          <w:rFonts w:ascii="Times New Roman" w:hAnsi="Times New Roman" w:cs="Times New Roman"/>
          <w:color w:val="545454"/>
          <w:spacing w:val="6"/>
        </w:rPr>
        <w:t xml:space="preserve"> </w:t>
      </w:r>
      <w:r w:rsidRPr="00BD2740">
        <w:rPr>
          <w:rFonts w:ascii="Times New Roman" w:hAnsi="Times New Roman" w:cs="Times New Roman"/>
          <w:color w:val="545454"/>
        </w:rPr>
        <w:t>for</w:t>
      </w:r>
      <w:r w:rsidRPr="00BD2740">
        <w:rPr>
          <w:rFonts w:ascii="Times New Roman" w:hAnsi="Times New Roman" w:cs="Times New Roman"/>
          <w:color w:val="545454"/>
          <w:spacing w:val="-1"/>
        </w:rPr>
        <w:t xml:space="preserve"> </w:t>
      </w:r>
      <w:r w:rsidRPr="00BD2740">
        <w:rPr>
          <w:rFonts w:ascii="Times New Roman" w:hAnsi="Times New Roman" w:cs="Times New Roman"/>
          <w:color w:val="545454"/>
        </w:rPr>
        <w:t>your</w:t>
      </w:r>
      <w:r w:rsidRPr="00BD2740">
        <w:rPr>
          <w:rFonts w:ascii="Times New Roman" w:hAnsi="Times New Roman" w:cs="Times New Roman"/>
          <w:color w:val="545454"/>
          <w:spacing w:val="-2"/>
        </w:rPr>
        <w:t xml:space="preserve"> participation!</w:t>
      </w:r>
    </w:p>
    <w:p w14:paraId="3F3D6483" w14:textId="77777777" w:rsidR="009B0AC6" w:rsidRPr="00BD2740" w:rsidRDefault="009B0AC6">
      <w:pPr>
        <w:pStyle w:val="BodyText"/>
        <w:spacing w:before="173"/>
        <w:rPr>
          <w:rFonts w:ascii="Times New Roman" w:hAnsi="Times New Roman" w:cs="Times New Roman"/>
          <w:sz w:val="20"/>
        </w:rPr>
      </w:pPr>
      <w:r w:rsidRPr="00BD2740">
        <w:rPr>
          <w:rFonts w:ascii="Times New Roman" w:hAnsi="Times New Roman" w:cs="Times New Roman"/>
          <w:noProof/>
        </w:rPr>
        <mc:AlternateContent>
          <mc:Choice Requires="wps">
            <w:drawing>
              <wp:anchor distT="0" distB="0" distL="0" distR="0" simplePos="0" relativeHeight="251658350" behindDoc="1" locked="0" layoutInCell="1" allowOverlap="1" wp14:anchorId="35D55AD6" wp14:editId="550A981C">
                <wp:simplePos x="0" y="0"/>
                <wp:positionH relativeFrom="page">
                  <wp:posOffset>695959</wp:posOffset>
                </wp:positionH>
                <wp:positionV relativeFrom="paragraph">
                  <wp:posOffset>271355</wp:posOffset>
                </wp:positionV>
                <wp:extent cx="6380480" cy="10160"/>
                <wp:effectExtent l="0" t="0" r="0" b="0"/>
                <wp:wrapTopAndBottom/>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0480" cy="10160"/>
                        </a:xfrm>
                        <a:custGeom>
                          <a:avLst/>
                          <a:gdLst/>
                          <a:ahLst/>
                          <a:cxnLst/>
                          <a:rect l="l" t="t" r="r" b="b"/>
                          <a:pathLst>
                            <a:path w="6380480" h="10160">
                              <a:moveTo>
                                <a:pt x="6380480" y="10160"/>
                              </a:moveTo>
                              <a:lnTo>
                                <a:pt x="0" y="10160"/>
                              </a:lnTo>
                              <a:lnTo>
                                <a:pt x="0" y="0"/>
                              </a:lnTo>
                              <a:lnTo>
                                <a:pt x="6380480" y="0"/>
                              </a:lnTo>
                              <a:lnTo>
                                <a:pt x="6380480" y="10160"/>
                              </a:lnTo>
                              <a:close/>
                            </a:path>
                          </a:pathLst>
                        </a:custGeom>
                        <a:solidFill>
                          <a:srgbClr val="DCDCD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0E59C88">
              <v:shape id="Graphic 1187" style="position:absolute;margin-left:54.8pt;margin-top:21.35pt;width:502.4pt;height:.8pt;z-index:-251544576;visibility:visible;mso-wrap-style:square;mso-wrap-distance-left:0;mso-wrap-distance-top:0;mso-wrap-distance-right:0;mso-wrap-distance-bottom:0;mso-position-horizontal:absolute;mso-position-horizontal-relative:page;mso-position-vertical:absolute;mso-position-vertical-relative:text;v-text-anchor:top" coordsize="6380480,10160" o:spid="_x0000_s1026" fillcolor="#dcdcdc" stroked="f" path="m6380480,10160l,10160,,,6380480,r,10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" w14:anchorId="3A468A5F">
                <v:path arrowok="t"/>
                <w10:wrap type="topAndBottom" anchorx="page"/>
              </v:shape>
            </w:pict>
          </mc:Fallback>
        </mc:AlternateContent>
      </w:r>
    </w:p>
    <w:p w14:paraId="3145C889" w14:textId="77777777" w:rsidR="009B0AC6" w:rsidRPr="00BD2740" w:rsidRDefault="009B0AC6" w:rsidP="009B078E">
      <w:pPr>
        <w:rPr>
          <w:rFonts w:cs="Times New Roman"/>
          <w:sz w:val="28"/>
          <w:szCs w:val="28"/>
        </w:rPr>
      </w:pPr>
      <w:r w:rsidRPr="00BD2740">
        <w:rPr>
          <w:rFonts w:cs="Times New Roman"/>
          <w:sz w:val="28"/>
          <w:szCs w:val="28"/>
        </w:rPr>
        <w:t>Key</w:t>
      </w:r>
      <w:r w:rsidRPr="00BD2740">
        <w:rPr>
          <w:rFonts w:cs="Times New Roman"/>
          <w:spacing w:val="4"/>
          <w:sz w:val="28"/>
          <w:szCs w:val="28"/>
        </w:rPr>
        <w:t xml:space="preserve"> </w:t>
      </w:r>
      <w:r w:rsidRPr="00BD2740">
        <w:rPr>
          <w:rFonts w:cs="Times New Roman"/>
          <w:sz w:val="28"/>
          <w:szCs w:val="28"/>
        </w:rPr>
        <w:t>for</w:t>
      </w:r>
      <w:r w:rsidRPr="00BD2740">
        <w:rPr>
          <w:rFonts w:cs="Times New Roman"/>
          <w:spacing w:val="4"/>
          <w:sz w:val="28"/>
          <w:szCs w:val="28"/>
        </w:rPr>
        <w:t xml:space="preserve"> </w:t>
      </w:r>
      <w:r w:rsidRPr="00BD2740">
        <w:rPr>
          <w:rFonts w:cs="Times New Roman"/>
          <w:sz w:val="28"/>
          <w:szCs w:val="28"/>
        </w:rPr>
        <w:t>selection</w:t>
      </w:r>
      <w:r w:rsidRPr="00BD2740">
        <w:rPr>
          <w:rFonts w:cs="Times New Roman"/>
          <w:spacing w:val="15"/>
          <w:sz w:val="28"/>
          <w:szCs w:val="28"/>
        </w:rPr>
        <w:t xml:space="preserve"> </w:t>
      </w:r>
      <w:r w:rsidRPr="00BD2740">
        <w:rPr>
          <w:rFonts w:cs="Times New Roman"/>
          <w:spacing w:val="-2"/>
          <w:sz w:val="28"/>
          <w:szCs w:val="28"/>
        </w:rPr>
        <w:t>options</w:t>
      </w:r>
    </w:p>
    <w:p w14:paraId="5D2B0C88" w14:textId="77777777" w:rsidR="009B0AC6" w:rsidRPr="00BD2740" w:rsidRDefault="009B0AC6">
      <w:pPr>
        <w:pStyle w:val="BodyText"/>
        <w:spacing w:before="160"/>
        <w:rPr>
          <w:rFonts w:ascii="Times New Roman" w:hAnsi="Times New Roman" w:cs="Times New Roman"/>
          <w:b/>
          <w:sz w:val="38"/>
        </w:rPr>
      </w:pPr>
    </w:p>
    <w:p w14:paraId="578C924D" w14:textId="77777777" w:rsidR="009B0AC6" w:rsidRPr="00BD2740" w:rsidRDefault="009B0AC6">
      <w:pPr>
        <w:ind w:left="136"/>
        <w:rPr>
          <w:rFonts w:cs="Times New Roman"/>
          <w:b/>
          <w:sz w:val="25"/>
        </w:rPr>
      </w:pPr>
      <w:r w:rsidRPr="00BD2740">
        <w:rPr>
          <w:rFonts w:cs="Times New Roman"/>
          <w:b/>
          <w:color w:val="333333"/>
          <w:sz w:val="25"/>
        </w:rPr>
        <w:t>1</w:t>
      </w:r>
      <w:r w:rsidRPr="00BD2740">
        <w:rPr>
          <w:rFonts w:cs="Times New Roman"/>
          <w:b/>
          <w:color w:val="333333"/>
          <w:spacing w:val="1"/>
          <w:sz w:val="25"/>
        </w:rPr>
        <w:t xml:space="preserve"> </w:t>
      </w:r>
      <w:r w:rsidRPr="00BD2740">
        <w:rPr>
          <w:rFonts w:cs="Times New Roman"/>
          <w:b/>
          <w:color w:val="333333"/>
          <w:sz w:val="25"/>
        </w:rPr>
        <w:t>-</w:t>
      </w:r>
      <w:r w:rsidRPr="00BD2740">
        <w:rPr>
          <w:rFonts w:cs="Times New Roman"/>
          <w:b/>
          <w:color w:val="333333"/>
          <w:spacing w:val="-6"/>
          <w:sz w:val="25"/>
        </w:rPr>
        <w:t xml:space="preserve"> </w:t>
      </w:r>
      <w:r w:rsidRPr="00BD2740">
        <w:rPr>
          <w:rFonts w:cs="Times New Roman"/>
          <w:b/>
          <w:color w:val="333333"/>
          <w:sz w:val="25"/>
        </w:rPr>
        <w:t>In</w:t>
      </w:r>
      <w:r w:rsidRPr="00BD2740">
        <w:rPr>
          <w:rFonts w:cs="Times New Roman"/>
          <w:b/>
          <w:color w:val="333333"/>
          <w:spacing w:val="3"/>
          <w:sz w:val="25"/>
        </w:rPr>
        <w:t xml:space="preserve"> </w:t>
      </w:r>
      <w:r w:rsidRPr="00BD2740">
        <w:rPr>
          <w:rFonts w:cs="Times New Roman"/>
          <w:b/>
          <w:color w:val="333333"/>
          <w:sz w:val="25"/>
        </w:rPr>
        <w:t>which</w:t>
      </w:r>
      <w:r w:rsidRPr="00BD2740">
        <w:rPr>
          <w:rFonts w:cs="Times New Roman"/>
          <w:b/>
          <w:color w:val="333333"/>
          <w:spacing w:val="4"/>
          <w:sz w:val="25"/>
        </w:rPr>
        <w:t xml:space="preserve"> </w:t>
      </w:r>
      <w:r w:rsidRPr="00BD2740">
        <w:rPr>
          <w:rFonts w:cs="Times New Roman"/>
          <w:b/>
          <w:color w:val="333333"/>
          <w:sz w:val="25"/>
        </w:rPr>
        <w:t>county</w:t>
      </w:r>
      <w:r w:rsidRPr="00BD2740">
        <w:rPr>
          <w:rFonts w:cs="Times New Roman"/>
          <w:b/>
          <w:color w:val="333333"/>
          <w:spacing w:val="2"/>
          <w:sz w:val="25"/>
        </w:rPr>
        <w:t xml:space="preserve"> </w:t>
      </w:r>
      <w:r w:rsidRPr="00BD2740">
        <w:rPr>
          <w:rFonts w:cs="Times New Roman"/>
          <w:b/>
          <w:color w:val="333333"/>
          <w:sz w:val="25"/>
        </w:rPr>
        <w:t>is</w:t>
      </w:r>
      <w:r w:rsidRPr="00BD2740">
        <w:rPr>
          <w:rFonts w:cs="Times New Roman"/>
          <w:b/>
          <w:color w:val="333333"/>
          <w:spacing w:val="1"/>
          <w:sz w:val="25"/>
        </w:rPr>
        <w:t xml:space="preserve"> </w:t>
      </w:r>
      <w:r w:rsidRPr="00BD2740">
        <w:rPr>
          <w:rFonts w:cs="Times New Roman"/>
          <w:b/>
          <w:color w:val="333333"/>
          <w:sz w:val="25"/>
        </w:rPr>
        <w:t>your</w:t>
      </w:r>
      <w:r w:rsidRPr="00BD2740">
        <w:rPr>
          <w:rFonts w:cs="Times New Roman"/>
          <w:b/>
          <w:color w:val="333333"/>
          <w:spacing w:val="-5"/>
          <w:sz w:val="25"/>
        </w:rPr>
        <w:t xml:space="preserve"> </w:t>
      </w:r>
      <w:r w:rsidRPr="00BD2740">
        <w:rPr>
          <w:rFonts w:cs="Times New Roman"/>
          <w:b/>
          <w:color w:val="333333"/>
          <w:spacing w:val="-4"/>
          <w:sz w:val="25"/>
        </w:rPr>
        <w:t>farm?</w:t>
      </w:r>
    </w:p>
    <w:p w14:paraId="46D56618" w14:textId="77777777" w:rsidR="009B0AC6" w:rsidRPr="00BD2740" w:rsidRDefault="009B0AC6">
      <w:pPr>
        <w:pStyle w:val="BodyText"/>
        <w:spacing w:before="65" w:line="292" w:lineRule="auto"/>
        <w:ind w:left="648" w:right="7927"/>
        <w:rPr>
          <w:rFonts w:ascii="Times New Roman" w:hAnsi="Times New Roman" w:cs="Times New Roman"/>
        </w:rPr>
      </w:pPr>
      <w:r w:rsidRPr="00BD2740">
        <w:rPr>
          <w:rFonts w:ascii="Times New Roman" w:hAnsi="Times New Roman" w:cs="Times New Roman"/>
          <w:color w:val="333333"/>
          <w:spacing w:val="-2"/>
        </w:rPr>
        <w:t>Aberdeenshire Angus</w:t>
      </w:r>
    </w:p>
    <w:p w14:paraId="03BA838F" w14:textId="77777777" w:rsidR="009B0AC6" w:rsidRPr="00BD2740" w:rsidRDefault="009B0AC6">
      <w:pPr>
        <w:pStyle w:val="BodyText"/>
        <w:spacing w:before="2"/>
        <w:ind w:left="648"/>
        <w:rPr>
          <w:rFonts w:ascii="Times New Roman" w:hAnsi="Times New Roman" w:cs="Times New Roman"/>
        </w:rPr>
      </w:pPr>
      <w:r w:rsidRPr="00BD2740">
        <w:rPr>
          <w:rFonts w:ascii="Times New Roman" w:hAnsi="Times New Roman" w:cs="Times New Roman"/>
          <w:color w:val="333333"/>
          <w:spacing w:val="-2"/>
        </w:rPr>
        <w:t>Antrim</w:t>
      </w:r>
    </w:p>
    <w:p w14:paraId="2555BA73" w14:textId="77777777" w:rsidR="009B0AC6" w:rsidRPr="00BD2740" w:rsidRDefault="009B0AC6">
      <w:pPr>
        <w:pStyle w:val="BodyText"/>
        <w:spacing w:before="65" w:line="292" w:lineRule="auto"/>
        <w:ind w:left="648" w:right="7927"/>
        <w:rPr>
          <w:rFonts w:ascii="Times New Roman" w:hAnsi="Times New Roman" w:cs="Times New Roman"/>
        </w:rPr>
      </w:pPr>
      <w:r w:rsidRPr="00BD2740">
        <w:rPr>
          <w:rFonts w:ascii="Times New Roman" w:hAnsi="Times New Roman" w:cs="Times New Roman"/>
          <w:color w:val="333333"/>
        </w:rPr>
        <w:t xml:space="preserve">Argyll &amp; Bute </w:t>
      </w:r>
      <w:r w:rsidRPr="00BD2740">
        <w:rPr>
          <w:rFonts w:ascii="Times New Roman" w:hAnsi="Times New Roman" w:cs="Times New Roman"/>
          <w:color w:val="333333"/>
          <w:spacing w:val="-2"/>
        </w:rPr>
        <w:t>Armagh Ayrshire Banffshire</w:t>
      </w:r>
    </w:p>
    <w:p w14:paraId="64DE9BC7" w14:textId="77777777" w:rsidR="009B0AC6" w:rsidRPr="00BD2740" w:rsidRDefault="009B0AC6">
      <w:pPr>
        <w:pStyle w:val="BodyText"/>
        <w:spacing w:before="5" w:line="292" w:lineRule="auto"/>
        <w:ind w:left="648" w:right="6149"/>
        <w:rPr>
          <w:rFonts w:ascii="Times New Roman" w:hAnsi="Times New Roman" w:cs="Times New Roman"/>
        </w:rPr>
      </w:pPr>
      <w:r w:rsidRPr="00BD2740">
        <w:rPr>
          <w:rFonts w:ascii="Times New Roman" w:hAnsi="Times New Roman" w:cs="Times New Roman"/>
          <w:color w:val="333333"/>
        </w:rPr>
        <w:t>Bath and North East</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 xml:space="preserve">Somerset </w:t>
      </w:r>
      <w:r w:rsidRPr="00BD2740">
        <w:rPr>
          <w:rFonts w:ascii="Times New Roman" w:hAnsi="Times New Roman" w:cs="Times New Roman"/>
          <w:color w:val="333333"/>
          <w:spacing w:val="-2"/>
        </w:rPr>
        <w:t>Bedfordshire</w:t>
      </w:r>
    </w:p>
    <w:p w14:paraId="4B0AFE81" w14:textId="77777777" w:rsidR="009B0AC6" w:rsidRPr="00BD2740" w:rsidRDefault="009B0AC6">
      <w:pPr>
        <w:pStyle w:val="BodyText"/>
        <w:spacing w:before="3" w:line="292" w:lineRule="auto"/>
        <w:ind w:left="648" w:right="7518"/>
        <w:rPr>
          <w:rFonts w:ascii="Times New Roman" w:hAnsi="Times New Roman" w:cs="Times New Roman"/>
        </w:rPr>
      </w:pPr>
      <w:r w:rsidRPr="00BD2740">
        <w:rPr>
          <w:rFonts w:ascii="Times New Roman" w:hAnsi="Times New Roman" w:cs="Times New Roman"/>
          <w:color w:val="333333"/>
          <w:spacing w:val="-2"/>
        </w:rPr>
        <w:t xml:space="preserve">Berkshire Berwickshire </w:t>
      </w:r>
      <w:r w:rsidRPr="00BD2740">
        <w:rPr>
          <w:rFonts w:ascii="Times New Roman" w:hAnsi="Times New Roman" w:cs="Times New Roman"/>
          <w:color w:val="333333"/>
        </w:rPr>
        <w:t>Blaenau Gwent Scottish</w:t>
      </w:r>
      <w:r w:rsidRPr="00BD2740">
        <w:rPr>
          <w:rFonts w:ascii="Times New Roman" w:hAnsi="Times New Roman" w:cs="Times New Roman"/>
          <w:color w:val="333333"/>
          <w:spacing w:val="-2"/>
        </w:rPr>
        <w:t xml:space="preserve"> </w:t>
      </w:r>
      <w:r w:rsidRPr="00BD2740">
        <w:rPr>
          <w:rFonts w:ascii="Times New Roman" w:hAnsi="Times New Roman" w:cs="Times New Roman"/>
          <w:color w:val="333333"/>
        </w:rPr>
        <w:t xml:space="preserve">Borders </w:t>
      </w:r>
      <w:r w:rsidRPr="00BD2740">
        <w:rPr>
          <w:rFonts w:ascii="Times New Roman" w:hAnsi="Times New Roman" w:cs="Times New Roman"/>
          <w:color w:val="333333"/>
          <w:spacing w:val="-2"/>
        </w:rPr>
        <w:t>Bridgend</w:t>
      </w:r>
    </w:p>
    <w:p w14:paraId="479A71A6" w14:textId="77777777" w:rsidR="009B0AC6" w:rsidRPr="00BD2740" w:rsidRDefault="009B0AC6">
      <w:pPr>
        <w:spacing w:line="292" w:lineRule="auto"/>
        <w:rPr>
          <w:rFonts w:cs="Times New Roman"/>
        </w:rPr>
        <w:sectPr w:rsidR="009B0AC6" w:rsidRPr="00BD2740" w:rsidSect="009B0AC6">
          <w:headerReference w:type="default" r:id="rId136"/>
          <w:footerReference w:type="default" r:id="rId137"/>
          <w:pgSz w:w="12240" w:h="15840"/>
          <w:pgMar w:top="1020" w:right="960" w:bottom="1000" w:left="960" w:header="596" w:footer="819" w:gutter="0"/>
          <w:cols w:space="720"/>
        </w:sectPr>
      </w:pPr>
    </w:p>
    <w:p w14:paraId="0B06CC8B" w14:textId="77777777" w:rsidR="009B0AC6" w:rsidRPr="00BD2740" w:rsidRDefault="009B0AC6">
      <w:pPr>
        <w:pStyle w:val="BodyText"/>
        <w:spacing w:before="85" w:line="292" w:lineRule="auto"/>
        <w:ind w:left="648" w:right="7872"/>
        <w:rPr>
          <w:rFonts w:ascii="Times New Roman" w:hAnsi="Times New Roman" w:cs="Times New Roman"/>
        </w:rPr>
      </w:pPr>
      <w:r w:rsidRPr="00BD2740">
        <w:rPr>
          <w:rFonts w:ascii="Times New Roman" w:hAnsi="Times New Roman" w:cs="Times New Roman"/>
          <w:color w:val="333333"/>
          <w:spacing w:val="-2"/>
        </w:rPr>
        <w:t>Conwy</w:t>
      </w:r>
      <w:r w:rsidRPr="00BD2740">
        <w:rPr>
          <w:rFonts w:ascii="Times New Roman" w:hAnsi="Times New Roman" w:cs="Times New Roman"/>
          <w:color w:val="333333"/>
          <w:spacing w:val="80"/>
        </w:rPr>
        <w:t xml:space="preserve"> </w:t>
      </w:r>
      <w:r w:rsidRPr="00BD2740">
        <w:rPr>
          <w:rFonts w:ascii="Times New Roman" w:hAnsi="Times New Roman" w:cs="Times New Roman"/>
          <w:color w:val="333333"/>
          <w:spacing w:val="-2"/>
        </w:rPr>
        <w:t>Cornwall</w:t>
      </w:r>
      <w:r w:rsidRPr="00BD2740">
        <w:rPr>
          <w:rFonts w:ascii="Times New Roman" w:hAnsi="Times New Roman" w:cs="Times New Roman"/>
          <w:color w:val="333333"/>
          <w:spacing w:val="40"/>
        </w:rPr>
        <w:t xml:space="preserve"> </w:t>
      </w:r>
      <w:r w:rsidRPr="00BD2740">
        <w:rPr>
          <w:rFonts w:ascii="Times New Roman" w:hAnsi="Times New Roman" w:cs="Times New Roman"/>
          <w:color w:val="333333"/>
        </w:rPr>
        <w:t xml:space="preserve">County Durham </w:t>
      </w:r>
      <w:r w:rsidRPr="00BD2740">
        <w:rPr>
          <w:rFonts w:ascii="Times New Roman" w:hAnsi="Times New Roman" w:cs="Times New Roman"/>
          <w:color w:val="333333"/>
          <w:spacing w:val="-2"/>
        </w:rPr>
        <w:t>Cumbria Denbighshire Derbyshire Devon</w:t>
      </w:r>
    </w:p>
    <w:p w14:paraId="1EE19ECE" w14:textId="77777777" w:rsidR="009B0AC6" w:rsidRPr="00BD2740" w:rsidRDefault="009B0AC6">
      <w:pPr>
        <w:pStyle w:val="BodyText"/>
        <w:spacing w:before="9" w:line="292" w:lineRule="auto"/>
        <w:ind w:left="648" w:right="8344"/>
        <w:rPr>
          <w:rFonts w:ascii="Times New Roman" w:hAnsi="Times New Roman" w:cs="Times New Roman"/>
        </w:rPr>
      </w:pPr>
      <w:r w:rsidRPr="00BD2740">
        <w:rPr>
          <w:rFonts w:ascii="Times New Roman" w:hAnsi="Times New Roman" w:cs="Times New Roman"/>
          <w:color w:val="333333"/>
          <w:spacing w:val="-2"/>
        </w:rPr>
        <w:t xml:space="preserve">Dorset </w:t>
      </w:r>
      <w:r w:rsidRPr="00BD2740">
        <w:rPr>
          <w:rFonts w:ascii="Times New Roman" w:hAnsi="Times New Roman" w:cs="Times New Roman"/>
          <w:color w:val="333333"/>
          <w:spacing w:val="-4"/>
        </w:rPr>
        <w:t>Down</w:t>
      </w:r>
    </w:p>
    <w:p w14:paraId="5096020D" w14:textId="77777777" w:rsidR="009B0AC6" w:rsidRPr="00BD2740" w:rsidRDefault="009B0AC6">
      <w:pPr>
        <w:pStyle w:val="BodyText"/>
        <w:spacing w:before="3" w:line="292" w:lineRule="auto"/>
        <w:ind w:left="648" w:right="6149"/>
        <w:rPr>
          <w:rFonts w:ascii="Times New Roman" w:hAnsi="Times New Roman" w:cs="Times New Roman"/>
        </w:rPr>
      </w:pPr>
      <w:r w:rsidRPr="00BD2740">
        <w:rPr>
          <w:rFonts w:ascii="Times New Roman" w:hAnsi="Times New Roman" w:cs="Times New Roman"/>
          <w:color w:val="333333"/>
        </w:rPr>
        <w:t xml:space="preserve">Dumfries &amp; Galloway </w:t>
      </w:r>
      <w:r w:rsidRPr="00BD2740">
        <w:rPr>
          <w:rFonts w:ascii="Times New Roman" w:hAnsi="Times New Roman" w:cs="Times New Roman"/>
          <w:color w:val="333333"/>
          <w:spacing w:val="-2"/>
        </w:rPr>
        <w:t>Dunbartonshire</w:t>
      </w:r>
    </w:p>
    <w:p w14:paraId="25D995ED" w14:textId="77777777" w:rsidR="009B0AC6" w:rsidRPr="00BD2740" w:rsidRDefault="009B0AC6">
      <w:pPr>
        <w:pStyle w:val="BodyText"/>
        <w:spacing w:before="2"/>
        <w:ind w:left="648"/>
        <w:rPr>
          <w:rFonts w:ascii="Times New Roman" w:hAnsi="Times New Roman" w:cs="Times New Roman"/>
        </w:rPr>
      </w:pPr>
      <w:r w:rsidRPr="00BD2740">
        <w:rPr>
          <w:rFonts w:ascii="Times New Roman" w:hAnsi="Times New Roman" w:cs="Times New Roman"/>
          <w:color w:val="333333"/>
        </w:rPr>
        <w:t>East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2"/>
        </w:rPr>
        <w:t>Ayrshire</w:t>
      </w:r>
    </w:p>
    <w:p w14:paraId="27595979" w14:textId="77777777" w:rsidR="009B0AC6" w:rsidRPr="00BD2740" w:rsidRDefault="009B0AC6">
      <w:pPr>
        <w:pStyle w:val="BodyText"/>
        <w:spacing w:before="65" w:line="292" w:lineRule="auto"/>
        <w:ind w:left="648" w:right="6912"/>
        <w:rPr>
          <w:rFonts w:ascii="Times New Roman" w:hAnsi="Times New Roman" w:cs="Times New Roman"/>
        </w:rPr>
      </w:pPr>
      <w:r w:rsidRPr="00BD2740">
        <w:rPr>
          <w:rFonts w:ascii="Times New Roman" w:hAnsi="Times New Roman" w:cs="Times New Roman"/>
          <w:color w:val="333333"/>
        </w:rPr>
        <w:t>East Dunbartonshire East Lothian</w:t>
      </w:r>
    </w:p>
    <w:p w14:paraId="29CA4F86" w14:textId="77777777" w:rsidR="009B0AC6" w:rsidRPr="00BD2740" w:rsidRDefault="009B0AC6">
      <w:pPr>
        <w:pStyle w:val="BodyText"/>
        <w:spacing w:before="2"/>
        <w:ind w:left="648"/>
        <w:rPr>
          <w:rFonts w:ascii="Times New Roman" w:hAnsi="Times New Roman" w:cs="Times New Roman"/>
        </w:rPr>
      </w:pPr>
      <w:r w:rsidRPr="00BD2740">
        <w:rPr>
          <w:rFonts w:ascii="Times New Roman" w:hAnsi="Times New Roman" w:cs="Times New Roman"/>
          <w:color w:val="333333"/>
        </w:rPr>
        <w:t>East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spacing w:val="-2"/>
        </w:rPr>
        <w:t>Renfrewshire</w:t>
      </w:r>
    </w:p>
    <w:p w14:paraId="515995FB" w14:textId="77777777" w:rsidR="009B0AC6" w:rsidRPr="00BD2740" w:rsidRDefault="009B0AC6">
      <w:pPr>
        <w:pStyle w:val="BodyText"/>
        <w:spacing w:before="65" w:line="292" w:lineRule="auto"/>
        <w:ind w:left="648" w:right="6912"/>
        <w:rPr>
          <w:rFonts w:ascii="Times New Roman" w:hAnsi="Times New Roman" w:cs="Times New Roman"/>
        </w:rPr>
      </w:pPr>
      <w:r w:rsidRPr="00BD2740">
        <w:rPr>
          <w:rFonts w:ascii="Times New Roman" w:hAnsi="Times New Roman" w:cs="Times New Roman"/>
          <w:color w:val="333333"/>
        </w:rPr>
        <w:t>East Riding of Yorkshire East Sussex</w:t>
      </w:r>
    </w:p>
    <w:p w14:paraId="74DB90E7" w14:textId="77777777" w:rsidR="009B0AC6" w:rsidRPr="00BD2740" w:rsidRDefault="009B0AC6">
      <w:pPr>
        <w:pStyle w:val="BodyText"/>
        <w:spacing w:before="2" w:line="292" w:lineRule="auto"/>
        <w:ind w:left="648" w:right="8344"/>
        <w:rPr>
          <w:rFonts w:ascii="Times New Roman" w:hAnsi="Times New Roman" w:cs="Times New Roman"/>
        </w:rPr>
      </w:pPr>
      <w:r w:rsidRPr="00BD2740">
        <w:rPr>
          <w:rFonts w:ascii="Times New Roman" w:hAnsi="Times New Roman" w:cs="Times New Roman"/>
          <w:color w:val="333333"/>
          <w:spacing w:val="-2"/>
        </w:rPr>
        <w:t xml:space="preserve">Essex Fermanagh </w:t>
      </w:r>
      <w:r w:rsidRPr="00BD2740">
        <w:rPr>
          <w:rFonts w:ascii="Times New Roman" w:hAnsi="Times New Roman" w:cs="Times New Roman"/>
          <w:color w:val="333333"/>
          <w:spacing w:val="-4"/>
        </w:rPr>
        <w:t xml:space="preserve">Fife </w:t>
      </w:r>
      <w:r w:rsidRPr="00BD2740">
        <w:rPr>
          <w:rFonts w:ascii="Times New Roman" w:hAnsi="Times New Roman" w:cs="Times New Roman"/>
          <w:color w:val="333333"/>
          <w:spacing w:val="-2"/>
        </w:rPr>
        <w:t>Flintshire</w:t>
      </w:r>
    </w:p>
    <w:p w14:paraId="2652DC24" w14:textId="77777777" w:rsidR="009B0AC6" w:rsidRPr="00BD2740" w:rsidRDefault="009B0AC6">
      <w:pPr>
        <w:pStyle w:val="BodyText"/>
        <w:spacing w:before="6" w:line="292" w:lineRule="auto"/>
        <w:ind w:left="648" w:right="7444"/>
        <w:rPr>
          <w:rFonts w:ascii="Times New Roman" w:hAnsi="Times New Roman" w:cs="Times New Roman"/>
        </w:rPr>
      </w:pPr>
      <w:r w:rsidRPr="00BD2740">
        <w:rPr>
          <w:rFonts w:ascii="Times New Roman" w:hAnsi="Times New Roman" w:cs="Times New Roman"/>
          <w:color w:val="333333"/>
          <w:spacing w:val="-2"/>
        </w:rPr>
        <w:t xml:space="preserve">Gloucestershire </w:t>
      </w:r>
      <w:r w:rsidRPr="00BD2740">
        <w:rPr>
          <w:rFonts w:ascii="Times New Roman" w:hAnsi="Times New Roman" w:cs="Times New Roman"/>
          <w:color w:val="333333"/>
        </w:rPr>
        <w:t>Greater London Greater</w:t>
      </w:r>
      <w:r w:rsidRPr="00BD2740">
        <w:rPr>
          <w:rFonts w:ascii="Times New Roman" w:hAnsi="Times New Roman" w:cs="Times New Roman"/>
          <w:color w:val="333333"/>
          <w:spacing w:val="-16"/>
        </w:rPr>
        <w:t xml:space="preserve"> </w:t>
      </w:r>
      <w:r w:rsidRPr="00BD2740">
        <w:rPr>
          <w:rFonts w:ascii="Times New Roman" w:hAnsi="Times New Roman" w:cs="Times New Roman"/>
          <w:color w:val="333333"/>
        </w:rPr>
        <w:t xml:space="preserve">Manchester </w:t>
      </w:r>
      <w:r w:rsidRPr="00BD2740">
        <w:rPr>
          <w:rFonts w:ascii="Times New Roman" w:hAnsi="Times New Roman" w:cs="Times New Roman"/>
          <w:color w:val="333333"/>
          <w:spacing w:val="-2"/>
        </w:rPr>
        <w:t>Gwynedd Hampshire Herefordshire Hertfordshire Highland</w:t>
      </w:r>
      <w:r w:rsidRPr="00BD2740">
        <w:rPr>
          <w:rFonts w:ascii="Times New Roman" w:hAnsi="Times New Roman" w:cs="Times New Roman"/>
          <w:color w:val="333333"/>
          <w:spacing w:val="40"/>
        </w:rPr>
        <w:t xml:space="preserve">  </w:t>
      </w:r>
      <w:r w:rsidRPr="00BD2740">
        <w:rPr>
          <w:rFonts w:ascii="Times New Roman" w:hAnsi="Times New Roman" w:cs="Times New Roman"/>
          <w:color w:val="333333"/>
          <w:spacing w:val="-2"/>
        </w:rPr>
        <w:t>Inverclyde</w:t>
      </w:r>
    </w:p>
    <w:p w14:paraId="53D40C0C" w14:textId="77777777" w:rsidR="009B0AC6" w:rsidRPr="00BD2740" w:rsidRDefault="009B0AC6">
      <w:pPr>
        <w:pStyle w:val="BodyText"/>
        <w:spacing w:before="11" w:line="292" w:lineRule="auto"/>
        <w:ind w:left="648" w:right="7802"/>
        <w:rPr>
          <w:rFonts w:ascii="Times New Roman" w:hAnsi="Times New Roman" w:cs="Times New Roman"/>
        </w:rPr>
      </w:pPr>
      <w:r w:rsidRPr="00BD2740">
        <w:rPr>
          <w:rFonts w:ascii="Times New Roman" w:hAnsi="Times New Roman" w:cs="Times New Roman"/>
          <w:color w:val="333333"/>
        </w:rPr>
        <w:t>Isle 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 xml:space="preserve">Anglesey Isle of Wight Isles of Scilly </w:t>
      </w:r>
      <w:r w:rsidRPr="00BD2740">
        <w:rPr>
          <w:rFonts w:ascii="Times New Roman" w:hAnsi="Times New Roman" w:cs="Times New Roman"/>
          <w:color w:val="333333"/>
          <w:spacing w:val="-4"/>
        </w:rPr>
        <w:t xml:space="preserve">Kent </w:t>
      </w:r>
      <w:r w:rsidRPr="00BD2740">
        <w:rPr>
          <w:rFonts w:ascii="Times New Roman" w:hAnsi="Times New Roman" w:cs="Times New Roman"/>
          <w:color w:val="333333"/>
          <w:spacing w:val="-2"/>
        </w:rPr>
        <w:t>Kincardineshire Lanarkshire Lancashire Leicestershire Lincolnshire Londonderry</w:t>
      </w:r>
    </w:p>
    <w:p w14:paraId="08DF0054" w14:textId="77777777" w:rsidR="009B0AC6" w:rsidRPr="00BD2740" w:rsidRDefault="009B0AC6">
      <w:pPr>
        <w:spacing w:line="292" w:lineRule="auto"/>
        <w:rPr>
          <w:rFonts w:cs="Times New Roman"/>
        </w:rPr>
        <w:sectPr w:rsidR="009B0AC6" w:rsidRPr="00BD2740" w:rsidSect="009B0AC6">
          <w:headerReference w:type="default" r:id="rId138"/>
          <w:footerReference w:type="default" r:id="rId139"/>
          <w:pgSz w:w="12240" w:h="15840"/>
          <w:pgMar w:top="480" w:right="960" w:bottom="1000" w:left="960" w:header="0" w:footer="819" w:gutter="0"/>
          <w:cols w:space="720"/>
        </w:sectPr>
      </w:pPr>
    </w:p>
    <w:p w14:paraId="6E1C536E" w14:textId="77777777" w:rsidR="009B0AC6" w:rsidRPr="00BD2740" w:rsidRDefault="009B0AC6">
      <w:pPr>
        <w:pStyle w:val="BodyText"/>
        <w:spacing w:before="85" w:line="292" w:lineRule="auto"/>
        <w:ind w:left="648" w:right="7927"/>
        <w:rPr>
          <w:rFonts w:ascii="Times New Roman" w:hAnsi="Times New Roman" w:cs="Times New Roman"/>
        </w:rPr>
      </w:pPr>
      <w:r w:rsidRPr="00BD2740">
        <w:rPr>
          <w:rFonts w:ascii="Times New Roman" w:hAnsi="Times New Roman" w:cs="Times New Roman"/>
          <w:color w:val="333333"/>
          <w:spacing w:val="-2"/>
        </w:rPr>
        <w:t xml:space="preserve">Merseyside </w:t>
      </w:r>
      <w:r w:rsidRPr="00BD2740">
        <w:rPr>
          <w:rFonts w:ascii="Times New Roman" w:hAnsi="Times New Roman" w:cs="Times New Roman"/>
          <w:color w:val="333333"/>
        </w:rPr>
        <w:t xml:space="preserve">Merthyr Tydfil </w:t>
      </w:r>
      <w:r w:rsidRPr="00BD2740">
        <w:rPr>
          <w:rFonts w:ascii="Times New Roman" w:hAnsi="Times New Roman" w:cs="Times New Roman"/>
          <w:color w:val="333333"/>
          <w:spacing w:val="-2"/>
        </w:rPr>
        <w:t>Midlothian Monmouthshire Moray</w:t>
      </w:r>
    </w:p>
    <w:p w14:paraId="4FB996A6" w14:textId="77777777" w:rsidR="009B0AC6" w:rsidRPr="00BD2740" w:rsidRDefault="009B0AC6">
      <w:pPr>
        <w:pStyle w:val="BodyText"/>
        <w:spacing w:before="7" w:line="292" w:lineRule="auto"/>
        <w:ind w:left="648" w:right="7518"/>
        <w:rPr>
          <w:rFonts w:ascii="Times New Roman" w:hAnsi="Times New Roman" w:cs="Times New Roman"/>
        </w:rPr>
      </w:pPr>
      <w:r w:rsidRPr="00BD2740">
        <w:rPr>
          <w:rFonts w:ascii="Times New Roman" w:hAnsi="Times New Roman" w:cs="Times New Roman"/>
          <w:color w:val="333333"/>
        </w:rPr>
        <w:t>Neath Port</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 xml:space="preserve">Talbot. </w:t>
      </w:r>
      <w:r w:rsidRPr="00BD2740">
        <w:rPr>
          <w:rFonts w:ascii="Times New Roman" w:hAnsi="Times New Roman" w:cs="Times New Roman"/>
          <w:color w:val="333333"/>
          <w:spacing w:val="-2"/>
        </w:rPr>
        <w:t>Newport.</w:t>
      </w:r>
    </w:p>
    <w:p w14:paraId="1DD54988" w14:textId="77777777" w:rsidR="009B0AC6" w:rsidRPr="00BD2740" w:rsidRDefault="009B0AC6">
      <w:pPr>
        <w:pStyle w:val="BodyText"/>
        <w:spacing w:before="2"/>
        <w:ind w:left="648"/>
        <w:rPr>
          <w:rFonts w:ascii="Times New Roman" w:hAnsi="Times New Roman" w:cs="Times New Roman"/>
        </w:rPr>
      </w:pPr>
      <w:r w:rsidRPr="00BD2740">
        <w:rPr>
          <w:rFonts w:ascii="Times New Roman" w:hAnsi="Times New Roman" w:cs="Times New Roman"/>
          <w:color w:val="333333"/>
          <w:spacing w:val="-2"/>
        </w:rPr>
        <w:t>Norfolk</w:t>
      </w:r>
    </w:p>
    <w:p w14:paraId="153E6475" w14:textId="77777777" w:rsidR="004E0438" w:rsidRDefault="009B0AC6" w:rsidP="004E0438">
      <w:pPr>
        <w:pStyle w:val="BodyText"/>
        <w:spacing w:before="65" w:line="292" w:lineRule="auto"/>
        <w:ind w:left="648" w:right="7639"/>
        <w:rPr>
          <w:rFonts w:ascii="Times New Roman" w:hAnsi="Times New Roman" w:cs="Times New Roman"/>
          <w:color w:val="333333"/>
          <w:spacing w:val="-4"/>
        </w:rPr>
      </w:pPr>
      <w:r w:rsidRPr="00BD2740">
        <w:rPr>
          <w:rFonts w:ascii="Times New Roman" w:hAnsi="Times New Roman" w:cs="Times New Roman"/>
          <w:color w:val="333333"/>
        </w:rPr>
        <w:t xml:space="preserve">North Ayrshire North Lanarkshire North Somerset North Yorkshire </w:t>
      </w:r>
      <w:r w:rsidRPr="00BD2740">
        <w:rPr>
          <w:rFonts w:ascii="Times New Roman" w:hAnsi="Times New Roman" w:cs="Times New Roman"/>
          <w:color w:val="333333"/>
          <w:spacing w:val="-2"/>
        </w:rPr>
        <w:t xml:space="preserve">Northamptonshire Northumberland Nottinghamshire Orkney Oxfordshire Pembrokeshire </w:t>
      </w:r>
      <w:r w:rsidRPr="00BD2740">
        <w:rPr>
          <w:rFonts w:ascii="Times New Roman" w:hAnsi="Times New Roman" w:cs="Times New Roman"/>
          <w:color w:val="333333"/>
        </w:rPr>
        <w:t xml:space="preserve">Perth &amp; Kinross </w:t>
      </w:r>
      <w:r w:rsidRPr="00BD2740">
        <w:rPr>
          <w:rFonts w:ascii="Times New Roman" w:hAnsi="Times New Roman" w:cs="Times New Roman"/>
          <w:color w:val="333333"/>
          <w:spacing w:val="-4"/>
        </w:rPr>
        <w:t>Powy</w:t>
      </w:r>
      <w:r w:rsidR="004E0438">
        <w:rPr>
          <w:rFonts w:ascii="Times New Roman" w:hAnsi="Times New Roman" w:cs="Times New Roman"/>
          <w:color w:val="333333"/>
          <w:spacing w:val="-4"/>
        </w:rPr>
        <w:t>s</w:t>
      </w:r>
    </w:p>
    <w:p w14:paraId="1A72971D" w14:textId="0A5FB8BA" w:rsidR="009B0AC6" w:rsidRPr="004E0438" w:rsidRDefault="009B0AC6" w:rsidP="004E0438">
      <w:pPr>
        <w:pStyle w:val="BodyText"/>
        <w:spacing w:before="65" w:line="292" w:lineRule="auto"/>
        <w:ind w:left="648" w:right="7639"/>
        <w:rPr>
          <w:rFonts w:ascii="Times New Roman" w:hAnsi="Times New Roman" w:cs="Times New Roman"/>
          <w:color w:val="333333"/>
          <w:spacing w:val="-4"/>
        </w:rPr>
      </w:pPr>
      <w:r w:rsidRPr="00BD2740">
        <w:rPr>
          <w:rFonts w:ascii="Times New Roman" w:hAnsi="Times New Roman" w:cs="Times New Roman"/>
          <w:color w:val="333333"/>
          <w:spacing w:val="-2"/>
        </w:rPr>
        <w:t>Renfrewshire</w:t>
      </w:r>
    </w:p>
    <w:p w14:paraId="391BE98F" w14:textId="77777777" w:rsidR="009B0AC6" w:rsidRPr="00BD2740" w:rsidRDefault="009B0AC6">
      <w:pPr>
        <w:pStyle w:val="BodyText"/>
        <w:spacing w:before="16" w:line="292" w:lineRule="auto"/>
        <w:ind w:left="648" w:right="6912"/>
        <w:rPr>
          <w:rFonts w:ascii="Times New Roman" w:hAnsi="Times New Roman" w:cs="Times New Roman"/>
        </w:rPr>
      </w:pPr>
      <w:r w:rsidRPr="00BD2740">
        <w:rPr>
          <w:rFonts w:ascii="Times New Roman" w:hAnsi="Times New Roman" w:cs="Times New Roman"/>
          <w:color w:val="333333"/>
        </w:rPr>
        <w:t xml:space="preserve">Rhondda Cynon Taff </w:t>
      </w:r>
      <w:r w:rsidRPr="00BD2740">
        <w:rPr>
          <w:rFonts w:ascii="Times New Roman" w:hAnsi="Times New Roman" w:cs="Times New Roman"/>
          <w:color w:val="333333"/>
          <w:spacing w:val="-2"/>
        </w:rPr>
        <w:t>Rutland</w:t>
      </w:r>
    </w:p>
    <w:p w14:paraId="7EDBEB5C" w14:textId="77777777" w:rsidR="009B0AC6" w:rsidRPr="00BD2740" w:rsidRDefault="009B0AC6">
      <w:pPr>
        <w:pStyle w:val="BodyText"/>
        <w:spacing w:before="3" w:line="292" w:lineRule="auto"/>
        <w:ind w:left="648" w:right="7984"/>
        <w:rPr>
          <w:rFonts w:ascii="Times New Roman" w:hAnsi="Times New Roman" w:cs="Times New Roman"/>
        </w:rPr>
      </w:pPr>
      <w:r w:rsidRPr="00BD2740">
        <w:rPr>
          <w:rFonts w:ascii="Times New Roman" w:hAnsi="Times New Roman" w:cs="Times New Roman"/>
          <w:color w:val="333333"/>
          <w:spacing w:val="-2"/>
        </w:rPr>
        <w:t xml:space="preserve">Shetland Shropshire Somerset </w:t>
      </w:r>
      <w:r w:rsidRPr="00BD2740">
        <w:rPr>
          <w:rFonts w:ascii="Times New Roman" w:hAnsi="Times New Roman" w:cs="Times New Roman"/>
          <w:color w:val="333333"/>
        </w:rPr>
        <w:t>South Ayrshire</w:t>
      </w:r>
    </w:p>
    <w:p w14:paraId="55E13583" w14:textId="77777777" w:rsidR="009B0AC6" w:rsidRPr="00BD2740" w:rsidRDefault="009B0AC6">
      <w:pPr>
        <w:pStyle w:val="BodyText"/>
        <w:spacing w:before="5" w:line="292" w:lineRule="auto"/>
        <w:ind w:left="648" w:right="7020"/>
        <w:rPr>
          <w:rFonts w:ascii="Times New Roman" w:hAnsi="Times New Roman" w:cs="Times New Roman"/>
        </w:rPr>
      </w:pPr>
      <w:r w:rsidRPr="00BD2740">
        <w:rPr>
          <w:rFonts w:ascii="Times New Roman" w:hAnsi="Times New Roman" w:cs="Times New Roman"/>
          <w:color w:val="333333"/>
        </w:rPr>
        <w:t xml:space="preserve">South Gloucestershire South Lanarkshire South Yorkshire </w:t>
      </w:r>
      <w:r w:rsidRPr="00BD2740">
        <w:rPr>
          <w:rFonts w:ascii="Times New Roman" w:hAnsi="Times New Roman" w:cs="Times New Roman"/>
          <w:color w:val="333333"/>
          <w:spacing w:val="-2"/>
        </w:rPr>
        <w:t>Staffordshire Stirlingshire</w:t>
      </w:r>
    </w:p>
    <w:p w14:paraId="4A9E0EEB" w14:textId="77777777" w:rsidR="004E0438" w:rsidRDefault="009B0AC6">
      <w:pPr>
        <w:pStyle w:val="BodyText"/>
        <w:spacing w:before="6" w:line="292" w:lineRule="auto"/>
        <w:ind w:left="648" w:right="8176"/>
        <w:rPr>
          <w:rFonts w:ascii="Times New Roman" w:hAnsi="Times New Roman" w:cs="Times New Roman"/>
          <w:color w:val="333333"/>
          <w:spacing w:val="80"/>
        </w:rPr>
      </w:pPr>
      <w:r w:rsidRPr="00BD2740">
        <w:rPr>
          <w:rFonts w:ascii="Times New Roman" w:hAnsi="Times New Roman" w:cs="Times New Roman"/>
          <w:color w:val="333333"/>
          <w:spacing w:val="-2"/>
        </w:rPr>
        <w:t>Suffolk Surrey Swansea Torfaen</w:t>
      </w:r>
      <w:r w:rsidRPr="00BD2740">
        <w:rPr>
          <w:rFonts w:ascii="Times New Roman" w:hAnsi="Times New Roman" w:cs="Times New Roman"/>
          <w:color w:val="333333"/>
          <w:spacing w:val="80"/>
        </w:rPr>
        <w:t xml:space="preserve"> </w:t>
      </w:r>
    </w:p>
    <w:p w14:paraId="3BCEBDA1" w14:textId="15A0886A" w:rsidR="009B0AC6" w:rsidRPr="00BD2740" w:rsidRDefault="009B0AC6">
      <w:pPr>
        <w:pStyle w:val="BodyText"/>
        <w:spacing w:before="6" w:line="292" w:lineRule="auto"/>
        <w:ind w:left="648" w:right="8176"/>
        <w:rPr>
          <w:rFonts w:ascii="Times New Roman" w:hAnsi="Times New Roman" w:cs="Times New Roman"/>
        </w:rPr>
      </w:pPr>
      <w:r w:rsidRPr="00BD2740">
        <w:rPr>
          <w:rFonts w:ascii="Times New Roman" w:hAnsi="Times New Roman" w:cs="Times New Roman"/>
          <w:color w:val="333333"/>
        </w:rPr>
        <w:t>Tyne</w:t>
      </w:r>
      <w:r w:rsidRPr="00BD2740">
        <w:rPr>
          <w:rFonts w:ascii="Times New Roman" w:hAnsi="Times New Roman" w:cs="Times New Roman"/>
          <w:color w:val="333333"/>
          <w:spacing w:val="-3"/>
        </w:rPr>
        <w:t xml:space="preserve"> </w:t>
      </w:r>
      <w:r w:rsidRPr="00BD2740">
        <w:rPr>
          <w:rFonts w:ascii="Times New Roman" w:hAnsi="Times New Roman" w:cs="Times New Roman"/>
          <w:color w:val="333333"/>
        </w:rPr>
        <w:t xml:space="preserve">&amp; Wear </w:t>
      </w:r>
      <w:r w:rsidRPr="00BD2740">
        <w:rPr>
          <w:rFonts w:ascii="Times New Roman" w:hAnsi="Times New Roman" w:cs="Times New Roman"/>
          <w:color w:val="333333"/>
          <w:spacing w:val="-2"/>
        </w:rPr>
        <w:t>Tyrone</w:t>
      </w:r>
    </w:p>
    <w:p w14:paraId="054D9791" w14:textId="77777777" w:rsidR="009B0AC6" w:rsidRPr="00BD2740" w:rsidRDefault="009B0AC6">
      <w:pPr>
        <w:pStyle w:val="BodyText"/>
        <w:spacing w:before="8" w:line="292" w:lineRule="auto"/>
        <w:ind w:left="648" w:right="6149"/>
        <w:rPr>
          <w:rFonts w:ascii="Times New Roman" w:hAnsi="Times New Roman" w:cs="Times New Roman"/>
        </w:rPr>
      </w:pPr>
      <w:r w:rsidRPr="00BD2740">
        <w:rPr>
          <w:rFonts w:ascii="Times New Roman" w:hAnsi="Times New Roman" w:cs="Times New Roman"/>
          <w:color w:val="333333"/>
        </w:rPr>
        <w:t>Vale of</w:t>
      </w:r>
      <w:r w:rsidRPr="00BD2740">
        <w:rPr>
          <w:rFonts w:ascii="Times New Roman" w:hAnsi="Times New Roman" w:cs="Times New Roman"/>
          <w:color w:val="333333"/>
          <w:spacing w:val="-4"/>
        </w:rPr>
        <w:t xml:space="preserve"> </w:t>
      </w:r>
      <w:r w:rsidRPr="00BD2740">
        <w:rPr>
          <w:rFonts w:ascii="Times New Roman" w:hAnsi="Times New Roman" w:cs="Times New Roman"/>
          <w:color w:val="333333"/>
        </w:rPr>
        <w:t xml:space="preserve">Glamorgan </w:t>
      </w:r>
      <w:r w:rsidRPr="00BD2740">
        <w:rPr>
          <w:rFonts w:ascii="Times New Roman" w:hAnsi="Times New Roman" w:cs="Times New Roman"/>
          <w:color w:val="333333"/>
          <w:spacing w:val="-2"/>
        </w:rPr>
        <w:t>Warwickshire</w:t>
      </w:r>
    </w:p>
    <w:p w14:paraId="0CBC537F" w14:textId="77777777" w:rsidR="009B0AC6" w:rsidRPr="00BD2740" w:rsidRDefault="009B0AC6">
      <w:pPr>
        <w:spacing w:line="292" w:lineRule="auto"/>
        <w:rPr>
          <w:rFonts w:cs="Times New Roman"/>
        </w:rPr>
        <w:sectPr w:rsidR="009B0AC6" w:rsidRPr="00BD2740" w:rsidSect="009B0AC6">
          <w:headerReference w:type="default" r:id="rId140"/>
          <w:footerReference w:type="default" r:id="rId141"/>
          <w:pgSz w:w="12240" w:h="15840"/>
          <w:pgMar w:top="480" w:right="960" w:bottom="1000" w:left="960" w:header="0" w:footer="819" w:gutter="0"/>
          <w:cols w:space="720"/>
        </w:sectPr>
      </w:pPr>
    </w:p>
    <w:p w14:paraId="26E4AFB4" w14:textId="78BDD815" w:rsidR="00BD2740" w:rsidRPr="00BD2740" w:rsidRDefault="009B0AC6" w:rsidP="00BD2740">
      <w:pPr>
        <w:pStyle w:val="BodyText"/>
        <w:spacing w:before="85" w:line="292" w:lineRule="auto"/>
        <w:ind w:left="648" w:right="6912"/>
        <w:rPr>
          <w:rFonts w:ascii="Times New Roman" w:hAnsi="Times New Roman" w:cs="Times New Roman"/>
          <w:color w:val="333333"/>
        </w:rPr>
      </w:pPr>
      <w:r w:rsidRPr="00BD2740">
        <w:rPr>
          <w:rFonts w:ascii="Times New Roman" w:hAnsi="Times New Roman" w:cs="Times New Roman"/>
          <w:color w:val="333333"/>
        </w:rPr>
        <w:t>West Dunbartonshire West Lothian</w:t>
      </w:r>
    </w:p>
    <w:p w14:paraId="581D6FC6" w14:textId="77777777" w:rsidR="004E0438" w:rsidRDefault="009B0AC6" w:rsidP="009B0AC6">
      <w:pPr>
        <w:pStyle w:val="BodyText"/>
        <w:spacing w:before="3" w:line="292" w:lineRule="auto"/>
        <w:ind w:left="648" w:right="7927"/>
        <w:rPr>
          <w:rFonts w:ascii="Times New Roman" w:hAnsi="Times New Roman" w:cs="Times New Roman"/>
          <w:color w:val="333333"/>
          <w:spacing w:val="-2"/>
        </w:rPr>
      </w:pPr>
      <w:r w:rsidRPr="00BD2740">
        <w:rPr>
          <w:rFonts w:ascii="Times New Roman" w:hAnsi="Times New Roman" w:cs="Times New Roman"/>
          <w:color w:val="333333"/>
        </w:rPr>
        <w:t>West Midlands West Sussex West</w:t>
      </w:r>
      <w:r w:rsidRPr="00BD2740">
        <w:rPr>
          <w:rFonts w:ascii="Times New Roman" w:hAnsi="Times New Roman" w:cs="Times New Roman"/>
          <w:color w:val="333333"/>
          <w:spacing w:val="-7"/>
        </w:rPr>
        <w:t xml:space="preserve"> </w:t>
      </w:r>
      <w:r w:rsidRPr="00BD2740">
        <w:rPr>
          <w:rFonts w:ascii="Times New Roman" w:hAnsi="Times New Roman" w:cs="Times New Roman"/>
          <w:color w:val="333333"/>
        </w:rPr>
        <w:t xml:space="preserve">Yorkshire Western Isles </w:t>
      </w:r>
      <w:r w:rsidRPr="00BD2740">
        <w:rPr>
          <w:rFonts w:ascii="Times New Roman" w:hAnsi="Times New Roman" w:cs="Times New Roman"/>
          <w:color w:val="333333"/>
          <w:spacing w:val="-2"/>
        </w:rPr>
        <w:t>Wiltshire Worceste</w:t>
      </w:r>
      <w:r w:rsidR="004E0438">
        <w:rPr>
          <w:rFonts w:ascii="Times New Roman" w:hAnsi="Times New Roman" w:cs="Times New Roman"/>
          <w:color w:val="333333"/>
          <w:spacing w:val="-2"/>
        </w:rPr>
        <w:t>r</w:t>
      </w:r>
    </w:p>
    <w:p w14:paraId="28CF8160" w14:textId="02833F2A" w:rsidR="004E0438" w:rsidRDefault="009B0AC6" w:rsidP="004E0438">
      <w:pPr>
        <w:pStyle w:val="BodyText"/>
        <w:spacing w:before="3" w:line="292" w:lineRule="auto"/>
        <w:ind w:left="648" w:right="7927"/>
        <w:rPr>
          <w:rFonts w:ascii="Times New Roman" w:hAnsi="Times New Roman" w:cs="Times New Roman"/>
          <w:color w:val="333333"/>
          <w:spacing w:val="-2"/>
        </w:rPr>
      </w:pPr>
      <w:r w:rsidRPr="00BD2740">
        <w:rPr>
          <w:rFonts w:ascii="Times New Roman" w:hAnsi="Times New Roman" w:cs="Times New Roman"/>
          <w:color w:val="333333"/>
          <w:spacing w:val="-2"/>
        </w:rPr>
        <w:t>hire Wrexham</w:t>
      </w:r>
    </w:p>
    <w:p w14:paraId="5FDE85B9" w14:textId="77777777" w:rsidR="004E0438" w:rsidRDefault="004E0438" w:rsidP="002B4A57"/>
    <w:p w14:paraId="6E62CA3A" w14:textId="77777777" w:rsidR="004E0438" w:rsidRDefault="004E0438"/>
    <w:sectPr w:rsidR="004E0438" w:rsidSect="00BD2740">
      <w:headerReference w:type="even" r:id="rId142"/>
      <w:footerReference w:type="even" r:id="rId143"/>
      <w:footerReference w:type="default" r:id="rId144"/>
      <w:headerReference w:type="first" r:id="rId145"/>
      <w:pgSz w:w="12240" w:h="15840"/>
      <w:pgMar w:top="1138" w:right="1181" w:bottom="1138" w:left="12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A6D06" w14:textId="77777777" w:rsidR="00D93277" w:rsidRDefault="00D93277" w:rsidP="00117666">
      <w:pPr>
        <w:spacing w:after="0"/>
      </w:pPr>
      <w:r>
        <w:separator/>
      </w:r>
    </w:p>
  </w:endnote>
  <w:endnote w:type="continuationSeparator" w:id="0">
    <w:p w14:paraId="52E9CEF4" w14:textId="77777777" w:rsidR="00D93277" w:rsidRDefault="00D93277" w:rsidP="00117666">
      <w:pPr>
        <w:spacing w:after="0"/>
      </w:pPr>
      <w:r>
        <w:continuationSeparator/>
      </w:r>
    </w:p>
  </w:endnote>
  <w:endnote w:type="continuationNotice" w:id="1">
    <w:p w14:paraId="3949ADEF" w14:textId="77777777" w:rsidR="00D93277" w:rsidRDefault="00D932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90FA6" w14:textId="77777777" w:rsidR="009B0AC6" w:rsidRDefault="009B0AC6">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1DA85" w14:textId="77777777" w:rsidR="009B0AC6" w:rsidRDefault="009B0AC6">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480DA" w14:textId="77777777" w:rsidR="009B0AC6" w:rsidRDefault="009B0AC6">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0FE15" w14:textId="77777777" w:rsidR="009B0AC6" w:rsidRDefault="009B0AC6">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C3C4E" w14:textId="77777777" w:rsidR="009B0AC6" w:rsidRDefault="009B0AC6">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48E0" w14:textId="77777777" w:rsidR="009B0AC6" w:rsidRDefault="009B0AC6">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82036" w14:textId="77777777" w:rsidR="009B0AC6" w:rsidRDefault="009B0AC6">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8925A" w14:textId="77777777" w:rsidR="009B0AC6" w:rsidRDefault="009B0AC6">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E7B4F" w14:textId="77777777" w:rsidR="009B0AC6" w:rsidRDefault="009B0AC6">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C88E0" w14:textId="77777777" w:rsidR="009B0AC6" w:rsidRDefault="009B0AC6">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EE2F5" w14:textId="77777777" w:rsidR="009B0AC6" w:rsidRDefault="009B0AC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DB2A2" w14:textId="77777777" w:rsidR="009B0AC6" w:rsidRDefault="009B0AC6">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14598" w14:textId="77777777" w:rsidR="009B0AC6" w:rsidRDefault="009B0AC6">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D0EBF" w14:textId="77777777" w:rsidR="009B0AC6" w:rsidRDefault="009B0AC6">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8F5A6" w14:textId="77777777" w:rsidR="009B0AC6" w:rsidRDefault="009B0AC6">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5FB28" w14:textId="77777777" w:rsidR="009B0AC6" w:rsidRDefault="009B0AC6">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0FF5E" w14:textId="77777777" w:rsidR="009B0AC6" w:rsidRDefault="009B0AC6">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A279A" w14:textId="77777777" w:rsidR="009B0AC6" w:rsidRDefault="009B0AC6">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2B9863EE" w:rsidR="00425102" w:rsidRPr="00577C4C" w:rsidRDefault="00425102">
    <w:pPr>
      <w:rPr>
        <w:color w:val="C00000"/>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62919560" w:rsidR="00425102" w:rsidRPr="00BD2740" w:rsidRDefault="00425102">
    <w:pPr>
      <w:rPr>
        <w:b/>
        <w:sz w:val="20"/>
        <w:szCs w:val="24"/>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6DAA" w14:textId="77777777" w:rsidR="009B0AC6" w:rsidRDefault="009B0AC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4DF75" w14:textId="77777777" w:rsidR="009B0AC6" w:rsidRDefault="009B0AC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58F69" w14:textId="77777777" w:rsidR="009B0AC6" w:rsidRDefault="009B0AC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45151" w14:textId="77777777" w:rsidR="009B0AC6" w:rsidRDefault="009B0AC6">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F6C29" w14:textId="77777777" w:rsidR="009B0AC6" w:rsidRDefault="009B0AC6">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3786D" w14:textId="77777777" w:rsidR="009B0AC6" w:rsidRDefault="009B0AC6">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B7DA6" w14:textId="77777777" w:rsidR="009B0AC6" w:rsidRDefault="009B0AC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ADE6F" w14:textId="77777777" w:rsidR="00D93277" w:rsidRDefault="00D93277" w:rsidP="00117666">
      <w:pPr>
        <w:spacing w:after="0"/>
      </w:pPr>
      <w:r>
        <w:separator/>
      </w:r>
    </w:p>
  </w:footnote>
  <w:footnote w:type="continuationSeparator" w:id="0">
    <w:p w14:paraId="75CA0E35" w14:textId="77777777" w:rsidR="00D93277" w:rsidRDefault="00D93277" w:rsidP="00117666">
      <w:pPr>
        <w:spacing w:after="0"/>
      </w:pPr>
      <w:r>
        <w:continuationSeparator/>
      </w:r>
    </w:p>
  </w:footnote>
  <w:footnote w:type="continuationNotice" w:id="1">
    <w:p w14:paraId="239E11BE" w14:textId="77777777" w:rsidR="00D93277" w:rsidRDefault="00D932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1671" w14:textId="77777777" w:rsidR="009B0AC6" w:rsidRDefault="009B0AC6">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005F6" w14:textId="77777777" w:rsidR="009B0AC6" w:rsidRDefault="009B0AC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EA815" w14:textId="77777777" w:rsidR="009B0AC6" w:rsidRDefault="009B0AC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007D2" w14:textId="77777777" w:rsidR="009B0AC6" w:rsidRDefault="009B0AC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C6CB6" w14:textId="77777777" w:rsidR="009B0AC6" w:rsidRDefault="009B0AC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EC46A" w14:textId="77777777" w:rsidR="009B0AC6" w:rsidRDefault="009B0AC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536D4" w14:textId="77777777" w:rsidR="009B0AC6" w:rsidRDefault="009B0AC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CEAA4" w14:textId="77777777" w:rsidR="009B0AC6" w:rsidRDefault="009B0AC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E2D47" w14:textId="77777777" w:rsidR="009B0AC6" w:rsidRDefault="009B0AC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79458" w14:textId="77777777" w:rsidR="009B0AC6" w:rsidRDefault="009B0AC6">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2388D" w14:textId="77777777" w:rsidR="009B0AC6" w:rsidRDefault="009B0AC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795A6" w14:textId="77777777" w:rsidR="009B0AC6" w:rsidRDefault="009B0AC6">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E1FEA" w14:textId="77777777" w:rsidR="009B0AC6" w:rsidRDefault="009B0AC6">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C75B0" w14:textId="77777777" w:rsidR="009B0AC6" w:rsidRDefault="009B0AC6">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9A391EE" wp14:editId="73223472">
              <wp:simplePos x="0" y="0"/>
              <wp:positionH relativeFrom="page">
                <wp:posOffset>683259</wp:posOffset>
              </wp:positionH>
              <wp:positionV relativeFrom="page">
                <wp:posOffset>365998</wp:posOffset>
              </wp:positionV>
              <wp:extent cx="4959985" cy="297815"/>
              <wp:effectExtent l="0" t="0" r="0" b="0"/>
              <wp:wrapNone/>
              <wp:docPr id="1183" name="Text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985" cy="297815"/>
                      </a:xfrm>
                      <a:prstGeom prst="rect">
                        <a:avLst/>
                      </a:prstGeom>
                    </wps:spPr>
                    <wps:txbx>
                      <w:txbxContent>
                        <w:p w14:paraId="378AD8B6" w14:textId="77777777" w:rsidR="009B0AC6" w:rsidRDefault="009B0AC6">
                          <w:pPr>
                            <w:spacing w:before="11"/>
                            <w:ind w:left="20"/>
                            <w:rPr>
                              <w:sz w:val="38"/>
                            </w:rPr>
                          </w:pPr>
                          <w:r>
                            <w:rPr>
                              <w:color w:val="333333"/>
                              <w:sz w:val="38"/>
                            </w:rPr>
                            <w:t>Thank</w:t>
                          </w:r>
                          <w:r>
                            <w:rPr>
                              <w:color w:val="333333"/>
                              <w:spacing w:val="2"/>
                              <w:sz w:val="38"/>
                            </w:rPr>
                            <w:t xml:space="preserve"> </w:t>
                          </w:r>
                          <w:r>
                            <w:rPr>
                              <w:color w:val="333333"/>
                              <w:sz w:val="38"/>
                            </w:rPr>
                            <w:t>you</w:t>
                          </w:r>
                          <w:r>
                            <w:rPr>
                              <w:color w:val="333333"/>
                              <w:spacing w:val="-4"/>
                              <w:sz w:val="38"/>
                            </w:rPr>
                            <w:t xml:space="preserve"> </w:t>
                          </w:r>
                          <w:r>
                            <w:rPr>
                              <w:color w:val="333333"/>
                              <w:sz w:val="38"/>
                            </w:rPr>
                            <w:t>for</w:t>
                          </w:r>
                          <w:r>
                            <w:rPr>
                              <w:color w:val="333333"/>
                              <w:spacing w:val="3"/>
                              <w:sz w:val="38"/>
                            </w:rPr>
                            <w:t xml:space="preserve"> </w:t>
                          </w:r>
                          <w:r>
                            <w:rPr>
                              <w:color w:val="333333"/>
                              <w:sz w:val="38"/>
                            </w:rPr>
                            <w:t>your</w:t>
                          </w:r>
                          <w:r>
                            <w:rPr>
                              <w:color w:val="333333"/>
                              <w:spacing w:val="2"/>
                              <w:sz w:val="38"/>
                            </w:rPr>
                            <w:t xml:space="preserve"> </w:t>
                          </w:r>
                          <w:r>
                            <w:rPr>
                              <w:color w:val="333333"/>
                              <w:sz w:val="38"/>
                            </w:rPr>
                            <w:t>participation</w:t>
                          </w:r>
                          <w:r>
                            <w:rPr>
                              <w:color w:val="333333"/>
                              <w:spacing w:val="-3"/>
                              <w:sz w:val="38"/>
                            </w:rPr>
                            <w:t xml:space="preserve"> </w:t>
                          </w:r>
                          <w:r>
                            <w:rPr>
                              <w:color w:val="333333"/>
                              <w:sz w:val="38"/>
                            </w:rPr>
                            <w:t>in</w:t>
                          </w:r>
                          <w:r>
                            <w:rPr>
                              <w:color w:val="333333"/>
                              <w:spacing w:val="-4"/>
                              <w:sz w:val="38"/>
                            </w:rPr>
                            <w:t xml:space="preserve"> </w:t>
                          </w:r>
                          <w:r>
                            <w:rPr>
                              <w:color w:val="333333"/>
                              <w:sz w:val="38"/>
                            </w:rPr>
                            <w:t>this</w:t>
                          </w:r>
                          <w:r>
                            <w:rPr>
                              <w:color w:val="333333"/>
                              <w:spacing w:val="2"/>
                              <w:sz w:val="38"/>
                            </w:rPr>
                            <w:t xml:space="preserve"> </w:t>
                          </w:r>
                          <w:r>
                            <w:rPr>
                              <w:color w:val="333333"/>
                              <w:spacing w:val="-2"/>
                              <w:sz w:val="38"/>
                            </w:rPr>
                            <w:t>survey!</w:t>
                          </w:r>
                        </w:p>
                      </w:txbxContent>
                    </wps:txbx>
                    <wps:bodyPr wrap="square" lIns="0" tIns="0" rIns="0" bIns="0" rtlCol="0">
                      <a:noAutofit/>
                    </wps:bodyPr>
                  </wps:wsp>
                </a:graphicData>
              </a:graphic>
            </wp:anchor>
          </w:drawing>
        </mc:Choice>
        <mc:Fallback>
          <w:pict>
            <v:shapetype w14:anchorId="59A391EE" id="_x0000_t202" coordsize="21600,21600" o:spt="202" path="m,l,21600r21600,l21600,xe">
              <v:stroke joinstyle="miter"/>
              <v:path gradientshapeok="t" o:connecttype="rect"/>
            </v:shapetype>
            <v:shape id="Textbox 1183" o:spid="_x0000_s1782" type="#_x0000_t202" style="position:absolute;margin-left:53.8pt;margin-top:28.8pt;width:390.55pt;height:23.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" filled="f" stroked="f">
              <v:textbox inset="0,0,0,0">
                <w:txbxContent>
                  <w:p w14:paraId="378AD8B6" w14:textId="77777777" w:rsidR="009B0AC6" w:rsidRDefault="009B0AC6">
                    <w:pPr>
                      <w:spacing w:before="11"/>
                      <w:ind w:left="20"/>
                      <w:rPr>
                        <w:sz w:val="38"/>
                      </w:rPr>
                    </w:pPr>
                    <w:r>
                      <w:rPr>
                        <w:color w:val="333333"/>
                        <w:sz w:val="38"/>
                      </w:rPr>
                      <w:t>Thank</w:t>
                    </w:r>
                    <w:r>
                      <w:rPr>
                        <w:color w:val="333333"/>
                        <w:spacing w:val="2"/>
                        <w:sz w:val="38"/>
                      </w:rPr>
                      <w:t xml:space="preserve"> </w:t>
                    </w:r>
                    <w:r>
                      <w:rPr>
                        <w:color w:val="333333"/>
                        <w:sz w:val="38"/>
                      </w:rPr>
                      <w:t>you</w:t>
                    </w:r>
                    <w:r>
                      <w:rPr>
                        <w:color w:val="333333"/>
                        <w:spacing w:val="-4"/>
                        <w:sz w:val="38"/>
                      </w:rPr>
                      <w:t xml:space="preserve"> </w:t>
                    </w:r>
                    <w:r>
                      <w:rPr>
                        <w:color w:val="333333"/>
                        <w:sz w:val="38"/>
                      </w:rPr>
                      <w:t>for</w:t>
                    </w:r>
                    <w:r>
                      <w:rPr>
                        <w:color w:val="333333"/>
                        <w:spacing w:val="3"/>
                        <w:sz w:val="38"/>
                      </w:rPr>
                      <w:t xml:space="preserve"> </w:t>
                    </w:r>
                    <w:r>
                      <w:rPr>
                        <w:color w:val="333333"/>
                        <w:sz w:val="38"/>
                      </w:rPr>
                      <w:t>your</w:t>
                    </w:r>
                    <w:r>
                      <w:rPr>
                        <w:color w:val="333333"/>
                        <w:spacing w:val="2"/>
                        <w:sz w:val="38"/>
                      </w:rPr>
                      <w:t xml:space="preserve"> </w:t>
                    </w:r>
                    <w:r>
                      <w:rPr>
                        <w:color w:val="333333"/>
                        <w:sz w:val="38"/>
                      </w:rPr>
                      <w:t>participation</w:t>
                    </w:r>
                    <w:r>
                      <w:rPr>
                        <w:color w:val="333333"/>
                        <w:spacing w:val="-3"/>
                        <w:sz w:val="38"/>
                      </w:rPr>
                      <w:t xml:space="preserve"> </w:t>
                    </w:r>
                    <w:r>
                      <w:rPr>
                        <w:color w:val="333333"/>
                        <w:sz w:val="38"/>
                      </w:rPr>
                      <w:t>in</w:t>
                    </w:r>
                    <w:r>
                      <w:rPr>
                        <w:color w:val="333333"/>
                        <w:spacing w:val="-4"/>
                        <w:sz w:val="38"/>
                      </w:rPr>
                      <w:t xml:space="preserve"> </w:t>
                    </w:r>
                    <w:r>
                      <w:rPr>
                        <w:color w:val="333333"/>
                        <w:sz w:val="38"/>
                      </w:rPr>
                      <w:t>this</w:t>
                    </w:r>
                    <w:r>
                      <w:rPr>
                        <w:color w:val="333333"/>
                        <w:spacing w:val="2"/>
                        <w:sz w:val="38"/>
                      </w:rPr>
                      <w:t xml:space="preserve"> </w:t>
                    </w:r>
                    <w:r>
                      <w:rPr>
                        <w:color w:val="333333"/>
                        <w:spacing w:val="-2"/>
                        <w:sz w:val="38"/>
                      </w:rPr>
                      <w:t>survey!</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97D0" w14:textId="77777777" w:rsidR="009B0AC6" w:rsidRDefault="009B0AC6">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96A93" w14:textId="77777777" w:rsidR="009B0AC6" w:rsidRDefault="009B0AC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1F454" w14:textId="77777777" w:rsidR="009B0AC6" w:rsidRDefault="009B0AC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53BD49" w:rsidR="00425102" w:rsidRPr="009151AA" w:rsidRDefault="00425102">
    <w:pPr>
      <w:rPr>
        <w:rFonts w:cs="Times New Roman"/>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215CCEC8" w:rsidR="00425102" w:rsidRPr="00BD2740" w:rsidRDefault="00425102" w:rsidP="0093429D">
    <w:pP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5A8E3" w14:textId="77777777" w:rsidR="009B0AC6" w:rsidRDefault="009B0AC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0E141" w14:textId="77777777" w:rsidR="009B0AC6" w:rsidRDefault="009B0AC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BDF0C" w14:textId="77777777" w:rsidR="009B0AC6" w:rsidRDefault="009B0AC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AAECB" w14:textId="77777777" w:rsidR="009B0AC6" w:rsidRDefault="009B0AC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8ECCA" w14:textId="77777777" w:rsidR="009B0AC6" w:rsidRDefault="009B0AC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7B9B" w14:textId="77777777" w:rsidR="009B0AC6" w:rsidRDefault="009B0AC6">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8444" w14:textId="77777777" w:rsidR="009B0AC6" w:rsidRDefault="009B0AC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018E8"/>
    <w:multiLevelType w:val="hybridMultilevel"/>
    <w:tmpl w:val="77183A68"/>
    <w:lvl w:ilvl="0" w:tplc="262CB0EE">
      <w:start w:val="1"/>
      <w:numFmt w:val="upperLetter"/>
      <w:lvlText w:val="%1."/>
      <w:lvlJc w:val="left"/>
      <w:pPr>
        <w:ind w:left="136" w:hanging="480"/>
      </w:pPr>
      <w:rPr>
        <w:rFonts w:ascii="Arial" w:eastAsia="Arial" w:hAnsi="Arial" w:cs="Arial" w:hint="default"/>
        <w:b w:val="0"/>
        <w:bCs w:val="0"/>
        <w:i w:val="0"/>
        <w:iCs w:val="0"/>
        <w:color w:val="333333"/>
        <w:spacing w:val="-1"/>
        <w:w w:val="101"/>
        <w:sz w:val="38"/>
        <w:szCs w:val="38"/>
        <w:lang w:val="en-US" w:eastAsia="en-US" w:bidi="ar-SA"/>
      </w:rPr>
    </w:lvl>
    <w:lvl w:ilvl="1" w:tplc="3AC26F2A">
      <w:numFmt w:val="bullet"/>
      <w:lvlText w:val="•"/>
      <w:lvlJc w:val="left"/>
      <w:pPr>
        <w:ind w:left="1158" w:hanging="480"/>
      </w:pPr>
      <w:rPr>
        <w:rFonts w:hint="default"/>
        <w:lang w:val="en-US" w:eastAsia="en-US" w:bidi="ar-SA"/>
      </w:rPr>
    </w:lvl>
    <w:lvl w:ilvl="2" w:tplc="39A61EC4">
      <w:numFmt w:val="bullet"/>
      <w:lvlText w:val="•"/>
      <w:lvlJc w:val="left"/>
      <w:pPr>
        <w:ind w:left="2176" w:hanging="480"/>
      </w:pPr>
      <w:rPr>
        <w:rFonts w:hint="default"/>
        <w:lang w:val="en-US" w:eastAsia="en-US" w:bidi="ar-SA"/>
      </w:rPr>
    </w:lvl>
    <w:lvl w:ilvl="3" w:tplc="A80E8FA8">
      <w:numFmt w:val="bullet"/>
      <w:lvlText w:val="•"/>
      <w:lvlJc w:val="left"/>
      <w:pPr>
        <w:ind w:left="3194" w:hanging="480"/>
      </w:pPr>
      <w:rPr>
        <w:rFonts w:hint="default"/>
        <w:lang w:val="en-US" w:eastAsia="en-US" w:bidi="ar-SA"/>
      </w:rPr>
    </w:lvl>
    <w:lvl w:ilvl="4" w:tplc="A044BC94">
      <w:numFmt w:val="bullet"/>
      <w:lvlText w:val="•"/>
      <w:lvlJc w:val="left"/>
      <w:pPr>
        <w:ind w:left="4212" w:hanging="480"/>
      </w:pPr>
      <w:rPr>
        <w:rFonts w:hint="default"/>
        <w:lang w:val="en-US" w:eastAsia="en-US" w:bidi="ar-SA"/>
      </w:rPr>
    </w:lvl>
    <w:lvl w:ilvl="5" w:tplc="1442774C">
      <w:numFmt w:val="bullet"/>
      <w:lvlText w:val="•"/>
      <w:lvlJc w:val="left"/>
      <w:pPr>
        <w:ind w:left="5230" w:hanging="480"/>
      </w:pPr>
      <w:rPr>
        <w:rFonts w:hint="default"/>
        <w:lang w:val="en-US" w:eastAsia="en-US" w:bidi="ar-SA"/>
      </w:rPr>
    </w:lvl>
    <w:lvl w:ilvl="6" w:tplc="0518DA3C">
      <w:numFmt w:val="bullet"/>
      <w:lvlText w:val="•"/>
      <w:lvlJc w:val="left"/>
      <w:pPr>
        <w:ind w:left="6248" w:hanging="480"/>
      </w:pPr>
      <w:rPr>
        <w:rFonts w:hint="default"/>
        <w:lang w:val="en-US" w:eastAsia="en-US" w:bidi="ar-SA"/>
      </w:rPr>
    </w:lvl>
    <w:lvl w:ilvl="7" w:tplc="DF7889EE">
      <w:numFmt w:val="bullet"/>
      <w:lvlText w:val="•"/>
      <w:lvlJc w:val="left"/>
      <w:pPr>
        <w:ind w:left="7266" w:hanging="480"/>
      </w:pPr>
      <w:rPr>
        <w:rFonts w:hint="default"/>
        <w:lang w:val="en-US" w:eastAsia="en-US" w:bidi="ar-SA"/>
      </w:rPr>
    </w:lvl>
    <w:lvl w:ilvl="8" w:tplc="DB10A1DE">
      <w:numFmt w:val="bullet"/>
      <w:lvlText w:val="•"/>
      <w:lvlJc w:val="left"/>
      <w:pPr>
        <w:ind w:left="8284" w:hanging="480"/>
      </w:pPr>
      <w:rPr>
        <w:rFonts w:hint="default"/>
        <w:lang w:val="en-US" w:eastAsia="en-US" w:bidi="ar-SA"/>
      </w:rPr>
    </w:lvl>
  </w:abstractNum>
  <w:abstractNum w:abstractNumId="3" w15:restartNumberingAfterBreak="0">
    <w:nsid w:val="18E24134"/>
    <w:multiLevelType w:val="hybridMultilevel"/>
    <w:tmpl w:val="93FEF66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AC5212"/>
    <w:multiLevelType w:val="hybridMultilevel"/>
    <w:tmpl w:val="67686C74"/>
    <w:lvl w:ilvl="0" w:tplc="41221C6E">
      <w:start w:val="4"/>
      <w:numFmt w:val="upperLetter"/>
      <w:lvlText w:val="%1."/>
      <w:lvlJc w:val="left"/>
      <w:pPr>
        <w:ind w:left="136" w:hanging="496"/>
      </w:pPr>
      <w:rPr>
        <w:rFonts w:ascii="Arial" w:eastAsia="Arial" w:hAnsi="Arial" w:cs="Arial" w:hint="default"/>
        <w:b w:val="0"/>
        <w:bCs w:val="0"/>
        <w:i w:val="0"/>
        <w:iCs w:val="0"/>
        <w:color w:val="333333"/>
        <w:spacing w:val="-6"/>
        <w:w w:val="101"/>
        <w:sz w:val="38"/>
        <w:szCs w:val="38"/>
        <w:lang w:val="en-US" w:eastAsia="en-US" w:bidi="ar-SA"/>
      </w:rPr>
    </w:lvl>
    <w:lvl w:ilvl="1" w:tplc="F8043EF6">
      <w:numFmt w:val="bullet"/>
      <w:lvlText w:val="•"/>
      <w:lvlJc w:val="left"/>
      <w:pPr>
        <w:ind w:left="1158" w:hanging="496"/>
      </w:pPr>
      <w:rPr>
        <w:rFonts w:hint="default"/>
        <w:lang w:val="en-US" w:eastAsia="en-US" w:bidi="ar-SA"/>
      </w:rPr>
    </w:lvl>
    <w:lvl w:ilvl="2" w:tplc="B7642A74">
      <w:numFmt w:val="bullet"/>
      <w:lvlText w:val="•"/>
      <w:lvlJc w:val="left"/>
      <w:pPr>
        <w:ind w:left="2176" w:hanging="496"/>
      </w:pPr>
      <w:rPr>
        <w:rFonts w:hint="default"/>
        <w:lang w:val="en-US" w:eastAsia="en-US" w:bidi="ar-SA"/>
      </w:rPr>
    </w:lvl>
    <w:lvl w:ilvl="3" w:tplc="EC843E4A">
      <w:numFmt w:val="bullet"/>
      <w:lvlText w:val="•"/>
      <w:lvlJc w:val="left"/>
      <w:pPr>
        <w:ind w:left="3194" w:hanging="496"/>
      </w:pPr>
      <w:rPr>
        <w:rFonts w:hint="default"/>
        <w:lang w:val="en-US" w:eastAsia="en-US" w:bidi="ar-SA"/>
      </w:rPr>
    </w:lvl>
    <w:lvl w:ilvl="4" w:tplc="E8DA8CF6">
      <w:numFmt w:val="bullet"/>
      <w:lvlText w:val="•"/>
      <w:lvlJc w:val="left"/>
      <w:pPr>
        <w:ind w:left="4212" w:hanging="496"/>
      </w:pPr>
      <w:rPr>
        <w:rFonts w:hint="default"/>
        <w:lang w:val="en-US" w:eastAsia="en-US" w:bidi="ar-SA"/>
      </w:rPr>
    </w:lvl>
    <w:lvl w:ilvl="5" w:tplc="2D9AE1D4">
      <w:numFmt w:val="bullet"/>
      <w:lvlText w:val="•"/>
      <w:lvlJc w:val="left"/>
      <w:pPr>
        <w:ind w:left="5230" w:hanging="496"/>
      </w:pPr>
      <w:rPr>
        <w:rFonts w:hint="default"/>
        <w:lang w:val="en-US" w:eastAsia="en-US" w:bidi="ar-SA"/>
      </w:rPr>
    </w:lvl>
    <w:lvl w:ilvl="6" w:tplc="206E8EE2">
      <w:numFmt w:val="bullet"/>
      <w:lvlText w:val="•"/>
      <w:lvlJc w:val="left"/>
      <w:pPr>
        <w:ind w:left="6248" w:hanging="496"/>
      </w:pPr>
      <w:rPr>
        <w:rFonts w:hint="default"/>
        <w:lang w:val="en-US" w:eastAsia="en-US" w:bidi="ar-SA"/>
      </w:rPr>
    </w:lvl>
    <w:lvl w:ilvl="7" w:tplc="1DB289C6">
      <w:numFmt w:val="bullet"/>
      <w:lvlText w:val="•"/>
      <w:lvlJc w:val="left"/>
      <w:pPr>
        <w:ind w:left="7266" w:hanging="496"/>
      </w:pPr>
      <w:rPr>
        <w:rFonts w:hint="default"/>
        <w:lang w:val="en-US" w:eastAsia="en-US" w:bidi="ar-SA"/>
      </w:rPr>
    </w:lvl>
    <w:lvl w:ilvl="8" w:tplc="14462620">
      <w:numFmt w:val="bullet"/>
      <w:lvlText w:val="•"/>
      <w:lvlJc w:val="left"/>
      <w:pPr>
        <w:ind w:left="8284" w:hanging="496"/>
      </w:pPr>
      <w:rPr>
        <w:rFonts w:hint="default"/>
        <w:lang w:val="en-US" w:eastAsia="en-US" w:bidi="ar-SA"/>
      </w:rPr>
    </w:lvl>
  </w:abstractNum>
  <w:abstractNum w:abstractNumId="7" w15:restartNumberingAfterBreak="0">
    <w:nsid w:val="359420A2"/>
    <w:multiLevelType w:val="hybridMultilevel"/>
    <w:tmpl w:val="93FEF664"/>
    <w:lvl w:ilvl="0" w:tplc="FFFFFFFF">
      <w:start w:val="3"/>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4D7049"/>
    <w:multiLevelType w:val="hybridMultilevel"/>
    <w:tmpl w:val="7736EB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D24A30"/>
    <w:multiLevelType w:val="hybridMultilevel"/>
    <w:tmpl w:val="BC52117C"/>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74390A"/>
    <w:multiLevelType w:val="hybridMultilevel"/>
    <w:tmpl w:val="D304C968"/>
    <w:lvl w:ilvl="0" w:tplc="B50C0E1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121EF1"/>
    <w:multiLevelType w:val="hybridMultilevel"/>
    <w:tmpl w:val="7736EB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A1B2D"/>
    <w:multiLevelType w:val="hybridMultilevel"/>
    <w:tmpl w:val="A372ED86"/>
    <w:lvl w:ilvl="0" w:tplc="E272C014">
      <w:start w:val="5"/>
      <w:numFmt w:val="upperLetter"/>
      <w:lvlText w:val="%1."/>
      <w:lvlJc w:val="left"/>
      <w:pPr>
        <w:ind w:left="136" w:hanging="480"/>
      </w:pPr>
      <w:rPr>
        <w:rFonts w:ascii="Arial" w:eastAsia="Arial" w:hAnsi="Arial" w:cs="Arial" w:hint="default"/>
        <w:b w:val="0"/>
        <w:bCs w:val="0"/>
        <w:i w:val="0"/>
        <w:iCs w:val="0"/>
        <w:color w:val="333333"/>
        <w:spacing w:val="-1"/>
        <w:w w:val="101"/>
        <w:sz w:val="38"/>
        <w:szCs w:val="38"/>
        <w:lang w:val="en-US" w:eastAsia="en-US" w:bidi="ar-SA"/>
      </w:rPr>
    </w:lvl>
    <w:lvl w:ilvl="1" w:tplc="697E9DC6">
      <w:numFmt w:val="bullet"/>
      <w:lvlText w:val="•"/>
      <w:lvlJc w:val="left"/>
      <w:pPr>
        <w:ind w:left="1158" w:hanging="480"/>
      </w:pPr>
      <w:rPr>
        <w:rFonts w:hint="default"/>
        <w:lang w:val="en-US" w:eastAsia="en-US" w:bidi="ar-SA"/>
      </w:rPr>
    </w:lvl>
    <w:lvl w:ilvl="2" w:tplc="23B2E21E">
      <w:numFmt w:val="bullet"/>
      <w:lvlText w:val="•"/>
      <w:lvlJc w:val="left"/>
      <w:pPr>
        <w:ind w:left="2176" w:hanging="480"/>
      </w:pPr>
      <w:rPr>
        <w:rFonts w:hint="default"/>
        <w:lang w:val="en-US" w:eastAsia="en-US" w:bidi="ar-SA"/>
      </w:rPr>
    </w:lvl>
    <w:lvl w:ilvl="3" w:tplc="49128496">
      <w:numFmt w:val="bullet"/>
      <w:lvlText w:val="•"/>
      <w:lvlJc w:val="left"/>
      <w:pPr>
        <w:ind w:left="3194" w:hanging="480"/>
      </w:pPr>
      <w:rPr>
        <w:rFonts w:hint="default"/>
        <w:lang w:val="en-US" w:eastAsia="en-US" w:bidi="ar-SA"/>
      </w:rPr>
    </w:lvl>
    <w:lvl w:ilvl="4" w:tplc="118A30FA">
      <w:numFmt w:val="bullet"/>
      <w:lvlText w:val="•"/>
      <w:lvlJc w:val="left"/>
      <w:pPr>
        <w:ind w:left="4212" w:hanging="480"/>
      </w:pPr>
      <w:rPr>
        <w:rFonts w:hint="default"/>
        <w:lang w:val="en-US" w:eastAsia="en-US" w:bidi="ar-SA"/>
      </w:rPr>
    </w:lvl>
    <w:lvl w:ilvl="5" w:tplc="6B181818">
      <w:numFmt w:val="bullet"/>
      <w:lvlText w:val="•"/>
      <w:lvlJc w:val="left"/>
      <w:pPr>
        <w:ind w:left="5230" w:hanging="480"/>
      </w:pPr>
      <w:rPr>
        <w:rFonts w:hint="default"/>
        <w:lang w:val="en-US" w:eastAsia="en-US" w:bidi="ar-SA"/>
      </w:rPr>
    </w:lvl>
    <w:lvl w:ilvl="6" w:tplc="C344B3D8">
      <w:numFmt w:val="bullet"/>
      <w:lvlText w:val="•"/>
      <w:lvlJc w:val="left"/>
      <w:pPr>
        <w:ind w:left="6248" w:hanging="480"/>
      </w:pPr>
      <w:rPr>
        <w:rFonts w:hint="default"/>
        <w:lang w:val="en-US" w:eastAsia="en-US" w:bidi="ar-SA"/>
      </w:rPr>
    </w:lvl>
    <w:lvl w:ilvl="7" w:tplc="12FEFF68">
      <w:numFmt w:val="bullet"/>
      <w:lvlText w:val="•"/>
      <w:lvlJc w:val="left"/>
      <w:pPr>
        <w:ind w:left="7266" w:hanging="480"/>
      </w:pPr>
      <w:rPr>
        <w:rFonts w:hint="default"/>
        <w:lang w:val="en-US" w:eastAsia="en-US" w:bidi="ar-SA"/>
      </w:rPr>
    </w:lvl>
    <w:lvl w:ilvl="8" w:tplc="D7A0AC40">
      <w:numFmt w:val="bullet"/>
      <w:lvlText w:val="•"/>
      <w:lvlJc w:val="left"/>
      <w:pPr>
        <w:ind w:left="8284" w:hanging="480"/>
      </w:pPr>
      <w:rPr>
        <w:rFonts w:hint="default"/>
        <w:lang w:val="en-US" w:eastAsia="en-US" w:bidi="ar-SA"/>
      </w:rPr>
    </w:lvl>
  </w:abstractNum>
  <w:abstractNum w:abstractNumId="14" w15:restartNumberingAfterBreak="0">
    <w:nsid w:val="66FD357E"/>
    <w:multiLevelType w:val="hybridMultilevel"/>
    <w:tmpl w:val="FBAA5A7E"/>
    <w:lvl w:ilvl="0" w:tplc="54A2394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2F469F"/>
    <w:multiLevelType w:val="hybridMultilevel"/>
    <w:tmpl w:val="93FEF664"/>
    <w:lvl w:ilvl="0" w:tplc="FFFFFFFF">
      <w:start w:val="3"/>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8" w15:restartNumberingAfterBreak="0">
    <w:nsid w:val="6C292DAC"/>
    <w:multiLevelType w:val="hybridMultilevel"/>
    <w:tmpl w:val="7736EB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946073"/>
    <w:multiLevelType w:val="hybridMultilevel"/>
    <w:tmpl w:val="93FEF664"/>
    <w:lvl w:ilvl="0" w:tplc="FFFFFFFF">
      <w:start w:val="3"/>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21115517">
    <w:abstractNumId w:val="0"/>
  </w:num>
  <w:num w:numId="2" w16cid:durableId="1683165481">
    <w:abstractNumId w:val="12"/>
  </w:num>
  <w:num w:numId="3" w16cid:durableId="615480040">
    <w:abstractNumId w:val="1"/>
  </w:num>
  <w:num w:numId="4" w16cid:durableId="1566183234">
    <w:abstractNumId w:val="1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5"/>
  </w:num>
  <w:num w:numId="7" w16cid:durableId="1359550598">
    <w:abstractNumId w:val="17"/>
  </w:num>
  <w:num w:numId="8" w16cid:durableId="1559510671">
    <w:abstractNumId w:val="17"/>
  </w:num>
  <w:num w:numId="9" w16cid:durableId="1734543462">
    <w:abstractNumId w:val="17"/>
  </w:num>
  <w:num w:numId="10" w16cid:durableId="708839681">
    <w:abstractNumId w:val="17"/>
  </w:num>
  <w:num w:numId="11" w16cid:durableId="2046978920">
    <w:abstractNumId w:val="17"/>
  </w:num>
  <w:num w:numId="12" w16cid:durableId="2124614653">
    <w:abstractNumId w:val="17"/>
  </w:num>
  <w:num w:numId="13" w16cid:durableId="150105246">
    <w:abstractNumId w:val="5"/>
  </w:num>
  <w:num w:numId="14" w16cid:durableId="515769853">
    <w:abstractNumId w:val="4"/>
  </w:num>
  <w:num w:numId="15" w16cid:durableId="1753046014">
    <w:abstractNumId w:val="4"/>
  </w:num>
  <w:num w:numId="16" w16cid:durableId="665939894">
    <w:abstractNumId w:val="4"/>
  </w:num>
  <w:num w:numId="17" w16cid:durableId="2078749421">
    <w:abstractNumId w:val="4"/>
  </w:num>
  <w:num w:numId="18" w16cid:durableId="825047625">
    <w:abstractNumId w:val="4"/>
  </w:num>
  <w:num w:numId="19" w16cid:durableId="803810417">
    <w:abstractNumId w:val="4"/>
  </w:num>
  <w:num w:numId="20" w16cid:durableId="1120799553">
    <w:abstractNumId w:val="13"/>
  </w:num>
  <w:num w:numId="21" w16cid:durableId="580337037">
    <w:abstractNumId w:val="6"/>
  </w:num>
  <w:num w:numId="22" w16cid:durableId="1706907162">
    <w:abstractNumId w:val="2"/>
  </w:num>
  <w:num w:numId="23" w16cid:durableId="46417211">
    <w:abstractNumId w:val="18"/>
  </w:num>
  <w:num w:numId="24" w16cid:durableId="1836996258">
    <w:abstractNumId w:val="8"/>
  </w:num>
  <w:num w:numId="25" w16cid:durableId="46342111">
    <w:abstractNumId w:val="9"/>
  </w:num>
  <w:num w:numId="26" w16cid:durableId="761295445">
    <w:abstractNumId w:val="11"/>
  </w:num>
  <w:num w:numId="27" w16cid:durableId="1183934772">
    <w:abstractNumId w:val="3"/>
  </w:num>
  <w:num w:numId="28" w16cid:durableId="300113538">
    <w:abstractNumId w:val="15"/>
  </w:num>
  <w:num w:numId="29" w16cid:durableId="258685946">
    <w:abstractNumId w:val="7"/>
  </w:num>
  <w:num w:numId="30" w16cid:durableId="1578634396">
    <w:abstractNumId w:val="19"/>
  </w:num>
  <w:num w:numId="31" w16cid:durableId="1844083197">
    <w:abstractNumId w:val="10"/>
  </w:num>
  <w:num w:numId="32" w16cid:durableId="9266140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5F4B"/>
    <w:rsid w:val="00052A14"/>
    <w:rsid w:val="0007429A"/>
    <w:rsid w:val="00077D53"/>
    <w:rsid w:val="000E5880"/>
    <w:rsid w:val="00105FD9"/>
    <w:rsid w:val="00117666"/>
    <w:rsid w:val="001207E1"/>
    <w:rsid w:val="001549D3"/>
    <w:rsid w:val="00160065"/>
    <w:rsid w:val="00177D84"/>
    <w:rsid w:val="0019746E"/>
    <w:rsid w:val="001D21CD"/>
    <w:rsid w:val="001D4E23"/>
    <w:rsid w:val="00213276"/>
    <w:rsid w:val="00231324"/>
    <w:rsid w:val="002412D7"/>
    <w:rsid w:val="00255B3A"/>
    <w:rsid w:val="00267D18"/>
    <w:rsid w:val="002868E2"/>
    <w:rsid w:val="002869C3"/>
    <w:rsid w:val="002936E4"/>
    <w:rsid w:val="002B4A57"/>
    <w:rsid w:val="002C74CA"/>
    <w:rsid w:val="002D440F"/>
    <w:rsid w:val="002F64E4"/>
    <w:rsid w:val="003544FB"/>
    <w:rsid w:val="003B6A66"/>
    <w:rsid w:val="003D2F2D"/>
    <w:rsid w:val="003F7ECA"/>
    <w:rsid w:val="00401590"/>
    <w:rsid w:val="00425102"/>
    <w:rsid w:val="00447801"/>
    <w:rsid w:val="00452E9C"/>
    <w:rsid w:val="00460CED"/>
    <w:rsid w:val="00461B83"/>
    <w:rsid w:val="004735C8"/>
    <w:rsid w:val="004961FF"/>
    <w:rsid w:val="004E0438"/>
    <w:rsid w:val="00517A89"/>
    <w:rsid w:val="005250F2"/>
    <w:rsid w:val="00542B97"/>
    <w:rsid w:val="005721CC"/>
    <w:rsid w:val="00593EEA"/>
    <w:rsid w:val="005A0C32"/>
    <w:rsid w:val="005A5EEE"/>
    <w:rsid w:val="005B4A00"/>
    <w:rsid w:val="005E44AD"/>
    <w:rsid w:val="005F2131"/>
    <w:rsid w:val="006375C7"/>
    <w:rsid w:val="00654E8F"/>
    <w:rsid w:val="00660D05"/>
    <w:rsid w:val="00660DCC"/>
    <w:rsid w:val="006820B1"/>
    <w:rsid w:val="00691495"/>
    <w:rsid w:val="006B7D14"/>
    <w:rsid w:val="00701727"/>
    <w:rsid w:val="0070566C"/>
    <w:rsid w:val="00714C50"/>
    <w:rsid w:val="00725A7D"/>
    <w:rsid w:val="007501BE"/>
    <w:rsid w:val="00750F1A"/>
    <w:rsid w:val="00781C57"/>
    <w:rsid w:val="00790BB3"/>
    <w:rsid w:val="007A4E5D"/>
    <w:rsid w:val="007C206C"/>
    <w:rsid w:val="007C7BE0"/>
    <w:rsid w:val="007E6517"/>
    <w:rsid w:val="00803D24"/>
    <w:rsid w:val="00817DD6"/>
    <w:rsid w:val="00885156"/>
    <w:rsid w:val="008C6462"/>
    <w:rsid w:val="009151AA"/>
    <w:rsid w:val="00917172"/>
    <w:rsid w:val="0093429D"/>
    <w:rsid w:val="00943573"/>
    <w:rsid w:val="00953EEB"/>
    <w:rsid w:val="00970F7D"/>
    <w:rsid w:val="00972E23"/>
    <w:rsid w:val="00990F78"/>
    <w:rsid w:val="00994A3D"/>
    <w:rsid w:val="009B0AC6"/>
    <w:rsid w:val="009C2B12"/>
    <w:rsid w:val="009C70F3"/>
    <w:rsid w:val="009D2003"/>
    <w:rsid w:val="00A07104"/>
    <w:rsid w:val="00A07BEF"/>
    <w:rsid w:val="00A174D9"/>
    <w:rsid w:val="00A569CD"/>
    <w:rsid w:val="00AB6715"/>
    <w:rsid w:val="00AC6D0C"/>
    <w:rsid w:val="00B1671E"/>
    <w:rsid w:val="00B25EB8"/>
    <w:rsid w:val="00B354E1"/>
    <w:rsid w:val="00B37F4D"/>
    <w:rsid w:val="00B71D45"/>
    <w:rsid w:val="00B82595"/>
    <w:rsid w:val="00BB37DD"/>
    <w:rsid w:val="00BB7571"/>
    <w:rsid w:val="00BB7B09"/>
    <w:rsid w:val="00BD2740"/>
    <w:rsid w:val="00BD788F"/>
    <w:rsid w:val="00C52A7B"/>
    <w:rsid w:val="00C56BAF"/>
    <w:rsid w:val="00C679AA"/>
    <w:rsid w:val="00C75972"/>
    <w:rsid w:val="00CA07FA"/>
    <w:rsid w:val="00CB0925"/>
    <w:rsid w:val="00CC0A3A"/>
    <w:rsid w:val="00CC57FA"/>
    <w:rsid w:val="00CD066B"/>
    <w:rsid w:val="00CE4FEE"/>
    <w:rsid w:val="00CE5BAA"/>
    <w:rsid w:val="00D113AC"/>
    <w:rsid w:val="00D93277"/>
    <w:rsid w:val="00D96CA4"/>
    <w:rsid w:val="00DB59C3"/>
    <w:rsid w:val="00DC259A"/>
    <w:rsid w:val="00DE23E8"/>
    <w:rsid w:val="00DE7566"/>
    <w:rsid w:val="00E146ED"/>
    <w:rsid w:val="00E26CF6"/>
    <w:rsid w:val="00E44AC2"/>
    <w:rsid w:val="00E52377"/>
    <w:rsid w:val="00E54C6C"/>
    <w:rsid w:val="00E54CD7"/>
    <w:rsid w:val="00E55E77"/>
    <w:rsid w:val="00E61645"/>
    <w:rsid w:val="00E64E17"/>
    <w:rsid w:val="00E66088"/>
    <w:rsid w:val="00E70BE2"/>
    <w:rsid w:val="00E809EA"/>
    <w:rsid w:val="00E866C9"/>
    <w:rsid w:val="00EA3D3C"/>
    <w:rsid w:val="00ED2971"/>
    <w:rsid w:val="00F13827"/>
    <w:rsid w:val="00F14500"/>
    <w:rsid w:val="00F40598"/>
    <w:rsid w:val="00F46900"/>
    <w:rsid w:val="00F61D89"/>
    <w:rsid w:val="00F650D0"/>
    <w:rsid w:val="00FD4510"/>
    <w:rsid w:val="00FF2DAE"/>
    <w:rsid w:val="05D6D41D"/>
    <w:rsid w:val="09EAA386"/>
    <w:rsid w:val="270FFACF"/>
    <w:rsid w:val="5872EBE9"/>
    <w:rsid w:val="5E97442B"/>
    <w:rsid w:val="6754FC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BodyText">
    <w:name w:val="Body Text"/>
    <w:basedOn w:val="Normal"/>
    <w:link w:val="BodyTextChar"/>
    <w:uiPriority w:val="1"/>
    <w:qFormat/>
    <w:rsid w:val="009B0AC6"/>
    <w:pPr>
      <w:widowControl w:val="0"/>
      <w:autoSpaceDE w:val="0"/>
      <w:autoSpaceDN w:val="0"/>
      <w:spacing w:before="0" w:after="0"/>
    </w:pPr>
    <w:rPr>
      <w:rFonts w:ascii="Arial" w:eastAsia="Arial" w:hAnsi="Arial" w:cs="Arial"/>
      <w:sz w:val="25"/>
      <w:szCs w:val="25"/>
    </w:rPr>
  </w:style>
  <w:style w:type="character" w:customStyle="1" w:styleId="BodyTextChar">
    <w:name w:val="Body Text Char"/>
    <w:basedOn w:val="DefaultParagraphFont"/>
    <w:link w:val="BodyText"/>
    <w:uiPriority w:val="1"/>
    <w:rsid w:val="009B0AC6"/>
    <w:rPr>
      <w:rFonts w:ascii="Arial" w:eastAsia="Arial" w:hAnsi="Arial" w:cs="Arial"/>
      <w:sz w:val="25"/>
      <w:szCs w:val="25"/>
    </w:rPr>
  </w:style>
  <w:style w:type="paragraph" w:customStyle="1" w:styleId="TableParagraph">
    <w:name w:val="Table Paragraph"/>
    <w:basedOn w:val="Normal"/>
    <w:uiPriority w:val="1"/>
    <w:qFormat/>
    <w:rsid w:val="009B0AC6"/>
    <w:pPr>
      <w:widowControl w:val="0"/>
      <w:autoSpaceDE w:val="0"/>
      <w:autoSpaceDN w:val="0"/>
      <w:spacing w:before="0" w:after="0"/>
    </w:pPr>
    <w:rPr>
      <w:rFonts w:ascii="Arial" w:eastAsia="Arial" w:hAnsi="Arial" w:cs="Arial"/>
      <w:sz w:val="22"/>
    </w:rPr>
  </w:style>
  <w:style w:type="table" w:styleId="PlainTable5">
    <w:name w:val="Plain Table 5"/>
    <w:basedOn w:val="TableNormal"/>
    <w:uiPriority w:val="45"/>
    <w:rsid w:val="00BD2740"/>
    <w:pPr>
      <w:spacing w:after="0" w:line="240" w:lineRule="auto"/>
    </w:pPr>
    <w:rPr>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D2740"/>
    <w:pPr>
      <w:spacing w:after="0" w:line="240" w:lineRule="auto"/>
    </w:pPr>
    <w:rPr>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D2740"/>
    <w:pPr>
      <w:spacing w:after="0" w:line="240" w:lineRule="auto"/>
    </w:pPr>
    <w:rPr>
      <w:sz w:val="24"/>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D2740"/>
    <w:pPr>
      <w:spacing w:after="0" w:line="240" w:lineRule="auto"/>
    </w:pPr>
    <w:rPr>
      <w:sz w:val="24"/>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urfulAccent3">
    <w:name w:val="Grid Table 7 Colorful Accent 3"/>
    <w:basedOn w:val="TableNormal"/>
    <w:uiPriority w:val="52"/>
    <w:rsid w:val="00BD2740"/>
    <w:pPr>
      <w:spacing w:after="0" w:line="240" w:lineRule="auto"/>
    </w:pPr>
    <w:rPr>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6.xm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45.png"/><Relationship Id="rId84" Type="http://schemas.openxmlformats.org/officeDocument/2006/relationships/header" Target="header8.xml"/><Relationship Id="rId138" Type="http://schemas.openxmlformats.org/officeDocument/2006/relationships/header" Target="header23.xml"/><Relationship Id="rId107" Type="http://schemas.openxmlformats.org/officeDocument/2006/relationships/image" Target="media/image67.png"/><Relationship Id="rId11" Type="http://schemas.openxmlformats.org/officeDocument/2006/relationships/image" Target="media/image1.png"/><Relationship Id="rId32" Type="http://schemas.openxmlformats.org/officeDocument/2006/relationships/image" Target="media/image19.png"/><Relationship Id="rId53" Type="http://schemas.openxmlformats.org/officeDocument/2006/relationships/image" Target="media/image38.png"/><Relationship Id="rId74" Type="http://schemas.openxmlformats.org/officeDocument/2006/relationships/header" Target="header5.xml"/><Relationship Id="rId128" Type="http://schemas.openxmlformats.org/officeDocument/2006/relationships/image" Target="media/image77.png"/><Relationship Id="rId5" Type="http://schemas.openxmlformats.org/officeDocument/2006/relationships/numbering" Target="numbering.xml"/><Relationship Id="rId90" Type="http://schemas.openxmlformats.org/officeDocument/2006/relationships/header" Target="header9.xml"/><Relationship Id="rId95" Type="http://schemas.openxmlformats.org/officeDocument/2006/relationships/footer" Target="footer12.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eader" Target="header3.xml"/><Relationship Id="rId69" Type="http://schemas.openxmlformats.org/officeDocument/2006/relationships/image" Target="media/image47.png"/><Relationship Id="rId113" Type="http://schemas.openxmlformats.org/officeDocument/2006/relationships/header" Target="header15.xml"/><Relationship Id="rId118" Type="http://schemas.openxmlformats.org/officeDocument/2006/relationships/footer" Target="footer17.xml"/><Relationship Id="rId134" Type="http://schemas.openxmlformats.org/officeDocument/2006/relationships/footer" Target="footer22.xml"/><Relationship Id="rId139" Type="http://schemas.openxmlformats.org/officeDocument/2006/relationships/footer" Target="footer24.xml"/><Relationship Id="rId80" Type="http://schemas.openxmlformats.org/officeDocument/2006/relationships/image" Target="media/image54.png"/><Relationship Id="rId85" Type="http://schemas.openxmlformats.org/officeDocument/2006/relationships/footer" Target="footer9.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footer" Target="footer2.xml"/><Relationship Id="rId59" Type="http://schemas.openxmlformats.org/officeDocument/2006/relationships/image" Target="media/image410.png"/><Relationship Id="rId103" Type="http://schemas.openxmlformats.org/officeDocument/2006/relationships/footer" Target="footer14.xml"/><Relationship Id="rId108" Type="http://schemas.openxmlformats.org/officeDocument/2006/relationships/header" Target="header14.xml"/><Relationship Id="rId124" Type="http://schemas.openxmlformats.org/officeDocument/2006/relationships/footer" Target="footer19.xml"/><Relationship Id="rId129" Type="http://schemas.openxmlformats.org/officeDocument/2006/relationships/header" Target="header19.xml"/><Relationship Id="rId54" Type="http://schemas.openxmlformats.org/officeDocument/2006/relationships/image" Target="media/image39.png"/><Relationship Id="rId70" Type="http://schemas.openxmlformats.org/officeDocument/2006/relationships/image" Target="media/image48.png"/><Relationship Id="rId75" Type="http://schemas.openxmlformats.org/officeDocument/2006/relationships/footer" Target="footer6.xml"/><Relationship Id="rId91" Type="http://schemas.openxmlformats.org/officeDocument/2006/relationships/footer" Target="footer10.xml"/><Relationship Id="rId96" Type="http://schemas.openxmlformats.org/officeDocument/2006/relationships/header" Target="header12.xml"/><Relationship Id="rId140" Type="http://schemas.openxmlformats.org/officeDocument/2006/relationships/header" Target="header24.xml"/><Relationship Id="rId145"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footer" Target="footer16.xml"/><Relationship Id="rId119" Type="http://schemas.openxmlformats.org/officeDocument/2006/relationships/image" Target="media/image72.png"/><Relationship Id="rId44" Type="http://schemas.openxmlformats.org/officeDocument/2006/relationships/image" Target="media/image29.png"/><Relationship Id="rId60" Type="http://schemas.openxmlformats.org/officeDocument/2006/relationships/image" Target="media/image42.png"/><Relationship Id="rId65" Type="http://schemas.openxmlformats.org/officeDocument/2006/relationships/footer" Target="footer4.xml"/><Relationship Id="rId81" Type="http://schemas.openxmlformats.org/officeDocument/2006/relationships/image" Target="media/image55.png"/><Relationship Id="rId86" Type="http://schemas.openxmlformats.org/officeDocument/2006/relationships/image" Target="media/image56.png"/><Relationship Id="rId130" Type="http://schemas.openxmlformats.org/officeDocument/2006/relationships/footer" Target="footer20.xml"/><Relationship Id="rId135" Type="http://schemas.openxmlformats.org/officeDocument/2006/relationships/hyperlink" Target="mailto:louise.jackson@liverpool.ac.uk"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footer" Target="footer15.xml"/><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2.png"/><Relationship Id="rId97" Type="http://schemas.openxmlformats.org/officeDocument/2006/relationships/footer" Target="footer13.xml"/><Relationship Id="rId104" Type="http://schemas.openxmlformats.org/officeDocument/2006/relationships/image" Target="media/image64.png"/><Relationship Id="rId120" Type="http://schemas.openxmlformats.org/officeDocument/2006/relationships/image" Target="media/image73.png"/><Relationship Id="rId125" Type="http://schemas.openxmlformats.org/officeDocument/2006/relationships/image" Target="media/image74.png"/><Relationship Id="rId141" Type="http://schemas.openxmlformats.org/officeDocument/2006/relationships/footer" Target="footer25.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eader" Target="header4.xml"/><Relationship Id="rId87" Type="http://schemas.openxmlformats.org/officeDocument/2006/relationships/image" Target="media/image57.png"/><Relationship Id="rId110" Type="http://schemas.openxmlformats.org/officeDocument/2006/relationships/image" Target="media/image68.png"/><Relationship Id="rId115" Type="http://schemas.openxmlformats.org/officeDocument/2006/relationships/image" Target="media/image70.png"/><Relationship Id="rId131" Type="http://schemas.openxmlformats.org/officeDocument/2006/relationships/header" Target="header20.xml"/><Relationship Id="rId136" Type="http://schemas.openxmlformats.org/officeDocument/2006/relationships/header" Target="header22.xml"/><Relationship Id="rId61" Type="http://schemas.openxmlformats.org/officeDocument/2006/relationships/image" Target="media/image43.png"/><Relationship Id="rId82"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eader" Target="header2.xml"/><Relationship Id="rId77" Type="http://schemas.openxmlformats.org/officeDocument/2006/relationships/image" Target="media/image53.png"/><Relationship Id="rId100" Type="http://schemas.openxmlformats.org/officeDocument/2006/relationships/image" Target="media/image62.png"/><Relationship Id="rId105" Type="http://schemas.openxmlformats.org/officeDocument/2006/relationships/image" Target="media/image65.png"/><Relationship Id="rId126" Type="http://schemas.openxmlformats.org/officeDocument/2006/relationships/image" Target="media/image75.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0.png"/><Relationship Id="rId93" Type="http://schemas.openxmlformats.org/officeDocument/2006/relationships/footer" Target="footer11.xml"/><Relationship Id="rId98" Type="http://schemas.openxmlformats.org/officeDocument/2006/relationships/image" Target="media/image60.png"/><Relationship Id="rId121" Type="http://schemas.openxmlformats.org/officeDocument/2006/relationships/header" Target="header17.xml"/><Relationship Id="rId142" Type="http://schemas.openxmlformats.org/officeDocument/2006/relationships/header" Target="header25.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footer" Target="footer5.xml"/><Relationship Id="rId116" Type="http://schemas.openxmlformats.org/officeDocument/2006/relationships/image" Target="media/image71.png"/><Relationship Id="rId137" Type="http://schemas.openxmlformats.org/officeDocument/2006/relationships/footer" Target="footer23.xm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footer" Target="footer8.xml"/><Relationship Id="rId88" Type="http://schemas.openxmlformats.org/officeDocument/2006/relationships/image" Target="media/image58.png"/><Relationship Id="rId111" Type="http://schemas.openxmlformats.org/officeDocument/2006/relationships/image" Target="media/image69.png"/><Relationship Id="rId132" Type="http://schemas.openxmlformats.org/officeDocument/2006/relationships/footer" Target="footer21.xml"/><Relationship Id="rId36" Type="http://schemas.openxmlformats.org/officeDocument/2006/relationships/image" Target="media/image23.png"/><Relationship Id="rId57" Type="http://schemas.openxmlformats.org/officeDocument/2006/relationships/footer" Target="footer3.xml"/><Relationship Id="rId106" Type="http://schemas.openxmlformats.org/officeDocument/2006/relationships/image" Target="media/image66.png"/><Relationship Id="rId127" Type="http://schemas.openxmlformats.org/officeDocument/2006/relationships/image" Target="media/image76.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1.png"/><Relationship Id="rId78" Type="http://schemas.openxmlformats.org/officeDocument/2006/relationships/header" Target="header6.xml"/><Relationship Id="rId94" Type="http://schemas.openxmlformats.org/officeDocument/2006/relationships/header" Target="header11.xml"/><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footer" Target="footer18.xml"/><Relationship Id="rId143"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2.png"/><Relationship Id="rId68" Type="http://schemas.openxmlformats.org/officeDocument/2006/relationships/image" Target="media/image46.png"/><Relationship Id="rId89" Type="http://schemas.openxmlformats.org/officeDocument/2006/relationships/image" Target="media/image59.png"/><Relationship Id="rId112" Type="http://schemas.openxmlformats.org/officeDocument/2006/relationships/image" Target="media/image160.png"/><Relationship Id="rId133" Type="http://schemas.openxmlformats.org/officeDocument/2006/relationships/header" Target="header21.xml"/><Relationship Id="rId37" Type="http://schemas.openxmlformats.org/officeDocument/2006/relationships/header" Target="header1.xml"/><Relationship Id="rId58" Type="http://schemas.openxmlformats.org/officeDocument/2006/relationships/image" Target="media/image41.png"/><Relationship Id="rId79" Type="http://schemas.openxmlformats.org/officeDocument/2006/relationships/footer" Target="footer7.xml"/><Relationship Id="rId102" Type="http://schemas.openxmlformats.org/officeDocument/2006/relationships/header" Target="header13.xml"/><Relationship Id="rId123" Type="http://schemas.openxmlformats.org/officeDocument/2006/relationships/header" Target="header18.xml"/><Relationship Id="rId144" Type="http://schemas.openxmlformats.org/officeDocument/2006/relationships/footer" Target="foot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17" ma:contentTypeDescription="Create a new document." ma:contentTypeScope="" ma:versionID="15f3a502e93d4e1bd0dd146686c6ead6">
  <xsd:schema xmlns:xsd="http://www.w3.org/2001/XMLSchema" xmlns:xs="http://www.w3.org/2001/XMLSchema" xmlns:p="http://schemas.microsoft.com/office/2006/metadata/properties" xmlns:ns2="310d0dbb-532f-4493-a8c2-b3e89024f525" xmlns:ns3="e6820daa-d2e7-412e-947d-51b1dafb8693" targetNamespace="http://schemas.microsoft.com/office/2006/metadata/properties" ma:root="true" ma:fieldsID="e9b255cdd79c4ff5894fe98d1a5e0e73" ns2:_="" ns3:_="">
    <xsd:import namespace="310d0dbb-532f-4493-a8c2-b3e89024f525"/>
    <xsd:import namespace="e6820daa-d2e7-412e-947d-51b1dafb86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d0dbb-532f-4493-a8c2-b3e89024f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820daa-d2e7-412e-947d-51b1dafb869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3a5d146-4d5a-4cb0-9886-cee3e50a7eb8}" ma:internalName="TaxCatchAll" ma:showField="CatchAllData" ma:web="e6820daa-d2e7-412e-947d-51b1dafb8693">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6820daa-d2e7-412e-947d-51b1dafb8693">
      <UserInfo>
        <DisplayName/>
        <AccountId xsi:nil="true"/>
        <AccountType/>
      </UserInfo>
    </SharedWithUsers>
    <lcf76f155ced4ddcb4097134ff3c332f xmlns="310d0dbb-532f-4493-a8c2-b3e89024f525">
      <Terms xmlns="http://schemas.microsoft.com/office/infopath/2007/PartnerControls"/>
    </lcf76f155ced4ddcb4097134ff3c332f>
    <TaxCatchAll xmlns="e6820daa-d2e7-412e-947d-51b1dafb8693"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A86F9AA-9D03-48E4-80D6-3230143C0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d0dbb-532f-4493-a8c2-b3e89024f525"/>
    <ds:schemaRef ds:uri="e6820daa-d2e7-412e-947d-51b1dafb8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e6820daa-d2e7-412e-947d-51b1dafb8693"/>
    <ds:schemaRef ds:uri="310d0dbb-532f-4493-a8c2-b3e89024f525"/>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Metadata/LabelInfo.xml><?xml version="1.0" encoding="utf-8"?>
<clbl:labelList xmlns:clbl="http://schemas.microsoft.com/office/2020/mipLabelMetadata">
  <clbl:label id="{53255131-b129-4010-86e1-474bfd7e8076}" enabled="0" method="" siteId="{53255131-b129-4010-86e1-474bfd7e8076}" removed="1"/>
</clbl:labelList>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1</TotalTime>
  <Pages>22</Pages>
  <Words>2009</Words>
  <Characters>11455</Characters>
  <Application>Microsoft Office Word</Application>
  <DocSecurity>0</DocSecurity>
  <Lines>95</Lines>
  <Paragraphs>26</Paragraphs>
  <ScaleCrop>false</ScaleCrop>
  <Company/>
  <LinksUpToDate>false</LinksUpToDate>
  <CharactersWithSpaces>13438</CharactersWithSpaces>
  <SharedDoc>false</SharedDoc>
  <HLinks>
    <vt:vector size="12" baseType="variant">
      <vt:variant>
        <vt:i4>2621465</vt:i4>
      </vt:variant>
      <vt:variant>
        <vt:i4>3</vt:i4>
      </vt:variant>
      <vt:variant>
        <vt:i4>0</vt:i4>
      </vt:variant>
      <vt:variant>
        <vt:i4>5</vt:i4>
      </vt:variant>
      <vt:variant>
        <vt:lpwstr>mailto:louise.jackson@liverpool.ac.uk</vt:lpwstr>
      </vt:variant>
      <vt:variant>
        <vt:lpwstr/>
      </vt:variant>
      <vt:variant>
        <vt:i4>2621465</vt:i4>
      </vt:variant>
      <vt:variant>
        <vt:i4>0</vt:i4>
      </vt:variant>
      <vt:variant>
        <vt:i4>0</vt:i4>
      </vt:variant>
      <vt:variant>
        <vt:i4>5</vt:i4>
      </vt:variant>
      <vt:variant>
        <vt:lpwstr>mailto:louise.jackson@liverpool.ac.uk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Jackson, Louise [louisepj]</cp:lastModifiedBy>
  <cp:revision>4</cp:revision>
  <cp:lastPrinted>2013-10-03T12:51:00Z</cp:lastPrinted>
  <dcterms:created xsi:type="dcterms:W3CDTF">2024-10-18T15:03:00Z</dcterms:created>
  <dcterms:modified xsi:type="dcterms:W3CDTF">2024-10-18T15:11:00Z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