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11F71926" w:rsidR="00654E8F" w:rsidRDefault="00654E8F" w:rsidP="0001436A">
      <w:pPr>
        <w:pStyle w:val="SupplementaryMaterial"/>
      </w:pPr>
      <w:r w:rsidRPr="001549D3">
        <w:t>Supplementary Material</w:t>
      </w:r>
    </w:p>
    <w:p w14:paraId="0F19B57E" w14:textId="77777777" w:rsidR="007A2049" w:rsidRPr="007A2049" w:rsidRDefault="007A2049" w:rsidP="007A2049"/>
    <w:p w14:paraId="750D2BC5" w14:textId="77777777" w:rsidR="007A2049" w:rsidRDefault="007A2049" w:rsidP="007A2049">
      <w:pPr>
        <w:pStyle w:val="Heading1"/>
      </w:pPr>
      <w:r>
        <w:t xml:space="preserve">Protocol 1. </w:t>
      </w:r>
      <w:r w:rsidRPr="00164C5F">
        <w:t>Designing ds</w:t>
      </w:r>
      <w:r>
        <w:t>CYP7</w:t>
      </w:r>
    </w:p>
    <w:p w14:paraId="155526DF" w14:textId="04CC5BF9" w:rsidR="007A2049" w:rsidRDefault="007A2049" w:rsidP="007A2049">
      <w:pPr>
        <w:rPr>
          <w:color w:val="000000" w:themeColor="text1"/>
        </w:rPr>
      </w:pPr>
      <w:r>
        <w:t xml:space="preserve">The mRNA sequence of </w:t>
      </w:r>
      <w:r w:rsidRPr="001E59A5">
        <w:rPr>
          <w:i/>
          <w:iCs/>
        </w:rPr>
        <w:t>CYP707A1</w:t>
      </w:r>
      <w:r>
        <w:t xml:space="preserve"> from </w:t>
      </w:r>
      <w:r w:rsidRPr="00AA3802">
        <w:rPr>
          <w:i/>
          <w:iCs/>
        </w:rPr>
        <w:t xml:space="preserve">P. </w:t>
      </w:r>
      <w:proofErr w:type="spellStart"/>
      <w:r w:rsidRPr="00AA3802">
        <w:rPr>
          <w:i/>
          <w:iCs/>
        </w:rPr>
        <w:t>ramosa</w:t>
      </w:r>
      <w:proofErr w:type="spellEnd"/>
      <w:r>
        <w:t xml:space="preserve"> (</w:t>
      </w:r>
      <w:r w:rsidRPr="00213B1F">
        <w:rPr>
          <w:i/>
          <w:iCs/>
          <w:lang w:bidi="fa-IR"/>
        </w:rPr>
        <w:t>Pr</w:t>
      </w:r>
      <w:r w:rsidRPr="001E59A5">
        <w:rPr>
          <w:i/>
          <w:iCs/>
        </w:rPr>
        <w:t>CYP707A1</w:t>
      </w:r>
      <w:r w:rsidRPr="003B490C">
        <w:t xml:space="preserve">, </w:t>
      </w:r>
      <w:r w:rsidRPr="00AA3802">
        <w:t>JQ838174.1</w:t>
      </w:r>
      <w:r w:rsidRPr="003B490C">
        <w:t>)</w:t>
      </w:r>
      <w:r>
        <w:t xml:space="preserve"> was </w:t>
      </w:r>
      <w:proofErr w:type="spellStart"/>
      <w:r>
        <w:t>BLASTed</w:t>
      </w:r>
      <w:proofErr w:type="spellEnd"/>
      <w:r>
        <w:t xml:space="preserve"> against </w:t>
      </w:r>
      <w:r w:rsidRPr="00AA3802">
        <w:rPr>
          <w:i/>
          <w:iCs/>
        </w:rPr>
        <w:t xml:space="preserve">P. </w:t>
      </w:r>
      <w:proofErr w:type="spellStart"/>
      <w:r w:rsidRPr="00AA3802">
        <w:rPr>
          <w:i/>
          <w:iCs/>
        </w:rPr>
        <w:t>aegyptiaca</w:t>
      </w:r>
      <w:r>
        <w:t>’s</w:t>
      </w:r>
      <w:proofErr w:type="spellEnd"/>
      <w:r>
        <w:t xml:space="preserve"> transcriptome, </w:t>
      </w:r>
      <w:r w:rsidRPr="00AA3802">
        <w:rPr>
          <w:lang w:bidi="fa-IR"/>
        </w:rPr>
        <w:t>PhAeBC6.final</w:t>
      </w:r>
      <w:r>
        <w:rPr>
          <w:lang w:bidi="fa-IR"/>
        </w:rPr>
        <w:t xml:space="preserve">, </w:t>
      </w:r>
      <w:r>
        <w:t xml:space="preserve">from PPGP </w:t>
      </w:r>
      <w:r>
        <w:rPr>
          <w:lang w:bidi="fa-IR"/>
        </w:rPr>
        <w:fldChar w:fldCharType="begin" w:fldLock="1"/>
      </w:r>
      <w:r w:rsidR="00986481">
        <w:rPr>
          <w:lang w:bidi="fa-IR"/>
        </w:rPr>
        <w:instrText>ADDIN CSL_CITATION {"citationItems":[{"id":"ITEM-1","itemData":{"DOI":"10.1093/molbev/msu343","ISSN":"15371719","PMID":"25534030","abstract":"The origin of novel traits is recognized as an important process underlying many major evolutionary radiations. We studied the genetic basis for the evolution of haustoria, the novel feeding organs of parasitic flowering plants, using comparative transcriptome sequencing in three species of Orobanchaceae. Around 180 genes are upregulated during haustorial development following host attachment in at least two species, and these are enriched in proteases, cell wall modifying enzymes, and extracellular secretion proteins. Additionally, about 100 shared genes are upregulated in response to haustorium inducing factors prior to host attachment. Collectively, we refer to these newly identified genes as putative \"parasitism genes.\" Most of these parasitism genes are derived from gene duplications in a common ancestor of Orobanchaceae and Mimulus guttatus, a related nonparasitic plant. Additionally, the signature of relaxed purifying selection and/or adaptive evolution at specific sites was detected in many haustorial genes, and may play an important role in parasite evolution. Comparative analysis of gene expression patterns in parasitic and nonparasitic angiosperms suggests that parasitism genes are derived primarily from root and floral tissues, but with some genes co-opted from other tissues. Gene duplication, often taking place in a nonparasitic ancestor of Orobanchaceae, followed by regulatory neofunctionalization, was an important process in the origin of parasitic haustoria.","author":[{"dropping-particle":"","family":"Yang","given":"Zhenzhen","non-dropping-particle":"","parse-names":false,"suffix":""},{"dropping-particle":"","family":"Wafula","given":"Eric K.","non-dropping-particle":"","parse-names":false,"suffix":""},{"dropping-particle":"","family":"Honaas","given":"Loren A.","non-dropping-particle":"","parse-names":false,"suffix":""},{"dropping-particle":"","family":"Zhang","given":"Huiting","non-dropping-particle":"","parse-names":false,"suffix":""},{"dropping-particle":"","family":"Das","given":"Malay","non-dropping-particle":"","parse-names":false,"suffix":""},{"dropping-particle":"","family":"Fernandez-Aparicio","given":"Monica","non-dropping-particle":"","parse-names":false,"suffix":""},{"dropping-particle":"","family":"Huang","given":"Kan","non-dropping-particle":"","parse-names":false,"suffix":""},{"dropping-particle":"","family":"Bandaranayake","given":"Pradeepa C.G.","non-dropping-particle":"","parse-names":false,"suffix":""},{"dropping-particle":"","family":"Wu","given":"Biao","non-dropping-particle":"","parse-names":false,"suffix":""},{"dropping-particle":"","family":"Der","given":"Joshua P.","non-dropping-particle":"","parse-names":false,"suffix":""},{"dropping-particle":"","family":"Clarke","given":"Christopher R.","non-dropping-particle":"","parse-names":false,"suffix":""},{"dropping-particle":"","family":"Ralph","given":"Paula E.","non-dropping-particle":"","parse-names":false,"suffix":""},{"dropping-particle":"","family":"Landherr","given":"Lena","non-dropping-particle":"","parse-names":false,"suffix":""},{"dropping-particle":"","family":"Altman","given":"Naomi S.","non-dropping-particle":"","parse-names":false,"suffix":""},{"dropping-particle":"","family":"Timko","given":"Michael P.","non-dropping-particle":"","parse-names":false,"suffix":""},{"dropping-particle":"","family":"Yoder","given":"John I.","non-dropping-particle":"","parse-names":false,"suffix":""},{"dropping-particle":"","family":"Westwood","given":"James H.","non-dropping-particle":"","parse-names":false,"suffix":""},{"dropping-particle":"","family":"DePamphilis","given":"Claude W.","non-dropping-particle":"","parse-names":false,"suffix":""}],"container-title":"Molecular Biology and Evolution","id":"ITEM-1","issue":"3","issued":{"date-parts":[["2015"]]},"page":"767-790","title":"Comparative transcriptome analyses reveal core parasitism genes and suggest gene duplication and repurposing as sources of structural novelty","type":"article-journal","volume":"32"},"uris":["http://www.mendeley.com/documents/?uuid=99fddb7f-2dcc-4fdb-892a-a63ad6aada94"]}],"mendeley":{"formattedCitation":"(Yang et al., 2015)","plainTextFormattedCitation":"(Yang et al., 2015)","previouslyFormattedCitation":"&lt;sup&gt;1&lt;/sup&gt;"},"properties":{"noteIndex":0},"schema":"https://github.com/citation-style-language/schema/raw/master/csl-citation.json"}</w:instrText>
      </w:r>
      <w:r>
        <w:rPr>
          <w:lang w:bidi="fa-IR"/>
        </w:rPr>
        <w:fldChar w:fldCharType="separate"/>
      </w:r>
      <w:r w:rsidR="00986481" w:rsidRPr="00986481">
        <w:rPr>
          <w:noProof/>
          <w:lang w:bidi="fa-IR"/>
        </w:rPr>
        <w:t>(Yang et al., 2015)</w:t>
      </w:r>
      <w:r>
        <w:rPr>
          <w:lang w:bidi="fa-IR"/>
        </w:rPr>
        <w:fldChar w:fldCharType="end"/>
      </w:r>
      <w:r w:rsidRPr="00AA3802">
        <w:rPr>
          <w:lang w:bidi="fa-IR"/>
        </w:rPr>
        <w:t>,</w:t>
      </w:r>
      <w:r>
        <w:rPr>
          <w:lang w:bidi="fa-IR"/>
        </w:rPr>
        <w:t xml:space="preserve"> </w:t>
      </w:r>
      <w:r w:rsidRPr="00AA3802">
        <w:rPr>
          <w:lang w:bidi="fa-IR"/>
        </w:rPr>
        <w:t xml:space="preserve">using </w:t>
      </w:r>
      <w:r>
        <w:rPr>
          <w:lang w:bidi="fa-IR"/>
        </w:rPr>
        <w:t xml:space="preserve">the BLAST feature </w:t>
      </w:r>
      <w:r>
        <w:rPr>
          <w:lang w:bidi="fa-IR"/>
        </w:rPr>
        <w:fldChar w:fldCharType="begin" w:fldLock="1"/>
      </w:r>
      <w:r w:rsidR="00986481">
        <w:rPr>
          <w:lang w:bidi="fa-IR"/>
        </w:rPr>
        <w:instrText>ADDIN CSL_CITATION {"citationItems":[{"id":"ITEM-1","itemData":{"ISSN":"0022-2836","author":[{"dropping-particle":"","family":"Altschul","given":"Stephen F","non-dropping-particle":"","parse-names":false,"suffix":""},{"dropping-particle":"","family":"Gish","given":"Warren","non-dropping-particle":"","parse-names":false,"suffix":""},{"dropping-particle":"","family":"Miller","given":"Webb","non-dropping-particle":"","parse-names":false,"suffix":""},{"dropping-particle":"","family":"Myers","given":"Eugene W","non-dropping-particle":"","parse-names":false,"suffix":""},{"dropping-particle":"","family":"Lipman","given":"David J","non-dropping-particle":"","parse-names":false,"suffix":""}],"container-title":"Journal of molecular biology","id":"ITEM-1","issue":"3","issued":{"date-parts":[["1990"]]},"page":"403-410","publisher":"Elsevier","title":"Basic local alignment search tool","type":"article-journal","volume":"215"},"uris":["http://www.mendeley.com/documents/?uuid=26b06596-feaa-44de-b272-9eab7e4772fa"]}],"mendeley":{"formattedCitation":"(Altschul et al., 1990)","plainTextFormattedCitation":"(Altschul et al., 1990)","previouslyFormattedCitation":"&lt;sup&gt;2&lt;/sup&gt;"},"properties":{"noteIndex":0},"schema":"https://github.com/citation-style-language/schema/raw/master/csl-citation.json"}</w:instrText>
      </w:r>
      <w:r>
        <w:rPr>
          <w:lang w:bidi="fa-IR"/>
        </w:rPr>
        <w:fldChar w:fldCharType="separate"/>
      </w:r>
      <w:r w:rsidR="00986481" w:rsidRPr="00986481">
        <w:rPr>
          <w:noProof/>
          <w:lang w:bidi="fa-IR"/>
        </w:rPr>
        <w:t>(Altschul et al., 1990)</w:t>
      </w:r>
      <w:r>
        <w:rPr>
          <w:lang w:bidi="fa-IR"/>
        </w:rPr>
        <w:fldChar w:fldCharType="end"/>
      </w:r>
      <w:r>
        <w:rPr>
          <w:lang w:bidi="fa-IR"/>
        </w:rPr>
        <w:t xml:space="preserve"> included in the </w:t>
      </w:r>
      <w:proofErr w:type="spellStart"/>
      <w:r w:rsidRPr="00AA3802">
        <w:rPr>
          <w:lang w:bidi="fa-IR"/>
        </w:rPr>
        <w:t>BioEdit</w:t>
      </w:r>
      <w:proofErr w:type="spellEnd"/>
      <w:r>
        <w:rPr>
          <w:lang w:bidi="fa-IR"/>
        </w:rPr>
        <w:t xml:space="preserve"> software v7.2. </w:t>
      </w:r>
      <w:r>
        <w:rPr>
          <w:lang w:bidi="fa-IR"/>
        </w:rPr>
        <w:fldChar w:fldCharType="begin" w:fldLock="1"/>
      </w:r>
      <w:r w:rsidR="00986481">
        <w:rPr>
          <w:lang w:bidi="fa-IR"/>
        </w:rPr>
        <w:instrText>ADDIN CSL_CITATION {"citationItems":[{"id":"ITEM-1","itemData":{"author":[{"dropping-particle":"","family":"Hall","given":"Tom A","non-dropping-particle":"","parse-names":false,"suffix":""}],"container-title":"Nucleic acids symposium series","id":"ITEM-1","issue":"41","issued":{"date-parts":[["1999"]]},"page":"95-98","publisher":"[London]: Information Retrieval Ltd., c1979-c2000.","title":"BioEdit: a user-friendly biological sequence alignment editor and analysis program for Windows 95/98/NT","type":"paper-conference","volume":"41"},"uris":["http://www.mendeley.com/documents/?uuid=f189e178-7716-4da6-9c5d-c23b78cc3c39"]}],"mendeley":{"formattedCitation":"(Hall, 1999)","plainTextFormattedCitation":"(Hall, 1999)","previouslyFormattedCitation":"&lt;sup&gt;3&lt;/sup&gt;"},"properties":{"noteIndex":0},"schema":"https://github.com/citation-style-language/schema/raw/master/csl-citation.json"}</w:instrText>
      </w:r>
      <w:r>
        <w:rPr>
          <w:lang w:bidi="fa-IR"/>
        </w:rPr>
        <w:fldChar w:fldCharType="separate"/>
      </w:r>
      <w:r w:rsidR="00986481" w:rsidRPr="00986481">
        <w:rPr>
          <w:noProof/>
          <w:lang w:bidi="fa-IR"/>
        </w:rPr>
        <w:t>(Hall, 1999)</w:t>
      </w:r>
      <w:r>
        <w:rPr>
          <w:lang w:bidi="fa-IR"/>
        </w:rPr>
        <w:fldChar w:fldCharType="end"/>
      </w:r>
      <w:r>
        <w:rPr>
          <w:lang w:bidi="fa-IR"/>
        </w:rPr>
        <w:t xml:space="preserve">. The whole sequence of the first hit (ID: </w:t>
      </w:r>
      <w:r w:rsidRPr="00AA3802">
        <w:rPr>
          <w:lang w:bidi="fa-IR"/>
        </w:rPr>
        <w:t>PhAeBC6_h_c21860_g10399_i2</w:t>
      </w:r>
      <w:r>
        <w:rPr>
          <w:lang w:bidi="fa-IR"/>
        </w:rPr>
        <w:t xml:space="preserve">) was then searched for ORFs using NCBI </w:t>
      </w:r>
      <w:proofErr w:type="spellStart"/>
      <w:r>
        <w:rPr>
          <w:lang w:bidi="fa-IR"/>
        </w:rPr>
        <w:t>orffinder</w:t>
      </w:r>
      <w:proofErr w:type="spellEnd"/>
      <w:r>
        <w:rPr>
          <w:lang w:bidi="fa-IR"/>
        </w:rPr>
        <w:t xml:space="preserve"> (</w:t>
      </w:r>
      <w:hyperlink r:id="rId12" w:history="1">
        <w:r w:rsidRPr="00E63022">
          <w:rPr>
            <w:rStyle w:val="Hyperlink"/>
            <w:lang w:bidi="fa-IR"/>
          </w:rPr>
          <w:t>https://www.ncbi.nlm.nih.gov/orffinder/</w:t>
        </w:r>
      </w:hyperlink>
      <w:r>
        <w:rPr>
          <w:lang w:bidi="fa-IR"/>
        </w:rPr>
        <w:t xml:space="preserve">). The longest found ORF was then </w:t>
      </w:r>
      <w:proofErr w:type="spellStart"/>
      <w:r>
        <w:rPr>
          <w:lang w:bidi="fa-IR"/>
        </w:rPr>
        <w:t>BLASTed</w:t>
      </w:r>
      <w:proofErr w:type="spellEnd"/>
      <w:r>
        <w:rPr>
          <w:lang w:bidi="fa-IR"/>
        </w:rPr>
        <w:t xml:space="preserve"> against the “</w:t>
      </w:r>
      <w:proofErr w:type="spellStart"/>
      <w:r>
        <w:rPr>
          <w:lang w:bidi="fa-IR"/>
        </w:rPr>
        <w:t>UniProtKB</w:t>
      </w:r>
      <w:proofErr w:type="spellEnd"/>
      <w:r>
        <w:rPr>
          <w:lang w:bidi="fa-IR"/>
        </w:rPr>
        <w:t xml:space="preserve">/Swiss-Prot” database and with “higher plants” as organism using </w:t>
      </w:r>
      <w:proofErr w:type="spellStart"/>
      <w:r>
        <w:rPr>
          <w:lang w:bidi="fa-IR"/>
        </w:rPr>
        <w:t>BLASTp</w:t>
      </w:r>
      <w:proofErr w:type="spellEnd"/>
      <w:r>
        <w:rPr>
          <w:lang w:bidi="fa-IR"/>
        </w:rPr>
        <w:t xml:space="preserve">. </w:t>
      </w:r>
      <w:r>
        <w:t xml:space="preserve">The </w:t>
      </w:r>
      <w:r w:rsidRPr="00AA3802">
        <w:rPr>
          <w:lang w:bidi="fa-IR"/>
        </w:rPr>
        <w:t>PhAeBC6_h_c21860_g10399_i2</w:t>
      </w:r>
      <w:r>
        <w:rPr>
          <w:lang w:bidi="fa-IR"/>
        </w:rPr>
        <w:t xml:space="preserve"> contig was </w:t>
      </w:r>
      <w:r>
        <w:t>aligned to</w:t>
      </w:r>
      <w:r>
        <w:rPr>
          <w:lang w:bidi="fa-IR"/>
        </w:rPr>
        <w:t xml:space="preserve"> </w:t>
      </w:r>
      <w:r w:rsidRPr="00213B1F">
        <w:rPr>
          <w:i/>
          <w:iCs/>
          <w:lang w:bidi="fa-IR"/>
        </w:rPr>
        <w:t>Pr</w:t>
      </w:r>
      <w:r w:rsidRPr="001E59A5">
        <w:rPr>
          <w:i/>
          <w:iCs/>
        </w:rPr>
        <w:t>CYP707A1</w:t>
      </w:r>
      <w:r>
        <w:t xml:space="preserve"> complete mRNA seq with </w:t>
      </w:r>
      <w:proofErr w:type="spellStart"/>
      <w:r>
        <w:t>ClustalW</w:t>
      </w:r>
      <w:proofErr w:type="spellEnd"/>
      <w:r>
        <w:t xml:space="preserve"> </w:t>
      </w:r>
      <w:r>
        <w:fldChar w:fldCharType="begin" w:fldLock="1"/>
      </w:r>
      <w:r w:rsidR="00986481">
        <w:instrText>ADDIN CSL_CITATION {"citationItems":[{"id":"ITEM-1","itemData":{"DOI":"10.1093/nar/22.22.4673","ISSN":"0305-1048","abstract":"The sensitivity of the commonly used progressive multiple sequence alignment method has been greatly improved for the alignment of divergent protein sequences. Firstly, individual weights are assigned to each sequence in a partial alignment in order to downweight near-duplicate sequences and up-weight the most divergent ones. Secondly, amino acid substitution matrices are varied at different alignment stages according to the divergence of the sequences to be aligned. Thirdly, residue-specific gap penalties and locally reduced gap penalties in hydrophilic regions encourage new gaps in potential loop regions rather than regular secondary structure. Fourthly, positions in early alignments where gaps have been opened receive locally reduced gap penalties to encourage the opening up of new gaps at these positions. These modifications are incorporated into a new program, CLUSTAL W which is freely available.","author":[{"dropping-particle":"","family":"Thompson","given":"Julie D","non-dropping-particle":"","parse-names":false,"suffix":""},{"dropping-particle":"","family":"Higgins","given":"Desmond G","non-dropping-particle":"","parse-names":false,"suffix":""},{"dropping-particle":"","family":"Gibson","given":"Toby J","non-dropping-particle":"","parse-names":false,"suffix":""}],"container-title":"Nucleic Acids Research","id":"ITEM-1","issue":"22","issued":{"date-parts":[["1994","11"]]},"page":"4673-4680","title":"CLUSTAL W: improving the sensitivity of progressive multiple sequence alignment through sequence weighting, position-specific gap penalties and weight matrix choice","type":"article-journal","volume":"22"},"uris":["http://www.mendeley.com/documents/?uuid=aae836f1-e1fc-40bb-9558-29f67fcf7ab1"]}],"mendeley":{"formattedCitation":"(Thompson et al., 1994)","plainTextFormattedCitation":"(Thompson et al., 1994)","previouslyFormattedCitation":"&lt;sup&gt;4&lt;/sup&gt;"},"properties":{"noteIndex":0},"schema":"https://github.com/citation-style-language/schema/raw/master/csl-citation.json"}</w:instrText>
      </w:r>
      <w:r>
        <w:fldChar w:fldCharType="separate"/>
      </w:r>
      <w:r w:rsidR="00986481" w:rsidRPr="00986481">
        <w:rPr>
          <w:noProof/>
        </w:rPr>
        <w:t>(Thompson et al., 1994)</w:t>
      </w:r>
      <w:r>
        <w:fldChar w:fldCharType="end"/>
      </w:r>
      <w:r>
        <w:t xml:space="preserve"> to determine the complete mRNA sequence of </w:t>
      </w:r>
      <w:r w:rsidRPr="00213B1F">
        <w:rPr>
          <w:i/>
          <w:iCs/>
        </w:rPr>
        <w:t>PaCYP707A1</w:t>
      </w:r>
      <w:r>
        <w:rPr>
          <w:i/>
          <w:iCs/>
        </w:rPr>
        <w:t>.</w:t>
      </w:r>
      <w:r>
        <w:t xml:space="preserve"> The whole aligned sequence of </w:t>
      </w:r>
      <w:r w:rsidRPr="00AA3802">
        <w:rPr>
          <w:lang w:bidi="fa-IR"/>
        </w:rPr>
        <w:t>PhAeBC6_h_c21860_g10399_i2</w:t>
      </w:r>
      <w:r>
        <w:rPr>
          <w:lang w:bidi="fa-IR"/>
        </w:rPr>
        <w:t xml:space="preserve"> to </w:t>
      </w:r>
      <w:r w:rsidRPr="00213B1F">
        <w:rPr>
          <w:i/>
          <w:iCs/>
          <w:lang w:bidi="fa-IR"/>
        </w:rPr>
        <w:t>Pr</w:t>
      </w:r>
      <w:r w:rsidRPr="001E59A5">
        <w:rPr>
          <w:i/>
          <w:iCs/>
        </w:rPr>
        <w:t>CYP707A1</w:t>
      </w:r>
      <w:r>
        <w:t xml:space="preserve"> (1768 </w:t>
      </w:r>
      <w:proofErr w:type="spellStart"/>
      <w:r>
        <w:t>nt</w:t>
      </w:r>
      <w:proofErr w:type="spellEnd"/>
      <w:r>
        <w:t xml:space="preserve">) was then considered as the complete </w:t>
      </w:r>
      <w:r w:rsidRPr="00213B1F">
        <w:rPr>
          <w:i/>
          <w:iCs/>
        </w:rPr>
        <w:t>PaCYP707A1</w:t>
      </w:r>
      <w:r>
        <w:t xml:space="preserve"> mRNA and used for dsRNA design. Designing the dsCYP7 was done using </w:t>
      </w:r>
      <w:r w:rsidRPr="00213B1F">
        <w:rPr>
          <w:i/>
          <w:iCs/>
        </w:rPr>
        <w:t>PaCYP707A1</w:t>
      </w:r>
      <w:r>
        <w:t xml:space="preserve"> mRNA seq as a query by the </w:t>
      </w:r>
      <w:proofErr w:type="spellStart"/>
      <w:r w:rsidRPr="004675D5">
        <w:rPr>
          <w:i/>
          <w:iCs/>
        </w:rPr>
        <w:t>pssRNAit</w:t>
      </w:r>
      <w:proofErr w:type="spellEnd"/>
      <w:r>
        <w:t xml:space="preserve"> webserver </w:t>
      </w:r>
      <w:r>
        <w:fldChar w:fldCharType="begin" w:fldLock="1"/>
      </w:r>
      <w:r w:rsidR="00986481">
        <w:instrText>ADDIN CSL_CITATION {"citationItems":[{"id":"ITEM-1","itemData":{"ISSN":"1532-2548","author":[{"dropping-particle":"","family":"Ahmed","given":"Firoz","non-dropping-particle":"","parse-names":false,"suffix":""},{"dropping-particle":"","family":"Senthil-Kumar","given":"Muthappa","non-dropping-particle":"","parse-names":false,"suffix":""},{"dropping-particle":"","family":"Dai","given":"Xinbin","non-dropping-particle":"","parse-names":false,"suffix":""},{"dropping-particle":"","family":"Ramu","given":"Vemanna S","non-dropping-particle":"","parse-names":false,"suffix":""},{"dropping-particle":"","family":"Lee","given":"Seonghee","non-dropping-particle":"","parse-names":false,"suffix":""},{"dropping-particle":"","family":"Mysore","given":"Kirankumar S","non-dropping-particle":"","parse-names":false,"suffix":""},{"dropping-particle":"","family":"Zhao","given":"Patrick Xuechun","non-dropping-particle":"","parse-names":false,"suffix":""}],"container-title":"Plant physiology","id":"ITEM-1","issue":"1","issued":{"date-parts":[["2020"]]},"page":"65-81","publisher":"American Society of Plant Biologists","title":"pssRNAit: a web server for designing effective and specific plant siRNAs with genome-wide off-target assessment","type":"article-journal","volume":"184"},"uris":["http://www.mendeley.com/documents/?uuid=811bb66f-9b65-4c56-960c-5ce084eb4884"]}],"mendeley":{"formattedCitation":"(Ahmed et al., 2020)","plainTextFormattedCitation":"(Ahmed et al., 2020)","previouslyFormattedCitation":"&lt;sup&gt;5&lt;/sup&gt;"},"properties":{"noteIndex":0},"schema":"https://github.com/citation-style-language/schema/raw/master/csl-citation.json"}</w:instrText>
      </w:r>
      <w:r>
        <w:fldChar w:fldCharType="separate"/>
      </w:r>
      <w:r w:rsidR="00986481" w:rsidRPr="00986481">
        <w:rPr>
          <w:noProof/>
        </w:rPr>
        <w:t>(Ahmed et al., 2020)</w:t>
      </w:r>
      <w:r>
        <w:fldChar w:fldCharType="end"/>
      </w:r>
      <w:r>
        <w:t xml:space="preserve"> with the default parameters. Afterwards, the parameters for siRNAs and dsRNA design were adjusted to have minimum off-targets against </w:t>
      </w:r>
      <w:r w:rsidRPr="00743EF2">
        <w:rPr>
          <w:i/>
          <w:iCs/>
        </w:rPr>
        <w:t xml:space="preserve">S. </w:t>
      </w:r>
      <w:proofErr w:type="spellStart"/>
      <w:r w:rsidRPr="00743EF2">
        <w:rPr>
          <w:i/>
          <w:iCs/>
        </w:rPr>
        <w:t>lycopersicum</w:t>
      </w:r>
      <w:proofErr w:type="spellEnd"/>
      <w:r>
        <w:t xml:space="preserve"> as presented in Table S1. The suggested dsRNA by the </w:t>
      </w:r>
      <w:proofErr w:type="spellStart"/>
      <w:r w:rsidRPr="004675D5">
        <w:rPr>
          <w:i/>
          <w:iCs/>
        </w:rPr>
        <w:t>pssRNAit</w:t>
      </w:r>
      <w:proofErr w:type="spellEnd"/>
      <w:r>
        <w:rPr>
          <w:i/>
          <w:iCs/>
        </w:rPr>
        <w:t xml:space="preserve"> </w:t>
      </w:r>
      <w:r w:rsidRPr="00A85FD9">
        <w:t>webserver</w:t>
      </w:r>
      <w:r>
        <w:rPr>
          <w:i/>
          <w:iCs/>
        </w:rPr>
        <w:t xml:space="preserve"> </w:t>
      </w:r>
      <w:r>
        <w:t xml:space="preserve">was used in the current study (Table S2).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firstRow="1" w:lastRow="0" w:firstColumn="1" w:lastColumn="0" w:noHBand="0" w:noVBand="1"/>
      </w:tblPr>
      <w:tblGrid>
        <w:gridCol w:w="3235"/>
        <w:gridCol w:w="1350"/>
        <w:gridCol w:w="1620"/>
        <w:gridCol w:w="2860"/>
      </w:tblGrid>
      <w:tr w:rsidR="007A2049" w:rsidRPr="00E63B0B" w14:paraId="4985515C" w14:textId="77777777" w:rsidTr="007A2049">
        <w:tc>
          <w:tcPr>
            <w:tcW w:w="9065" w:type="dxa"/>
            <w:gridSpan w:val="4"/>
            <w:shd w:val="clear" w:color="auto" w:fill="FFFFFF" w:themeFill="background1"/>
          </w:tcPr>
          <w:p w14:paraId="7EC0E7B0" w14:textId="77777777" w:rsidR="007A2049" w:rsidRPr="00E63B0B" w:rsidRDefault="007A2049" w:rsidP="007A2049">
            <w:pPr>
              <w:pStyle w:val="Caption"/>
            </w:pPr>
            <w:r w:rsidRPr="00E63B0B">
              <w:t>Table S</w:t>
            </w:r>
            <w:fldSimple w:instr=" SEQ Table_S \* ARABIC ">
              <w:r>
                <w:rPr>
                  <w:noProof/>
                </w:rPr>
                <w:t>1</w:t>
              </w:r>
            </w:fldSimple>
            <w:r w:rsidRPr="00E63B0B">
              <w:t xml:space="preserve">. Parameters for </w:t>
            </w:r>
            <w:proofErr w:type="spellStart"/>
            <w:r w:rsidRPr="00E63B0B">
              <w:t>pssRNAit</w:t>
            </w:r>
            <w:proofErr w:type="spellEnd"/>
          </w:p>
        </w:tc>
      </w:tr>
      <w:tr w:rsidR="007A2049" w:rsidRPr="00E63B0B" w14:paraId="7CAC34CD" w14:textId="77777777" w:rsidTr="007A2049">
        <w:tc>
          <w:tcPr>
            <w:tcW w:w="9065" w:type="dxa"/>
            <w:gridSpan w:val="4"/>
            <w:shd w:val="clear" w:color="auto" w:fill="FFFFFF" w:themeFill="background1"/>
          </w:tcPr>
          <w:p w14:paraId="1A8F0B2B" w14:textId="77777777" w:rsidR="007A2049" w:rsidRPr="00E63B0B" w:rsidRDefault="007A2049" w:rsidP="008369FF">
            <w:pPr>
              <w:rPr>
                <w:sz w:val="20"/>
                <w:szCs w:val="18"/>
              </w:rPr>
            </w:pPr>
            <w:r w:rsidRPr="00E63B0B">
              <w:rPr>
                <w:sz w:val="20"/>
                <w:szCs w:val="18"/>
              </w:rPr>
              <w:t>Parameters for siRNA design:</w:t>
            </w:r>
          </w:p>
        </w:tc>
      </w:tr>
      <w:tr w:rsidR="007A2049" w:rsidRPr="00E63B0B" w14:paraId="23F468B4" w14:textId="77777777" w:rsidTr="007A2049">
        <w:tc>
          <w:tcPr>
            <w:tcW w:w="3235" w:type="dxa"/>
            <w:shd w:val="clear" w:color="auto" w:fill="FFFFFF" w:themeFill="background1"/>
          </w:tcPr>
          <w:p w14:paraId="7572A7E9" w14:textId="77777777" w:rsidR="007A2049" w:rsidRPr="00E63B0B" w:rsidRDefault="007A2049" w:rsidP="008369FF">
            <w:pPr>
              <w:rPr>
                <w:sz w:val="20"/>
                <w:szCs w:val="18"/>
              </w:rPr>
            </w:pPr>
            <w:r w:rsidRPr="00E63B0B">
              <w:rPr>
                <w:sz w:val="20"/>
                <w:szCs w:val="18"/>
              </w:rPr>
              <w:t>siRNA Efficiency: 9.0</w:t>
            </w:r>
          </w:p>
          <w:p w14:paraId="4AA09732" w14:textId="77777777" w:rsidR="007A2049" w:rsidRPr="00E63B0B" w:rsidRDefault="007A2049" w:rsidP="008369FF">
            <w:pPr>
              <w:rPr>
                <w:sz w:val="20"/>
                <w:szCs w:val="18"/>
              </w:rPr>
            </w:pPr>
            <w:r w:rsidRPr="00E63B0B">
              <w:rPr>
                <w:sz w:val="20"/>
                <w:szCs w:val="18"/>
              </w:rPr>
              <w:t>Range: 0-10, the more the better</w:t>
            </w:r>
          </w:p>
        </w:tc>
        <w:tc>
          <w:tcPr>
            <w:tcW w:w="2970" w:type="dxa"/>
            <w:gridSpan w:val="2"/>
            <w:shd w:val="clear" w:color="auto" w:fill="FFFFFF" w:themeFill="background1"/>
          </w:tcPr>
          <w:p w14:paraId="0DD53541" w14:textId="77777777" w:rsidR="007A2049" w:rsidRPr="00E63B0B" w:rsidRDefault="007A2049" w:rsidP="008369FF">
            <w:pPr>
              <w:rPr>
                <w:sz w:val="20"/>
                <w:szCs w:val="18"/>
              </w:rPr>
            </w:pPr>
            <w:r w:rsidRPr="00E63B0B">
              <w:rPr>
                <w:sz w:val="20"/>
                <w:szCs w:val="18"/>
              </w:rPr>
              <w:t>Target accessibility (UPE): 15</w:t>
            </w:r>
          </w:p>
          <w:p w14:paraId="4768BB28" w14:textId="77777777" w:rsidR="007A2049" w:rsidRPr="00E63B0B" w:rsidRDefault="007A2049" w:rsidP="008369FF">
            <w:pPr>
              <w:rPr>
                <w:sz w:val="20"/>
                <w:szCs w:val="18"/>
              </w:rPr>
            </w:pPr>
            <w:r w:rsidRPr="00E63B0B">
              <w:rPr>
                <w:sz w:val="20"/>
                <w:szCs w:val="18"/>
              </w:rPr>
              <w:t>Range: 0-25, the less the better</w:t>
            </w:r>
          </w:p>
        </w:tc>
        <w:tc>
          <w:tcPr>
            <w:tcW w:w="2860" w:type="dxa"/>
            <w:shd w:val="clear" w:color="auto" w:fill="FFFFFF" w:themeFill="background1"/>
          </w:tcPr>
          <w:p w14:paraId="17E0BE62" w14:textId="77777777" w:rsidR="007A2049" w:rsidRPr="00E63B0B" w:rsidRDefault="007A2049" w:rsidP="008369FF">
            <w:pPr>
              <w:rPr>
                <w:sz w:val="20"/>
                <w:szCs w:val="18"/>
              </w:rPr>
            </w:pPr>
            <w:r w:rsidRPr="00E63B0B">
              <w:rPr>
                <w:sz w:val="20"/>
                <w:szCs w:val="18"/>
              </w:rPr>
              <w:t>Max # of off-target: 0</w:t>
            </w:r>
          </w:p>
        </w:tc>
      </w:tr>
      <w:tr w:rsidR="007A2049" w:rsidRPr="00E63B0B" w14:paraId="24DAC020" w14:textId="77777777" w:rsidTr="007A2049">
        <w:tc>
          <w:tcPr>
            <w:tcW w:w="9065" w:type="dxa"/>
            <w:gridSpan w:val="4"/>
            <w:shd w:val="clear" w:color="auto" w:fill="FFFFFF" w:themeFill="background1"/>
          </w:tcPr>
          <w:p w14:paraId="72619695" w14:textId="77777777" w:rsidR="007A2049" w:rsidRPr="00E63B0B" w:rsidRDefault="007A2049" w:rsidP="008369FF">
            <w:pPr>
              <w:rPr>
                <w:sz w:val="20"/>
                <w:szCs w:val="18"/>
              </w:rPr>
            </w:pPr>
            <w:r w:rsidRPr="00E63B0B">
              <w:rPr>
                <w:sz w:val="20"/>
                <w:szCs w:val="18"/>
              </w:rPr>
              <w:t xml:space="preserve">Parameters for off-target analysis using </w:t>
            </w:r>
            <w:proofErr w:type="spellStart"/>
            <w:r w:rsidRPr="00E63B0B">
              <w:rPr>
                <w:sz w:val="20"/>
                <w:szCs w:val="18"/>
              </w:rPr>
              <w:t>psRNATarget</w:t>
            </w:r>
            <w:proofErr w:type="spellEnd"/>
            <w:r w:rsidRPr="00E63B0B">
              <w:rPr>
                <w:sz w:val="20"/>
                <w:szCs w:val="18"/>
              </w:rPr>
              <w:t xml:space="preserve">:     </w:t>
            </w:r>
          </w:p>
        </w:tc>
      </w:tr>
      <w:tr w:rsidR="007A2049" w:rsidRPr="00E63B0B" w14:paraId="5CA86B36" w14:textId="77777777" w:rsidTr="007A2049">
        <w:tc>
          <w:tcPr>
            <w:tcW w:w="4585" w:type="dxa"/>
            <w:gridSpan w:val="2"/>
            <w:shd w:val="clear" w:color="auto" w:fill="FFFFFF" w:themeFill="background1"/>
          </w:tcPr>
          <w:p w14:paraId="770957F9" w14:textId="77777777" w:rsidR="007A2049" w:rsidRPr="00E63B0B" w:rsidRDefault="007A2049" w:rsidP="008369FF">
            <w:pPr>
              <w:rPr>
                <w:sz w:val="20"/>
                <w:szCs w:val="18"/>
              </w:rPr>
            </w:pPr>
            <w:r w:rsidRPr="00E63B0B">
              <w:rPr>
                <w:sz w:val="20"/>
                <w:szCs w:val="18"/>
              </w:rPr>
              <w:t>Expect: 0.0</w:t>
            </w:r>
          </w:p>
          <w:p w14:paraId="3C80EF2E" w14:textId="77777777" w:rsidR="007A2049" w:rsidRPr="00E63B0B" w:rsidRDefault="007A2049" w:rsidP="008369FF">
            <w:pPr>
              <w:rPr>
                <w:sz w:val="20"/>
                <w:szCs w:val="18"/>
              </w:rPr>
            </w:pPr>
            <w:r w:rsidRPr="00E63B0B">
              <w:rPr>
                <w:sz w:val="20"/>
                <w:szCs w:val="18"/>
              </w:rPr>
              <w:t>Range 0-5, the less the less off-targets</w:t>
            </w:r>
          </w:p>
        </w:tc>
        <w:tc>
          <w:tcPr>
            <w:tcW w:w="4480" w:type="dxa"/>
            <w:gridSpan w:val="2"/>
            <w:shd w:val="clear" w:color="auto" w:fill="FFFFFF" w:themeFill="background1"/>
          </w:tcPr>
          <w:p w14:paraId="39649E23" w14:textId="77777777" w:rsidR="007A2049" w:rsidRPr="00E63B0B" w:rsidRDefault="007A2049" w:rsidP="008369FF">
            <w:pPr>
              <w:rPr>
                <w:sz w:val="20"/>
                <w:szCs w:val="18"/>
              </w:rPr>
            </w:pPr>
            <w:r w:rsidRPr="00E63B0B">
              <w:rPr>
                <w:sz w:val="20"/>
                <w:szCs w:val="18"/>
              </w:rPr>
              <w:t>Off-target Accessibility (UPE): 0.0</w:t>
            </w:r>
          </w:p>
          <w:p w14:paraId="64138A2A" w14:textId="77777777" w:rsidR="007A2049" w:rsidRPr="00E63B0B" w:rsidRDefault="007A2049" w:rsidP="008369FF">
            <w:pPr>
              <w:rPr>
                <w:sz w:val="20"/>
                <w:szCs w:val="18"/>
              </w:rPr>
            </w:pPr>
            <w:r w:rsidRPr="00E63B0B">
              <w:rPr>
                <w:sz w:val="20"/>
                <w:szCs w:val="18"/>
              </w:rPr>
              <w:t>Range: 0-25, the less the less off-targets</w:t>
            </w:r>
          </w:p>
        </w:tc>
      </w:tr>
      <w:tr w:rsidR="007A2049" w:rsidRPr="00E63B0B" w14:paraId="7BAC33CD" w14:textId="77777777" w:rsidTr="007A2049">
        <w:tc>
          <w:tcPr>
            <w:tcW w:w="9065" w:type="dxa"/>
            <w:gridSpan w:val="4"/>
            <w:shd w:val="clear" w:color="auto" w:fill="FFFFFF" w:themeFill="background1"/>
          </w:tcPr>
          <w:p w14:paraId="4425DD6B" w14:textId="77777777" w:rsidR="007A2049" w:rsidRPr="00E63B0B" w:rsidRDefault="007A2049" w:rsidP="008369FF">
            <w:pPr>
              <w:rPr>
                <w:sz w:val="20"/>
                <w:szCs w:val="18"/>
              </w:rPr>
            </w:pPr>
            <w:r w:rsidRPr="00E63B0B">
              <w:rPr>
                <w:sz w:val="20"/>
                <w:szCs w:val="18"/>
              </w:rPr>
              <w:t xml:space="preserve">Parameters for VIGS candidates design:     </w:t>
            </w:r>
          </w:p>
        </w:tc>
      </w:tr>
      <w:tr w:rsidR="007A2049" w:rsidRPr="00E63B0B" w14:paraId="67A1E7EA" w14:textId="77777777" w:rsidTr="007A2049">
        <w:tc>
          <w:tcPr>
            <w:tcW w:w="3235" w:type="dxa"/>
            <w:shd w:val="clear" w:color="auto" w:fill="FFFFFF" w:themeFill="background1"/>
          </w:tcPr>
          <w:p w14:paraId="184C28D3" w14:textId="77777777" w:rsidR="007A2049" w:rsidRPr="00E63B0B" w:rsidRDefault="007A2049" w:rsidP="008369FF">
            <w:pPr>
              <w:rPr>
                <w:sz w:val="20"/>
                <w:szCs w:val="18"/>
              </w:rPr>
            </w:pPr>
            <w:r w:rsidRPr="00E63B0B">
              <w:rPr>
                <w:sz w:val="20"/>
                <w:szCs w:val="18"/>
              </w:rPr>
              <w:t>Range of VIGS length: 100 to 300</w:t>
            </w:r>
          </w:p>
        </w:tc>
        <w:tc>
          <w:tcPr>
            <w:tcW w:w="2970" w:type="dxa"/>
            <w:gridSpan w:val="2"/>
            <w:shd w:val="clear" w:color="auto" w:fill="FFFFFF" w:themeFill="background1"/>
          </w:tcPr>
          <w:p w14:paraId="3CC6E91D" w14:textId="77777777" w:rsidR="007A2049" w:rsidRPr="00E63B0B" w:rsidRDefault="007A2049" w:rsidP="008369FF">
            <w:pPr>
              <w:rPr>
                <w:sz w:val="20"/>
                <w:szCs w:val="18"/>
              </w:rPr>
            </w:pPr>
            <w:r w:rsidRPr="00E63B0B">
              <w:rPr>
                <w:sz w:val="20"/>
                <w:szCs w:val="18"/>
              </w:rPr>
              <w:t>Minimal # of siRNAs in VIGS candidates: 10</w:t>
            </w:r>
          </w:p>
        </w:tc>
        <w:tc>
          <w:tcPr>
            <w:tcW w:w="2860" w:type="dxa"/>
            <w:shd w:val="clear" w:color="auto" w:fill="FFFFFF" w:themeFill="background1"/>
          </w:tcPr>
          <w:p w14:paraId="35E9DBCC" w14:textId="77777777" w:rsidR="007A2049" w:rsidRPr="00E63B0B" w:rsidRDefault="007A2049" w:rsidP="008369FF">
            <w:pPr>
              <w:rPr>
                <w:sz w:val="20"/>
                <w:szCs w:val="18"/>
              </w:rPr>
            </w:pPr>
            <w:r w:rsidRPr="00E63B0B">
              <w:rPr>
                <w:sz w:val="20"/>
                <w:szCs w:val="18"/>
              </w:rPr>
              <w:t>Minimal distance of two effective siRNAs: 10</w:t>
            </w:r>
          </w:p>
        </w:tc>
      </w:tr>
    </w:tbl>
    <w:p w14:paraId="494AEECC" w14:textId="77777777" w:rsidR="007A2049" w:rsidRDefault="007A2049" w:rsidP="007A2049">
      <w:pPr>
        <w:spacing w:after="0"/>
      </w:pPr>
    </w:p>
    <w:p w14:paraId="5AB7EC70" w14:textId="77777777" w:rsidR="007A2049" w:rsidRDefault="007A2049" w:rsidP="007A2049">
      <w:pPr>
        <w:spacing w:after="0"/>
      </w:pPr>
      <w:r>
        <w:br w:type="page"/>
      </w:r>
    </w:p>
    <w:p w14:paraId="5CF666D8" w14:textId="77777777" w:rsidR="007A2049" w:rsidRDefault="007A2049" w:rsidP="007A2049">
      <w:pPr>
        <w:pStyle w:val="Caption"/>
      </w:pPr>
    </w:p>
    <w:tbl>
      <w:tblPr>
        <w:tblStyle w:val="TableGrid"/>
        <w:tblW w:w="9355" w:type="dxa"/>
        <w:shd w:val="clear" w:color="auto" w:fill="FFFFFF" w:themeFill="background1"/>
        <w:tblLook w:val="04A0" w:firstRow="1" w:lastRow="0" w:firstColumn="1" w:lastColumn="0" w:noHBand="0" w:noVBand="1"/>
      </w:tblPr>
      <w:tblGrid>
        <w:gridCol w:w="1512"/>
        <w:gridCol w:w="809"/>
        <w:gridCol w:w="1274"/>
        <w:gridCol w:w="2737"/>
        <w:gridCol w:w="900"/>
        <w:gridCol w:w="2123"/>
      </w:tblGrid>
      <w:tr w:rsidR="007A2049" w:rsidRPr="00EC3172" w14:paraId="314F59BC" w14:textId="77777777" w:rsidTr="007A2049">
        <w:tc>
          <w:tcPr>
            <w:tcW w:w="9355" w:type="dxa"/>
            <w:gridSpan w:val="6"/>
            <w:shd w:val="clear" w:color="auto" w:fill="FFFFFF" w:themeFill="background1"/>
          </w:tcPr>
          <w:p w14:paraId="73D4445B" w14:textId="77777777" w:rsidR="007A2049" w:rsidRPr="00EC3172" w:rsidRDefault="007A2049" w:rsidP="007A2049">
            <w:pPr>
              <w:pStyle w:val="Caption"/>
            </w:pPr>
            <w:r w:rsidRPr="00EC3172">
              <w:t>Table S</w:t>
            </w:r>
            <w:fldSimple w:instr=" SEQ Table_S \* ARABIC ">
              <w:r>
                <w:rPr>
                  <w:noProof/>
                </w:rPr>
                <w:t>2</w:t>
              </w:r>
            </w:fldSimple>
            <w:r w:rsidRPr="00EC3172">
              <w:t>.</w:t>
            </w:r>
            <w:r>
              <w:t xml:space="preserve"> </w:t>
            </w:r>
            <w:r w:rsidRPr="00816D1F">
              <w:t xml:space="preserve">The suggested dsRNA </w:t>
            </w:r>
            <w:r>
              <w:t xml:space="preserve">for </w:t>
            </w:r>
            <w:r w:rsidRPr="00A85FD9">
              <w:rPr>
                <w:i/>
                <w:iCs/>
              </w:rPr>
              <w:t>PaCYP707A1</w:t>
            </w:r>
            <w:r>
              <w:t xml:space="preserve"> gene </w:t>
            </w:r>
            <w:r w:rsidRPr="00816D1F">
              <w:t xml:space="preserve">by the </w:t>
            </w:r>
            <w:proofErr w:type="spellStart"/>
            <w:r w:rsidRPr="00816D1F">
              <w:t>pssRNAit</w:t>
            </w:r>
            <w:proofErr w:type="spellEnd"/>
            <w:r>
              <w:t xml:space="preserve"> webserver and the features of the designed dsRNA.</w:t>
            </w:r>
          </w:p>
        </w:tc>
      </w:tr>
      <w:tr w:rsidR="007A2049" w:rsidRPr="00EC3172" w14:paraId="6AE82D4F" w14:textId="77777777" w:rsidTr="007A2049">
        <w:tc>
          <w:tcPr>
            <w:tcW w:w="1512" w:type="dxa"/>
            <w:shd w:val="clear" w:color="auto" w:fill="FFFFFF" w:themeFill="background1"/>
          </w:tcPr>
          <w:p w14:paraId="4C3252BE" w14:textId="77777777" w:rsidR="007A2049" w:rsidRPr="00EC3172" w:rsidRDefault="007A2049" w:rsidP="008369FF">
            <w:pPr>
              <w:rPr>
                <w:sz w:val="20"/>
                <w:szCs w:val="20"/>
              </w:rPr>
            </w:pPr>
            <w:r w:rsidRPr="00EC3172">
              <w:rPr>
                <w:sz w:val="20"/>
                <w:szCs w:val="20"/>
              </w:rPr>
              <w:t>Range on target sequence</w:t>
            </w:r>
          </w:p>
        </w:tc>
        <w:tc>
          <w:tcPr>
            <w:tcW w:w="809" w:type="dxa"/>
            <w:shd w:val="clear" w:color="auto" w:fill="FFFFFF" w:themeFill="background1"/>
          </w:tcPr>
          <w:p w14:paraId="419D2DDF" w14:textId="77777777" w:rsidR="007A2049" w:rsidRPr="00EC3172" w:rsidRDefault="007A2049" w:rsidP="008369FF">
            <w:pPr>
              <w:rPr>
                <w:sz w:val="20"/>
                <w:szCs w:val="20"/>
              </w:rPr>
            </w:pPr>
            <w:r w:rsidRPr="00EC3172">
              <w:rPr>
                <w:sz w:val="20"/>
                <w:szCs w:val="20"/>
              </w:rPr>
              <w:t>Length</w:t>
            </w:r>
          </w:p>
        </w:tc>
        <w:tc>
          <w:tcPr>
            <w:tcW w:w="1274" w:type="dxa"/>
            <w:shd w:val="clear" w:color="auto" w:fill="FFFFFF" w:themeFill="background1"/>
          </w:tcPr>
          <w:p w14:paraId="45F59E9A" w14:textId="77777777" w:rsidR="007A2049" w:rsidRPr="00EC3172" w:rsidRDefault="007A2049" w:rsidP="008369FF">
            <w:pPr>
              <w:rPr>
                <w:sz w:val="20"/>
                <w:szCs w:val="20"/>
              </w:rPr>
            </w:pPr>
            <w:r w:rsidRPr="00EC3172">
              <w:rPr>
                <w:sz w:val="20"/>
                <w:szCs w:val="20"/>
              </w:rPr>
              <w:t># of siRNAs</w:t>
            </w:r>
          </w:p>
        </w:tc>
        <w:tc>
          <w:tcPr>
            <w:tcW w:w="2737" w:type="dxa"/>
            <w:shd w:val="clear" w:color="auto" w:fill="FFFFFF" w:themeFill="background1"/>
          </w:tcPr>
          <w:p w14:paraId="7AD24492" w14:textId="77777777" w:rsidR="007A2049" w:rsidRPr="00EC3172" w:rsidRDefault="007A2049" w:rsidP="008369FF">
            <w:pPr>
              <w:rPr>
                <w:sz w:val="20"/>
                <w:szCs w:val="20"/>
              </w:rPr>
            </w:pPr>
            <w:r w:rsidRPr="00EC3172">
              <w:rPr>
                <w:sz w:val="20"/>
                <w:szCs w:val="20"/>
              </w:rPr>
              <w:t>siRNA sequences</w:t>
            </w:r>
          </w:p>
        </w:tc>
        <w:tc>
          <w:tcPr>
            <w:tcW w:w="900" w:type="dxa"/>
            <w:shd w:val="clear" w:color="auto" w:fill="FFFFFF" w:themeFill="background1"/>
          </w:tcPr>
          <w:p w14:paraId="6F9D91F1" w14:textId="77777777" w:rsidR="007A2049" w:rsidRPr="00EC3172" w:rsidRDefault="007A2049" w:rsidP="008369FF">
            <w:pPr>
              <w:rPr>
                <w:sz w:val="20"/>
                <w:szCs w:val="20"/>
              </w:rPr>
            </w:pPr>
            <w:r w:rsidRPr="00EC3172">
              <w:rPr>
                <w:sz w:val="20"/>
                <w:szCs w:val="20"/>
              </w:rPr>
              <w:t># of off-target</w:t>
            </w:r>
          </w:p>
        </w:tc>
        <w:tc>
          <w:tcPr>
            <w:tcW w:w="2123" w:type="dxa"/>
            <w:shd w:val="clear" w:color="auto" w:fill="FFFFFF" w:themeFill="background1"/>
          </w:tcPr>
          <w:p w14:paraId="0AF4C2F7" w14:textId="77777777" w:rsidR="007A2049" w:rsidRPr="00EC3172" w:rsidRDefault="007A2049" w:rsidP="008369FF">
            <w:pPr>
              <w:rPr>
                <w:sz w:val="20"/>
                <w:szCs w:val="20"/>
              </w:rPr>
            </w:pPr>
            <w:r w:rsidRPr="00EC3172">
              <w:rPr>
                <w:sz w:val="20"/>
                <w:szCs w:val="20"/>
              </w:rPr>
              <w:t>Significant off-targets / # of hits</w:t>
            </w:r>
          </w:p>
        </w:tc>
      </w:tr>
      <w:tr w:rsidR="007A2049" w:rsidRPr="00EC3172" w14:paraId="6D5AEEB9" w14:textId="77777777" w:rsidTr="007A2049">
        <w:tc>
          <w:tcPr>
            <w:tcW w:w="1512" w:type="dxa"/>
            <w:shd w:val="clear" w:color="auto" w:fill="FFFFFF" w:themeFill="background1"/>
          </w:tcPr>
          <w:p w14:paraId="681F16A6" w14:textId="77777777" w:rsidR="007A2049" w:rsidRPr="00EC3172" w:rsidRDefault="007A2049" w:rsidP="008369FF">
            <w:pPr>
              <w:rPr>
                <w:sz w:val="20"/>
                <w:szCs w:val="20"/>
              </w:rPr>
            </w:pPr>
            <w:r w:rsidRPr="00EC3172">
              <w:rPr>
                <w:sz w:val="20"/>
                <w:szCs w:val="20"/>
              </w:rPr>
              <w:t>959-1133</w:t>
            </w:r>
          </w:p>
        </w:tc>
        <w:tc>
          <w:tcPr>
            <w:tcW w:w="809" w:type="dxa"/>
            <w:shd w:val="clear" w:color="auto" w:fill="FFFFFF" w:themeFill="background1"/>
          </w:tcPr>
          <w:p w14:paraId="0BB4CE53" w14:textId="77777777" w:rsidR="007A2049" w:rsidRPr="00EC3172" w:rsidRDefault="007A2049" w:rsidP="008369FF">
            <w:pPr>
              <w:rPr>
                <w:sz w:val="20"/>
                <w:szCs w:val="20"/>
              </w:rPr>
            </w:pPr>
            <w:r w:rsidRPr="00EC3172">
              <w:rPr>
                <w:sz w:val="20"/>
                <w:szCs w:val="20"/>
              </w:rPr>
              <w:t>175</w:t>
            </w:r>
          </w:p>
        </w:tc>
        <w:tc>
          <w:tcPr>
            <w:tcW w:w="1274" w:type="dxa"/>
            <w:shd w:val="clear" w:color="auto" w:fill="FFFFFF" w:themeFill="background1"/>
          </w:tcPr>
          <w:p w14:paraId="325C0ED5" w14:textId="77777777" w:rsidR="007A2049" w:rsidRPr="00EC3172" w:rsidRDefault="007A2049" w:rsidP="008369FF">
            <w:pPr>
              <w:rPr>
                <w:sz w:val="20"/>
                <w:szCs w:val="20"/>
              </w:rPr>
            </w:pPr>
            <w:r w:rsidRPr="00EC3172">
              <w:rPr>
                <w:sz w:val="20"/>
                <w:szCs w:val="20"/>
              </w:rPr>
              <w:t>10</w:t>
            </w:r>
          </w:p>
        </w:tc>
        <w:tc>
          <w:tcPr>
            <w:tcW w:w="2737" w:type="dxa"/>
            <w:shd w:val="clear" w:color="auto" w:fill="FFFFFF" w:themeFill="background1"/>
          </w:tcPr>
          <w:p w14:paraId="10B1E290" w14:textId="77777777" w:rsidR="007A2049" w:rsidRPr="00EC3172" w:rsidRDefault="007A2049" w:rsidP="008369FF">
            <w:pPr>
              <w:rPr>
                <w:rFonts w:ascii="Courier New" w:hAnsi="Courier New" w:cs="Courier New"/>
                <w:sz w:val="20"/>
                <w:szCs w:val="20"/>
              </w:rPr>
            </w:pPr>
            <w:r w:rsidRPr="00EC3172">
              <w:rPr>
                <w:rFonts w:ascii="Courier New" w:hAnsi="Courier New" w:cs="Courier New"/>
                <w:sz w:val="20"/>
                <w:szCs w:val="20"/>
              </w:rPr>
              <w:t>UUGCUCUUCAGUGACAGCUUG</w:t>
            </w:r>
          </w:p>
          <w:p w14:paraId="134D7858" w14:textId="77777777" w:rsidR="007A2049" w:rsidRPr="00EC3172" w:rsidRDefault="007A2049" w:rsidP="008369FF">
            <w:pPr>
              <w:rPr>
                <w:rFonts w:ascii="Courier New" w:hAnsi="Courier New" w:cs="Courier New"/>
                <w:sz w:val="20"/>
                <w:szCs w:val="20"/>
              </w:rPr>
            </w:pPr>
            <w:r w:rsidRPr="00EC3172">
              <w:rPr>
                <w:rFonts w:ascii="Courier New" w:hAnsi="Courier New" w:cs="Courier New"/>
                <w:sz w:val="20"/>
                <w:szCs w:val="20"/>
              </w:rPr>
              <w:t>UAUCAAAGCUUCUUGCUCUUC</w:t>
            </w:r>
          </w:p>
          <w:p w14:paraId="1E0E8D21" w14:textId="77777777" w:rsidR="007A2049" w:rsidRPr="00EC3172" w:rsidRDefault="007A2049" w:rsidP="008369FF">
            <w:pPr>
              <w:rPr>
                <w:rFonts w:ascii="Courier New" w:hAnsi="Courier New" w:cs="Courier New"/>
                <w:sz w:val="20"/>
                <w:szCs w:val="20"/>
              </w:rPr>
            </w:pPr>
            <w:r w:rsidRPr="00EC3172">
              <w:rPr>
                <w:rFonts w:ascii="Courier New" w:hAnsi="Courier New" w:cs="Courier New"/>
                <w:sz w:val="20"/>
                <w:szCs w:val="20"/>
              </w:rPr>
              <w:t>UUAGACUUGUGUUUUCACCUU</w:t>
            </w:r>
          </w:p>
          <w:p w14:paraId="2F48F791" w14:textId="77777777" w:rsidR="007A2049" w:rsidRPr="00EC3172" w:rsidRDefault="007A2049" w:rsidP="008369FF">
            <w:pPr>
              <w:rPr>
                <w:rFonts w:ascii="Courier New" w:hAnsi="Courier New" w:cs="Courier New"/>
                <w:sz w:val="20"/>
                <w:szCs w:val="20"/>
              </w:rPr>
            </w:pPr>
            <w:r w:rsidRPr="00EC3172">
              <w:rPr>
                <w:rFonts w:ascii="Courier New" w:hAnsi="Courier New" w:cs="Courier New"/>
                <w:sz w:val="20"/>
                <w:szCs w:val="20"/>
              </w:rPr>
              <w:t>AUCUUCUUUGUGUCUGCCCAA</w:t>
            </w:r>
          </w:p>
          <w:p w14:paraId="1D4E4195" w14:textId="77777777" w:rsidR="007A2049" w:rsidRPr="00EC3172" w:rsidRDefault="007A2049" w:rsidP="008369FF">
            <w:pPr>
              <w:rPr>
                <w:rFonts w:ascii="Courier New" w:hAnsi="Courier New" w:cs="Courier New"/>
                <w:sz w:val="20"/>
                <w:szCs w:val="20"/>
              </w:rPr>
            </w:pPr>
            <w:r w:rsidRPr="00EC3172">
              <w:rPr>
                <w:rFonts w:ascii="Courier New" w:hAnsi="Courier New" w:cs="Courier New"/>
                <w:sz w:val="20"/>
                <w:szCs w:val="20"/>
              </w:rPr>
              <w:t>UUGUCAUAGGCAUCUUCUUUG</w:t>
            </w:r>
          </w:p>
          <w:p w14:paraId="5E36A4AE" w14:textId="77777777" w:rsidR="007A2049" w:rsidRPr="00EC3172" w:rsidRDefault="007A2049" w:rsidP="008369FF">
            <w:pPr>
              <w:rPr>
                <w:rFonts w:ascii="Courier New" w:hAnsi="Courier New" w:cs="Courier New"/>
                <w:sz w:val="20"/>
                <w:szCs w:val="20"/>
              </w:rPr>
            </w:pPr>
            <w:r w:rsidRPr="00EC3172">
              <w:rPr>
                <w:rFonts w:ascii="Courier New" w:hAnsi="Courier New" w:cs="Courier New"/>
                <w:sz w:val="20"/>
                <w:szCs w:val="20"/>
              </w:rPr>
              <w:t>UUGAAUAACCCUUGUUGUCAU</w:t>
            </w:r>
          </w:p>
          <w:p w14:paraId="71587FD9" w14:textId="77777777" w:rsidR="007A2049" w:rsidRPr="00EC3172" w:rsidRDefault="007A2049" w:rsidP="008369FF">
            <w:pPr>
              <w:rPr>
                <w:rFonts w:ascii="Courier New" w:hAnsi="Courier New" w:cs="Courier New"/>
                <w:sz w:val="20"/>
                <w:szCs w:val="20"/>
              </w:rPr>
            </w:pPr>
            <w:r w:rsidRPr="00EC3172">
              <w:rPr>
                <w:rFonts w:ascii="Courier New" w:hAnsi="Courier New" w:cs="Courier New"/>
                <w:sz w:val="20"/>
                <w:szCs w:val="20"/>
              </w:rPr>
              <w:t>AUAGAGGCAGCUCUAAGUGUU</w:t>
            </w:r>
          </w:p>
          <w:p w14:paraId="6B2DA376" w14:textId="77777777" w:rsidR="007A2049" w:rsidRPr="00EC3172" w:rsidRDefault="007A2049" w:rsidP="008369FF">
            <w:pPr>
              <w:rPr>
                <w:rFonts w:ascii="Courier New" w:hAnsi="Courier New" w:cs="Courier New"/>
                <w:sz w:val="20"/>
                <w:szCs w:val="20"/>
              </w:rPr>
            </w:pPr>
            <w:r w:rsidRPr="00EC3172">
              <w:rPr>
                <w:rFonts w:ascii="Courier New" w:hAnsi="Courier New" w:cs="Courier New"/>
                <w:sz w:val="20"/>
                <w:szCs w:val="20"/>
              </w:rPr>
              <w:t>UAAAAGACAAAAUAGAGGCAG</w:t>
            </w:r>
          </w:p>
          <w:p w14:paraId="50E4DAFB" w14:textId="77777777" w:rsidR="007A2049" w:rsidRPr="00EC3172" w:rsidRDefault="007A2049" w:rsidP="008369FF">
            <w:pPr>
              <w:rPr>
                <w:rFonts w:ascii="Courier New" w:hAnsi="Courier New" w:cs="Courier New"/>
                <w:sz w:val="20"/>
                <w:szCs w:val="20"/>
              </w:rPr>
            </w:pPr>
            <w:r w:rsidRPr="00EC3172">
              <w:rPr>
                <w:rFonts w:ascii="Courier New" w:hAnsi="Courier New" w:cs="Courier New"/>
                <w:sz w:val="20"/>
                <w:szCs w:val="20"/>
              </w:rPr>
              <w:t>UCAACAGCUUCUCUGAAAGUA</w:t>
            </w:r>
          </w:p>
          <w:p w14:paraId="76B1A56C" w14:textId="77777777" w:rsidR="007A2049" w:rsidRPr="00EC3172" w:rsidRDefault="007A2049" w:rsidP="008369FF">
            <w:pPr>
              <w:rPr>
                <w:sz w:val="20"/>
                <w:szCs w:val="20"/>
              </w:rPr>
            </w:pPr>
            <w:r w:rsidRPr="00EC3172">
              <w:rPr>
                <w:rFonts w:ascii="Courier New" w:hAnsi="Courier New" w:cs="Courier New"/>
                <w:sz w:val="20"/>
                <w:szCs w:val="20"/>
              </w:rPr>
              <w:t>UAAACUCAACAUCUUCAACAG</w:t>
            </w:r>
          </w:p>
        </w:tc>
        <w:tc>
          <w:tcPr>
            <w:tcW w:w="900" w:type="dxa"/>
            <w:shd w:val="clear" w:color="auto" w:fill="FFFFFF" w:themeFill="background1"/>
          </w:tcPr>
          <w:p w14:paraId="18242310" w14:textId="77777777" w:rsidR="007A2049" w:rsidRPr="00EC3172" w:rsidRDefault="007A2049" w:rsidP="008369FF">
            <w:pPr>
              <w:rPr>
                <w:sz w:val="20"/>
                <w:szCs w:val="20"/>
              </w:rPr>
            </w:pPr>
            <w:r w:rsidRPr="00EC3172">
              <w:rPr>
                <w:sz w:val="20"/>
                <w:szCs w:val="20"/>
              </w:rPr>
              <w:t>0</w:t>
            </w:r>
          </w:p>
        </w:tc>
        <w:tc>
          <w:tcPr>
            <w:tcW w:w="2123" w:type="dxa"/>
            <w:shd w:val="clear" w:color="auto" w:fill="FFFFFF" w:themeFill="background1"/>
          </w:tcPr>
          <w:p w14:paraId="3D61D5FC" w14:textId="77777777" w:rsidR="007A2049" w:rsidRPr="00EC3172" w:rsidRDefault="007A2049" w:rsidP="008369FF">
            <w:pPr>
              <w:rPr>
                <w:sz w:val="20"/>
                <w:szCs w:val="20"/>
              </w:rPr>
            </w:pPr>
            <w:r>
              <w:rPr>
                <w:sz w:val="20"/>
                <w:szCs w:val="20"/>
              </w:rPr>
              <w:t>-</w:t>
            </w:r>
          </w:p>
        </w:tc>
      </w:tr>
    </w:tbl>
    <w:p w14:paraId="548528AA" w14:textId="540BD876" w:rsidR="007A2049" w:rsidRDefault="007A2049" w:rsidP="007A2049">
      <w:r>
        <w:t xml:space="preserve">The same procedure was used to design dsGFP while the sequence for dsM6PR was adapted from </w:t>
      </w:r>
      <w:r>
        <w:fldChar w:fldCharType="begin" w:fldLock="1"/>
      </w:r>
      <w:r w:rsidR="00986481">
        <w:instrText>ADDIN CSL_CITATION {"citationItems":[{"id":"ITEM-1","itemData":{"DOI":"10.1007/s12033-019-00215-0","ISBN":"0123456789","ISSN":"15590305","PMID":"31564035","abstract":"Broomrape is an obligate root-parasitic weed that acts as a competitive sink for host photoassimilates. Disruption of essential processes for growth of broomrape using host plant-mediated systemic signals can help to implement more specific and effective management plans of this parasite. Accordingly, we tested the possibility of transient silencing three involved genes (PaM6PR, PaCWI, and PaSUS1) in osmoregulation process of broomrape using syringe agroinfiltration of dsRNA constructs in tomato. The highest decrease in mRNA levels, enzyme activity, and amount of total reducing sugars was observed in Phelipanche aegyptiaca when grown on agroinfiltrated tomato plants by PaM6PR dsRNA construct than control. In addition, PaSUS1 dsRNA construct showed high reduction in mRNA abundance (32-fold fewer than control). The lowest decrease in mRNA levels was observed after infiltration of PaCWI dsRNA construct (eightfold fewer than control). While the highest reduction in PaM6PR and PaSUS1 expression levels was detected in the parasite at 3 days post-infiltration (dpi), the maximum reduction in both of the total reducing sugars amount and M6PR and SUS1 activities was observed at 8 dpi. On the contrary, CWI activity, PaCWI expression level, and amount of total reducing sugars in broomrape shoots simultaneously decreased at the day 3 after the dsRNA construct infiltration against PaCWI. On the whole, our results indicated that the three studied genes especially PaM6PR may constitute appropriate targets for the development of transgenic resistance in host plants using silencing strategy.","author":[{"dropping-particle":"","family":"Farrokhi","given":"Zahra","non-dropping-particle":"","parse-names":false,"suffix":""},{"dropping-particle":"","family":"Alizadeh","given":"Hassan","non-dropping-particle":"","parse-names":false,"suffix":""},{"dropping-particle":"","family":"Alizadeh","given":"Houshang","non-dropping-particle":"","parse-names":false,"suffix":""},{"dropping-particle":"","family":"Mehrizi","given":"Fariba Abooei","non-dropping-particle":"","parse-names":false,"suffix":""}],"container-title":"Molecular Biotechnology","id":"ITEM-1","issue":"12","issued":{"date-parts":[["2019"]]},"page":"929-937","publisher":"Springer US","title":"Host-Induced Silencing of Some Important Genes Involved in Osmoregulation of Parasitic Plant Phelipanche aegyptiaca","type":"article-journal","volume":"61"},"uris":["http://www.mendeley.com/documents/?uuid=1854d1a5-a443-4afa-aa06-0e660b00cc10"]}],"mendeley":{"formattedCitation":"(Farrokhi et al., 2019)","plainTextFormattedCitation":"(Farrokhi et al., 2019)","previouslyFormattedCitation":"&lt;sup&gt;6&lt;/sup&gt;"},"properties":{"noteIndex":0},"schema":"https://github.com/citation-style-language/schema/raw/master/csl-citation.json"}</w:instrText>
      </w:r>
      <w:r>
        <w:fldChar w:fldCharType="separate"/>
      </w:r>
      <w:r w:rsidR="00986481" w:rsidRPr="00986481">
        <w:rPr>
          <w:noProof/>
        </w:rPr>
        <w:t>(Farrokhi et al., 2019)</w:t>
      </w:r>
      <w:r>
        <w:fldChar w:fldCharType="end"/>
      </w:r>
      <w:r>
        <w:t>.</w:t>
      </w:r>
    </w:p>
    <w:p w14:paraId="1375EC89" w14:textId="77777777" w:rsidR="007A2049" w:rsidRDefault="007A2049" w:rsidP="007A2049"/>
    <w:p w14:paraId="2DFFF107" w14:textId="77777777" w:rsidR="007A2049" w:rsidRDefault="007A2049" w:rsidP="007A2049">
      <w:pPr>
        <w:spacing w:after="0"/>
      </w:pPr>
      <w:r>
        <w:br w:type="page"/>
      </w:r>
    </w:p>
    <w:p w14:paraId="4ECE684B" w14:textId="77777777" w:rsidR="007A2049" w:rsidRDefault="007A2049" w:rsidP="007A2049">
      <w:pPr>
        <w:pStyle w:val="Heading1"/>
      </w:pPr>
      <w:r>
        <w:lastRenderedPageBreak/>
        <w:t>Protocol 2. Calculating the molar concentration of dsRNAs to apply on the broomrape seeds.</w:t>
      </w:r>
    </w:p>
    <w:p w14:paraId="5F83DB69" w14:textId="77777777" w:rsidR="007A2049" w:rsidRPr="00866453" w:rsidRDefault="007A2049" w:rsidP="007A2049">
      <w:pPr>
        <w:rPr>
          <w:color w:val="000000" w:themeColor="text1"/>
        </w:rPr>
      </w:pPr>
      <w:r>
        <w:rPr>
          <w:color w:val="000000" w:themeColor="text1"/>
        </w:rPr>
        <w:t xml:space="preserve">dsCYP7 was purified using the </w:t>
      </w:r>
      <w:proofErr w:type="spellStart"/>
      <w:r>
        <w:rPr>
          <w:color w:val="000000" w:themeColor="text1"/>
        </w:rPr>
        <w:t>MEGAclear</w:t>
      </w:r>
      <w:proofErr w:type="spellEnd"/>
      <w:r>
        <w:rPr>
          <w:color w:val="000000" w:themeColor="text1"/>
        </w:rPr>
        <w:t xml:space="preserve"> kit (Invitrogen). </w:t>
      </w:r>
      <w:r w:rsidRPr="00866453">
        <w:rPr>
          <w:color w:val="000000" w:themeColor="text1"/>
        </w:rPr>
        <w:t xml:space="preserve">The concentration of </w:t>
      </w:r>
      <w:r>
        <w:rPr>
          <w:color w:val="000000" w:themeColor="text1"/>
        </w:rPr>
        <w:t xml:space="preserve">one </w:t>
      </w:r>
      <w:r w:rsidRPr="00866453">
        <w:rPr>
          <w:color w:val="000000" w:themeColor="text1"/>
        </w:rPr>
        <w:t xml:space="preserve">purified dsCYP7 was </w:t>
      </w:r>
      <w:r w:rsidRPr="00866453">
        <w:rPr>
          <w:b/>
          <w:bCs/>
          <w:color w:val="000000" w:themeColor="text1"/>
        </w:rPr>
        <w:t>1335.9</w:t>
      </w:r>
      <w:r w:rsidRPr="00866453">
        <w:rPr>
          <w:color w:val="000000" w:themeColor="text1"/>
        </w:rPr>
        <w:t xml:space="preserve"> ng/µL.</w:t>
      </w:r>
    </w:p>
    <w:tbl>
      <w:tblPr>
        <w:tblStyle w:val="TableGrid"/>
        <w:tblW w:w="9355" w:type="dxa"/>
        <w:jc w:val="center"/>
        <w:shd w:val="clear" w:color="auto" w:fill="FFFFFF" w:themeFill="background1"/>
        <w:tblLayout w:type="fixed"/>
        <w:tblLook w:val="04A0" w:firstRow="1" w:lastRow="0" w:firstColumn="1" w:lastColumn="0" w:noHBand="0" w:noVBand="1"/>
      </w:tblPr>
      <w:tblGrid>
        <w:gridCol w:w="1137"/>
        <w:gridCol w:w="1596"/>
        <w:gridCol w:w="2428"/>
        <w:gridCol w:w="4194"/>
      </w:tblGrid>
      <w:tr w:rsidR="007A2049" w14:paraId="7DA9B5E6" w14:textId="77777777" w:rsidTr="007A2049">
        <w:trPr>
          <w:jc w:val="center"/>
        </w:trPr>
        <w:tc>
          <w:tcPr>
            <w:tcW w:w="1137" w:type="dxa"/>
            <w:shd w:val="clear" w:color="auto" w:fill="FFFFFF" w:themeFill="background1"/>
          </w:tcPr>
          <w:p w14:paraId="60854700" w14:textId="77777777" w:rsidR="007A2049" w:rsidRDefault="007A2049" w:rsidP="008369FF"/>
        </w:tc>
        <w:tc>
          <w:tcPr>
            <w:tcW w:w="1596" w:type="dxa"/>
            <w:shd w:val="clear" w:color="auto" w:fill="FFFFFF" w:themeFill="background1"/>
          </w:tcPr>
          <w:p w14:paraId="7401AE80" w14:textId="77777777" w:rsidR="007A2049" w:rsidRPr="0045653F" w:rsidRDefault="007A2049" w:rsidP="008369FF">
            <w:pPr>
              <w:jc w:val="center"/>
              <w:rPr>
                <w:b/>
                <w:bCs/>
              </w:rPr>
            </w:pPr>
            <w:r w:rsidRPr="0045653F">
              <w:t>Length* (bp)</w:t>
            </w:r>
          </w:p>
        </w:tc>
        <w:tc>
          <w:tcPr>
            <w:tcW w:w="2428" w:type="dxa"/>
            <w:shd w:val="clear" w:color="auto" w:fill="FFFFFF" w:themeFill="background1"/>
          </w:tcPr>
          <w:p w14:paraId="7F906D17" w14:textId="77777777" w:rsidR="007A2049" w:rsidRPr="0045653F" w:rsidRDefault="007A2049" w:rsidP="008369FF">
            <w:pPr>
              <w:jc w:val="center"/>
              <w:rPr>
                <w:b/>
                <w:bCs/>
              </w:rPr>
            </w:pPr>
            <w:r w:rsidRPr="0045653F">
              <w:t>Concentration (ng/µl)</w:t>
            </w:r>
          </w:p>
        </w:tc>
        <w:tc>
          <w:tcPr>
            <w:tcW w:w="4193" w:type="dxa"/>
            <w:shd w:val="clear" w:color="auto" w:fill="FFFFFF" w:themeFill="background1"/>
          </w:tcPr>
          <w:p w14:paraId="62B610A7" w14:textId="77777777" w:rsidR="007A2049" w:rsidRPr="0045653F" w:rsidRDefault="007A2049" w:rsidP="008369FF">
            <w:pPr>
              <w:jc w:val="center"/>
              <w:rPr>
                <w:b/>
                <w:bCs/>
              </w:rPr>
            </w:pPr>
            <w:r w:rsidRPr="00074D55">
              <w:t xml:space="preserve">The </w:t>
            </w:r>
            <w:r>
              <w:t>total amount of dsRNA</w:t>
            </w:r>
            <w:r w:rsidRPr="00074D55">
              <w:t xml:space="preserve"> (µg)</w:t>
            </w:r>
          </w:p>
        </w:tc>
      </w:tr>
      <w:tr w:rsidR="007A2049" w14:paraId="1D11B0EB" w14:textId="77777777" w:rsidTr="007A2049">
        <w:trPr>
          <w:jc w:val="center"/>
        </w:trPr>
        <w:tc>
          <w:tcPr>
            <w:tcW w:w="1137" w:type="dxa"/>
            <w:shd w:val="clear" w:color="auto" w:fill="FFFFFF" w:themeFill="background1"/>
          </w:tcPr>
          <w:p w14:paraId="72B43396" w14:textId="77777777" w:rsidR="007A2049" w:rsidRPr="0045653F" w:rsidRDefault="007A2049" w:rsidP="008369FF">
            <w:pPr>
              <w:rPr>
                <w:b/>
                <w:bCs/>
              </w:rPr>
            </w:pPr>
            <w:r>
              <w:t>ds</w:t>
            </w:r>
            <w:r w:rsidRPr="00D26584">
              <w:t>CYP7</w:t>
            </w:r>
          </w:p>
        </w:tc>
        <w:tc>
          <w:tcPr>
            <w:tcW w:w="1596" w:type="dxa"/>
            <w:shd w:val="clear" w:color="auto" w:fill="FFFFFF" w:themeFill="background1"/>
          </w:tcPr>
          <w:p w14:paraId="062BE53A" w14:textId="77777777" w:rsidR="007A2049" w:rsidRDefault="007A2049" w:rsidP="008369FF">
            <w:pPr>
              <w:jc w:val="center"/>
            </w:pPr>
            <w:r>
              <w:t>242</w:t>
            </w:r>
          </w:p>
        </w:tc>
        <w:tc>
          <w:tcPr>
            <w:tcW w:w="2428" w:type="dxa"/>
            <w:shd w:val="clear" w:color="auto" w:fill="FFFFFF" w:themeFill="background1"/>
          </w:tcPr>
          <w:p w14:paraId="5D058C8E" w14:textId="77777777" w:rsidR="007A2049" w:rsidRDefault="007A2049" w:rsidP="008369FF">
            <w:pPr>
              <w:jc w:val="center"/>
            </w:pPr>
            <w:r>
              <w:t>1336</w:t>
            </w:r>
          </w:p>
        </w:tc>
        <w:tc>
          <w:tcPr>
            <w:tcW w:w="4193" w:type="dxa"/>
            <w:shd w:val="clear" w:color="auto" w:fill="FFFFFF" w:themeFill="background1"/>
          </w:tcPr>
          <w:p w14:paraId="38EDFD0D" w14:textId="77777777" w:rsidR="007A2049" w:rsidRPr="00B83EB1" w:rsidRDefault="007A2049" w:rsidP="008369FF">
            <w:pPr>
              <w:jc w:val="center"/>
            </w:pPr>
            <w:r w:rsidRPr="00074D55">
              <w:t>13</w:t>
            </w:r>
            <w:r>
              <w:t>3.6</w:t>
            </w:r>
          </w:p>
        </w:tc>
      </w:tr>
      <w:tr w:rsidR="007A2049" w14:paraId="4D29C5B7" w14:textId="77777777" w:rsidTr="007A2049">
        <w:trPr>
          <w:jc w:val="center"/>
        </w:trPr>
        <w:tc>
          <w:tcPr>
            <w:tcW w:w="9355" w:type="dxa"/>
            <w:gridSpan w:val="4"/>
            <w:shd w:val="clear" w:color="auto" w:fill="FFFFFF" w:themeFill="background1"/>
          </w:tcPr>
          <w:p w14:paraId="4ABCEF01" w14:textId="77777777" w:rsidR="007A2049" w:rsidRPr="00090DF6" w:rsidRDefault="007A2049" w:rsidP="008369FF">
            <w:r w:rsidRPr="009A281E">
              <w:t xml:space="preserve">* </w:t>
            </w:r>
            <w:r>
              <w:t>T</w:t>
            </w:r>
            <w:r w:rsidRPr="009A281E">
              <w:t>he length of transcript after transcription by T7 RNA polymerase</w:t>
            </w:r>
            <w:r>
              <w:t>.</w:t>
            </w:r>
          </w:p>
        </w:tc>
      </w:tr>
    </w:tbl>
    <w:p w14:paraId="5692DAD7" w14:textId="526D4B38" w:rsidR="007A2049" w:rsidRDefault="007A2049" w:rsidP="007A2049">
      <w:r>
        <w:t xml:space="preserve">The molar concentration of </w:t>
      </w:r>
      <w:r w:rsidRPr="00E479E3">
        <w:t>dsCYP7</w:t>
      </w:r>
      <w:r>
        <w:t xml:space="preserve"> was calculated as follows as described in </w:t>
      </w:r>
      <w:r>
        <w:fldChar w:fldCharType="begin" w:fldLock="1"/>
      </w:r>
      <w:r w:rsidR="00986481">
        <w:instrText>ADDIN CSL_CITATION {"citationItems":[{"id":"ITEM-1","itemData":{"DOI":"10.1002/ps.6993","ISSN":"15264998","PMID":"35578562","abstract":"BACKGROUND: RNA interference (RNAi) is a promising new approach for controlling insect pests without the use of synthetic pesticides. Trunk injection is a delivery system for woody plants that harnesses the vascular system of the tree to transport materials to the tree canopy. Full size apple trees were injected with double-stranded RNA (dsRNA), and season-long leaf samples were taken to measure the vascular mobility and temporal persistence of dsRNA, using quantitative reverse transcription polymerase chain reaction (qRT-PCR). RESULTS: The qRT-PCR results revealed that the quantities of dsRNA in the apple leaves of treated trees were significantly greater than those in the leaves of untreated trees for both 2019 and 2020 studies. The peak dsRNA concentration in 2019 was 242 pg/30 mg of leaf tissue, and in 2020 was 16.4 pg/30 mg. The persistence of dsRNA in the apple tree canopy in 2019 was at least 84 days, and in 2020 was at least 141 days. CONCLUSIONS: The highest mean measurement of dsRNA on a single date in 2019 was 242 pg, which is approximately equivalent to 8 ng/1 g leaf tissue. The projection using the highest replicate concentration from the same date is approximately equivalent to 27 ng/1 g leaf tissue, which may be sufficient to be considered biologically active. © 2022 The Authors. Pest Management Science published by John Wiley &amp; Sons Ltd on behalf of Society of Chemical Industry.","author":[{"dropping-particle":"","family":"Wise","given":"John C.","non-dropping-particle":"","parse-names":false,"suffix":""},{"dropping-particle":"","family":"Wise","given":"Annabel G.","non-dropping-particle":"","parse-names":false,"suffix":""},{"dropping-particle":"","family":"Rakotondravelo","given":"Mamy","non-dropping-particle":"","parse-names":false,"suffix":""},{"dropping-particle":"","family":"Vandervoort","given":"Christine","non-dropping-particle":"","parse-names":false,"suffix":""},{"dropping-particle":"","family":"Seeve","given":"Candace","non-dropping-particle":"","parse-names":false,"suffix":""},{"dropping-particle":"","family":"Fabbri","given":"Brad","non-dropping-particle":"","parse-names":false,"suffix":""}],"container-title":"Pest Management Science","id":"ITEM-1","issue":"8","issued":{"date-parts":[["2022"]]},"page":"3528-3533","title":"Trunk injection delivery of dsRNA for RNAi-based pest control in apple trees","type":"article-journal","volume":"78"},"uris":["http://www.mendeley.com/documents/?uuid=78430fbc-9acf-49c1-baa7-78aa324955aa"]}],"mendeley":{"formattedCitation":"(Wise et al., 2022)","manualFormatting":"Wise et al. (2022)","plainTextFormattedCitation":"(Wise et al., 2022)","previouslyFormattedCitation":"&lt;sup&gt;7&lt;/sup&gt;"},"properties":{"noteIndex":0},"schema":"https://github.com/citation-style-language/schema/raw/master/csl-citation.json"}</w:instrText>
      </w:r>
      <w:r>
        <w:fldChar w:fldCharType="separate"/>
      </w:r>
      <w:r w:rsidRPr="00F54462">
        <w:rPr>
          <w:noProof/>
        </w:rPr>
        <w:t>Wise et al. (2022)</w:t>
      </w:r>
      <w:r>
        <w:fldChar w:fldCharType="end"/>
      </w:r>
      <w:r>
        <w:t xml:space="preserve">. The molecular weight (MW) of </w:t>
      </w:r>
      <w:r w:rsidRPr="00D3045F">
        <w:rPr>
          <w:i/>
          <w:iCs/>
        </w:rPr>
        <w:t>PaCYP7</w:t>
      </w:r>
      <w:r>
        <w:rPr>
          <w:i/>
          <w:iCs/>
        </w:rPr>
        <w:t>07</w:t>
      </w:r>
      <w:r w:rsidRPr="00D3045F">
        <w:rPr>
          <w:i/>
          <w:iCs/>
        </w:rPr>
        <w:t>A1</w:t>
      </w:r>
      <w:r>
        <w:t xml:space="preserve"> </w:t>
      </w:r>
      <w:proofErr w:type="spellStart"/>
      <w:r>
        <w:t>ss</w:t>
      </w:r>
      <w:r w:rsidRPr="009D1814">
        <w:t>RNA</w:t>
      </w:r>
      <w:proofErr w:type="spellEnd"/>
      <w:r>
        <w:t xml:space="preserve"> was estimated using the </w:t>
      </w:r>
      <w:r w:rsidRPr="000D495F">
        <w:t>RNA Molecular Weight Calculator</w:t>
      </w:r>
      <w:r>
        <w:t xml:space="preserve"> (</w:t>
      </w:r>
      <w:r w:rsidRPr="00127A3F">
        <w:t>https://www.aatbio.com/tools/calculate-RNA-molecular-weight-mw</w:t>
      </w:r>
      <w:r>
        <w:t>):</w:t>
      </w:r>
    </w:p>
    <w:p w14:paraId="5AE25062" w14:textId="77777777" w:rsidR="007A2049" w:rsidRPr="00A327D0" w:rsidRDefault="007A2049" w:rsidP="007A2049">
      <w:pPr>
        <w:pStyle w:val="ListParagraph"/>
        <w:numPr>
          <w:ilvl w:val="0"/>
          <w:numId w:val="22"/>
        </w:numPr>
        <w:spacing w:before="0" w:after="160" w:line="360" w:lineRule="auto"/>
        <w:ind w:left="360"/>
        <w:jc w:val="both"/>
      </w:pPr>
      <w:r w:rsidRPr="00A327D0">
        <w:t xml:space="preserve">PaCYP7A1 sense RNA </w:t>
      </w:r>
      <w:r>
        <w:t>seq</w:t>
      </w:r>
      <w:r w:rsidRPr="00A327D0">
        <w:t>:</w:t>
      </w:r>
    </w:p>
    <w:p w14:paraId="3732971E" w14:textId="77777777" w:rsidR="007A2049" w:rsidRPr="00EB3B10" w:rsidRDefault="007A2049" w:rsidP="007A2049">
      <w:pPr>
        <w:pStyle w:val="ListParagraph"/>
        <w:rPr>
          <w:rFonts w:ascii="Courier New" w:hAnsi="Courier New" w:cs="Courier New"/>
          <w:color w:val="000000" w:themeColor="text1"/>
        </w:rPr>
      </w:pPr>
      <w:r w:rsidRPr="00EB3B10">
        <w:rPr>
          <w:rFonts w:ascii="Courier New" w:hAnsi="Courier New" w:cs="Courier New"/>
          <w:color w:val="000000" w:themeColor="text1"/>
        </w:rPr>
        <w:t>GCAAGCUGUCACUGAAGAGCAAGAAGCUUUGAUAAAAUCAAAAGGUGAAAACACAAGUCUAAAUUGGGCAGACACAAAGAAGAUGCCUAUGACAACAAGGGUUAUUCAAGAAACACUUAGAGCUGCCUCUAUUUUGUCUUUUACUUUCAGAGAAGCUGUUGAAGAUGUUGAGUUUAAUGGAUAUCUCAUUCCAAAAGGAUGGAAAGUUUUACCACUUUUCAGAAACAUUCACCACAAUCCUG</w:t>
      </w:r>
    </w:p>
    <w:p w14:paraId="2ADC39BC" w14:textId="77777777" w:rsidR="007A2049" w:rsidRDefault="007A2049" w:rsidP="007A2049">
      <w:pPr>
        <w:pStyle w:val="ListParagraph"/>
        <w:numPr>
          <w:ilvl w:val="0"/>
          <w:numId w:val="21"/>
        </w:numPr>
        <w:spacing w:before="0" w:after="160" w:line="360" w:lineRule="auto"/>
        <w:jc w:val="both"/>
      </w:pPr>
      <w:r>
        <w:t>MW of</w:t>
      </w:r>
      <w:r w:rsidRPr="00D3045F">
        <w:rPr>
          <w:i/>
          <w:iCs/>
        </w:rPr>
        <w:t xml:space="preserve"> PaCYP7</w:t>
      </w:r>
      <w:r>
        <w:t xml:space="preserve"> </w:t>
      </w:r>
      <w:r w:rsidRPr="009D1814">
        <w:t xml:space="preserve">sense RNA strand: 77.91 </w:t>
      </w:r>
      <w:proofErr w:type="spellStart"/>
      <w:r w:rsidRPr="009D1814">
        <w:t>kDa</w:t>
      </w:r>
      <w:proofErr w:type="spellEnd"/>
    </w:p>
    <w:p w14:paraId="5D9FA0FC" w14:textId="77777777" w:rsidR="007A2049" w:rsidRDefault="007A2049" w:rsidP="007A2049">
      <w:pPr>
        <w:pStyle w:val="ListParagraph"/>
        <w:numPr>
          <w:ilvl w:val="0"/>
          <w:numId w:val="21"/>
        </w:numPr>
        <w:spacing w:before="0" w:after="160" w:line="360" w:lineRule="auto"/>
        <w:jc w:val="both"/>
      </w:pPr>
      <w:r>
        <w:t>MW of</w:t>
      </w:r>
      <w:r w:rsidRPr="00D3045F">
        <w:rPr>
          <w:i/>
          <w:iCs/>
        </w:rPr>
        <w:t xml:space="preserve"> PaCYP7</w:t>
      </w:r>
      <w:r>
        <w:t xml:space="preserve"> anti</w:t>
      </w:r>
      <w:r w:rsidRPr="009D1814">
        <w:t>sense RNA strand: 77.24 </w:t>
      </w:r>
      <w:proofErr w:type="spellStart"/>
      <w:r w:rsidRPr="009D1814">
        <w:t>kDa</w:t>
      </w:r>
      <w:proofErr w:type="spellEnd"/>
    </w:p>
    <w:p w14:paraId="4FEFCC85" w14:textId="77777777" w:rsidR="007A2049" w:rsidRDefault="007A2049" w:rsidP="007A2049">
      <w:pPr>
        <w:pStyle w:val="ListParagraph"/>
        <w:numPr>
          <w:ilvl w:val="0"/>
          <w:numId w:val="21"/>
        </w:numPr>
        <w:spacing w:before="0" w:after="160" w:line="276" w:lineRule="auto"/>
      </w:pPr>
      <w:r w:rsidRPr="00F04E55">
        <w:t>MW of dsCYP7 =</w:t>
      </w:r>
      <w:r>
        <w:t xml:space="preserve"> </w:t>
      </w:r>
      <w:r w:rsidRPr="00F04E55">
        <w:t xml:space="preserve">77.91 </w:t>
      </w:r>
      <w:proofErr w:type="spellStart"/>
      <w:r w:rsidRPr="00F04E55">
        <w:t>kDa</w:t>
      </w:r>
      <w:proofErr w:type="spellEnd"/>
      <w:r>
        <w:t xml:space="preserve"> </w:t>
      </w:r>
      <w:r w:rsidRPr="00F04E55">
        <w:t>+</w:t>
      </w:r>
      <w:r>
        <w:t xml:space="preserve"> </w:t>
      </w:r>
      <w:r w:rsidRPr="00F04E55">
        <w:t xml:space="preserve">77.24 </w:t>
      </w:r>
      <w:proofErr w:type="spellStart"/>
      <w:r w:rsidRPr="00F04E55">
        <w:t>kDa</w:t>
      </w:r>
      <w:proofErr w:type="spellEnd"/>
      <w:r>
        <w:t xml:space="preserve"> </w:t>
      </w:r>
      <w:r w:rsidRPr="00F04E55">
        <w:t xml:space="preserve">= 155.15 </w:t>
      </w:r>
      <w:proofErr w:type="spellStart"/>
      <w:r w:rsidRPr="00F04E55">
        <w:t>kDa</w:t>
      </w:r>
      <w:proofErr w:type="spellEnd"/>
      <w:r w:rsidRPr="00F04E55">
        <w:t xml:space="preserve"> or kg/mol</w:t>
      </w:r>
    </w:p>
    <w:p w14:paraId="3D85F683" w14:textId="77777777" w:rsidR="007A2049" w:rsidRPr="00F20CFB" w:rsidRDefault="007A2049" w:rsidP="007A2049">
      <w:pPr>
        <w:pStyle w:val="ListParagraph"/>
        <w:numPr>
          <w:ilvl w:val="0"/>
          <w:numId w:val="20"/>
        </w:numPr>
        <w:spacing w:before="0" w:after="160" w:line="360" w:lineRule="auto"/>
        <w:jc w:val="both"/>
        <w:rPr>
          <w:color w:val="000000" w:themeColor="text1"/>
        </w:rPr>
      </w:pPr>
      <m:oMath>
        <m:r>
          <w:rPr>
            <w:rFonts w:ascii="Cambria Math" w:hAnsi="Cambria Math"/>
            <w:color w:val="000000" w:themeColor="text1"/>
          </w:rPr>
          <m:t>dsCYP7 molar concentration=</m:t>
        </m:r>
        <m:f>
          <m:fPr>
            <m:ctrlPr>
              <w:rPr>
                <w:rFonts w:ascii="Cambria Math" w:hAnsi="Cambria Math"/>
                <w:i/>
                <w:color w:val="000000" w:themeColor="text1"/>
              </w:rPr>
            </m:ctrlPr>
          </m:fPr>
          <m:num>
            <m:r>
              <w:rPr>
                <w:rFonts w:ascii="Cambria Math" w:hAnsi="Cambria Math"/>
                <w:color w:val="000000" w:themeColor="text1"/>
              </w:rPr>
              <m:t>1335.9×</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-9</m:t>
                </m:r>
              </m:sup>
            </m:sSup>
            <m:r>
              <w:rPr>
                <w:rFonts w:ascii="Cambria Math" w:hAnsi="Cambria Math"/>
                <w:color w:val="000000" w:themeColor="text1"/>
              </w:rPr>
              <m:t>g</m:t>
            </m:r>
          </m:num>
          <m:den>
            <m:r>
              <w:rPr>
                <w:rFonts w:ascii="Cambria Math" w:hAnsi="Cambria Math"/>
                <w:color w:val="000000" w:themeColor="text1"/>
              </w:rPr>
              <m:t>155.15×</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3</m:t>
                </m:r>
              </m:sup>
            </m:sSup>
            <m:r>
              <w:rPr>
                <w:rFonts w:ascii="Cambria Math" w:hAnsi="Cambria Math"/>
                <w:color w:val="000000" w:themeColor="text1"/>
              </w:rPr>
              <m:t>g</m:t>
            </m:r>
          </m:den>
        </m:f>
        <m:r>
          <w:rPr>
            <w:rFonts w:ascii="Cambria Math" w:hAnsi="Cambria Math"/>
            <w:color w:val="000000" w:themeColor="text1"/>
          </w:rPr>
          <m:t>=8.61×</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-12</m:t>
            </m:r>
          </m:sup>
        </m:sSup>
        <m:r>
          <w:rPr>
            <w:rFonts w:ascii="Cambria Math" w:hAnsi="Cambria Math"/>
            <w:color w:val="000000" w:themeColor="text1"/>
          </w:rPr>
          <m:t>mol=8.61</m:t>
        </m:r>
        <m:f>
          <m:fPr>
            <m:ctrlPr>
              <w:rPr>
                <w:rFonts w:ascii="Cambria Math" w:hAnsi="Cambria Math"/>
                <w:i/>
                <w:color w:val="000000" w:themeColor="text1"/>
              </w:rPr>
            </m:ctrlPr>
          </m:fPr>
          <m:num>
            <m:r>
              <w:rPr>
                <w:rFonts w:ascii="Cambria Math" w:hAnsi="Cambria Math"/>
                <w:color w:val="000000" w:themeColor="text1"/>
              </w:rPr>
              <m:t>pmol</m:t>
            </m:r>
          </m:num>
          <m:den>
            <m:r>
              <w:rPr>
                <w:rFonts w:ascii="Cambria Math" w:hAnsi="Cambria Math"/>
                <w:color w:val="000000" w:themeColor="text1"/>
              </w:rPr>
              <m:t>μL</m:t>
            </m:r>
          </m:den>
        </m:f>
        <m:r>
          <w:rPr>
            <w:rFonts w:ascii="Cambria Math" w:eastAsiaTheme="minorEastAsia" w:hAnsi="Cambria Math"/>
            <w:color w:val="000000" w:themeColor="text1"/>
          </w:rPr>
          <m:t>=8.61 μM</m:t>
        </m:r>
      </m:oMath>
    </w:p>
    <w:p w14:paraId="574EE484" w14:textId="77777777" w:rsidR="007A2049" w:rsidRDefault="007A2049" w:rsidP="007A2049">
      <w:r>
        <w:t>The same procedure was used to estimate the concentration of dsM6PR and dsGFP based on their sequences (Below):</w:t>
      </w:r>
    </w:p>
    <w:p w14:paraId="08A18F7F" w14:textId="77777777" w:rsidR="007A2049" w:rsidRPr="00A327D0" w:rsidRDefault="007A2049" w:rsidP="007A2049">
      <w:pPr>
        <w:pStyle w:val="ListParagraph"/>
        <w:numPr>
          <w:ilvl w:val="0"/>
          <w:numId w:val="22"/>
        </w:numPr>
        <w:spacing w:before="0" w:after="160" w:line="360" w:lineRule="auto"/>
        <w:ind w:left="360"/>
        <w:jc w:val="both"/>
      </w:pPr>
      <w:r w:rsidRPr="00A327D0">
        <w:t>PaM6PR sense RNA seq</w:t>
      </w:r>
      <w:r>
        <w:t xml:space="preserve"> (390 bp, t</w:t>
      </w:r>
      <w:r w:rsidRPr="00280DBC">
        <w:t xml:space="preserve">he </w:t>
      </w:r>
      <w:r w:rsidRPr="00EB3B10">
        <w:rPr>
          <w:b/>
          <w:bCs/>
        </w:rPr>
        <w:t>bold</w:t>
      </w:r>
      <w:r w:rsidRPr="00280DBC">
        <w:t xml:space="preserve"> nucleotides </w:t>
      </w:r>
      <w:r>
        <w:t>belong to</w:t>
      </w:r>
      <w:r w:rsidRPr="00280DBC">
        <w:t xml:space="preserve"> the L4440 vector backbone</w:t>
      </w:r>
      <w:r>
        <w:t>)</w:t>
      </w:r>
      <w:r w:rsidRPr="00A327D0">
        <w:t xml:space="preserve">: </w:t>
      </w:r>
    </w:p>
    <w:p w14:paraId="390AB20F" w14:textId="77777777" w:rsidR="007A2049" w:rsidRPr="00A327D0" w:rsidRDefault="007A2049" w:rsidP="007A2049">
      <w:pPr>
        <w:pStyle w:val="ListParagraph"/>
        <w:rPr>
          <w:rFonts w:ascii="Courier New" w:hAnsi="Courier New" w:cs="Courier New"/>
          <w:color w:val="943634" w:themeColor="accent2" w:themeShade="BF"/>
        </w:rPr>
      </w:pPr>
      <w:r w:rsidRPr="00EB3B10">
        <w:rPr>
          <w:rFonts w:ascii="Courier New" w:hAnsi="Courier New" w:cs="Courier New"/>
          <w:b/>
          <w:bCs/>
          <w:color w:val="000000" w:themeColor="text1"/>
        </w:rPr>
        <w:t>GCGAAUUGGGUACC</w:t>
      </w:r>
      <w:r w:rsidRPr="00EB3B10">
        <w:rPr>
          <w:rFonts w:ascii="Courier New" w:hAnsi="Courier New" w:cs="Courier New"/>
          <w:color w:val="000000" w:themeColor="text1"/>
        </w:rPr>
        <w:t>UUGAGGUUGGAAGAGGAACAAUACAGUUUUAGUUAAGUUCUUAAGUAGAUGAAAUAUUGCGAGUUUUUGCCCCACUGCAAUAAUAAACACUAUUUUACCAUAGAAUGGCACACUCCUUUUCCGUCUCUCUCUCUCUCUCUCCUUGUGUUGCAUCAUACAUGAAUGAAAAUCCCUAACAUGGGAGAGAAACUUAUGCGAAAAGAUCGAUACCCCAGAACUUGGCAGGUUGAUUAGUUCUGUAUUUCCGCUCCAUAGUCUUCAACAGUUCCAUAUCCUCAUUGGAGAGCUCGAAGUCAAAAACUUGAAAAUUCUCGAUCAAUCUGUCCUGUUUUGAUGUCUUGGG</w:t>
      </w:r>
      <w:r w:rsidRPr="00EB3B10">
        <w:rPr>
          <w:rFonts w:ascii="Courier New" w:hAnsi="Courier New" w:cs="Courier New"/>
          <w:b/>
          <w:bCs/>
          <w:color w:val="000000" w:themeColor="text1"/>
        </w:rPr>
        <w:t>GAAUUCAUCGAUGAUAUCAGAUCUGCCGGUCUC</w:t>
      </w:r>
    </w:p>
    <w:p w14:paraId="6A5DC8C1" w14:textId="77777777" w:rsidR="007A2049" w:rsidRDefault="007A2049" w:rsidP="007A2049">
      <w:pPr>
        <w:pStyle w:val="ListParagraph"/>
        <w:numPr>
          <w:ilvl w:val="0"/>
          <w:numId w:val="21"/>
        </w:numPr>
        <w:spacing w:before="0" w:after="160" w:line="360" w:lineRule="auto"/>
        <w:jc w:val="both"/>
      </w:pPr>
      <w:r>
        <w:t>MW of</w:t>
      </w:r>
      <w:r w:rsidRPr="00D3045F">
        <w:rPr>
          <w:i/>
          <w:iCs/>
        </w:rPr>
        <w:t xml:space="preserve"> </w:t>
      </w:r>
      <w:r>
        <w:t xml:space="preserve">sense </w:t>
      </w:r>
      <w:r>
        <w:rPr>
          <w:i/>
          <w:iCs/>
        </w:rPr>
        <w:t>Pa</w:t>
      </w:r>
      <w:r w:rsidRPr="00B811A2">
        <w:rPr>
          <w:i/>
          <w:iCs/>
        </w:rPr>
        <w:t xml:space="preserve">M6PR </w:t>
      </w:r>
      <w:r>
        <w:t xml:space="preserve">RNA strand: 124.68 </w:t>
      </w:r>
      <w:proofErr w:type="spellStart"/>
      <w:r>
        <w:t>kDa</w:t>
      </w:r>
      <w:proofErr w:type="spellEnd"/>
    </w:p>
    <w:p w14:paraId="2AEB961E" w14:textId="77777777" w:rsidR="007A2049" w:rsidRDefault="007A2049" w:rsidP="007A2049">
      <w:pPr>
        <w:pStyle w:val="ListParagraph"/>
        <w:numPr>
          <w:ilvl w:val="0"/>
          <w:numId w:val="21"/>
        </w:numPr>
        <w:spacing w:before="0" w:after="160" w:line="360" w:lineRule="auto"/>
        <w:jc w:val="both"/>
      </w:pPr>
      <w:r>
        <w:t>MW of</w:t>
      </w:r>
      <w:r w:rsidRPr="00D3045F">
        <w:rPr>
          <w:i/>
          <w:iCs/>
        </w:rPr>
        <w:t xml:space="preserve"> </w:t>
      </w:r>
      <w:r>
        <w:t xml:space="preserve">antisense </w:t>
      </w:r>
      <w:r>
        <w:rPr>
          <w:i/>
          <w:iCs/>
        </w:rPr>
        <w:t>Pa</w:t>
      </w:r>
      <w:r w:rsidRPr="00B811A2">
        <w:rPr>
          <w:i/>
          <w:iCs/>
        </w:rPr>
        <w:t xml:space="preserve">M6PR </w:t>
      </w:r>
      <w:r>
        <w:t xml:space="preserve">RNA strand: 125.36 </w:t>
      </w:r>
      <w:proofErr w:type="spellStart"/>
      <w:r>
        <w:t>kDa</w:t>
      </w:r>
      <w:proofErr w:type="spellEnd"/>
    </w:p>
    <w:p w14:paraId="2AEAB5FF" w14:textId="77777777" w:rsidR="007A2049" w:rsidRDefault="007A2049" w:rsidP="007A2049">
      <w:pPr>
        <w:pStyle w:val="ListParagraph"/>
        <w:numPr>
          <w:ilvl w:val="0"/>
          <w:numId w:val="21"/>
        </w:numPr>
        <w:spacing w:before="0" w:after="160" w:line="276" w:lineRule="auto"/>
      </w:pPr>
      <w:r w:rsidRPr="00B811A2">
        <w:t xml:space="preserve">MW </w:t>
      </w:r>
      <w:r>
        <w:t xml:space="preserve">of </w:t>
      </w:r>
      <w:r w:rsidRPr="00B811A2">
        <w:t>dsM6PR =</w:t>
      </w:r>
      <w:r>
        <w:t xml:space="preserve"> </w:t>
      </w:r>
      <w:r w:rsidRPr="00B811A2">
        <w:t>124.68</w:t>
      </w:r>
      <w:r>
        <w:t xml:space="preserve"> </w:t>
      </w:r>
      <w:proofErr w:type="spellStart"/>
      <w:r w:rsidRPr="00B811A2">
        <w:t>kDa</w:t>
      </w:r>
      <w:proofErr w:type="spellEnd"/>
      <w:r>
        <w:t xml:space="preserve"> </w:t>
      </w:r>
      <w:r w:rsidRPr="00B811A2">
        <w:t>+125.36</w:t>
      </w:r>
      <w:r>
        <w:t xml:space="preserve"> </w:t>
      </w:r>
      <w:proofErr w:type="spellStart"/>
      <w:r w:rsidRPr="00B811A2">
        <w:t>kDa</w:t>
      </w:r>
      <w:proofErr w:type="spellEnd"/>
      <w:r>
        <w:t xml:space="preserve"> </w:t>
      </w:r>
      <w:r w:rsidRPr="00B811A2">
        <w:t xml:space="preserve">= 250.04 </w:t>
      </w:r>
      <w:proofErr w:type="spellStart"/>
      <w:r w:rsidRPr="00B811A2">
        <w:t>kDa</w:t>
      </w:r>
      <w:proofErr w:type="spellEnd"/>
      <w:r w:rsidRPr="00B811A2">
        <w:t xml:space="preserve"> or kg/mol</w:t>
      </w:r>
    </w:p>
    <w:p w14:paraId="0954BADA" w14:textId="77777777" w:rsidR="007A2049" w:rsidRPr="00B811A2" w:rsidRDefault="007A2049" w:rsidP="007A2049"/>
    <w:p w14:paraId="1290EE0D" w14:textId="77777777" w:rsidR="007A2049" w:rsidRPr="00D330CC" w:rsidRDefault="007A2049" w:rsidP="007A2049">
      <w:pPr>
        <w:pStyle w:val="ListParagraph"/>
        <w:numPr>
          <w:ilvl w:val="0"/>
          <w:numId w:val="22"/>
        </w:numPr>
        <w:spacing w:before="0" w:after="160" w:line="276" w:lineRule="auto"/>
        <w:jc w:val="both"/>
        <w:rPr>
          <w:rFonts w:ascii="Courier New" w:hAnsi="Courier New" w:cs="Courier New"/>
          <w:sz w:val="32"/>
          <w:szCs w:val="28"/>
        </w:rPr>
      </w:pPr>
      <w:r w:rsidRPr="00B47FE9">
        <w:lastRenderedPageBreak/>
        <w:t>GFP sense RNA seq</w:t>
      </w:r>
      <w:r>
        <w:t xml:space="preserve"> (260 bp, t</w:t>
      </w:r>
      <w:r w:rsidRPr="00280DBC">
        <w:t xml:space="preserve">he </w:t>
      </w:r>
      <w:r>
        <w:t>bold</w:t>
      </w:r>
      <w:r w:rsidRPr="00280DBC">
        <w:t xml:space="preserve"> nucleotides </w:t>
      </w:r>
      <w:r>
        <w:t>belong to</w:t>
      </w:r>
      <w:r w:rsidRPr="00280DBC">
        <w:t xml:space="preserve"> the L4440 vector backbone</w:t>
      </w:r>
      <w:r>
        <w:t>)</w:t>
      </w:r>
      <w:r w:rsidRPr="00B47FE9">
        <w:t>:</w:t>
      </w:r>
    </w:p>
    <w:p w14:paraId="5D092CAE" w14:textId="77777777" w:rsidR="007A2049" w:rsidRPr="00D330CC" w:rsidRDefault="007A2049" w:rsidP="007A2049">
      <w:pPr>
        <w:spacing w:line="276" w:lineRule="auto"/>
        <w:ind w:left="720"/>
        <w:rPr>
          <w:rFonts w:ascii="Courier New" w:hAnsi="Courier New" w:cs="Courier New"/>
          <w:sz w:val="32"/>
          <w:szCs w:val="28"/>
        </w:rPr>
      </w:pPr>
      <w:r w:rsidRPr="00EB3B10">
        <w:rPr>
          <w:rFonts w:ascii="Courier New" w:hAnsi="Courier New" w:cs="Courier New"/>
          <w:b/>
          <w:bCs/>
          <w:color w:val="000000" w:themeColor="text1"/>
          <w:szCs w:val="28"/>
        </w:rPr>
        <w:t>GCGAAUUGGGUACC</w:t>
      </w:r>
      <w:r w:rsidRPr="00EB3B10">
        <w:rPr>
          <w:rFonts w:ascii="Courier New" w:hAnsi="Courier New" w:cs="Courier New"/>
          <w:color w:val="000000" w:themeColor="text1"/>
          <w:szCs w:val="28"/>
        </w:rPr>
        <w:t>UCCUUGAAGUCGAUGCCCUUCAGCUCGAUGCGGUUCACCAGGGUGUCGCCCUCGAACUUCACCUCGGCGCGGGUCUUGUAGUUGCCGUCGUCCUUGAAGAAGAUGGUGCGCUCCUGGACGUAGCCUUCGGGCAUGGCGGACUUGAAGAAGUCGUGCUGCUUCAUGUGGUCGGGGUAGCGGCUGAAGCACUGCACGCCGUAGGUGAAGGUGGUCA</w:t>
      </w:r>
      <w:r w:rsidRPr="00EB3B10">
        <w:rPr>
          <w:rFonts w:ascii="Courier New" w:hAnsi="Courier New" w:cs="Courier New"/>
          <w:b/>
          <w:bCs/>
          <w:color w:val="000000" w:themeColor="text1"/>
          <w:szCs w:val="28"/>
        </w:rPr>
        <w:t>GAAUUCAUCGAUGAUAUCAGAUCUGCCGGUCUC</w:t>
      </w:r>
    </w:p>
    <w:p w14:paraId="440405BF" w14:textId="77777777" w:rsidR="007A2049" w:rsidRDefault="007A2049" w:rsidP="007A2049">
      <w:pPr>
        <w:pStyle w:val="ListParagraph"/>
        <w:numPr>
          <w:ilvl w:val="0"/>
          <w:numId w:val="23"/>
        </w:numPr>
        <w:spacing w:before="0" w:after="160" w:line="360" w:lineRule="auto"/>
        <w:jc w:val="both"/>
      </w:pPr>
      <w:r>
        <w:t>MW of</w:t>
      </w:r>
      <w:r w:rsidRPr="00A327D0">
        <w:rPr>
          <w:i/>
          <w:iCs/>
        </w:rPr>
        <w:t xml:space="preserve"> </w:t>
      </w:r>
      <w:r w:rsidRPr="00B47FE9">
        <w:t xml:space="preserve">GFP </w:t>
      </w:r>
      <w:r w:rsidRPr="00A327D0">
        <w:t xml:space="preserve">sense RNA strand: 84.1 </w:t>
      </w:r>
      <w:proofErr w:type="spellStart"/>
      <w:r w:rsidRPr="00A327D0">
        <w:t>kDa</w:t>
      </w:r>
      <w:proofErr w:type="spellEnd"/>
    </w:p>
    <w:p w14:paraId="695D57DC" w14:textId="77777777" w:rsidR="007A2049" w:rsidRPr="00A327D0" w:rsidRDefault="007A2049" w:rsidP="007A2049">
      <w:pPr>
        <w:pStyle w:val="ListParagraph"/>
        <w:numPr>
          <w:ilvl w:val="0"/>
          <w:numId w:val="23"/>
        </w:numPr>
        <w:spacing w:before="0" w:after="160" w:line="360" w:lineRule="auto"/>
        <w:jc w:val="both"/>
      </w:pPr>
      <w:r>
        <w:t>MW of</w:t>
      </w:r>
      <w:r w:rsidRPr="00A327D0">
        <w:rPr>
          <w:i/>
          <w:iCs/>
        </w:rPr>
        <w:t xml:space="preserve"> </w:t>
      </w:r>
      <w:r w:rsidRPr="00B47FE9">
        <w:t xml:space="preserve">GFP </w:t>
      </w:r>
      <w:r w:rsidRPr="00A327D0">
        <w:t xml:space="preserve">antisense RNA strand: 83.88 </w:t>
      </w:r>
      <w:proofErr w:type="spellStart"/>
      <w:r w:rsidRPr="00A327D0">
        <w:t>kDa</w:t>
      </w:r>
      <w:proofErr w:type="spellEnd"/>
    </w:p>
    <w:p w14:paraId="3D008D35" w14:textId="77777777" w:rsidR="007A2049" w:rsidRDefault="007A2049" w:rsidP="007A2049">
      <w:pPr>
        <w:pStyle w:val="ListParagraph"/>
        <w:numPr>
          <w:ilvl w:val="0"/>
          <w:numId w:val="23"/>
        </w:numPr>
        <w:spacing w:before="0" w:after="160" w:line="360" w:lineRule="auto"/>
        <w:jc w:val="both"/>
      </w:pPr>
      <w:r w:rsidRPr="00A327D0">
        <w:t>MW</w:t>
      </w:r>
      <w:r>
        <w:t xml:space="preserve"> of </w:t>
      </w:r>
      <w:r w:rsidRPr="00A327D0">
        <w:t>dsGFP =</w:t>
      </w:r>
      <w:r>
        <w:t xml:space="preserve"> </w:t>
      </w:r>
      <w:r w:rsidRPr="00A327D0">
        <w:t xml:space="preserve">84.1 </w:t>
      </w:r>
      <w:proofErr w:type="spellStart"/>
      <w:r w:rsidRPr="00A327D0">
        <w:t>kDa</w:t>
      </w:r>
      <w:proofErr w:type="spellEnd"/>
      <w:r>
        <w:t xml:space="preserve"> </w:t>
      </w:r>
      <w:r w:rsidRPr="00A327D0">
        <w:t>+</w:t>
      </w:r>
      <w:r>
        <w:t xml:space="preserve"> </w:t>
      </w:r>
      <w:r w:rsidRPr="00A327D0">
        <w:t xml:space="preserve">83.88 </w:t>
      </w:r>
      <w:proofErr w:type="spellStart"/>
      <w:r w:rsidRPr="00A327D0">
        <w:t>kDa</w:t>
      </w:r>
      <w:proofErr w:type="spellEnd"/>
      <w:r>
        <w:t xml:space="preserve"> </w:t>
      </w:r>
      <w:r w:rsidRPr="00A327D0">
        <w:t xml:space="preserve">= 168.98 </w:t>
      </w:r>
      <w:proofErr w:type="spellStart"/>
      <w:r w:rsidRPr="00A327D0">
        <w:t>kDa</w:t>
      </w:r>
      <w:proofErr w:type="spellEnd"/>
      <w:r w:rsidRPr="00A327D0">
        <w:t xml:space="preserve"> or kg/mol</w:t>
      </w:r>
    </w:p>
    <w:p w14:paraId="5935EE83" w14:textId="2F41C7B0" w:rsidR="007A2049" w:rsidRDefault="007A2049" w:rsidP="007A2049">
      <w:r>
        <w:t xml:space="preserve">If required, several </w:t>
      </w:r>
      <w:r w:rsidRPr="00A327D0">
        <w:rPr>
          <w:i/>
          <w:iCs/>
        </w:rPr>
        <w:t>in vitro</w:t>
      </w:r>
      <w:r>
        <w:t xml:space="preserve"> transcribed dsRNAs were pooled, ethanol-precipitated, and resuspended in a smaller volume of sterile dH</w:t>
      </w:r>
      <w:r w:rsidRPr="00716F4B">
        <w:rPr>
          <w:vertAlign w:val="subscript"/>
        </w:rPr>
        <w:t>2</w:t>
      </w:r>
      <w:r>
        <w:t>O to obtain a more concentrated dsRNA solution. Finally, dsRNAs were applied on the seeds as shown in Fig</w:t>
      </w:r>
      <w:r w:rsidR="00421A9F">
        <w:t>ure</w:t>
      </w:r>
      <w:r>
        <w:t>s S1-4.</w:t>
      </w:r>
      <w:r>
        <w:br w:type="page"/>
      </w:r>
    </w:p>
    <w:p w14:paraId="050C03A4" w14:textId="24DED4E5" w:rsidR="007A2049" w:rsidRDefault="007A2049" w:rsidP="007A2049">
      <w:pPr>
        <w:pStyle w:val="Heading1"/>
      </w:pPr>
      <w:r>
        <w:lastRenderedPageBreak/>
        <w:t>Protocol 3. Calculating NTPs concentrations</w:t>
      </w:r>
    </w:p>
    <w:p w14:paraId="38F45B35" w14:textId="42B86DF0" w:rsidR="007A2049" w:rsidRDefault="007A2049" w:rsidP="007A2049">
      <w:r>
        <w:t xml:space="preserve">In order to understand whether the inhibition of the seed’s germination was because of the nonspecific influence of the rNTPs of the dsRNA strands rather than the specific effect of the dsRNAs, rNTPs were used as a control. To this end, NTPs </w:t>
      </w:r>
      <w:r w:rsidR="00586453">
        <w:t>were</w:t>
      </w:r>
      <w:r>
        <w:t xml:space="preserve"> needed to be applied in an appropriate amount. Thus, we tried to have, almost, the same amount of NTPs that have been applied through dsRNAs. All dsRNAs, including dsCYP7, dsM6PR and dsGFP, were applied at the concentrations of ~ 6, 3, and 1.5 µM. Therefore, the concentration of rNTPs in the case of the applied dsRNAs can be calculated by multiply the </w:t>
      </w:r>
      <w:r w:rsidRPr="00000CEB">
        <w:t>length</w:t>
      </w:r>
      <w:r>
        <w:t xml:space="preserve"> of the each dsRNA by its concentration. In addition, the lengths are expressed as base pairs (bp) and therefore, it must be considered as well. Consequently:</w:t>
      </w:r>
    </w:p>
    <w:p w14:paraId="115BD5AD" w14:textId="77777777" w:rsidR="007A2049" w:rsidRDefault="007A2049" w:rsidP="007A2049">
      <w:pPr>
        <w:pStyle w:val="ListParagraph"/>
        <w:numPr>
          <w:ilvl w:val="0"/>
          <w:numId w:val="22"/>
        </w:numPr>
        <w:spacing w:before="0" w:after="160" w:line="276" w:lineRule="auto"/>
        <w:jc w:val="both"/>
      </w:pPr>
      <w:r>
        <w:t>Molar concentration of rNTPs = The molar concentration of dsRNA × length × 2</w:t>
      </w:r>
    </w:p>
    <w:p w14:paraId="0B210406" w14:textId="77777777" w:rsidR="007A2049" w:rsidRDefault="007A2049" w:rsidP="007A2049">
      <w:pPr>
        <w:pStyle w:val="ListParagraph"/>
        <w:numPr>
          <w:ilvl w:val="0"/>
          <w:numId w:val="24"/>
        </w:numPr>
        <w:spacing w:before="0" w:after="160" w:line="276" w:lineRule="auto"/>
        <w:jc w:val="both"/>
      </w:pPr>
      <w:r>
        <w:t>dsCYP7 = 6.5 × 242 × 2 = 3146 µM = 3.146 mM</w:t>
      </w:r>
    </w:p>
    <w:p w14:paraId="0CA41A2C" w14:textId="77777777" w:rsidR="007A2049" w:rsidRDefault="007A2049" w:rsidP="007A2049">
      <w:pPr>
        <w:pStyle w:val="ListParagraph"/>
        <w:numPr>
          <w:ilvl w:val="0"/>
          <w:numId w:val="24"/>
        </w:numPr>
        <w:spacing w:before="0" w:after="160" w:line="276" w:lineRule="auto"/>
        <w:jc w:val="both"/>
      </w:pPr>
      <w:r>
        <w:t xml:space="preserve">dsM6PR = 6.5 × 390 × 2 = 5070 µM = 5.07 mM </w:t>
      </w:r>
    </w:p>
    <w:p w14:paraId="0E8CC21C" w14:textId="77777777" w:rsidR="007A2049" w:rsidRDefault="007A2049" w:rsidP="007A2049">
      <w:pPr>
        <w:pStyle w:val="ListParagraph"/>
        <w:numPr>
          <w:ilvl w:val="0"/>
          <w:numId w:val="24"/>
        </w:numPr>
        <w:spacing w:before="0" w:after="160" w:line="276" w:lineRule="auto"/>
        <w:jc w:val="both"/>
      </w:pPr>
      <w:r>
        <w:t xml:space="preserve">dsGFP = 6.5 × 261 × 2 = 3393 µM = 3.393 mM </w:t>
      </w:r>
    </w:p>
    <w:p w14:paraId="48FF6185" w14:textId="77777777" w:rsidR="007A2049" w:rsidRDefault="007A2049" w:rsidP="007A2049">
      <w:r>
        <w:t>The highest rNTPs concentration was calculated to be about 5 mM in the case of dsM6PR. Thus, this concentration and 2, and 4-fold dilutions thereof were selected to be used as controls.</w:t>
      </w:r>
      <w:r>
        <w:br w:type="page"/>
      </w:r>
    </w:p>
    <w:p w14:paraId="084D11BF" w14:textId="77777777" w:rsidR="007A2049" w:rsidRDefault="007A2049" w:rsidP="007A2049"/>
    <w:p w14:paraId="0FAE8B7B" w14:textId="77777777" w:rsidR="007A2049" w:rsidRDefault="007A2049" w:rsidP="007A2049">
      <w:r>
        <w:rPr>
          <w:noProof/>
        </w:rPr>
        <mc:AlternateContent>
          <mc:Choice Requires="wpg">
            <w:drawing>
              <wp:anchor distT="0" distB="0" distL="114300" distR="114300" simplePos="0" relativeHeight="251652096" behindDoc="0" locked="0" layoutInCell="1" allowOverlap="1" wp14:anchorId="54BC2967" wp14:editId="62EBA9F1">
                <wp:simplePos x="0" y="0"/>
                <wp:positionH relativeFrom="margin">
                  <wp:posOffset>-95250</wp:posOffset>
                </wp:positionH>
                <wp:positionV relativeFrom="paragraph">
                  <wp:posOffset>480596</wp:posOffset>
                </wp:positionV>
                <wp:extent cx="6087110" cy="4083688"/>
                <wp:effectExtent l="0" t="0" r="8890" b="0"/>
                <wp:wrapTopAndBottom/>
                <wp:docPr id="1926128410" name="Group 2"/>
                <wp:cNvGraphicFramePr/>
                <a:graphic xmlns:a="http://schemas.openxmlformats.org/drawingml/2006/main">
                  <a:graphicData uri="http://schemas.microsoft.com/office/word/2010/wordprocessingGroup">
                    <wpg:wgp>
                      <wpg:cNvGrpSpPr/>
                      <wpg:grpSpPr>
                        <a:xfrm>
                          <a:off x="0" y="0"/>
                          <a:ext cx="6087110" cy="4083688"/>
                          <a:chOff x="-94847" y="337908"/>
                          <a:chExt cx="6088159" cy="4084731"/>
                        </a:xfrm>
                      </wpg:grpSpPr>
                      <pic:pic xmlns:pic="http://schemas.openxmlformats.org/drawingml/2006/picture">
                        <pic:nvPicPr>
                          <pic:cNvPr id="87"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589" r="-170"/>
                          <a:stretch/>
                        </pic:blipFill>
                        <pic:spPr bwMode="auto">
                          <a:xfrm>
                            <a:off x="-94847" y="337908"/>
                            <a:ext cx="6088159" cy="3039436"/>
                          </a:xfrm>
                          <a:prstGeom prst="rect">
                            <a:avLst/>
                          </a:prstGeom>
                          <a:noFill/>
                          <a:ln>
                            <a:noFill/>
                          </a:ln>
                          <a:extLst>
                            <a:ext uri="{53640926-AAD7-44D8-BBD7-CCE9431645EC}">
                              <a14:shadowObscured xmlns:a14="http://schemas.microsoft.com/office/drawing/2010/main"/>
                            </a:ext>
                          </a:extLst>
                        </pic:spPr>
                      </pic:pic>
                      <wps:wsp>
                        <wps:cNvPr id="1730601141" name="Text Box 1"/>
                        <wps:cNvSpPr txBox="1"/>
                        <wps:spPr>
                          <a:xfrm>
                            <a:off x="0" y="3492761"/>
                            <a:ext cx="5935098" cy="929878"/>
                          </a:xfrm>
                          <a:prstGeom prst="rect">
                            <a:avLst/>
                          </a:prstGeom>
                          <a:solidFill>
                            <a:prstClr val="white"/>
                          </a:solidFill>
                          <a:ln>
                            <a:noFill/>
                          </a:ln>
                        </wps:spPr>
                        <wps:txbx>
                          <w:txbxContent>
                            <w:p w14:paraId="334149B0" w14:textId="77777777" w:rsidR="007A2049" w:rsidRPr="007A2049" w:rsidRDefault="007A2049" w:rsidP="007A2049">
                              <w:pPr>
                                <w:pStyle w:val="Caption"/>
                                <w:rPr>
                                  <w:b w:val="0"/>
                                  <w:bCs w:val="0"/>
                                  <w:i/>
                                  <w:noProof/>
                                  <w:szCs w:val="22"/>
                                </w:rPr>
                              </w:pPr>
                              <w:r>
                                <w:t>Figure S</w:t>
                              </w:r>
                              <w:fldSimple w:instr=" SEQ Figure_S \* ARABIC ">
                                <w:r>
                                  <w:rPr>
                                    <w:noProof/>
                                  </w:rPr>
                                  <w:t>1</w:t>
                                </w:r>
                              </w:fldSimple>
                              <w:r>
                                <w:t xml:space="preserve">. The layout of the seed plate for </w:t>
                              </w:r>
                              <w:r w:rsidRPr="00793A64">
                                <w:t>applying</w:t>
                              </w:r>
                              <w:r>
                                <w:t xml:space="preserve"> </w:t>
                              </w:r>
                              <w:r w:rsidRPr="006050BF">
                                <w:t>dsCYP7</w:t>
                              </w:r>
                              <w:r>
                                <w:rPr>
                                  <w:i/>
                                </w:rPr>
                                <w:t xml:space="preserve"> </w:t>
                              </w:r>
                              <w:r w:rsidRPr="00407CE9">
                                <w:t xml:space="preserve">on </w:t>
                              </w:r>
                              <w:r>
                                <w:t xml:space="preserve">broomrape </w:t>
                              </w:r>
                              <w:r w:rsidRPr="00407CE9">
                                <w:t>seeds.</w:t>
                              </w:r>
                              <w:r>
                                <w:t xml:space="preserve"> </w:t>
                              </w:r>
                              <w:r w:rsidRPr="007A2049">
                                <w:rPr>
                                  <w:b w:val="0"/>
                                  <w:bCs w:val="0"/>
                                </w:rPr>
                                <w:t>dsCYP7 was added in the corresponding wells at the final concentration of 0.7 µM in a gradient of (+)GR24. 10</w:t>
                              </w:r>
                              <w:r w:rsidRPr="007A2049">
                                <w:rPr>
                                  <w:b w:val="0"/>
                                  <w:bCs w:val="0"/>
                                  <w:vertAlign w:val="superscript"/>
                                </w:rPr>
                                <w:t>-6</w:t>
                              </w:r>
                              <w:r w:rsidRPr="007A2049">
                                <w:rPr>
                                  <w:b w:val="0"/>
                                  <w:bCs w:val="0"/>
                                </w:rPr>
                                <w:t xml:space="preserve"> M (+)GR24 was considered as the positive control while 10</w:t>
                              </w:r>
                              <w:r w:rsidRPr="007A2049">
                                <w:rPr>
                                  <w:b w:val="0"/>
                                  <w:bCs w:val="0"/>
                                  <w:vertAlign w:val="superscript"/>
                                </w:rPr>
                                <w:t>-13</w:t>
                              </w:r>
                              <w:r w:rsidRPr="007A2049">
                                <w:rPr>
                                  <w:b w:val="0"/>
                                  <w:bCs w:val="0"/>
                                </w:rPr>
                                <w:t xml:space="preserve"> M (+)GR24 was considered as the negative control (blank).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4BC2967" id="Group 2" o:spid="_x0000_s1026" style="position:absolute;margin-left:-7.5pt;margin-top:37.85pt;width:479.3pt;height:321.55pt;z-index:251652096;mso-position-horizontal-relative:margin;mso-width-relative:margin;mso-height-relative:margin" coordorigin="-948,3379" coordsize="60881,40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48;top:3379;width:60881;height:3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">
                  <v:imagedata r:id="rId14" o:title="" cropleft="-386f" cropright="-111f"/>
                </v:shape>
                <v:shapetype id="_x0000_t202" coordsize="21600,21600" o:spt="202" path="m,l,21600r21600,l21600,xe">
                  <v:stroke joinstyle="miter"/>
                  <v:path gradientshapeok="t" o:connecttype="rect"/>
                </v:shapetype>
                <v:shape id="_x0000_s1028" type="#_x0000_t202" style="position:absolute;top:34927;width:59350;height:9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" stroked="f">
                  <v:textbox style="mso-fit-shape-to-text:t" inset="0,0,0,0">
                    <w:txbxContent>
                      <w:p w14:paraId="334149B0" w14:textId="77777777" w:rsidR="007A2049" w:rsidRPr="007A2049" w:rsidRDefault="007A2049" w:rsidP="007A2049">
                        <w:pPr>
                          <w:pStyle w:val="Caption"/>
                          <w:rPr>
                            <w:b w:val="0"/>
                            <w:bCs w:val="0"/>
                            <w:i/>
                            <w:noProof/>
                            <w:szCs w:val="22"/>
                          </w:rPr>
                        </w:pPr>
                        <w:r>
                          <w:t>Figure S</w:t>
                        </w:r>
                        <w:r>
                          <w:fldChar w:fldCharType="begin"/>
                        </w:r>
                        <w:r>
                          <w:instrText xml:space="preserve"> SEQ Figure_S \* ARABIC </w:instrText>
                        </w:r>
                        <w:r>
                          <w:fldChar w:fldCharType="separate"/>
                        </w:r>
                        <w:r>
                          <w:rPr>
                            <w:noProof/>
                          </w:rPr>
                          <w:t>1</w:t>
                        </w:r>
                        <w:r>
                          <w:rPr>
                            <w:noProof/>
                          </w:rPr>
                          <w:fldChar w:fldCharType="end"/>
                        </w:r>
                        <w:r>
                          <w:t xml:space="preserve">. The layout of the seed plate for </w:t>
                        </w:r>
                        <w:r w:rsidRPr="00793A64">
                          <w:t>applying</w:t>
                        </w:r>
                        <w:r>
                          <w:t xml:space="preserve"> </w:t>
                        </w:r>
                        <w:r w:rsidRPr="006050BF">
                          <w:t>dsCYP7</w:t>
                        </w:r>
                        <w:r>
                          <w:rPr>
                            <w:i/>
                          </w:rPr>
                          <w:t xml:space="preserve"> </w:t>
                        </w:r>
                        <w:r w:rsidRPr="00407CE9">
                          <w:t xml:space="preserve">on </w:t>
                        </w:r>
                        <w:r>
                          <w:t xml:space="preserve">broomrape </w:t>
                        </w:r>
                        <w:r w:rsidRPr="00407CE9">
                          <w:t>seeds.</w:t>
                        </w:r>
                        <w:r>
                          <w:t xml:space="preserve"> </w:t>
                        </w:r>
                        <w:r w:rsidRPr="007A2049">
                          <w:rPr>
                            <w:b w:val="0"/>
                            <w:bCs w:val="0"/>
                          </w:rPr>
                          <w:t>dsCYP7 was added in the corresponding wells at the final concentration of 0.7 µM in a gradient of (+)GR24. 10</w:t>
                        </w:r>
                        <w:r w:rsidRPr="007A2049">
                          <w:rPr>
                            <w:b w:val="0"/>
                            <w:bCs w:val="0"/>
                            <w:vertAlign w:val="superscript"/>
                          </w:rPr>
                          <w:t>-6</w:t>
                        </w:r>
                        <w:r w:rsidRPr="007A2049">
                          <w:rPr>
                            <w:b w:val="0"/>
                            <w:bCs w:val="0"/>
                          </w:rPr>
                          <w:t xml:space="preserve"> M (+)GR24 was considered as the positive control while 10</w:t>
                        </w:r>
                        <w:r w:rsidRPr="007A2049">
                          <w:rPr>
                            <w:b w:val="0"/>
                            <w:bCs w:val="0"/>
                            <w:vertAlign w:val="superscript"/>
                          </w:rPr>
                          <w:t>-13</w:t>
                        </w:r>
                        <w:r w:rsidRPr="007A2049">
                          <w:rPr>
                            <w:b w:val="0"/>
                            <w:bCs w:val="0"/>
                          </w:rPr>
                          <w:t xml:space="preserve"> M (+)GR24 was considered as the negative control (blank).</w:t>
                        </w:r>
                      </w:p>
                    </w:txbxContent>
                  </v:textbox>
                </v:shape>
                <w10:wrap type="topAndBottom" anchorx="margin"/>
              </v:group>
            </w:pict>
          </mc:Fallback>
        </mc:AlternateContent>
      </w:r>
    </w:p>
    <w:p w14:paraId="36299EEA" w14:textId="77777777" w:rsidR="007A2049" w:rsidRDefault="007A2049" w:rsidP="007A2049"/>
    <w:p w14:paraId="75C23771" w14:textId="77777777" w:rsidR="007A2049" w:rsidRDefault="007A2049" w:rsidP="007A2049">
      <w:r>
        <w:br w:type="page"/>
      </w:r>
    </w:p>
    <w:p w14:paraId="36D5F259" w14:textId="77777777" w:rsidR="007A2049" w:rsidRDefault="007A2049" w:rsidP="007A2049"/>
    <w:p w14:paraId="48BF0365" w14:textId="77777777" w:rsidR="007A2049" w:rsidRDefault="007A2049" w:rsidP="007A2049">
      <w:r>
        <w:rPr>
          <w:noProof/>
        </w:rPr>
        <mc:AlternateContent>
          <mc:Choice Requires="wpg">
            <w:drawing>
              <wp:anchor distT="0" distB="0" distL="114300" distR="114300" simplePos="0" relativeHeight="251649024" behindDoc="0" locked="0" layoutInCell="1" allowOverlap="1" wp14:anchorId="2ED89B4C" wp14:editId="30A7338E">
                <wp:simplePos x="0" y="0"/>
                <wp:positionH relativeFrom="margin">
                  <wp:posOffset>84569</wp:posOffset>
                </wp:positionH>
                <wp:positionV relativeFrom="paragraph">
                  <wp:posOffset>137637</wp:posOffset>
                </wp:positionV>
                <wp:extent cx="5754572" cy="3878654"/>
                <wp:effectExtent l="0" t="0" r="0" b="7620"/>
                <wp:wrapTopAndBottom/>
                <wp:docPr id="98" name="Group 98"/>
                <wp:cNvGraphicFramePr/>
                <a:graphic xmlns:a="http://schemas.openxmlformats.org/drawingml/2006/main">
                  <a:graphicData uri="http://schemas.microsoft.com/office/word/2010/wordprocessingGroup">
                    <wpg:wgp>
                      <wpg:cNvGrpSpPr/>
                      <wpg:grpSpPr>
                        <a:xfrm>
                          <a:off x="0" y="0"/>
                          <a:ext cx="5754572" cy="3878654"/>
                          <a:chOff x="-128015" y="-597499"/>
                          <a:chExt cx="5755192" cy="3879813"/>
                        </a:xfrm>
                      </wpg:grpSpPr>
                      <pic:pic xmlns:pic="http://schemas.openxmlformats.org/drawingml/2006/picture">
                        <pic:nvPicPr>
                          <pic:cNvPr id="91" name="Picture 91"/>
                          <pic:cNvPicPr>
                            <a:picLocks noChangeAspect="1"/>
                          </pic:cNvPicPr>
                        </pic:nvPicPr>
                        <pic:blipFill rotWithShape="1">
                          <a:blip r:embed="rId15" cstate="print">
                            <a:extLst>
                              <a:ext uri="{28A0092B-C50C-407E-A947-70E740481C1C}">
                                <a14:useLocalDpi xmlns:a14="http://schemas.microsoft.com/office/drawing/2010/main" val="0"/>
                              </a:ext>
                            </a:extLst>
                          </a:blip>
                          <a:srcRect l="-1630" t="2717" r="-1385" b="-900"/>
                          <a:stretch/>
                        </pic:blipFill>
                        <pic:spPr bwMode="auto">
                          <a:xfrm>
                            <a:off x="-128015" y="-597499"/>
                            <a:ext cx="5755192" cy="2930422"/>
                          </a:xfrm>
                          <a:prstGeom prst="rect">
                            <a:avLst/>
                          </a:prstGeom>
                          <a:noFill/>
                          <a:ln>
                            <a:noFill/>
                          </a:ln>
                          <a:extLst>
                            <a:ext uri="{53640926-AAD7-44D8-BBD7-CCE9431645EC}">
                              <a14:shadowObscured xmlns:a14="http://schemas.microsoft.com/office/drawing/2010/main"/>
                            </a:ext>
                          </a:extLst>
                        </pic:spPr>
                      </pic:pic>
                      <wps:wsp>
                        <wps:cNvPr id="97" name="Text Box 97"/>
                        <wps:cNvSpPr txBox="1"/>
                        <wps:spPr>
                          <a:xfrm>
                            <a:off x="-4" y="2352396"/>
                            <a:ext cx="5495247" cy="929918"/>
                          </a:xfrm>
                          <a:prstGeom prst="rect">
                            <a:avLst/>
                          </a:prstGeom>
                          <a:solidFill>
                            <a:prstClr val="white"/>
                          </a:solidFill>
                          <a:ln>
                            <a:noFill/>
                          </a:ln>
                        </wps:spPr>
                        <wps:txbx>
                          <w:txbxContent>
                            <w:p w14:paraId="2EE2F9B0" w14:textId="77777777" w:rsidR="007A2049" w:rsidRPr="007A2049" w:rsidRDefault="007A2049" w:rsidP="007A2049">
                              <w:pPr>
                                <w:pStyle w:val="Caption"/>
                                <w:rPr>
                                  <w:b w:val="0"/>
                                  <w:bCs w:val="0"/>
                                  <w:noProof/>
                                  <w:szCs w:val="26"/>
                                </w:rPr>
                              </w:pPr>
                              <w:bookmarkStart w:id="0" w:name="_Ref135159659"/>
                              <w:r>
                                <w:t>Figure S</w:t>
                              </w:r>
                              <w:fldSimple w:instr=" SEQ Figure_S \* ARABIC ">
                                <w:r>
                                  <w:rPr>
                                    <w:noProof/>
                                  </w:rPr>
                                  <w:t>2</w:t>
                                </w:r>
                              </w:fldSimple>
                              <w:bookmarkEnd w:id="0"/>
                              <w:r>
                                <w:t xml:space="preserve">. The seed plate layout in the experiment with 12 µM dsCYP7. </w:t>
                              </w:r>
                              <w:r w:rsidRPr="007A2049">
                                <w:rPr>
                                  <w:b w:val="0"/>
                                  <w:bCs w:val="0"/>
                                </w:rPr>
                                <w:t>dsCYP7 was added in the corresponding wells at the final concentration of 12 µM. 10</w:t>
                              </w:r>
                              <w:r w:rsidRPr="007A2049">
                                <w:rPr>
                                  <w:b w:val="0"/>
                                  <w:bCs w:val="0"/>
                                  <w:vertAlign w:val="superscript"/>
                                </w:rPr>
                                <w:t>-6</w:t>
                              </w:r>
                              <w:r w:rsidRPr="007A2049">
                                <w:rPr>
                                  <w:b w:val="0"/>
                                  <w:bCs w:val="0"/>
                                </w:rPr>
                                <w:t xml:space="preserve"> M (+)GR24 was considered as the positive control while 10</w:t>
                              </w:r>
                              <w:r w:rsidRPr="007A2049">
                                <w:rPr>
                                  <w:b w:val="0"/>
                                  <w:bCs w:val="0"/>
                                  <w:vertAlign w:val="superscript"/>
                                </w:rPr>
                                <w:t>-13</w:t>
                              </w:r>
                              <w:r w:rsidRPr="007A2049">
                                <w:rPr>
                                  <w:b w:val="0"/>
                                  <w:bCs w:val="0"/>
                                </w:rPr>
                                <w:t xml:space="preserve"> M (+)GR24 was considered as the negative control (blank).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ED89B4C" id="Group 98" o:spid="_x0000_s1029" style="position:absolute;margin-left:6.65pt;margin-top:10.85pt;width:453.1pt;height:305.4pt;z-index:251649024;mso-position-horizontal-relative:margin;mso-width-relative:margin;mso-height-relative:margin" coordorigin="-1280,-5974" coordsize="57551,38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">
                <v:shape id="Picture 91" o:spid="_x0000_s1030" type="#_x0000_t75" style="position:absolute;left:-1280;top:-5974;width:57551;height:2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">
                  <v:imagedata r:id="rId16" o:title="" croptop="1781f" cropbottom="-590f" cropleft="-1068f" cropright="-908f"/>
                </v:shape>
                <v:shape id="Text Box 97" o:spid="_x0000_s1031" type="#_x0000_t202" style="position:absolute;top:23523;width:54952;height:9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" stroked="f">
                  <v:textbox style="mso-fit-shape-to-text:t" inset="0,0,0,0">
                    <w:txbxContent>
                      <w:p w14:paraId="2EE2F9B0" w14:textId="77777777" w:rsidR="007A2049" w:rsidRPr="007A2049" w:rsidRDefault="007A2049" w:rsidP="007A2049">
                        <w:pPr>
                          <w:pStyle w:val="Caption"/>
                          <w:rPr>
                            <w:b w:val="0"/>
                            <w:bCs w:val="0"/>
                            <w:noProof/>
                            <w:szCs w:val="26"/>
                          </w:rPr>
                        </w:pPr>
                        <w:bookmarkStart w:id="1" w:name="_Ref135159659"/>
                        <w:r>
                          <w:t>Figure S</w:t>
                        </w:r>
                        <w:r>
                          <w:fldChar w:fldCharType="begin"/>
                        </w:r>
                        <w:r>
                          <w:instrText xml:space="preserve"> SEQ Figure_S \* ARABIC </w:instrText>
                        </w:r>
                        <w:r>
                          <w:fldChar w:fldCharType="separate"/>
                        </w:r>
                        <w:r>
                          <w:rPr>
                            <w:noProof/>
                          </w:rPr>
                          <w:t>2</w:t>
                        </w:r>
                        <w:r>
                          <w:rPr>
                            <w:noProof/>
                          </w:rPr>
                          <w:fldChar w:fldCharType="end"/>
                        </w:r>
                        <w:bookmarkEnd w:id="1"/>
                        <w:r>
                          <w:t xml:space="preserve">. The seed plate layout in the experiment with 12 µM dsCYP7. </w:t>
                        </w:r>
                        <w:r w:rsidRPr="007A2049">
                          <w:rPr>
                            <w:b w:val="0"/>
                            <w:bCs w:val="0"/>
                          </w:rPr>
                          <w:t>dsCYP7 was added in the corresponding wells at the final concentration of 12 µM. 10</w:t>
                        </w:r>
                        <w:r w:rsidRPr="007A2049">
                          <w:rPr>
                            <w:b w:val="0"/>
                            <w:bCs w:val="0"/>
                            <w:vertAlign w:val="superscript"/>
                          </w:rPr>
                          <w:t>-6</w:t>
                        </w:r>
                        <w:r w:rsidRPr="007A2049">
                          <w:rPr>
                            <w:b w:val="0"/>
                            <w:bCs w:val="0"/>
                          </w:rPr>
                          <w:t xml:space="preserve"> M (+)GR24 was considered as the positive control while 10</w:t>
                        </w:r>
                        <w:r w:rsidRPr="007A2049">
                          <w:rPr>
                            <w:b w:val="0"/>
                            <w:bCs w:val="0"/>
                            <w:vertAlign w:val="superscript"/>
                          </w:rPr>
                          <w:t>-13</w:t>
                        </w:r>
                        <w:r w:rsidRPr="007A2049">
                          <w:rPr>
                            <w:b w:val="0"/>
                            <w:bCs w:val="0"/>
                          </w:rPr>
                          <w:t xml:space="preserve"> M (+)GR24 was considered as the negative control (blank).</w:t>
                        </w:r>
                      </w:p>
                    </w:txbxContent>
                  </v:textbox>
                </v:shape>
                <w10:wrap type="topAndBottom" anchorx="margin"/>
              </v:group>
            </w:pict>
          </mc:Fallback>
        </mc:AlternateContent>
      </w:r>
    </w:p>
    <w:p w14:paraId="62F202F8" w14:textId="77777777" w:rsidR="007A2049" w:rsidRDefault="007A2049" w:rsidP="007A2049"/>
    <w:p w14:paraId="7968D6A8" w14:textId="77777777" w:rsidR="007A2049" w:rsidRDefault="007A2049" w:rsidP="007A2049">
      <w:r>
        <w:br w:type="page"/>
      </w:r>
    </w:p>
    <w:p w14:paraId="45FFE0D2" w14:textId="221BC47B" w:rsidR="007A2049" w:rsidRDefault="007A2049" w:rsidP="007A2049"/>
    <w:p w14:paraId="0460A073" w14:textId="1E4D5A5C" w:rsidR="007A2049" w:rsidRDefault="00440E8A" w:rsidP="007A2049">
      <w:r>
        <w:rPr>
          <w:noProof/>
        </w:rPr>
        <mc:AlternateContent>
          <mc:Choice Requires="wpg">
            <w:drawing>
              <wp:anchor distT="0" distB="0" distL="114300" distR="114300" simplePos="0" relativeHeight="251650048" behindDoc="0" locked="0" layoutInCell="1" allowOverlap="1" wp14:anchorId="6366CA5A" wp14:editId="650B9EAA">
                <wp:simplePos x="0" y="0"/>
                <wp:positionH relativeFrom="margin">
                  <wp:posOffset>-85090</wp:posOffset>
                </wp:positionH>
                <wp:positionV relativeFrom="paragraph">
                  <wp:posOffset>211455</wp:posOffset>
                </wp:positionV>
                <wp:extent cx="6291580" cy="4227830"/>
                <wp:effectExtent l="0" t="0" r="0" b="1270"/>
                <wp:wrapTopAndBottom/>
                <wp:docPr id="736820418" name="Group 736820418"/>
                <wp:cNvGraphicFramePr/>
                <a:graphic xmlns:a="http://schemas.openxmlformats.org/drawingml/2006/main">
                  <a:graphicData uri="http://schemas.microsoft.com/office/word/2010/wordprocessingGroup">
                    <wpg:wgp>
                      <wpg:cNvGrpSpPr/>
                      <wpg:grpSpPr>
                        <a:xfrm>
                          <a:off x="0" y="0"/>
                          <a:ext cx="6291580" cy="4227830"/>
                          <a:chOff x="-84570" y="-475715"/>
                          <a:chExt cx="6292424" cy="4228273"/>
                        </a:xfrm>
                      </wpg:grpSpPr>
                      <pic:pic xmlns:pic="http://schemas.openxmlformats.org/drawingml/2006/picture">
                        <pic:nvPicPr>
                          <pic:cNvPr id="789715250" name="Picture 789715250"/>
                          <pic:cNvPicPr>
                            <a:picLocks noChangeAspect="1"/>
                          </pic:cNvPicPr>
                        </pic:nvPicPr>
                        <pic:blipFill rotWithShape="1">
                          <a:blip r:embed="rId17" cstate="print">
                            <a:extLst>
                              <a:ext uri="{28A0092B-C50C-407E-A947-70E740481C1C}">
                                <a14:useLocalDpi xmlns:a14="http://schemas.microsoft.com/office/drawing/2010/main" val="0"/>
                              </a:ext>
                            </a:extLst>
                          </a:blip>
                          <a:srcRect l="-442" t="-691" r="-655" b="-1362"/>
                          <a:stretch/>
                        </pic:blipFill>
                        <pic:spPr bwMode="auto">
                          <a:xfrm>
                            <a:off x="-84570" y="-475715"/>
                            <a:ext cx="6292424" cy="3123167"/>
                          </a:xfrm>
                          <a:prstGeom prst="rect">
                            <a:avLst/>
                          </a:prstGeom>
                          <a:noFill/>
                          <a:ln>
                            <a:noFill/>
                          </a:ln>
                          <a:extLst>
                            <a:ext uri="{53640926-AAD7-44D8-BBD7-CCE9431645EC}">
                              <a14:shadowObscured xmlns:a14="http://schemas.microsoft.com/office/drawing/2010/main"/>
                            </a:ext>
                          </a:extLst>
                        </pic:spPr>
                      </pic:pic>
                      <wps:wsp>
                        <wps:cNvPr id="1722955538" name="Text Box 1722955538"/>
                        <wps:cNvSpPr txBox="1"/>
                        <wps:spPr>
                          <a:xfrm>
                            <a:off x="-20" y="2647591"/>
                            <a:ext cx="6089720" cy="1104967"/>
                          </a:xfrm>
                          <a:prstGeom prst="rect">
                            <a:avLst/>
                          </a:prstGeom>
                          <a:solidFill>
                            <a:prstClr val="white"/>
                          </a:solidFill>
                          <a:ln>
                            <a:noFill/>
                          </a:ln>
                        </wps:spPr>
                        <wps:txbx>
                          <w:txbxContent>
                            <w:p w14:paraId="71C5D2AA" w14:textId="77777777" w:rsidR="007A2049" w:rsidRPr="007A2049" w:rsidRDefault="007A2049" w:rsidP="007A2049">
                              <w:pPr>
                                <w:pStyle w:val="Caption"/>
                                <w:rPr>
                                  <w:b w:val="0"/>
                                  <w:bCs w:val="0"/>
                                  <w:noProof/>
                                  <w:szCs w:val="26"/>
                                </w:rPr>
                              </w:pPr>
                              <w:bookmarkStart w:id="1" w:name="_Ref137542026"/>
                              <w:r>
                                <w:t>Figure S</w:t>
                              </w:r>
                              <w:fldSimple w:instr=" SEQ Figure_S \* ARABIC ">
                                <w:r>
                                  <w:rPr>
                                    <w:noProof/>
                                  </w:rPr>
                                  <w:t>3</w:t>
                                </w:r>
                              </w:fldSimple>
                              <w:bookmarkEnd w:id="1"/>
                              <w:r>
                                <w:t xml:space="preserve">. The seed plate layout in the experiment with dsCYP7 and dsM6PR. </w:t>
                              </w:r>
                              <w:r w:rsidRPr="007A2049">
                                <w:rPr>
                                  <w:b w:val="0"/>
                                  <w:bCs w:val="0"/>
                                </w:rPr>
                                <w:t>Both dsRNAs were added in the corresponding wells at three concentrations of 6, 3, and 1.5 µM. All dsRNA-treated wells contained 10</w:t>
                              </w:r>
                              <w:r w:rsidRPr="007A2049">
                                <w:rPr>
                                  <w:b w:val="0"/>
                                  <w:bCs w:val="0"/>
                                  <w:vertAlign w:val="superscript"/>
                                </w:rPr>
                                <w:t>-6</w:t>
                              </w:r>
                              <w:r w:rsidRPr="007A2049">
                                <w:rPr>
                                  <w:b w:val="0"/>
                                  <w:bCs w:val="0"/>
                                </w:rPr>
                                <w:t xml:space="preserve"> M (+)GR24 for germination induction. 10</w:t>
                              </w:r>
                              <w:r w:rsidRPr="007A2049">
                                <w:rPr>
                                  <w:b w:val="0"/>
                                  <w:bCs w:val="0"/>
                                  <w:vertAlign w:val="superscript"/>
                                </w:rPr>
                                <w:t>-6</w:t>
                              </w:r>
                              <w:r w:rsidRPr="007A2049">
                                <w:rPr>
                                  <w:b w:val="0"/>
                                  <w:bCs w:val="0"/>
                                </w:rPr>
                                <w:t xml:space="preserve"> M (+)GR24 was considered as the positive control while wells without (+)GR24 treatment were considered as the negative control (blank).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66CA5A" id="Group 736820418" o:spid="_x0000_s1032" style="position:absolute;margin-left:-6.7pt;margin-top:16.65pt;width:495.4pt;height:332.9pt;z-index:251650048;mso-position-horizontal-relative:margin;mso-width-relative:margin;mso-height-relative:margin" coordorigin="-845,-4757" coordsize="62924,42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9715250" o:spid="_x0000_s1033" type="#_x0000_t75" style="position:absolute;left:-845;top:-4757;width:62923;height:3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">
                  <v:imagedata r:id="rId18" o:title="" croptop="-453f" cropbottom="-893f" cropleft="-290f" cropright="-429f"/>
                </v:shape>
                <v:shapetype id="_x0000_t202" coordsize="21600,21600" o:spt="202" path="m,l,21600r21600,l21600,xe">
                  <v:stroke joinstyle="miter"/>
                  <v:path gradientshapeok="t" o:connecttype="rect"/>
                </v:shapetype>
                <v:shape id="Text Box 1722955538" o:spid="_x0000_s1034" type="#_x0000_t202" style="position:absolute;top:26475;width:60897;height:1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" stroked="f">
                  <v:textbox style="mso-fit-shape-to-text:t" inset="0,0,0,0">
                    <w:txbxContent>
                      <w:p w14:paraId="71C5D2AA" w14:textId="77777777" w:rsidR="007A2049" w:rsidRPr="007A2049" w:rsidRDefault="007A2049" w:rsidP="007A2049">
                        <w:pPr>
                          <w:pStyle w:val="Caption"/>
                          <w:rPr>
                            <w:b w:val="0"/>
                            <w:bCs w:val="0"/>
                            <w:noProof/>
                            <w:szCs w:val="26"/>
                          </w:rPr>
                        </w:pPr>
                        <w:bookmarkStart w:id="2" w:name="_Ref137542026"/>
                        <w:r>
                          <w:t>Figure S</w:t>
                        </w:r>
                        <w:fldSimple w:instr=" SEQ Figure_S \* ARABIC ">
                          <w:r>
                            <w:rPr>
                              <w:noProof/>
                            </w:rPr>
                            <w:t>3</w:t>
                          </w:r>
                        </w:fldSimple>
                        <w:bookmarkEnd w:id="2"/>
                        <w:r>
                          <w:t xml:space="preserve">. The seed plate layout in the experiment with dsCYP7 and dsM6PR. </w:t>
                        </w:r>
                        <w:r w:rsidRPr="007A2049">
                          <w:rPr>
                            <w:b w:val="0"/>
                            <w:bCs w:val="0"/>
                          </w:rPr>
                          <w:t>Both dsRNAs were added in the corresponding wells at three concentrations of 6, 3, and 1.5 µM. All dsRNA-treated wells contained 10</w:t>
                        </w:r>
                        <w:r w:rsidRPr="007A2049">
                          <w:rPr>
                            <w:b w:val="0"/>
                            <w:bCs w:val="0"/>
                            <w:vertAlign w:val="superscript"/>
                          </w:rPr>
                          <w:t>-6</w:t>
                        </w:r>
                        <w:r w:rsidRPr="007A2049">
                          <w:rPr>
                            <w:b w:val="0"/>
                            <w:bCs w:val="0"/>
                          </w:rPr>
                          <w:t xml:space="preserve"> M (+)GR24 for germination induction. 10</w:t>
                        </w:r>
                        <w:r w:rsidRPr="007A2049">
                          <w:rPr>
                            <w:b w:val="0"/>
                            <w:bCs w:val="0"/>
                            <w:vertAlign w:val="superscript"/>
                          </w:rPr>
                          <w:t>-6</w:t>
                        </w:r>
                        <w:r w:rsidRPr="007A2049">
                          <w:rPr>
                            <w:b w:val="0"/>
                            <w:bCs w:val="0"/>
                          </w:rPr>
                          <w:t xml:space="preserve"> M (+)GR24 was considered as the positive control while wells without (+)GR24 treatment were considered as the negative control (blank).</w:t>
                        </w:r>
                      </w:p>
                    </w:txbxContent>
                  </v:textbox>
                </v:shape>
                <w10:wrap type="topAndBottom" anchorx="margin"/>
              </v:group>
            </w:pict>
          </mc:Fallback>
        </mc:AlternateContent>
      </w:r>
    </w:p>
    <w:p w14:paraId="09F80C2F" w14:textId="77777777" w:rsidR="007A2049" w:rsidRDefault="007A2049" w:rsidP="007A2049"/>
    <w:p w14:paraId="0BF82797" w14:textId="77777777" w:rsidR="007A2049" w:rsidRDefault="007A2049" w:rsidP="007A2049">
      <w:r>
        <w:br w:type="page"/>
      </w:r>
    </w:p>
    <w:p w14:paraId="4A138E64" w14:textId="77777777" w:rsidR="007A2049" w:rsidRDefault="007A2049" w:rsidP="007A2049"/>
    <w:p w14:paraId="6B4A778E" w14:textId="6566814A" w:rsidR="007A2049" w:rsidRDefault="00AA2BAE" w:rsidP="007A2049">
      <w:r>
        <w:rPr>
          <w:noProof/>
        </w:rPr>
        <mc:AlternateContent>
          <mc:Choice Requires="wpg">
            <w:drawing>
              <wp:anchor distT="0" distB="0" distL="114300" distR="114300" simplePos="0" relativeHeight="251651072" behindDoc="0" locked="0" layoutInCell="1" allowOverlap="1" wp14:anchorId="058EA06E" wp14:editId="301FF6A8">
                <wp:simplePos x="0" y="0"/>
                <wp:positionH relativeFrom="margin">
                  <wp:posOffset>33655</wp:posOffset>
                </wp:positionH>
                <wp:positionV relativeFrom="paragraph">
                  <wp:posOffset>483235</wp:posOffset>
                </wp:positionV>
                <wp:extent cx="5838825" cy="4254500"/>
                <wp:effectExtent l="0" t="0" r="9525" b="0"/>
                <wp:wrapTopAndBottom/>
                <wp:docPr id="48" name="Group 48"/>
                <wp:cNvGraphicFramePr/>
                <a:graphic xmlns:a="http://schemas.openxmlformats.org/drawingml/2006/main">
                  <a:graphicData uri="http://schemas.microsoft.com/office/word/2010/wordprocessingGroup">
                    <wpg:wgp>
                      <wpg:cNvGrpSpPr/>
                      <wpg:grpSpPr>
                        <a:xfrm>
                          <a:off x="0" y="0"/>
                          <a:ext cx="5838825" cy="4254500"/>
                          <a:chOff x="221978" y="271077"/>
                          <a:chExt cx="5839587" cy="4255309"/>
                        </a:xfrm>
                      </wpg:grpSpPr>
                      <pic:pic xmlns:pic="http://schemas.openxmlformats.org/drawingml/2006/picture">
                        <pic:nvPicPr>
                          <pic:cNvPr id="46" name="Picture 46"/>
                          <pic:cNvPicPr>
                            <a:picLocks noChangeAspect="1"/>
                          </pic:cNvPicPr>
                        </pic:nvPicPr>
                        <pic:blipFill rotWithShape="1">
                          <a:blip r:embed="rId19" cstate="print">
                            <a:extLst>
                              <a:ext uri="{28A0092B-C50C-407E-A947-70E740481C1C}">
                                <a14:useLocalDpi xmlns:a14="http://schemas.microsoft.com/office/drawing/2010/main" val="0"/>
                              </a:ext>
                            </a:extLst>
                          </a:blip>
                          <a:srcRect l="-496" t="-959" r="-749" b="-904"/>
                          <a:stretch/>
                        </pic:blipFill>
                        <pic:spPr bwMode="auto">
                          <a:xfrm>
                            <a:off x="221978" y="271077"/>
                            <a:ext cx="5839587" cy="2886624"/>
                          </a:xfrm>
                          <a:prstGeom prst="rect">
                            <a:avLst/>
                          </a:prstGeom>
                          <a:noFill/>
                          <a:ln>
                            <a:noFill/>
                          </a:ln>
                          <a:extLst>
                            <a:ext uri="{53640926-AAD7-44D8-BBD7-CCE9431645EC}">
                              <a14:shadowObscured xmlns:a14="http://schemas.microsoft.com/office/drawing/2010/main"/>
                            </a:ext>
                          </a:extLst>
                        </pic:spPr>
                      </pic:pic>
                      <wps:wsp>
                        <wps:cNvPr id="47" name="Text Box 47"/>
                        <wps:cNvSpPr txBox="1"/>
                        <wps:spPr>
                          <a:xfrm>
                            <a:off x="353683" y="3245989"/>
                            <a:ext cx="5607146" cy="1280397"/>
                          </a:xfrm>
                          <a:prstGeom prst="rect">
                            <a:avLst/>
                          </a:prstGeom>
                          <a:solidFill>
                            <a:prstClr val="white"/>
                          </a:solidFill>
                          <a:ln>
                            <a:noFill/>
                          </a:ln>
                        </wps:spPr>
                        <wps:txbx>
                          <w:txbxContent>
                            <w:p w14:paraId="39A646E9" w14:textId="6D50F494" w:rsidR="007A2049" w:rsidRPr="007A2049" w:rsidRDefault="007A2049" w:rsidP="007A2049">
                              <w:pPr>
                                <w:pStyle w:val="Caption"/>
                                <w:rPr>
                                  <w:b w:val="0"/>
                                  <w:bCs w:val="0"/>
                                </w:rPr>
                              </w:pPr>
                              <w:bookmarkStart w:id="3" w:name="_Ref139636883"/>
                              <w:r>
                                <w:t>Figure S</w:t>
                              </w:r>
                              <w:fldSimple w:instr=" SEQ Figure_S \* ARABIC ">
                                <w:r>
                                  <w:rPr>
                                    <w:noProof/>
                                  </w:rPr>
                                  <w:t>4</w:t>
                                </w:r>
                              </w:fldSimple>
                              <w:bookmarkEnd w:id="3"/>
                              <w:r>
                                <w:t xml:space="preserve">. The seed plate layout in the experiment with dsGFP and rNTPs. </w:t>
                              </w:r>
                              <w:r w:rsidRPr="007A2049">
                                <w:rPr>
                                  <w:b w:val="0"/>
                                  <w:bCs w:val="0"/>
                                </w:rPr>
                                <w:t>All dsRNAs were added in the corresponding wells at three concentrations of 6, 3, and 1.5 µM. rNTPs was used at three concentration of 5, 2.5, and 1.25 mM. All dsRNA- and NTP-treated wells contained 10</w:t>
                              </w:r>
                              <w:r w:rsidRPr="007A2049">
                                <w:rPr>
                                  <w:b w:val="0"/>
                                  <w:bCs w:val="0"/>
                                  <w:vertAlign w:val="superscript"/>
                                </w:rPr>
                                <w:t>-6</w:t>
                              </w:r>
                              <w:r w:rsidRPr="007A2049">
                                <w:rPr>
                                  <w:b w:val="0"/>
                                  <w:bCs w:val="0"/>
                                </w:rPr>
                                <w:t xml:space="preserve"> M (+)GR24 for germination induction. 10</w:t>
                              </w:r>
                              <w:r w:rsidRPr="007A2049">
                                <w:rPr>
                                  <w:b w:val="0"/>
                                  <w:bCs w:val="0"/>
                                  <w:vertAlign w:val="superscript"/>
                                </w:rPr>
                                <w:t>-6</w:t>
                              </w:r>
                              <w:r w:rsidRPr="007A2049">
                                <w:rPr>
                                  <w:b w:val="0"/>
                                  <w:bCs w:val="0"/>
                                </w:rPr>
                                <w:t xml:space="preserve"> M (+)GR24 was considered as the positive control while wells without (+)GR24 were considered as the negative control (blank).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58EA06E" id="Group 48" o:spid="_x0000_s1035" style="position:absolute;margin-left:2.65pt;margin-top:38.05pt;width:459.75pt;height:335pt;z-index:251651072;mso-position-horizontal-relative:margin;mso-width-relative:margin;mso-height-relative:margin" coordorigin="2219,2710" coordsize="58395,42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6" type="#_x0000_t75" style="position:absolute;left:2219;top:2710;width:58396;height:2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">
                  <v:imagedata r:id="rId20" o:title="" croptop="-628f" cropbottom="-592f" cropleft="-325f" cropright="-491f"/>
                </v:shape>
                <v:shapetype id="_x0000_t202" coordsize="21600,21600" o:spt="202" path="m,l,21600r21600,l21600,xe">
                  <v:stroke joinstyle="miter"/>
                  <v:path gradientshapeok="t" o:connecttype="rect"/>
                </v:shapetype>
                <v:shape id="Text Box 47" o:spid="_x0000_s1037" type="#_x0000_t202" style="position:absolute;left:3536;top:32459;width:56072;height:1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39A646E9" w14:textId="6D50F494" w:rsidR="007A2049" w:rsidRPr="007A2049" w:rsidRDefault="007A2049" w:rsidP="007A2049">
                        <w:pPr>
                          <w:pStyle w:val="Caption"/>
                          <w:rPr>
                            <w:b w:val="0"/>
                            <w:bCs w:val="0"/>
                          </w:rPr>
                        </w:pPr>
                        <w:bookmarkStart w:id="3" w:name="_Ref139636883"/>
                        <w:r>
                          <w:t>Figure S</w:t>
                        </w:r>
                        <w:fldSimple w:instr=" SEQ Figure_S \* ARABIC ">
                          <w:r>
                            <w:rPr>
                              <w:noProof/>
                            </w:rPr>
                            <w:t>4</w:t>
                          </w:r>
                        </w:fldSimple>
                        <w:bookmarkEnd w:id="3"/>
                        <w:r>
                          <w:t xml:space="preserve">. The seed plate layout in the experiment with dsGFP and rNTPs. </w:t>
                        </w:r>
                        <w:r w:rsidRPr="007A2049">
                          <w:rPr>
                            <w:b w:val="0"/>
                            <w:bCs w:val="0"/>
                          </w:rPr>
                          <w:t>All dsRNAs were added in the corresponding wells at three concentrations of 6, 3, and 1.5 µM. rNTPs was used at three concentration of 5, 2.5, and 1.25 mM. All dsRNA- and NTP-treated wells contained 10</w:t>
                        </w:r>
                        <w:r w:rsidRPr="007A2049">
                          <w:rPr>
                            <w:b w:val="0"/>
                            <w:bCs w:val="0"/>
                            <w:vertAlign w:val="superscript"/>
                          </w:rPr>
                          <w:t>-6</w:t>
                        </w:r>
                        <w:r w:rsidRPr="007A2049">
                          <w:rPr>
                            <w:b w:val="0"/>
                            <w:bCs w:val="0"/>
                          </w:rPr>
                          <w:t xml:space="preserve"> M (+)GR24 for germination induction. 10</w:t>
                        </w:r>
                        <w:r w:rsidRPr="007A2049">
                          <w:rPr>
                            <w:b w:val="0"/>
                            <w:bCs w:val="0"/>
                            <w:vertAlign w:val="superscript"/>
                          </w:rPr>
                          <w:t>-6</w:t>
                        </w:r>
                        <w:r w:rsidRPr="007A2049">
                          <w:rPr>
                            <w:b w:val="0"/>
                            <w:bCs w:val="0"/>
                          </w:rPr>
                          <w:t xml:space="preserve"> M (+)GR24 was considered as the positive control while wells without (+)GR24 were considered as the negative control (blank).</w:t>
                        </w:r>
                      </w:p>
                    </w:txbxContent>
                  </v:textbox>
                </v:shape>
                <w10:wrap type="topAndBottom" anchorx="margin"/>
              </v:group>
            </w:pict>
          </mc:Fallback>
        </mc:AlternateContent>
      </w:r>
    </w:p>
    <w:p w14:paraId="22D96BA3" w14:textId="0EA1848B" w:rsidR="007A2049" w:rsidRDefault="007A2049" w:rsidP="007A2049"/>
    <w:p w14:paraId="0A03192B" w14:textId="77777777" w:rsidR="007A2049" w:rsidRDefault="007A2049" w:rsidP="007A2049">
      <w:pPr>
        <w:spacing w:after="0"/>
      </w:pPr>
      <w:r>
        <w:br w:type="page"/>
      </w:r>
    </w:p>
    <w:p w14:paraId="33E94F01" w14:textId="77777777" w:rsidR="007A2049" w:rsidRDefault="007A2049" w:rsidP="007A2049">
      <w:r>
        <w:lastRenderedPageBreak/>
        <w:t xml:space="preserve"> </w:t>
      </w:r>
    </w:p>
    <w:p w14:paraId="18889EAD" w14:textId="77777777" w:rsidR="007A2049" w:rsidRDefault="007A2049" w:rsidP="007A2049">
      <w:r>
        <w:rPr>
          <w:noProof/>
        </w:rPr>
        <mc:AlternateContent>
          <mc:Choice Requires="wpg">
            <w:drawing>
              <wp:anchor distT="0" distB="0" distL="114300" distR="114300" simplePos="0" relativeHeight="251655168" behindDoc="0" locked="0" layoutInCell="1" allowOverlap="1" wp14:anchorId="54657AFF" wp14:editId="7DBEEED8">
                <wp:simplePos x="0" y="0"/>
                <wp:positionH relativeFrom="margin">
                  <wp:align>right</wp:align>
                </wp:positionH>
                <wp:positionV relativeFrom="paragraph">
                  <wp:posOffset>329565</wp:posOffset>
                </wp:positionV>
                <wp:extent cx="5943600" cy="3436620"/>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5943600" cy="3436620"/>
                          <a:chOff x="0" y="0"/>
                          <a:chExt cx="5943600" cy="3436620"/>
                        </a:xfrm>
                      </wpg:grpSpPr>
                      <pic:pic xmlns:pic="http://schemas.openxmlformats.org/drawingml/2006/picture">
                        <pic:nvPicPr>
                          <pic:cNvPr id="8"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95905"/>
                          </a:xfrm>
                          <a:prstGeom prst="rect">
                            <a:avLst/>
                          </a:prstGeom>
                        </pic:spPr>
                      </pic:pic>
                      <wps:wsp>
                        <wps:cNvPr id="9" name="Text Box 9"/>
                        <wps:cNvSpPr txBox="1"/>
                        <wps:spPr>
                          <a:xfrm>
                            <a:off x="0" y="2857500"/>
                            <a:ext cx="5943600" cy="579120"/>
                          </a:xfrm>
                          <a:prstGeom prst="rect">
                            <a:avLst/>
                          </a:prstGeom>
                          <a:solidFill>
                            <a:prstClr val="white"/>
                          </a:solidFill>
                          <a:ln>
                            <a:noFill/>
                          </a:ln>
                        </wps:spPr>
                        <wps:txbx>
                          <w:txbxContent>
                            <w:p w14:paraId="4F17CFE3" w14:textId="77777777" w:rsidR="007A2049" w:rsidRPr="000E063A" w:rsidRDefault="007A2049" w:rsidP="007A2049">
                              <w:pPr>
                                <w:pStyle w:val="Caption"/>
                                <w:rPr>
                                  <w:noProof/>
                                  <w:szCs w:val="22"/>
                                </w:rPr>
                              </w:pPr>
                              <w:r>
                                <w:t>Figure S</w:t>
                              </w:r>
                              <w:fldSimple w:instr=" SEQ Figure_S \* ARABIC ">
                                <w:r>
                                  <w:rPr>
                                    <w:noProof/>
                                  </w:rPr>
                                  <w:t>5</w:t>
                                </w:r>
                              </w:fldSimple>
                              <w:r>
                                <w:t xml:space="preserve">. Alignment of the amplified fragment of </w:t>
                              </w:r>
                              <w:r w:rsidRPr="00492DC6">
                                <w:rPr>
                                  <w:i/>
                                </w:rPr>
                                <w:t>PaCYP7A1</w:t>
                              </w:r>
                              <w:r>
                                <w:t xml:space="preserve"> against the same sequence obtained from the PPGP transcriptome.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4657AFF" id="Group 10" o:spid="_x0000_s1038" style="position:absolute;margin-left:416.8pt;margin-top:25.95pt;width:468pt;height:270.6pt;z-index:251655168;mso-position-horizontal:right;mso-position-horizontal-relative:margin" coordsize="59436,34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LAHBNG4&#10;etABRRnPI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">
                <v:shape id="Picture 8" o:spid="_x0000_s1039" type="#_x0000_t75" style="position:absolute;width:59436;height:2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">
                  <v:imagedata r:id="rId22" o:title=""/>
                </v:shape>
                <v:shape id="Text Box 9" o:spid="_x0000_s1040" type="#_x0000_t202" style="position:absolute;top:28575;width:59436;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4F17CFE3" w14:textId="77777777" w:rsidR="007A2049" w:rsidRPr="000E063A" w:rsidRDefault="007A2049" w:rsidP="007A2049">
                        <w:pPr>
                          <w:pStyle w:val="Caption"/>
                          <w:rPr>
                            <w:noProof/>
                            <w:szCs w:val="22"/>
                          </w:rPr>
                        </w:pPr>
                        <w:r>
                          <w:t>Figure S</w:t>
                        </w:r>
                        <w:r>
                          <w:fldChar w:fldCharType="begin"/>
                        </w:r>
                        <w:r>
                          <w:instrText xml:space="preserve"> SEQ Figure_S \* ARABIC </w:instrText>
                        </w:r>
                        <w:r>
                          <w:fldChar w:fldCharType="separate"/>
                        </w:r>
                        <w:r>
                          <w:rPr>
                            <w:noProof/>
                          </w:rPr>
                          <w:t>5</w:t>
                        </w:r>
                        <w:r>
                          <w:rPr>
                            <w:noProof/>
                          </w:rPr>
                          <w:fldChar w:fldCharType="end"/>
                        </w:r>
                        <w:r>
                          <w:t xml:space="preserve">. Alignment of the amplified fragment of </w:t>
                        </w:r>
                        <w:r w:rsidRPr="00492DC6">
                          <w:rPr>
                            <w:i/>
                          </w:rPr>
                          <w:t>PaCYP7A1</w:t>
                        </w:r>
                        <w:r>
                          <w:t xml:space="preserve"> against the same sequence obtained from the PPGP transcriptome.</w:t>
                        </w:r>
                      </w:p>
                    </w:txbxContent>
                  </v:textbox>
                </v:shape>
                <w10:wrap type="topAndBottom" anchorx="margin"/>
              </v:group>
            </w:pict>
          </mc:Fallback>
        </mc:AlternateContent>
      </w:r>
    </w:p>
    <w:p w14:paraId="4C3C06FF" w14:textId="77777777" w:rsidR="007A2049" w:rsidRDefault="007A2049" w:rsidP="007A2049"/>
    <w:p w14:paraId="35E54EA9" w14:textId="77777777" w:rsidR="007A2049" w:rsidRDefault="007A2049" w:rsidP="007A2049">
      <w:pPr>
        <w:spacing w:after="0"/>
      </w:pPr>
      <w:r>
        <w:br w:type="page"/>
      </w:r>
    </w:p>
    <w:p w14:paraId="3907840F" w14:textId="77777777" w:rsidR="007A2049" w:rsidRDefault="007A2049" w:rsidP="007A2049"/>
    <w:p w14:paraId="7062050B" w14:textId="77777777" w:rsidR="007A2049" w:rsidRDefault="007A2049" w:rsidP="007A2049">
      <w:r>
        <w:rPr>
          <w:noProof/>
        </w:rPr>
        <mc:AlternateContent>
          <mc:Choice Requires="wpg">
            <w:drawing>
              <wp:anchor distT="0" distB="0" distL="114300" distR="114300" simplePos="0" relativeHeight="251656192" behindDoc="0" locked="0" layoutInCell="1" allowOverlap="1" wp14:anchorId="4443C595" wp14:editId="20DDD4AC">
                <wp:simplePos x="0" y="0"/>
                <wp:positionH relativeFrom="margin">
                  <wp:align>center</wp:align>
                </wp:positionH>
                <wp:positionV relativeFrom="margin">
                  <wp:posOffset>647700</wp:posOffset>
                </wp:positionV>
                <wp:extent cx="4490720" cy="3593465"/>
                <wp:effectExtent l="0" t="0" r="5080" b="6985"/>
                <wp:wrapTopAndBottom/>
                <wp:docPr id="447793033" name="Group 447793033"/>
                <wp:cNvGraphicFramePr/>
                <a:graphic xmlns:a="http://schemas.openxmlformats.org/drawingml/2006/main">
                  <a:graphicData uri="http://schemas.microsoft.com/office/word/2010/wordprocessingGroup">
                    <wpg:wgp>
                      <wpg:cNvGrpSpPr/>
                      <wpg:grpSpPr>
                        <a:xfrm>
                          <a:off x="0" y="0"/>
                          <a:ext cx="4490720" cy="3593465"/>
                          <a:chOff x="-969313" y="0"/>
                          <a:chExt cx="4490720" cy="3593465"/>
                        </a:xfrm>
                      </wpg:grpSpPr>
                      <pic:pic xmlns:pic="http://schemas.openxmlformats.org/drawingml/2006/picture">
                        <pic:nvPicPr>
                          <pic:cNvPr id="550759828" name="Picture 550759828"/>
                          <pic:cNvPicPr>
                            <a:picLocks noChangeAspect="1"/>
                          </pic:cNvPicPr>
                        </pic:nvPicPr>
                        <pic:blipFill rotWithShape="1">
                          <a:blip r:embed="rId23" cstate="print">
                            <a:extLst>
                              <a:ext uri="{28A0092B-C50C-407E-A947-70E740481C1C}">
                                <a14:useLocalDpi xmlns:a14="http://schemas.microsoft.com/office/drawing/2010/main" val="0"/>
                              </a:ext>
                            </a:extLst>
                          </a:blip>
                          <a:srcRect l="23511" t="17526" r="54919" b="38391"/>
                          <a:stretch/>
                        </pic:blipFill>
                        <pic:spPr bwMode="auto">
                          <a:xfrm>
                            <a:off x="669207" y="0"/>
                            <a:ext cx="1242105" cy="2538413"/>
                          </a:xfrm>
                          <a:prstGeom prst="rect">
                            <a:avLst/>
                          </a:prstGeom>
                          <a:noFill/>
                          <a:ln>
                            <a:noFill/>
                          </a:ln>
                          <a:extLst>
                            <a:ext uri="{53640926-AAD7-44D8-BBD7-CCE9431645EC}">
                              <a14:shadowObscured xmlns:a14="http://schemas.microsoft.com/office/drawing/2010/main"/>
                            </a:ext>
                          </a:extLst>
                        </pic:spPr>
                      </pic:pic>
                      <wps:wsp>
                        <wps:cNvPr id="2091638320" name="Text Box 2091638320"/>
                        <wps:cNvSpPr txBox="1"/>
                        <wps:spPr>
                          <a:xfrm>
                            <a:off x="-969313" y="2663825"/>
                            <a:ext cx="4490720" cy="929640"/>
                          </a:xfrm>
                          <a:prstGeom prst="rect">
                            <a:avLst/>
                          </a:prstGeom>
                          <a:solidFill>
                            <a:prstClr val="white"/>
                          </a:solidFill>
                          <a:ln>
                            <a:noFill/>
                          </a:ln>
                        </wps:spPr>
                        <wps:txbx>
                          <w:txbxContent>
                            <w:p w14:paraId="0DE29729" w14:textId="77777777" w:rsidR="007A2049" w:rsidRPr="007A2049" w:rsidRDefault="007A2049" w:rsidP="007A2049">
                              <w:pPr>
                                <w:pStyle w:val="Caption"/>
                                <w:rPr>
                                  <w:b w:val="0"/>
                                  <w:bCs w:val="0"/>
                                  <w:noProof/>
                                  <w:szCs w:val="22"/>
                                </w:rPr>
                              </w:pPr>
                              <w:r>
                                <w:t>Figure S</w:t>
                              </w:r>
                              <w:fldSimple w:instr=" SEQ Figure_S \* ARABIC ">
                                <w:r>
                                  <w:rPr>
                                    <w:noProof/>
                                  </w:rPr>
                                  <w:t>6</w:t>
                                </w:r>
                              </w:fldSimple>
                              <w:r>
                                <w:t xml:space="preserve">. The result of </w:t>
                              </w:r>
                              <w:r w:rsidRPr="00D84D19">
                                <w:rPr>
                                  <w:i/>
                                </w:rPr>
                                <w:t>PaCYP7A1</w:t>
                              </w:r>
                              <w:r>
                                <w:t xml:space="preserve"> </w:t>
                              </w:r>
                              <w:r w:rsidRPr="00366BC5">
                                <w:rPr>
                                  <w:i/>
                                </w:rPr>
                                <w:t>in vitro</w:t>
                              </w:r>
                              <w:r>
                                <w:t xml:space="preserve"> transcription reaction. </w:t>
                              </w:r>
                              <w:r w:rsidRPr="007A2049">
                                <w:rPr>
                                  <w:b w:val="0"/>
                                  <w:bCs w:val="0"/>
                                </w:rPr>
                                <w:t xml:space="preserve">The lane 1 is the Eurogentec 1 Kb SamrtLadder. Lane 2 is the PCR product of the </w:t>
                              </w:r>
                              <w:r w:rsidRPr="007A2049">
                                <w:rPr>
                                  <w:b w:val="0"/>
                                  <w:bCs w:val="0"/>
                                  <w:i/>
                                </w:rPr>
                                <w:t>PaCYP7A1</w:t>
                              </w:r>
                              <w:r w:rsidRPr="007A2049">
                                <w:rPr>
                                  <w:b w:val="0"/>
                                  <w:bCs w:val="0"/>
                                </w:rPr>
                                <w:t xml:space="preserve"> used as a control. Lane 3 is the purified dsCYP7 produced via </w:t>
                              </w:r>
                              <w:r w:rsidRPr="007A2049">
                                <w:rPr>
                                  <w:b w:val="0"/>
                                  <w:bCs w:val="0"/>
                                  <w:i/>
                                </w:rPr>
                                <w:t>in vitro</w:t>
                              </w:r>
                              <w:r w:rsidRPr="007A2049">
                                <w:rPr>
                                  <w:b w:val="0"/>
                                  <w:bCs w:val="0"/>
                                </w:rPr>
                                <w:t xml:space="preserve"> transcription.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443C595" id="Group 447793033" o:spid="_x0000_s1041" style="position:absolute;margin-left:0;margin-top:51pt;width:353.6pt;height:282.95pt;z-index:251656192;mso-position-horizontal:center;mso-position-horizontal-relative:margin;mso-position-vertical-relative:margin;mso-width-relative:margin;mso-height-relative:margin" coordorigin="-9693" coordsize="44907,3593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">
                <v:shape id="Picture 550759828" o:spid="_x0000_s1042" type="#_x0000_t75" style="position:absolute;left:6692;width:12421;height:25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">
                  <v:imagedata r:id="rId24" o:title="" croptop="11486f" cropbottom="25160f" cropleft="15408f" cropright="35992f"/>
                </v:shape>
                <v:shape id="Text Box 2091638320" o:spid="_x0000_s1043" type="#_x0000_t202" style="position:absolute;left:-9693;top:26638;width:4490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" stroked="f">
                  <v:textbox style="mso-fit-shape-to-text:t" inset="0,0,0,0">
                    <w:txbxContent>
                      <w:p w14:paraId="0DE29729" w14:textId="77777777" w:rsidR="007A2049" w:rsidRPr="007A2049" w:rsidRDefault="007A2049" w:rsidP="007A2049">
                        <w:pPr>
                          <w:pStyle w:val="Caption"/>
                          <w:rPr>
                            <w:b w:val="0"/>
                            <w:bCs w:val="0"/>
                            <w:noProof/>
                            <w:szCs w:val="22"/>
                          </w:rPr>
                        </w:pPr>
                        <w:r>
                          <w:t>Figure S</w:t>
                        </w:r>
                        <w:r>
                          <w:fldChar w:fldCharType="begin"/>
                        </w:r>
                        <w:r>
                          <w:instrText xml:space="preserve"> SEQ Figure_S \* ARABIC </w:instrText>
                        </w:r>
                        <w:r>
                          <w:fldChar w:fldCharType="separate"/>
                        </w:r>
                        <w:r>
                          <w:rPr>
                            <w:noProof/>
                          </w:rPr>
                          <w:t>6</w:t>
                        </w:r>
                        <w:r>
                          <w:rPr>
                            <w:noProof/>
                          </w:rPr>
                          <w:fldChar w:fldCharType="end"/>
                        </w:r>
                        <w:r>
                          <w:t xml:space="preserve">. The result of </w:t>
                        </w:r>
                        <w:r w:rsidRPr="00D84D19">
                          <w:rPr>
                            <w:i/>
                          </w:rPr>
                          <w:t>PaCYP7A1</w:t>
                        </w:r>
                        <w:r>
                          <w:t xml:space="preserve"> </w:t>
                        </w:r>
                        <w:r w:rsidRPr="00366BC5">
                          <w:rPr>
                            <w:i/>
                          </w:rPr>
                          <w:t>in vitro</w:t>
                        </w:r>
                        <w:r>
                          <w:t xml:space="preserve"> transcription reaction. </w:t>
                        </w:r>
                        <w:r w:rsidRPr="007A2049">
                          <w:rPr>
                            <w:b w:val="0"/>
                            <w:bCs w:val="0"/>
                          </w:rPr>
                          <w:t xml:space="preserve">The lane 1 is the Eurogentec 1 Kb SamrtLadder. Lane 2 is the PCR product of the </w:t>
                        </w:r>
                        <w:r w:rsidRPr="007A2049">
                          <w:rPr>
                            <w:b w:val="0"/>
                            <w:bCs w:val="0"/>
                            <w:i/>
                          </w:rPr>
                          <w:t>PaCYP7A1</w:t>
                        </w:r>
                        <w:r w:rsidRPr="007A2049">
                          <w:rPr>
                            <w:b w:val="0"/>
                            <w:bCs w:val="0"/>
                          </w:rPr>
                          <w:t xml:space="preserve"> used as a control. Lane 3 is the purified dsCYP7 produced via </w:t>
                        </w:r>
                        <w:r w:rsidRPr="007A2049">
                          <w:rPr>
                            <w:b w:val="0"/>
                            <w:bCs w:val="0"/>
                            <w:i/>
                          </w:rPr>
                          <w:t>in vitro</w:t>
                        </w:r>
                        <w:r w:rsidRPr="007A2049">
                          <w:rPr>
                            <w:b w:val="0"/>
                            <w:bCs w:val="0"/>
                          </w:rPr>
                          <w:t xml:space="preserve"> transcription.</w:t>
                        </w:r>
                      </w:p>
                    </w:txbxContent>
                  </v:textbox>
                </v:shape>
                <w10:wrap type="topAndBottom" anchorx="margin" anchory="margin"/>
              </v:group>
            </w:pict>
          </mc:Fallback>
        </mc:AlternateContent>
      </w:r>
    </w:p>
    <w:p w14:paraId="7B686FC7" w14:textId="77777777" w:rsidR="007A2049" w:rsidRDefault="007A2049" w:rsidP="007A2049"/>
    <w:p w14:paraId="70951E00" w14:textId="77777777" w:rsidR="007A2049" w:rsidRDefault="007A2049" w:rsidP="007A2049">
      <w:r>
        <w:t xml:space="preserve"> </w:t>
      </w:r>
    </w:p>
    <w:p w14:paraId="23ACD7D1" w14:textId="77777777" w:rsidR="007A2049" w:rsidRDefault="007A2049" w:rsidP="007A2049">
      <w:pPr>
        <w:spacing w:after="0"/>
      </w:pPr>
      <w:r>
        <w:br w:type="page"/>
      </w:r>
    </w:p>
    <w:p w14:paraId="38E04378" w14:textId="77777777" w:rsidR="007A2049" w:rsidRDefault="007A2049" w:rsidP="007A2049"/>
    <w:p w14:paraId="0E892492" w14:textId="77777777" w:rsidR="007A2049" w:rsidRDefault="007A2049" w:rsidP="007A2049">
      <w:pPr>
        <w:spacing w:after="0"/>
      </w:pPr>
      <w:r>
        <w:rPr>
          <w:noProof/>
        </w:rPr>
        <mc:AlternateContent>
          <mc:Choice Requires="wpg">
            <w:drawing>
              <wp:anchor distT="0" distB="0" distL="114300" distR="114300" simplePos="0" relativeHeight="251653120" behindDoc="0" locked="0" layoutInCell="1" allowOverlap="1" wp14:anchorId="49FDDC68" wp14:editId="05E3665C">
                <wp:simplePos x="0" y="0"/>
                <wp:positionH relativeFrom="margin">
                  <wp:align>right</wp:align>
                </wp:positionH>
                <wp:positionV relativeFrom="paragraph">
                  <wp:posOffset>206375</wp:posOffset>
                </wp:positionV>
                <wp:extent cx="5943600" cy="3512820"/>
                <wp:effectExtent l="0" t="0" r="0" b="0"/>
                <wp:wrapTopAndBottom/>
                <wp:docPr id="170612444" name="Group 3"/>
                <wp:cNvGraphicFramePr/>
                <a:graphic xmlns:a="http://schemas.openxmlformats.org/drawingml/2006/main">
                  <a:graphicData uri="http://schemas.microsoft.com/office/word/2010/wordprocessingGroup">
                    <wpg:wgp>
                      <wpg:cNvGrpSpPr/>
                      <wpg:grpSpPr>
                        <a:xfrm>
                          <a:off x="0" y="0"/>
                          <a:ext cx="5943600" cy="3512820"/>
                          <a:chOff x="0" y="0"/>
                          <a:chExt cx="5943600" cy="3512820"/>
                        </a:xfrm>
                      </wpg:grpSpPr>
                      <pic:pic xmlns:pic="http://schemas.openxmlformats.org/drawingml/2006/picture">
                        <pic:nvPicPr>
                          <pic:cNvPr id="159136839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wps:wsp>
                        <wps:cNvPr id="1221341790" name="Text Box 1"/>
                        <wps:cNvSpPr txBox="1"/>
                        <wps:spPr>
                          <a:xfrm>
                            <a:off x="0" y="2933700"/>
                            <a:ext cx="5943600" cy="579120"/>
                          </a:xfrm>
                          <a:prstGeom prst="rect">
                            <a:avLst/>
                          </a:prstGeom>
                          <a:solidFill>
                            <a:prstClr val="white"/>
                          </a:solidFill>
                          <a:ln>
                            <a:noFill/>
                          </a:ln>
                        </wps:spPr>
                        <wps:txbx>
                          <w:txbxContent>
                            <w:p w14:paraId="14FFC55A" w14:textId="77777777" w:rsidR="007A2049" w:rsidRPr="00665066" w:rsidRDefault="007A2049" w:rsidP="007A2049">
                              <w:pPr>
                                <w:pStyle w:val="Caption"/>
                                <w:rPr>
                                  <w:noProof/>
                                  <w:szCs w:val="22"/>
                                </w:rPr>
                              </w:pPr>
                              <w:r>
                                <w:t>Figure S</w:t>
                              </w:r>
                              <w:fldSimple w:instr=" SEQ Figure_S \* ARABIC ">
                                <w:r>
                                  <w:rPr>
                                    <w:noProof/>
                                  </w:rPr>
                                  <w:t>7</w:t>
                                </w:r>
                              </w:fldSimple>
                              <w:r>
                                <w:t>.</w:t>
                              </w:r>
                              <w:r w:rsidRPr="00743AFA">
                                <w:t xml:space="preserve"> The dose-response curve obtained from absorbance reading data in the experiment with </w:t>
                              </w:r>
                              <w:r>
                                <w:t>0.7</w:t>
                              </w:r>
                              <w:r w:rsidRPr="00743AFA">
                                <w:t xml:space="preserve"> µM dsCYP7.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FDDC68" id="Group 3" o:spid="_x0000_s1044" style="position:absolute;margin-left:416.8pt;margin-top:16.25pt;width:468pt;height:276.6pt;z-index:251653120;mso-position-horizontal:right;mso-position-horizontal-relative:margin" coordsize="59436,35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">
                <v:shape id="Picture 1" o:spid="_x0000_s1045" type="#_x0000_t75" style="position:absolute;width:59436;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">
                  <v:imagedata r:id="rId26" o:title=""/>
                </v:shape>
                <v:shape id="_x0000_s1046" type="#_x0000_t202" style="position:absolute;top:29337;width:59436;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" stroked="f">
                  <v:textbox style="mso-fit-shape-to-text:t" inset="0,0,0,0">
                    <w:txbxContent>
                      <w:p w14:paraId="14FFC55A" w14:textId="77777777" w:rsidR="007A2049" w:rsidRPr="00665066" w:rsidRDefault="007A2049" w:rsidP="007A2049">
                        <w:pPr>
                          <w:pStyle w:val="Caption"/>
                          <w:rPr>
                            <w:noProof/>
                            <w:szCs w:val="22"/>
                          </w:rPr>
                        </w:pPr>
                        <w:r>
                          <w:t>Figure S</w:t>
                        </w:r>
                        <w:r>
                          <w:fldChar w:fldCharType="begin"/>
                        </w:r>
                        <w:r>
                          <w:instrText xml:space="preserve"> SEQ Figure_S \* ARABIC </w:instrText>
                        </w:r>
                        <w:r>
                          <w:fldChar w:fldCharType="separate"/>
                        </w:r>
                        <w:r>
                          <w:rPr>
                            <w:noProof/>
                          </w:rPr>
                          <w:t>7</w:t>
                        </w:r>
                        <w:r>
                          <w:rPr>
                            <w:noProof/>
                          </w:rPr>
                          <w:fldChar w:fldCharType="end"/>
                        </w:r>
                        <w:r>
                          <w:t>.</w:t>
                        </w:r>
                        <w:r w:rsidRPr="00743AFA">
                          <w:t xml:space="preserve"> The dose-response curve obtained from absorbance reading data in the experiment with </w:t>
                        </w:r>
                        <w:r>
                          <w:t>0.7</w:t>
                        </w:r>
                        <w:r w:rsidRPr="00743AFA">
                          <w:t xml:space="preserve"> µM dsCYP7.</w:t>
                        </w:r>
                      </w:p>
                    </w:txbxContent>
                  </v:textbox>
                </v:shape>
                <w10:wrap type="topAndBottom" anchorx="margin"/>
              </v:group>
            </w:pict>
          </mc:Fallback>
        </mc:AlternateContent>
      </w:r>
    </w:p>
    <w:p w14:paraId="3E4C9D93" w14:textId="77777777" w:rsidR="007A2049" w:rsidRDefault="007A2049" w:rsidP="007A2049"/>
    <w:p w14:paraId="1C45F482" w14:textId="77777777" w:rsidR="007A2049" w:rsidRDefault="007A2049" w:rsidP="007A2049">
      <w:r>
        <w:br w:type="page"/>
      </w:r>
    </w:p>
    <w:p w14:paraId="42C1EC7A" w14:textId="77777777" w:rsidR="007A2049" w:rsidRDefault="007A2049" w:rsidP="007A2049"/>
    <w:p w14:paraId="2499E894" w14:textId="263A708D" w:rsidR="007A2049" w:rsidRDefault="007A2049" w:rsidP="007A2049"/>
    <w:p w14:paraId="3F7C2A97" w14:textId="33959BB1" w:rsidR="007A2049" w:rsidRDefault="00DF60B7" w:rsidP="007A2049">
      <w:r>
        <w:rPr>
          <w:noProof/>
        </w:rPr>
        <mc:AlternateContent>
          <mc:Choice Requires="wpg">
            <w:drawing>
              <wp:anchor distT="0" distB="0" distL="114300" distR="114300" simplePos="0" relativeHeight="251674624" behindDoc="0" locked="0" layoutInCell="1" allowOverlap="1" wp14:anchorId="0D82A447" wp14:editId="537F1B5C">
                <wp:simplePos x="0" y="0"/>
                <wp:positionH relativeFrom="column">
                  <wp:posOffset>697597</wp:posOffset>
                </wp:positionH>
                <wp:positionV relativeFrom="paragraph">
                  <wp:posOffset>149574</wp:posOffset>
                </wp:positionV>
                <wp:extent cx="4210050" cy="3979401"/>
                <wp:effectExtent l="0" t="0" r="0" b="2540"/>
                <wp:wrapNone/>
                <wp:docPr id="1344437970" name="Group 3"/>
                <wp:cNvGraphicFramePr/>
                <a:graphic xmlns:a="http://schemas.openxmlformats.org/drawingml/2006/main">
                  <a:graphicData uri="http://schemas.microsoft.com/office/word/2010/wordprocessingGroup">
                    <wpg:wgp>
                      <wpg:cNvGrpSpPr/>
                      <wpg:grpSpPr>
                        <a:xfrm>
                          <a:off x="0" y="0"/>
                          <a:ext cx="4210050" cy="3979401"/>
                          <a:chOff x="0" y="0"/>
                          <a:chExt cx="4210050" cy="3979401"/>
                        </a:xfrm>
                      </wpg:grpSpPr>
                      <pic:pic xmlns:pic="http://schemas.openxmlformats.org/drawingml/2006/picture">
                        <pic:nvPicPr>
                          <pic:cNvPr id="1118298867" name="Picture 1"/>
                          <pic:cNvPicPr>
                            <a:picLocks noChangeAspect="1"/>
                          </pic:cNvPicPr>
                        </pic:nvPicPr>
                        <pic:blipFill rotWithShape="1">
                          <a:blip r:embed="rId27" cstate="print">
                            <a:extLst>
                              <a:ext uri="{28A0092B-C50C-407E-A947-70E740481C1C}">
                                <a14:useLocalDpi xmlns:a14="http://schemas.microsoft.com/office/drawing/2010/main" val="0"/>
                              </a:ext>
                            </a:extLst>
                          </a:blip>
                          <a:srcRect t="11643" b="1"/>
                          <a:stretch/>
                        </pic:blipFill>
                        <pic:spPr>
                          <a:xfrm>
                            <a:off x="0" y="475699"/>
                            <a:ext cx="4210050" cy="2647315"/>
                          </a:xfrm>
                          <a:prstGeom prst="rect">
                            <a:avLst/>
                          </a:prstGeom>
                        </pic:spPr>
                      </pic:pic>
                      <wps:wsp>
                        <wps:cNvPr id="1608396920" name="Text Box 1"/>
                        <wps:cNvSpPr txBox="1"/>
                        <wps:spPr>
                          <a:xfrm>
                            <a:off x="42284" y="3049762"/>
                            <a:ext cx="4119880" cy="929639"/>
                          </a:xfrm>
                          <a:prstGeom prst="rect">
                            <a:avLst/>
                          </a:prstGeom>
                          <a:solidFill>
                            <a:prstClr val="white"/>
                          </a:solidFill>
                          <a:ln>
                            <a:noFill/>
                          </a:ln>
                        </wps:spPr>
                        <wps:txbx>
                          <w:txbxContent>
                            <w:p w14:paraId="255DCB1D" w14:textId="4C36FC0C" w:rsidR="007A2049" w:rsidRPr="007A2049" w:rsidRDefault="007A2049" w:rsidP="007A2049">
                              <w:pPr>
                                <w:pStyle w:val="Caption"/>
                                <w:rPr>
                                  <w:b w:val="0"/>
                                  <w:bCs w:val="0"/>
                                  <w:noProof/>
                                  <w:szCs w:val="22"/>
                                </w:rPr>
                              </w:pPr>
                              <w:r>
                                <w:t>Figure S</w:t>
                              </w:r>
                              <w:fldSimple w:instr=" SEQ Figure_S \* ARABIC ">
                                <w:r>
                                  <w:rPr>
                                    <w:noProof/>
                                  </w:rPr>
                                  <w:t>8</w:t>
                                </w:r>
                              </w:fldSimple>
                              <w:r>
                                <w:t xml:space="preserve">. The result of </w:t>
                              </w:r>
                              <w:r w:rsidRPr="00366BC5">
                                <w:rPr>
                                  <w:i/>
                                </w:rPr>
                                <w:t>in vitro</w:t>
                              </w:r>
                              <w:r>
                                <w:t xml:space="preserve"> transcription reactions for dsM6PR and dsGFP. </w:t>
                              </w:r>
                              <w:r w:rsidR="00DF60B7">
                                <w:rPr>
                                  <w:b w:val="0"/>
                                  <w:bCs w:val="0"/>
                                </w:rPr>
                                <w:t>A</w:t>
                              </w:r>
                              <w:r w:rsidRPr="007A2049">
                                <w:rPr>
                                  <w:b w:val="0"/>
                                  <w:bCs w:val="0"/>
                                </w:rPr>
                                <w:t xml:space="preserve">) PCR product of M6PR fragment. </w:t>
                              </w:r>
                              <w:r w:rsidR="00DF60B7">
                                <w:rPr>
                                  <w:b w:val="0"/>
                                  <w:bCs w:val="0"/>
                                </w:rPr>
                                <w:t>B</w:t>
                              </w:r>
                              <w:r w:rsidRPr="007A2049">
                                <w:rPr>
                                  <w:b w:val="0"/>
                                  <w:bCs w:val="0"/>
                                </w:rPr>
                                <w:t xml:space="preserve">) dsM6PR. </w:t>
                              </w:r>
                              <w:r w:rsidR="00DF60B7">
                                <w:rPr>
                                  <w:b w:val="0"/>
                                  <w:bCs w:val="0"/>
                                </w:rPr>
                                <w:t>C</w:t>
                              </w:r>
                              <w:r w:rsidRPr="007A2049">
                                <w:rPr>
                                  <w:b w:val="0"/>
                                  <w:bCs w:val="0"/>
                                </w:rPr>
                                <w:t xml:space="preserve">) PCR product of GFP fragment. </w:t>
                              </w:r>
                              <w:r w:rsidR="00DF60B7">
                                <w:rPr>
                                  <w:b w:val="0"/>
                                  <w:bCs w:val="0"/>
                                </w:rPr>
                                <w:t>D</w:t>
                              </w:r>
                              <w:r w:rsidRPr="007A2049">
                                <w:rPr>
                                  <w:b w:val="0"/>
                                  <w:bCs w:val="0"/>
                                </w:rPr>
                                <w:t>) dsGFP. In all photos, lane 1 is the Eurogentec 1 Kb SamrtLadder.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61317306" name="Text Box 11"/>
                        <wps:cNvSpPr txBox="1"/>
                        <wps:spPr>
                          <a:xfrm>
                            <a:off x="258992" y="0"/>
                            <a:ext cx="353695" cy="704850"/>
                          </a:xfrm>
                          <a:prstGeom prst="rect">
                            <a:avLst/>
                          </a:prstGeom>
                          <a:noFill/>
                          <a:ln w="6350">
                            <a:noFill/>
                          </a:ln>
                        </wps:spPr>
                        <wps:txbx>
                          <w:txbxContent>
                            <w:p w14:paraId="737AA695" w14:textId="77777777" w:rsidR="00DF60B7" w:rsidRPr="00212F1D" w:rsidRDefault="00DF60B7" w:rsidP="00DF60B7">
                              <w:pPr>
                                <w:rPr>
                                  <w:rFonts w:asciiTheme="minorHAnsi" w:hAnsiTheme="minorHAnsi" w:cstheme="minorHAnsi"/>
                                  <w:sz w:val="48"/>
                                  <w:szCs w:val="48"/>
                                </w:rPr>
                              </w:pPr>
                              <w:r>
                                <w:rPr>
                                  <w:rFonts w:asciiTheme="minorHAnsi" w:hAnsiTheme="minorHAnsi" w:cstheme="minorHAnsi"/>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2631358" name="Text Box 11"/>
                        <wps:cNvSpPr txBox="1"/>
                        <wps:spPr>
                          <a:xfrm>
                            <a:off x="1178678" y="15856"/>
                            <a:ext cx="353695" cy="704850"/>
                          </a:xfrm>
                          <a:prstGeom prst="rect">
                            <a:avLst/>
                          </a:prstGeom>
                          <a:noFill/>
                          <a:ln w="6350">
                            <a:noFill/>
                          </a:ln>
                        </wps:spPr>
                        <wps:txbx>
                          <w:txbxContent>
                            <w:p w14:paraId="46E863A3" w14:textId="77777777" w:rsidR="00DF60B7" w:rsidRPr="00212F1D" w:rsidRDefault="00DF60B7" w:rsidP="00DF60B7">
                              <w:pPr>
                                <w:rPr>
                                  <w:rFonts w:asciiTheme="minorHAnsi" w:hAnsiTheme="minorHAnsi" w:cstheme="minorHAnsi"/>
                                  <w:sz w:val="48"/>
                                  <w:szCs w:val="48"/>
                                </w:rPr>
                              </w:pPr>
                              <w:r>
                                <w:rPr>
                                  <w:rFonts w:asciiTheme="minorHAnsi" w:hAnsiTheme="minorHAnsi" w:cstheme="minorHAnsi"/>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3148293" name="Text Box 11"/>
                        <wps:cNvSpPr txBox="1"/>
                        <wps:spPr>
                          <a:xfrm>
                            <a:off x="3467320" y="15856"/>
                            <a:ext cx="353695" cy="704850"/>
                          </a:xfrm>
                          <a:prstGeom prst="rect">
                            <a:avLst/>
                          </a:prstGeom>
                          <a:noFill/>
                          <a:ln w="6350">
                            <a:noFill/>
                          </a:ln>
                        </wps:spPr>
                        <wps:txbx>
                          <w:txbxContent>
                            <w:p w14:paraId="1C347F4D" w14:textId="777D685F" w:rsidR="00DF60B7" w:rsidRPr="00212F1D" w:rsidRDefault="00DF60B7" w:rsidP="00DF60B7">
                              <w:pPr>
                                <w:rPr>
                                  <w:rFonts w:asciiTheme="minorHAnsi" w:hAnsiTheme="minorHAnsi" w:cstheme="minorHAnsi"/>
                                  <w:sz w:val="48"/>
                                  <w:szCs w:val="48"/>
                                </w:rPr>
                              </w:pPr>
                              <w:r>
                                <w:rPr>
                                  <w:rFonts w:asciiTheme="minorHAnsi" w:hAnsiTheme="minorHAnsi" w:cstheme="minorHAnsi"/>
                                  <w:sz w:val="48"/>
                                  <w:szCs w:val="4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1030903" name="Text Box 11"/>
                        <wps:cNvSpPr txBox="1"/>
                        <wps:spPr>
                          <a:xfrm>
                            <a:off x="2626918" y="15856"/>
                            <a:ext cx="353695" cy="704850"/>
                          </a:xfrm>
                          <a:prstGeom prst="rect">
                            <a:avLst/>
                          </a:prstGeom>
                          <a:noFill/>
                          <a:ln w="6350">
                            <a:noFill/>
                          </a:ln>
                        </wps:spPr>
                        <wps:txbx>
                          <w:txbxContent>
                            <w:p w14:paraId="3F3BF6E4" w14:textId="77777777" w:rsidR="00DF60B7" w:rsidRPr="00212F1D" w:rsidRDefault="00DF60B7" w:rsidP="00DF60B7">
                              <w:pPr>
                                <w:rPr>
                                  <w:rFonts w:asciiTheme="minorHAnsi" w:hAnsiTheme="minorHAnsi" w:cstheme="minorHAnsi"/>
                                  <w:sz w:val="48"/>
                                  <w:szCs w:val="48"/>
                                </w:rPr>
                              </w:pPr>
                              <w:r>
                                <w:rPr>
                                  <w:rFonts w:asciiTheme="minorHAnsi" w:hAnsiTheme="minorHAnsi" w:cstheme="minorHAnsi"/>
                                  <w:sz w:val="48"/>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82A447" id="_x0000_s1047" style="position:absolute;margin-left:54.95pt;margin-top:11.8pt;width:331.5pt;height:313.35pt;z-index:251674624" coordsize="42100,39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">
                <v:shape id="Picture 1" o:spid="_x0000_s1048" type="#_x0000_t75" style="position:absolute;top:4756;width:42100;height:2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">
                  <v:imagedata r:id="rId28" o:title="" croptop="7630f" cropbottom="1f"/>
                </v:shape>
                <v:shape id="_x0000_s1049" type="#_x0000_t202" style="position:absolute;left:422;top:30497;width:41199;height:9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" stroked="f">
                  <v:textbox style="mso-fit-shape-to-text:t" inset="0,0,0,0">
                    <w:txbxContent>
                      <w:p w14:paraId="255DCB1D" w14:textId="4C36FC0C" w:rsidR="007A2049" w:rsidRPr="007A2049" w:rsidRDefault="007A2049" w:rsidP="007A2049">
                        <w:pPr>
                          <w:pStyle w:val="Caption"/>
                          <w:rPr>
                            <w:b w:val="0"/>
                            <w:bCs w:val="0"/>
                            <w:noProof/>
                            <w:szCs w:val="22"/>
                          </w:rPr>
                        </w:pPr>
                        <w:r>
                          <w:t>Figure S</w:t>
                        </w:r>
                        <w:r>
                          <w:fldChar w:fldCharType="begin"/>
                        </w:r>
                        <w:r>
                          <w:instrText xml:space="preserve"> SEQ Figure_S \* ARABIC </w:instrText>
                        </w:r>
                        <w:r>
                          <w:fldChar w:fldCharType="separate"/>
                        </w:r>
                        <w:r>
                          <w:rPr>
                            <w:noProof/>
                          </w:rPr>
                          <w:t>8</w:t>
                        </w:r>
                        <w:r>
                          <w:rPr>
                            <w:noProof/>
                          </w:rPr>
                          <w:fldChar w:fldCharType="end"/>
                        </w:r>
                        <w:r>
                          <w:t xml:space="preserve">. The result of </w:t>
                        </w:r>
                        <w:r w:rsidRPr="00366BC5">
                          <w:rPr>
                            <w:i/>
                          </w:rPr>
                          <w:t>in vitro</w:t>
                        </w:r>
                        <w:r>
                          <w:t xml:space="preserve"> transcription reactions for dsM6PR and dsGFP. </w:t>
                        </w:r>
                        <w:r w:rsidR="00DF60B7">
                          <w:rPr>
                            <w:b w:val="0"/>
                            <w:bCs w:val="0"/>
                          </w:rPr>
                          <w:t>A</w:t>
                        </w:r>
                        <w:r w:rsidRPr="007A2049">
                          <w:rPr>
                            <w:b w:val="0"/>
                            <w:bCs w:val="0"/>
                          </w:rPr>
                          <w:t xml:space="preserve">) PCR product of M6PR fragment. </w:t>
                        </w:r>
                        <w:r w:rsidR="00DF60B7">
                          <w:rPr>
                            <w:b w:val="0"/>
                            <w:bCs w:val="0"/>
                          </w:rPr>
                          <w:t>B</w:t>
                        </w:r>
                        <w:r w:rsidRPr="007A2049">
                          <w:rPr>
                            <w:b w:val="0"/>
                            <w:bCs w:val="0"/>
                          </w:rPr>
                          <w:t xml:space="preserve">) dsM6PR. </w:t>
                        </w:r>
                        <w:r w:rsidR="00DF60B7">
                          <w:rPr>
                            <w:b w:val="0"/>
                            <w:bCs w:val="0"/>
                          </w:rPr>
                          <w:t>C</w:t>
                        </w:r>
                        <w:r w:rsidRPr="007A2049">
                          <w:rPr>
                            <w:b w:val="0"/>
                            <w:bCs w:val="0"/>
                          </w:rPr>
                          <w:t xml:space="preserve">) PCR product of GFP fragment. </w:t>
                        </w:r>
                        <w:r w:rsidR="00DF60B7">
                          <w:rPr>
                            <w:b w:val="0"/>
                            <w:bCs w:val="0"/>
                          </w:rPr>
                          <w:t>D</w:t>
                        </w:r>
                        <w:r w:rsidRPr="007A2049">
                          <w:rPr>
                            <w:b w:val="0"/>
                            <w:bCs w:val="0"/>
                          </w:rPr>
                          <w:t>) dsGFP. In all photos, lane 1 is the Eurogentec 1 Kb SamrtLadder.</w:t>
                        </w:r>
                      </w:p>
                    </w:txbxContent>
                  </v:textbox>
                </v:shape>
                <v:shape id="Text Box 11" o:spid="_x0000_s1050" type="#_x0000_t202" style="position:absolute;left:2589;width:3537;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" filled="f" stroked="f" strokeweight=".5pt">
                  <v:textbox>
                    <w:txbxContent>
                      <w:p w14:paraId="737AA695" w14:textId="77777777" w:rsidR="00DF60B7" w:rsidRPr="00212F1D" w:rsidRDefault="00DF60B7" w:rsidP="00DF60B7">
                        <w:pPr>
                          <w:rPr>
                            <w:rFonts w:asciiTheme="minorHAnsi" w:hAnsiTheme="minorHAnsi" w:cstheme="minorHAnsi"/>
                            <w:sz w:val="48"/>
                            <w:szCs w:val="48"/>
                          </w:rPr>
                        </w:pPr>
                        <w:r>
                          <w:rPr>
                            <w:rFonts w:asciiTheme="minorHAnsi" w:hAnsiTheme="minorHAnsi" w:cstheme="minorHAnsi"/>
                            <w:sz w:val="48"/>
                            <w:szCs w:val="48"/>
                          </w:rPr>
                          <w:t>A</w:t>
                        </w:r>
                      </w:p>
                    </w:txbxContent>
                  </v:textbox>
                </v:shape>
                <v:shape id="Text Box 11" o:spid="_x0000_s1051" type="#_x0000_t202" style="position:absolute;left:11786;top:158;width:3537;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" filled="f" stroked="f" strokeweight=".5pt">
                  <v:textbox>
                    <w:txbxContent>
                      <w:p w14:paraId="46E863A3" w14:textId="77777777" w:rsidR="00DF60B7" w:rsidRPr="00212F1D" w:rsidRDefault="00DF60B7" w:rsidP="00DF60B7">
                        <w:pPr>
                          <w:rPr>
                            <w:rFonts w:asciiTheme="minorHAnsi" w:hAnsiTheme="minorHAnsi" w:cstheme="minorHAnsi"/>
                            <w:sz w:val="48"/>
                            <w:szCs w:val="48"/>
                          </w:rPr>
                        </w:pPr>
                        <w:r>
                          <w:rPr>
                            <w:rFonts w:asciiTheme="minorHAnsi" w:hAnsiTheme="minorHAnsi" w:cstheme="minorHAnsi"/>
                            <w:sz w:val="48"/>
                            <w:szCs w:val="48"/>
                          </w:rPr>
                          <w:t>B</w:t>
                        </w:r>
                      </w:p>
                    </w:txbxContent>
                  </v:textbox>
                </v:shape>
                <v:shape id="Text Box 11" o:spid="_x0000_s1052" type="#_x0000_t202" style="position:absolute;left:34673;top:158;width:3537;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" filled="f" stroked="f" strokeweight=".5pt">
                  <v:textbox>
                    <w:txbxContent>
                      <w:p w14:paraId="1C347F4D" w14:textId="777D685F" w:rsidR="00DF60B7" w:rsidRPr="00212F1D" w:rsidRDefault="00DF60B7" w:rsidP="00DF60B7">
                        <w:pPr>
                          <w:rPr>
                            <w:rFonts w:asciiTheme="minorHAnsi" w:hAnsiTheme="minorHAnsi" w:cstheme="minorHAnsi"/>
                            <w:sz w:val="48"/>
                            <w:szCs w:val="48"/>
                          </w:rPr>
                        </w:pPr>
                        <w:r>
                          <w:rPr>
                            <w:rFonts w:asciiTheme="minorHAnsi" w:hAnsiTheme="minorHAnsi" w:cstheme="minorHAnsi"/>
                            <w:sz w:val="48"/>
                            <w:szCs w:val="48"/>
                          </w:rPr>
                          <w:t>D</w:t>
                        </w:r>
                      </w:p>
                    </w:txbxContent>
                  </v:textbox>
                </v:shape>
                <v:shape id="Text Box 11" o:spid="_x0000_s1053" type="#_x0000_t202" style="position:absolute;left:26269;top:158;width:3537;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" filled="f" stroked="f" strokeweight=".5pt">
                  <v:textbox>
                    <w:txbxContent>
                      <w:p w14:paraId="3F3BF6E4" w14:textId="77777777" w:rsidR="00DF60B7" w:rsidRPr="00212F1D" w:rsidRDefault="00DF60B7" w:rsidP="00DF60B7">
                        <w:pPr>
                          <w:rPr>
                            <w:rFonts w:asciiTheme="minorHAnsi" w:hAnsiTheme="minorHAnsi" w:cstheme="minorHAnsi"/>
                            <w:sz w:val="48"/>
                            <w:szCs w:val="48"/>
                          </w:rPr>
                        </w:pPr>
                        <w:r>
                          <w:rPr>
                            <w:rFonts w:asciiTheme="minorHAnsi" w:hAnsiTheme="minorHAnsi" w:cstheme="minorHAnsi"/>
                            <w:sz w:val="48"/>
                            <w:szCs w:val="48"/>
                          </w:rPr>
                          <w:t>C</w:t>
                        </w:r>
                      </w:p>
                    </w:txbxContent>
                  </v:textbox>
                </v:shape>
              </v:group>
            </w:pict>
          </mc:Fallback>
        </mc:AlternateContent>
      </w:r>
    </w:p>
    <w:p w14:paraId="197ABEDF" w14:textId="69E9EF0D" w:rsidR="007A2049" w:rsidRDefault="007A2049" w:rsidP="007A2049"/>
    <w:p w14:paraId="14F92697" w14:textId="77777777" w:rsidR="007A2049" w:rsidRDefault="007A2049" w:rsidP="007A2049">
      <w:pPr>
        <w:spacing w:after="0"/>
      </w:pPr>
      <w:r>
        <w:br w:type="page"/>
      </w:r>
    </w:p>
    <w:p w14:paraId="354A1D76" w14:textId="77777777" w:rsidR="007A2049" w:rsidRPr="001A370B" w:rsidRDefault="007A2049" w:rsidP="007A2049"/>
    <w:p w14:paraId="775910F4" w14:textId="77777777" w:rsidR="007A2049" w:rsidRPr="001A370B" w:rsidRDefault="007A2049" w:rsidP="007A2049">
      <w:r>
        <w:rPr>
          <w:noProof/>
        </w:rPr>
        <mc:AlternateContent>
          <mc:Choice Requires="wpg">
            <w:drawing>
              <wp:anchor distT="0" distB="0" distL="114300" distR="114300" simplePos="0" relativeHeight="251654144" behindDoc="0" locked="0" layoutInCell="1" allowOverlap="1" wp14:anchorId="5AA409DF" wp14:editId="7FDA88CC">
                <wp:simplePos x="0" y="0"/>
                <wp:positionH relativeFrom="column">
                  <wp:posOffset>0</wp:posOffset>
                </wp:positionH>
                <wp:positionV relativeFrom="paragraph">
                  <wp:posOffset>218758</wp:posOffset>
                </wp:positionV>
                <wp:extent cx="5943600" cy="5229860"/>
                <wp:effectExtent l="0" t="0" r="0" b="8890"/>
                <wp:wrapTopAndBottom/>
                <wp:docPr id="708595012" name="Group 4"/>
                <wp:cNvGraphicFramePr/>
                <a:graphic xmlns:a="http://schemas.openxmlformats.org/drawingml/2006/main">
                  <a:graphicData uri="http://schemas.microsoft.com/office/word/2010/wordprocessingGroup">
                    <wpg:wgp>
                      <wpg:cNvGrpSpPr/>
                      <wpg:grpSpPr>
                        <a:xfrm>
                          <a:off x="0" y="0"/>
                          <a:ext cx="5943600" cy="5229860"/>
                          <a:chOff x="0" y="0"/>
                          <a:chExt cx="5943600" cy="5229860"/>
                        </a:xfrm>
                      </wpg:grpSpPr>
                      <pic:pic xmlns:pic="http://schemas.openxmlformats.org/drawingml/2006/picture">
                        <pic:nvPicPr>
                          <pic:cNvPr id="1200025086" name="Picture 1" descr="A graph of different colored lines&#10;&#10;Description automatically generated with medium confidenc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243070"/>
                          </a:xfrm>
                          <a:prstGeom prst="rect">
                            <a:avLst/>
                          </a:prstGeom>
                        </pic:spPr>
                      </pic:pic>
                      <wps:wsp>
                        <wps:cNvPr id="574607513" name="Text Box 1"/>
                        <wps:cNvSpPr txBox="1"/>
                        <wps:spPr>
                          <a:xfrm>
                            <a:off x="0" y="4300220"/>
                            <a:ext cx="5943600" cy="929640"/>
                          </a:xfrm>
                          <a:prstGeom prst="rect">
                            <a:avLst/>
                          </a:prstGeom>
                          <a:solidFill>
                            <a:prstClr val="white"/>
                          </a:solidFill>
                          <a:ln>
                            <a:noFill/>
                          </a:ln>
                        </wps:spPr>
                        <wps:txbx>
                          <w:txbxContent>
                            <w:p w14:paraId="03281CA7" w14:textId="77777777" w:rsidR="007A2049" w:rsidRPr="007A2049" w:rsidRDefault="007A2049" w:rsidP="007A2049">
                              <w:pPr>
                                <w:pStyle w:val="Caption"/>
                                <w:rPr>
                                  <w:b w:val="0"/>
                                  <w:bCs w:val="0"/>
                                  <w:noProof/>
                                  <w:szCs w:val="22"/>
                                </w:rPr>
                              </w:pPr>
                              <w:r>
                                <w:t>Figure S</w:t>
                              </w:r>
                              <w:fldSimple w:instr=" SEQ Figure_S \* ARABIC ">
                                <w:r>
                                  <w:rPr>
                                    <w:noProof/>
                                  </w:rPr>
                                  <w:t>9</w:t>
                                </w:r>
                              </w:fldSimple>
                              <w:r>
                                <w:t xml:space="preserve">. </w:t>
                              </w:r>
                              <w:r w:rsidRPr="005C52B0">
                                <w:t xml:space="preserve">The boxplot of the relative germination rates obtained in the experiment with dsCYP7 as well as dsM6PR as a non-specific dsRNA </w:t>
                              </w:r>
                              <w:r>
                                <w:t>from 1- to 8-dpt</w:t>
                              </w:r>
                              <w:r w:rsidRPr="005C52B0">
                                <w:t xml:space="preserve">. </w:t>
                              </w:r>
                              <w:r w:rsidRPr="007A2049">
                                <w:rPr>
                                  <w:b w:val="0"/>
                                  <w:bCs w:val="0"/>
                                </w:rPr>
                                <w:t>Seeds were treated with 6, 3, and 1.5 µM of each dsRNA. 10</w:t>
                              </w:r>
                              <w:r w:rsidRPr="007A2049">
                                <w:rPr>
                                  <w:b w:val="0"/>
                                  <w:bCs w:val="0"/>
                                  <w:vertAlign w:val="superscript"/>
                                </w:rPr>
                                <w:t>-6</w:t>
                              </w:r>
                              <w:r w:rsidRPr="007A2049">
                                <w:rPr>
                                  <w:b w:val="0"/>
                                  <w:bCs w:val="0"/>
                                </w:rPr>
                                <w:t xml:space="preserve"> M (+)GR24 was considered as the positive control and seeds without (+)GR24 were considered as blank.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AA409DF" id="Group 4" o:spid="_x0000_s1054" style="position:absolute;margin-left:0;margin-top:17.25pt;width:468pt;height:411.8pt;z-index:251654144" coordsize="59436,5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">
                <v:shape id="Picture 1" o:spid="_x0000_s1055" type="#_x0000_t75" alt="A graph of different colored lines&#10;&#10;Description automatically generated with medium confidence" style="position:absolute;width:59436;height:4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">
                  <v:imagedata r:id="rId30" o:title="A graph of different colored lines&#10;&#10;Description automatically generated with medium confidence"/>
                </v:shape>
                <v:shape id="_x0000_s1056" type="#_x0000_t202" style="position:absolute;top:43002;width:59436;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" stroked="f">
                  <v:textbox style="mso-fit-shape-to-text:t" inset="0,0,0,0">
                    <w:txbxContent>
                      <w:p w14:paraId="03281CA7" w14:textId="77777777" w:rsidR="007A2049" w:rsidRPr="007A2049" w:rsidRDefault="007A2049" w:rsidP="007A2049">
                        <w:pPr>
                          <w:pStyle w:val="Caption"/>
                          <w:rPr>
                            <w:b w:val="0"/>
                            <w:bCs w:val="0"/>
                            <w:noProof/>
                            <w:szCs w:val="22"/>
                          </w:rPr>
                        </w:pPr>
                        <w:r>
                          <w:t>Figure S</w:t>
                        </w:r>
                        <w:r>
                          <w:fldChar w:fldCharType="begin"/>
                        </w:r>
                        <w:r>
                          <w:instrText xml:space="preserve"> SEQ Figure_S \* ARABIC </w:instrText>
                        </w:r>
                        <w:r>
                          <w:fldChar w:fldCharType="separate"/>
                        </w:r>
                        <w:r>
                          <w:rPr>
                            <w:noProof/>
                          </w:rPr>
                          <w:t>9</w:t>
                        </w:r>
                        <w:r>
                          <w:rPr>
                            <w:noProof/>
                          </w:rPr>
                          <w:fldChar w:fldCharType="end"/>
                        </w:r>
                        <w:r>
                          <w:t xml:space="preserve">. </w:t>
                        </w:r>
                        <w:r w:rsidRPr="005C52B0">
                          <w:t xml:space="preserve">The boxplot of the relative germination rates obtained in the experiment with dsCYP7 as well as dsM6PR as a non-specific dsRNA </w:t>
                        </w:r>
                        <w:r>
                          <w:t>from 1- to 8-dpt</w:t>
                        </w:r>
                        <w:r w:rsidRPr="005C52B0">
                          <w:t xml:space="preserve">. </w:t>
                        </w:r>
                        <w:r w:rsidRPr="007A2049">
                          <w:rPr>
                            <w:b w:val="0"/>
                            <w:bCs w:val="0"/>
                          </w:rPr>
                          <w:t>Seeds were treated with 6, 3, and 1.5 µM of each dsRNA. 10</w:t>
                        </w:r>
                        <w:r w:rsidRPr="007A2049">
                          <w:rPr>
                            <w:b w:val="0"/>
                            <w:bCs w:val="0"/>
                            <w:vertAlign w:val="superscript"/>
                          </w:rPr>
                          <w:t>-6</w:t>
                        </w:r>
                        <w:r w:rsidRPr="007A2049">
                          <w:rPr>
                            <w:b w:val="0"/>
                            <w:bCs w:val="0"/>
                          </w:rPr>
                          <w:t xml:space="preserve"> M (+)GR24 was considered as the positive control and seeds without (+)GR24 were considered as blank.</w:t>
                        </w:r>
                      </w:p>
                    </w:txbxContent>
                  </v:textbox>
                </v:shape>
                <w10:wrap type="topAndBottom"/>
              </v:group>
            </w:pict>
          </mc:Fallback>
        </mc:AlternateContent>
      </w:r>
    </w:p>
    <w:p w14:paraId="2EEC5FB8" w14:textId="77777777" w:rsidR="007A2049" w:rsidRPr="001A370B" w:rsidRDefault="007A2049" w:rsidP="007A2049"/>
    <w:p w14:paraId="3D20F215" w14:textId="77777777" w:rsidR="007A2049" w:rsidRDefault="007A2049" w:rsidP="007A2049">
      <w:pPr>
        <w:spacing w:after="0"/>
      </w:pPr>
      <w:r>
        <w:br w:type="page"/>
      </w:r>
    </w:p>
    <w:p w14:paraId="33F3DA1C" w14:textId="6F1189A3" w:rsidR="007A2049" w:rsidRPr="001A370B" w:rsidRDefault="00DF60B7" w:rsidP="007A2049">
      <w:r>
        <w:rPr>
          <w:noProof/>
        </w:rPr>
        <w:lastRenderedPageBreak/>
        <mc:AlternateContent>
          <mc:Choice Requires="wpg">
            <w:drawing>
              <wp:anchor distT="0" distB="0" distL="114300" distR="114300" simplePos="0" relativeHeight="251667456" behindDoc="0" locked="0" layoutInCell="1" allowOverlap="1" wp14:anchorId="0EDA3352" wp14:editId="44D23324">
                <wp:simplePos x="0" y="0"/>
                <wp:positionH relativeFrom="column">
                  <wp:posOffset>380464</wp:posOffset>
                </wp:positionH>
                <wp:positionV relativeFrom="paragraph">
                  <wp:posOffset>170628</wp:posOffset>
                </wp:positionV>
                <wp:extent cx="5183505" cy="4238394"/>
                <wp:effectExtent l="0" t="0" r="0" b="0"/>
                <wp:wrapNone/>
                <wp:docPr id="1374459283" name="Group 4"/>
                <wp:cNvGraphicFramePr/>
                <a:graphic xmlns:a="http://schemas.openxmlformats.org/drawingml/2006/main">
                  <a:graphicData uri="http://schemas.microsoft.com/office/word/2010/wordprocessingGroup">
                    <wpg:wgp>
                      <wpg:cNvGrpSpPr/>
                      <wpg:grpSpPr>
                        <a:xfrm>
                          <a:off x="0" y="0"/>
                          <a:ext cx="5183505" cy="4238394"/>
                          <a:chOff x="0" y="0"/>
                          <a:chExt cx="5183505" cy="4238394"/>
                        </a:xfrm>
                      </wpg:grpSpPr>
                      <wpg:grpSp>
                        <wpg:cNvPr id="1031412354" name="Group 9"/>
                        <wpg:cNvGrpSpPr/>
                        <wpg:grpSpPr>
                          <a:xfrm>
                            <a:off x="0" y="549697"/>
                            <a:ext cx="5183505" cy="2705100"/>
                            <a:chOff x="0" y="0"/>
                            <a:chExt cx="5183505" cy="2705100"/>
                          </a:xfrm>
                        </wpg:grpSpPr>
                        <pic:pic xmlns:pic="http://schemas.openxmlformats.org/drawingml/2006/picture">
                          <pic:nvPicPr>
                            <pic:cNvPr id="69355115" name="Picture 2"/>
                            <pic:cNvPicPr>
                              <a:picLocks noChangeAspect="1"/>
                            </pic:cNvPicPr>
                          </pic:nvPicPr>
                          <pic:blipFill rotWithShape="1">
                            <a:blip r:embed="rId31" cstate="print">
                              <a:extLst>
                                <a:ext uri="{28A0092B-C50C-407E-A947-70E740481C1C}">
                                  <a14:useLocalDpi xmlns:a14="http://schemas.microsoft.com/office/drawing/2010/main" val="0"/>
                                </a:ext>
                              </a:extLst>
                            </a:blip>
                            <a:srcRect l="23058" t="20908" r="55775" b="41947"/>
                            <a:stretch/>
                          </pic:blipFill>
                          <pic:spPr bwMode="auto">
                            <a:xfrm>
                              <a:off x="3686175" y="33337"/>
                              <a:ext cx="1497330" cy="2628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8964573" name="Picture 6"/>
                            <pic:cNvPicPr>
                              <a:picLocks noChangeAspect="1"/>
                            </pic:cNvPicPr>
                          </pic:nvPicPr>
                          <pic:blipFill rotWithShape="1">
                            <a:blip r:embed="rId32">
                              <a:extLst>
                                <a:ext uri="{28A0092B-C50C-407E-A947-70E740481C1C}">
                                  <a14:useLocalDpi xmlns:a14="http://schemas.microsoft.com/office/drawing/2010/main" val="0"/>
                                </a:ext>
                              </a:extLst>
                            </a:blip>
                            <a:srcRect l="8720" t="1985" r="3198" b="4597"/>
                            <a:stretch/>
                          </pic:blipFill>
                          <pic:spPr bwMode="auto">
                            <a:xfrm>
                              <a:off x="0" y="14287"/>
                              <a:ext cx="1442720" cy="2690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1800922" name="Picture 8"/>
                            <pic:cNvPicPr>
                              <a:picLocks noChangeAspect="1"/>
                            </pic:cNvPicPr>
                          </pic:nvPicPr>
                          <pic:blipFill rotWithShape="1">
                            <a:blip r:embed="rId33" cstate="print">
                              <a:extLst>
                                <a:ext uri="{28A0092B-C50C-407E-A947-70E740481C1C}">
                                  <a14:useLocalDpi xmlns:a14="http://schemas.microsoft.com/office/drawing/2010/main" val="0"/>
                                </a:ext>
                              </a:extLst>
                            </a:blip>
                            <a:srcRect t="2629" b="4031"/>
                            <a:stretch/>
                          </pic:blipFill>
                          <pic:spPr bwMode="auto">
                            <a:xfrm>
                              <a:off x="1928813" y="0"/>
                              <a:ext cx="1271270" cy="2705100"/>
                            </a:xfrm>
                            <a:prstGeom prst="rect">
                              <a:avLst/>
                            </a:prstGeom>
                            <a:noFill/>
                            <a:ln>
                              <a:noFill/>
                            </a:ln>
                            <a:extLst>
                              <a:ext uri="{53640926-AAD7-44D8-BBD7-CCE9431645EC}">
                                <a14:shadowObscured xmlns:a14="http://schemas.microsoft.com/office/drawing/2010/main"/>
                              </a:ext>
                            </a:extLst>
                          </pic:spPr>
                        </pic:pic>
                      </wpg:grpSp>
                      <wps:wsp>
                        <wps:cNvPr id="1656987397" name="Text Box 1"/>
                        <wps:cNvSpPr txBox="1"/>
                        <wps:spPr>
                          <a:xfrm>
                            <a:off x="0" y="3308754"/>
                            <a:ext cx="5183505" cy="929640"/>
                          </a:xfrm>
                          <a:prstGeom prst="rect">
                            <a:avLst/>
                          </a:prstGeom>
                          <a:solidFill>
                            <a:prstClr val="white"/>
                          </a:solidFill>
                          <a:ln>
                            <a:noFill/>
                          </a:ln>
                        </wps:spPr>
                        <wps:txbx>
                          <w:txbxContent>
                            <w:p w14:paraId="0D02C5D1" w14:textId="64CBA23E" w:rsidR="007A2049" w:rsidRPr="007A2049" w:rsidRDefault="007A2049" w:rsidP="007A2049">
                              <w:pPr>
                                <w:pStyle w:val="Caption"/>
                                <w:rPr>
                                  <w:b w:val="0"/>
                                  <w:bCs w:val="0"/>
                                  <w:noProof/>
                                </w:rPr>
                              </w:pPr>
                              <w:r>
                                <w:t>Figure S</w:t>
                              </w:r>
                              <w:fldSimple w:instr=" SEQ Figure_S \* ARABIC ">
                                <w:r>
                                  <w:rPr>
                                    <w:noProof/>
                                  </w:rPr>
                                  <w:t>10</w:t>
                                </w:r>
                              </w:fldSimple>
                              <w:r>
                                <w:t xml:space="preserve">. </w:t>
                              </w:r>
                              <w:r w:rsidRPr="007A2049">
                                <w:t>dsCYP7</w:t>
                              </w:r>
                              <w:r w:rsidRPr="005325B6">
                                <w:t xml:space="preserve"> and dsM6PR </w:t>
                              </w:r>
                              <w:r>
                                <w:t xml:space="preserve">obtained </w:t>
                              </w:r>
                              <w:r w:rsidRPr="005325B6">
                                <w:t xml:space="preserve">from the seed plate. </w:t>
                              </w:r>
                              <w:r w:rsidRPr="007A2049">
                                <w:rPr>
                                  <w:b w:val="0"/>
                                  <w:bCs w:val="0"/>
                                </w:rPr>
                                <w:t xml:space="preserve">Lane 1-3 are 1 kb Eurogentec DNA SmartLadder, dsCYP7, and dsM6PR, respectively. </w:t>
                              </w:r>
                              <w:r w:rsidR="00DF60B7" w:rsidRPr="00DF60B7">
                                <w:rPr>
                                  <w:b w:val="0"/>
                                  <w:bCs w:val="0"/>
                                </w:rPr>
                                <w:t>A</w:t>
                              </w:r>
                              <w:r w:rsidRPr="007A2049">
                                <w:rPr>
                                  <w:b w:val="0"/>
                                  <w:bCs w:val="0"/>
                                </w:rPr>
                                <w:t xml:space="preserve">) before precipitation, </w:t>
                              </w:r>
                              <w:r w:rsidR="00DF60B7" w:rsidRPr="00DF60B7">
                                <w:rPr>
                                  <w:b w:val="0"/>
                                  <w:bCs w:val="0"/>
                                </w:rPr>
                                <w:t>B</w:t>
                              </w:r>
                              <w:r w:rsidRPr="007A2049">
                                <w:rPr>
                                  <w:b w:val="0"/>
                                  <w:bCs w:val="0"/>
                                </w:rPr>
                                <w:t xml:space="preserve">) after precipitation with ammonium acetate, </w:t>
                              </w:r>
                              <w:r w:rsidRPr="00DF60B7">
                                <w:rPr>
                                  <w:b w:val="0"/>
                                  <w:bCs w:val="0"/>
                                </w:rPr>
                                <w:t xml:space="preserve">and </w:t>
                              </w:r>
                              <w:r w:rsidR="00DF60B7" w:rsidRPr="00DF60B7">
                                <w:rPr>
                                  <w:b w:val="0"/>
                                  <w:bCs w:val="0"/>
                                </w:rPr>
                                <w:t>C</w:t>
                              </w:r>
                              <w:r w:rsidRPr="007A2049">
                                <w:rPr>
                                  <w:b w:val="0"/>
                                  <w:bCs w:val="0"/>
                                </w:rPr>
                                <w:t xml:space="preserve">) after purification with </w:t>
                              </w:r>
                              <w:proofErr w:type="spellStart"/>
                              <w:r w:rsidRPr="007A2049">
                                <w:rPr>
                                  <w:b w:val="0"/>
                                  <w:bCs w:val="0"/>
                                </w:rPr>
                                <w:t>MEGAclear</w:t>
                              </w:r>
                              <w:proofErr w:type="spellEnd"/>
                              <w:r w:rsidRPr="007A2049">
                                <w:rPr>
                                  <w:b w:val="0"/>
                                  <w:b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62022988" name="Text Box 11"/>
                        <wps:cNvSpPr txBox="1"/>
                        <wps:spPr>
                          <a:xfrm>
                            <a:off x="544412" y="0"/>
                            <a:ext cx="354132" cy="705034"/>
                          </a:xfrm>
                          <a:prstGeom prst="rect">
                            <a:avLst/>
                          </a:prstGeom>
                          <a:noFill/>
                          <a:ln w="6350">
                            <a:noFill/>
                          </a:ln>
                        </wps:spPr>
                        <wps:txbx>
                          <w:txbxContent>
                            <w:p w14:paraId="4183F2EF" w14:textId="15FC9050" w:rsidR="007A2049" w:rsidRPr="00212F1D" w:rsidRDefault="00DF60B7" w:rsidP="007A2049">
                              <w:pPr>
                                <w:rPr>
                                  <w:rFonts w:asciiTheme="minorHAnsi" w:hAnsiTheme="minorHAnsi" w:cstheme="minorHAnsi"/>
                                  <w:sz w:val="48"/>
                                  <w:szCs w:val="48"/>
                                </w:rPr>
                              </w:pPr>
                              <w:r>
                                <w:rPr>
                                  <w:rFonts w:asciiTheme="minorHAnsi" w:hAnsiTheme="minorHAnsi" w:cstheme="minorHAnsi"/>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790411" name="Text Box 11"/>
                        <wps:cNvSpPr txBox="1"/>
                        <wps:spPr>
                          <a:xfrm>
                            <a:off x="2399639" y="15856"/>
                            <a:ext cx="354132" cy="705034"/>
                          </a:xfrm>
                          <a:prstGeom prst="rect">
                            <a:avLst/>
                          </a:prstGeom>
                          <a:noFill/>
                          <a:ln w="6350">
                            <a:noFill/>
                          </a:ln>
                        </wps:spPr>
                        <wps:txbx>
                          <w:txbxContent>
                            <w:p w14:paraId="1CB216AD" w14:textId="4577CF95" w:rsidR="007A2049" w:rsidRPr="00212F1D" w:rsidRDefault="00DF60B7" w:rsidP="007A2049">
                              <w:pPr>
                                <w:rPr>
                                  <w:rFonts w:asciiTheme="minorHAnsi" w:hAnsiTheme="minorHAnsi" w:cstheme="minorHAnsi"/>
                                  <w:sz w:val="48"/>
                                  <w:szCs w:val="48"/>
                                </w:rPr>
                              </w:pPr>
                              <w:r>
                                <w:rPr>
                                  <w:rFonts w:asciiTheme="minorHAnsi" w:hAnsiTheme="minorHAnsi" w:cstheme="minorHAnsi"/>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033639" name="Text Box 11"/>
                        <wps:cNvSpPr txBox="1"/>
                        <wps:spPr>
                          <a:xfrm>
                            <a:off x="4239011" y="15856"/>
                            <a:ext cx="354132" cy="705034"/>
                          </a:xfrm>
                          <a:prstGeom prst="rect">
                            <a:avLst/>
                          </a:prstGeom>
                          <a:noFill/>
                          <a:ln w="6350">
                            <a:noFill/>
                          </a:ln>
                        </wps:spPr>
                        <wps:txbx>
                          <w:txbxContent>
                            <w:p w14:paraId="1FFE274F" w14:textId="2015D58F" w:rsidR="007A2049" w:rsidRPr="00212F1D" w:rsidRDefault="00DF60B7" w:rsidP="007A2049">
                              <w:pPr>
                                <w:rPr>
                                  <w:rFonts w:asciiTheme="minorHAnsi" w:hAnsiTheme="minorHAnsi" w:cstheme="minorHAnsi"/>
                                  <w:sz w:val="48"/>
                                  <w:szCs w:val="48"/>
                                </w:rPr>
                              </w:pPr>
                              <w:r>
                                <w:rPr>
                                  <w:rFonts w:asciiTheme="minorHAnsi" w:hAnsiTheme="minorHAnsi" w:cstheme="minorHAnsi"/>
                                  <w:sz w:val="48"/>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DA3352" id="_x0000_s1057" style="position:absolute;margin-left:29.95pt;margin-top:13.45pt;width:408.15pt;height:333.75pt;z-index:251667456" coordsize="51835,4238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">
                <v:group id="Group 9" o:spid="_x0000_s1058" style="position:absolute;top:5496;width:51835;height:27051" coordsize="51835,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">
                  <v:shape id="Picture 2" o:spid="_x0000_s1059" type="#_x0000_t75" style="position:absolute;left:36861;top:333;width:14974;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">
                    <v:imagedata r:id="rId34" o:title="" croptop="13702f" cropbottom="27490f" cropleft="15111f" cropright="36553f"/>
                  </v:shape>
                  <v:shape id="Picture 6" o:spid="_x0000_s1060" type="#_x0000_t75" style="position:absolute;top:142;width:14427;height:2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">
                    <v:imagedata r:id="rId35" o:title="" croptop="1301f" cropbottom="3013f" cropleft="5715f" cropright="2096f"/>
                  </v:shape>
                  <v:shape id="Picture 8" o:spid="_x0000_s1061" type="#_x0000_t75" style="position:absolute;left:19288;width:12712;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">
                    <v:imagedata r:id="rId36" o:title="" croptop="1723f" cropbottom="2642f"/>
                  </v:shape>
                </v:group>
                <v:shape id="_x0000_s1062" type="#_x0000_t202" style="position:absolute;top:33087;width:51835;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" stroked="f">
                  <v:textbox style="mso-fit-shape-to-text:t" inset="0,0,0,0">
                    <w:txbxContent>
                      <w:p w14:paraId="0D02C5D1" w14:textId="64CBA23E" w:rsidR="007A2049" w:rsidRPr="007A2049" w:rsidRDefault="007A2049" w:rsidP="007A2049">
                        <w:pPr>
                          <w:pStyle w:val="Caption"/>
                          <w:rPr>
                            <w:b w:val="0"/>
                            <w:bCs w:val="0"/>
                            <w:noProof/>
                          </w:rPr>
                        </w:pPr>
                        <w:r>
                          <w:t>Figure S</w:t>
                        </w:r>
                        <w:r>
                          <w:fldChar w:fldCharType="begin"/>
                        </w:r>
                        <w:r>
                          <w:instrText xml:space="preserve"> SEQ Figure_S \* ARABIC </w:instrText>
                        </w:r>
                        <w:r>
                          <w:fldChar w:fldCharType="separate"/>
                        </w:r>
                        <w:r>
                          <w:rPr>
                            <w:noProof/>
                          </w:rPr>
                          <w:t>10</w:t>
                        </w:r>
                        <w:r>
                          <w:rPr>
                            <w:noProof/>
                          </w:rPr>
                          <w:fldChar w:fldCharType="end"/>
                        </w:r>
                        <w:r>
                          <w:t xml:space="preserve">. </w:t>
                        </w:r>
                        <w:r w:rsidRPr="007A2049">
                          <w:t>dsCYP7</w:t>
                        </w:r>
                        <w:r w:rsidRPr="005325B6">
                          <w:t xml:space="preserve"> and dsM6PR </w:t>
                        </w:r>
                        <w:r>
                          <w:t xml:space="preserve">obtained </w:t>
                        </w:r>
                        <w:r w:rsidRPr="005325B6">
                          <w:t xml:space="preserve">from the seed plate. </w:t>
                        </w:r>
                        <w:r w:rsidRPr="007A2049">
                          <w:rPr>
                            <w:b w:val="0"/>
                            <w:bCs w:val="0"/>
                          </w:rPr>
                          <w:t xml:space="preserve">Lane 1-3 are 1 kb Eurogentec DNA SmartLadder, dsCYP7, and dsM6PR, respectively. </w:t>
                        </w:r>
                        <w:r w:rsidR="00DF60B7" w:rsidRPr="00DF60B7">
                          <w:rPr>
                            <w:b w:val="0"/>
                            <w:bCs w:val="0"/>
                          </w:rPr>
                          <w:t>A</w:t>
                        </w:r>
                        <w:r w:rsidRPr="007A2049">
                          <w:rPr>
                            <w:b w:val="0"/>
                            <w:bCs w:val="0"/>
                          </w:rPr>
                          <w:t xml:space="preserve">) before precipitation, </w:t>
                        </w:r>
                        <w:r w:rsidR="00DF60B7" w:rsidRPr="00DF60B7">
                          <w:rPr>
                            <w:b w:val="0"/>
                            <w:bCs w:val="0"/>
                          </w:rPr>
                          <w:t>B</w:t>
                        </w:r>
                        <w:r w:rsidRPr="007A2049">
                          <w:rPr>
                            <w:b w:val="0"/>
                            <w:bCs w:val="0"/>
                          </w:rPr>
                          <w:t xml:space="preserve">) after precipitation with ammonium acetate, </w:t>
                        </w:r>
                        <w:r w:rsidRPr="00DF60B7">
                          <w:rPr>
                            <w:b w:val="0"/>
                            <w:bCs w:val="0"/>
                          </w:rPr>
                          <w:t xml:space="preserve">and </w:t>
                        </w:r>
                        <w:r w:rsidR="00DF60B7" w:rsidRPr="00DF60B7">
                          <w:rPr>
                            <w:b w:val="0"/>
                            <w:bCs w:val="0"/>
                          </w:rPr>
                          <w:t>C</w:t>
                        </w:r>
                        <w:r w:rsidRPr="007A2049">
                          <w:rPr>
                            <w:b w:val="0"/>
                            <w:bCs w:val="0"/>
                          </w:rPr>
                          <w:t xml:space="preserve">) after purification with </w:t>
                        </w:r>
                        <w:proofErr w:type="spellStart"/>
                        <w:r w:rsidRPr="007A2049">
                          <w:rPr>
                            <w:b w:val="0"/>
                            <w:bCs w:val="0"/>
                          </w:rPr>
                          <w:t>MEGAclear</w:t>
                        </w:r>
                        <w:proofErr w:type="spellEnd"/>
                        <w:r w:rsidRPr="007A2049">
                          <w:rPr>
                            <w:b w:val="0"/>
                            <w:bCs w:val="0"/>
                          </w:rPr>
                          <w:t>.</w:t>
                        </w:r>
                      </w:p>
                    </w:txbxContent>
                  </v:textbox>
                </v:shape>
                <v:shape id="Text Box 11" o:spid="_x0000_s1063" type="#_x0000_t202" style="position:absolute;left:5444;width:3541;height: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" filled="f" stroked="f" strokeweight=".5pt">
                  <v:textbox>
                    <w:txbxContent>
                      <w:p w14:paraId="4183F2EF" w14:textId="15FC9050" w:rsidR="007A2049" w:rsidRPr="00212F1D" w:rsidRDefault="00DF60B7" w:rsidP="007A2049">
                        <w:pPr>
                          <w:rPr>
                            <w:rFonts w:asciiTheme="minorHAnsi" w:hAnsiTheme="minorHAnsi" w:cstheme="minorHAnsi"/>
                            <w:sz w:val="48"/>
                            <w:szCs w:val="48"/>
                          </w:rPr>
                        </w:pPr>
                        <w:r>
                          <w:rPr>
                            <w:rFonts w:asciiTheme="minorHAnsi" w:hAnsiTheme="minorHAnsi" w:cstheme="minorHAnsi"/>
                            <w:sz w:val="48"/>
                            <w:szCs w:val="48"/>
                          </w:rPr>
                          <w:t>A</w:t>
                        </w:r>
                      </w:p>
                    </w:txbxContent>
                  </v:textbox>
                </v:shape>
                <v:shape id="Text Box 11" o:spid="_x0000_s1064" type="#_x0000_t202" style="position:absolute;left:23996;top:158;width:3541;height: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" filled="f" stroked="f" strokeweight=".5pt">
                  <v:textbox>
                    <w:txbxContent>
                      <w:p w14:paraId="1CB216AD" w14:textId="4577CF95" w:rsidR="007A2049" w:rsidRPr="00212F1D" w:rsidRDefault="00DF60B7" w:rsidP="007A2049">
                        <w:pPr>
                          <w:rPr>
                            <w:rFonts w:asciiTheme="minorHAnsi" w:hAnsiTheme="minorHAnsi" w:cstheme="minorHAnsi"/>
                            <w:sz w:val="48"/>
                            <w:szCs w:val="48"/>
                          </w:rPr>
                        </w:pPr>
                        <w:r>
                          <w:rPr>
                            <w:rFonts w:asciiTheme="minorHAnsi" w:hAnsiTheme="minorHAnsi" w:cstheme="minorHAnsi"/>
                            <w:sz w:val="48"/>
                            <w:szCs w:val="48"/>
                          </w:rPr>
                          <w:t>B</w:t>
                        </w:r>
                      </w:p>
                    </w:txbxContent>
                  </v:textbox>
                </v:shape>
                <v:shape id="Text Box 11" o:spid="_x0000_s1065" type="#_x0000_t202" style="position:absolute;left:42390;top:158;width:3541;height: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" filled="f" stroked="f" strokeweight=".5pt">
                  <v:textbox>
                    <w:txbxContent>
                      <w:p w14:paraId="1FFE274F" w14:textId="2015D58F" w:rsidR="007A2049" w:rsidRPr="00212F1D" w:rsidRDefault="00DF60B7" w:rsidP="007A2049">
                        <w:pPr>
                          <w:rPr>
                            <w:rFonts w:asciiTheme="minorHAnsi" w:hAnsiTheme="minorHAnsi" w:cstheme="minorHAnsi"/>
                            <w:sz w:val="48"/>
                            <w:szCs w:val="48"/>
                          </w:rPr>
                        </w:pPr>
                        <w:r>
                          <w:rPr>
                            <w:rFonts w:asciiTheme="minorHAnsi" w:hAnsiTheme="minorHAnsi" w:cstheme="minorHAnsi"/>
                            <w:sz w:val="48"/>
                            <w:szCs w:val="48"/>
                          </w:rPr>
                          <w:t>C</w:t>
                        </w:r>
                      </w:p>
                    </w:txbxContent>
                  </v:textbox>
                </v:shape>
              </v:group>
            </w:pict>
          </mc:Fallback>
        </mc:AlternateContent>
      </w:r>
    </w:p>
    <w:p w14:paraId="2D032CC7" w14:textId="77777777" w:rsidR="007A2049" w:rsidRPr="001A370B" w:rsidRDefault="007A2049" w:rsidP="007A2049"/>
    <w:p w14:paraId="6DD9A881" w14:textId="5EAFD04B" w:rsidR="007A2049" w:rsidRPr="001A370B" w:rsidRDefault="007A2049" w:rsidP="007A2049"/>
    <w:p w14:paraId="52225160" w14:textId="55038FD6" w:rsidR="007A2049" w:rsidRDefault="007A2049" w:rsidP="007A2049">
      <w:pPr>
        <w:spacing w:after="0"/>
      </w:pPr>
      <w:r>
        <w:br w:type="page"/>
      </w:r>
    </w:p>
    <w:p w14:paraId="0998BB1A" w14:textId="77777777" w:rsidR="007A2049" w:rsidRDefault="007A2049" w:rsidP="007A2049">
      <w:pPr>
        <w:pStyle w:val="Heading1"/>
      </w:pPr>
      <w:r>
        <w:lastRenderedPageBreak/>
        <w:t>References</w:t>
      </w:r>
    </w:p>
    <w:p w14:paraId="36EC8C5A" w14:textId="2EA0DA10" w:rsidR="00986481" w:rsidRPr="00986481" w:rsidRDefault="00986481" w:rsidP="00986481">
      <w:pPr>
        <w:widowControl w:val="0"/>
        <w:autoSpaceDE w:val="0"/>
        <w:autoSpaceDN w:val="0"/>
        <w:adjustRightInd w:val="0"/>
        <w:ind w:left="480" w:hanging="480"/>
        <w:rPr>
          <w:rFonts w:cs="Times New Roman"/>
          <w:noProof/>
        </w:rPr>
      </w:pPr>
      <w:r>
        <w:fldChar w:fldCharType="begin" w:fldLock="1"/>
      </w:r>
      <w:r>
        <w:instrText xml:space="preserve">ADDIN Mendeley Bibliography CSL_BIBLIOGRAPHY </w:instrText>
      </w:r>
      <w:r>
        <w:fldChar w:fldCharType="separate"/>
      </w:r>
      <w:r w:rsidRPr="00986481">
        <w:rPr>
          <w:rFonts w:cs="Times New Roman"/>
          <w:noProof/>
        </w:rPr>
        <w:t xml:space="preserve">Ahmed, F., Senthil-Kumar, M., Dai, X., Ramu, V. S., Lee, S., Mysore, K. S., et al. (2020). pssRNAit: a web server for designing effective and specific plant siRNAs with genome-wide off-target assessment. </w:t>
      </w:r>
      <w:r w:rsidRPr="00986481">
        <w:rPr>
          <w:rFonts w:cs="Times New Roman"/>
          <w:i/>
          <w:iCs/>
          <w:noProof/>
        </w:rPr>
        <w:t>Plant Physiol.</w:t>
      </w:r>
      <w:r w:rsidRPr="00986481">
        <w:rPr>
          <w:rFonts w:cs="Times New Roman"/>
          <w:noProof/>
        </w:rPr>
        <w:t xml:space="preserve"> 184, 65–81.</w:t>
      </w:r>
    </w:p>
    <w:p w14:paraId="2BD12593" w14:textId="77777777" w:rsidR="00986481" w:rsidRPr="00986481" w:rsidRDefault="00986481" w:rsidP="00986481">
      <w:pPr>
        <w:widowControl w:val="0"/>
        <w:autoSpaceDE w:val="0"/>
        <w:autoSpaceDN w:val="0"/>
        <w:adjustRightInd w:val="0"/>
        <w:ind w:left="480" w:hanging="480"/>
        <w:rPr>
          <w:rFonts w:cs="Times New Roman"/>
          <w:noProof/>
        </w:rPr>
      </w:pPr>
      <w:r w:rsidRPr="00986481">
        <w:rPr>
          <w:rFonts w:cs="Times New Roman"/>
          <w:noProof/>
        </w:rPr>
        <w:t xml:space="preserve">Altschul, S. F., Gish, W., Miller, W., Myers, E. W., and Lipman, D. J. (1990). Basic local alignment search tool. </w:t>
      </w:r>
      <w:r w:rsidRPr="00986481">
        <w:rPr>
          <w:rFonts w:cs="Times New Roman"/>
          <w:i/>
          <w:iCs/>
          <w:noProof/>
        </w:rPr>
        <w:t>J. Mol. Biol.</w:t>
      </w:r>
      <w:r w:rsidRPr="00986481">
        <w:rPr>
          <w:rFonts w:cs="Times New Roman"/>
          <w:noProof/>
        </w:rPr>
        <w:t xml:space="preserve"> 215, 403–410.</w:t>
      </w:r>
    </w:p>
    <w:p w14:paraId="119B39D1" w14:textId="77777777" w:rsidR="00986481" w:rsidRPr="00986481" w:rsidRDefault="00986481" w:rsidP="00986481">
      <w:pPr>
        <w:widowControl w:val="0"/>
        <w:autoSpaceDE w:val="0"/>
        <w:autoSpaceDN w:val="0"/>
        <w:adjustRightInd w:val="0"/>
        <w:ind w:left="480" w:hanging="480"/>
        <w:rPr>
          <w:rFonts w:cs="Times New Roman"/>
          <w:noProof/>
        </w:rPr>
      </w:pPr>
      <w:r w:rsidRPr="00986481">
        <w:rPr>
          <w:rFonts w:cs="Times New Roman"/>
          <w:noProof/>
        </w:rPr>
        <w:t xml:space="preserve">Farrokhi, Z., Alizadeh, H., Alizadeh, H., and Mehrizi, F. A. (2019). Host-Induced Silencing of Some Important Genes Involved in Osmoregulation of Parasitic Plant Phelipanche aegyptiaca. </w:t>
      </w:r>
      <w:r w:rsidRPr="00986481">
        <w:rPr>
          <w:rFonts w:cs="Times New Roman"/>
          <w:i/>
          <w:iCs/>
          <w:noProof/>
        </w:rPr>
        <w:t>Mol. Biotechnol.</w:t>
      </w:r>
      <w:r w:rsidRPr="00986481">
        <w:rPr>
          <w:rFonts w:cs="Times New Roman"/>
          <w:noProof/>
        </w:rPr>
        <w:t xml:space="preserve"> 61, 929–937. doi: 10.1007/s12033-019-00215-0</w:t>
      </w:r>
    </w:p>
    <w:p w14:paraId="0B05D05C" w14:textId="77777777" w:rsidR="00986481" w:rsidRPr="00986481" w:rsidRDefault="00986481" w:rsidP="00986481">
      <w:pPr>
        <w:widowControl w:val="0"/>
        <w:autoSpaceDE w:val="0"/>
        <w:autoSpaceDN w:val="0"/>
        <w:adjustRightInd w:val="0"/>
        <w:ind w:left="480" w:hanging="480"/>
        <w:rPr>
          <w:rFonts w:cs="Times New Roman"/>
          <w:noProof/>
        </w:rPr>
      </w:pPr>
      <w:r w:rsidRPr="00986481">
        <w:rPr>
          <w:rFonts w:cs="Times New Roman"/>
          <w:noProof/>
        </w:rPr>
        <w:t xml:space="preserve">Hall, T. A. (1999). BioEdit: a user-friendly biological sequence alignment editor and analysis program for Windows 95/98/NT., in </w:t>
      </w:r>
      <w:r w:rsidRPr="00986481">
        <w:rPr>
          <w:rFonts w:cs="Times New Roman"/>
          <w:i/>
          <w:iCs/>
          <w:noProof/>
        </w:rPr>
        <w:t>Nucleic acids symposium series</w:t>
      </w:r>
      <w:r w:rsidRPr="00986481">
        <w:rPr>
          <w:rFonts w:cs="Times New Roman"/>
          <w:noProof/>
        </w:rPr>
        <w:t>, ([London]: Information Retrieval Ltd., c1979-c2000.), 95–98.</w:t>
      </w:r>
    </w:p>
    <w:p w14:paraId="79170D32" w14:textId="77777777" w:rsidR="00986481" w:rsidRPr="00986481" w:rsidRDefault="00986481" w:rsidP="00986481">
      <w:pPr>
        <w:widowControl w:val="0"/>
        <w:autoSpaceDE w:val="0"/>
        <w:autoSpaceDN w:val="0"/>
        <w:adjustRightInd w:val="0"/>
        <w:ind w:left="480" w:hanging="480"/>
        <w:rPr>
          <w:rFonts w:cs="Times New Roman"/>
          <w:noProof/>
        </w:rPr>
      </w:pPr>
      <w:r w:rsidRPr="00986481">
        <w:rPr>
          <w:rFonts w:cs="Times New Roman"/>
          <w:noProof/>
        </w:rPr>
        <w:t xml:space="preserve">Thompson, J. D., Higgins, D. G., and Gibson, T. J. (1994). CLUSTAL W: improving the sensitivity of progressive multiple sequence alignment through sequence weighting, position-specific gap penalties and weight matrix choice. </w:t>
      </w:r>
      <w:r w:rsidRPr="00986481">
        <w:rPr>
          <w:rFonts w:cs="Times New Roman"/>
          <w:i/>
          <w:iCs/>
          <w:noProof/>
        </w:rPr>
        <w:t>Nucleic Acids Res.</w:t>
      </w:r>
      <w:r w:rsidRPr="00986481">
        <w:rPr>
          <w:rFonts w:cs="Times New Roman"/>
          <w:noProof/>
        </w:rPr>
        <w:t xml:space="preserve"> 22, 4673–4680. doi: 10.1093/nar/22.22.4673</w:t>
      </w:r>
    </w:p>
    <w:p w14:paraId="046224B7" w14:textId="77777777" w:rsidR="00986481" w:rsidRPr="00AA2BAE" w:rsidRDefault="00986481" w:rsidP="00986481">
      <w:pPr>
        <w:widowControl w:val="0"/>
        <w:autoSpaceDE w:val="0"/>
        <w:autoSpaceDN w:val="0"/>
        <w:adjustRightInd w:val="0"/>
        <w:ind w:left="480" w:hanging="480"/>
        <w:rPr>
          <w:rFonts w:cs="Times New Roman"/>
          <w:noProof/>
          <w:lang w:val="fr-FR"/>
        </w:rPr>
      </w:pPr>
      <w:r w:rsidRPr="00986481">
        <w:rPr>
          <w:rFonts w:cs="Times New Roman"/>
          <w:noProof/>
        </w:rPr>
        <w:t xml:space="preserve">Wise, J. C., Wise, A. G., Rakotondravelo, M., Vandervoort, C., Seeve, C., and Fabbri, B. (2022). Trunk injection delivery of dsRNA for RNAi-based pest control in apple trees. </w:t>
      </w:r>
      <w:r w:rsidRPr="00AA2BAE">
        <w:rPr>
          <w:rFonts w:cs="Times New Roman"/>
          <w:i/>
          <w:iCs/>
          <w:noProof/>
          <w:lang w:val="fr-FR"/>
        </w:rPr>
        <w:t>Pest Manag. Sci.</w:t>
      </w:r>
      <w:r w:rsidRPr="00AA2BAE">
        <w:rPr>
          <w:rFonts w:cs="Times New Roman"/>
          <w:noProof/>
          <w:lang w:val="fr-FR"/>
        </w:rPr>
        <w:t xml:space="preserve"> 78, 3528–3533. doi: 10.1002/ps.6993</w:t>
      </w:r>
    </w:p>
    <w:p w14:paraId="4427232C" w14:textId="77777777" w:rsidR="00986481" w:rsidRPr="00986481" w:rsidRDefault="00986481" w:rsidP="00986481">
      <w:pPr>
        <w:widowControl w:val="0"/>
        <w:autoSpaceDE w:val="0"/>
        <w:autoSpaceDN w:val="0"/>
        <w:adjustRightInd w:val="0"/>
        <w:ind w:left="480" w:hanging="480"/>
        <w:rPr>
          <w:rFonts w:cs="Times New Roman"/>
          <w:noProof/>
        </w:rPr>
      </w:pPr>
      <w:r w:rsidRPr="00AA2BAE">
        <w:rPr>
          <w:rFonts w:cs="Times New Roman"/>
          <w:noProof/>
          <w:lang w:val="fr-FR"/>
        </w:rPr>
        <w:t xml:space="preserve">Yang, Z., Wafula, E. K., Honaas, L. A., Zhang, H., Das, M., Fernandez-Aparicio, M., et al. </w:t>
      </w:r>
      <w:r w:rsidRPr="00986481">
        <w:rPr>
          <w:rFonts w:cs="Times New Roman"/>
          <w:noProof/>
        </w:rPr>
        <w:t xml:space="preserve">(2015). Comparative transcriptome analyses reveal core parasitism genes and suggest gene duplication and repurposing as sources of structural novelty. </w:t>
      </w:r>
      <w:r w:rsidRPr="00986481">
        <w:rPr>
          <w:rFonts w:cs="Times New Roman"/>
          <w:i/>
          <w:iCs/>
          <w:noProof/>
        </w:rPr>
        <w:t>Mol. Biol. Evol.</w:t>
      </w:r>
      <w:r w:rsidRPr="00986481">
        <w:rPr>
          <w:rFonts w:cs="Times New Roman"/>
          <w:noProof/>
        </w:rPr>
        <w:t xml:space="preserve"> 32, 767–790. doi: 10.1093/molbev/msu343</w:t>
      </w:r>
    </w:p>
    <w:p w14:paraId="35B5CBF1" w14:textId="37B179F7" w:rsidR="00986481" w:rsidRPr="00986481" w:rsidRDefault="00986481" w:rsidP="00986481">
      <w:r>
        <w:fldChar w:fldCharType="end"/>
      </w:r>
    </w:p>
    <w:sectPr w:rsidR="00986481" w:rsidRPr="00986481" w:rsidSect="0093429D">
      <w:headerReference w:type="even" r:id="rId37"/>
      <w:footerReference w:type="even" r:id="rId38"/>
      <w:footerReference w:type="default" r:id="rId39"/>
      <w:headerReference w:type="first" r:id="rId4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E6432" w14:textId="77777777" w:rsidR="0001644F" w:rsidRDefault="0001644F" w:rsidP="00117666">
      <w:pPr>
        <w:spacing w:after="0"/>
      </w:pPr>
      <w:r>
        <w:separator/>
      </w:r>
    </w:p>
  </w:endnote>
  <w:endnote w:type="continuationSeparator" w:id="0">
    <w:p w14:paraId="623C36D2" w14:textId="77777777" w:rsidR="0001644F" w:rsidRDefault="0001644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455D31"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55D3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6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455D31"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55D3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6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D9D59" w14:textId="77777777" w:rsidR="0001644F" w:rsidRDefault="0001644F" w:rsidP="00117666">
      <w:pPr>
        <w:spacing w:after="0"/>
      </w:pPr>
      <w:r>
        <w:separator/>
      </w:r>
    </w:p>
  </w:footnote>
  <w:footnote w:type="continuationSeparator" w:id="0">
    <w:p w14:paraId="77217D3C" w14:textId="77777777" w:rsidR="0001644F" w:rsidRDefault="0001644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455D31"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455D31"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5A687D"/>
    <w:multiLevelType w:val="hybridMultilevel"/>
    <w:tmpl w:val="BF7C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051EE"/>
    <w:multiLevelType w:val="hybridMultilevel"/>
    <w:tmpl w:val="09B84D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2AC13F2"/>
    <w:multiLevelType w:val="hybridMultilevel"/>
    <w:tmpl w:val="A3F43E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682349"/>
    <w:multiLevelType w:val="hybridMultilevel"/>
    <w:tmpl w:val="DE0E5346"/>
    <w:lvl w:ilvl="0" w:tplc="04090003">
      <w:start w:val="1"/>
      <w:numFmt w:val="bullet"/>
      <w:lvlText w:val="o"/>
      <w:lvlJc w:val="left"/>
      <w:pPr>
        <w:ind w:left="720" w:hanging="360"/>
      </w:pPr>
      <w:rPr>
        <w:rFonts w:ascii="Courier New" w:hAnsi="Courier New" w:cs="Courier New" w:hint="default"/>
      </w:rPr>
    </w:lvl>
    <w:lvl w:ilvl="1" w:tplc="92A43B54">
      <w:numFmt w:val="bullet"/>
      <w:lvlText w:val="-"/>
      <w:lvlJc w:val="left"/>
      <w:pPr>
        <w:ind w:left="1800" w:hanging="72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DCF0E6C"/>
    <w:multiLevelType w:val="hybridMultilevel"/>
    <w:tmpl w:val="0F62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7"/>
  </w:num>
  <w:num w:numId="3" w16cid:durableId="615480040">
    <w:abstractNumId w:val="3"/>
  </w:num>
  <w:num w:numId="4" w16cid:durableId="1566183234">
    <w:abstractNumId w:val="10"/>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5"/>
  </w:num>
  <w:num w:numId="7" w16cid:durableId="1359550598">
    <w:abstractNumId w:val="11"/>
  </w:num>
  <w:num w:numId="8" w16cid:durableId="1559510671">
    <w:abstractNumId w:val="11"/>
  </w:num>
  <w:num w:numId="9" w16cid:durableId="1734543462">
    <w:abstractNumId w:val="11"/>
  </w:num>
  <w:num w:numId="10" w16cid:durableId="708839681">
    <w:abstractNumId w:val="11"/>
  </w:num>
  <w:num w:numId="11" w16cid:durableId="2046978920">
    <w:abstractNumId w:val="11"/>
  </w:num>
  <w:num w:numId="12" w16cid:durableId="2124614653">
    <w:abstractNumId w:val="11"/>
  </w:num>
  <w:num w:numId="13" w16cid:durableId="150105246">
    <w:abstractNumId w:val="5"/>
  </w:num>
  <w:num w:numId="14" w16cid:durableId="515769853">
    <w:abstractNumId w:val="4"/>
  </w:num>
  <w:num w:numId="15" w16cid:durableId="1753046014">
    <w:abstractNumId w:val="4"/>
  </w:num>
  <w:num w:numId="16" w16cid:durableId="665939894">
    <w:abstractNumId w:val="4"/>
  </w:num>
  <w:num w:numId="17" w16cid:durableId="2078749421">
    <w:abstractNumId w:val="4"/>
  </w:num>
  <w:num w:numId="18" w16cid:durableId="825047625">
    <w:abstractNumId w:val="4"/>
  </w:num>
  <w:num w:numId="19" w16cid:durableId="803810417">
    <w:abstractNumId w:val="4"/>
  </w:num>
  <w:num w:numId="20" w16cid:durableId="1461998789">
    <w:abstractNumId w:val="1"/>
  </w:num>
  <w:num w:numId="21" w16cid:durableId="1435402123">
    <w:abstractNumId w:val="2"/>
  </w:num>
  <w:num w:numId="22" w16cid:durableId="2130542284">
    <w:abstractNumId w:val="8"/>
  </w:num>
  <w:num w:numId="23" w16cid:durableId="32116148">
    <w:abstractNumId w:val="9"/>
  </w:num>
  <w:num w:numId="24" w16cid:durableId="19784889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1644F"/>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30FAB"/>
    <w:rsid w:val="003544FB"/>
    <w:rsid w:val="003D2D47"/>
    <w:rsid w:val="003D2F2D"/>
    <w:rsid w:val="00401590"/>
    <w:rsid w:val="00421A9F"/>
    <w:rsid w:val="00440E8A"/>
    <w:rsid w:val="00447801"/>
    <w:rsid w:val="00452E9C"/>
    <w:rsid w:val="00455D31"/>
    <w:rsid w:val="004735C8"/>
    <w:rsid w:val="004961FF"/>
    <w:rsid w:val="00517A89"/>
    <w:rsid w:val="005250F2"/>
    <w:rsid w:val="00586453"/>
    <w:rsid w:val="00593EEA"/>
    <w:rsid w:val="005A5EEE"/>
    <w:rsid w:val="005E14BF"/>
    <w:rsid w:val="006375C7"/>
    <w:rsid w:val="00654E8F"/>
    <w:rsid w:val="00660D05"/>
    <w:rsid w:val="006820B1"/>
    <w:rsid w:val="006B7D14"/>
    <w:rsid w:val="00701727"/>
    <w:rsid w:val="0070566C"/>
    <w:rsid w:val="00714C50"/>
    <w:rsid w:val="00725A7D"/>
    <w:rsid w:val="00733696"/>
    <w:rsid w:val="007501BE"/>
    <w:rsid w:val="007628CB"/>
    <w:rsid w:val="00790BB3"/>
    <w:rsid w:val="007A2049"/>
    <w:rsid w:val="007C206C"/>
    <w:rsid w:val="00803D24"/>
    <w:rsid w:val="00817DD6"/>
    <w:rsid w:val="00885156"/>
    <w:rsid w:val="00910BCB"/>
    <w:rsid w:val="009151AA"/>
    <w:rsid w:val="0093429D"/>
    <w:rsid w:val="00943573"/>
    <w:rsid w:val="00970F7D"/>
    <w:rsid w:val="00986481"/>
    <w:rsid w:val="00994A3D"/>
    <w:rsid w:val="009C2B12"/>
    <w:rsid w:val="009C70F3"/>
    <w:rsid w:val="00A174D9"/>
    <w:rsid w:val="00A569CD"/>
    <w:rsid w:val="00A7363A"/>
    <w:rsid w:val="00AA2BAE"/>
    <w:rsid w:val="00AB5EE2"/>
    <w:rsid w:val="00AB6715"/>
    <w:rsid w:val="00B1671E"/>
    <w:rsid w:val="00B25EB8"/>
    <w:rsid w:val="00B354E1"/>
    <w:rsid w:val="00B37F4D"/>
    <w:rsid w:val="00C52A7B"/>
    <w:rsid w:val="00C56BAF"/>
    <w:rsid w:val="00C679AA"/>
    <w:rsid w:val="00C75972"/>
    <w:rsid w:val="00C843D4"/>
    <w:rsid w:val="00CC0A3A"/>
    <w:rsid w:val="00CC5068"/>
    <w:rsid w:val="00CD066B"/>
    <w:rsid w:val="00CE4FEE"/>
    <w:rsid w:val="00DB59C3"/>
    <w:rsid w:val="00DC259A"/>
    <w:rsid w:val="00DE23E8"/>
    <w:rsid w:val="00DF60B7"/>
    <w:rsid w:val="00E52377"/>
    <w:rsid w:val="00E64E17"/>
    <w:rsid w:val="00E866C9"/>
    <w:rsid w:val="00EA3D3C"/>
    <w:rsid w:val="00EC1E48"/>
    <w:rsid w:val="00F46900"/>
    <w:rsid w:val="00F61D89"/>
    <w:rsid w:val="00F663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986481"/>
    <w:pPr>
      <w:keepNext/>
      <w:jc w:val="both"/>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link w:val="ListParagraphChar"/>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EC1E48"/>
    <w:rPr>
      <w:color w:val="605E5C"/>
      <w:shd w:val="clear" w:color="auto" w:fill="E1DFDD"/>
    </w:rPr>
  </w:style>
  <w:style w:type="character" w:customStyle="1" w:styleId="ListParagraphChar">
    <w:name w:val="List Paragraph Char"/>
    <w:basedOn w:val="DefaultParagraphFont"/>
    <w:link w:val="ListParagraph"/>
    <w:uiPriority w:val="34"/>
    <w:locked/>
    <w:rsid w:val="007A2049"/>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89430869">
      <w:bodyDiv w:val="1"/>
      <w:marLeft w:val="0"/>
      <w:marRight w:val="0"/>
      <w:marTop w:val="0"/>
      <w:marBottom w:val="0"/>
      <w:divBdr>
        <w:top w:val="none" w:sz="0" w:space="0" w:color="auto"/>
        <w:left w:val="none" w:sz="0" w:space="0" w:color="auto"/>
        <w:bottom w:val="none" w:sz="0" w:space="0" w:color="auto"/>
        <w:right w:val="none" w:sz="0" w:space="0" w:color="auto"/>
      </w:divBdr>
    </w:div>
    <w:div w:id="1164397087">
      <w:bodyDiv w:val="1"/>
      <w:marLeft w:val="0"/>
      <w:marRight w:val="0"/>
      <w:marTop w:val="0"/>
      <w:marBottom w:val="0"/>
      <w:divBdr>
        <w:top w:val="none" w:sz="0" w:space="0" w:color="auto"/>
        <w:left w:val="none" w:sz="0" w:space="0" w:color="auto"/>
        <w:bottom w:val="none" w:sz="0" w:space="0" w:color="auto"/>
        <w:right w:val="none" w:sz="0" w:space="0" w:color="auto"/>
      </w:divBdr>
    </w:div>
    <w:div w:id="1189761733">
      <w:bodyDiv w:val="1"/>
      <w:marLeft w:val="0"/>
      <w:marRight w:val="0"/>
      <w:marTop w:val="0"/>
      <w:marBottom w:val="0"/>
      <w:divBdr>
        <w:top w:val="none" w:sz="0" w:space="0" w:color="auto"/>
        <w:left w:val="none" w:sz="0" w:space="0" w:color="auto"/>
        <w:bottom w:val="none" w:sz="0" w:space="0" w:color="auto"/>
        <w:right w:val="none" w:sz="0" w:space="0" w:color="auto"/>
      </w:divBdr>
    </w:div>
    <w:div w:id="145667411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5.tiff"/><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tiff"/><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4.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cbi.nlm.nih.gov/orffinder/"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6.tiff"/><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16</Pages>
  <Words>3675</Words>
  <Characters>20951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Nariman Zainali</cp:lastModifiedBy>
  <cp:revision>11</cp:revision>
  <cp:lastPrinted>2013-10-03T12:51:00Z</cp:lastPrinted>
  <dcterms:created xsi:type="dcterms:W3CDTF">2022-11-17T16:58:00Z</dcterms:created>
  <dcterms:modified xsi:type="dcterms:W3CDTF">2024-10-20T16:25:00Z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Recent Style Id 0_1">
    <vt:lpwstr>http://www.zotero.org/styles/apa</vt:lpwstr>
  </property>
  <property fmtid="{D5CDD505-2E9C-101B-9397-08002B2CF9AE}" pid="11" name="Mendeley Recent Style Name 0_1">
    <vt:lpwstr>American Psychological Association 7th edition</vt:lpwstr>
  </property>
  <property fmtid="{D5CDD505-2E9C-101B-9397-08002B2CF9AE}" pid="12" name="Mendeley Recent Style Id 1_1">
    <vt:lpwstr>http://www.zotero.org/styles/american-sociological-association</vt:lpwstr>
  </property>
  <property fmtid="{D5CDD505-2E9C-101B-9397-08002B2CF9AE}" pid="13" name="Mendeley Recent Style Name 1_1">
    <vt:lpwstr>American Sociological Association 6th edition</vt:lpwstr>
  </property>
  <property fmtid="{D5CDD505-2E9C-101B-9397-08002B2CF9AE}" pid="14" name="Mendeley Recent Style Id 2_1">
    <vt:lpwstr>http://www.zotero.org/styles/chicago-author-date</vt:lpwstr>
  </property>
  <property fmtid="{D5CDD505-2E9C-101B-9397-08002B2CF9AE}" pid="15" name="Mendeley Recent Style Name 2_1">
    <vt:lpwstr>Chicago Manual of Style 17th edition (author-date)</vt:lpwstr>
  </property>
  <property fmtid="{D5CDD505-2E9C-101B-9397-08002B2CF9AE}" pid="16" name="Mendeley Recent Style Id 3_1">
    <vt:lpwstr>http://www.zotero.org/styles/harvard-cite-them-right</vt:lpwstr>
  </property>
  <property fmtid="{D5CDD505-2E9C-101B-9397-08002B2CF9AE}" pid="17" name="Mendeley Recent Style Name 3_1">
    <vt:lpwstr>Cite Them Right 12th edition - Harvard</vt:lpwstr>
  </property>
  <property fmtid="{D5CDD505-2E9C-101B-9397-08002B2CF9AE}" pid="18" name="Mendeley Recent Style Id 4_1">
    <vt:lpwstr>http://www.zotero.org/styles/frontiers-in-plant-science</vt:lpwstr>
  </property>
  <property fmtid="{D5CDD505-2E9C-101B-9397-08002B2CF9AE}" pid="19" name="Mendeley Recent Style Name 4_1">
    <vt:lpwstr>Frontiers in Plant Science</vt:lpwstr>
  </property>
  <property fmtid="{D5CDD505-2E9C-101B-9397-08002B2CF9AE}" pid="20" name="Mendeley Recent Style Id 5_1">
    <vt:lpwstr>http://www.zotero.org/styles/ieee</vt:lpwstr>
  </property>
  <property fmtid="{D5CDD505-2E9C-101B-9397-08002B2CF9AE}" pid="21" name="Mendeley Recent Style Name 5_1">
    <vt:lpwstr>IEEE</vt:lpwstr>
  </property>
  <property fmtid="{D5CDD505-2E9C-101B-9397-08002B2CF9AE}" pid="22" name="Mendeley Recent Style Id 6_1">
    <vt:lpwstr>http://www.zotero.org/styles/journal-of-experimental-botany</vt:lpwstr>
  </property>
  <property fmtid="{D5CDD505-2E9C-101B-9397-08002B2CF9AE}" pid="23" name="Mendeley Recent Style Name 6_1">
    <vt:lpwstr>Journal of Experimental Botany</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http://www.zotero.org/styles/plant-signaling-and-behavior</vt:lpwstr>
  </property>
  <property fmtid="{D5CDD505-2E9C-101B-9397-08002B2CF9AE}" pid="27" name="Mendeley Recent Style Name 8_1">
    <vt:lpwstr>Plant Signaling &amp; Behavior</vt:lpwstr>
  </property>
  <property fmtid="{D5CDD505-2E9C-101B-9397-08002B2CF9AE}" pid="28" name="Mendeley Recent Style Id 9_1">
    <vt:lpwstr>http://www.zotero.org/styles/planta</vt:lpwstr>
  </property>
  <property fmtid="{D5CDD505-2E9C-101B-9397-08002B2CF9AE}" pid="29" name="Mendeley Recent Style Name 9_1">
    <vt:lpwstr>Planta</vt:lpwstr>
  </property>
  <property fmtid="{D5CDD505-2E9C-101B-9397-08002B2CF9AE}" pid="30" name="Mendeley Citation Style_1">
    <vt:lpwstr>http://www.zotero.org/styles/frontiers-in-plant-science</vt:lpwstr>
  </property>
  <property fmtid="{D5CDD505-2E9C-101B-9397-08002B2CF9AE}" pid="31" name="Mendeley Document_1">
    <vt:lpwstr>True</vt:lpwstr>
  </property>
  <property fmtid="{D5CDD505-2E9C-101B-9397-08002B2CF9AE}" pid="32" name="Mendeley Unique User Id_1">
    <vt:lpwstr>cc4c9660-a0aa-3fb2-a6a6-2966ddab2b43</vt:lpwstr>
  </property>
</Properties>
</file>