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B347F6F" w14:textId="04203519" w:rsidR="00047A41" w:rsidRDefault="00047A41" w:rsidP="00047A41">
      <w:pPr>
        <w:pStyle w:val="MDPI31text"/>
        <w:numPr>
          <w:ilvl w:val="0"/>
          <w:numId w:val="44"/>
        </w:numPr>
        <w:spacing w:before="240" w:after="240" w:line="360" w:lineRule="auto"/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</w:pPr>
      <w:r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>A</w:t>
      </w:r>
      <w:r w:rsidRPr="00047A41"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>ppendix A</w:t>
      </w:r>
    </w:p>
    <w:p w14:paraId="6B05A3FB" w14:textId="5CB4B299" w:rsidR="00047A41" w:rsidRDefault="00047A41" w:rsidP="00047A41">
      <w:pPr>
        <w:pStyle w:val="MDPI31text"/>
        <w:spacing w:before="240" w:after="240" w:line="360" w:lineRule="auto"/>
        <w:ind w:left="0" w:firstLine="0"/>
      </w:pPr>
      <w:r w:rsidRPr="0029778B">
        <w:t>The color composite mosaics covering the entire study area over the years are displayed here. For 1972, the bands are assigned as follows: (red: NIR</w:t>
      </w:r>
      <w:r>
        <w:t>2</w:t>
      </w:r>
      <w:r w:rsidRPr="0029778B">
        <w:t xml:space="preserve"> band, green: red band, blue: green band). For the other years, the bands are assigned as follows: (red: NIR band, green: red band, blue: green band).</w:t>
      </w:r>
    </w:p>
    <w:p w14:paraId="5270CB05" w14:textId="77777777" w:rsidR="00047A41" w:rsidRDefault="00047A41" w:rsidP="00047A41">
      <w:pPr>
        <w:pStyle w:val="MDPI31text"/>
        <w:spacing w:before="240" w:after="240" w:line="360" w:lineRule="auto"/>
        <w:ind w:left="0" w:firstLine="0"/>
        <w:sectPr w:rsidR="00047A41" w:rsidSect="00047A4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  </w:t>
      </w:r>
    </w:p>
    <w:p w14:paraId="4C295BF4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34F54BBD" wp14:editId="416762BC">
            <wp:extent cx="8107045" cy="5731510"/>
            <wp:effectExtent l="0" t="0" r="8255" b="2540"/>
            <wp:docPr id="18121477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47710" name="Picture 18121477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7103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36438E4E" wp14:editId="58B70F2A">
            <wp:extent cx="8107045" cy="5731510"/>
            <wp:effectExtent l="0" t="0" r="8255" b="2540"/>
            <wp:docPr id="1727345112" name="Picture 14" descr="A map of the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45112" name="Picture 14" descr="A map of the united arab emir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63F9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01CDAD61" wp14:editId="4A812406">
            <wp:extent cx="8107045" cy="5731510"/>
            <wp:effectExtent l="0" t="0" r="8255" b="2540"/>
            <wp:docPr id="26787893" name="Picture 13" descr="A map of the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7893" name="Picture 13" descr="A map of the united arab emirat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FFCE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574FE674" wp14:editId="2F48CCAE">
            <wp:extent cx="8107045" cy="5731510"/>
            <wp:effectExtent l="0" t="0" r="8255" b="2540"/>
            <wp:docPr id="1601297146" name="Picture 8" descr="A map of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97146" name="Picture 8" descr="A map of united arab emirat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4C17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16E0EF34" wp14:editId="4E455603">
            <wp:extent cx="8107045" cy="5731510"/>
            <wp:effectExtent l="0" t="0" r="8255" b="2540"/>
            <wp:docPr id="984239191" name="Picture 9" descr="A map of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39191" name="Picture 9" descr="A map of united arab emirat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E86C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55018CCD" wp14:editId="37837AE7">
            <wp:extent cx="8107045" cy="5731510"/>
            <wp:effectExtent l="0" t="0" r="8255" b="2540"/>
            <wp:docPr id="695712393" name="Picture 10" descr="A map of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12393" name="Picture 10" descr="A map of united arab emirat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3773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4A0EAF02" wp14:editId="305CB752">
            <wp:extent cx="8107045" cy="5731510"/>
            <wp:effectExtent l="0" t="0" r="8255" b="2540"/>
            <wp:docPr id="110455001" name="Picture 11" descr="A map of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001" name="Picture 11" descr="A map of united arab emirat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03CD" w14:textId="77777777" w:rsidR="00047A41" w:rsidRDefault="00047A41" w:rsidP="00047A41">
      <w:pPr>
        <w:pStyle w:val="MDPI31text"/>
        <w:spacing w:before="240" w:after="240" w:line="360" w:lineRule="auto"/>
        <w:ind w:left="0" w:firstLine="0"/>
      </w:pPr>
      <w:r>
        <w:rPr>
          <w:noProof/>
          <w:snapToGrid/>
        </w:rPr>
        <w:lastRenderedPageBreak/>
        <w:drawing>
          <wp:inline distT="0" distB="0" distL="0" distR="0" wp14:anchorId="6FF1853A" wp14:editId="1F90E401">
            <wp:extent cx="8107045" cy="5731510"/>
            <wp:effectExtent l="0" t="0" r="8255" b="2540"/>
            <wp:docPr id="1452486634" name="Picture 12" descr="A map of united arab emi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86634" name="Picture 12" descr="A map of united arab emirat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C530" w14:textId="77777777" w:rsidR="00047A41" w:rsidRDefault="00047A41" w:rsidP="00047A41">
      <w:pPr>
        <w:pStyle w:val="MDPI31text"/>
        <w:spacing w:before="240" w:after="240" w:line="360" w:lineRule="auto"/>
        <w:ind w:left="0" w:firstLine="0"/>
        <w:sectPr w:rsidR="00047A41" w:rsidSect="00047A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9F183B3" w14:textId="1D2AC10C" w:rsidR="00047A41" w:rsidRPr="00047A41" w:rsidRDefault="00047A41" w:rsidP="00047A41">
      <w:pPr>
        <w:pStyle w:val="MDPI31text"/>
        <w:numPr>
          <w:ilvl w:val="0"/>
          <w:numId w:val="44"/>
        </w:numPr>
        <w:spacing w:before="240" w:after="240" w:line="360" w:lineRule="auto"/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</w:pPr>
      <w:r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lastRenderedPageBreak/>
        <w:t>A</w:t>
      </w:r>
      <w:r w:rsidRPr="00047A41"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 xml:space="preserve">ppendix </w:t>
      </w:r>
      <w:r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>B</w:t>
      </w:r>
    </w:p>
    <w:p w14:paraId="51564BE2" w14:textId="77777777" w:rsidR="00047A41" w:rsidRPr="004F087A" w:rsidRDefault="00047A41" w:rsidP="00047A41">
      <w:pPr>
        <w:pStyle w:val="MDPI31text"/>
        <w:spacing w:before="240" w:after="240" w:line="360" w:lineRule="auto"/>
        <w:ind w:left="0" w:firstLine="0"/>
        <w:rPr>
          <w:color w:val="auto"/>
        </w:rPr>
      </w:pPr>
      <w:r w:rsidRPr="004F087A">
        <w:t xml:space="preserve">The training and testing samples </w:t>
      </w:r>
      <w:proofErr w:type="gramStart"/>
      <w:r w:rsidRPr="004F087A">
        <w:t>used</w:t>
      </w:r>
      <w:proofErr w:type="gramEnd"/>
      <w:r w:rsidRPr="004F087A">
        <w:t xml:space="preserve"> for the classification of the Landsat scenes into four main classes: </w:t>
      </w:r>
      <w:r>
        <w:t>Built areas</w:t>
      </w:r>
      <w:r w:rsidRPr="004F087A">
        <w:t>, Vegetation, Water and Desert</w:t>
      </w:r>
      <w:r>
        <w:t xml:space="preserve"> and Mountainous areas</w:t>
      </w:r>
      <w:r w:rsidRPr="004F087A">
        <w:t>.</w:t>
      </w:r>
    </w:p>
    <w:tbl>
      <w:tblPr>
        <w:tblStyle w:val="TableGrid"/>
        <w:tblW w:w="10170" w:type="dxa"/>
        <w:tblInd w:w="-185" w:type="dxa"/>
        <w:tblLook w:val="04A0" w:firstRow="1" w:lastRow="0" w:firstColumn="1" w:lastColumn="0" w:noHBand="0" w:noVBand="1"/>
      </w:tblPr>
      <w:tblGrid>
        <w:gridCol w:w="1120"/>
        <w:gridCol w:w="1226"/>
        <w:gridCol w:w="1069"/>
        <w:gridCol w:w="1438"/>
        <w:gridCol w:w="1409"/>
        <w:gridCol w:w="1597"/>
        <w:gridCol w:w="1490"/>
        <w:gridCol w:w="821"/>
      </w:tblGrid>
      <w:tr w:rsidR="00047A41" w:rsidRPr="00661CF6" w14:paraId="3EACC358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9FF7B" w14:textId="77777777" w:rsidR="00047A41" w:rsidRPr="00661CF6" w:rsidRDefault="00047A41" w:rsidP="00174E4B">
            <w:pPr>
              <w:pStyle w:val="MDPI42tablebody"/>
            </w:pPr>
            <w:bookmarkStart w:id="0" w:name="_Hlk156739638"/>
            <w:r w:rsidRPr="00661CF6">
              <w:t>Dataset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FE7A" w14:textId="77777777" w:rsidR="00047A41" w:rsidRPr="00661CF6" w:rsidRDefault="00047A41" w:rsidP="00174E4B">
            <w:pPr>
              <w:pStyle w:val="MDPI42tablebody"/>
            </w:pPr>
            <w:r w:rsidRPr="00661CF6">
              <w:t>Scene (Path/Row)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84A3" w14:textId="77777777" w:rsidR="00047A41" w:rsidRPr="00661CF6" w:rsidRDefault="00047A41" w:rsidP="00174E4B">
            <w:pPr>
              <w:pStyle w:val="MDPI42tablebody"/>
            </w:pPr>
            <w:r w:rsidRPr="00661CF6">
              <w:t>Sample</w:t>
            </w:r>
          </w:p>
        </w:tc>
        <w:tc>
          <w:tcPr>
            <w:tcW w:w="5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0D7F" w14:textId="77777777" w:rsidR="00047A41" w:rsidRPr="00661CF6" w:rsidRDefault="00047A41" w:rsidP="00174E4B">
            <w:pPr>
              <w:pStyle w:val="MDPI42tablebody"/>
            </w:pPr>
            <w:r w:rsidRPr="00661CF6">
              <w:t>Class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A863" w14:textId="77777777" w:rsidR="00047A41" w:rsidRPr="00661CF6" w:rsidRDefault="00047A41" w:rsidP="00174E4B">
            <w:pPr>
              <w:pStyle w:val="MDPI42tablebody"/>
            </w:pPr>
            <w:r w:rsidRPr="00661CF6">
              <w:t>Total</w:t>
            </w:r>
          </w:p>
        </w:tc>
      </w:tr>
      <w:tr w:rsidR="00047A41" w:rsidRPr="00661CF6" w14:paraId="0629657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D79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A6C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801D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BCEB3" w14:textId="77777777" w:rsidR="00047A41" w:rsidRPr="00661CF6" w:rsidRDefault="00047A41" w:rsidP="00174E4B">
            <w:pPr>
              <w:pStyle w:val="MDPI42tablebody"/>
            </w:pPr>
            <w:r w:rsidRPr="004F087A">
              <w:t>Desert</w:t>
            </w:r>
            <w:r>
              <w:t xml:space="preserve"> and Mountainous areas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A650" w14:textId="77777777" w:rsidR="00047A41" w:rsidRPr="00661CF6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F326" w14:textId="77777777" w:rsidR="00047A41" w:rsidRPr="00661CF6" w:rsidRDefault="00047A41" w:rsidP="00174E4B">
            <w:pPr>
              <w:pStyle w:val="MDPI42tablebody"/>
            </w:pPr>
            <w:r w:rsidRPr="004F087A">
              <w:t>Vegetation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1D976" w14:textId="77777777" w:rsidR="00047A41" w:rsidRPr="00661CF6" w:rsidRDefault="00047A41" w:rsidP="00174E4B">
            <w:pPr>
              <w:pStyle w:val="MDPI42tablebody"/>
            </w:pPr>
            <w:r w:rsidRPr="004F087A">
              <w:t>Water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69D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</w:tr>
      <w:tr w:rsidR="00047A41" w:rsidRPr="00661CF6" w14:paraId="0F1C5C88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C345" w14:textId="77777777" w:rsidR="00047A41" w:rsidRPr="00661CF6" w:rsidRDefault="00047A41" w:rsidP="00174E4B">
            <w:pPr>
              <w:pStyle w:val="MDPI42tablebody"/>
            </w:pPr>
            <w:r w:rsidRPr="00661CF6">
              <w:t>2021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38FC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EC65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5B828" w14:textId="77777777" w:rsidR="00047A41" w:rsidRPr="00661CF6" w:rsidRDefault="00047A41" w:rsidP="00174E4B">
            <w:pPr>
              <w:pStyle w:val="MDPI42tablebody"/>
            </w:pPr>
            <w:r w:rsidRPr="00661CF6">
              <w:t>134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ABBA" w14:textId="77777777" w:rsidR="00047A41" w:rsidRPr="00661CF6" w:rsidRDefault="00047A41" w:rsidP="00174E4B">
            <w:pPr>
              <w:pStyle w:val="MDPI42tablebody"/>
            </w:pPr>
            <w:r w:rsidRPr="00661CF6">
              <w:t>71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6C634" w14:textId="77777777" w:rsidR="00047A41" w:rsidRPr="00661CF6" w:rsidRDefault="00047A41" w:rsidP="00174E4B">
            <w:pPr>
              <w:pStyle w:val="MDPI42tablebody"/>
            </w:pPr>
            <w:r w:rsidRPr="00661CF6">
              <w:t>67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853D" w14:textId="77777777" w:rsidR="00047A41" w:rsidRPr="00661CF6" w:rsidRDefault="00047A41" w:rsidP="00174E4B">
            <w:pPr>
              <w:pStyle w:val="MDPI42tablebody"/>
            </w:pPr>
            <w:r w:rsidRPr="00661CF6">
              <w:t>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78E3" w14:textId="77777777" w:rsidR="00047A41" w:rsidRPr="00661CF6" w:rsidRDefault="00047A41" w:rsidP="00174E4B">
            <w:pPr>
              <w:pStyle w:val="MDPI42tablebody"/>
            </w:pPr>
            <w:r w:rsidRPr="00661CF6">
              <w:t>370</w:t>
            </w:r>
          </w:p>
        </w:tc>
      </w:tr>
      <w:tr w:rsidR="00047A41" w:rsidRPr="00661CF6" w14:paraId="73C1B39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8C7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BBB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6B560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DF71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DB67" w14:textId="77777777" w:rsidR="00047A41" w:rsidRPr="00661CF6" w:rsidRDefault="00047A41" w:rsidP="00174E4B">
            <w:pPr>
              <w:pStyle w:val="MDPI42tablebody"/>
            </w:pPr>
            <w:r w:rsidRPr="00661CF6"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C0BC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9642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3107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</w:tr>
      <w:tr w:rsidR="00047A41" w:rsidRPr="00661CF6" w14:paraId="6BD497C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427E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AFC91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1CF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D1FB4" w14:textId="77777777" w:rsidR="00047A41" w:rsidRPr="00661CF6" w:rsidRDefault="00047A41" w:rsidP="00174E4B">
            <w:pPr>
              <w:pStyle w:val="MDPI42tablebody"/>
            </w:pPr>
            <w:r w:rsidRPr="00661CF6">
              <w:t>122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17A7" w14:textId="77777777" w:rsidR="00047A41" w:rsidRPr="00661CF6" w:rsidRDefault="00047A41" w:rsidP="00174E4B">
            <w:pPr>
              <w:pStyle w:val="MDPI42tablebody"/>
            </w:pPr>
            <w:r w:rsidRPr="00661CF6">
              <w:t>110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44A7" w14:textId="77777777" w:rsidR="00047A41" w:rsidRPr="00661CF6" w:rsidRDefault="00047A41" w:rsidP="00174E4B">
            <w:pPr>
              <w:pStyle w:val="MDPI42tablebody"/>
            </w:pPr>
            <w:r w:rsidRPr="00661CF6">
              <w:t>96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46C32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7967A" w14:textId="77777777" w:rsidR="00047A41" w:rsidRPr="00661CF6" w:rsidRDefault="00047A41" w:rsidP="00174E4B">
            <w:pPr>
              <w:pStyle w:val="MDPI42tablebody"/>
            </w:pPr>
            <w:r w:rsidRPr="00661CF6">
              <w:t>370</w:t>
            </w:r>
          </w:p>
        </w:tc>
      </w:tr>
      <w:tr w:rsidR="00047A41" w:rsidRPr="00661CF6" w14:paraId="09C82F3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250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D3E7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20D70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29A0" w14:textId="77777777" w:rsidR="00047A41" w:rsidRPr="00661CF6" w:rsidRDefault="00047A41" w:rsidP="00174E4B">
            <w:pPr>
              <w:pStyle w:val="MDPI42tablebody"/>
            </w:pPr>
            <w:r w:rsidRPr="00661CF6">
              <w:t>24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B1D8" w14:textId="77777777" w:rsidR="00047A41" w:rsidRPr="00661CF6" w:rsidRDefault="00047A41" w:rsidP="00174E4B">
            <w:pPr>
              <w:pStyle w:val="MDPI42tablebody"/>
            </w:pPr>
            <w:r w:rsidRPr="00661CF6">
              <w:t>37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99B1" w14:textId="77777777" w:rsidR="00047A41" w:rsidRPr="00661CF6" w:rsidRDefault="00047A41" w:rsidP="00174E4B">
            <w:pPr>
              <w:pStyle w:val="MDPI42tablebody"/>
            </w:pPr>
            <w:r w:rsidRPr="00661CF6">
              <w:t>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D645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ED09" w14:textId="77777777" w:rsidR="00047A41" w:rsidRPr="00661CF6" w:rsidRDefault="00047A41" w:rsidP="00174E4B">
            <w:pPr>
              <w:pStyle w:val="MDPI42tablebody"/>
            </w:pPr>
            <w:r w:rsidRPr="00661CF6">
              <w:t>92</w:t>
            </w:r>
          </w:p>
        </w:tc>
      </w:tr>
      <w:tr w:rsidR="00047A41" w:rsidRPr="00661CF6" w14:paraId="77B2624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711C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1510F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A9E2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F946" w14:textId="77777777" w:rsidR="00047A41" w:rsidRPr="00661CF6" w:rsidRDefault="00047A41" w:rsidP="00174E4B">
            <w:pPr>
              <w:pStyle w:val="MDPI42tablebody"/>
            </w:pPr>
            <w:r w:rsidRPr="00661CF6">
              <w:t>358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BD8C8" w14:textId="77777777" w:rsidR="00047A41" w:rsidRPr="00661CF6" w:rsidRDefault="00047A41" w:rsidP="00174E4B">
            <w:pPr>
              <w:pStyle w:val="MDPI42tablebody"/>
            </w:pPr>
            <w:r w:rsidRPr="00661CF6">
              <w:t>149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84F25" w14:textId="77777777" w:rsidR="00047A41" w:rsidRPr="00661CF6" w:rsidRDefault="00047A41" w:rsidP="00174E4B">
            <w:pPr>
              <w:pStyle w:val="MDPI42tablebody"/>
            </w:pPr>
            <w:r w:rsidRPr="00661CF6">
              <w:t>152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F3CA" w14:textId="77777777" w:rsidR="00047A41" w:rsidRPr="00661CF6" w:rsidRDefault="00047A41" w:rsidP="00174E4B">
            <w:pPr>
              <w:pStyle w:val="MDPI42tablebody"/>
            </w:pPr>
            <w:r w:rsidRPr="00661CF6">
              <w:t>135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72D0" w14:textId="77777777" w:rsidR="00047A41" w:rsidRPr="00661CF6" w:rsidRDefault="00047A41" w:rsidP="00174E4B">
            <w:pPr>
              <w:pStyle w:val="MDPI42tablebody"/>
            </w:pPr>
            <w:r w:rsidRPr="00661CF6">
              <w:t>794</w:t>
            </w:r>
          </w:p>
        </w:tc>
      </w:tr>
      <w:tr w:rsidR="00047A41" w:rsidRPr="00661CF6" w14:paraId="26809F1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18AB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ACF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ECF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E31A" w14:textId="77777777" w:rsidR="00047A41" w:rsidRPr="00661CF6" w:rsidRDefault="00047A41" w:rsidP="00174E4B">
            <w:pPr>
              <w:pStyle w:val="MDPI42tablebody"/>
            </w:pPr>
            <w:r w:rsidRPr="00661CF6">
              <w:t>91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4F03" w14:textId="77777777" w:rsidR="00047A41" w:rsidRPr="00661CF6" w:rsidRDefault="00047A41" w:rsidP="00174E4B">
            <w:pPr>
              <w:pStyle w:val="MDPI42tablebody"/>
            </w:pPr>
            <w:r w:rsidRPr="00661CF6">
              <w:t>44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F584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9911C" w14:textId="77777777" w:rsidR="00047A41" w:rsidRPr="00661CF6" w:rsidRDefault="00047A41" w:rsidP="00174E4B">
            <w:pPr>
              <w:pStyle w:val="MDPI42tablebody"/>
            </w:pPr>
            <w:r w:rsidRPr="00661CF6">
              <w:t>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B5F0" w14:textId="77777777" w:rsidR="00047A41" w:rsidRPr="00661CF6" w:rsidRDefault="00047A41" w:rsidP="00174E4B">
            <w:pPr>
              <w:pStyle w:val="MDPI42tablebody"/>
            </w:pPr>
            <w:r w:rsidRPr="00661CF6">
              <w:t>198</w:t>
            </w:r>
          </w:p>
        </w:tc>
      </w:tr>
      <w:tr w:rsidR="00047A41" w:rsidRPr="00661CF6" w14:paraId="122F7C0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11B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B5859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110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EB99E" w14:textId="77777777" w:rsidR="00047A41" w:rsidRPr="00661CF6" w:rsidRDefault="00047A41" w:rsidP="00174E4B">
            <w:pPr>
              <w:pStyle w:val="MDPI42tablebody"/>
            </w:pPr>
            <w:r w:rsidRPr="00661CF6">
              <w:t>348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3C348" w14:textId="77777777" w:rsidR="00047A41" w:rsidRPr="00661CF6" w:rsidRDefault="00047A41" w:rsidP="00174E4B">
            <w:pPr>
              <w:pStyle w:val="MDPI42tablebody"/>
            </w:pPr>
            <w:r w:rsidRPr="00661CF6">
              <w:t>196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75AC" w14:textId="77777777" w:rsidR="00047A41" w:rsidRPr="00661CF6" w:rsidRDefault="00047A41" w:rsidP="00174E4B">
            <w:pPr>
              <w:pStyle w:val="MDPI42tablebody"/>
            </w:pPr>
            <w:r w:rsidRPr="00661CF6">
              <w:t>181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437E" w14:textId="77777777" w:rsidR="00047A41" w:rsidRPr="00661CF6" w:rsidRDefault="00047A41" w:rsidP="00174E4B">
            <w:pPr>
              <w:pStyle w:val="MDPI42tablebody"/>
            </w:pPr>
            <w:r w:rsidRPr="00661CF6">
              <w:t>157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03ED" w14:textId="77777777" w:rsidR="00047A41" w:rsidRPr="00661CF6" w:rsidRDefault="00047A41" w:rsidP="00174E4B">
            <w:pPr>
              <w:pStyle w:val="MDPI42tablebody"/>
            </w:pPr>
            <w:r w:rsidRPr="00661CF6">
              <w:t>882</w:t>
            </w:r>
          </w:p>
        </w:tc>
      </w:tr>
      <w:tr w:rsidR="00047A41" w:rsidRPr="00661CF6" w14:paraId="77E7BD3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009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D8E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C78E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42B2" w14:textId="77777777" w:rsidR="00047A41" w:rsidRPr="00661CF6" w:rsidRDefault="00047A41" w:rsidP="00174E4B">
            <w:pPr>
              <w:pStyle w:val="MDPI42tablebody"/>
            </w:pPr>
            <w:r w:rsidRPr="00661CF6">
              <w:t>91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56CE" w14:textId="77777777" w:rsidR="00047A41" w:rsidRPr="00661CF6" w:rsidRDefault="00047A41" w:rsidP="00174E4B">
            <w:pPr>
              <w:pStyle w:val="MDPI42tablebody"/>
            </w:pPr>
            <w:r w:rsidRPr="00661CF6">
              <w:t>54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FE82" w14:textId="77777777" w:rsidR="00047A41" w:rsidRPr="00661CF6" w:rsidRDefault="00047A41" w:rsidP="00174E4B">
            <w:pPr>
              <w:pStyle w:val="MDPI42tablebody"/>
            </w:pPr>
            <w:r w:rsidRPr="00661CF6">
              <w:t>44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7EF7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BD58" w14:textId="77777777" w:rsidR="00047A41" w:rsidRPr="00661CF6" w:rsidRDefault="00047A41" w:rsidP="00174E4B">
            <w:pPr>
              <w:pStyle w:val="MDPI42tablebody"/>
            </w:pPr>
            <w:r w:rsidRPr="00661CF6">
              <w:t>221</w:t>
            </w:r>
          </w:p>
        </w:tc>
      </w:tr>
      <w:tr w:rsidR="00047A41" w:rsidRPr="00661CF6" w14:paraId="65D7490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0EE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F4347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DDB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ECDF" w14:textId="77777777" w:rsidR="00047A41" w:rsidRPr="00661CF6" w:rsidRDefault="00047A41" w:rsidP="00174E4B">
            <w:pPr>
              <w:pStyle w:val="MDPI42tablebody"/>
            </w:pPr>
            <w:r w:rsidRPr="00661CF6">
              <w:t>271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126D6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DB73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A06C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D1A51" w14:textId="77777777" w:rsidR="00047A41" w:rsidRPr="00661CF6" w:rsidRDefault="00047A41" w:rsidP="00174E4B">
            <w:pPr>
              <w:pStyle w:val="MDPI42tablebody"/>
            </w:pPr>
            <w:r w:rsidRPr="00661CF6">
              <w:t>366</w:t>
            </w:r>
          </w:p>
        </w:tc>
      </w:tr>
      <w:tr w:rsidR="00047A41" w:rsidRPr="00661CF6" w14:paraId="44CFF48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575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290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3C08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7307" w14:textId="77777777" w:rsidR="00047A41" w:rsidRPr="00661CF6" w:rsidRDefault="00047A41" w:rsidP="00174E4B">
            <w:pPr>
              <w:pStyle w:val="MDPI42tablebody"/>
            </w:pPr>
            <w:r w:rsidRPr="00661CF6">
              <w:t>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A84A" w14:textId="77777777" w:rsidR="00047A41" w:rsidRPr="00661CF6" w:rsidRDefault="00047A41" w:rsidP="00174E4B">
            <w:pPr>
              <w:pStyle w:val="MDPI42tablebody"/>
            </w:pPr>
            <w:r w:rsidRPr="00661CF6">
              <w:t>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E311" w14:textId="77777777" w:rsidR="00047A41" w:rsidRPr="00661CF6" w:rsidRDefault="00047A41" w:rsidP="00174E4B">
            <w:pPr>
              <w:pStyle w:val="MDPI42tablebody"/>
            </w:pPr>
            <w:r w:rsidRPr="00661CF6"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E840" w14:textId="77777777" w:rsidR="00047A41" w:rsidRPr="00661CF6" w:rsidRDefault="00047A41" w:rsidP="00174E4B">
            <w:pPr>
              <w:pStyle w:val="MDPI42tablebody"/>
            </w:pPr>
            <w:r w:rsidRPr="00661CF6"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E0CE" w14:textId="77777777" w:rsidR="00047A41" w:rsidRPr="00661CF6" w:rsidRDefault="00047A41" w:rsidP="00174E4B">
            <w:pPr>
              <w:pStyle w:val="MDPI42tablebody"/>
            </w:pPr>
            <w:r w:rsidRPr="00661CF6">
              <w:t>91</w:t>
            </w:r>
          </w:p>
        </w:tc>
      </w:tr>
      <w:tr w:rsidR="00047A41" w:rsidRPr="00661CF6" w14:paraId="71126AC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F4D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4668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DD51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6EF4" w14:textId="77777777" w:rsidR="00047A41" w:rsidRPr="00661CF6" w:rsidRDefault="00047A41" w:rsidP="00174E4B">
            <w:pPr>
              <w:pStyle w:val="MDPI42tablebody"/>
            </w:pPr>
            <w:r w:rsidRPr="00661CF6">
              <w:t>252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4A4D" w14:textId="77777777" w:rsidR="00047A41" w:rsidRPr="00661CF6" w:rsidRDefault="00047A41" w:rsidP="00174E4B">
            <w:pPr>
              <w:pStyle w:val="MDPI42tablebody"/>
            </w:pPr>
            <w:r w:rsidRPr="00661CF6">
              <w:t>183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46A2" w14:textId="77777777" w:rsidR="00047A41" w:rsidRPr="00661CF6" w:rsidRDefault="00047A41" w:rsidP="00174E4B">
            <w:pPr>
              <w:pStyle w:val="MDPI42tablebody"/>
            </w:pPr>
            <w:r w:rsidRPr="00661CF6">
              <w:t>184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9ACD0" w14:textId="77777777" w:rsidR="00047A41" w:rsidRPr="00661CF6" w:rsidRDefault="00047A41" w:rsidP="00174E4B">
            <w:pPr>
              <w:pStyle w:val="MDPI42tablebody"/>
            </w:pPr>
            <w:r w:rsidRPr="00661CF6">
              <w:t>199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7A0F" w14:textId="77777777" w:rsidR="00047A41" w:rsidRPr="00661CF6" w:rsidRDefault="00047A41" w:rsidP="00174E4B">
            <w:pPr>
              <w:pStyle w:val="MDPI42tablebody"/>
            </w:pPr>
            <w:r w:rsidRPr="00661CF6">
              <w:t>818</w:t>
            </w:r>
          </w:p>
        </w:tc>
      </w:tr>
      <w:tr w:rsidR="00047A41" w:rsidRPr="00661CF6" w14:paraId="318BBD6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A87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86D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D27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326C" w14:textId="77777777" w:rsidR="00047A41" w:rsidRPr="00661CF6" w:rsidRDefault="00047A41" w:rsidP="00174E4B">
            <w:pPr>
              <w:pStyle w:val="MDPI42tablebody"/>
            </w:pPr>
            <w:r w:rsidRPr="00661CF6">
              <w:t>60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1C5F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38C3" w14:textId="77777777" w:rsidR="00047A41" w:rsidRPr="00661CF6" w:rsidRDefault="00047A41" w:rsidP="00174E4B">
            <w:pPr>
              <w:pStyle w:val="MDPI42tablebody"/>
            </w:pPr>
            <w:r w:rsidRPr="00661CF6">
              <w:t>57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758ED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2589" w14:textId="77777777" w:rsidR="00047A41" w:rsidRPr="00661CF6" w:rsidRDefault="00047A41" w:rsidP="00174E4B">
            <w:pPr>
              <w:pStyle w:val="MDPI42tablebody"/>
            </w:pPr>
            <w:r w:rsidRPr="00661CF6">
              <w:t>205</w:t>
            </w:r>
          </w:p>
        </w:tc>
      </w:tr>
      <w:tr w:rsidR="00047A41" w:rsidRPr="00661CF6" w14:paraId="7E29C04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E00F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064D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8F4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9EEA2" w14:textId="77777777" w:rsidR="00047A41" w:rsidRPr="00661CF6" w:rsidRDefault="00047A41" w:rsidP="00174E4B">
            <w:pPr>
              <w:pStyle w:val="MDPI42tablebody"/>
            </w:pPr>
            <w:r w:rsidRPr="00661CF6">
              <w:t>228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88E8" w14:textId="77777777" w:rsidR="00047A41" w:rsidRPr="00661CF6" w:rsidRDefault="00047A41" w:rsidP="00174E4B">
            <w:pPr>
              <w:pStyle w:val="MDPI42tablebody"/>
            </w:pPr>
            <w:r w:rsidRPr="00661CF6">
              <w:t>128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4EDC5" w14:textId="77777777" w:rsidR="00047A41" w:rsidRPr="00661CF6" w:rsidRDefault="00047A41" w:rsidP="00174E4B">
            <w:pPr>
              <w:pStyle w:val="MDPI42tablebody"/>
            </w:pPr>
            <w:r w:rsidRPr="00661CF6">
              <w:t>137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6EF6" w14:textId="77777777" w:rsidR="00047A41" w:rsidRPr="00661CF6" w:rsidRDefault="00047A41" w:rsidP="00174E4B">
            <w:pPr>
              <w:pStyle w:val="MDPI42tablebody"/>
            </w:pPr>
            <w:r w:rsidRPr="00661CF6">
              <w:t>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CFC0" w14:textId="77777777" w:rsidR="00047A41" w:rsidRPr="00661CF6" w:rsidRDefault="00047A41" w:rsidP="00174E4B">
            <w:pPr>
              <w:pStyle w:val="MDPI42tablebody"/>
            </w:pPr>
            <w:r w:rsidRPr="00661CF6">
              <w:t>510</w:t>
            </w:r>
          </w:p>
        </w:tc>
      </w:tr>
      <w:tr w:rsidR="00047A41" w:rsidRPr="00661CF6" w14:paraId="2994FD7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35C1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734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9ED0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38AB9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AA1B" w14:textId="77777777" w:rsidR="00047A41" w:rsidRPr="00661CF6" w:rsidRDefault="00047A41" w:rsidP="00174E4B">
            <w:pPr>
              <w:pStyle w:val="MDPI42tablebody"/>
            </w:pPr>
            <w:r w:rsidRPr="00661CF6">
              <w:t>35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B1E9" w14:textId="77777777" w:rsidR="00047A41" w:rsidRPr="00661CF6" w:rsidRDefault="00047A41" w:rsidP="00174E4B">
            <w:pPr>
              <w:pStyle w:val="MDPI42tablebody"/>
            </w:pPr>
            <w:r w:rsidRPr="00661CF6">
              <w:t>37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2B43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674E" w14:textId="77777777" w:rsidR="00047A41" w:rsidRPr="00661CF6" w:rsidRDefault="00047A41" w:rsidP="00174E4B">
            <w:pPr>
              <w:pStyle w:val="MDPI42tablebody"/>
            </w:pPr>
            <w:r w:rsidRPr="00661CF6">
              <w:t>128</w:t>
            </w:r>
          </w:p>
        </w:tc>
      </w:tr>
      <w:tr w:rsidR="00047A41" w:rsidRPr="00661CF6" w14:paraId="69696C6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DA2A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3013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F3FD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F565" w14:textId="77777777" w:rsidR="00047A41" w:rsidRPr="00661CF6" w:rsidRDefault="00047A41" w:rsidP="00174E4B">
            <w:pPr>
              <w:pStyle w:val="MDPI42tablebody"/>
            </w:pPr>
            <w:r w:rsidRPr="00661CF6">
              <w:t>263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FE48" w14:textId="77777777" w:rsidR="00047A41" w:rsidRPr="00661CF6" w:rsidRDefault="00047A41" w:rsidP="00174E4B">
            <w:pPr>
              <w:pStyle w:val="MDPI42tablebody"/>
            </w:pPr>
            <w:r w:rsidRPr="00661CF6">
              <w:t>129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DAC9" w14:textId="77777777" w:rsidR="00047A41" w:rsidRPr="00661CF6" w:rsidRDefault="00047A41" w:rsidP="00174E4B">
            <w:pPr>
              <w:pStyle w:val="MDPI42tablebody"/>
            </w:pPr>
            <w:r w:rsidRPr="00661CF6">
              <w:t>165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2791" w14:textId="77777777" w:rsidR="00047A41" w:rsidRPr="00661CF6" w:rsidRDefault="00047A41" w:rsidP="00174E4B">
            <w:pPr>
              <w:pStyle w:val="MDPI42tablebody"/>
            </w:pPr>
            <w:r w:rsidRPr="00661CF6">
              <w:t>195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3914A" w14:textId="77777777" w:rsidR="00047A41" w:rsidRPr="00661CF6" w:rsidRDefault="00047A41" w:rsidP="00174E4B">
            <w:pPr>
              <w:pStyle w:val="MDPI42tablebody"/>
            </w:pPr>
            <w:r w:rsidRPr="00661CF6">
              <w:t>752</w:t>
            </w:r>
          </w:p>
        </w:tc>
      </w:tr>
      <w:tr w:rsidR="00047A41" w:rsidRPr="00661CF6" w14:paraId="04E2250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28F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CC1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B2C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F116" w14:textId="77777777" w:rsidR="00047A41" w:rsidRPr="00661CF6" w:rsidRDefault="00047A41" w:rsidP="00174E4B">
            <w:pPr>
              <w:pStyle w:val="MDPI42tablebody"/>
            </w:pPr>
            <w:r w:rsidRPr="00661CF6">
              <w:t>60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9C95" w14:textId="77777777" w:rsidR="00047A41" w:rsidRPr="00661CF6" w:rsidRDefault="00047A41" w:rsidP="00174E4B">
            <w:pPr>
              <w:pStyle w:val="MDPI42tablebody"/>
            </w:pPr>
            <w:r w:rsidRPr="00661CF6">
              <w:t>23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AD76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5D96" w14:textId="77777777" w:rsidR="00047A41" w:rsidRPr="00661CF6" w:rsidRDefault="00047A41" w:rsidP="00174E4B">
            <w:pPr>
              <w:pStyle w:val="MDPI42tablebody"/>
            </w:pPr>
            <w:r w:rsidRPr="00661CF6">
              <w:t>52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158B" w14:textId="77777777" w:rsidR="00047A41" w:rsidRPr="00661CF6" w:rsidRDefault="00047A41" w:rsidP="00174E4B">
            <w:pPr>
              <w:pStyle w:val="MDPI42tablebody"/>
            </w:pPr>
            <w:r w:rsidRPr="00661CF6">
              <w:t>188</w:t>
            </w:r>
          </w:p>
        </w:tc>
      </w:tr>
      <w:tr w:rsidR="00047A41" w:rsidRPr="00661CF6" w14:paraId="29F0024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250F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ACAB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03E5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57FC" w14:textId="77777777" w:rsidR="00047A41" w:rsidRPr="00661CF6" w:rsidRDefault="00047A41" w:rsidP="00174E4B">
            <w:pPr>
              <w:pStyle w:val="MDPI42tablebody"/>
            </w:pPr>
            <w:r w:rsidRPr="00661CF6">
              <w:t>120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38B1" w14:textId="77777777" w:rsidR="00047A41" w:rsidRPr="00661CF6" w:rsidRDefault="00047A41" w:rsidP="00174E4B">
            <w:pPr>
              <w:pStyle w:val="MDPI42tablebody"/>
            </w:pPr>
            <w:r w:rsidRPr="00661CF6"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7F1E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0912B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0558" w14:textId="77777777" w:rsidR="00047A41" w:rsidRPr="00661CF6" w:rsidRDefault="00047A41" w:rsidP="00174E4B">
            <w:pPr>
              <w:pStyle w:val="MDPI42tablebody"/>
            </w:pPr>
            <w:r w:rsidRPr="00661CF6">
              <w:t>216</w:t>
            </w:r>
          </w:p>
        </w:tc>
      </w:tr>
      <w:tr w:rsidR="00047A41" w:rsidRPr="00661CF6" w14:paraId="23A94E3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E4D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CE88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286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8F64D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C8DC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4E14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32AE8" w14:textId="77777777" w:rsidR="00047A41" w:rsidRPr="00661CF6" w:rsidRDefault="00047A41" w:rsidP="00174E4B">
            <w:pPr>
              <w:pStyle w:val="MDPI42tablebody"/>
            </w:pPr>
            <w:r w:rsidRPr="00661CF6"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F7BA" w14:textId="77777777" w:rsidR="00047A41" w:rsidRPr="00661CF6" w:rsidRDefault="00047A41" w:rsidP="00174E4B">
            <w:pPr>
              <w:pStyle w:val="MDPI42tablebody"/>
            </w:pPr>
            <w:r w:rsidRPr="00661CF6">
              <w:t>54</w:t>
            </w:r>
          </w:p>
        </w:tc>
      </w:tr>
      <w:tr w:rsidR="00047A41" w:rsidRPr="00661CF6" w14:paraId="755C297C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B3C6" w14:textId="77777777" w:rsidR="00047A41" w:rsidRPr="00661CF6" w:rsidRDefault="00047A41" w:rsidP="00174E4B">
            <w:pPr>
              <w:pStyle w:val="MDPI42tablebody"/>
            </w:pPr>
            <w:r w:rsidRPr="00661CF6">
              <w:t>2017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8414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1C23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893B" w14:textId="77777777" w:rsidR="00047A41" w:rsidRPr="00661CF6" w:rsidRDefault="00047A41" w:rsidP="00174E4B">
            <w:pPr>
              <w:pStyle w:val="MDPI42tablebody"/>
            </w:pPr>
            <w:r w:rsidRPr="00661CF6">
              <w:t>143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8BED" w14:textId="77777777" w:rsidR="00047A41" w:rsidRPr="00661CF6" w:rsidRDefault="00047A41" w:rsidP="00174E4B">
            <w:pPr>
              <w:pStyle w:val="MDPI42tablebody"/>
            </w:pPr>
            <w:r w:rsidRPr="00661CF6">
              <w:t>79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E7BA" w14:textId="77777777" w:rsidR="00047A41" w:rsidRPr="00661CF6" w:rsidRDefault="00047A41" w:rsidP="00174E4B">
            <w:pPr>
              <w:pStyle w:val="MDPI42tablebody"/>
            </w:pPr>
            <w:r w:rsidRPr="00661CF6">
              <w:t>71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A23D" w14:textId="77777777" w:rsidR="00047A41" w:rsidRPr="00661CF6" w:rsidRDefault="00047A41" w:rsidP="00174E4B">
            <w:pPr>
              <w:pStyle w:val="MDPI42tablebody"/>
            </w:pPr>
            <w:r w:rsidRPr="00661CF6">
              <w:t>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C590" w14:textId="77777777" w:rsidR="00047A41" w:rsidRPr="00661CF6" w:rsidRDefault="00047A41" w:rsidP="00174E4B">
            <w:pPr>
              <w:pStyle w:val="MDPI42tablebody"/>
            </w:pPr>
            <w:r w:rsidRPr="00661CF6">
              <w:t>388</w:t>
            </w:r>
          </w:p>
        </w:tc>
      </w:tr>
      <w:tr w:rsidR="00047A41" w:rsidRPr="00661CF6" w14:paraId="08B4C86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63C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61C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91DE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CEBC9" w14:textId="77777777" w:rsidR="00047A41" w:rsidRPr="00661CF6" w:rsidRDefault="00047A41" w:rsidP="00174E4B">
            <w:pPr>
              <w:pStyle w:val="MDPI42tablebody"/>
            </w:pPr>
            <w:r w:rsidRPr="00661CF6">
              <w:t>33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3458" w14:textId="77777777" w:rsidR="00047A41" w:rsidRPr="00661CF6" w:rsidRDefault="00047A41" w:rsidP="00174E4B">
            <w:pPr>
              <w:pStyle w:val="MDPI42tablebody"/>
            </w:pPr>
            <w:r w:rsidRPr="00661CF6">
              <w:t>16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E1E5" w14:textId="77777777" w:rsidR="00047A41" w:rsidRPr="00661CF6" w:rsidRDefault="00047A41" w:rsidP="00174E4B">
            <w:pPr>
              <w:pStyle w:val="MDPI42tablebody"/>
            </w:pPr>
            <w:r w:rsidRPr="00661CF6"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E470" w14:textId="77777777" w:rsidR="00047A41" w:rsidRPr="00661CF6" w:rsidRDefault="00047A41" w:rsidP="00174E4B">
            <w:pPr>
              <w:pStyle w:val="MDPI42tablebody"/>
            </w:pPr>
            <w:r w:rsidRPr="00661CF6">
              <w:t>28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52C9" w14:textId="77777777" w:rsidR="00047A41" w:rsidRPr="00661CF6" w:rsidRDefault="00047A41" w:rsidP="00174E4B">
            <w:pPr>
              <w:pStyle w:val="MDPI42tablebody"/>
            </w:pPr>
            <w:r w:rsidRPr="00661CF6">
              <w:t>97</w:t>
            </w:r>
          </w:p>
        </w:tc>
      </w:tr>
      <w:tr w:rsidR="00047A41" w:rsidRPr="00661CF6" w14:paraId="2011354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8FA0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9385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18E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C299D" w14:textId="77777777" w:rsidR="00047A41" w:rsidRPr="00661CF6" w:rsidRDefault="00047A41" w:rsidP="00174E4B">
            <w:pPr>
              <w:pStyle w:val="MDPI42tablebody"/>
            </w:pPr>
            <w:r w:rsidRPr="00661CF6">
              <w:t>110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41C0" w14:textId="77777777" w:rsidR="00047A41" w:rsidRPr="00661CF6" w:rsidRDefault="00047A41" w:rsidP="00174E4B">
            <w:pPr>
              <w:pStyle w:val="MDPI42tablebody"/>
            </w:pPr>
            <w:r w:rsidRPr="00661CF6">
              <w:t>113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85B2A" w14:textId="77777777" w:rsidR="00047A41" w:rsidRPr="00661CF6" w:rsidRDefault="00047A41" w:rsidP="00174E4B">
            <w:pPr>
              <w:pStyle w:val="MDPI42tablebody"/>
            </w:pPr>
            <w:r w:rsidRPr="00661CF6"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09C3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5DD2" w14:textId="77777777" w:rsidR="00047A41" w:rsidRPr="00661CF6" w:rsidRDefault="00047A41" w:rsidP="00174E4B">
            <w:pPr>
              <w:pStyle w:val="MDPI42tablebody"/>
            </w:pPr>
            <w:r w:rsidRPr="00661CF6">
              <w:t>369</w:t>
            </w:r>
          </w:p>
        </w:tc>
      </w:tr>
      <w:tr w:rsidR="00047A41" w:rsidRPr="00661CF6" w14:paraId="3D64EDB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C58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92A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0E203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576B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84E8" w14:textId="77777777" w:rsidR="00047A41" w:rsidRPr="00661CF6" w:rsidRDefault="00047A41" w:rsidP="00174E4B">
            <w:pPr>
              <w:pStyle w:val="MDPI42tablebody"/>
            </w:pPr>
            <w:r w:rsidRPr="00661CF6">
              <w:t>30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745F" w14:textId="77777777" w:rsidR="00047A41" w:rsidRPr="00661CF6" w:rsidRDefault="00047A41" w:rsidP="00174E4B">
            <w:pPr>
              <w:pStyle w:val="MDPI42tablebody"/>
            </w:pPr>
            <w:r w:rsidRPr="00661CF6"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5446" w14:textId="77777777" w:rsidR="00047A41" w:rsidRPr="00661CF6" w:rsidRDefault="00047A41" w:rsidP="00174E4B">
            <w:pPr>
              <w:pStyle w:val="MDPI42tablebody"/>
            </w:pPr>
            <w:r w:rsidRPr="00661CF6"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F39F" w14:textId="77777777" w:rsidR="00047A41" w:rsidRPr="00661CF6" w:rsidRDefault="00047A41" w:rsidP="00174E4B">
            <w:pPr>
              <w:pStyle w:val="MDPI42tablebody"/>
            </w:pPr>
            <w:r w:rsidRPr="00661CF6">
              <w:t>92</w:t>
            </w:r>
          </w:p>
        </w:tc>
      </w:tr>
      <w:tr w:rsidR="00047A41" w:rsidRPr="00661CF6" w14:paraId="76C5B82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0158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3DD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7FF5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907A" w14:textId="77777777" w:rsidR="00047A41" w:rsidRPr="00661CF6" w:rsidRDefault="00047A41" w:rsidP="00174E4B">
            <w:pPr>
              <w:pStyle w:val="MDPI42tablebody"/>
            </w:pPr>
            <w:r w:rsidRPr="00661CF6">
              <w:t>362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742F" w14:textId="77777777" w:rsidR="00047A41" w:rsidRPr="00661CF6" w:rsidRDefault="00047A41" w:rsidP="00174E4B">
            <w:pPr>
              <w:pStyle w:val="MDPI42tablebody"/>
            </w:pPr>
            <w:r w:rsidRPr="00661CF6">
              <w:t>150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8FD13" w14:textId="77777777" w:rsidR="00047A41" w:rsidRPr="00661CF6" w:rsidRDefault="00047A41" w:rsidP="00174E4B">
            <w:pPr>
              <w:pStyle w:val="MDPI42tablebody"/>
            </w:pPr>
            <w:r w:rsidRPr="00661CF6">
              <w:t>155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9F1E" w14:textId="77777777" w:rsidR="00047A41" w:rsidRPr="00661CF6" w:rsidRDefault="00047A41" w:rsidP="00174E4B">
            <w:pPr>
              <w:pStyle w:val="MDPI42tablebody"/>
            </w:pPr>
            <w:r w:rsidRPr="00661CF6">
              <w:t>125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F3E1" w14:textId="77777777" w:rsidR="00047A41" w:rsidRPr="00661CF6" w:rsidRDefault="00047A41" w:rsidP="00174E4B">
            <w:pPr>
              <w:pStyle w:val="MDPI42tablebody"/>
            </w:pPr>
            <w:r w:rsidRPr="00661CF6">
              <w:t>792</w:t>
            </w:r>
          </w:p>
        </w:tc>
      </w:tr>
      <w:tr w:rsidR="00047A41" w:rsidRPr="00661CF6" w14:paraId="693E31E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5CF7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C27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94E9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CEA5" w14:textId="77777777" w:rsidR="00047A41" w:rsidRPr="00661CF6" w:rsidRDefault="00047A41" w:rsidP="00174E4B">
            <w:pPr>
              <w:pStyle w:val="MDPI42tablebody"/>
            </w:pPr>
            <w:r w:rsidRPr="00661CF6">
              <w:t>87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4BBB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4330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364D2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CB12" w14:textId="77777777" w:rsidR="00047A41" w:rsidRPr="00661CF6" w:rsidRDefault="00047A41" w:rsidP="00174E4B">
            <w:pPr>
              <w:pStyle w:val="MDPI42tablebody"/>
            </w:pPr>
            <w:r w:rsidRPr="00661CF6">
              <w:t>198</w:t>
            </w:r>
          </w:p>
        </w:tc>
      </w:tr>
      <w:tr w:rsidR="00047A41" w:rsidRPr="00661CF6" w14:paraId="4D4A296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45E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B636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0F78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D66F" w14:textId="77777777" w:rsidR="00047A41" w:rsidRPr="00661CF6" w:rsidRDefault="00047A41" w:rsidP="00174E4B">
            <w:pPr>
              <w:pStyle w:val="MDPI42tablebody"/>
            </w:pPr>
            <w:r w:rsidRPr="00661CF6">
              <w:t>344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1D9E" w14:textId="77777777" w:rsidR="00047A41" w:rsidRPr="00661CF6" w:rsidRDefault="00047A41" w:rsidP="00174E4B">
            <w:pPr>
              <w:pStyle w:val="MDPI42tablebody"/>
            </w:pPr>
            <w:r w:rsidRPr="00661CF6">
              <w:t>193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D0035" w14:textId="77777777" w:rsidR="00047A41" w:rsidRPr="00661CF6" w:rsidRDefault="00047A41" w:rsidP="00174E4B">
            <w:pPr>
              <w:pStyle w:val="MDPI42tablebody"/>
            </w:pPr>
            <w:r w:rsidRPr="00661CF6">
              <w:t>170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A182" w14:textId="77777777" w:rsidR="00047A41" w:rsidRPr="00661CF6" w:rsidRDefault="00047A41" w:rsidP="00174E4B">
            <w:pPr>
              <w:pStyle w:val="MDPI42tablebody"/>
            </w:pPr>
            <w:r w:rsidRPr="00661CF6">
              <w:t>145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D12B" w14:textId="77777777" w:rsidR="00047A41" w:rsidRPr="00661CF6" w:rsidRDefault="00047A41" w:rsidP="00174E4B">
            <w:pPr>
              <w:pStyle w:val="MDPI42tablebody"/>
            </w:pPr>
            <w:r w:rsidRPr="00661CF6">
              <w:t>852</w:t>
            </w:r>
          </w:p>
        </w:tc>
      </w:tr>
      <w:tr w:rsidR="00047A41" w:rsidRPr="00661CF6" w14:paraId="60E06AB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128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DB8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8D26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C7DE" w14:textId="77777777" w:rsidR="00047A41" w:rsidRPr="00661CF6" w:rsidRDefault="00047A41" w:rsidP="00174E4B">
            <w:pPr>
              <w:pStyle w:val="MDPI42tablebody"/>
            </w:pPr>
            <w:r w:rsidRPr="00661CF6">
              <w:t>95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5A0D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58CB9" w14:textId="77777777" w:rsidR="00047A41" w:rsidRPr="00661CF6" w:rsidRDefault="00047A41" w:rsidP="00174E4B">
            <w:pPr>
              <w:pStyle w:val="MDPI42tablebody"/>
            </w:pPr>
            <w:r w:rsidRPr="00661CF6">
              <w:t>40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738B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6945" w14:textId="77777777" w:rsidR="00047A41" w:rsidRPr="00661CF6" w:rsidRDefault="00047A41" w:rsidP="00174E4B">
            <w:pPr>
              <w:pStyle w:val="MDPI42tablebody"/>
            </w:pPr>
            <w:r w:rsidRPr="00661CF6">
              <w:t>213</w:t>
            </w:r>
          </w:p>
        </w:tc>
      </w:tr>
      <w:tr w:rsidR="00047A41" w:rsidRPr="00661CF6" w14:paraId="7EAEF8E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931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62581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9AB6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F9E4" w14:textId="77777777" w:rsidR="00047A41" w:rsidRPr="00661CF6" w:rsidRDefault="00047A41" w:rsidP="00174E4B">
            <w:pPr>
              <w:pStyle w:val="MDPI42tablebody"/>
            </w:pPr>
            <w:r w:rsidRPr="00661CF6">
              <w:t>295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5C25" w14:textId="77777777" w:rsidR="00047A41" w:rsidRPr="00661CF6" w:rsidRDefault="00047A41" w:rsidP="00174E4B">
            <w:pPr>
              <w:pStyle w:val="MDPI42tablebody"/>
            </w:pPr>
            <w:r w:rsidRPr="00661CF6">
              <w:t>82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D9BF" w14:textId="77777777" w:rsidR="00047A41" w:rsidRPr="00661CF6" w:rsidRDefault="00047A41" w:rsidP="00174E4B">
            <w:pPr>
              <w:pStyle w:val="MDPI42tablebody"/>
            </w:pPr>
            <w:r w:rsidRPr="00661CF6">
              <w:t>75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5A37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5C40C" w14:textId="77777777" w:rsidR="00047A41" w:rsidRPr="00661CF6" w:rsidRDefault="00047A41" w:rsidP="00174E4B">
            <w:pPr>
              <w:pStyle w:val="MDPI42tablebody"/>
            </w:pPr>
            <w:r w:rsidRPr="00661CF6">
              <w:t>455</w:t>
            </w:r>
          </w:p>
        </w:tc>
      </w:tr>
      <w:tr w:rsidR="00047A41" w:rsidRPr="00661CF6" w14:paraId="312479D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0332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1D1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C9BA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E4A0" w14:textId="77777777" w:rsidR="00047A41" w:rsidRPr="00661CF6" w:rsidRDefault="00047A41" w:rsidP="00174E4B">
            <w:pPr>
              <w:pStyle w:val="MDPI42tablebody"/>
            </w:pPr>
            <w:r w:rsidRPr="00661CF6">
              <w:t>65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A91EF" w14:textId="77777777" w:rsidR="00047A41" w:rsidRPr="00661CF6" w:rsidRDefault="00047A41" w:rsidP="00174E4B">
            <w:pPr>
              <w:pStyle w:val="MDPI42tablebody"/>
            </w:pPr>
            <w:r w:rsidRPr="00661CF6"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666D" w14:textId="77777777" w:rsidR="00047A41" w:rsidRPr="00661CF6" w:rsidRDefault="00047A41" w:rsidP="00174E4B">
            <w:pPr>
              <w:pStyle w:val="MDPI42tablebody"/>
            </w:pPr>
            <w:r w:rsidRPr="00661CF6">
              <w:t>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F2CF4" w14:textId="77777777" w:rsidR="00047A41" w:rsidRPr="00661CF6" w:rsidRDefault="00047A41" w:rsidP="00174E4B">
            <w:pPr>
              <w:pStyle w:val="MDPI42tablebody"/>
            </w:pPr>
            <w:r w:rsidRPr="00661CF6"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5FD0" w14:textId="77777777" w:rsidR="00047A41" w:rsidRPr="00661CF6" w:rsidRDefault="00047A41" w:rsidP="00174E4B">
            <w:pPr>
              <w:pStyle w:val="MDPI42tablebody"/>
            </w:pPr>
            <w:r w:rsidRPr="00661CF6">
              <w:t>114</w:t>
            </w:r>
          </w:p>
        </w:tc>
      </w:tr>
      <w:tr w:rsidR="00047A41" w:rsidRPr="00661CF6" w14:paraId="4A0E22D0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022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71F5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49647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E634" w14:textId="77777777" w:rsidR="00047A41" w:rsidRPr="00661CF6" w:rsidRDefault="00047A41" w:rsidP="00174E4B">
            <w:pPr>
              <w:pStyle w:val="MDPI42tablebody"/>
            </w:pPr>
            <w:r w:rsidRPr="00661CF6">
              <w:t>296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D2C83" w14:textId="77777777" w:rsidR="00047A41" w:rsidRPr="00661CF6" w:rsidRDefault="00047A41" w:rsidP="00174E4B">
            <w:pPr>
              <w:pStyle w:val="MDPI42tablebody"/>
            </w:pPr>
            <w:r w:rsidRPr="00661CF6"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6C57" w14:textId="77777777" w:rsidR="00047A41" w:rsidRPr="00661CF6" w:rsidRDefault="00047A41" w:rsidP="00174E4B">
            <w:pPr>
              <w:pStyle w:val="MDPI42tablebody"/>
            </w:pPr>
            <w:r w:rsidRPr="00661CF6">
              <w:t>191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1BC5" w14:textId="77777777" w:rsidR="00047A41" w:rsidRPr="00661CF6" w:rsidRDefault="00047A41" w:rsidP="00174E4B">
            <w:pPr>
              <w:pStyle w:val="MDPI42tablebody"/>
            </w:pPr>
            <w:r w:rsidRPr="00661CF6">
              <w:t>197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506D" w14:textId="77777777" w:rsidR="00047A41" w:rsidRPr="00661CF6" w:rsidRDefault="00047A41" w:rsidP="00174E4B">
            <w:pPr>
              <w:pStyle w:val="MDPI42tablebody"/>
            </w:pPr>
            <w:r w:rsidRPr="00661CF6">
              <w:t>696</w:t>
            </w:r>
          </w:p>
        </w:tc>
      </w:tr>
      <w:tr w:rsidR="00047A41" w:rsidRPr="00661CF6" w14:paraId="195F36A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6EC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099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4B56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ACA55" w14:textId="77777777" w:rsidR="00047A41" w:rsidRPr="00661CF6" w:rsidRDefault="00047A41" w:rsidP="00174E4B">
            <w:pPr>
              <w:pStyle w:val="MDPI42tablebody"/>
            </w:pPr>
            <w:r w:rsidRPr="00661CF6">
              <w:t>72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D92C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52F6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3895F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F1D4" w14:textId="77777777" w:rsidR="00047A41" w:rsidRPr="00661CF6" w:rsidRDefault="00047A41" w:rsidP="00174E4B">
            <w:pPr>
              <w:pStyle w:val="MDPI42tablebody"/>
            </w:pPr>
            <w:r w:rsidRPr="00661CF6">
              <w:t>217</w:t>
            </w:r>
          </w:p>
        </w:tc>
      </w:tr>
      <w:tr w:rsidR="00047A41" w:rsidRPr="00661CF6" w14:paraId="44018B3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2F9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3B15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4C2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83E7F" w14:textId="77777777" w:rsidR="00047A41" w:rsidRPr="00661CF6" w:rsidRDefault="00047A41" w:rsidP="00174E4B">
            <w:pPr>
              <w:pStyle w:val="MDPI42tablebody"/>
            </w:pPr>
            <w:r w:rsidRPr="00661CF6">
              <w:t>230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6F2B" w14:textId="77777777" w:rsidR="00047A41" w:rsidRPr="00661CF6" w:rsidRDefault="00047A41" w:rsidP="00174E4B">
            <w:pPr>
              <w:pStyle w:val="MDPI42tablebody"/>
            </w:pPr>
            <w:r w:rsidRPr="00661CF6">
              <w:t>131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FA715" w14:textId="77777777" w:rsidR="00047A41" w:rsidRPr="00661CF6" w:rsidRDefault="00047A41" w:rsidP="00174E4B">
            <w:pPr>
              <w:pStyle w:val="MDPI42tablebody"/>
            </w:pPr>
            <w:r w:rsidRPr="00661CF6">
              <w:t>136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77AC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A6F2" w14:textId="77777777" w:rsidR="00047A41" w:rsidRPr="00661CF6" w:rsidRDefault="00047A41" w:rsidP="00174E4B">
            <w:pPr>
              <w:pStyle w:val="MDPI42tablebody"/>
            </w:pPr>
            <w:r w:rsidRPr="00661CF6">
              <w:t>511</w:t>
            </w:r>
          </w:p>
        </w:tc>
      </w:tr>
      <w:tr w:rsidR="00047A41" w:rsidRPr="00661CF6" w14:paraId="12D0C74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E68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3E5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01D6B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9573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0EC1" w14:textId="77777777" w:rsidR="00047A41" w:rsidRPr="00661CF6" w:rsidRDefault="00047A41" w:rsidP="00174E4B">
            <w:pPr>
              <w:pStyle w:val="MDPI42tablebody"/>
            </w:pPr>
            <w:r w:rsidRPr="00661CF6">
              <w:t>31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E1DE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0718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10E3" w14:textId="77777777" w:rsidR="00047A41" w:rsidRPr="00661CF6" w:rsidRDefault="00047A41" w:rsidP="00174E4B">
            <w:pPr>
              <w:pStyle w:val="MDPI42tablebody"/>
            </w:pPr>
            <w:r w:rsidRPr="00661CF6">
              <w:t>128</w:t>
            </w:r>
          </w:p>
        </w:tc>
      </w:tr>
      <w:tr w:rsidR="00047A41" w:rsidRPr="00661CF6" w14:paraId="766E3B6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ECF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BBB5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E6CB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E3FE" w14:textId="77777777" w:rsidR="00047A41" w:rsidRPr="00661CF6" w:rsidRDefault="00047A41" w:rsidP="00174E4B">
            <w:pPr>
              <w:pStyle w:val="MDPI42tablebody"/>
            </w:pPr>
            <w:r w:rsidRPr="00661CF6">
              <w:t>261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76D7" w14:textId="77777777" w:rsidR="00047A41" w:rsidRPr="00661CF6" w:rsidRDefault="00047A41" w:rsidP="00174E4B">
            <w:pPr>
              <w:pStyle w:val="MDPI42tablebody"/>
            </w:pPr>
            <w:r w:rsidRPr="00661CF6">
              <w:t>125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01B3" w14:textId="77777777" w:rsidR="00047A41" w:rsidRPr="00661CF6" w:rsidRDefault="00047A41" w:rsidP="00174E4B">
            <w:pPr>
              <w:pStyle w:val="MDPI42tablebody"/>
            </w:pPr>
            <w:r w:rsidRPr="00661CF6">
              <w:t>166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29F0" w14:textId="77777777" w:rsidR="00047A41" w:rsidRPr="00661CF6" w:rsidRDefault="00047A41" w:rsidP="00174E4B">
            <w:pPr>
              <w:pStyle w:val="MDPI42tablebody"/>
            </w:pPr>
            <w:r w:rsidRPr="00661CF6">
              <w:t>198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A3F9" w14:textId="77777777" w:rsidR="00047A41" w:rsidRPr="00661CF6" w:rsidRDefault="00047A41" w:rsidP="00174E4B">
            <w:pPr>
              <w:pStyle w:val="MDPI42tablebody"/>
            </w:pPr>
            <w:r w:rsidRPr="00661CF6">
              <w:t>750</w:t>
            </w:r>
          </w:p>
        </w:tc>
      </w:tr>
      <w:tr w:rsidR="00047A41" w:rsidRPr="00661CF6" w14:paraId="0215D14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8F3B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AC0D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FB90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80FB" w14:textId="77777777" w:rsidR="00047A41" w:rsidRPr="00661CF6" w:rsidRDefault="00047A41" w:rsidP="00174E4B">
            <w:pPr>
              <w:pStyle w:val="MDPI42tablebody"/>
            </w:pPr>
            <w:r w:rsidRPr="00661CF6">
              <w:t>62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E377" w14:textId="77777777" w:rsidR="00047A41" w:rsidRPr="00661CF6" w:rsidRDefault="00047A41" w:rsidP="00174E4B">
            <w:pPr>
              <w:pStyle w:val="MDPI42tablebody"/>
            </w:pPr>
            <w:r w:rsidRPr="00661CF6">
              <w:t>28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349B" w14:textId="77777777" w:rsidR="00047A41" w:rsidRPr="00661CF6" w:rsidRDefault="00047A41" w:rsidP="00174E4B">
            <w:pPr>
              <w:pStyle w:val="MDPI42tablebody"/>
            </w:pPr>
            <w:r w:rsidRPr="00661CF6">
              <w:t>49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F920" w14:textId="77777777" w:rsidR="00047A41" w:rsidRPr="00661CF6" w:rsidRDefault="00047A41" w:rsidP="00174E4B">
            <w:pPr>
              <w:pStyle w:val="MDPI42tablebody"/>
            </w:pPr>
            <w:r w:rsidRPr="00661CF6">
              <w:t>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F9CC" w14:textId="77777777" w:rsidR="00047A41" w:rsidRPr="00661CF6" w:rsidRDefault="00047A41" w:rsidP="00174E4B">
            <w:pPr>
              <w:pStyle w:val="MDPI42tablebody"/>
            </w:pPr>
            <w:r w:rsidRPr="00661CF6">
              <w:t>188</w:t>
            </w:r>
          </w:p>
        </w:tc>
      </w:tr>
      <w:tr w:rsidR="00047A41" w:rsidRPr="00661CF6" w14:paraId="7F7EF36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D6F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1F86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14F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55E44" w14:textId="77777777" w:rsidR="00047A41" w:rsidRPr="00661CF6" w:rsidRDefault="00047A41" w:rsidP="00174E4B">
            <w:pPr>
              <w:pStyle w:val="MDPI42tablebody"/>
            </w:pPr>
            <w:r w:rsidRPr="00661CF6">
              <w:t>174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06F6" w14:textId="77777777" w:rsidR="00047A41" w:rsidRPr="00661CF6" w:rsidRDefault="00047A41" w:rsidP="00174E4B">
            <w:pPr>
              <w:pStyle w:val="MDPI42tablebody"/>
            </w:pPr>
            <w:r w:rsidRPr="00661CF6">
              <w:t>48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BDF2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B7B1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E5C8" w14:textId="77777777" w:rsidR="00047A41" w:rsidRPr="00661CF6" w:rsidRDefault="00047A41" w:rsidP="00174E4B">
            <w:pPr>
              <w:pStyle w:val="MDPI42tablebody"/>
            </w:pPr>
            <w:r w:rsidRPr="00661CF6">
              <w:t>309</w:t>
            </w:r>
          </w:p>
        </w:tc>
      </w:tr>
      <w:tr w:rsidR="00047A41" w:rsidRPr="00661CF6" w14:paraId="151D107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EC9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202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095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CBF0" w14:textId="77777777" w:rsidR="00047A41" w:rsidRPr="00661CF6" w:rsidRDefault="00047A41" w:rsidP="00174E4B">
            <w:pPr>
              <w:pStyle w:val="MDPI42tablebody"/>
            </w:pPr>
            <w:r w:rsidRPr="00661CF6">
              <w:t>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94E7" w14:textId="77777777" w:rsidR="00047A41" w:rsidRPr="00661CF6" w:rsidRDefault="00047A41" w:rsidP="00174E4B">
            <w:pPr>
              <w:pStyle w:val="MDPI42tablebody"/>
            </w:pPr>
            <w:r w:rsidRPr="00661CF6">
              <w:t>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05CE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BB043" w14:textId="77777777" w:rsidR="00047A41" w:rsidRPr="00661CF6" w:rsidRDefault="00047A41" w:rsidP="00174E4B">
            <w:pPr>
              <w:pStyle w:val="MDPI42tablebody"/>
            </w:pPr>
            <w:r w:rsidRPr="00661CF6"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EC74" w14:textId="77777777" w:rsidR="00047A41" w:rsidRPr="00661CF6" w:rsidRDefault="00047A41" w:rsidP="00174E4B">
            <w:pPr>
              <w:pStyle w:val="MDPI42tablebody"/>
            </w:pPr>
            <w:r w:rsidRPr="00661CF6">
              <w:t>77</w:t>
            </w:r>
          </w:p>
        </w:tc>
      </w:tr>
      <w:tr w:rsidR="00047A41" w:rsidRPr="00661CF6" w14:paraId="5BA754DB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E1F92" w14:textId="77777777" w:rsidR="00047A41" w:rsidRPr="00661CF6" w:rsidRDefault="00047A41" w:rsidP="00174E4B">
            <w:pPr>
              <w:pStyle w:val="MDPI42tablebody"/>
            </w:pPr>
            <w:r w:rsidRPr="00661CF6">
              <w:t>2013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DD233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59DC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D948" w14:textId="77777777" w:rsidR="00047A41" w:rsidRPr="00661CF6" w:rsidRDefault="00047A41" w:rsidP="00174E4B">
            <w:pPr>
              <w:pStyle w:val="MDPI42tablebody"/>
            </w:pPr>
            <w:r w:rsidRPr="00661CF6">
              <w:t>129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352C7" w14:textId="77777777" w:rsidR="00047A41" w:rsidRPr="00661CF6" w:rsidRDefault="00047A41" w:rsidP="00174E4B">
            <w:pPr>
              <w:pStyle w:val="MDPI42tablebody"/>
            </w:pPr>
            <w:r w:rsidRPr="00661CF6">
              <w:t>81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BA244" w14:textId="77777777" w:rsidR="00047A41" w:rsidRPr="00661CF6" w:rsidRDefault="00047A41" w:rsidP="00174E4B">
            <w:pPr>
              <w:pStyle w:val="MDPI42tablebody"/>
            </w:pPr>
            <w:r w:rsidRPr="00661CF6">
              <w:t>82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E764" w14:textId="77777777" w:rsidR="00047A41" w:rsidRPr="00661CF6" w:rsidRDefault="00047A41" w:rsidP="00174E4B">
            <w:pPr>
              <w:pStyle w:val="MDPI42tablebody"/>
            </w:pPr>
            <w:r w:rsidRPr="00661CF6">
              <w:t>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B540" w14:textId="77777777" w:rsidR="00047A41" w:rsidRPr="00661CF6" w:rsidRDefault="00047A41" w:rsidP="00174E4B">
            <w:pPr>
              <w:pStyle w:val="MDPI42tablebody"/>
            </w:pPr>
            <w:r w:rsidRPr="00661CF6">
              <w:t>378</w:t>
            </w:r>
          </w:p>
        </w:tc>
      </w:tr>
      <w:tr w:rsidR="00047A41" w:rsidRPr="00661CF6" w14:paraId="0A1F0E80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320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C93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8C23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CFB1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t>30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7CE3" w14:textId="77777777" w:rsidR="00047A41" w:rsidRPr="00661CF6" w:rsidRDefault="00047A41" w:rsidP="00174E4B">
            <w:pPr>
              <w:pStyle w:val="MDPI42tablebody"/>
            </w:pPr>
            <w:r w:rsidRPr="00661CF6"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8E428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CE9D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2F14" w14:textId="77777777" w:rsidR="00047A41" w:rsidRPr="00661CF6" w:rsidRDefault="00047A41" w:rsidP="00174E4B">
            <w:pPr>
              <w:pStyle w:val="MDPI42tablebody"/>
            </w:pPr>
            <w:r w:rsidRPr="00661CF6">
              <w:t>95</w:t>
            </w:r>
          </w:p>
        </w:tc>
      </w:tr>
      <w:tr w:rsidR="00047A41" w:rsidRPr="00661CF6" w14:paraId="33A20FA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FE4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678A2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90FA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B484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113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02CC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138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139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6CA3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38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6875" w14:textId="77777777" w:rsidR="00047A41" w:rsidRPr="00661CF6" w:rsidRDefault="00047A41" w:rsidP="00174E4B">
            <w:pPr>
              <w:pStyle w:val="MDPI42tablebody"/>
            </w:pPr>
            <w:r w:rsidRPr="00661CF6">
              <w:t>389</w:t>
            </w:r>
          </w:p>
        </w:tc>
      </w:tr>
      <w:tr w:rsidR="00047A41" w:rsidRPr="00661CF6" w14:paraId="0C9EF68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F1A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99E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BF6D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7C59D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33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EC2E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rPr>
                <w:rtl/>
              </w:rPr>
              <w:t>33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79E0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660F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2590" w14:textId="77777777" w:rsidR="00047A41" w:rsidRPr="00661CF6" w:rsidRDefault="00047A41" w:rsidP="00174E4B">
            <w:pPr>
              <w:pStyle w:val="MDPI42tablebody"/>
            </w:pPr>
            <w:r w:rsidRPr="00661CF6">
              <w:t>97</w:t>
            </w:r>
          </w:p>
        </w:tc>
      </w:tr>
      <w:tr w:rsidR="00047A41" w:rsidRPr="00661CF6" w14:paraId="099F89E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847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B9B62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4CE9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7A9AB" w14:textId="77777777" w:rsidR="00047A41" w:rsidRPr="00661CF6" w:rsidRDefault="00047A41" w:rsidP="00174E4B">
            <w:pPr>
              <w:pStyle w:val="MDPI42tablebody"/>
            </w:pPr>
            <w:r w:rsidRPr="00661CF6">
              <w:t>358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BB00" w14:textId="77777777" w:rsidR="00047A41" w:rsidRPr="00661CF6" w:rsidRDefault="00047A41" w:rsidP="00174E4B">
            <w:pPr>
              <w:pStyle w:val="MDPI42tablebody"/>
            </w:pPr>
            <w:r w:rsidRPr="00661CF6">
              <w:t>173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931F" w14:textId="77777777" w:rsidR="00047A41" w:rsidRPr="00661CF6" w:rsidRDefault="00047A41" w:rsidP="00174E4B">
            <w:pPr>
              <w:pStyle w:val="MDPI42tablebody"/>
            </w:pPr>
            <w:r w:rsidRPr="00661CF6">
              <w:t>152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AE82" w14:textId="77777777" w:rsidR="00047A41" w:rsidRPr="00661CF6" w:rsidRDefault="00047A41" w:rsidP="00174E4B">
            <w:pPr>
              <w:pStyle w:val="MDPI42tablebody"/>
            </w:pPr>
            <w:r w:rsidRPr="00661CF6">
              <w:t>147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6513" w14:textId="77777777" w:rsidR="00047A41" w:rsidRPr="00661CF6" w:rsidRDefault="00047A41" w:rsidP="00174E4B">
            <w:pPr>
              <w:pStyle w:val="MDPI42tablebody"/>
            </w:pPr>
            <w:r w:rsidRPr="00661CF6">
              <w:t>830</w:t>
            </w:r>
          </w:p>
        </w:tc>
      </w:tr>
      <w:tr w:rsidR="00047A41" w:rsidRPr="00661CF6" w14:paraId="08E0794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ACFE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322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BDC75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49A0" w14:textId="77777777" w:rsidR="00047A41" w:rsidRPr="00661CF6" w:rsidRDefault="00047A41" w:rsidP="00174E4B">
            <w:pPr>
              <w:pStyle w:val="MDPI42tablebody"/>
            </w:pPr>
            <w:r w:rsidRPr="00661CF6">
              <w:t>81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3FC9" w14:textId="77777777" w:rsidR="00047A41" w:rsidRPr="00661CF6" w:rsidRDefault="00047A41" w:rsidP="00174E4B">
            <w:pPr>
              <w:pStyle w:val="MDPI42tablebody"/>
            </w:pPr>
            <w:r w:rsidRPr="00661CF6">
              <w:t>49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F8DB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C6B1" w14:textId="77777777" w:rsidR="00047A41" w:rsidRPr="00661CF6" w:rsidRDefault="00047A41" w:rsidP="00174E4B">
            <w:pPr>
              <w:pStyle w:val="MDPI42tablebody"/>
            </w:pPr>
            <w:r w:rsidRPr="00661CF6"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6C09" w14:textId="77777777" w:rsidR="00047A41" w:rsidRPr="00661CF6" w:rsidRDefault="00047A41" w:rsidP="00174E4B">
            <w:pPr>
              <w:pStyle w:val="MDPI42tablebody"/>
            </w:pPr>
            <w:r w:rsidRPr="00661CF6">
              <w:t>207</w:t>
            </w:r>
          </w:p>
        </w:tc>
      </w:tr>
      <w:tr w:rsidR="00047A41" w:rsidRPr="00661CF6" w14:paraId="0CD3812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454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FB6FE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E2B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B2BE" w14:textId="77777777" w:rsidR="00047A41" w:rsidRPr="00661CF6" w:rsidRDefault="00047A41" w:rsidP="00174E4B">
            <w:pPr>
              <w:pStyle w:val="MDPI42tablebody"/>
            </w:pPr>
            <w:r w:rsidRPr="00661CF6">
              <w:t>368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ED46" w14:textId="77777777" w:rsidR="00047A41" w:rsidRPr="00661CF6" w:rsidRDefault="00047A41" w:rsidP="00174E4B">
            <w:pPr>
              <w:pStyle w:val="MDPI42tablebody"/>
            </w:pPr>
            <w:r w:rsidRPr="00661CF6">
              <w:t>183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96DB" w14:textId="77777777" w:rsidR="00047A41" w:rsidRPr="00661CF6" w:rsidRDefault="00047A41" w:rsidP="00174E4B">
            <w:pPr>
              <w:pStyle w:val="MDPI42tablebody"/>
            </w:pPr>
            <w:r w:rsidRPr="00661CF6">
              <w:t>162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D3649" w14:textId="77777777" w:rsidR="00047A41" w:rsidRPr="00661CF6" w:rsidRDefault="00047A41" w:rsidP="00174E4B">
            <w:pPr>
              <w:pStyle w:val="MDPI42tablebody"/>
            </w:pPr>
            <w:r w:rsidRPr="00661CF6">
              <w:t>157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697B" w14:textId="77777777" w:rsidR="00047A41" w:rsidRPr="00661CF6" w:rsidRDefault="00047A41" w:rsidP="00174E4B">
            <w:pPr>
              <w:pStyle w:val="MDPI42tablebody"/>
            </w:pPr>
            <w:r w:rsidRPr="00661CF6">
              <w:t>870</w:t>
            </w:r>
          </w:p>
        </w:tc>
      </w:tr>
      <w:tr w:rsidR="00047A41" w:rsidRPr="00661CF6" w14:paraId="5C97A3A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9D7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D87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2458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0DC5" w14:textId="77777777" w:rsidR="00047A41" w:rsidRPr="00661CF6" w:rsidRDefault="00047A41" w:rsidP="00174E4B">
            <w:pPr>
              <w:pStyle w:val="MDPI42tablebody"/>
            </w:pPr>
            <w:r w:rsidRPr="00661CF6">
              <w:t>83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3B8D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042CC" w14:textId="77777777" w:rsidR="00047A41" w:rsidRPr="00661CF6" w:rsidRDefault="00047A41" w:rsidP="00174E4B">
            <w:pPr>
              <w:pStyle w:val="MDPI42tablebody"/>
            </w:pPr>
            <w:r w:rsidRPr="00661CF6">
              <w:t>44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7D41" w14:textId="77777777" w:rsidR="00047A41" w:rsidRPr="00661CF6" w:rsidRDefault="00047A41" w:rsidP="00174E4B">
            <w:pPr>
              <w:pStyle w:val="MDPI42tablebody"/>
            </w:pPr>
            <w:r w:rsidRPr="00661CF6">
              <w:t>38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E4BB" w14:textId="77777777" w:rsidR="00047A41" w:rsidRPr="00661CF6" w:rsidRDefault="00047A41" w:rsidP="00174E4B">
            <w:pPr>
              <w:pStyle w:val="MDPI42tablebody"/>
            </w:pPr>
            <w:r w:rsidRPr="00661CF6">
              <w:t>216</w:t>
            </w:r>
          </w:p>
        </w:tc>
      </w:tr>
      <w:tr w:rsidR="00047A41" w:rsidRPr="00661CF6" w14:paraId="7D57F22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806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F2D7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12D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DDD04" w14:textId="77777777" w:rsidR="00047A41" w:rsidRPr="00661CF6" w:rsidRDefault="00047A41" w:rsidP="00174E4B">
            <w:pPr>
              <w:pStyle w:val="MDPI42tablebody"/>
            </w:pPr>
            <w:r w:rsidRPr="00661CF6">
              <w:t>261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9A6D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1560" w14:textId="77777777" w:rsidR="00047A41" w:rsidRPr="00661CF6" w:rsidRDefault="00047A41" w:rsidP="00174E4B">
            <w:pPr>
              <w:pStyle w:val="MDPI42tablebody"/>
            </w:pPr>
            <w:r w:rsidRPr="00661CF6">
              <w:t>87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CC2E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E56B" w14:textId="77777777" w:rsidR="00047A41" w:rsidRPr="00661CF6" w:rsidRDefault="00047A41" w:rsidP="00174E4B">
            <w:pPr>
              <w:pStyle w:val="MDPI42tablebody"/>
            </w:pPr>
            <w:r w:rsidRPr="00661CF6">
              <w:t>443</w:t>
            </w:r>
          </w:p>
        </w:tc>
      </w:tr>
      <w:tr w:rsidR="00047A41" w:rsidRPr="00661CF6" w14:paraId="2A9F896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38B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15E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330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8EC2" w14:textId="77777777" w:rsidR="00047A41" w:rsidRPr="00661CF6" w:rsidRDefault="00047A41" w:rsidP="00174E4B">
            <w:pPr>
              <w:pStyle w:val="MDPI42tablebody"/>
            </w:pPr>
            <w:r w:rsidRPr="00661CF6">
              <w:t>59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66D2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03E8F" w14:textId="77777777" w:rsidR="00047A41" w:rsidRPr="00661CF6" w:rsidRDefault="00047A41" w:rsidP="00174E4B">
            <w:pPr>
              <w:pStyle w:val="MDPI42tablebody"/>
            </w:pPr>
            <w:r w:rsidRPr="00661CF6">
              <w:t>30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DD9A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E14C4" w14:textId="77777777" w:rsidR="00047A41" w:rsidRPr="00661CF6" w:rsidRDefault="00047A41" w:rsidP="00174E4B">
            <w:pPr>
              <w:pStyle w:val="MDPI42tablebody"/>
            </w:pPr>
            <w:r w:rsidRPr="00661CF6">
              <w:t>111</w:t>
            </w:r>
          </w:p>
        </w:tc>
      </w:tr>
      <w:tr w:rsidR="00047A41" w:rsidRPr="00661CF6" w14:paraId="67A3955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2B5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1979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F645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A191" w14:textId="77777777" w:rsidR="00047A41" w:rsidRPr="00661CF6" w:rsidRDefault="00047A41" w:rsidP="00174E4B">
            <w:pPr>
              <w:pStyle w:val="MDPI42tablebody"/>
            </w:pPr>
            <w:r w:rsidRPr="00661CF6">
              <w:t>248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EBC0" w14:textId="77777777" w:rsidR="00047A41" w:rsidRPr="00661CF6" w:rsidRDefault="00047A41" w:rsidP="00174E4B">
            <w:pPr>
              <w:pStyle w:val="MDPI42tablebody"/>
            </w:pPr>
            <w:r w:rsidRPr="00661CF6">
              <w:t>164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07CD" w14:textId="77777777" w:rsidR="00047A41" w:rsidRPr="00661CF6" w:rsidRDefault="00047A41" w:rsidP="00174E4B">
            <w:pPr>
              <w:pStyle w:val="MDPI42tablebody"/>
            </w:pPr>
            <w:r w:rsidRPr="00661CF6">
              <w:t>185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489F" w14:textId="77777777" w:rsidR="00047A41" w:rsidRPr="00661CF6" w:rsidRDefault="00047A41" w:rsidP="00174E4B">
            <w:pPr>
              <w:pStyle w:val="MDPI42tablebody"/>
            </w:pPr>
            <w:r w:rsidRPr="00661CF6">
              <w:t>201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CD0F" w14:textId="77777777" w:rsidR="00047A41" w:rsidRPr="00661CF6" w:rsidRDefault="00047A41" w:rsidP="00174E4B">
            <w:pPr>
              <w:pStyle w:val="MDPI42tablebody"/>
            </w:pPr>
            <w:r w:rsidRPr="00661CF6">
              <w:t>798</w:t>
            </w:r>
          </w:p>
        </w:tc>
      </w:tr>
      <w:tr w:rsidR="00047A41" w:rsidRPr="00661CF6" w14:paraId="2406C28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CD4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007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BF5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013D" w14:textId="77777777" w:rsidR="00047A41" w:rsidRPr="00661CF6" w:rsidRDefault="00047A41" w:rsidP="00174E4B">
            <w:pPr>
              <w:pStyle w:val="MDPI42tablebody"/>
            </w:pPr>
            <w:r w:rsidRPr="00661CF6">
              <w:t>63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72AD" w14:textId="77777777" w:rsidR="00047A41" w:rsidRPr="00661CF6" w:rsidRDefault="00047A41" w:rsidP="00174E4B">
            <w:pPr>
              <w:pStyle w:val="MDPI42tablebody"/>
            </w:pPr>
            <w:r w:rsidRPr="00661CF6">
              <w:t>41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37E1" w14:textId="77777777" w:rsidR="00047A41" w:rsidRPr="00661CF6" w:rsidRDefault="00047A41" w:rsidP="00174E4B">
            <w:pPr>
              <w:pStyle w:val="MDPI42tablebody"/>
            </w:pPr>
            <w:r w:rsidRPr="00661CF6">
              <w:t>52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9531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6C91" w14:textId="77777777" w:rsidR="00047A41" w:rsidRPr="00661CF6" w:rsidRDefault="00047A41" w:rsidP="00174E4B">
            <w:pPr>
              <w:pStyle w:val="MDPI42tablebody"/>
            </w:pPr>
            <w:r w:rsidRPr="00661CF6">
              <w:t>199</w:t>
            </w:r>
          </w:p>
        </w:tc>
      </w:tr>
      <w:tr w:rsidR="00047A41" w:rsidRPr="00661CF6" w14:paraId="16A1AF7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0A1C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5EF6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D84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5477" w14:textId="77777777" w:rsidR="00047A41" w:rsidRPr="00661CF6" w:rsidRDefault="00047A41" w:rsidP="00174E4B">
            <w:pPr>
              <w:pStyle w:val="MDPI42tablebody"/>
            </w:pPr>
            <w:r w:rsidRPr="00661CF6">
              <w:t>225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0FB5" w14:textId="77777777" w:rsidR="00047A41" w:rsidRPr="00661CF6" w:rsidRDefault="00047A41" w:rsidP="00174E4B">
            <w:pPr>
              <w:pStyle w:val="MDPI42tablebody"/>
            </w:pPr>
            <w:r w:rsidRPr="00661CF6">
              <w:t>118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53C1" w14:textId="77777777" w:rsidR="00047A41" w:rsidRPr="00661CF6" w:rsidRDefault="00047A41" w:rsidP="00174E4B">
            <w:pPr>
              <w:pStyle w:val="MDPI42tablebody"/>
            </w:pPr>
            <w:r w:rsidRPr="00661CF6">
              <w:t>145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EFC2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E981" w14:textId="77777777" w:rsidR="00047A41" w:rsidRPr="00661CF6" w:rsidRDefault="00047A41" w:rsidP="00174E4B">
            <w:pPr>
              <w:pStyle w:val="MDPI42tablebody"/>
            </w:pPr>
            <w:r w:rsidRPr="00661CF6">
              <w:t>495</w:t>
            </w:r>
          </w:p>
        </w:tc>
      </w:tr>
      <w:tr w:rsidR="00047A41" w:rsidRPr="00661CF6" w14:paraId="7902FD7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30A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762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5BFA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620E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A3ED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AA12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2863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527B" w14:textId="77777777" w:rsidR="00047A41" w:rsidRPr="00661CF6" w:rsidRDefault="00047A41" w:rsidP="00174E4B">
            <w:pPr>
              <w:pStyle w:val="MDPI42tablebody"/>
            </w:pPr>
            <w:r w:rsidRPr="00661CF6">
              <w:t>124</w:t>
            </w:r>
          </w:p>
        </w:tc>
      </w:tr>
      <w:tr w:rsidR="00047A41" w:rsidRPr="00661CF6" w14:paraId="20F79D5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B4B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CAE3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61F1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4724B" w14:textId="77777777" w:rsidR="00047A41" w:rsidRPr="00661CF6" w:rsidRDefault="00047A41" w:rsidP="00174E4B">
            <w:pPr>
              <w:pStyle w:val="MDPI42tablebody"/>
            </w:pPr>
            <w:r w:rsidRPr="00661CF6">
              <w:t>253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1ACDC" w14:textId="77777777" w:rsidR="00047A41" w:rsidRPr="00661CF6" w:rsidRDefault="00047A41" w:rsidP="00174E4B">
            <w:pPr>
              <w:pStyle w:val="MDPI42tablebody"/>
            </w:pPr>
            <w:r w:rsidRPr="00661CF6">
              <w:t>117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1673E" w14:textId="77777777" w:rsidR="00047A41" w:rsidRPr="00661CF6" w:rsidRDefault="00047A41" w:rsidP="00174E4B">
            <w:pPr>
              <w:pStyle w:val="MDPI42tablebody"/>
            </w:pPr>
            <w:r w:rsidRPr="00661CF6">
              <w:t>170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578A" w14:textId="77777777" w:rsidR="00047A41" w:rsidRPr="00661CF6" w:rsidRDefault="00047A41" w:rsidP="00174E4B">
            <w:pPr>
              <w:pStyle w:val="MDPI42tablebody"/>
            </w:pPr>
            <w:r w:rsidRPr="00661CF6">
              <w:t>186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534CD" w14:textId="77777777" w:rsidR="00047A41" w:rsidRPr="00661CF6" w:rsidRDefault="00047A41" w:rsidP="00174E4B">
            <w:pPr>
              <w:pStyle w:val="MDPI42tablebody"/>
            </w:pPr>
            <w:r w:rsidRPr="00661CF6">
              <w:t>726</w:t>
            </w:r>
          </w:p>
        </w:tc>
      </w:tr>
      <w:tr w:rsidR="00047A41" w:rsidRPr="00661CF6" w14:paraId="50F5BD6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495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02B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44CE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6543" w14:textId="77777777" w:rsidR="00047A41" w:rsidRPr="00661CF6" w:rsidRDefault="00047A41" w:rsidP="00174E4B">
            <w:pPr>
              <w:pStyle w:val="MDPI42tablebody"/>
            </w:pPr>
            <w:r w:rsidRPr="00661CF6">
              <w:t>70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6753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9A688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67EE8" w14:textId="77777777" w:rsidR="00047A41" w:rsidRPr="00661CF6" w:rsidRDefault="00047A41" w:rsidP="00174E4B">
            <w:pPr>
              <w:pStyle w:val="MDPI42tablebody"/>
            </w:pPr>
            <w:r w:rsidRPr="00661CF6"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5967" w14:textId="77777777" w:rsidR="00047A41" w:rsidRPr="00661CF6" w:rsidRDefault="00047A41" w:rsidP="00174E4B">
            <w:pPr>
              <w:pStyle w:val="MDPI42tablebody"/>
            </w:pPr>
            <w:r w:rsidRPr="00661CF6">
              <w:t>181</w:t>
            </w:r>
          </w:p>
        </w:tc>
      </w:tr>
      <w:tr w:rsidR="00047A41" w:rsidRPr="00661CF6" w14:paraId="7C9DB0C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E5D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9B36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3751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E9F4" w14:textId="77777777" w:rsidR="00047A41" w:rsidRPr="00661CF6" w:rsidRDefault="00047A41" w:rsidP="00174E4B">
            <w:pPr>
              <w:pStyle w:val="MDPI42tablebody"/>
            </w:pPr>
            <w:r w:rsidRPr="00661CF6">
              <w:t>174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1314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AD25" w14:textId="77777777" w:rsidR="00047A41" w:rsidRPr="00661CF6" w:rsidRDefault="00047A41" w:rsidP="00174E4B">
            <w:pPr>
              <w:pStyle w:val="MDPI42tablebody"/>
            </w:pPr>
            <w:r w:rsidRPr="00661CF6">
              <w:t>50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5E32" w14:textId="77777777" w:rsidR="00047A41" w:rsidRPr="00661CF6" w:rsidRDefault="00047A41" w:rsidP="00174E4B">
            <w:pPr>
              <w:pStyle w:val="MDPI42tablebody"/>
            </w:pPr>
            <w:r w:rsidRPr="00661CF6"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AACF" w14:textId="77777777" w:rsidR="00047A41" w:rsidRPr="00661CF6" w:rsidRDefault="00047A41" w:rsidP="00174E4B">
            <w:pPr>
              <w:pStyle w:val="MDPI42tablebody"/>
            </w:pPr>
            <w:r w:rsidRPr="00661CF6">
              <w:t>296</w:t>
            </w:r>
          </w:p>
        </w:tc>
      </w:tr>
      <w:tr w:rsidR="00047A41" w:rsidRPr="00661CF6" w14:paraId="595C351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733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81CB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24523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3372" w14:textId="77777777" w:rsidR="00047A41" w:rsidRPr="00661CF6" w:rsidRDefault="00047A41" w:rsidP="00174E4B">
            <w:pPr>
              <w:pStyle w:val="MDPI42tablebody"/>
            </w:pPr>
            <w:r w:rsidRPr="00661CF6">
              <w:t>45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6D2F" w14:textId="77777777" w:rsidR="00047A41" w:rsidRPr="00661CF6" w:rsidRDefault="00047A41" w:rsidP="00174E4B">
            <w:pPr>
              <w:pStyle w:val="MDPI42tablebody"/>
            </w:pPr>
            <w:r w:rsidRPr="00661CF6"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9CEF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5624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06A56" w14:textId="77777777" w:rsidR="00047A41" w:rsidRPr="00661CF6" w:rsidRDefault="00047A41" w:rsidP="00174E4B">
            <w:pPr>
              <w:pStyle w:val="MDPI42tablebody"/>
            </w:pPr>
            <w:r w:rsidRPr="00661CF6">
              <w:t>74</w:t>
            </w:r>
          </w:p>
        </w:tc>
      </w:tr>
      <w:tr w:rsidR="00047A41" w:rsidRPr="00661CF6" w14:paraId="27135EB4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8B80" w14:textId="77777777" w:rsidR="00047A41" w:rsidRPr="00661CF6" w:rsidRDefault="00047A41" w:rsidP="00174E4B">
            <w:pPr>
              <w:pStyle w:val="MDPI42tablebody"/>
            </w:pPr>
            <w:r w:rsidRPr="00661CF6">
              <w:t>2002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A91E7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C340A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55DC5" w14:textId="77777777" w:rsidR="00047A41" w:rsidRPr="00661CF6" w:rsidRDefault="00047A41" w:rsidP="00174E4B">
            <w:pPr>
              <w:pStyle w:val="MDPI42tablebody"/>
            </w:pPr>
            <w:r w:rsidRPr="00661CF6">
              <w:t>127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04E3" w14:textId="77777777" w:rsidR="00047A41" w:rsidRPr="00661CF6" w:rsidRDefault="00047A41" w:rsidP="00174E4B">
            <w:pPr>
              <w:pStyle w:val="MDPI42tablebody"/>
            </w:pPr>
            <w:r w:rsidRPr="00661CF6">
              <w:t>62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6CC0" w14:textId="77777777" w:rsidR="00047A41" w:rsidRPr="00661CF6" w:rsidRDefault="00047A41" w:rsidP="00174E4B">
            <w:pPr>
              <w:pStyle w:val="MDPI42tablebody"/>
            </w:pPr>
            <w:r w:rsidRPr="00661CF6">
              <w:t>84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FE5C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1C585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t>368</w:t>
            </w:r>
          </w:p>
        </w:tc>
      </w:tr>
      <w:tr w:rsidR="00047A41" w:rsidRPr="00661CF6" w14:paraId="36D4A81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DBA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B13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686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D71D0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F5DA" w14:textId="77777777" w:rsidR="00047A41" w:rsidRPr="00661CF6" w:rsidRDefault="00047A41" w:rsidP="00174E4B">
            <w:pPr>
              <w:pStyle w:val="MDPI42tablebody"/>
            </w:pPr>
            <w:r w:rsidRPr="00661CF6">
              <w:t>23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B9C5D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727A" w14:textId="77777777" w:rsidR="00047A41" w:rsidRPr="00661CF6" w:rsidRDefault="00047A41" w:rsidP="00174E4B">
            <w:pPr>
              <w:pStyle w:val="MDPI42tablebody"/>
            </w:pPr>
            <w:r w:rsidRPr="00661CF6">
              <w:t>23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923B" w14:textId="77777777" w:rsidR="00047A41" w:rsidRPr="00661CF6" w:rsidRDefault="00047A41" w:rsidP="00174E4B">
            <w:pPr>
              <w:pStyle w:val="MDPI42tablebody"/>
            </w:pPr>
            <w:r w:rsidRPr="00661CF6">
              <w:t>92</w:t>
            </w:r>
          </w:p>
        </w:tc>
      </w:tr>
      <w:tr w:rsidR="00047A41" w:rsidRPr="00661CF6" w14:paraId="0B447C0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5F3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60D3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600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FE61" w14:textId="77777777" w:rsidR="00047A41" w:rsidRPr="00661CF6" w:rsidRDefault="00047A41" w:rsidP="00174E4B">
            <w:pPr>
              <w:pStyle w:val="MDPI42tablebody"/>
            </w:pPr>
            <w:r w:rsidRPr="00661CF6">
              <w:t>88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5D4D7" w14:textId="77777777" w:rsidR="00047A41" w:rsidRPr="00661CF6" w:rsidRDefault="00047A41" w:rsidP="00174E4B">
            <w:pPr>
              <w:pStyle w:val="MDPI42tablebody"/>
            </w:pPr>
            <w:r w:rsidRPr="00661CF6">
              <w:t>138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EA7C" w14:textId="77777777" w:rsidR="00047A41" w:rsidRPr="00661CF6" w:rsidRDefault="00047A41" w:rsidP="00174E4B">
            <w:pPr>
              <w:pStyle w:val="MDPI42tablebody"/>
            </w:pPr>
            <w:r w:rsidRPr="00661CF6">
              <w:t>125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8199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A04E" w14:textId="77777777" w:rsidR="00047A41" w:rsidRPr="00661CF6" w:rsidRDefault="00047A41" w:rsidP="00174E4B">
            <w:pPr>
              <w:pStyle w:val="MDPI42tablebody"/>
            </w:pPr>
            <w:r w:rsidRPr="00661CF6">
              <w:t>393</w:t>
            </w:r>
          </w:p>
        </w:tc>
      </w:tr>
      <w:tr w:rsidR="00047A41" w:rsidRPr="00661CF6" w14:paraId="217B1FC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6A1A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968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B99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1D23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8E4D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D77F" w14:textId="77777777" w:rsidR="00047A41" w:rsidRPr="00661CF6" w:rsidRDefault="00047A41" w:rsidP="00174E4B">
            <w:pPr>
              <w:pStyle w:val="MDPI42tablebody"/>
            </w:pPr>
            <w:r w:rsidRPr="00661CF6">
              <w:t>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ED78" w14:textId="77777777" w:rsidR="00047A41" w:rsidRPr="00661CF6" w:rsidRDefault="00047A41" w:rsidP="00174E4B">
            <w:pPr>
              <w:pStyle w:val="MDPI42tablebody"/>
            </w:pPr>
            <w:r w:rsidRPr="00661CF6"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CF43" w14:textId="77777777" w:rsidR="00047A41" w:rsidRPr="00661CF6" w:rsidRDefault="00047A41" w:rsidP="00174E4B">
            <w:pPr>
              <w:pStyle w:val="MDPI42tablebody"/>
            </w:pPr>
            <w:r w:rsidRPr="00661CF6">
              <w:t>98</w:t>
            </w:r>
          </w:p>
        </w:tc>
      </w:tr>
      <w:tr w:rsidR="00047A41" w:rsidRPr="00661CF6" w14:paraId="08ECB36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A2A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00729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F7A9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F1D18" w14:textId="77777777" w:rsidR="00047A41" w:rsidRPr="00661CF6" w:rsidRDefault="00047A41" w:rsidP="00174E4B">
            <w:pPr>
              <w:pStyle w:val="MDPI42tablebody"/>
            </w:pPr>
            <w:r w:rsidRPr="00661CF6">
              <w:t>291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BEF92" w14:textId="77777777" w:rsidR="00047A41" w:rsidRPr="00661CF6" w:rsidRDefault="00047A41" w:rsidP="00174E4B">
            <w:pPr>
              <w:pStyle w:val="MDPI42tablebody"/>
            </w:pPr>
            <w:r w:rsidRPr="00661CF6">
              <w:t>111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28351" w14:textId="77777777" w:rsidR="00047A41" w:rsidRPr="00661CF6" w:rsidRDefault="00047A41" w:rsidP="00174E4B">
            <w:pPr>
              <w:pStyle w:val="MDPI42tablebody"/>
            </w:pPr>
            <w:r w:rsidRPr="00661CF6">
              <w:t>123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74A5" w14:textId="77777777" w:rsidR="00047A41" w:rsidRPr="00661CF6" w:rsidRDefault="00047A41" w:rsidP="00174E4B">
            <w:pPr>
              <w:pStyle w:val="MDPI42tablebody"/>
            </w:pPr>
            <w:r w:rsidRPr="00661CF6">
              <w:t>101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BCF5" w14:textId="77777777" w:rsidR="00047A41" w:rsidRPr="00661CF6" w:rsidRDefault="00047A41" w:rsidP="00174E4B">
            <w:pPr>
              <w:pStyle w:val="MDPI42tablebody"/>
            </w:pPr>
            <w:r w:rsidRPr="00661CF6">
              <w:t>626</w:t>
            </w:r>
          </w:p>
        </w:tc>
      </w:tr>
      <w:tr w:rsidR="00047A41" w:rsidRPr="00661CF6" w14:paraId="36388A00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83A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B86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E47E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3637" w14:textId="77777777" w:rsidR="00047A41" w:rsidRPr="00661CF6" w:rsidRDefault="00047A41" w:rsidP="00174E4B">
            <w:pPr>
              <w:pStyle w:val="MDPI42tablebody"/>
            </w:pPr>
            <w:r w:rsidRPr="00661CF6">
              <w:t>63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ADA8" w14:textId="77777777" w:rsidR="00047A41" w:rsidRPr="00661CF6" w:rsidRDefault="00047A41" w:rsidP="00174E4B">
            <w:pPr>
              <w:pStyle w:val="MDPI42tablebody"/>
            </w:pPr>
            <w:r w:rsidRPr="00661CF6">
              <w:t>35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6B90F" w14:textId="77777777" w:rsidR="00047A41" w:rsidRPr="00661CF6" w:rsidRDefault="00047A41" w:rsidP="00174E4B">
            <w:pPr>
              <w:pStyle w:val="MDPI42tablebody"/>
            </w:pPr>
            <w:r w:rsidRPr="00661CF6">
              <w:t>33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42AC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B29A" w14:textId="77777777" w:rsidR="00047A41" w:rsidRPr="00661CF6" w:rsidRDefault="00047A41" w:rsidP="00174E4B">
            <w:pPr>
              <w:pStyle w:val="MDPI42tablebody"/>
            </w:pPr>
            <w:r w:rsidRPr="00661CF6">
              <w:t>156</w:t>
            </w:r>
          </w:p>
        </w:tc>
      </w:tr>
      <w:tr w:rsidR="00047A41" w:rsidRPr="00661CF6" w14:paraId="1947E95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2E37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E02D0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953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4CE7" w14:textId="77777777" w:rsidR="00047A41" w:rsidRPr="00661CF6" w:rsidRDefault="00047A41" w:rsidP="00174E4B">
            <w:pPr>
              <w:pStyle w:val="MDPI42tablebody"/>
            </w:pPr>
            <w:r w:rsidRPr="00661CF6">
              <w:t>347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5FF4D" w14:textId="77777777" w:rsidR="00047A41" w:rsidRPr="00661CF6" w:rsidRDefault="00047A41" w:rsidP="00174E4B">
            <w:pPr>
              <w:pStyle w:val="MDPI42tablebody"/>
            </w:pPr>
            <w:r w:rsidRPr="00661CF6">
              <w:t>152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0E75" w14:textId="77777777" w:rsidR="00047A41" w:rsidRPr="00661CF6" w:rsidRDefault="00047A41" w:rsidP="00174E4B">
            <w:pPr>
              <w:pStyle w:val="MDPI42tablebody"/>
            </w:pPr>
            <w:r w:rsidRPr="00661CF6">
              <w:t>163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75E0B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A709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t>792</w:t>
            </w:r>
          </w:p>
        </w:tc>
      </w:tr>
      <w:tr w:rsidR="00047A41" w:rsidRPr="00661CF6" w14:paraId="38E05E2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D67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A87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70A3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F8C8" w14:textId="77777777" w:rsidR="00047A41" w:rsidRPr="00661CF6" w:rsidRDefault="00047A41" w:rsidP="00174E4B">
            <w:pPr>
              <w:pStyle w:val="MDPI42tablebody"/>
            </w:pPr>
            <w:r w:rsidRPr="00661CF6">
              <w:t>87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C2C8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F605A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4A9E" w14:textId="77777777" w:rsidR="00047A41" w:rsidRPr="00661CF6" w:rsidRDefault="00047A41" w:rsidP="00174E4B">
            <w:pPr>
              <w:pStyle w:val="MDPI42tablebody"/>
            </w:pPr>
            <w:r w:rsidRPr="00661CF6">
              <w:t>33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54C9" w14:textId="77777777" w:rsidR="00047A41" w:rsidRPr="00661CF6" w:rsidRDefault="00047A41" w:rsidP="00174E4B">
            <w:pPr>
              <w:pStyle w:val="MDPI42tablebody"/>
            </w:pPr>
            <w:r w:rsidRPr="00661CF6">
              <w:t>198</w:t>
            </w:r>
          </w:p>
        </w:tc>
      </w:tr>
      <w:tr w:rsidR="00047A41" w:rsidRPr="00661CF6" w14:paraId="4E4C712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4A9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36A71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18C3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DD504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261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F50A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52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3A67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5CFB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6E1AD" w14:textId="77777777" w:rsidR="00047A41" w:rsidRPr="00661CF6" w:rsidRDefault="00047A41" w:rsidP="00174E4B">
            <w:pPr>
              <w:pStyle w:val="MDPI42tablebody"/>
            </w:pPr>
            <w:r w:rsidRPr="00661CF6">
              <w:t>447</w:t>
            </w:r>
          </w:p>
        </w:tc>
      </w:tr>
      <w:tr w:rsidR="00047A41" w:rsidRPr="00661CF6" w14:paraId="5B28D830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C88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B71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BEBF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D53E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65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C910D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57E4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32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72D5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45E0C" w14:textId="77777777" w:rsidR="00047A41" w:rsidRPr="00661CF6" w:rsidRDefault="00047A41" w:rsidP="00174E4B">
            <w:pPr>
              <w:pStyle w:val="MDPI42tablebody"/>
            </w:pPr>
            <w:r w:rsidRPr="00661CF6">
              <w:t>112</w:t>
            </w:r>
          </w:p>
        </w:tc>
      </w:tr>
      <w:tr w:rsidR="00047A41" w:rsidRPr="00661CF6" w14:paraId="598A1A1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A7D8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B66C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310A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22461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245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A4540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106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81F1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172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8D54B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5073" w14:textId="77777777" w:rsidR="00047A41" w:rsidRPr="00661CF6" w:rsidRDefault="00047A41" w:rsidP="00174E4B">
            <w:pPr>
              <w:pStyle w:val="MDPI42tablebody"/>
            </w:pPr>
            <w:r w:rsidRPr="00661CF6">
              <w:t>714</w:t>
            </w:r>
          </w:p>
        </w:tc>
      </w:tr>
      <w:tr w:rsidR="00047A41" w:rsidRPr="00661CF6" w14:paraId="7469BEA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43F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08C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2875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0804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61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5080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308A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46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0981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7EF0" w14:textId="77777777" w:rsidR="00047A41" w:rsidRPr="00661CF6" w:rsidRDefault="00047A41" w:rsidP="00174E4B">
            <w:pPr>
              <w:pStyle w:val="MDPI42tablebody"/>
            </w:pPr>
            <w:r w:rsidRPr="00661CF6">
              <w:t>178</w:t>
            </w:r>
          </w:p>
        </w:tc>
      </w:tr>
      <w:tr w:rsidR="00047A41" w:rsidRPr="00661CF6" w14:paraId="6D276F8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454C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1C9B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41D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E080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175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7C32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72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6102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F5136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4308" w14:textId="77777777" w:rsidR="00047A41" w:rsidRPr="00661CF6" w:rsidRDefault="00047A41" w:rsidP="00174E4B">
            <w:pPr>
              <w:pStyle w:val="MDPI42tablebody"/>
            </w:pPr>
            <w:r w:rsidRPr="00661CF6">
              <w:t>366</w:t>
            </w:r>
          </w:p>
        </w:tc>
      </w:tr>
      <w:tr w:rsidR="00047A41" w:rsidRPr="00661CF6" w14:paraId="4BCE3DA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CAC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4A1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5257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3AD9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45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77FD5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B92A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32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4F3D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8C83" w14:textId="77777777" w:rsidR="00047A41" w:rsidRPr="00661CF6" w:rsidRDefault="00047A41" w:rsidP="00174E4B">
            <w:pPr>
              <w:pStyle w:val="MDPI42tablebody"/>
            </w:pPr>
            <w:r w:rsidRPr="00661CF6">
              <w:t>92</w:t>
            </w:r>
          </w:p>
        </w:tc>
      </w:tr>
      <w:tr w:rsidR="00047A41" w:rsidRPr="00661CF6" w14:paraId="58A791D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0151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71DDA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1AF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8A92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249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C607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53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BCDA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EDE2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207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DC627" w14:textId="77777777" w:rsidR="00047A41" w:rsidRPr="00661CF6" w:rsidRDefault="00047A41" w:rsidP="00174E4B">
            <w:pPr>
              <w:pStyle w:val="MDPI42tablebody"/>
            </w:pPr>
            <w:r w:rsidRPr="00661CF6">
              <w:t>637</w:t>
            </w:r>
          </w:p>
        </w:tc>
      </w:tr>
      <w:tr w:rsidR="00047A41" w:rsidRPr="00661CF6" w14:paraId="5948AFC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F6D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7B1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B552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BD97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62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9298A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6B3F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41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E411B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39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6DE6" w14:textId="77777777" w:rsidR="00047A41" w:rsidRPr="00661CF6" w:rsidRDefault="00047A41" w:rsidP="00174E4B">
            <w:pPr>
              <w:pStyle w:val="MDPI42tablebody"/>
            </w:pPr>
            <w:r w:rsidRPr="00661CF6">
              <w:t>159</w:t>
            </w:r>
          </w:p>
        </w:tc>
      </w:tr>
      <w:tr w:rsidR="00047A41" w:rsidRPr="00661CF6" w14:paraId="433BCDA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D1B7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BC24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2853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B4DE" w14:textId="77777777" w:rsidR="00047A41" w:rsidRPr="00661CF6" w:rsidRDefault="00047A41" w:rsidP="00174E4B">
            <w:pPr>
              <w:pStyle w:val="MDPI42tablebody"/>
            </w:pPr>
            <w:r w:rsidRPr="00661CF6">
              <w:t>203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AEB2" w14:textId="77777777" w:rsidR="00047A41" w:rsidRPr="00661CF6" w:rsidRDefault="00047A41" w:rsidP="00174E4B">
            <w:pPr>
              <w:pStyle w:val="MDPI42tablebody"/>
            </w:pPr>
            <w:r w:rsidRPr="00661CF6">
              <w:t>23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BADA" w14:textId="77777777" w:rsidR="00047A41" w:rsidRPr="00661CF6" w:rsidRDefault="00047A41" w:rsidP="00174E4B">
            <w:pPr>
              <w:pStyle w:val="MDPI42tablebody"/>
            </w:pPr>
            <w:r w:rsidRPr="00661CF6">
              <w:t>50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3562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B190" w14:textId="77777777" w:rsidR="00047A41" w:rsidRPr="00661CF6" w:rsidRDefault="00047A41" w:rsidP="00174E4B">
            <w:pPr>
              <w:pStyle w:val="MDPI42tablebody"/>
            </w:pPr>
            <w:r w:rsidRPr="00661CF6">
              <w:t>276</w:t>
            </w:r>
          </w:p>
        </w:tc>
      </w:tr>
      <w:tr w:rsidR="00047A41" w:rsidRPr="00661CF6" w14:paraId="2967282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98E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F747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BD73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96AF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6A00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06534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689D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51803" w14:textId="77777777" w:rsidR="00047A41" w:rsidRPr="00661CF6" w:rsidRDefault="00047A41" w:rsidP="00174E4B">
            <w:pPr>
              <w:pStyle w:val="MDPI42tablebody"/>
            </w:pPr>
            <w:r w:rsidRPr="00661CF6">
              <w:t>69</w:t>
            </w:r>
          </w:p>
        </w:tc>
      </w:tr>
      <w:tr w:rsidR="00047A41" w:rsidRPr="00661CF6" w14:paraId="3943EE94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F359" w14:textId="77777777" w:rsidR="00047A41" w:rsidRPr="00661CF6" w:rsidRDefault="00047A41" w:rsidP="00174E4B">
            <w:pPr>
              <w:pStyle w:val="MDPI42tablebody"/>
            </w:pPr>
            <w:r w:rsidRPr="00661CF6">
              <w:t>1997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8A5B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839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95E4C" w14:textId="77777777" w:rsidR="00047A41" w:rsidRPr="00661CF6" w:rsidRDefault="00047A41" w:rsidP="00174E4B">
            <w:pPr>
              <w:pStyle w:val="MDPI42tablebody"/>
            </w:pPr>
            <w:r w:rsidRPr="00661CF6">
              <w:t>104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8D41" w14:textId="77777777" w:rsidR="00047A41" w:rsidRPr="00661CF6" w:rsidRDefault="00047A41" w:rsidP="00174E4B">
            <w:pPr>
              <w:pStyle w:val="MDPI42tablebody"/>
            </w:pPr>
            <w:r w:rsidRPr="00661CF6">
              <w:t>45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FC5D" w14:textId="77777777" w:rsidR="00047A41" w:rsidRPr="00661CF6" w:rsidRDefault="00047A41" w:rsidP="00174E4B">
            <w:pPr>
              <w:pStyle w:val="MDPI42tablebody"/>
            </w:pPr>
            <w:r w:rsidRPr="00661CF6">
              <w:t>73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3819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96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1FC0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t>318</w:t>
            </w:r>
          </w:p>
        </w:tc>
      </w:tr>
      <w:tr w:rsidR="00047A41" w:rsidRPr="00661CF6" w14:paraId="23FF2CA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77D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1EF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C11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87E3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9B8" w14:textId="77777777" w:rsidR="00047A41" w:rsidRPr="00661CF6" w:rsidRDefault="00047A41" w:rsidP="00174E4B">
            <w:pPr>
              <w:pStyle w:val="MDPI42tablebody"/>
            </w:pPr>
            <w:r w:rsidRPr="00661CF6"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41E8" w14:textId="77777777" w:rsidR="00047A41" w:rsidRPr="00661CF6" w:rsidRDefault="00047A41" w:rsidP="00174E4B">
            <w:pPr>
              <w:pStyle w:val="MDPI42tablebody"/>
            </w:pPr>
            <w:r w:rsidRPr="00661CF6">
              <w:t>11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47DB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8FF3" w14:textId="77777777" w:rsidR="00047A41" w:rsidRPr="00661CF6" w:rsidRDefault="00047A41" w:rsidP="00174E4B">
            <w:pPr>
              <w:pStyle w:val="MDPI42tablebody"/>
            </w:pPr>
            <w:r w:rsidRPr="00661CF6">
              <w:t>80</w:t>
            </w:r>
          </w:p>
        </w:tc>
      </w:tr>
      <w:tr w:rsidR="00047A41" w:rsidRPr="00661CF6" w14:paraId="17AD132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DDA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810BC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E2CC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988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79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36CF4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105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946C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CD86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62CC" w14:textId="77777777" w:rsidR="00047A41" w:rsidRPr="00661CF6" w:rsidRDefault="00047A41" w:rsidP="00174E4B">
            <w:pPr>
              <w:pStyle w:val="MDPI42tablebody"/>
            </w:pPr>
            <w:r w:rsidRPr="00661CF6">
              <w:t>358</w:t>
            </w:r>
          </w:p>
        </w:tc>
      </w:tr>
      <w:tr w:rsidR="00047A41" w:rsidRPr="00661CF6" w14:paraId="72F017F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3F63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86C6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4550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0008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EA80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31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2829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89CF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86AB" w14:textId="77777777" w:rsidR="00047A41" w:rsidRPr="00661CF6" w:rsidRDefault="00047A41" w:rsidP="00174E4B">
            <w:pPr>
              <w:pStyle w:val="MDPI42tablebody"/>
            </w:pPr>
            <w:r w:rsidRPr="00661CF6">
              <w:t>89</w:t>
            </w:r>
          </w:p>
        </w:tc>
      </w:tr>
      <w:tr w:rsidR="00047A41" w:rsidRPr="00661CF6" w14:paraId="2800E74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959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7063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582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F00B4" w14:textId="77777777" w:rsidR="00047A41" w:rsidRPr="00661CF6" w:rsidRDefault="00047A41" w:rsidP="00174E4B">
            <w:pPr>
              <w:pStyle w:val="MDPI42tablebody"/>
            </w:pPr>
            <w:r w:rsidRPr="00661CF6">
              <w:t>279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AAC4" w14:textId="77777777" w:rsidR="00047A41" w:rsidRPr="00661CF6" w:rsidRDefault="00047A41" w:rsidP="00174E4B">
            <w:pPr>
              <w:pStyle w:val="MDPI42tablebody"/>
            </w:pPr>
            <w:r w:rsidRPr="00661CF6">
              <w:t>101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15F0" w14:textId="77777777" w:rsidR="00047A41" w:rsidRPr="00661CF6" w:rsidRDefault="00047A41" w:rsidP="00174E4B">
            <w:pPr>
              <w:pStyle w:val="MDPI42tablebody"/>
            </w:pPr>
            <w:r w:rsidRPr="00661CF6">
              <w:t>122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9864" w14:textId="77777777" w:rsidR="00047A41" w:rsidRPr="00661CF6" w:rsidRDefault="00047A41" w:rsidP="00174E4B">
            <w:pPr>
              <w:pStyle w:val="MDPI42tablebody"/>
            </w:pPr>
            <w:r w:rsidRPr="00661CF6">
              <w:t>104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0614" w14:textId="77777777" w:rsidR="00047A41" w:rsidRPr="00661CF6" w:rsidRDefault="00047A41" w:rsidP="00174E4B">
            <w:pPr>
              <w:pStyle w:val="MDPI42tablebody"/>
            </w:pPr>
            <w:r w:rsidRPr="00661CF6">
              <w:t>606</w:t>
            </w:r>
          </w:p>
        </w:tc>
      </w:tr>
      <w:tr w:rsidR="00047A41" w:rsidRPr="00661CF6" w14:paraId="70595EC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BF7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1448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50F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16CEB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75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49C4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A83D" w14:textId="77777777" w:rsidR="00047A41" w:rsidRPr="00661CF6" w:rsidRDefault="00047A41" w:rsidP="00174E4B">
            <w:pPr>
              <w:pStyle w:val="MDPI42tablebody"/>
            </w:pPr>
            <w:r w:rsidRPr="00661CF6">
              <w:t>33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034D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8454" w14:textId="77777777" w:rsidR="00047A41" w:rsidRPr="00661CF6" w:rsidRDefault="00047A41" w:rsidP="00174E4B">
            <w:pPr>
              <w:pStyle w:val="MDPI42tablebody"/>
            </w:pPr>
            <w:r w:rsidRPr="00661CF6">
              <w:t>152</w:t>
            </w:r>
          </w:p>
        </w:tc>
      </w:tr>
      <w:tr w:rsidR="00047A41" w:rsidRPr="00661CF6" w14:paraId="16FA41E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124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5EB6A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1A5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98B0" w14:textId="77777777" w:rsidR="00047A41" w:rsidRPr="00661CF6" w:rsidRDefault="00047A41" w:rsidP="00174E4B">
            <w:pPr>
              <w:pStyle w:val="MDPI42tablebody"/>
            </w:pPr>
            <w:r w:rsidRPr="00661CF6">
              <w:t>345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B5A2C" w14:textId="77777777" w:rsidR="00047A41" w:rsidRPr="00661CF6" w:rsidRDefault="00047A41" w:rsidP="00174E4B">
            <w:pPr>
              <w:pStyle w:val="MDPI42tablebody"/>
            </w:pPr>
            <w:r w:rsidRPr="00661CF6">
              <w:t>171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39B4" w14:textId="77777777" w:rsidR="00047A41" w:rsidRPr="00661CF6" w:rsidRDefault="00047A41" w:rsidP="00174E4B">
            <w:pPr>
              <w:pStyle w:val="MDPI42tablebody"/>
            </w:pPr>
            <w:r w:rsidRPr="00661CF6">
              <w:t>214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8190" w14:textId="77777777" w:rsidR="00047A41" w:rsidRPr="00661CF6" w:rsidRDefault="00047A41" w:rsidP="00174E4B">
            <w:pPr>
              <w:pStyle w:val="MDPI42tablebody"/>
            </w:pPr>
            <w:r w:rsidRPr="00661CF6">
              <w:t>132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3C9D" w14:textId="77777777" w:rsidR="00047A41" w:rsidRPr="00661CF6" w:rsidRDefault="00047A41" w:rsidP="00174E4B">
            <w:pPr>
              <w:pStyle w:val="MDPI42tablebody"/>
            </w:pPr>
            <w:r w:rsidRPr="00661CF6">
              <w:t>862</w:t>
            </w:r>
          </w:p>
        </w:tc>
      </w:tr>
      <w:tr w:rsidR="00047A41" w:rsidRPr="00661CF6" w14:paraId="0B34F28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01AB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640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24F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7856" w14:textId="77777777" w:rsidR="00047A41" w:rsidRPr="00661CF6" w:rsidRDefault="00047A41" w:rsidP="00174E4B">
            <w:pPr>
              <w:pStyle w:val="MDPI42tablebody"/>
            </w:pPr>
            <w:r w:rsidRPr="00661CF6">
              <w:t>90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50F6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BF6B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1B61" w14:textId="77777777" w:rsidR="00047A41" w:rsidRPr="00661CF6" w:rsidRDefault="00047A41" w:rsidP="00174E4B">
            <w:pPr>
              <w:pStyle w:val="MDPI42tablebody"/>
            </w:pPr>
            <w:r w:rsidRPr="00661CF6">
              <w:t>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11DB" w14:textId="77777777" w:rsidR="00047A41" w:rsidRPr="00661CF6" w:rsidRDefault="00047A41" w:rsidP="00174E4B">
            <w:pPr>
              <w:pStyle w:val="MDPI42tablebody"/>
            </w:pPr>
            <w:r w:rsidRPr="00661CF6">
              <w:t>215</w:t>
            </w:r>
          </w:p>
        </w:tc>
      </w:tr>
      <w:tr w:rsidR="00047A41" w:rsidRPr="00661CF6" w14:paraId="07F76AA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C59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1ECC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7C5B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9FD3" w14:textId="77777777" w:rsidR="00047A41" w:rsidRPr="00661CF6" w:rsidRDefault="00047A41" w:rsidP="00174E4B">
            <w:pPr>
              <w:pStyle w:val="MDPI42tablebody"/>
            </w:pPr>
            <w:r w:rsidRPr="00661CF6">
              <w:t>257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49BA" w14:textId="77777777" w:rsidR="00047A41" w:rsidRPr="00661CF6" w:rsidRDefault="00047A41" w:rsidP="00174E4B">
            <w:pPr>
              <w:pStyle w:val="MDPI42tablebody"/>
            </w:pPr>
            <w:r w:rsidRPr="00661CF6">
              <w:t>57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49E0" w14:textId="77777777" w:rsidR="00047A41" w:rsidRPr="00661CF6" w:rsidRDefault="00047A41" w:rsidP="00174E4B">
            <w:pPr>
              <w:pStyle w:val="MDPI42tablebody"/>
            </w:pPr>
            <w:r w:rsidRPr="00661CF6">
              <w:t>122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EE007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5B96" w14:textId="77777777" w:rsidR="00047A41" w:rsidRPr="00661CF6" w:rsidRDefault="00047A41" w:rsidP="00174E4B">
            <w:pPr>
              <w:pStyle w:val="MDPI42tablebody"/>
            </w:pPr>
            <w:r w:rsidRPr="00661CF6">
              <w:t>436</w:t>
            </w:r>
          </w:p>
        </w:tc>
      </w:tr>
      <w:tr w:rsidR="00047A41" w:rsidRPr="00661CF6" w14:paraId="606F93C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38E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D4E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482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0C41" w14:textId="77777777" w:rsidR="00047A41" w:rsidRPr="00661CF6" w:rsidRDefault="00047A41" w:rsidP="00174E4B">
            <w:pPr>
              <w:pStyle w:val="MDPI42tablebody"/>
            </w:pPr>
            <w:r w:rsidRPr="00661CF6">
              <w:t>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0F387" w14:textId="77777777" w:rsidR="00047A41" w:rsidRPr="00661CF6" w:rsidRDefault="00047A41" w:rsidP="00174E4B">
            <w:pPr>
              <w:pStyle w:val="MDPI42tablebody"/>
            </w:pPr>
            <w:r w:rsidRPr="00661CF6">
              <w:t>13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5AAE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C0D7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ED11" w14:textId="77777777" w:rsidR="00047A41" w:rsidRPr="00661CF6" w:rsidRDefault="00047A41" w:rsidP="00174E4B">
            <w:pPr>
              <w:pStyle w:val="MDPI42tablebody"/>
            </w:pPr>
            <w:r w:rsidRPr="00661CF6">
              <w:t>109</w:t>
            </w:r>
          </w:p>
        </w:tc>
      </w:tr>
      <w:tr w:rsidR="00047A41" w:rsidRPr="00661CF6" w14:paraId="60F9F95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CA4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CEBB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9ED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EA62D" w14:textId="77777777" w:rsidR="00047A41" w:rsidRPr="00661CF6" w:rsidRDefault="00047A41" w:rsidP="00174E4B">
            <w:pPr>
              <w:pStyle w:val="MDPI42tablebody"/>
            </w:pPr>
            <w:r w:rsidRPr="00661CF6">
              <w:t>235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E0CB" w14:textId="77777777" w:rsidR="00047A41" w:rsidRPr="00661CF6" w:rsidRDefault="00047A41" w:rsidP="00174E4B">
            <w:pPr>
              <w:pStyle w:val="MDPI42tablebody"/>
            </w:pPr>
            <w:r w:rsidRPr="00661CF6">
              <w:t>111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9A6D" w14:textId="77777777" w:rsidR="00047A41" w:rsidRPr="00661CF6" w:rsidRDefault="00047A41" w:rsidP="00174E4B">
            <w:pPr>
              <w:pStyle w:val="MDPI42tablebody"/>
            </w:pPr>
            <w:r w:rsidRPr="00661CF6">
              <w:t>161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F070" w14:textId="77777777" w:rsidR="00047A41" w:rsidRPr="00661CF6" w:rsidRDefault="00047A41" w:rsidP="00174E4B">
            <w:pPr>
              <w:pStyle w:val="MDPI42tablebody"/>
            </w:pPr>
            <w:r w:rsidRPr="00661CF6">
              <w:t>187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DABF1" w14:textId="77777777" w:rsidR="00047A41" w:rsidRPr="00661CF6" w:rsidRDefault="00047A41" w:rsidP="00174E4B">
            <w:pPr>
              <w:pStyle w:val="MDPI42tablebody"/>
            </w:pPr>
            <w:r w:rsidRPr="00661CF6">
              <w:t>694</w:t>
            </w:r>
          </w:p>
        </w:tc>
      </w:tr>
      <w:tr w:rsidR="00047A41" w:rsidRPr="00661CF6" w14:paraId="2CC57B3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7E2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77D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03CF4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470A" w14:textId="77777777" w:rsidR="00047A41" w:rsidRPr="00661CF6" w:rsidRDefault="00047A41" w:rsidP="00174E4B">
            <w:pPr>
              <w:pStyle w:val="MDPI42tablebody"/>
            </w:pPr>
            <w:r w:rsidRPr="00661CF6">
              <w:t>71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521C7" w14:textId="77777777" w:rsidR="00047A41" w:rsidRPr="00661CF6" w:rsidRDefault="00047A41" w:rsidP="00174E4B">
            <w:pPr>
              <w:pStyle w:val="MDPI42tablebody"/>
            </w:pPr>
            <w:r w:rsidRPr="00661CF6"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D8C49" w14:textId="77777777" w:rsidR="00047A41" w:rsidRPr="00661CF6" w:rsidRDefault="00047A41" w:rsidP="00174E4B">
            <w:pPr>
              <w:pStyle w:val="MDPI42tablebody"/>
            </w:pPr>
            <w:r w:rsidRPr="00661CF6">
              <w:t>31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A0D0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32AA" w14:textId="77777777" w:rsidR="00047A41" w:rsidRPr="00661CF6" w:rsidRDefault="00047A41" w:rsidP="00174E4B">
            <w:pPr>
              <w:pStyle w:val="MDPI42tablebody"/>
            </w:pPr>
            <w:r w:rsidRPr="00661CF6">
              <w:t>173</w:t>
            </w:r>
          </w:p>
        </w:tc>
      </w:tr>
      <w:tr w:rsidR="00047A41" w:rsidRPr="00661CF6" w14:paraId="7E6B697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2C6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E281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311A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7BCD" w14:textId="77777777" w:rsidR="00047A41" w:rsidRPr="00661CF6" w:rsidRDefault="00047A41" w:rsidP="00174E4B">
            <w:pPr>
              <w:pStyle w:val="MDPI42tablebody"/>
            </w:pPr>
            <w:r w:rsidRPr="00661CF6">
              <w:t>178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3AA6" w14:textId="77777777" w:rsidR="00047A41" w:rsidRPr="00661CF6" w:rsidRDefault="00047A41" w:rsidP="00174E4B">
            <w:pPr>
              <w:pStyle w:val="MDPI42tablebody"/>
            </w:pPr>
            <w:r w:rsidRPr="00661CF6">
              <w:t>62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D973E" w14:textId="77777777" w:rsidR="00047A41" w:rsidRPr="00661CF6" w:rsidRDefault="00047A41" w:rsidP="00174E4B">
            <w:pPr>
              <w:pStyle w:val="MDPI42tablebody"/>
            </w:pPr>
            <w:r w:rsidRPr="00661CF6">
              <w:t>128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0146B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371E" w14:textId="77777777" w:rsidR="00047A41" w:rsidRPr="00661CF6" w:rsidRDefault="00047A41" w:rsidP="00174E4B">
            <w:pPr>
              <w:pStyle w:val="MDPI42tablebody"/>
            </w:pPr>
            <w:r w:rsidRPr="00661CF6">
              <w:t>368</w:t>
            </w:r>
          </w:p>
        </w:tc>
      </w:tr>
      <w:tr w:rsidR="00047A41" w:rsidRPr="00661CF6" w14:paraId="009614E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9E5D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C98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612B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8FF5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5B9C" w14:textId="77777777" w:rsidR="00047A41" w:rsidRPr="00661CF6" w:rsidRDefault="00047A41" w:rsidP="00174E4B">
            <w:pPr>
              <w:pStyle w:val="MDPI42tablebody"/>
            </w:pPr>
            <w:r w:rsidRPr="00661CF6">
              <w:t>16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2C97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6A2F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51EE" w14:textId="77777777" w:rsidR="00047A41" w:rsidRPr="00661CF6" w:rsidRDefault="00047A41" w:rsidP="00174E4B">
            <w:pPr>
              <w:pStyle w:val="MDPI42tablebody"/>
            </w:pPr>
            <w:r w:rsidRPr="00661CF6">
              <w:t>92</w:t>
            </w:r>
          </w:p>
        </w:tc>
      </w:tr>
      <w:tr w:rsidR="00047A41" w:rsidRPr="00661CF6" w14:paraId="1315A4E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C4B3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5566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F5EC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21FC" w14:textId="77777777" w:rsidR="00047A41" w:rsidRPr="00661CF6" w:rsidRDefault="00047A41" w:rsidP="00174E4B">
            <w:pPr>
              <w:pStyle w:val="MDPI42tablebody"/>
            </w:pPr>
            <w:r w:rsidRPr="00661CF6">
              <w:t>238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D8812" w14:textId="77777777" w:rsidR="00047A41" w:rsidRPr="00661CF6" w:rsidRDefault="00047A41" w:rsidP="00174E4B">
            <w:pPr>
              <w:pStyle w:val="MDPI42tablebody"/>
            </w:pPr>
            <w:r w:rsidRPr="00661CF6">
              <w:t>45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9C94B" w14:textId="77777777" w:rsidR="00047A41" w:rsidRPr="00661CF6" w:rsidRDefault="00047A41" w:rsidP="00174E4B">
            <w:pPr>
              <w:pStyle w:val="MDPI42tablebody"/>
            </w:pPr>
            <w:r w:rsidRPr="00661CF6">
              <w:t>120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2945" w14:textId="77777777" w:rsidR="00047A41" w:rsidRPr="00661CF6" w:rsidRDefault="00047A41" w:rsidP="00174E4B">
            <w:pPr>
              <w:pStyle w:val="MDPI42tablebody"/>
              <w:rPr>
                <w:lang w:bidi="ar-AE"/>
              </w:rPr>
            </w:pPr>
            <w:r w:rsidRPr="00661CF6">
              <w:t>205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32E7" w14:textId="77777777" w:rsidR="00047A41" w:rsidRPr="00661CF6" w:rsidRDefault="00047A41" w:rsidP="00174E4B">
            <w:pPr>
              <w:pStyle w:val="MDPI42tablebody"/>
              <w:rPr>
                <w:rtl/>
              </w:rPr>
            </w:pPr>
            <w:r w:rsidRPr="00661CF6">
              <w:t>608</w:t>
            </w:r>
          </w:p>
        </w:tc>
      </w:tr>
      <w:tr w:rsidR="00047A41" w:rsidRPr="00661CF6" w14:paraId="1EE8562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41BB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8279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41CE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C194" w14:textId="77777777" w:rsidR="00047A41" w:rsidRPr="00661CF6" w:rsidRDefault="00047A41" w:rsidP="00174E4B">
            <w:pPr>
              <w:pStyle w:val="MDPI42tablebody"/>
            </w:pPr>
            <w:r w:rsidRPr="00661CF6">
              <w:t>73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27AC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FAAD" w14:textId="77777777" w:rsidR="00047A41" w:rsidRPr="00661CF6" w:rsidRDefault="00047A41" w:rsidP="00174E4B">
            <w:pPr>
              <w:pStyle w:val="MDPI42tablebody"/>
            </w:pPr>
            <w:r w:rsidRPr="00661CF6">
              <w:t>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3AF2A" w14:textId="77777777" w:rsidR="00047A41" w:rsidRPr="00661CF6" w:rsidRDefault="00047A41" w:rsidP="00174E4B">
            <w:pPr>
              <w:pStyle w:val="MDPI42tablebody"/>
            </w:pPr>
            <w:r w:rsidRPr="00661CF6">
              <w:t>41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C2E2" w14:textId="77777777" w:rsidR="00047A41" w:rsidRPr="00661CF6" w:rsidRDefault="00047A41" w:rsidP="00174E4B">
            <w:pPr>
              <w:pStyle w:val="MDPI42tablebody"/>
            </w:pPr>
            <w:r w:rsidRPr="00661CF6">
              <w:t>152</w:t>
            </w:r>
          </w:p>
        </w:tc>
      </w:tr>
      <w:tr w:rsidR="00047A41" w:rsidRPr="00661CF6" w14:paraId="0DF398F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1DC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B794A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8CF3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62AE" w14:textId="77777777" w:rsidR="00047A41" w:rsidRPr="00661CF6" w:rsidRDefault="00047A41" w:rsidP="00174E4B">
            <w:pPr>
              <w:pStyle w:val="MDPI42tablebody"/>
            </w:pPr>
            <w:r w:rsidRPr="00661CF6">
              <w:t>225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68EE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4363" w14:textId="77777777" w:rsidR="00047A41" w:rsidRPr="00661CF6" w:rsidRDefault="00047A41" w:rsidP="00174E4B">
            <w:pPr>
              <w:pStyle w:val="MDPI42tablebody"/>
            </w:pPr>
            <w:r w:rsidRPr="00661CF6">
              <w:t>47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E709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1557" w14:textId="77777777" w:rsidR="00047A41" w:rsidRPr="00661CF6" w:rsidRDefault="00047A41" w:rsidP="00174E4B">
            <w:pPr>
              <w:pStyle w:val="MDPI42tablebody"/>
            </w:pPr>
            <w:r w:rsidRPr="00661CF6">
              <w:t>282</w:t>
            </w:r>
          </w:p>
        </w:tc>
      </w:tr>
      <w:tr w:rsidR="00047A41" w:rsidRPr="00661CF6" w14:paraId="5E508AA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77A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B0A6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BB962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D0E0" w14:textId="77777777" w:rsidR="00047A41" w:rsidRPr="00661CF6" w:rsidRDefault="00047A41" w:rsidP="00174E4B">
            <w:pPr>
              <w:pStyle w:val="MDPI42tablebody"/>
            </w:pPr>
            <w:r w:rsidRPr="00661CF6">
              <w:t>62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0E6E9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741B3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4DAF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34BA" w14:textId="77777777" w:rsidR="00047A41" w:rsidRPr="00661CF6" w:rsidRDefault="00047A41" w:rsidP="00174E4B">
            <w:pPr>
              <w:pStyle w:val="MDPI42tablebody"/>
            </w:pPr>
            <w:r w:rsidRPr="00661CF6">
              <w:t>71</w:t>
            </w:r>
          </w:p>
        </w:tc>
      </w:tr>
      <w:tr w:rsidR="00047A41" w:rsidRPr="00661CF6" w14:paraId="478EDA18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F726" w14:textId="77777777" w:rsidR="00047A41" w:rsidRPr="00661CF6" w:rsidRDefault="00047A41" w:rsidP="00174E4B">
            <w:pPr>
              <w:pStyle w:val="MDPI42tablebody"/>
            </w:pPr>
            <w:r w:rsidRPr="00661CF6">
              <w:t>1992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40A7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03F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BE2C" w14:textId="77777777" w:rsidR="00047A41" w:rsidRPr="00661CF6" w:rsidRDefault="00047A41" w:rsidP="00174E4B">
            <w:pPr>
              <w:pStyle w:val="MDPI42tablebody"/>
            </w:pPr>
            <w:r w:rsidRPr="00661CF6">
              <w:t>128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749A" w14:textId="77777777" w:rsidR="00047A41" w:rsidRPr="00661CF6" w:rsidRDefault="00047A41" w:rsidP="00174E4B">
            <w:pPr>
              <w:pStyle w:val="MDPI42tablebody"/>
            </w:pPr>
            <w:r w:rsidRPr="00661CF6">
              <w:t>60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10E3" w14:textId="77777777" w:rsidR="00047A41" w:rsidRPr="00661CF6" w:rsidRDefault="00047A41" w:rsidP="00174E4B">
            <w:pPr>
              <w:pStyle w:val="MDPI42tablebody"/>
            </w:pPr>
            <w:r w:rsidRPr="00661CF6">
              <w:t>98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9F3F" w14:textId="77777777" w:rsidR="00047A41" w:rsidRPr="00661CF6" w:rsidRDefault="00047A41" w:rsidP="00174E4B">
            <w:pPr>
              <w:pStyle w:val="MDPI42tablebody"/>
            </w:pPr>
            <w:r w:rsidRPr="00661CF6">
              <w:t>84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F200" w14:textId="77777777" w:rsidR="00047A41" w:rsidRPr="00661CF6" w:rsidRDefault="00047A41" w:rsidP="00174E4B">
            <w:pPr>
              <w:pStyle w:val="MDPI42tablebody"/>
            </w:pPr>
            <w:r w:rsidRPr="00661CF6">
              <w:t>370</w:t>
            </w:r>
          </w:p>
        </w:tc>
      </w:tr>
      <w:tr w:rsidR="00047A41" w:rsidRPr="00661CF6" w14:paraId="2798D5D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9A5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E53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1306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78ED1" w14:textId="77777777" w:rsidR="00047A41" w:rsidRPr="00661CF6" w:rsidRDefault="00047A41" w:rsidP="00174E4B">
            <w:pPr>
              <w:pStyle w:val="MDPI42tablebody"/>
            </w:pPr>
            <w:r w:rsidRPr="00661CF6">
              <w:t>31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C643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C61F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3535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F098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</w:tr>
      <w:tr w:rsidR="00047A41" w:rsidRPr="00661CF6" w14:paraId="54B56F80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F5D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3DA8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15D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DC90" w14:textId="77777777" w:rsidR="00047A41" w:rsidRPr="00661CF6" w:rsidRDefault="00047A41" w:rsidP="00174E4B">
            <w:pPr>
              <w:pStyle w:val="MDPI42tablebody"/>
            </w:pPr>
            <w:r w:rsidRPr="00661CF6">
              <w:t>82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3DE7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6AC99" w14:textId="77777777" w:rsidR="00047A41" w:rsidRPr="00661CF6" w:rsidRDefault="00047A41" w:rsidP="00174E4B">
            <w:pPr>
              <w:pStyle w:val="MDPI42tablebody"/>
            </w:pPr>
            <w:r w:rsidRPr="00661CF6">
              <w:t>118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82FB6" w14:textId="77777777" w:rsidR="00047A41" w:rsidRPr="00661CF6" w:rsidRDefault="00047A41" w:rsidP="00174E4B">
            <w:pPr>
              <w:pStyle w:val="MDPI42tablebody"/>
            </w:pPr>
            <w:r w:rsidRPr="00661CF6">
              <w:t>44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59EB" w14:textId="77777777" w:rsidR="00047A41" w:rsidRPr="00661CF6" w:rsidRDefault="00047A41" w:rsidP="00174E4B">
            <w:pPr>
              <w:pStyle w:val="MDPI42tablebody"/>
            </w:pPr>
            <w:r w:rsidRPr="00661CF6">
              <w:t>337</w:t>
            </w:r>
          </w:p>
        </w:tc>
      </w:tr>
      <w:tr w:rsidR="00047A41" w:rsidRPr="00661CF6" w14:paraId="3742F86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674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F5B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43CD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CC89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A565" w14:textId="77777777" w:rsidR="00047A41" w:rsidRPr="00661CF6" w:rsidRDefault="00047A41" w:rsidP="00174E4B">
            <w:pPr>
              <w:pStyle w:val="MDPI42tablebody"/>
            </w:pPr>
            <w:r w:rsidRPr="00661CF6">
              <w:t>26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F6D3" w14:textId="77777777" w:rsidR="00047A41" w:rsidRPr="00661CF6" w:rsidRDefault="00047A41" w:rsidP="00174E4B">
            <w:pPr>
              <w:pStyle w:val="MDPI42tablebody"/>
            </w:pPr>
            <w:r w:rsidRPr="00661CF6">
              <w:t>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BC0A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FBF18" w14:textId="77777777" w:rsidR="00047A41" w:rsidRPr="00661CF6" w:rsidRDefault="00047A41" w:rsidP="00174E4B">
            <w:pPr>
              <w:pStyle w:val="MDPI42tablebody"/>
            </w:pPr>
            <w:r w:rsidRPr="00661CF6">
              <w:t>84</w:t>
            </w:r>
          </w:p>
        </w:tc>
      </w:tr>
      <w:tr w:rsidR="00047A41" w:rsidRPr="00661CF6" w14:paraId="72972F7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447D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244E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CDAE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8641B" w14:textId="77777777" w:rsidR="00047A41" w:rsidRPr="00661CF6" w:rsidRDefault="00047A41" w:rsidP="00174E4B">
            <w:pPr>
              <w:pStyle w:val="MDPI42tablebody"/>
            </w:pPr>
            <w:r w:rsidRPr="00661CF6">
              <w:t>280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515C3" w14:textId="77777777" w:rsidR="00047A41" w:rsidRPr="00661CF6" w:rsidRDefault="00047A41" w:rsidP="00174E4B">
            <w:pPr>
              <w:pStyle w:val="MDPI42tablebody"/>
            </w:pPr>
            <w:r w:rsidRPr="00661CF6">
              <w:t>89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84EC" w14:textId="77777777" w:rsidR="00047A41" w:rsidRPr="00661CF6" w:rsidRDefault="00047A41" w:rsidP="00174E4B">
            <w:pPr>
              <w:pStyle w:val="MDPI42tablebody"/>
            </w:pPr>
            <w:r w:rsidRPr="00661CF6">
              <w:t>127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3C96" w14:textId="77777777" w:rsidR="00047A41" w:rsidRPr="00661CF6" w:rsidRDefault="00047A41" w:rsidP="00174E4B">
            <w:pPr>
              <w:pStyle w:val="MDPI42tablebody"/>
            </w:pPr>
            <w:r w:rsidRPr="00661CF6">
              <w:t>97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FAB7" w14:textId="77777777" w:rsidR="00047A41" w:rsidRPr="00661CF6" w:rsidRDefault="00047A41" w:rsidP="00174E4B">
            <w:pPr>
              <w:pStyle w:val="MDPI42tablebody"/>
            </w:pPr>
            <w:r w:rsidRPr="00661CF6">
              <w:t>593</w:t>
            </w:r>
          </w:p>
        </w:tc>
      </w:tr>
      <w:tr w:rsidR="00047A41" w:rsidRPr="00661CF6" w14:paraId="7D5A380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0B8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6FF8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73B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868E" w14:textId="77777777" w:rsidR="00047A41" w:rsidRPr="00661CF6" w:rsidRDefault="00047A41" w:rsidP="00174E4B">
            <w:pPr>
              <w:pStyle w:val="MDPI42tablebody"/>
            </w:pPr>
            <w:r w:rsidRPr="00661CF6">
              <w:t>72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C34A" w14:textId="77777777" w:rsidR="00047A41" w:rsidRPr="00661CF6" w:rsidRDefault="00047A41" w:rsidP="00174E4B">
            <w:pPr>
              <w:pStyle w:val="MDPI42tablebody"/>
            </w:pPr>
            <w:r w:rsidRPr="00661CF6">
              <w:t>19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0AF39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E02A" w14:textId="77777777" w:rsidR="00047A41" w:rsidRPr="00661CF6" w:rsidRDefault="00047A41" w:rsidP="00174E4B">
            <w:pPr>
              <w:pStyle w:val="MDPI42tablebody"/>
            </w:pPr>
            <w:r w:rsidRPr="00661CF6">
              <w:t>28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AFE2" w14:textId="77777777" w:rsidR="00047A41" w:rsidRPr="00661CF6" w:rsidRDefault="00047A41" w:rsidP="00174E4B">
            <w:pPr>
              <w:pStyle w:val="MDPI42tablebody"/>
            </w:pPr>
            <w:r w:rsidRPr="00661CF6">
              <w:t>148</w:t>
            </w:r>
          </w:p>
        </w:tc>
      </w:tr>
      <w:tr w:rsidR="00047A41" w:rsidRPr="00661CF6" w14:paraId="705DB33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71D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14CC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C6F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4766" w14:textId="77777777" w:rsidR="00047A41" w:rsidRPr="00661CF6" w:rsidRDefault="00047A41" w:rsidP="00174E4B">
            <w:pPr>
              <w:pStyle w:val="MDPI42tablebody"/>
            </w:pPr>
            <w:r w:rsidRPr="00661CF6">
              <w:t>350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ED5D8" w14:textId="77777777" w:rsidR="00047A41" w:rsidRPr="00661CF6" w:rsidRDefault="00047A41" w:rsidP="00174E4B">
            <w:pPr>
              <w:pStyle w:val="MDPI42tablebody"/>
            </w:pPr>
            <w:r w:rsidRPr="00661CF6">
              <w:t>144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E8562" w14:textId="77777777" w:rsidR="00047A41" w:rsidRPr="00661CF6" w:rsidRDefault="00047A41" w:rsidP="00174E4B">
            <w:pPr>
              <w:pStyle w:val="MDPI42tablebody"/>
            </w:pPr>
            <w:r w:rsidRPr="00661CF6">
              <w:t>239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9FC6" w14:textId="77777777" w:rsidR="00047A41" w:rsidRPr="00661CF6" w:rsidRDefault="00047A41" w:rsidP="00174E4B">
            <w:pPr>
              <w:pStyle w:val="MDPI42tablebody"/>
            </w:pPr>
            <w:r w:rsidRPr="00661CF6">
              <w:t>125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37FD" w14:textId="77777777" w:rsidR="00047A41" w:rsidRPr="00661CF6" w:rsidRDefault="00047A41" w:rsidP="00174E4B">
            <w:pPr>
              <w:pStyle w:val="MDPI42tablebody"/>
            </w:pPr>
            <w:r w:rsidRPr="00661CF6">
              <w:t>858</w:t>
            </w:r>
          </w:p>
        </w:tc>
      </w:tr>
      <w:tr w:rsidR="00047A41" w:rsidRPr="00661CF6" w14:paraId="5E9E27C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0F15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75E7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FB62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BAA0" w14:textId="77777777" w:rsidR="00047A41" w:rsidRPr="00661CF6" w:rsidRDefault="00047A41" w:rsidP="00174E4B">
            <w:pPr>
              <w:pStyle w:val="MDPI42tablebody"/>
            </w:pPr>
            <w:r w:rsidRPr="00661CF6">
              <w:t>84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5B8A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79E6" w14:textId="77777777" w:rsidR="00047A41" w:rsidRPr="00661CF6" w:rsidRDefault="00047A41" w:rsidP="00174E4B">
            <w:pPr>
              <w:pStyle w:val="MDPI42tablebody"/>
            </w:pPr>
            <w:r w:rsidRPr="00661CF6">
              <w:t>61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524F" w14:textId="77777777" w:rsidR="00047A41" w:rsidRPr="00661CF6" w:rsidRDefault="00047A41" w:rsidP="00174E4B">
            <w:pPr>
              <w:pStyle w:val="MDPI42tablebody"/>
            </w:pPr>
            <w:r w:rsidRPr="00661CF6">
              <w:t>31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6DCC" w14:textId="77777777" w:rsidR="00047A41" w:rsidRPr="00661CF6" w:rsidRDefault="00047A41" w:rsidP="00174E4B">
            <w:pPr>
              <w:pStyle w:val="MDPI42tablebody"/>
            </w:pPr>
            <w:r w:rsidRPr="00661CF6">
              <w:t>215</w:t>
            </w:r>
          </w:p>
        </w:tc>
      </w:tr>
      <w:tr w:rsidR="00047A41" w:rsidRPr="00661CF6" w14:paraId="544FF0B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953C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2DD4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DAC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1068" w14:textId="77777777" w:rsidR="00047A41" w:rsidRPr="00661CF6" w:rsidRDefault="00047A41" w:rsidP="00174E4B">
            <w:pPr>
              <w:pStyle w:val="MDPI42tablebody"/>
            </w:pPr>
            <w:r w:rsidRPr="00661CF6">
              <w:t>263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593E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9C35" w14:textId="77777777" w:rsidR="00047A41" w:rsidRPr="00661CF6" w:rsidRDefault="00047A41" w:rsidP="00174E4B">
            <w:pPr>
              <w:pStyle w:val="MDPI42tablebody"/>
            </w:pPr>
            <w:r w:rsidRPr="00661CF6">
              <w:t>116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5A52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D70D" w14:textId="77777777" w:rsidR="00047A41" w:rsidRPr="00661CF6" w:rsidRDefault="00047A41" w:rsidP="00174E4B">
            <w:pPr>
              <w:pStyle w:val="MDPI42tablebody"/>
            </w:pPr>
            <w:r w:rsidRPr="00661CF6">
              <w:t>422</w:t>
            </w:r>
          </w:p>
        </w:tc>
      </w:tr>
      <w:tr w:rsidR="00047A41" w:rsidRPr="00661CF6" w14:paraId="108F57F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013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239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7A27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1EE46" w14:textId="77777777" w:rsidR="00047A41" w:rsidRPr="00661CF6" w:rsidRDefault="00047A41" w:rsidP="00174E4B">
            <w:pPr>
              <w:pStyle w:val="MDPI42tablebody"/>
            </w:pPr>
            <w:r w:rsidRPr="00661CF6">
              <w:t>61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F7E8" w14:textId="77777777" w:rsidR="00047A41" w:rsidRPr="00661CF6" w:rsidRDefault="00047A41" w:rsidP="00174E4B">
            <w:pPr>
              <w:pStyle w:val="MDPI42tablebody"/>
            </w:pPr>
            <w:r w:rsidRPr="00661CF6"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3828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04D7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6952" w14:textId="77777777" w:rsidR="00047A41" w:rsidRPr="00661CF6" w:rsidRDefault="00047A41" w:rsidP="00174E4B">
            <w:pPr>
              <w:pStyle w:val="MDPI42tablebody"/>
            </w:pPr>
            <w:r w:rsidRPr="00661CF6">
              <w:t>105</w:t>
            </w:r>
          </w:p>
        </w:tc>
      </w:tr>
      <w:tr w:rsidR="00047A41" w:rsidRPr="00661CF6" w14:paraId="7EE220B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5FA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3BDF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A850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D7C9" w14:textId="77777777" w:rsidR="00047A41" w:rsidRPr="00661CF6" w:rsidRDefault="00047A41" w:rsidP="00174E4B">
            <w:pPr>
              <w:pStyle w:val="MDPI42tablebody"/>
            </w:pPr>
            <w:r w:rsidRPr="00661CF6">
              <w:t>248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A01E1" w14:textId="77777777" w:rsidR="00047A41" w:rsidRPr="00661CF6" w:rsidRDefault="00047A41" w:rsidP="00174E4B">
            <w:pPr>
              <w:pStyle w:val="MDPI42tablebody"/>
            </w:pPr>
            <w:r w:rsidRPr="00661CF6">
              <w:t>75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CFA2" w14:textId="77777777" w:rsidR="00047A41" w:rsidRPr="00661CF6" w:rsidRDefault="00047A41" w:rsidP="00174E4B">
            <w:pPr>
              <w:pStyle w:val="MDPI42tablebody"/>
            </w:pPr>
            <w:r w:rsidRPr="00661CF6">
              <w:t>151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4ADA" w14:textId="77777777" w:rsidR="00047A41" w:rsidRPr="00661CF6" w:rsidRDefault="00047A41" w:rsidP="00174E4B">
            <w:pPr>
              <w:pStyle w:val="MDPI42tablebody"/>
            </w:pPr>
            <w:r w:rsidRPr="00661CF6">
              <w:t>184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4E3B" w14:textId="77777777" w:rsidR="00047A41" w:rsidRPr="00661CF6" w:rsidRDefault="00047A41" w:rsidP="00174E4B">
            <w:pPr>
              <w:pStyle w:val="MDPI42tablebody"/>
            </w:pPr>
            <w:r w:rsidRPr="00661CF6">
              <w:t>658</w:t>
            </w:r>
          </w:p>
        </w:tc>
      </w:tr>
      <w:tr w:rsidR="00047A41" w:rsidRPr="00661CF6" w14:paraId="79B96A0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2E3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C739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DEAA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A2C67" w14:textId="77777777" w:rsidR="00047A41" w:rsidRPr="00661CF6" w:rsidRDefault="00047A41" w:rsidP="00174E4B">
            <w:pPr>
              <w:pStyle w:val="MDPI42tablebody"/>
            </w:pPr>
            <w:r w:rsidRPr="00661CF6">
              <w:t>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1CA5" w14:textId="77777777" w:rsidR="00047A41" w:rsidRPr="00661CF6" w:rsidRDefault="00047A41" w:rsidP="00174E4B">
            <w:pPr>
              <w:pStyle w:val="MDPI42tablebody"/>
            </w:pPr>
            <w:r w:rsidRPr="00661CF6"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CCC0" w14:textId="77777777" w:rsidR="00047A41" w:rsidRPr="00661CF6" w:rsidRDefault="00047A41" w:rsidP="00174E4B">
            <w:pPr>
              <w:pStyle w:val="MDPI42tablebody"/>
            </w:pPr>
            <w:r w:rsidRPr="00661CF6">
              <w:t>33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8DF5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D04A" w14:textId="77777777" w:rsidR="00047A41" w:rsidRPr="00661CF6" w:rsidRDefault="00047A41" w:rsidP="00174E4B">
            <w:pPr>
              <w:pStyle w:val="MDPI42tablebody"/>
            </w:pPr>
            <w:r w:rsidRPr="00661CF6">
              <w:t>165</w:t>
            </w:r>
          </w:p>
        </w:tc>
      </w:tr>
      <w:tr w:rsidR="00047A41" w:rsidRPr="00661CF6" w14:paraId="497AA66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5121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DE54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39A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55F9" w14:textId="77777777" w:rsidR="00047A41" w:rsidRPr="00661CF6" w:rsidRDefault="00047A41" w:rsidP="00174E4B">
            <w:pPr>
              <w:pStyle w:val="MDPI42tablebody"/>
            </w:pPr>
            <w:r w:rsidRPr="00661CF6">
              <w:t>180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DB92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3229" w14:textId="77777777" w:rsidR="00047A41" w:rsidRPr="00661CF6" w:rsidRDefault="00047A41" w:rsidP="00174E4B">
            <w:pPr>
              <w:pStyle w:val="MDPI42tablebody"/>
            </w:pPr>
            <w:r w:rsidRPr="00661CF6">
              <w:t>119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195C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8887" w14:textId="77777777" w:rsidR="00047A41" w:rsidRPr="00661CF6" w:rsidRDefault="00047A41" w:rsidP="00174E4B">
            <w:pPr>
              <w:pStyle w:val="MDPI42tablebody"/>
            </w:pPr>
            <w:r w:rsidRPr="00661CF6">
              <w:t>355</w:t>
            </w:r>
          </w:p>
        </w:tc>
      </w:tr>
      <w:tr w:rsidR="00047A41" w:rsidRPr="00661CF6" w14:paraId="02927AB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343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7B9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4363E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9F54" w14:textId="77777777" w:rsidR="00047A41" w:rsidRPr="00661CF6" w:rsidRDefault="00047A41" w:rsidP="00174E4B">
            <w:pPr>
              <w:pStyle w:val="MDPI42tablebody"/>
            </w:pPr>
            <w:r w:rsidRPr="00661CF6">
              <w:t>40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67EB" w14:textId="77777777" w:rsidR="00047A41" w:rsidRPr="00661CF6" w:rsidRDefault="00047A41" w:rsidP="00174E4B">
            <w:pPr>
              <w:pStyle w:val="MDPI42tablebody"/>
            </w:pPr>
            <w:r w:rsidRPr="00661CF6">
              <w:t>13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17120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886D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7B974" w14:textId="77777777" w:rsidR="00047A41" w:rsidRPr="00661CF6" w:rsidRDefault="00047A41" w:rsidP="00174E4B">
            <w:pPr>
              <w:pStyle w:val="MDPI42tablebody"/>
            </w:pPr>
            <w:r w:rsidRPr="00661CF6">
              <w:t>89</w:t>
            </w:r>
          </w:p>
        </w:tc>
      </w:tr>
      <w:tr w:rsidR="00047A41" w:rsidRPr="00661CF6" w14:paraId="2C3DCC7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ACE0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F56BD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59DD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5EE2" w14:textId="77777777" w:rsidR="00047A41" w:rsidRPr="00661CF6" w:rsidRDefault="00047A41" w:rsidP="00174E4B">
            <w:pPr>
              <w:pStyle w:val="MDPI42tablebody"/>
            </w:pPr>
            <w:r w:rsidRPr="00661CF6">
              <w:t>258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D7A5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0C317" w14:textId="77777777" w:rsidR="00047A41" w:rsidRPr="00661CF6" w:rsidRDefault="00047A41" w:rsidP="00174E4B">
            <w:pPr>
              <w:pStyle w:val="MDPI42tablebody"/>
            </w:pPr>
            <w:r w:rsidRPr="00661CF6">
              <w:t>110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FD49" w14:textId="77777777" w:rsidR="00047A41" w:rsidRPr="00661CF6" w:rsidRDefault="00047A41" w:rsidP="00174E4B">
            <w:pPr>
              <w:pStyle w:val="MDPI42tablebody"/>
            </w:pPr>
            <w:r w:rsidRPr="00661CF6">
              <w:t>190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8846" w14:textId="77777777" w:rsidR="00047A41" w:rsidRPr="00661CF6" w:rsidRDefault="00047A41" w:rsidP="00174E4B">
            <w:pPr>
              <w:pStyle w:val="MDPI42tablebody"/>
            </w:pPr>
            <w:r w:rsidRPr="00661CF6">
              <w:t>594</w:t>
            </w:r>
          </w:p>
        </w:tc>
      </w:tr>
      <w:tr w:rsidR="00047A41" w:rsidRPr="00661CF6" w14:paraId="5913B8E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8BF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F01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7001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783A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F9B2" w14:textId="77777777" w:rsidR="00047A41" w:rsidRPr="00661CF6" w:rsidRDefault="00047A41" w:rsidP="00174E4B">
            <w:pPr>
              <w:pStyle w:val="MDPI42tablebody"/>
            </w:pPr>
            <w:r w:rsidRPr="00661CF6">
              <w:t>13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21D71" w14:textId="77777777" w:rsidR="00047A41" w:rsidRPr="00661CF6" w:rsidRDefault="00047A41" w:rsidP="00174E4B">
            <w:pPr>
              <w:pStyle w:val="MDPI42tablebody"/>
            </w:pPr>
            <w:r w:rsidRPr="00661CF6">
              <w:t>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07AF3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A2B4" w14:textId="77777777" w:rsidR="00047A41" w:rsidRPr="00661CF6" w:rsidRDefault="00047A41" w:rsidP="00174E4B">
            <w:pPr>
              <w:pStyle w:val="MDPI42tablebody"/>
            </w:pPr>
            <w:r w:rsidRPr="00661CF6">
              <w:t>148</w:t>
            </w:r>
          </w:p>
        </w:tc>
      </w:tr>
      <w:tr w:rsidR="00047A41" w:rsidRPr="00661CF6" w14:paraId="4EAB727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9EE0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C8603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DFF4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06A2" w14:textId="77777777" w:rsidR="00047A41" w:rsidRPr="00661CF6" w:rsidRDefault="00047A41" w:rsidP="00174E4B">
            <w:pPr>
              <w:pStyle w:val="MDPI42tablebody"/>
            </w:pPr>
            <w:r w:rsidRPr="00661CF6">
              <w:t>228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64567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3E03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B869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33EB" w14:textId="77777777" w:rsidR="00047A41" w:rsidRPr="00661CF6" w:rsidRDefault="00047A41" w:rsidP="00174E4B">
            <w:pPr>
              <w:pStyle w:val="MDPI42tablebody"/>
            </w:pPr>
            <w:r w:rsidRPr="00661CF6">
              <w:t>272</w:t>
            </w:r>
          </w:p>
        </w:tc>
      </w:tr>
      <w:tr w:rsidR="00047A41" w:rsidRPr="00661CF6" w14:paraId="20FFFEC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2627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746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7E75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4AD0" w14:textId="77777777" w:rsidR="00047A41" w:rsidRPr="00661CF6" w:rsidRDefault="00047A41" w:rsidP="00174E4B">
            <w:pPr>
              <w:pStyle w:val="MDPI42tablebody"/>
            </w:pPr>
            <w:r w:rsidRPr="00661CF6">
              <w:t>59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FCE39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578C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4C7C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F47C" w14:textId="77777777" w:rsidR="00047A41" w:rsidRPr="00661CF6" w:rsidRDefault="00047A41" w:rsidP="00174E4B">
            <w:pPr>
              <w:pStyle w:val="MDPI42tablebody"/>
            </w:pPr>
            <w:r w:rsidRPr="00661CF6">
              <w:t>68</w:t>
            </w:r>
          </w:p>
        </w:tc>
      </w:tr>
      <w:tr w:rsidR="00047A41" w:rsidRPr="00661CF6" w14:paraId="5145461B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F02CC" w14:textId="77777777" w:rsidR="00047A41" w:rsidRPr="00661CF6" w:rsidRDefault="00047A41" w:rsidP="00174E4B">
            <w:pPr>
              <w:pStyle w:val="MDPI42tablebody"/>
            </w:pPr>
            <w:r w:rsidRPr="00661CF6">
              <w:t>1986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B1D68" w14:textId="77777777" w:rsidR="00047A41" w:rsidRPr="00661CF6" w:rsidRDefault="00047A41" w:rsidP="00174E4B">
            <w:pPr>
              <w:pStyle w:val="MDPI42tablebody"/>
            </w:pPr>
            <w:r w:rsidRPr="00661CF6">
              <w:t>159/42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3FBB1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B9822" w14:textId="77777777" w:rsidR="00047A41" w:rsidRPr="00661CF6" w:rsidRDefault="00047A41" w:rsidP="00174E4B">
            <w:pPr>
              <w:pStyle w:val="MDPI42tablebody"/>
            </w:pPr>
            <w:r w:rsidRPr="00661CF6">
              <w:t>121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1A3C" w14:textId="77777777" w:rsidR="00047A41" w:rsidRPr="00661CF6" w:rsidRDefault="00047A41" w:rsidP="00174E4B">
            <w:pPr>
              <w:pStyle w:val="MDPI42tablebody"/>
            </w:pPr>
            <w:r w:rsidRPr="00661CF6">
              <w:t>57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2705" w14:textId="77777777" w:rsidR="00047A41" w:rsidRPr="00661CF6" w:rsidRDefault="00047A41" w:rsidP="00174E4B">
            <w:pPr>
              <w:pStyle w:val="MDPI42tablebody"/>
            </w:pPr>
            <w:r w:rsidRPr="00661CF6"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BFA3" w14:textId="77777777" w:rsidR="00047A41" w:rsidRPr="00661CF6" w:rsidRDefault="00047A41" w:rsidP="00174E4B">
            <w:pPr>
              <w:pStyle w:val="MDPI42tablebody"/>
            </w:pPr>
            <w:r w:rsidRPr="00661CF6">
              <w:t>96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9B5E" w14:textId="77777777" w:rsidR="00047A41" w:rsidRPr="00661CF6" w:rsidRDefault="00047A41" w:rsidP="00174E4B">
            <w:pPr>
              <w:pStyle w:val="MDPI42tablebody"/>
            </w:pPr>
            <w:r w:rsidRPr="00661CF6">
              <w:t>374</w:t>
            </w:r>
          </w:p>
        </w:tc>
      </w:tr>
      <w:tr w:rsidR="00047A41" w:rsidRPr="00661CF6" w14:paraId="10842F6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554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162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E1C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724D" w14:textId="77777777" w:rsidR="00047A41" w:rsidRPr="00661CF6" w:rsidRDefault="00047A41" w:rsidP="00174E4B">
            <w:pPr>
              <w:pStyle w:val="MDPI42tablebody"/>
            </w:pPr>
            <w:r w:rsidRPr="00661CF6">
              <w:t>38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1E556" w14:textId="77777777" w:rsidR="00047A41" w:rsidRPr="00661CF6" w:rsidRDefault="00047A41" w:rsidP="00174E4B">
            <w:pPr>
              <w:pStyle w:val="MDPI42tablebody"/>
            </w:pPr>
            <w:r w:rsidRPr="00661CF6">
              <w:t>10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0DA0" w14:textId="77777777" w:rsidR="00047A41" w:rsidRPr="00661CF6" w:rsidRDefault="00047A41" w:rsidP="00174E4B">
            <w:pPr>
              <w:pStyle w:val="MDPI42tablebody"/>
            </w:pPr>
            <w:r w:rsidRPr="00661CF6">
              <w:t>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96DB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2056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</w:tr>
      <w:tr w:rsidR="00047A41" w:rsidRPr="00661CF6" w14:paraId="4F346FD2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4F3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D20F" w14:textId="77777777" w:rsidR="00047A41" w:rsidRPr="00661CF6" w:rsidRDefault="00047A41" w:rsidP="00174E4B">
            <w:pPr>
              <w:pStyle w:val="MDPI42tablebody"/>
            </w:pPr>
            <w:r w:rsidRPr="00661CF6">
              <w:t>159/43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5952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690C1" w14:textId="77777777" w:rsidR="00047A41" w:rsidRPr="00661CF6" w:rsidRDefault="00047A41" w:rsidP="00174E4B">
            <w:pPr>
              <w:pStyle w:val="MDPI42tablebody"/>
            </w:pPr>
            <w:r w:rsidRPr="00661CF6">
              <w:t>165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2084" w14:textId="77777777" w:rsidR="00047A41" w:rsidRPr="00661CF6" w:rsidRDefault="00047A41" w:rsidP="00174E4B">
            <w:pPr>
              <w:pStyle w:val="MDPI42tablebody"/>
            </w:pPr>
            <w:r w:rsidRPr="00661CF6">
              <w:t>106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5114" w14:textId="77777777" w:rsidR="00047A41" w:rsidRPr="00661CF6" w:rsidRDefault="00047A41" w:rsidP="00174E4B">
            <w:pPr>
              <w:pStyle w:val="MDPI42tablebody"/>
            </w:pPr>
            <w:r w:rsidRPr="00661CF6">
              <w:t>150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B401D" w14:textId="77777777" w:rsidR="00047A41" w:rsidRPr="00661CF6" w:rsidRDefault="00047A41" w:rsidP="00174E4B">
            <w:pPr>
              <w:pStyle w:val="MDPI42tablebody"/>
            </w:pPr>
            <w:r w:rsidRPr="00661CF6"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55D3" w14:textId="77777777" w:rsidR="00047A41" w:rsidRPr="00661CF6" w:rsidRDefault="00047A41" w:rsidP="00174E4B">
            <w:pPr>
              <w:pStyle w:val="MDPI42tablebody"/>
            </w:pPr>
            <w:r w:rsidRPr="00661CF6">
              <w:t>461</w:t>
            </w:r>
          </w:p>
        </w:tc>
      </w:tr>
      <w:tr w:rsidR="00047A41" w:rsidRPr="00661CF6" w14:paraId="3296DCD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2A1E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1A3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C77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DC486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938C6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3D395" w14:textId="77777777" w:rsidR="00047A41" w:rsidRPr="00661CF6" w:rsidRDefault="00047A41" w:rsidP="00174E4B">
            <w:pPr>
              <w:pStyle w:val="MDPI42tablebody"/>
            </w:pPr>
            <w:r w:rsidRPr="00661CF6">
              <w:t>39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B1D3" w14:textId="77777777" w:rsidR="00047A41" w:rsidRPr="00661CF6" w:rsidRDefault="00047A41" w:rsidP="00174E4B">
            <w:pPr>
              <w:pStyle w:val="MDPI42tablebody"/>
            </w:pPr>
            <w:r w:rsidRPr="00661CF6"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DC6C" w14:textId="77777777" w:rsidR="00047A41" w:rsidRPr="00661CF6" w:rsidRDefault="00047A41" w:rsidP="00174E4B">
            <w:pPr>
              <w:pStyle w:val="MDPI42tablebody"/>
            </w:pPr>
            <w:r w:rsidRPr="00661CF6">
              <w:t>115</w:t>
            </w:r>
          </w:p>
        </w:tc>
      </w:tr>
      <w:tr w:rsidR="00047A41" w:rsidRPr="00661CF6" w14:paraId="5618295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4355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651C" w14:textId="77777777" w:rsidR="00047A41" w:rsidRPr="00661CF6" w:rsidRDefault="00047A41" w:rsidP="00174E4B">
            <w:pPr>
              <w:pStyle w:val="MDPI42tablebody"/>
            </w:pPr>
            <w:r w:rsidRPr="00661CF6">
              <w:rPr>
                <w:rtl/>
              </w:rPr>
              <w:t>160</w:t>
            </w:r>
            <w:r w:rsidRPr="00661CF6">
              <w:t>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AB7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4C06" w14:textId="77777777" w:rsidR="00047A41" w:rsidRPr="00661CF6" w:rsidRDefault="00047A41" w:rsidP="00174E4B">
            <w:pPr>
              <w:pStyle w:val="MDPI42tablebody"/>
            </w:pPr>
            <w:r w:rsidRPr="00661CF6">
              <w:t>268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A60D1" w14:textId="77777777" w:rsidR="00047A41" w:rsidRPr="00661CF6" w:rsidRDefault="00047A41" w:rsidP="00174E4B">
            <w:pPr>
              <w:pStyle w:val="MDPI42tablebody"/>
            </w:pPr>
            <w:r w:rsidRPr="00661CF6">
              <w:t>90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F535" w14:textId="77777777" w:rsidR="00047A41" w:rsidRPr="00661CF6" w:rsidRDefault="00047A41" w:rsidP="00174E4B">
            <w:pPr>
              <w:pStyle w:val="MDPI42tablebody"/>
            </w:pPr>
            <w:r w:rsidRPr="00661CF6">
              <w:t>129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BF6CD" w14:textId="77777777" w:rsidR="00047A41" w:rsidRPr="00661CF6" w:rsidRDefault="00047A41" w:rsidP="00174E4B">
            <w:pPr>
              <w:pStyle w:val="MDPI42tablebody"/>
            </w:pPr>
            <w:r w:rsidRPr="00661CF6">
              <w:t>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FCC0" w14:textId="77777777" w:rsidR="00047A41" w:rsidRPr="00661CF6" w:rsidRDefault="00047A41" w:rsidP="00174E4B">
            <w:pPr>
              <w:pStyle w:val="MDPI42tablebody"/>
            </w:pPr>
            <w:r w:rsidRPr="00661CF6">
              <w:t>589</w:t>
            </w:r>
          </w:p>
        </w:tc>
      </w:tr>
      <w:tr w:rsidR="00047A41" w:rsidRPr="00661CF6" w14:paraId="08DD0F4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D56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D8B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A78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48C7" w14:textId="77777777" w:rsidR="00047A41" w:rsidRPr="00661CF6" w:rsidRDefault="00047A41" w:rsidP="00174E4B">
            <w:pPr>
              <w:pStyle w:val="MDPI42tablebody"/>
            </w:pPr>
            <w:r w:rsidRPr="00661CF6">
              <w:t>71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C67F" w14:textId="77777777" w:rsidR="00047A41" w:rsidRPr="00661CF6" w:rsidRDefault="00047A41" w:rsidP="00174E4B">
            <w:pPr>
              <w:pStyle w:val="MDPI42tablebody"/>
            </w:pPr>
            <w:r w:rsidRPr="00661CF6"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C590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9ED79" w14:textId="77777777" w:rsidR="00047A41" w:rsidRPr="00661CF6" w:rsidRDefault="00047A41" w:rsidP="00174E4B">
            <w:pPr>
              <w:pStyle w:val="MDPI42tablebody"/>
            </w:pPr>
            <w:r w:rsidRPr="00661CF6"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EB5C" w14:textId="77777777" w:rsidR="00047A41" w:rsidRPr="00661CF6" w:rsidRDefault="00047A41" w:rsidP="00174E4B">
            <w:pPr>
              <w:pStyle w:val="MDPI42tablebody"/>
            </w:pPr>
            <w:r w:rsidRPr="00661CF6">
              <w:t>147</w:t>
            </w:r>
          </w:p>
        </w:tc>
      </w:tr>
      <w:tr w:rsidR="00047A41" w:rsidRPr="00661CF6" w14:paraId="5AD359A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BF8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FC374" w14:textId="77777777" w:rsidR="00047A41" w:rsidRPr="00661CF6" w:rsidRDefault="00047A41" w:rsidP="00174E4B">
            <w:pPr>
              <w:pStyle w:val="MDPI42tablebody"/>
            </w:pPr>
            <w:r w:rsidRPr="00661CF6">
              <w:t>160/43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2230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7E99" w14:textId="77777777" w:rsidR="00047A41" w:rsidRPr="00661CF6" w:rsidRDefault="00047A41" w:rsidP="00174E4B">
            <w:pPr>
              <w:pStyle w:val="MDPI42tablebody"/>
            </w:pPr>
            <w:r w:rsidRPr="00661CF6">
              <w:t>351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BAD4" w14:textId="77777777" w:rsidR="00047A41" w:rsidRPr="00661CF6" w:rsidRDefault="00047A41" w:rsidP="00174E4B">
            <w:pPr>
              <w:pStyle w:val="MDPI42tablebody"/>
            </w:pPr>
            <w:r w:rsidRPr="00661CF6">
              <w:t>139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B2B9C" w14:textId="77777777" w:rsidR="00047A41" w:rsidRPr="00661CF6" w:rsidRDefault="00047A41" w:rsidP="00174E4B">
            <w:pPr>
              <w:pStyle w:val="MDPI42tablebody"/>
            </w:pPr>
            <w:r w:rsidRPr="00661CF6">
              <w:t>242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DC49" w14:textId="77777777" w:rsidR="00047A41" w:rsidRPr="00661CF6" w:rsidRDefault="00047A41" w:rsidP="00174E4B">
            <w:pPr>
              <w:pStyle w:val="MDPI42tablebody"/>
            </w:pPr>
            <w:r w:rsidRPr="00661CF6">
              <w:t>118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A37A" w14:textId="77777777" w:rsidR="00047A41" w:rsidRPr="00661CF6" w:rsidRDefault="00047A41" w:rsidP="00174E4B">
            <w:pPr>
              <w:pStyle w:val="MDPI42tablebody"/>
            </w:pPr>
            <w:r w:rsidRPr="00661CF6">
              <w:t>850</w:t>
            </w:r>
          </w:p>
        </w:tc>
      </w:tr>
      <w:tr w:rsidR="00047A41" w:rsidRPr="00661CF6" w14:paraId="53C6CD0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6AA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CB84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32D2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7BC2" w14:textId="77777777" w:rsidR="00047A41" w:rsidRPr="00661CF6" w:rsidRDefault="00047A41" w:rsidP="00174E4B">
            <w:pPr>
              <w:pStyle w:val="MDPI42tablebody"/>
            </w:pPr>
            <w:r w:rsidRPr="00661CF6">
              <w:t>83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704F" w14:textId="77777777" w:rsidR="00047A41" w:rsidRPr="00661CF6" w:rsidRDefault="00047A41" w:rsidP="00174E4B">
            <w:pPr>
              <w:pStyle w:val="MDPI42tablebody"/>
            </w:pPr>
            <w:r w:rsidRPr="00661CF6">
              <w:t>41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4E55" w14:textId="77777777" w:rsidR="00047A41" w:rsidRPr="00661CF6" w:rsidRDefault="00047A41" w:rsidP="00174E4B">
            <w:pPr>
              <w:pStyle w:val="MDPI42tablebody"/>
            </w:pPr>
            <w:r w:rsidRPr="00661CF6">
              <w:t>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DF3B" w14:textId="77777777" w:rsidR="00047A41" w:rsidRPr="00661CF6" w:rsidRDefault="00047A41" w:rsidP="00174E4B">
            <w:pPr>
              <w:pStyle w:val="MDPI42tablebody"/>
            </w:pPr>
            <w:r w:rsidRPr="00661CF6">
              <w:t>38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B7CC" w14:textId="77777777" w:rsidR="00047A41" w:rsidRPr="00661CF6" w:rsidRDefault="00047A41" w:rsidP="00174E4B">
            <w:pPr>
              <w:pStyle w:val="MDPI42tablebody"/>
            </w:pPr>
            <w:r w:rsidRPr="00661CF6">
              <w:t>213</w:t>
            </w:r>
          </w:p>
        </w:tc>
      </w:tr>
      <w:tr w:rsidR="00047A41" w:rsidRPr="00661CF6" w14:paraId="1AC0A0F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436B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335F5" w14:textId="77777777" w:rsidR="00047A41" w:rsidRPr="00661CF6" w:rsidRDefault="00047A41" w:rsidP="00174E4B">
            <w:pPr>
              <w:pStyle w:val="MDPI42tablebody"/>
            </w:pPr>
            <w:r w:rsidRPr="00661CF6">
              <w:t>160/44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FC67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D3C3" w14:textId="77777777" w:rsidR="00047A41" w:rsidRPr="00661CF6" w:rsidRDefault="00047A41" w:rsidP="00174E4B">
            <w:pPr>
              <w:pStyle w:val="MDPI42tablebody"/>
            </w:pPr>
            <w:r w:rsidRPr="00661CF6">
              <w:t>269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C993C" w14:textId="77777777" w:rsidR="00047A41" w:rsidRPr="00661CF6" w:rsidRDefault="00047A41" w:rsidP="00174E4B">
            <w:pPr>
              <w:pStyle w:val="MDPI42tablebody"/>
            </w:pPr>
            <w:r w:rsidRPr="00661CF6"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F71E2" w14:textId="77777777" w:rsidR="00047A41" w:rsidRPr="00661CF6" w:rsidRDefault="00047A41" w:rsidP="00174E4B">
            <w:pPr>
              <w:pStyle w:val="MDPI42tablebody"/>
            </w:pPr>
            <w:r w:rsidRPr="00661CF6">
              <w:t>104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B1D5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2433" w14:textId="77777777" w:rsidR="00047A41" w:rsidRPr="00661CF6" w:rsidRDefault="00047A41" w:rsidP="00174E4B">
            <w:pPr>
              <w:pStyle w:val="MDPI42tablebody"/>
            </w:pPr>
            <w:r w:rsidRPr="00661CF6">
              <w:t>393</w:t>
            </w:r>
          </w:p>
        </w:tc>
      </w:tr>
      <w:tr w:rsidR="00047A41" w:rsidRPr="00661CF6" w14:paraId="64073D2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789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875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9EF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AC65" w14:textId="77777777" w:rsidR="00047A41" w:rsidRPr="00661CF6" w:rsidRDefault="00047A41" w:rsidP="00174E4B">
            <w:pPr>
              <w:pStyle w:val="MDPI42tablebody"/>
            </w:pPr>
            <w:r w:rsidRPr="00661CF6">
              <w:t>55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74CA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118B" w14:textId="77777777" w:rsidR="00047A41" w:rsidRPr="00661CF6" w:rsidRDefault="00047A41" w:rsidP="00174E4B">
            <w:pPr>
              <w:pStyle w:val="MDPI42tablebody"/>
            </w:pPr>
            <w:r w:rsidRPr="00661CF6"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E91F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2C32" w14:textId="77777777" w:rsidR="00047A41" w:rsidRPr="00661CF6" w:rsidRDefault="00047A41" w:rsidP="00174E4B">
            <w:pPr>
              <w:pStyle w:val="MDPI42tablebody"/>
            </w:pPr>
            <w:r w:rsidRPr="00661CF6">
              <w:t>98</w:t>
            </w:r>
          </w:p>
        </w:tc>
      </w:tr>
      <w:tr w:rsidR="00047A41" w:rsidRPr="00661CF6" w14:paraId="6E120E4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C37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1602" w14:textId="77777777" w:rsidR="00047A41" w:rsidRPr="00661CF6" w:rsidRDefault="00047A41" w:rsidP="00174E4B">
            <w:pPr>
              <w:pStyle w:val="MDPI42tablebody"/>
            </w:pPr>
            <w:r w:rsidRPr="00661CF6">
              <w:t>161/43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19C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B2F8" w14:textId="77777777" w:rsidR="00047A41" w:rsidRPr="00661CF6" w:rsidRDefault="00047A41" w:rsidP="00174E4B">
            <w:pPr>
              <w:pStyle w:val="MDPI42tablebody"/>
            </w:pPr>
            <w:r w:rsidRPr="00661CF6">
              <w:t>251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BF77" w14:textId="77777777" w:rsidR="00047A41" w:rsidRPr="00661CF6" w:rsidRDefault="00047A41" w:rsidP="00174E4B">
            <w:pPr>
              <w:pStyle w:val="MDPI42tablebody"/>
            </w:pPr>
            <w:r w:rsidRPr="00661CF6">
              <w:t>76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1D4F" w14:textId="77777777" w:rsidR="00047A41" w:rsidRPr="00661CF6" w:rsidRDefault="00047A41" w:rsidP="00174E4B">
            <w:pPr>
              <w:pStyle w:val="MDPI42tablebody"/>
            </w:pPr>
            <w:r w:rsidRPr="00661CF6">
              <w:t>125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3AE4" w14:textId="77777777" w:rsidR="00047A41" w:rsidRPr="00661CF6" w:rsidRDefault="00047A41" w:rsidP="00174E4B">
            <w:pPr>
              <w:pStyle w:val="MDPI42tablebody"/>
            </w:pPr>
            <w:r w:rsidRPr="00661CF6">
              <w:t>182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F27A" w14:textId="77777777" w:rsidR="00047A41" w:rsidRPr="00661CF6" w:rsidRDefault="00047A41" w:rsidP="00174E4B">
            <w:pPr>
              <w:pStyle w:val="MDPI42tablebody"/>
            </w:pPr>
            <w:r w:rsidRPr="00661CF6">
              <w:t>634</w:t>
            </w:r>
          </w:p>
        </w:tc>
      </w:tr>
      <w:tr w:rsidR="00047A41" w:rsidRPr="00661CF6" w14:paraId="6BD353D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CEF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F32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05D1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1D49" w14:textId="77777777" w:rsidR="00047A41" w:rsidRPr="00661CF6" w:rsidRDefault="00047A41" w:rsidP="00174E4B">
            <w:pPr>
              <w:pStyle w:val="MDPI42tablebody"/>
            </w:pPr>
            <w:r w:rsidRPr="00661CF6">
              <w:t>55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44C0" w14:textId="77777777" w:rsidR="00047A41" w:rsidRPr="00661CF6" w:rsidRDefault="00047A41" w:rsidP="00174E4B">
            <w:pPr>
              <w:pStyle w:val="MDPI42tablebody"/>
            </w:pPr>
            <w:r w:rsidRPr="00661CF6">
              <w:t>17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3B51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436D" w14:textId="77777777" w:rsidR="00047A41" w:rsidRPr="00661CF6" w:rsidRDefault="00047A41" w:rsidP="00174E4B">
            <w:pPr>
              <w:pStyle w:val="MDPI42tablebody"/>
            </w:pPr>
            <w:r w:rsidRPr="00661CF6">
              <w:t>58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AA4DC" w14:textId="77777777" w:rsidR="00047A41" w:rsidRPr="00661CF6" w:rsidRDefault="00047A41" w:rsidP="00174E4B">
            <w:pPr>
              <w:pStyle w:val="MDPI42tablebody"/>
            </w:pPr>
            <w:r w:rsidRPr="00661CF6">
              <w:t>159</w:t>
            </w:r>
          </w:p>
        </w:tc>
      </w:tr>
      <w:tr w:rsidR="00047A41" w:rsidRPr="00661CF6" w14:paraId="463F943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BA6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8E2F" w14:textId="77777777" w:rsidR="00047A41" w:rsidRPr="00661CF6" w:rsidRDefault="00047A41" w:rsidP="00174E4B">
            <w:pPr>
              <w:pStyle w:val="MDPI42tablebody"/>
            </w:pPr>
            <w:r w:rsidRPr="00661CF6">
              <w:t>161/44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8FD2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3099" w14:textId="77777777" w:rsidR="00047A41" w:rsidRPr="00661CF6" w:rsidRDefault="00047A41" w:rsidP="00174E4B">
            <w:pPr>
              <w:pStyle w:val="MDPI42tablebody"/>
            </w:pPr>
            <w:r w:rsidRPr="00661CF6">
              <w:t>173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A3819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6DABE" w14:textId="77777777" w:rsidR="00047A41" w:rsidRPr="00661CF6" w:rsidRDefault="00047A41" w:rsidP="00174E4B">
            <w:pPr>
              <w:pStyle w:val="MDPI42tablebody"/>
            </w:pPr>
            <w:r w:rsidRPr="00661CF6">
              <w:t>105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285B0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8289" w14:textId="77777777" w:rsidR="00047A41" w:rsidRPr="00661CF6" w:rsidRDefault="00047A41" w:rsidP="00174E4B">
            <w:pPr>
              <w:pStyle w:val="MDPI42tablebody"/>
            </w:pPr>
            <w:r w:rsidRPr="00661CF6">
              <w:t>321</w:t>
            </w:r>
          </w:p>
        </w:tc>
      </w:tr>
      <w:tr w:rsidR="00047A41" w:rsidRPr="00661CF6" w14:paraId="38F2899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EE2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F32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2193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D39A" w14:textId="77777777" w:rsidR="00047A41" w:rsidRPr="00661CF6" w:rsidRDefault="00047A41" w:rsidP="00174E4B">
            <w:pPr>
              <w:pStyle w:val="MDPI42tablebody"/>
            </w:pPr>
            <w:r w:rsidRPr="00661CF6">
              <w:t>47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948E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1515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8619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1AC9" w14:textId="77777777" w:rsidR="00047A41" w:rsidRPr="00661CF6" w:rsidRDefault="00047A41" w:rsidP="00174E4B">
            <w:pPr>
              <w:pStyle w:val="MDPI42tablebody"/>
            </w:pPr>
            <w:r w:rsidRPr="00661CF6">
              <w:t>80</w:t>
            </w:r>
          </w:p>
        </w:tc>
      </w:tr>
      <w:tr w:rsidR="00047A41" w:rsidRPr="00661CF6" w14:paraId="06ECCB4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D69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76C8" w14:textId="77777777" w:rsidR="00047A41" w:rsidRPr="00661CF6" w:rsidRDefault="00047A41" w:rsidP="00174E4B">
            <w:pPr>
              <w:pStyle w:val="MDPI42tablebody"/>
            </w:pPr>
            <w:r w:rsidRPr="00661CF6">
              <w:t>162/43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A509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4FD99" w14:textId="77777777" w:rsidR="00047A41" w:rsidRPr="00661CF6" w:rsidRDefault="00047A41" w:rsidP="00174E4B">
            <w:pPr>
              <w:pStyle w:val="MDPI42tablebody"/>
            </w:pPr>
            <w:r w:rsidRPr="00661CF6">
              <w:t>255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9A53" w14:textId="77777777" w:rsidR="00047A41" w:rsidRPr="00661CF6" w:rsidRDefault="00047A41" w:rsidP="00174E4B">
            <w:pPr>
              <w:pStyle w:val="MDPI42tablebody"/>
            </w:pPr>
            <w:r w:rsidRPr="00661CF6">
              <w:t>38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A0E10" w14:textId="77777777" w:rsidR="00047A41" w:rsidRPr="00661CF6" w:rsidRDefault="00047A41" w:rsidP="00174E4B">
            <w:pPr>
              <w:pStyle w:val="MDPI42tablebody"/>
            </w:pPr>
            <w:r w:rsidRPr="00661CF6">
              <w:t>95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4039" w14:textId="77777777" w:rsidR="00047A41" w:rsidRPr="00661CF6" w:rsidRDefault="00047A41" w:rsidP="00174E4B">
            <w:pPr>
              <w:pStyle w:val="MDPI42tablebody"/>
            </w:pPr>
            <w:r w:rsidRPr="00661CF6">
              <w:t>193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E9E53" w14:textId="77777777" w:rsidR="00047A41" w:rsidRPr="00661CF6" w:rsidRDefault="00047A41" w:rsidP="00174E4B">
            <w:pPr>
              <w:pStyle w:val="MDPI42tablebody"/>
            </w:pPr>
            <w:r w:rsidRPr="00661CF6">
              <w:t>581</w:t>
            </w:r>
          </w:p>
        </w:tc>
      </w:tr>
      <w:tr w:rsidR="00047A41" w:rsidRPr="00661CF6" w14:paraId="311FDF23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C5D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9D182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7255F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6961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8D19" w14:textId="77777777" w:rsidR="00047A41" w:rsidRPr="00661CF6" w:rsidRDefault="00047A41" w:rsidP="00174E4B">
            <w:pPr>
              <w:pStyle w:val="MDPI42tablebody"/>
            </w:pPr>
            <w:r w:rsidRPr="00661CF6">
              <w:t>11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D047" w14:textId="77777777" w:rsidR="00047A41" w:rsidRPr="00661CF6" w:rsidRDefault="00047A41" w:rsidP="00174E4B">
            <w:pPr>
              <w:pStyle w:val="MDPI42tablebody"/>
            </w:pPr>
            <w:r w:rsidRPr="00661CF6">
              <w:t>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DF40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8195" w14:textId="77777777" w:rsidR="00047A41" w:rsidRPr="00661CF6" w:rsidRDefault="00047A41" w:rsidP="00174E4B">
            <w:pPr>
              <w:pStyle w:val="MDPI42tablebody"/>
            </w:pPr>
            <w:r w:rsidRPr="00661CF6">
              <w:t>145</w:t>
            </w:r>
          </w:p>
        </w:tc>
      </w:tr>
      <w:tr w:rsidR="00047A41" w:rsidRPr="00661CF6" w14:paraId="37EA5C65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0096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478F" w14:textId="77777777" w:rsidR="00047A41" w:rsidRPr="00661CF6" w:rsidRDefault="00047A41" w:rsidP="00174E4B">
            <w:pPr>
              <w:pStyle w:val="MDPI42tablebody"/>
            </w:pPr>
            <w:r w:rsidRPr="00661CF6">
              <w:t>162/44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EBD3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AE44F" w14:textId="77777777" w:rsidR="00047A41" w:rsidRPr="00661CF6" w:rsidRDefault="00047A41" w:rsidP="00174E4B">
            <w:pPr>
              <w:pStyle w:val="MDPI42tablebody"/>
            </w:pPr>
            <w:r w:rsidRPr="00661CF6">
              <w:t>230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587B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3FDA" w14:textId="77777777" w:rsidR="00047A41" w:rsidRPr="00661CF6" w:rsidRDefault="00047A41" w:rsidP="00174E4B">
            <w:pPr>
              <w:pStyle w:val="MDPI42tablebody"/>
            </w:pPr>
            <w:r w:rsidRPr="00661CF6">
              <w:t>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4784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6B12" w14:textId="77777777" w:rsidR="00047A41" w:rsidRPr="00661CF6" w:rsidRDefault="00047A41" w:rsidP="00174E4B">
            <w:pPr>
              <w:pStyle w:val="MDPI42tablebody"/>
            </w:pPr>
            <w:r w:rsidRPr="00661CF6">
              <w:t>259</w:t>
            </w:r>
          </w:p>
        </w:tc>
      </w:tr>
      <w:tr w:rsidR="00047A41" w:rsidRPr="00661CF6" w14:paraId="66899BF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53C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5BEE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73F2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BE18" w14:textId="77777777" w:rsidR="00047A41" w:rsidRPr="00661CF6" w:rsidRDefault="00047A41" w:rsidP="00174E4B">
            <w:pPr>
              <w:pStyle w:val="MDPI42tablebody"/>
            </w:pPr>
            <w:r w:rsidRPr="00661CF6">
              <w:t>57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5484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35D5" w14:textId="77777777" w:rsidR="00047A41" w:rsidRPr="00661CF6" w:rsidRDefault="00047A41" w:rsidP="00174E4B">
            <w:pPr>
              <w:pStyle w:val="MDPI42tablebody"/>
            </w:pPr>
            <w:r w:rsidRPr="00661CF6">
              <w:t>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D2BE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9CDC" w14:textId="77777777" w:rsidR="00047A41" w:rsidRPr="00661CF6" w:rsidRDefault="00047A41" w:rsidP="00174E4B">
            <w:pPr>
              <w:pStyle w:val="MDPI42tablebody"/>
            </w:pPr>
            <w:r w:rsidRPr="00661CF6">
              <w:t>65</w:t>
            </w:r>
          </w:p>
        </w:tc>
      </w:tr>
      <w:tr w:rsidR="00047A41" w:rsidRPr="00661CF6" w14:paraId="2D9C4419" w14:textId="77777777" w:rsidTr="00174E4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DF8B" w14:textId="77777777" w:rsidR="00047A41" w:rsidRPr="00661CF6" w:rsidRDefault="00047A41" w:rsidP="00174E4B">
            <w:pPr>
              <w:pStyle w:val="MDPI42tablebody"/>
            </w:pPr>
            <w:r w:rsidRPr="00661CF6">
              <w:t>1972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B3A9" w14:textId="77777777" w:rsidR="00047A41" w:rsidRPr="00661CF6" w:rsidRDefault="00047A41" w:rsidP="00174E4B">
            <w:pPr>
              <w:pStyle w:val="MDPI42tablebody"/>
            </w:pPr>
            <w:r w:rsidRPr="00661CF6">
              <w:t>171/42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1DE8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1A01" w14:textId="77777777" w:rsidR="00047A41" w:rsidRPr="00661CF6" w:rsidRDefault="00047A41" w:rsidP="00174E4B">
            <w:pPr>
              <w:pStyle w:val="MDPI42tablebody"/>
            </w:pPr>
            <w:r w:rsidRPr="00661CF6">
              <w:t>140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9891" w14:textId="77777777" w:rsidR="00047A41" w:rsidRPr="00661CF6" w:rsidRDefault="00047A41" w:rsidP="00174E4B">
            <w:pPr>
              <w:pStyle w:val="MDPI42tablebody"/>
            </w:pPr>
            <w:r w:rsidRPr="00661CF6">
              <w:t>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4C46B" w14:textId="77777777" w:rsidR="00047A41" w:rsidRPr="00661CF6" w:rsidRDefault="00047A41" w:rsidP="00174E4B">
            <w:pPr>
              <w:pStyle w:val="MDPI42tablebody"/>
            </w:pPr>
            <w:r w:rsidRPr="00661CF6">
              <w:t>53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4397" w14:textId="77777777" w:rsidR="00047A41" w:rsidRPr="00661CF6" w:rsidRDefault="00047A41" w:rsidP="00174E4B">
            <w:pPr>
              <w:pStyle w:val="MDPI42tablebody"/>
            </w:pPr>
            <w:r w:rsidRPr="00661CF6">
              <w:t>93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E87A" w14:textId="77777777" w:rsidR="00047A41" w:rsidRPr="00661CF6" w:rsidRDefault="00047A41" w:rsidP="00174E4B">
            <w:pPr>
              <w:pStyle w:val="MDPI42tablebody"/>
            </w:pPr>
            <w:r w:rsidRPr="00661CF6">
              <w:t>293</w:t>
            </w:r>
          </w:p>
        </w:tc>
      </w:tr>
      <w:tr w:rsidR="00047A41" w:rsidRPr="00661CF6" w14:paraId="79DFC12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3A4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0B9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72F65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219B8" w14:textId="77777777" w:rsidR="00047A41" w:rsidRPr="00661CF6" w:rsidRDefault="00047A41" w:rsidP="00174E4B">
            <w:pPr>
              <w:pStyle w:val="MDPI42tablebody"/>
            </w:pPr>
            <w:r w:rsidRPr="00661CF6">
              <w:t>43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947D" w14:textId="77777777" w:rsidR="00047A41" w:rsidRPr="00661CF6" w:rsidRDefault="00047A41" w:rsidP="00174E4B">
            <w:pPr>
              <w:pStyle w:val="MDPI42tablebody"/>
            </w:pPr>
            <w:r w:rsidRPr="00661CF6"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67C9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C64D6" w14:textId="77777777" w:rsidR="00047A41" w:rsidRPr="00661CF6" w:rsidRDefault="00047A41" w:rsidP="00174E4B">
            <w:pPr>
              <w:pStyle w:val="MDPI42tablebody"/>
            </w:pPr>
            <w:r w:rsidRPr="00661CF6">
              <w:t>21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1EEA" w14:textId="77777777" w:rsidR="00047A41" w:rsidRPr="00661CF6" w:rsidRDefault="00047A41" w:rsidP="00174E4B">
            <w:pPr>
              <w:pStyle w:val="MDPI42tablebody"/>
            </w:pPr>
            <w:r w:rsidRPr="00661CF6">
              <w:t>73</w:t>
            </w:r>
          </w:p>
        </w:tc>
      </w:tr>
      <w:tr w:rsidR="00047A41" w:rsidRPr="00661CF6" w14:paraId="098B5C7F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2189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492E" w14:textId="77777777" w:rsidR="00047A41" w:rsidRPr="00661CF6" w:rsidRDefault="00047A41" w:rsidP="00174E4B">
            <w:pPr>
              <w:pStyle w:val="MDPI42tablebody"/>
            </w:pPr>
            <w:r w:rsidRPr="00661CF6">
              <w:t>171/43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3D55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B4A2" w14:textId="77777777" w:rsidR="00047A41" w:rsidRPr="00661CF6" w:rsidRDefault="00047A41" w:rsidP="00174E4B">
            <w:pPr>
              <w:pStyle w:val="MDPI42tablebody"/>
            </w:pPr>
            <w:r w:rsidRPr="00661CF6">
              <w:t>54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5AA9" w14:textId="77777777" w:rsidR="00047A41" w:rsidRPr="00661CF6" w:rsidRDefault="00047A41" w:rsidP="00174E4B">
            <w:pPr>
              <w:pStyle w:val="MDPI42tablebody"/>
            </w:pPr>
            <w:r w:rsidRPr="00661CF6">
              <w:t>26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B486" w14:textId="77777777" w:rsidR="00047A41" w:rsidRPr="00661CF6" w:rsidRDefault="00047A41" w:rsidP="00174E4B">
            <w:pPr>
              <w:pStyle w:val="MDPI42tablebody"/>
            </w:pPr>
            <w:r w:rsidRPr="00661CF6">
              <w:t>76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5C31" w14:textId="77777777" w:rsidR="00047A41" w:rsidRPr="00661CF6" w:rsidRDefault="00047A41" w:rsidP="00174E4B">
            <w:pPr>
              <w:pStyle w:val="MDPI42tablebody"/>
            </w:pPr>
            <w:r w:rsidRPr="00661CF6">
              <w:t>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704E" w14:textId="77777777" w:rsidR="00047A41" w:rsidRPr="00661CF6" w:rsidRDefault="00047A41" w:rsidP="00174E4B">
            <w:pPr>
              <w:pStyle w:val="MDPI42tablebody"/>
            </w:pPr>
            <w:r w:rsidRPr="00661CF6">
              <w:t>190</w:t>
            </w:r>
          </w:p>
        </w:tc>
      </w:tr>
      <w:tr w:rsidR="00047A41" w:rsidRPr="00661CF6" w14:paraId="3DD5C74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26CA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E521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7035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376F" w14:textId="77777777" w:rsidR="00047A41" w:rsidRPr="00661CF6" w:rsidRDefault="00047A41" w:rsidP="00174E4B">
            <w:pPr>
              <w:pStyle w:val="MDPI42tablebody"/>
            </w:pPr>
            <w:r w:rsidRPr="00661CF6">
              <w:t>19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8FD0" w14:textId="77777777" w:rsidR="00047A41" w:rsidRPr="00661CF6" w:rsidRDefault="00047A41" w:rsidP="00174E4B">
            <w:pPr>
              <w:pStyle w:val="MDPI42tablebody"/>
            </w:pPr>
            <w:r w:rsidRPr="00661CF6"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0D63" w14:textId="77777777" w:rsidR="00047A41" w:rsidRPr="00661CF6" w:rsidRDefault="00047A41" w:rsidP="00174E4B">
            <w:pPr>
              <w:pStyle w:val="MDPI42tablebody"/>
            </w:pPr>
            <w:r w:rsidRPr="00661CF6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34F4" w14:textId="77777777" w:rsidR="00047A41" w:rsidRPr="00661CF6" w:rsidRDefault="00047A41" w:rsidP="00174E4B">
            <w:pPr>
              <w:pStyle w:val="MDPI42tablebody"/>
            </w:pPr>
            <w:r w:rsidRPr="00661CF6"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5201" w14:textId="77777777" w:rsidR="00047A41" w:rsidRPr="00661CF6" w:rsidRDefault="00047A41" w:rsidP="00174E4B">
            <w:pPr>
              <w:pStyle w:val="MDPI42tablebody"/>
            </w:pPr>
            <w:r w:rsidRPr="00661CF6">
              <w:t>47</w:t>
            </w:r>
          </w:p>
        </w:tc>
      </w:tr>
      <w:tr w:rsidR="00047A41" w:rsidRPr="00661CF6" w14:paraId="4450C98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E39B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91F7" w14:textId="77777777" w:rsidR="00047A41" w:rsidRPr="00661CF6" w:rsidRDefault="00047A41" w:rsidP="00174E4B">
            <w:pPr>
              <w:pStyle w:val="MDPI42tablebody"/>
            </w:pPr>
            <w:r w:rsidRPr="00661CF6">
              <w:t>172/42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96B6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7FC2" w14:textId="77777777" w:rsidR="00047A41" w:rsidRPr="00661CF6" w:rsidRDefault="00047A41" w:rsidP="00174E4B">
            <w:pPr>
              <w:pStyle w:val="MDPI42tablebody"/>
            </w:pPr>
            <w:r w:rsidRPr="00661CF6">
              <w:t>281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25CB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8C14D" w14:textId="77777777" w:rsidR="00047A41" w:rsidRPr="00661CF6" w:rsidRDefault="00047A41" w:rsidP="00174E4B">
            <w:pPr>
              <w:pStyle w:val="MDPI42tablebody"/>
            </w:pPr>
            <w:r w:rsidRPr="00661CF6">
              <w:t>63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77AB" w14:textId="77777777" w:rsidR="00047A41" w:rsidRPr="00661CF6" w:rsidRDefault="00047A41" w:rsidP="00174E4B">
            <w:pPr>
              <w:pStyle w:val="MDPI42tablebody"/>
            </w:pPr>
            <w:r w:rsidRPr="00661CF6">
              <w:t>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CD04" w14:textId="77777777" w:rsidR="00047A41" w:rsidRPr="00661CF6" w:rsidRDefault="00047A41" w:rsidP="00174E4B">
            <w:pPr>
              <w:pStyle w:val="MDPI42tablebody"/>
            </w:pPr>
            <w:r w:rsidRPr="00661CF6">
              <w:t>450</w:t>
            </w:r>
          </w:p>
        </w:tc>
      </w:tr>
      <w:tr w:rsidR="00047A41" w:rsidRPr="00661CF6" w14:paraId="184B0A9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06E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857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C12FC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09B7" w14:textId="77777777" w:rsidR="00047A41" w:rsidRPr="00661CF6" w:rsidRDefault="00047A41" w:rsidP="00174E4B">
            <w:pPr>
              <w:pStyle w:val="MDPI42tablebody"/>
            </w:pPr>
            <w:r w:rsidRPr="00661CF6">
              <w:t>76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85D9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C3E8" w14:textId="77777777" w:rsidR="00047A41" w:rsidRPr="00661CF6" w:rsidRDefault="00047A41" w:rsidP="00174E4B">
            <w:pPr>
              <w:pStyle w:val="MDPI42tablebody"/>
            </w:pPr>
            <w:r w:rsidRPr="00661CF6"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4851" w14:textId="77777777" w:rsidR="00047A41" w:rsidRPr="00661CF6" w:rsidRDefault="00047A41" w:rsidP="00174E4B">
            <w:pPr>
              <w:pStyle w:val="MDPI42tablebody"/>
            </w:pPr>
            <w:r w:rsidRPr="00661CF6"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0545" w14:textId="77777777" w:rsidR="00047A41" w:rsidRPr="00661CF6" w:rsidRDefault="00047A41" w:rsidP="00174E4B">
            <w:pPr>
              <w:pStyle w:val="MDPI42tablebody"/>
            </w:pPr>
            <w:r w:rsidRPr="00661CF6">
              <w:t>113</w:t>
            </w:r>
          </w:p>
        </w:tc>
      </w:tr>
      <w:tr w:rsidR="00047A41" w:rsidRPr="00661CF6" w14:paraId="6CB713F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63F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4F59" w14:textId="77777777" w:rsidR="00047A41" w:rsidRPr="00661CF6" w:rsidRDefault="00047A41" w:rsidP="00174E4B">
            <w:pPr>
              <w:pStyle w:val="MDPI42tablebody"/>
            </w:pPr>
            <w:r w:rsidRPr="00661CF6">
              <w:t>172/43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DDCA7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CBE9" w14:textId="77777777" w:rsidR="00047A41" w:rsidRPr="00661CF6" w:rsidRDefault="00047A41" w:rsidP="00174E4B">
            <w:pPr>
              <w:pStyle w:val="MDPI42tablebody"/>
            </w:pPr>
            <w:r w:rsidRPr="00661CF6">
              <w:t>458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69EE" w14:textId="77777777" w:rsidR="00047A41" w:rsidRPr="00661CF6" w:rsidRDefault="00047A41" w:rsidP="00174E4B">
            <w:pPr>
              <w:pStyle w:val="MDPI42tablebody"/>
            </w:pPr>
            <w:r w:rsidRPr="00661CF6"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C9D2" w14:textId="77777777" w:rsidR="00047A41" w:rsidRPr="00661CF6" w:rsidRDefault="00047A41" w:rsidP="00174E4B">
            <w:pPr>
              <w:pStyle w:val="MDPI42tablebody"/>
            </w:pPr>
            <w:r w:rsidRPr="00661CF6">
              <w:t>76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84898" w14:textId="77777777" w:rsidR="00047A41" w:rsidRPr="00661CF6" w:rsidRDefault="00047A41" w:rsidP="00174E4B">
            <w:pPr>
              <w:pStyle w:val="MDPI42tablebody"/>
            </w:pPr>
            <w:r w:rsidRPr="00661CF6">
              <w:t>115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B7C0" w14:textId="77777777" w:rsidR="00047A41" w:rsidRPr="00661CF6" w:rsidRDefault="00047A41" w:rsidP="00174E4B">
            <w:pPr>
              <w:pStyle w:val="MDPI42tablebody"/>
            </w:pPr>
            <w:r w:rsidRPr="00661CF6">
              <w:t>661</w:t>
            </w:r>
          </w:p>
        </w:tc>
      </w:tr>
      <w:tr w:rsidR="00047A41" w:rsidRPr="00661CF6" w14:paraId="72A3C828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EFE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E823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E672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69048" w14:textId="77777777" w:rsidR="00047A41" w:rsidRPr="00661CF6" w:rsidRDefault="00047A41" w:rsidP="00174E4B">
            <w:pPr>
              <w:pStyle w:val="MDPI42tablebody"/>
            </w:pPr>
            <w:r w:rsidRPr="00661CF6">
              <w:t>104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A1771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F222" w14:textId="77777777" w:rsidR="00047A41" w:rsidRPr="00661CF6" w:rsidRDefault="00047A41" w:rsidP="00174E4B">
            <w:pPr>
              <w:pStyle w:val="MDPI42tablebody"/>
            </w:pPr>
            <w:r w:rsidRPr="00661CF6">
              <w:t>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0960" w14:textId="77777777" w:rsidR="00047A41" w:rsidRPr="00661CF6" w:rsidRDefault="00047A41" w:rsidP="00174E4B">
            <w:pPr>
              <w:pStyle w:val="MDPI42tablebody"/>
            </w:pPr>
            <w:r w:rsidRPr="00661CF6">
              <w:t>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67A3" w14:textId="77777777" w:rsidR="00047A41" w:rsidRPr="00661CF6" w:rsidRDefault="00047A41" w:rsidP="00174E4B">
            <w:pPr>
              <w:pStyle w:val="MDPI42tablebody"/>
            </w:pPr>
            <w:r w:rsidRPr="00661CF6">
              <w:t>165</w:t>
            </w:r>
          </w:p>
        </w:tc>
      </w:tr>
      <w:tr w:rsidR="00047A41" w:rsidRPr="00661CF6" w14:paraId="4636E2AE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8E9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B5AF" w14:textId="77777777" w:rsidR="00047A41" w:rsidRPr="00661CF6" w:rsidRDefault="00047A41" w:rsidP="00174E4B">
            <w:pPr>
              <w:pStyle w:val="MDPI42tablebody"/>
            </w:pPr>
            <w:r w:rsidRPr="00661CF6">
              <w:t>172/44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7F190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E5DF" w14:textId="77777777" w:rsidR="00047A41" w:rsidRPr="00661CF6" w:rsidRDefault="00047A41" w:rsidP="00174E4B">
            <w:pPr>
              <w:pStyle w:val="MDPI42tablebody"/>
            </w:pPr>
            <w:r w:rsidRPr="00661CF6">
              <w:t>287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17D92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B108B" w14:textId="77777777" w:rsidR="00047A41" w:rsidRPr="00661CF6" w:rsidRDefault="00047A41" w:rsidP="00174E4B">
            <w:pPr>
              <w:pStyle w:val="MDPI42tablebody"/>
            </w:pPr>
            <w:r w:rsidRPr="00661CF6">
              <w:t>30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A1C7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1DBE" w14:textId="77777777" w:rsidR="00047A41" w:rsidRPr="00661CF6" w:rsidRDefault="00047A41" w:rsidP="00174E4B">
            <w:pPr>
              <w:pStyle w:val="MDPI42tablebody"/>
            </w:pPr>
            <w:r w:rsidRPr="00661CF6">
              <w:t>325</w:t>
            </w:r>
          </w:p>
        </w:tc>
      </w:tr>
      <w:tr w:rsidR="00047A41" w:rsidRPr="00661CF6" w14:paraId="028AFD2D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1330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FA7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B15E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47B5" w14:textId="77777777" w:rsidR="00047A41" w:rsidRPr="00661CF6" w:rsidRDefault="00047A41" w:rsidP="00174E4B">
            <w:pPr>
              <w:pStyle w:val="MDPI42tablebody"/>
            </w:pPr>
            <w:r w:rsidRPr="00661CF6">
              <w:t>75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9516" w14:textId="77777777" w:rsidR="00047A41" w:rsidRPr="00661CF6" w:rsidRDefault="00047A41" w:rsidP="00174E4B">
            <w:pPr>
              <w:pStyle w:val="MDPI42tablebody"/>
            </w:pPr>
            <w:r w:rsidRPr="00661CF6"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5EE3" w14:textId="77777777" w:rsidR="00047A41" w:rsidRPr="00661CF6" w:rsidRDefault="00047A41" w:rsidP="00174E4B">
            <w:pPr>
              <w:pStyle w:val="MDPI42tablebody"/>
            </w:pPr>
            <w:r w:rsidRPr="00661CF6"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F89E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8A2F" w14:textId="77777777" w:rsidR="00047A41" w:rsidRPr="00661CF6" w:rsidRDefault="00047A41" w:rsidP="00174E4B">
            <w:pPr>
              <w:pStyle w:val="MDPI42tablebody"/>
            </w:pPr>
            <w:r w:rsidRPr="00661CF6">
              <w:t>81</w:t>
            </w:r>
          </w:p>
        </w:tc>
      </w:tr>
      <w:tr w:rsidR="00047A41" w:rsidRPr="00661CF6" w14:paraId="71EE3E8C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617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F6D1" w14:textId="77777777" w:rsidR="00047A41" w:rsidRPr="00661CF6" w:rsidRDefault="00047A41" w:rsidP="00174E4B">
            <w:pPr>
              <w:pStyle w:val="MDPI42tablebody"/>
            </w:pPr>
            <w:r w:rsidRPr="00661CF6">
              <w:t>173/43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8ACF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3411" w14:textId="77777777" w:rsidR="00047A41" w:rsidRPr="00661CF6" w:rsidRDefault="00047A41" w:rsidP="00174E4B">
            <w:pPr>
              <w:pStyle w:val="MDPI42tablebody"/>
            </w:pPr>
            <w:r w:rsidRPr="00661CF6">
              <w:t>276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363B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6F44" w14:textId="77777777" w:rsidR="00047A41" w:rsidRPr="00661CF6" w:rsidRDefault="00047A41" w:rsidP="00174E4B">
            <w:pPr>
              <w:pStyle w:val="MDPI42tablebody"/>
            </w:pPr>
            <w:r w:rsidRPr="00661CF6">
              <w:t>90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66AE1" w14:textId="77777777" w:rsidR="00047A41" w:rsidRPr="00661CF6" w:rsidRDefault="00047A41" w:rsidP="00174E4B">
            <w:pPr>
              <w:pStyle w:val="MDPI42tablebody"/>
            </w:pPr>
            <w:r w:rsidRPr="00661CF6">
              <w:t>187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1827" w14:textId="77777777" w:rsidR="00047A41" w:rsidRPr="00661CF6" w:rsidRDefault="00047A41" w:rsidP="00174E4B">
            <w:pPr>
              <w:pStyle w:val="MDPI42tablebody"/>
            </w:pPr>
            <w:r w:rsidRPr="00661CF6">
              <w:t>561</w:t>
            </w:r>
          </w:p>
        </w:tc>
      </w:tr>
      <w:tr w:rsidR="00047A41" w:rsidRPr="00661CF6" w14:paraId="2679C7A7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6B68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5A03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E7C6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8A18" w14:textId="77777777" w:rsidR="00047A41" w:rsidRPr="00661CF6" w:rsidRDefault="00047A41" w:rsidP="00174E4B">
            <w:pPr>
              <w:pStyle w:val="MDPI42tablebody"/>
            </w:pPr>
            <w:r w:rsidRPr="00661CF6">
              <w:t>74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9B86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5798" w14:textId="77777777" w:rsidR="00047A41" w:rsidRPr="00661CF6" w:rsidRDefault="00047A41" w:rsidP="00174E4B">
            <w:pPr>
              <w:pStyle w:val="MDPI42tablebody"/>
            </w:pPr>
            <w:r w:rsidRPr="00661CF6"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3C0F" w14:textId="77777777" w:rsidR="00047A41" w:rsidRPr="00661CF6" w:rsidRDefault="00047A41" w:rsidP="00174E4B">
            <w:pPr>
              <w:pStyle w:val="MDPI42tablebody"/>
            </w:pPr>
            <w:r w:rsidRPr="00661CF6">
              <w:t>46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DD20" w14:textId="77777777" w:rsidR="00047A41" w:rsidRPr="00661CF6" w:rsidRDefault="00047A41" w:rsidP="00174E4B">
            <w:pPr>
              <w:pStyle w:val="MDPI42tablebody"/>
            </w:pPr>
            <w:r w:rsidRPr="00661CF6">
              <w:t>140</w:t>
            </w:r>
          </w:p>
        </w:tc>
      </w:tr>
      <w:tr w:rsidR="00047A41" w:rsidRPr="00661CF6" w14:paraId="65DBAE84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1FE5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D5FF2" w14:textId="77777777" w:rsidR="00047A41" w:rsidRPr="00661CF6" w:rsidRDefault="00047A41" w:rsidP="00174E4B">
            <w:pPr>
              <w:pStyle w:val="MDPI42tablebody"/>
            </w:pPr>
            <w:r w:rsidRPr="00661CF6">
              <w:t>173/44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692E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E15B5" w14:textId="77777777" w:rsidR="00047A41" w:rsidRPr="00661CF6" w:rsidRDefault="00047A41" w:rsidP="00174E4B">
            <w:pPr>
              <w:pStyle w:val="MDPI42tablebody"/>
            </w:pPr>
            <w:r w:rsidRPr="00661CF6">
              <w:t>165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BBA3" w14:textId="77777777" w:rsidR="00047A41" w:rsidRPr="00661CF6" w:rsidRDefault="00047A41" w:rsidP="00174E4B">
            <w:pPr>
              <w:pStyle w:val="MDPI42tablebody"/>
            </w:pPr>
            <w:r w:rsidRPr="00661CF6"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231DC" w14:textId="77777777" w:rsidR="00047A41" w:rsidRPr="00661CF6" w:rsidRDefault="00047A41" w:rsidP="00174E4B">
            <w:pPr>
              <w:pStyle w:val="MDPI42tablebody"/>
            </w:pPr>
            <w:r w:rsidRPr="00661CF6">
              <w:t>32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9001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29FE" w14:textId="77777777" w:rsidR="00047A41" w:rsidRPr="00661CF6" w:rsidRDefault="00047A41" w:rsidP="00174E4B">
            <w:pPr>
              <w:pStyle w:val="MDPI42tablebody"/>
            </w:pPr>
            <w:r w:rsidRPr="00661CF6">
              <w:t>202</w:t>
            </w:r>
          </w:p>
        </w:tc>
      </w:tr>
      <w:tr w:rsidR="00047A41" w:rsidRPr="00661CF6" w14:paraId="2FEE3B09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F577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A534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A6F8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1ADD" w14:textId="77777777" w:rsidR="00047A41" w:rsidRPr="00661CF6" w:rsidRDefault="00047A41" w:rsidP="00174E4B">
            <w:pPr>
              <w:pStyle w:val="MDPI42tablebody"/>
            </w:pPr>
            <w:r w:rsidRPr="00661CF6">
              <w:t>42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64E8D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04EE3" w14:textId="77777777" w:rsidR="00047A41" w:rsidRPr="00661CF6" w:rsidRDefault="00047A41" w:rsidP="00174E4B">
            <w:pPr>
              <w:pStyle w:val="MDPI42tablebody"/>
            </w:pPr>
            <w:r w:rsidRPr="00661CF6">
              <w:t>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483C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039C" w14:textId="77777777" w:rsidR="00047A41" w:rsidRPr="00661CF6" w:rsidRDefault="00047A41" w:rsidP="00174E4B">
            <w:pPr>
              <w:pStyle w:val="MDPI42tablebody"/>
            </w:pPr>
            <w:r w:rsidRPr="00661CF6">
              <w:t>50</w:t>
            </w:r>
          </w:p>
        </w:tc>
      </w:tr>
      <w:tr w:rsidR="00047A41" w:rsidRPr="00661CF6" w14:paraId="64D30241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870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2C89" w14:textId="77777777" w:rsidR="00047A41" w:rsidRPr="00661CF6" w:rsidRDefault="00047A41" w:rsidP="00174E4B">
            <w:pPr>
              <w:pStyle w:val="MDPI42tablebody"/>
            </w:pPr>
            <w:r w:rsidRPr="00661CF6">
              <w:t>174/43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2E54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42CF3" w14:textId="77777777" w:rsidR="00047A41" w:rsidRPr="00661CF6" w:rsidRDefault="00047A41" w:rsidP="00174E4B">
            <w:pPr>
              <w:pStyle w:val="MDPI42tablebody"/>
            </w:pPr>
            <w:r w:rsidRPr="00661CF6">
              <w:t>273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D376E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1F92" w14:textId="77777777" w:rsidR="00047A41" w:rsidRPr="00661CF6" w:rsidRDefault="00047A41" w:rsidP="00174E4B">
            <w:pPr>
              <w:pStyle w:val="MDPI42tablebody"/>
            </w:pPr>
            <w:r w:rsidRPr="00661CF6">
              <w:t>36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0F1E" w14:textId="77777777" w:rsidR="00047A41" w:rsidRPr="00661CF6" w:rsidRDefault="00047A41" w:rsidP="00174E4B">
            <w:pPr>
              <w:pStyle w:val="MDPI42tablebody"/>
            </w:pPr>
            <w:r w:rsidRPr="00661CF6">
              <w:t>183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94BD" w14:textId="77777777" w:rsidR="00047A41" w:rsidRPr="00661CF6" w:rsidRDefault="00047A41" w:rsidP="00174E4B">
            <w:pPr>
              <w:pStyle w:val="MDPI42tablebody"/>
            </w:pPr>
            <w:r w:rsidRPr="00661CF6">
              <w:t>492</w:t>
            </w:r>
          </w:p>
        </w:tc>
      </w:tr>
      <w:tr w:rsidR="00047A41" w:rsidRPr="00661CF6" w14:paraId="0FE60FDA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718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E976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2E27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89A6" w14:textId="77777777" w:rsidR="00047A41" w:rsidRPr="00661CF6" w:rsidRDefault="00047A41" w:rsidP="00174E4B">
            <w:pPr>
              <w:pStyle w:val="MDPI42tablebody"/>
            </w:pPr>
            <w:r w:rsidRPr="00661CF6">
              <w:t>62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E8C55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695A" w14:textId="77777777" w:rsidR="00047A41" w:rsidRPr="00661CF6" w:rsidRDefault="00047A41" w:rsidP="00174E4B">
            <w:pPr>
              <w:pStyle w:val="MDPI42tablebody"/>
            </w:pPr>
            <w:r w:rsidRPr="00661CF6">
              <w:t>11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7EAE" w14:textId="77777777" w:rsidR="00047A41" w:rsidRPr="00661CF6" w:rsidRDefault="00047A41" w:rsidP="00174E4B">
            <w:pPr>
              <w:pStyle w:val="MDPI42tablebody"/>
            </w:pPr>
            <w:r w:rsidRPr="00661CF6"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C302" w14:textId="77777777" w:rsidR="00047A41" w:rsidRPr="00661CF6" w:rsidRDefault="00047A41" w:rsidP="00174E4B">
            <w:pPr>
              <w:pStyle w:val="MDPI42tablebody"/>
            </w:pPr>
            <w:r w:rsidRPr="00661CF6">
              <w:t>123</w:t>
            </w:r>
          </w:p>
        </w:tc>
      </w:tr>
      <w:tr w:rsidR="00047A41" w:rsidRPr="00661CF6" w14:paraId="20D2E626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D5DF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7DEA" w14:textId="77777777" w:rsidR="00047A41" w:rsidRPr="00661CF6" w:rsidRDefault="00047A41" w:rsidP="00174E4B">
            <w:pPr>
              <w:pStyle w:val="MDPI42tablebody"/>
            </w:pPr>
            <w:r w:rsidRPr="00661CF6">
              <w:t>174/44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52CD" w14:textId="77777777" w:rsidR="00047A41" w:rsidRPr="00661CF6" w:rsidRDefault="00047A41" w:rsidP="00174E4B">
            <w:pPr>
              <w:pStyle w:val="MDPI42tablebody"/>
            </w:pPr>
            <w:r w:rsidRPr="00661CF6">
              <w:t>Training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73F51" w14:textId="77777777" w:rsidR="00047A41" w:rsidRPr="00661CF6" w:rsidRDefault="00047A41" w:rsidP="00174E4B">
            <w:pPr>
              <w:pStyle w:val="MDPI42tablebody"/>
            </w:pPr>
            <w:r w:rsidRPr="00661CF6">
              <w:t>226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CCC9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103FF" w14:textId="77777777" w:rsidR="00047A41" w:rsidRPr="00661CF6" w:rsidRDefault="00047A41" w:rsidP="00174E4B">
            <w:pPr>
              <w:pStyle w:val="MDPI42tablebody"/>
            </w:pPr>
            <w:r w:rsidRPr="00661CF6"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34AB2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4849" w14:textId="77777777" w:rsidR="00047A41" w:rsidRPr="00661CF6" w:rsidRDefault="00047A41" w:rsidP="00174E4B">
            <w:pPr>
              <w:pStyle w:val="MDPI42tablebody"/>
            </w:pPr>
            <w:r w:rsidRPr="00661CF6">
              <w:t>229</w:t>
            </w:r>
          </w:p>
        </w:tc>
      </w:tr>
      <w:bookmarkEnd w:id="0"/>
      <w:tr w:rsidR="00047A41" w:rsidRPr="00661CF6" w14:paraId="4B061A1B" w14:textId="77777777" w:rsidTr="00174E4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FA2C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56EE" w14:textId="77777777" w:rsidR="00047A41" w:rsidRPr="00661CF6" w:rsidRDefault="00047A41" w:rsidP="00174E4B">
            <w:pPr>
              <w:pStyle w:val="MDPI42tablebody"/>
              <w:rPr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C659" w14:textId="77777777" w:rsidR="00047A41" w:rsidRPr="00661CF6" w:rsidRDefault="00047A41" w:rsidP="00174E4B">
            <w:pPr>
              <w:pStyle w:val="MDPI42tablebody"/>
            </w:pPr>
            <w:r w:rsidRPr="00661CF6">
              <w:t>Testing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0EAA" w14:textId="77777777" w:rsidR="00047A41" w:rsidRPr="00661CF6" w:rsidRDefault="00047A41" w:rsidP="00174E4B">
            <w:pPr>
              <w:pStyle w:val="MDPI42tablebody"/>
            </w:pPr>
            <w:r w:rsidRPr="00661CF6">
              <w:t>56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4A6E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1A0E" w14:textId="77777777" w:rsidR="00047A41" w:rsidRPr="00661CF6" w:rsidRDefault="00047A41" w:rsidP="00174E4B">
            <w:pPr>
              <w:pStyle w:val="MDPI42tablebody"/>
            </w:pPr>
            <w:r w:rsidRPr="00661CF6"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587D" w14:textId="77777777" w:rsidR="00047A41" w:rsidRPr="00661CF6" w:rsidRDefault="00047A41" w:rsidP="00174E4B">
            <w:pPr>
              <w:pStyle w:val="MDPI42tablebody"/>
            </w:pPr>
            <w:r w:rsidRPr="00661CF6"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7F3C" w14:textId="77777777" w:rsidR="00047A41" w:rsidRPr="00661CF6" w:rsidRDefault="00047A41" w:rsidP="00174E4B">
            <w:pPr>
              <w:pStyle w:val="MDPI42tablebody"/>
            </w:pPr>
            <w:r w:rsidRPr="00661CF6">
              <w:t>57</w:t>
            </w:r>
          </w:p>
        </w:tc>
      </w:tr>
    </w:tbl>
    <w:p w14:paraId="44245AA5" w14:textId="77777777" w:rsidR="00047A41" w:rsidRPr="00661CF6" w:rsidRDefault="00047A41" w:rsidP="00047A41">
      <w:pPr>
        <w:jc w:val="lowKashida"/>
        <w:rPr>
          <w:rFonts w:asciiTheme="majorBidi" w:hAnsiTheme="majorBidi" w:cstheme="majorBidi"/>
          <w:sz w:val="22"/>
        </w:rPr>
      </w:pPr>
    </w:p>
    <w:p w14:paraId="41B647CE" w14:textId="77777777" w:rsidR="00047A41" w:rsidRDefault="00047A41" w:rsidP="00047A41">
      <w:pPr>
        <w:pStyle w:val="MDPI41tablecaption"/>
        <w:jc w:val="center"/>
      </w:pPr>
    </w:p>
    <w:p w14:paraId="08ED77D7" w14:textId="38BA1D2D" w:rsidR="00047A41" w:rsidRPr="00047A41" w:rsidRDefault="00047A41" w:rsidP="00047A41">
      <w:pPr>
        <w:pStyle w:val="MDPI31text"/>
        <w:numPr>
          <w:ilvl w:val="0"/>
          <w:numId w:val="44"/>
        </w:numPr>
        <w:spacing w:before="240" w:after="240" w:line="360" w:lineRule="auto"/>
        <w:ind w:left="584" w:hanging="357"/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</w:pPr>
      <w:r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>A</w:t>
      </w:r>
      <w:r w:rsidRPr="00047A41"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 xml:space="preserve">ppendix </w:t>
      </w:r>
      <w:r>
        <w:rPr>
          <w:rFonts w:ascii="Times New Roman" w:eastAsia="Cambria" w:hAnsi="Times New Roman"/>
          <w:b/>
          <w:snapToGrid/>
          <w:color w:val="auto"/>
          <w:sz w:val="24"/>
          <w:szCs w:val="24"/>
          <w:lang w:eastAsia="en-US" w:bidi="ar-SA"/>
          <w14:ligatures w14:val="none"/>
        </w:rPr>
        <w:t>C</w:t>
      </w:r>
    </w:p>
    <w:p w14:paraId="191B29F5" w14:textId="77777777" w:rsidR="00047A41" w:rsidRDefault="00047A41" w:rsidP="00047A41">
      <w:pPr>
        <w:pStyle w:val="MDPI41tablecaption"/>
        <w:ind w:left="0"/>
      </w:pPr>
      <w:r w:rsidRPr="00B52BD4">
        <w:t>Accuracy assessment</w:t>
      </w:r>
      <w:r>
        <w:t xml:space="preserve"> </w:t>
      </w:r>
      <w:r w:rsidRPr="008839DC">
        <w:t xml:space="preserve">report of the </w:t>
      </w:r>
      <w:r>
        <w:t xml:space="preserve">eight </w:t>
      </w:r>
      <w:r w:rsidRPr="008839DC">
        <w:t>LULC ma</w:t>
      </w:r>
      <w:r>
        <w:t>ps between 1972 and 2021.</w:t>
      </w:r>
    </w:p>
    <w:tbl>
      <w:tblPr>
        <w:tblStyle w:val="TableGrid"/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363"/>
        <w:gridCol w:w="1401"/>
        <w:gridCol w:w="2014"/>
        <w:gridCol w:w="1662"/>
        <w:gridCol w:w="1688"/>
        <w:gridCol w:w="1639"/>
      </w:tblGrid>
      <w:tr w:rsidR="00047A41" w14:paraId="5AE7EE48" w14:textId="77777777" w:rsidTr="00174E4B">
        <w:tc>
          <w:tcPr>
            <w:tcW w:w="698" w:type="pct"/>
          </w:tcPr>
          <w:p w14:paraId="42254DFB" w14:textId="77777777" w:rsidR="00047A41" w:rsidRDefault="00047A41" w:rsidP="00174E4B">
            <w:pPr>
              <w:pStyle w:val="MDPI42tablebody"/>
            </w:pPr>
            <w:r>
              <w:t>LULC Year</w:t>
            </w:r>
          </w:p>
        </w:tc>
        <w:tc>
          <w:tcPr>
            <w:tcW w:w="717" w:type="pct"/>
          </w:tcPr>
          <w:p w14:paraId="2C2D75F2" w14:textId="77777777" w:rsidR="00047A41" w:rsidRDefault="00047A41" w:rsidP="00174E4B">
            <w:pPr>
              <w:pStyle w:val="MDPI42tablebody"/>
            </w:pPr>
            <w:r>
              <w:t>LULC Class</w:t>
            </w:r>
          </w:p>
        </w:tc>
        <w:tc>
          <w:tcPr>
            <w:tcW w:w="1031" w:type="pct"/>
          </w:tcPr>
          <w:p w14:paraId="67127DA2" w14:textId="77777777" w:rsidR="00047A41" w:rsidRDefault="00047A41" w:rsidP="00174E4B">
            <w:pPr>
              <w:pStyle w:val="MDPI42tablebody"/>
            </w:pPr>
            <w:r>
              <w:t>Producer’ Accuracy</w:t>
            </w:r>
          </w:p>
          <w:p w14:paraId="4B6A9CF2" w14:textId="77777777" w:rsidR="00047A41" w:rsidRDefault="00047A41" w:rsidP="00174E4B">
            <w:pPr>
              <w:pStyle w:val="MDPI42tablebody"/>
            </w:pPr>
            <w:r>
              <w:t>Range (%)</w:t>
            </w:r>
          </w:p>
          <w:p w14:paraId="5413DBBC" w14:textId="77777777" w:rsidR="00047A41" w:rsidRDefault="00047A41" w:rsidP="00174E4B">
            <w:pPr>
              <w:pStyle w:val="MDPI42tablebody"/>
            </w:pPr>
            <w:r>
              <w:t>(min - max)</w:t>
            </w:r>
          </w:p>
        </w:tc>
        <w:tc>
          <w:tcPr>
            <w:tcW w:w="851" w:type="pct"/>
          </w:tcPr>
          <w:p w14:paraId="18E1A3C0" w14:textId="77777777" w:rsidR="00047A41" w:rsidRDefault="00047A41" w:rsidP="00174E4B">
            <w:pPr>
              <w:pStyle w:val="MDPI42tablebody"/>
            </w:pPr>
            <w:proofErr w:type="gramStart"/>
            <w:r>
              <w:t>User’</w:t>
            </w:r>
            <w:proofErr w:type="gramEnd"/>
            <w:r>
              <w:t xml:space="preserve"> Accuracy</w:t>
            </w:r>
          </w:p>
          <w:p w14:paraId="2353B82C" w14:textId="77777777" w:rsidR="00047A41" w:rsidRDefault="00047A41" w:rsidP="00174E4B">
            <w:pPr>
              <w:pStyle w:val="MDPI42tablebody"/>
            </w:pPr>
            <w:r>
              <w:t>Range (%)</w:t>
            </w:r>
          </w:p>
          <w:p w14:paraId="5DCD2508" w14:textId="77777777" w:rsidR="00047A41" w:rsidRDefault="00047A41" w:rsidP="00174E4B">
            <w:pPr>
              <w:pStyle w:val="MDPI42tablebody"/>
            </w:pPr>
            <w:r>
              <w:t>(min - max)</w:t>
            </w:r>
          </w:p>
        </w:tc>
        <w:tc>
          <w:tcPr>
            <w:tcW w:w="864" w:type="pct"/>
          </w:tcPr>
          <w:p w14:paraId="221294D3" w14:textId="77777777" w:rsidR="00047A41" w:rsidRDefault="00047A41" w:rsidP="00174E4B">
            <w:pPr>
              <w:pStyle w:val="MDPI42tablebody"/>
            </w:pPr>
            <w:r>
              <w:t xml:space="preserve">Overall Accuracy </w:t>
            </w:r>
          </w:p>
          <w:p w14:paraId="3DE4323A" w14:textId="77777777" w:rsidR="00047A41" w:rsidRDefault="00047A41" w:rsidP="00174E4B">
            <w:pPr>
              <w:pStyle w:val="MDPI42tablebody"/>
            </w:pPr>
            <w:r>
              <w:t>Range (%)</w:t>
            </w:r>
          </w:p>
          <w:p w14:paraId="7667B129" w14:textId="77777777" w:rsidR="00047A41" w:rsidRDefault="00047A41" w:rsidP="00174E4B">
            <w:pPr>
              <w:pStyle w:val="MDPI42tablebody"/>
            </w:pPr>
            <w:r>
              <w:t>(min - max)</w:t>
            </w:r>
          </w:p>
        </w:tc>
        <w:tc>
          <w:tcPr>
            <w:tcW w:w="839" w:type="pct"/>
          </w:tcPr>
          <w:p w14:paraId="030466C9" w14:textId="77777777" w:rsidR="00047A41" w:rsidRDefault="00047A41" w:rsidP="00174E4B">
            <w:pPr>
              <w:pStyle w:val="MDPI42tablebody"/>
            </w:pPr>
            <w:r>
              <w:t>Kappa Statistic Range (min -</w:t>
            </w:r>
            <w:proofErr w:type="gramStart"/>
            <w:r>
              <w:t>max )</w:t>
            </w:r>
            <w:proofErr w:type="gramEnd"/>
          </w:p>
        </w:tc>
      </w:tr>
      <w:tr w:rsidR="00047A41" w14:paraId="4918B684" w14:textId="77777777" w:rsidTr="00174E4B">
        <w:tc>
          <w:tcPr>
            <w:tcW w:w="698" w:type="pct"/>
            <w:vMerge w:val="restart"/>
            <w:vAlign w:val="center"/>
          </w:tcPr>
          <w:p w14:paraId="0EAD2205" w14:textId="77777777" w:rsidR="00047A41" w:rsidRDefault="00047A41" w:rsidP="00174E4B">
            <w:pPr>
              <w:pStyle w:val="MDPI42tablebody"/>
            </w:pPr>
            <w:r>
              <w:t xml:space="preserve">1972 </w:t>
            </w:r>
          </w:p>
          <w:p w14:paraId="22FEC67A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2310F3B0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5C6177B5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rFonts w:ascii="Calibri" w:hAnsi="Calibri" w:cs="Calibri"/>
                <w:color w:val="auto"/>
                <w:sz w:val="22"/>
              </w:rPr>
              <w:t>88</w:t>
            </w:r>
            <w:r>
              <w:rPr>
                <w:color w:val="auto"/>
              </w:rPr>
              <w:t xml:space="preserve"> </w:t>
            </w:r>
            <w:r w:rsidRPr="00B52BD4">
              <w:rPr>
                <w:color w:val="auto"/>
              </w:rPr>
              <w:t>– 100</w:t>
            </w:r>
          </w:p>
        </w:tc>
        <w:tc>
          <w:tcPr>
            <w:tcW w:w="851" w:type="pct"/>
          </w:tcPr>
          <w:p w14:paraId="223A539E" w14:textId="77777777" w:rsidR="00047A41" w:rsidRPr="00B52BD4" w:rsidRDefault="00047A41" w:rsidP="00174E4B">
            <w:pPr>
              <w:pStyle w:val="MDPI42tablebody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52BD4">
              <w:rPr>
                <w:rFonts w:ascii="Calibri" w:hAnsi="Calibri" w:cs="Calibri"/>
                <w:color w:val="auto"/>
                <w:sz w:val="22"/>
                <w:szCs w:val="22"/>
              </w:rPr>
              <w:t>78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-</w:t>
            </w:r>
            <w:r w:rsidRPr="00B52BD4">
              <w:rPr>
                <w:rFonts w:ascii="Calibri" w:hAnsi="Calibri" w:cs="Calibri"/>
                <w:color w:val="auto"/>
                <w:sz w:val="22"/>
                <w:szCs w:val="22"/>
              </w:rPr>
              <w:t>93</w:t>
            </w:r>
          </w:p>
        </w:tc>
        <w:tc>
          <w:tcPr>
            <w:tcW w:w="864" w:type="pct"/>
            <w:vMerge w:val="restart"/>
          </w:tcPr>
          <w:p w14:paraId="32A6875A" w14:textId="77777777" w:rsidR="00047A41" w:rsidRPr="00B52BD4" w:rsidRDefault="00047A41" w:rsidP="00174E4B">
            <w:pPr>
              <w:pStyle w:val="MDPI42tablebody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85-</w:t>
            </w:r>
            <w:r>
              <w:t>92</w:t>
            </w:r>
          </w:p>
        </w:tc>
        <w:tc>
          <w:tcPr>
            <w:tcW w:w="839" w:type="pct"/>
            <w:vMerge w:val="restart"/>
          </w:tcPr>
          <w:p w14:paraId="39A34EF4" w14:textId="77777777" w:rsidR="00047A41" w:rsidRDefault="00047A41" w:rsidP="00174E4B">
            <w:pPr>
              <w:pStyle w:val="MDPI42tablebody"/>
            </w:pPr>
            <w:r>
              <w:t>0.24-0.88</w:t>
            </w:r>
          </w:p>
        </w:tc>
      </w:tr>
      <w:tr w:rsidR="00047A41" w14:paraId="6DB915B8" w14:textId="77777777" w:rsidTr="00174E4B">
        <w:tc>
          <w:tcPr>
            <w:tcW w:w="698" w:type="pct"/>
            <w:vMerge/>
          </w:tcPr>
          <w:p w14:paraId="541EB18E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388E78FE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4CC46B09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15 – 50</w:t>
            </w:r>
          </w:p>
        </w:tc>
        <w:tc>
          <w:tcPr>
            <w:tcW w:w="851" w:type="pct"/>
          </w:tcPr>
          <w:p w14:paraId="264B0C0B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50-80</w:t>
            </w:r>
          </w:p>
        </w:tc>
        <w:tc>
          <w:tcPr>
            <w:tcW w:w="864" w:type="pct"/>
            <w:vMerge/>
          </w:tcPr>
          <w:p w14:paraId="2819B852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7DC0EFB6" w14:textId="77777777" w:rsidR="00047A41" w:rsidRDefault="00047A41" w:rsidP="00174E4B">
            <w:pPr>
              <w:pStyle w:val="MDPI42tablebody"/>
            </w:pPr>
          </w:p>
        </w:tc>
      </w:tr>
      <w:tr w:rsidR="00047A41" w14:paraId="7E674D74" w14:textId="77777777" w:rsidTr="00174E4B">
        <w:tc>
          <w:tcPr>
            <w:tcW w:w="698" w:type="pct"/>
            <w:vMerge/>
          </w:tcPr>
          <w:p w14:paraId="708336BE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4D7FD73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1D230A4F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80 – 100</w:t>
            </w:r>
          </w:p>
        </w:tc>
        <w:tc>
          <w:tcPr>
            <w:tcW w:w="851" w:type="pct"/>
          </w:tcPr>
          <w:p w14:paraId="644F30F8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75-100</w:t>
            </w:r>
          </w:p>
        </w:tc>
        <w:tc>
          <w:tcPr>
            <w:tcW w:w="864" w:type="pct"/>
            <w:vMerge/>
          </w:tcPr>
          <w:p w14:paraId="4D1683BE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73C8EE35" w14:textId="77777777" w:rsidR="00047A41" w:rsidRDefault="00047A41" w:rsidP="00174E4B">
            <w:pPr>
              <w:pStyle w:val="MDPI42tablebody"/>
            </w:pPr>
          </w:p>
        </w:tc>
      </w:tr>
      <w:tr w:rsidR="00047A41" w14:paraId="29984F77" w14:textId="77777777" w:rsidTr="00174E4B">
        <w:tc>
          <w:tcPr>
            <w:tcW w:w="698" w:type="pct"/>
            <w:vMerge/>
          </w:tcPr>
          <w:p w14:paraId="5C13520D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6C3FA0C0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6006D265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100</w:t>
            </w:r>
          </w:p>
        </w:tc>
        <w:tc>
          <w:tcPr>
            <w:tcW w:w="851" w:type="pct"/>
          </w:tcPr>
          <w:p w14:paraId="00C25538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87.5-98</w:t>
            </w:r>
          </w:p>
        </w:tc>
        <w:tc>
          <w:tcPr>
            <w:tcW w:w="864" w:type="pct"/>
            <w:vMerge/>
          </w:tcPr>
          <w:p w14:paraId="3A4C07BB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11D1683B" w14:textId="77777777" w:rsidR="00047A41" w:rsidRDefault="00047A41" w:rsidP="00174E4B">
            <w:pPr>
              <w:pStyle w:val="MDPI42tablebody"/>
            </w:pPr>
          </w:p>
        </w:tc>
      </w:tr>
      <w:tr w:rsidR="00047A41" w14:paraId="461B3642" w14:textId="77777777" w:rsidTr="00174E4B">
        <w:tc>
          <w:tcPr>
            <w:tcW w:w="698" w:type="pct"/>
            <w:vMerge w:val="restart"/>
            <w:vAlign w:val="center"/>
          </w:tcPr>
          <w:p w14:paraId="532D4C44" w14:textId="77777777" w:rsidR="00047A41" w:rsidRDefault="00047A41" w:rsidP="00174E4B">
            <w:pPr>
              <w:pStyle w:val="MDPI42tablebody"/>
            </w:pPr>
            <w:r>
              <w:t xml:space="preserve">1986 </w:t>
            </w:r>
          </w:p>
          <w:p w14:paraId="0BD3A3D9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514178D3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57C50AF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86 – 100</w:t>
            </w:r>
          </w:p>
        </w:tc>
        <w:tc>
          <w:tcPr>
            <w:tcW w:w="851" w:type="pct"/>
          </w:tcPr>
          <w:p w14:paraId="3D41CD04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75-100</w:t>
            </w:r>
          </w:p>
        </w:tc>
        <w:tc>
          <w:tcPr>
            <w:tcW w:w="864" w:type="pct"/>
            <w:vMerge w:val="restart"/>
          </w:tcPr>
          <w:p w14:paraId="2062E9E6" w14:textId="77777777" w:rsidR="00047A41" w:rsidRDefault="00047A41" w:rsidP="00174E4B">
            <w:pPr>
              <w:pStyle w:val="MDPI42tablebody"/>
            </w:pPr>
            <w:r>
              <w:t>89 to 98</w:t>
            </w:r>
          </w:p>
        </w:tc>
        <w:tc>
          <w:tcPr>
            <w:tcW w:w="839" w:type="pct"/>
            <w:vMerge w:val="restart"/>
          </w:tcPr>
          <w:p w14:paraId="0DB3CF0F" w14:textId="77777777" w:rsidR="00047A41" w:rsidRDefault="00047A41" w:rsidP="00174E4B">
            <w:pPr>
              <w:pStyle w:val="MDPI42tablebody"/>
            </w:pPr>
            <w:r>
              <w:t>0.85-0.92</w:t>
            </w:r>
          </w:p>
        </w:tc>
      </w:tr>
      <w:tr w:rsidR="00047A41" w14:paraId="51B7AE15" w14:textId="77777777" w:rsidTr="00174E4B">
        <w:tc>
          <w:tcPr>
            <w:tcW w:w="698" w:type="pct"/>
            <w:vMerge/>
          </w:tcPr>
          <w:p w14:paraId="1CFD6A94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40EE791F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17A96D6F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50 – 100</w:t>
            </w:r>
          </w:p>
        </w:tc>
        <w:tc>
          <w:tcPr>
            <w:tcW w:w="851" w:type="pct"/>
          </w:tcPr>
          <w:p w14:paraId="59D806A0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75 – 100</w:t>
            </w:r>
          </w:p>
        </w:tc>
        <w:tc>
          <w:tcPr>
            <w:tcW w:w="864" w:type="pct"/>
            <w:vMerge/>
          </w:tcPr>
          <w:p w14:paraId="4F831705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7316EE0F" w14:textId="77777777" w:rsidR="00047A41" w:rsidRDefault="00047A41" w:rsidP="00174E4B">
            <w:pPr>
              <w:pStyle w:val="MDPI42tablebody"/>
            </w:pPr>
          </w:p>
        </w:tc>
      </w:tr>
      <w:tr w:rsidR="00047A41" w14:paraId="2A8AE42F" w14:textId="77777777" w:rsidTr="00174E4B">
        <w:tc>
          <w:tcPr>
            <w:tcW w:w="698" w:type="pct"/>
            <w:vMerge/>
          </w:tcPr>
          <w:p w14:paraId="0E9E468E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690570C7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10C46F2B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95 – 100</w:t>
            </w:r>
          </w:p>
        </w:tc>
        <w:tc>
          <w:tcPr>
            <w:tcW w:w="851" w:type="pct"/>
          </w:tcPr>
          <w:p w14:paraId="5AE9752C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75 – 100</w:t>
            </w:r>
          </w:p>
        </w:tc>
        <w:tc>
          <w:tcPr>
            <w:tcW w:w="864" w:type="pct"/>
            <w:vMerge/>
          </w:tcPr>
          <w:p w14:paraId="49410DCC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5FBB2BC4" w14:textId="77777777" w:rsidR="00047A41" w:rsidRDefault="00047A41" w:rsidP="00174E4B">
            <w:pPr>
              <w:pStyle w:val="MDPI42tablebody"/>
            </w:pPr>
          </w:p>
        </w:tc>
      </w:tr>
      <w:tr w:rsidR="00047A41" w14:paraId="7F0918FF" w14:textId="77777777" w:rsidTr="00174E4B">
        <w:tc>
          <w:tcPr>
            <w:tcW w:w="698" w:type="pct"/>
            <w:vMerge/>
          </w:tcPr>
          <w:p w14:paraId="2D609AB8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6E1C4ECC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4F07CCAA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100 – 100</w:t>
            </w:r>
          </w:p>
        </w:tc>
        <w:tc>
          <w:tcPr>
            <w:tcW w:w="851" w:type="pct"/>
          </w:tcPr>
          <w:p w14:paraId="7943669A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83 – 100</w:t>
            </w:r>
          </w:p>
        </w:tc>
        <w:tc>
          <w:tcPr>
            <w:tcW w:w="864" w:type="pct"/>
            <w:vMerge/>
          </w:tcPr>
          <w:p w14:paraId="29C421C6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4507E45" w14:textId="77777777" w:rsidR="00047A41" w:rsidRDefault="00047A41" w:rsidP="00174E4B">
            <w:pPr>
              <w:pStyle w:val="MDPI42tablebody"/>
            </w:pPr>
          </w:p>
        </w:tc>
      </w:tr>
      <w:tr w:rsidR="00047A41" w14:paraId="19DDDA5F" w14:textId="77777777" w:rsidTr="00174E4B">
        <w:tc>
          <w:tcPr>
            <w:tcW w:w="698" w:type="pct"/>
            <w:vMerge w:val="restart"/>
            <w:vAlign w:val="center"/>
          </w:tcPr>
          <w:p w14:paraId="1B10D91D" w14:textId="77777777" w:rsidR="00047A41" w:rsidRDefault="00047A41" w:rsidP="00174E4B">
            <w:pPr>
              <w:pStyle w:val="MDPI42tablebody"/>
            </w:pPr>
            <w:r>
              <w:t xml:space="preserve">1992 </w:t>
            </w:r>
          </w:p>
          <w:p w14:paraId="7065E55B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101CBA44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39226CE3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89 – 100</w:t>
            </w:r>
          </w:p>
        </w:tc>
        <w:tc>
          <w:tcPr>
            <w:tcW w:w="851" w:type="pct"/>
          </w:tcPr>
          <w:p w14:paraId="78B8246B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87– 100)</w:t>
            </w:r>
          </w:p>
        </w:tc>
        <w:tc>
          <w:tcPr>
            <w:tcW w:w="864" w:type="pct"/>
            <w:vMerge w:val="restart"/>
          </w:tcPr>
          <w:p w14:paraId="4B5A028C" w14:textId="77777777" w:rsidR="00047A41" w:rsidRDefault="00047A41" w:rsidP="00174E4B">
            <w:pPr>
              <w:pStyle w:val="MDPI42tablebody"/>
            </w:pPr>
            <w:r>
              <w:t>88-98</w:t>
            </w:r>
          </w:p>
        </w:tc>
        <w:tc>
          <w:tcPr>
            <w:tcW w:w="839" w:type="pct"/>
            <w:vMerge w:val="restart"/>
          </w:tcPr>
          <w:p w14:paraId="5720A16E" w14:textId="77777777" w:rsidR="00047A41" w:rsidRDefault="00047A41" w:rsidP="00174E4B">
            <w:pPr>
              <w:pStyle w:val="MDPI42tablebody"/>
            </w:pPr>
            <w:r>
              <w:t>0.58-0.96</w:t>
            </w:r>
          </w:p>
        </w:tc>
      </w:tr>
      <w:tr w:rsidR="00047A41" w14:paraId="5320A331" w14:textId="77777777" w:rsidTr="00174E4B">
        <w:tc>
          <w:tcPr>
            <w:tcW w:w="698" w:type="pct"/>
            <w:vMerge/>
            <w:vAlign w:val="center"/>
          </w:tcPr>
          <w:p w14:paraId="6F0F2714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335B2FCA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4C45263C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69 – 100</w:t>
            </w:r>
          </w:p>
        </w:tc>
        <w:tc>
          <w:tcPr>
            <w:tcW w:w="851" w:type="pct"/>
          </w:tcPr>
          <w:p w14:paraId="13D89B13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75– 100</w:t>
            </w:r>
          </w:p>
        </w:tc>
        <w:tc>
          <w:tcPr>
            <w:tcW w:w="864" w:type="pct"/>
            <w:vMerge/>
          </w:tcPr>
          <w:p w14:paraId="77C1E21E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40C9E45" w14:textId="77777777" w:rsidR="00047A41" w:rsidRDefault="00047A41" w:rsidP="00174E4B">
            <w:pPr>
              <w:pStyle w:val="MDPI42tablebody"/>
            </w:pPr>
          </w:p>
        </w:tc>
      </w:tr>
      <w:tr w:rsidR="00047A41" w14:paraId="6C38EDD3" w14:textId="77777777" w:rsidTr="00174E4B">
        <w:tc>
          <w:tcPr>
            <w:tcW w:w="698" w:type="pct"/>
            <w:vMerge/>
            <w:vAlign w:val="center"/>
          </w:tcPr>
          <w:p w14:paraId="26217EBF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6E082719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49D0CF63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94– 100</w:t>
            </w:r>
          </w:p>
        </w:tc>
        <w:tc>
          <w:tcPr>
            <w:tcW w:w="851" w:type="pct"/>
          </w:tcPr>
          <w:p w14:paraId="6AB0D29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84– 100</w:t>
            </w:r>
          </w:p>
        </w:tc>
        <w:tc>
          <w:tcPr>
            <w:tcW w:w="864" w:type="pct"/>
            <w:vMerge/>
          </w:tcPr>
          <w:p w14:paraId="1C8CE672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4715E3B" w14:textId="77777777" w:rsidR="00047A41" w:rsidRDefault="00047A41" w:rsidP="00174E4B">
            <w:pPr>
              <w:pStyle w:val="MDPI42tablebody"/>
            </w:pPr>
          </w:p>
        </w:tc>
      </w:tr>
      <w:tr w:rsidR="00047A41" w14:paraId="16236ECD" w14:textId="77777777" w:rsidTr="00174E4B">
        <w:tc>
          <w:tcPr>
            <w:tcW w:w="698" w:type="pct"/>
            <w:vMerge/>
            <w:vAlign w:val="center"/>
          </w:tcPr>
          <w:p w14:paraId="5F08A32C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6968C1FF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72E74CD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 xml:space="preserve">100 </w:t>
            </w:r>
          </w:p>
        </w:tc>
        <w:tc>
          <w:tcPr>
            <w:tcW w:w="851" w:type="pct"/>
          </w:tcPr>
          <w:p w14:paraId="2E7CDCC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89– 100</w:t>
            </w:r>
          </w:p>
        </w:tc>
        <w:tc>
          <w:tcPr>
            <w:tcW w:w="864" w:type="pct"/>
            <w:vMerge/>
          </w:tcPr>
          <w:p w14:paraId="072FA3EE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49B093D0" w14:textId="77777777" w:rsidR="00047A41" w:rsidRDefault="00047A41" w:rsidP="00174E4B">
            <w:pPr>
              <w:pStyle w:val="MDPI42tablebody"/>
            </w:pPr>
          </w:p>
        </w:tc>
      </w:tr>
      <w:tr w:rsidR="00047A41" w14:paraId="723492BB" w14:textId="77777777" w:rsidTr="00174E4B">
        <w:tc>
          <w:tcPr>
            <w:tcW w:w="698" w:type="pct"/>
            <w:vMerge w:val="restart"/>
            <w:vAlign w:val="center"/>
          </w:tcPr>
          <w:p w14:paraId="685E78F3" w14:textId="77777777" w:rsidR="00047A41" w:rsidRDefault="00047A41" w:rsidP="00174E4B">
            <w:pPr>
              <w:pStyle w:val="MDPI42tablebody"/>
            </w:pPr>
            <w:r>
              <w:lastRenderedPageBreak/>
              <w:t xml:space="preserve">1997 </w:t>
            </w:r>
          </w:p>
          <w:p w14:paraId="0B52F140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07FDD81B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30582B99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88 – 100</w:t>
            </w:r>
          </w:p>
        </w:tc>
        <w:tc>
          <w:tcPr>
            <w:tcW w:w="851" w:type="pct"/>
          </w:tcPr>
          <w:p w14:paraId="418D515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 – 10</w:t>
            </w:r>
            <w:r>
              <w:rPr>
                <w:color w:val="auto"/>
              </w:rPr>
              <w:t>0</w:t>
            </w:r>
          </w:p>
        </w:tc>
        <w:tc>
          <w:tcPr>
            <w:tcW w:w="864" w:type="pct"/>
            <w:vMerge w:val="restart"/>
          </w:tcPr>
          <w:p w14:paraId="6577533F" w14:textId="77777777" w:rsidR="00047A41" w:rsidRDefault="00047A41" w:rsidP="00174E4B">
            <w:pPr>
              <w:pStyle w:val="MDPI42tablebody"/>
            </w:pPr>
            <w:r>
              <w:t>91-96</w:t>
            </w:r>
          </w:p>
        </w:tc>
        <w:tc>
          <w:tcPr>
            <w:tcW w:w="839" w:type="pct"/>
            <w:vMerge w:val="restart"/>
          </w:tcPr>
          <w:p w14:paraId="2DC17865" w14:textId="77777777" w:rsidR="00047A41" w:rsidRDefault="00047A41" w:rsidP="00174E4B">
            <w:pPr>
              <w:pStyle w:val="MDPI42tablebody"/>
            </w:pPr>
            <w:r>
              <w:t>0.87-0.95</w:t>
            </w:r>
          </w:p>
        </w:tc>
      </w:tr>
      <w:tr w:rsidR="00047A41" w14:paraId="0C0344B4" w14:textId="77777777" w:rsidTr="00174E4B">
        <w:tc>
          <w:tcPr>
            <w:tcW w:w="698" w:type="pct"/>
            <w:vMerge/>
            <w:vAlign w:val="center"/>
          </w:tcPr>
          <w:p w14:paraId="65EDFA2E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5A3A66D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22349D2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69 – 100</w:t>
            </w:r>
          </w:p>
        </w:tc>
        <w:tc>
          <w:tcPr>
            <w:tcW w:w="851" w:type="pct"/>
          </w:tcPr>
          <w:p w14:paraId="577CECC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70– 100</w:t>
            </w:r>
          </w:p>
        </w:tc>
        <w:tc>
          <w:tcPr>
            <w:tcW w:w="864" w:type="pct"/>
            <w:vMerge/>
          </w:tcPr>
          <w:p w14:paraId="6E95714D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76288856" w14:textId="77777777" w:rsidR="00047A41" w:rsidRDefault="00047A41" w:rsidP="00174E4B">
            <w:pPr>
              <w:pStyle w:val="MDPI42tablebody"/>
            </w:pPr>
          </w:p>
        </w:tc>
      </w:tr>
      <w:tr w:rsidR="00047A41" w14:paraId="5EA23AED" w14:textId="77777777" w:rsidTr="00174E4B">
        <w:tc>
          <w:tcPr>
            <w:tcW w:w="698" w:type="pct"/>
            <w:vMerge/>
            <w:vAlign w:val="center"/>
          </w:tcPr>
          <w:p w14:paraId="746F71CC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26D9917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7196FC77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95 – 100</w:t>
            </w:r>
          </w:p>
        </w:tc>
        <w:tc>
          <w:tcPr>
            <w:tcW w:w="851" w:type="pct"/>
          </w:tcPr>
          <w:p w14:paraId="48605DD6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80– 100</w:t>
            </w:r>
          </w:p>
        </w:tc>
        <w:tc>
          <w:tcPr>
            <w:tcW w:w="864" w:type="pct"/>
            <w:vMerge/>
          </w:tcPr>
          <w:p w14:paraId="33FCB748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01100526" w14:textId="77777777" w:rsidR="00047A41" w:rsidRDefault="00047A41" w:rsidP="00174E4B">
            <w:pPr>
              <w:pStyle w:val="MDPI42tablebody"/>
            </w:pPr>
          </w:p>
        </w:tc>
      </w:tr>
      <w:tr w:rsidR="00047A41" w14:paraId="0959B3AB" w14:textId="77777777" w:rsidTr="00174E4B">
        <w:tc>
          <w:tcPr>
            <w:tcW w:w="698" w:type="pct"/>
            <w:vMerge/>
            <w:vAlign w:val="center"/>
          </w:tcPr>
          <w:p w14:paraId="10BB71D0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020A0418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554BC3CA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pct"/>
          </w:tcPr>
          <w:p w14:paraId="56A309A1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90– 100</w:t>
            </w:r>
          </w:p>
        </w:tc>
        <w:tc>
          <w:tcPr>
            <w:tcW w:w="864" w:type="pct"/>
            <w:vMerge/>
          </w:tcPr>
          <w:p w14:paraId="47B54FE3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11C68E9C" w14:textId="77777777" w:rsidR="00047A41" w:rsidRDefault="00047A41" w:rsidP="00174E4B">
            <w:pPr>
              <w:pStyle w:val="MDPI42tablebody"/>
            </w:pPr>
          </w:p>
        </w:tc>
      </w:tr>
      <w:tr w:rsidR="00047A41" w14:paraId="4E4AD6A5" w14:textId="77777777" w:rsidTr="00174E4B">
        <w:tc>
          <w:tcPr>
            <w:tcW w:w="698" w:type="pct"/>
            <w:vMerge w:val="restart"/>
            <w:vAlign w:val="center"/>
          </w:tcPr>
          <w:p w14:paraId="514E550D" w14:textId="77777777" w:rsidR="00047A41" w:rsidRDefault="00047A41" w:rsidP="00174E4B">
            <w:pPr>
              <w:pStyle w:val="MDPI42tablebody"/>
            </w:pPr>
            <w:r>
              <w:t>2002</w:t>
            </w:r>
          </w:p>
          <w:p w14:paraId="4521BAD3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3A090818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07885996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77– 100</w:t>
            </w:r>
          </w:p>
        </w:tc>
        <w:tc>
          <w:tcPr>
            <w:tcW w:w="851" w:type="pct"/>
          </w:tcPr>
          <w:p w14:paraId="14E1934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88– 100</w:t>
            </w:r>
          </w:p>
        </w:tc>
        <w:tc>
          <w:tcPr>
            <w:tcW w:w="864" w:type="pct"/>
            <w:vMerge w:val="restart"/>
          </w:tcPr>
          <w:p w14:paraId="2CDCD993" w14:textId="77777777" w:rsidR="00047A41" w:rsidRDefault="00047A41" w:rsidP="00174E4B">
            <w:pPr>
              <w:pStyle w:val="MDPI42tablebody"/>
            </w:pPr>
            <w:r>
              <w:t>89-95</w:t>
            </w:r>
          </w:p>
        </w:tc>
        <w:tc>
          <w:tcPr>
            <w:tcW w:w="839" w:type="pct"/>
            <w:vMerge w:val="restart"/>
          </w:tcPr>
          <w:p w14:paraId="2F93A5C2" w14:textId="77777777" w:rsidR="00047A41" w:rsidRDefault="00047A41" w:rsidP="00174E4B">
            <w:pPr>
              <w:pStyle w:val="MDPI42tablebody"/>
            </w:pPr>
            <w:r>
              <w:t>0.85-0.93</w:t>
            </w:r>
          </w:p>
        </w:tc>
      </w:tr>
      <w:tr w:rsidR="00047A41" w14:paraId="5AFFEFFC" w14:textId="77777777" w:rsidTr="00174E4B">
        <w:tc>
          <w:tcPr>
            <w:tcW w:w="698" w:type="pct"/>
            <w:vMerge/>
            <w:vAlign w:val="center"/>
          </w:tcPr>
          <w:p w14:paraId="2819699C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1F54E33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6AC5F42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66– 100</w:t>
            </w:r>
          </w:p>
        </w:tc>
        <w:tc>
          <w:tcPr>
            <w:tcW w:w="851" w:type="pct"/>
          </w:tcPr>
          <w:p w14:paraId="4733B510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76– 100</w:t>
            </w:r>
          </w:p>
        </w:tc>
        <w:tc>
          <w:tcPr>
            <w:tcW w:w="864" w:type="pct"/>
            <w:vMerge/>
          </w:tcPr>
          <w:p w14:paraId="25B5F244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501BF12B" w14:textId="77777777" w:rsidR="00047A41" w:rsidRDefault="00047A41" w:rsidP="00174E4B">
            <w:pPr>
              <w:pStyle w:val="MDPI42tablebody"/>
            </w:pPr>
          </w:p>
        </w:tc>
      </w:tr>
      <w:tr w:rsidR="00047A41" w14:paraId="6539DCD4" w14:textId="77777777" w:rsidTr="00174E4B">
        <w:tc>
          <w:tcPr>
            <w:tcW w:w="698" w:type="pct"/>
            <w:vMerge/>
            <w:vAlign w:val="center"/>
          </w:tcPr>
          <w:p w14:paraId="27A68FEF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3BEC8131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7B25059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92– 100</w:t>
            </w:r>
          </w:p>
        </w:tc>
        <w:tc>
          <w:tcPr>
            <w:tcW w:w="851" w:type="pct"/>
          </w:tcPr>
          <w:p w14:paraId="5653AAE6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85– 100</w:t>
            </w:r>
          </w:p>
        </w:tc>
        <w:tc>
          <w:tcPr>
            <w:tcW w:w="864" w:type="pct"/>
            <w:vMerge/>
          </w:tcPr>
          <w:p w14:paraId="62D012F1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3739C23" w14:textId="77777777" w:rsidR="00047A41" w:rsidRDefault="00047A41" w:rsidP="00174E4B">
            <w:pPr>
              <w:pStyle w:val="MDPI42tablebody"/>
            </w:pPr>
          </w:p>
        </w:tc>
      </w:tr>
      <w:tr w:rsidR="00047A41" w14:paraId="0A1921B7" w14:textId="77777777" w:rsidTr="00174E4B">
        <w:tc>
          <w:tcPr>
            <w:tcW w:w="698" w:type="pct"/>
            <w:vMerge/>
            <w:vAlign w:val="center"/>
          </w:tcPr>
          <w:p w14:paraId="77D9A35A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35CBAF0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477C8425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pct"/>
          </w:tcPr>
          <w:p w14:paraId="0EE65C2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92– 100</w:t>
            </w:r>
          </w:p>
        </w:tc>
        <w:tc>
          <w:tcPr>
            <w:tcW w:w="864" w:type="pct"/>
            <w:vMerge/>
          </w:tcPr>
          <w:p w14:paraId="36692BEA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7BC6863F" w14:textId="77777777" w:rsidR="00047A41" w:rsidRDefault="00047A41" w:rsidP="00174E4B">
            <w:pPr>
              <w:pStyle w:val="MDPI42tablebody"/>
            </w:pPr>
          </w:p>
        </w:tc>
      </w:tr>
      <w:tr w:rsidR="00047A41" w14:paraId="1BBF40A4" w14:textId="77777777" w:rsidTr="00174E4B">
        <w:tc>
          <w:tcPr>
            <w:tcW w:w="698" w:type="pct"/>
            <w:vMerge w:val="restart"/>
            <w:vAlign w:val="center"/>
          </w:tcPr>
          <w:p w14:paraId="012F22A8" w14:textId="77777777" w:rsidR="00047A41" w:rsidRDefault="00047A41" w:rsidP="00174E4B">
            <w:pPr>
              <w:pStyle w:val="MDPI42tablebody"/>
            </w:pPr>
            <w:r>
              <w:t>2013</w:t>
            </w:r>
          </w:p>
          <w:p w14:paraId="08512ADA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2CE599EE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7F4F0F4B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85 – 100</w:t>
            </w:r>
          </w:p>
        </w:tc>
        <w:tc>
          <w:tcPr>
            <w:tcW w:w="851" w:type="pct"/>
          </w:tcPr>
          <w:p w14:paraId="170AB1EA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94– 100</w:t>
            </w:r>
          </w:p>
        </w:tc>
        <w:tc>
          <w:tcPr>
            <w:tcW w:w="864" w:type="pct"/>
            <w:vMerge w:val="restart"/>
          </w:tcPr>
          <w:p w14:paraId="10580B0B" w14:textId="77777777" w:rsidR="00047A41" w:rsidRDefault="00047A41" w:rsidP="00174E4B">
            <w:pPr>
              <w:pStyle w:val="MDPI42tablebody"/>
            </w:pPr>
            <w:r>
              <w:t>94-99</w:t>
            </w:r>
          </w:p>
        </w:tc>
        <w:tc>
          <w:tcPr>
            <w:tcW w:w="839" w:type="pct"/>
            <w:vMerge w:val="restart"/>
          </w:tcPr>
          <w:p w14:paraId="1CAC5ED8" w14:textId="77777777" w:rsidR="00047A41" w:rsidRDefault="00047A41" w:rsidP="00174E4B">
            <w:pPr>
              <w:pStyle w:val="MDPI42tablebody"/>
            </w:pPr>
            <w:r>
              <w:t>0.85-0.97</w:t>
            </w:r>
          </w:p>
        </w:tc>
      </w:tr>
      <w:tr w:rsidR="00047A41" w14:paraId="60FDCD56" w14:textId="77777777" w:rsidTr="00174E4B">
        <w:tc>
          <w:tcPr>
            <w:tcW w:w="698" w:type="pct"/>
            <w:vMerge/>
            <w:vAlign w:val="center"/>
          </w:tcPr>
          <w:p w14:paraId="131F8196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3ABB1F33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37A8BAD9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77– 100</w:t>
            </w:r>
          </w:p>
        </w:tc>
        <w:tc>
          <w:tcPr>
            <w:tcW w:w="851" w:type="pct"/>
          </w:tcPr>
          <w:p w14:paraId="5F14F01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70– 100</w:t>
            </w:r>
          </w:p>
        </w:tc>
        <w:tc>
          <w:tcPr>
            <w:tcW w:w="864" w:type="pct"/>
            <w:vMerge/>
          </w:tcPr>
          <w:p w14:paraId="414AC931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D1530CB" w14:textId="77777777" w:rsidR="00047A41" w:rsidRDefault="00047A41" w:rsidP="00174E4B">
            <w:pPr>
              <w:pStyle w:val="MDPI42tablebody"/>
            </w:pPr>
          </w:p>
        </w:tc>
      </w:tr>
      <w:tr w:rsidR="00047A41" w14:paraId="5D327D55" w14:textId="77777777" w:rsidTr="00174E4B">
        <w:tc>
          <w:tcPr>
            <w:tcW w:w="698" w:type="pct"/>
            <w:vMerge/>
            <w:vAlign w:val="center"/>
          </w:tcPr>
          <w:p w14:paraId="03BB442C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4232FCFD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392047CF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 – 100</w:t>
            </w:r>
          </w:p>
        </w:tc>
        <w:tc>
          <w:tcPr>
            <w:tcW w:w="851" w:type="pct"/>
          </w:tcPr>
          <w:p w14:paraId="266F9822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96– 100</w:t>
            </w:r>
          </w:p>
        </w:tc>
        <w:tc>
          <w:tcPr>
            <w:tcW w:w="864" w:type="pct"/>
            <w:vMerge/>
          </w:tcPr>
          <w:p w14:paraId="222C1237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0FC394DC" w14:textId="77777777" w:rsidR="00047A41" w:rsidRDefault="00047A41" w:rsidP="00174E4B">
            <w:pPr>
              <w:pStyle w:val="MDPI42tablebody"/>
            </w:pPr>
          </w:p>
        </w:tc>
      </w:tr>
      <w:tr w:rsidR="00047A41" w14:paraId="2BC4AD0C" w14:textId="77777777" w:rsidTr="00174E4B">
        <w:tc>
          <w:tcPr>
            <w:tcW w:w="698" w:type="pct"/>
            <w:vMerge/>
            <w:vAlign w:val="center"/>
          </w:tcPr>
          <w:p w14:paraId="74FF15AB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8EF419F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0DB55E63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97-100</w:t>
            </w:r>
          </w:p>
        </w:tc>
        <w:tc>
          <w:tcPr>
            <w:tcW w:w="851" w:type="pct"/>
          </w:tcPr>
          <w:p w14:paraId="01F2A58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 – 100</w:t>
            </w:r>
          </w:p>
        </w:tc>
        <w:tc>
          <w:tcPr>
            <w:tcW w:w="864" w:type="pct"/>
            <w:vMerge/>
          </w:tcPr>
          <w:p w14:paraId="54C5E4CB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46E72008" w14:textId="77777777" w:rsidR="00047A41" w:rsidRDefault="00047A41" w:rsidP="00174E4B">
            <w:pPr>
              <w:pStyle w:val="MDPI42tablebody"/>
            </w:pPr>
          </w:p>
        </w:tc>
      </w:tr>
      <w:tr w:rsidR="00047A41" w14:paraId="53E3FB84" w14:textId="77777777" w:rsidTr="00174E4B">
        <w:tc>
          <w:tcPr>
            <w:tcW w:w="698" w:type="pct"/>
            <w:vMerge w:val="restart"/>
            <w:vAlign w:val="center"/>
          </w:tcPr>
          <w:p w14:paraId="332F6C8B" w14:textId="77777777" w:rsidR="00047A41" w:rsidRDefault="00047A41" w:rsidP="00174E4B">
            <w:pPr>
              <w:pStyle w:val="MDPI42tablebody"/>
            </w:pPr>
            <w:r>
              <w:t>2017</w:t>
            </w:r>
          </w:p>
          <w:p w14:paraId="3D63D967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3A981424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77498D1B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87– 92</w:t>
            </w:r>
          </w:p>
        </w:tc>
        <w:tc>
          <w:tcPr>
            <w:tcW w:w="851" w:type="pct"/>
          </w:tcPr>
          <w:p w14:paraId="5BB73174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94– 100</w:t>
            </w:r>
          </w:p>
        </w:tc>
        <w:tc>
          <w:tcPr>
            <w:tcW w:w="864" w:type="pct"/>
            <w:vMerge w:val="restart"/>
          </w:tcPr>
          <w:p w14:paraId="1DF117AB" w14:textId="77777777" w:rsidR="00047A41" w:rsidRDefault="00047A41" w:rsidP="00174E4B">
            <w:pPr>
              <w:pStyle w:val="MDPI42tablebody"/>
            </w:pPr>
            <w:r>
              <w:t>92-97</w:t>
            </w:r>
          </w:p>
        </w:tc>
        <w:tc>
          <w:tcPr>
            <w:tcW w:w="839" w:type="pct"/>
            <w:vMerge w:val="restart"/>
          </w:tcPr>
          <w:p w14:paraId="4525BD82" w14:textId="77777777" w:rsidR="00047A41" w:rsidRDefault="00047A41" w:rsidP="00174E4B">
            <w:pPr>
              <w:pStyle w:val="MDPI42tablebody"/>
            </w:pPr>
            <w:r>
              <w:t>0.89-0.97</w:t>
            </w:r>
          </w:p>
        </w:tc>
      </w:tr>
      <w:tr w:rsidR="00047A41" w14:paraId="671723C8" w14:textId="77777777" w:rsidTr="00174E4B">
        <w:tc>
          <w:tcPr>
            <w:tcW w:w="698" w:type="pct"/>
            <w:vMerge/>
            <w:vAlign w:val="center"/>
          </w:tcPr>
          <w:p w14:paraId="6C34E83E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44BE84F0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5BFED31D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85– 100</w:t>
            </w:r>
          </w:p>
        </w:tc>
        <w:tc>
          <w:tcPr>
            <w:tcW w:w="851" w:type="pct"/>
          </w:tcPr>
          <w:p w14:paraId="59F5D6E6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74– 93</w:t>
            </w:r>
          </w:p>
        </w:tc>
        <w:tc>
          <w:tcPr>
            <w:tcW w:w="864" w:type="pct"/>
            <w:vMerge/>
          </w:tcPr>
          <w:p w14:paraId="47422DD1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50E472DB" w14:textId="77777777" w:rsidR="00047A41" w:rsidRDefault="00047A41" w:rsidP="00174E4B">
            <w:pPr>
              <w:pStyle w:val="MDPI42tablebody"/>
            </w:pPr>
          </w:p>
        </w:tc>
      </w:tr>
      <w:tr w:rsidR="00047A41" w14:paraId="4D1E41A8" w14:textId="77777777" w:rsidTr="00174E4B">
        <w:tc>
          <w:tcPr>
            <w:tcW w:w="698" w:type="pct"/>
            <w:vMerge/>
            <w:vAlign w:val="center"/>
          </w:tcPr>
          <w:p w14:paraId="7DC4A2E4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BAA12F7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46A67D99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90– 100</w:t>
            </w:r>
          </w:p>
        </w:tc>
        <w:tc>
          <w:tcPr>
            <w:tcW w:w="851" w:type="pct"/>
          </w:tcPr>
          <w:p w14:paraId="7C2D37C3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90– 100</w:t>
            </w:r>
          </w:p>
        </w:tc>
        <w:tc>
          <w:tcPr>
            <w:tcW w:w="864" w:type="pct"/>
            <w:vMerge/>
          </w:tcPr>
          <w:p w14:paraId="6DC1243B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2597D6F5" w14:textId="77777777" w:rsidR="00047A41" w:rsidRDefault="00047A41" w:rsidP="00174E4B">
            <w:pPr>
              <w:pStyle w:val="MDPI42tablebody"/>
            </w:pPr>
          </w:p>
        </w:tc>
      </w:tr>
      <w:tr w:rsidR="00047A41" w14:paraId="70FA6AA8" w14:textId="77777777" w:rsidTr="00174E4B">
        <w:tc>
          <w:tcPr>
            <w:tcW w:w="698" w:type="pct"/>
            <w:vMerge/>
            <w:vAlign w:val="center"/>
          </w:tcPr>
          <w:p w14:paraId="1CC99CE8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D951FB5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5CEE6221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94-100</w:t>
            </w:r>
          </w:p>
        </w:tc>
        <w:tc>
          <w:tcPr>
            <w:tcW w:w="851" w:type="pct"/>
          </w:tcPr>
          <w:p w14:paraId="40378419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100</w:t>
            </w:r>
          </w:p>
        </w:tc>
        <w:tc>
          <w:tcPr>
            <w:tcW w:w="864" w:type="pct"/>
            <w:vMerge/>
          </w:tcPr>
          <w:p w14:paraId="2CD39371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4BCC2028" w14:textId="77777777" w:rsidR="00047A41" w:rsidRDefault="00047A41" w:rsidP="00174E4B">
            <w:pPr>
              <w:pStyle w:val="MDPI42tablebody"/>
            </w:pPr>
          </w:p>
        </w:tc>
      </w:tr>
      <w:tr w:rsidR="00047A41" w14:paraId="3BD41B79" w14:textId="77777777" w:rsidTr="00174E4B">
        <w:tc>
          <w:tcPr>
            <w:tcW w:w="698" w:type="pct"/>
            <w:vMerge w:val="restart"/>
            <w:vAlign w:val="center"/>
          </w:tcPr>
          <w:p w14:paraId="51DA9DD9" w14:textId="77777777" w:rsidR="00047A41" w:rsidRDefault="00047A41" w:rsidP="00174E4B">
            <w:pPr>
              <w:pStyle w:val="MDPI42tablebody"/>
            </w:pPr>
            <w:r>
              <w:t>2021</w:t>
            </w:r>
          </w:p>
          <w:p w14:paraId="4AE6808C" w14:textId="77777777" w:rsidR="00047A41" w:rsidRDefault="00047A41" w:rsidP="00174E4B">
            <w:pPr>
              <w:pStyle w:val="MDPI42tablebody"/>
            </w:pPr>
            <w:r>
              <w:t>(9 scenes)</w:t>
            </w:r>
          </w:p>
        </w:tc>
        <w:tc>
          <w:tcPr>
            <w:tcW w:w="717" w:type="pct"/>
          </w:tcPr>
          <w:p w14:paraId="07DE5839" w14:textId="77777777" w:rsidR="00047A41" w:rsidRDefault="00047A41" w:rsidP="00174E4B">
            <w:pPr>
              <w:pStyle w:val="MDPI42tablebody"/>
            </w:pPr>
            <w:r>
              <w:t>Desert and mountainous areas</w:t>
            </w:r>
          </w:p>
        </w:tc>
        <w:tc>
          <w:tcPr>
            <w:tcW w:w="1031" w:type="pct"/>
          </w:tcPr>
          <w:p w14:paraId="77EB429E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86– 92</w:t>
            </w:r>
          </w:p>
        </w:tc>
        <w:tc>
          <w:tcPr>
            <w:tcW w:w="851" w:type="pct"/>
          </w:tcPr>
          <w:p w14:paraId="1767A548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91– 100</w:t>
            </w:r>
          </w:p>
        </w:tc>
        <w:tc>
          <w:tcPr>
            <w:tcW w:w="864" w:type="pct"/>
            <w:vMerge w:val="restart"/>
          </w:tcPr>
          <w:p w14:paraId="7E3C749F" w14:textId="77777777" w:rsidR="00047A41" w:rsidRDefault="00047A41" w:rsidP="00174E4B">
            <w:pPr>
              <w:pStyle w:val="MDPI42tablebody"/>
            </w:pPr>
            <w:r>
              <w:t>88-97</w:t>
            </w:r>
          </w:p>
        </w:tc>
        <w:tc>
          <w:tcPr>
            <w:tcW w:w="839" w:type="pct"/>
            <w:vMerge w:val="restart"/>
          </w:tcPr>
          <w:p w14:paraId="7053042D" w14:textId="77777777" w:rsidR="00047A41" w:rsidRDefault="00047A41" w:rsidP="00174E4B">
            <w:pPr>
              <w:pStyle w:val="MDPI42tablebody"/>
            </w:pPr>
            <w:r>
              <w:t>0.83-0.97</w:t>
            </w:r>
          </w:p>
        </w:tc>
      </w:tr>
      <w:tr w:rsidR="00047A41" w14:paraId="45AA89D0" w14:textId="77777777" w:rsidTr="00174E4B">
        <w:tc>
          <w:tcPr>
            <w:tcW w:w="698" w:type="pct"/>
            <w:vMerge/>
          </w:tcPr>
          <w:p w14:paraId="532EC4CD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4440D021" w14:textId="77777777" w:rsidR="00047A41" w:rsidRDefault="00047A41" w:rsidP="00174E4B">
            <w:pPr>
              <w:pStyle w:val="MDPI42tablebody"/>
            </w:pPr>
            <w:r>
              <w:t>Built areas</w:t>
            </w:r>
          </w:p>
        </w:tc>
        <w:tc>
          <w:tcPr>
            <w:tcW w:w="1031" w:type="pct"/>
          </w:tcPr>
          <w:p w14:paraId="057D4BCC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82– 100</w:t>
            </w:r>
          </w:p>
        </w:tc>
        <w:tc>
          <w:tcPr>
            <w:tcW w:w="851" w:type="pct"/>
          </w:tcPr>
          <w:p w14:paraId="32D1815D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70– 93</w:t>
            </w:r>
          </w:p>
        </w:tc>
        <w:tc>
          <w:tcPr>
            <w:tcW w:w="864" w:type="pct"/>
            <w:vMerge/>
          </w:tcPr>
          <w:p w14:paraId="2A5CA5BA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3F4E9B59" w14:textId="77777777" w:rsidR="00047A41" w:rsidRDefault="00047A41" w:rsidP="00174E4B">
            <w:pPr>
              <w:pStyle w:val="MDPI42tablebody"/>
            </w:pPr>
          </w:p>
        </w:tc>
      </w:tr>
      <w:tr w:rsidR="00047A41" w14:paraId="72DD1B18" w14:textId="77777777" w:rsidTr="00174E4B">
        <w:tc>
          <w:tcPr>
            <w:tcW w:w="698" w:type="pct"/>
            <w:vMerge/>
          </w:tcPr>
          <w:p w14:paraId="3A75BA4B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51789EE5" w14:textId="77777777" w:rsidR="00047A41" w:rsidRDefault="00047A41" w:rsidP="00174E4B">
            <w:pPr>
              <w:pStyle w:val="MDPI42tablebody"/>
            </w:pPr>
            <w:r>
              <w:t>Vegetation</w:t>
            </w:r>
          </w:p>
        </w:tc>
        <w:tc>
          <w:tcPr>
            <w:tcW w:w="1031" w:type="pct"/>
          </w:tcPr>
          <w:p w14:paraId="1B749441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88– 100</w:t>
            </w:r>
          </w:p>
        </w:tc>
        <w:tc>
          <w:tcPr>
            <w:tcW w:w="851" w:type="pct"/>
          </w:tcPr>
          <w:p w14:paraId="62684C04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80– 100</w:t>
            </w:r>
          </w:p>
        </w:tc>
        <w:tc>
          <w:tcPr>
            <w:tcW w:w="864" w:type="pct"/>
            <w:vMerge/>
          </w:tcPr>
          <w:p w14:paraId="56391D74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682BC979" w14:textId="77777777" w:rsidR="00047A41" w:rsidRDefault="00047A41" w:rsidP="00174E4B">
            <w:pPr>
              <w:pStyle w:val="MDPI42tablebody"/>
            </w:pPr>
          </w:p>
        </w:tc>
      </w:tr>
      <w:tr w:rsidR="00047A41" w14:paraId="2C7DD6D2" w14:textId="77777777" w:rsidTr="00174E4B">
        <w:tc>
          <w:tcPr>
            <w:tcW w:w="698" w:type="pct"/>
            <w:vMerge/>
          </w:tcPr>
          <w:p w14:paraId="27655664" w14:textId="77777777" w:rsidR="00047A41" w:rsidRDefault="00047A41" w:rsidP="00174E4B">
            <w:pPr>
              <w:pStyle w:val="MDPI42tablebody"/>
            </w:pPr>
          </w:p>
        </w:tc>
        <w:tc>
          <w:tcPr>
            <w:tcW w:w="717" w:type="pct"/>
          </w:tcPr>
          <w:p w14:paraId="75AFF8BE" w14:textId="77777777" w:rsidR="00047A41" w:rsidRDefault="00047A41" w:rsidP="00174E4B">
            <w:pPr>
              <w:pStyle w:val="MDPI42tablebody"/>
            </w:pPr>
            <w:r>
              <w:t>Water</w:t>
            </w:r>
          </w:p>
        </w:tc>
        <w:tc>
          <w:tcPr>
            <w:tcW w:w="1031" w:type="pct"/>
          </w:tcPr>
          <w:p w14:paraId="7AE6769F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90-100</w:t>
            </w:r>
          </w:p>
        </w:tc>
        <w:tc>
          <w:tcPr>
            <w:tcW w:w="851" w:type="pct"/>
          </w:tcPr>
          <w:p w14:paraId="7661BDA6" w14:textId="77777777" w:rsidR="00047A41" w:rsidRPr="00B52BD4" w:rsidRDefault="00047A41" w:rsidP="00174E4B">
            <w:pPr>
              <w:pStyle w:val="MDPI42tablebody"/>
              <w:rPr>
                <w:color w:val="auto"/>
              </w:rPr>
            </w:pPr>
            <w:r w:rsidRPr="00B52BD4">
              <w:rPr>
                <w:color w:val="auto"/>
              </w:rPr>
              <w:t>100</w:t>
            </w:r>
          </w:p>
        </w:tc>
        <w:tc>
          <w:tcPr>
            <w:tcW w:w="864" w:type="pct"/>
            <w:vMerge/>
          </w:tcPr>
          <w:p w14:paraId="1EB58E4E" w14:textId="77777777" w:rsidR="00047A41" w:rsidRDefault="00047A41" w:rsidP="00174E4B">
            <w:pPr>
              <w:pStyle w:val="MDPI42tablebody"/>
            </w:pPr>
          </w:p>
        </w:tc>
        <w:tc>
          <w:tcPr>
            <w:tcW w:w="839" w:type="pct"/>
            <w:vMerge/>
          </w:tcPr>
          <w:p w14:paraId="362109B3" w14:textId="77777777" w:rsidR="00047A41" w:rsidRDefault="00047A41" w:rsidP="00174E4B">
            <w:pPr>
              <w:pStyle w:val="MDPI42tablebody"/>
            </w:pPr>
          </w:p>
        </w:tc>
      </w:tr>
    </w:tbl>
    <w:p w14:paraId="72A6F201" w14:textId="77777777" w:rsidR="00047A41" w:rsidRDefault="00047A41" w:rsidP="00047A41">
      <w:pPr>
        <w:pStyle w:val="MDPI42tablebody"/>
      </w:pPr>
    </w:p>
    <w:p w14:paraId="099F07A7" w14:textId="77777777" w:rsidR="00047A41" w:rsidRDefault="00047A41" w:rsidP="00047A41"/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The figure legends are required to have the same font as the main text, </w:t>
      </w:r>
      <w:proofErr w:type="gramStart"/>
      <w:r w:rsidRPr="001549D3">
        <w:rPr>
          <w:rFonts w:cs="Times New Roman"/>
          <w:szCs w:val="24"/>
        </w:rPr>
        <w:t>12 point</w:t>
      </w:r>
      <w:proofErr w:type="gramEnd"/>
      <w:r w:rsidRPr="001549D3">
        <w:rPr>
          <w:rFonts w:cs="Times New Roman"/>
          <w:szCs w:val="24"/>
        </w:rPr>
        <w:t xml:space="preserve"> normal Times New Roman, single spaced. Please use a single paragraph for each legend and prepare the figures keeping in mind the PDF layout.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71ACC" w14:textId="77777777" w:rsidR="00396C9F" w:rsidRDefault="00396C9F" w:rsidP="00117666">
      <w:pPr>
        <w:spacing w:after="0"/>
      </w:pPr>
      <w:r>
        <w:separator/>
      </w:r>
    </w:p>
  </w:endnote>
  <w:endnote w:type="continuationSeparator" w:id="0">
    <w:p w14:paraId="53254399" w14:textId="77777777" w:rsidR="00396C9F" w:rsidRDefault="00396C9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F82A7" w14:textId="77777777" w:rsidR="00396C9F" w:rsidRDefault="00396C9F" w:rsidP="00117666">
      <w:pPr>
        <w:spacing w:after="0"/>
      </w:pPr>
      <w:r>
        <w:separator/>
      </w:r>
    </w:p>
  </w:footnote>
  <w:footnote w:type="continuationSeparator" w:id="0">
    <w:p w14:paraId="70D563BD" w14:textId="77777777" w:rsidR="00396C9F" w:rsidRDefault="00396C9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36F1"/>
    <w:multiLevelType w:val="hybridMultilevel"/>
    <w:tmpl w:val="1FD6DADA"/>
    <w:lvl w:ilvl="0" w:tplc="FF30643E">
      <w:start w:val="1"/>
      <w:numFmt w:val="decimal"/>
      <w:lvlRestart w:val="0"/>
      <w:pStyle w:val="MDPI71FootNotes"/>
      <w:lvlText w:val="%1."/>
      <w:lvlJc w:val="left"/>
      <w:pPr>
        <w:ind w:left="-2183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-1168" w:hanging="360"/>
      </w:pPr>
    </w:lvl>
    <w:lvl w:ilvl="2" w:tplc="0409001B" w:tentative="1">
      <w:start w:val="1"/>
      <w:numFmt w:val="lowerRoman"/>
      <w:lvlText w:val="%3."/>
      <w:lvlJc w:val="right"/>
      <w:pPr>
        <w:ind w:left="-448" w:hanging="180"/>
      </w:pPr>
    </w:lvl>
    <w:lvl w:ilvl="3" w:tplc="0409000F" w:tentative="1">
      <w:start w:val="1"/>
      <w:numFmt w:val="decimal"/>
      <w:lvlText w:val="%4."/>
      <w:lvlJc w:val="left"/>
      <w:pPr>
        <w:ind w:left="272" w:hanging="360"/>
      </w:pPr>
    </w:lvl>
    <w:lvl w:ilvl="4" w:tplc="04090019" w:tentative="1">
      <w:start w:val="1"/>
      <w:numFmt w:val="lowerLetter"/>
      <w:lvlText w:val="%5."/>
      <w:lvlJc w:val="left"/>
      <w:pPr>
        <w:ind w:left="992" w:hanging="360"/>
      </w:pPr>
    </w:lvl>
    <w:lvl w:ilvl="5" w:tplc="0409001B" w:tentative="1">
      <w:start w:val="1"/>
      <w:numFmt w:val="lowerRoman"/>
      <w:lvlText w:val="%6."/>
      <w:lvlJc w:val="right"/>
      <w:pPr>
        <w:ind w:left="1712" w:hanging="180"/>
      </w:pPr>
    </w:lvl>
    <w:lvl w:ilvl="6" w:tplc="0409000F" w:tentative="1">
      <w:start w:val="1"/>
      <w:numFmt w:val="decimal"/>
      <w:lvlText w:val="%7."/>
      <w:lvlJc w:val="left"/>
      <w:pPr>
        <w:ind w:left="2432" w:hanging="360"/>
      </w:pPr>
    </w:lvl>
    <w:lvl w:ilvl="7" w:tplc="04090019" w:tentative="1">
      <w:start w:val="1"/>
      <w:numFmt w:val="lowerLetter"/>
      <w:lvlText w:val="%8."/>
      <w:lvlJc w:val="left"/>
      <w:pPr>
        <w:ind w:left="3152" w:hanging="360"/>
      </w:pPr>
    </w:lvl>
    <w:lvl w:ilvl="8" w:tplc="0409001B" w:tentative="1">
      <w:start w:val="1"/>
      <w:numFmt w:val="lowerRoman"/>
      <w:lvlText w:val="%9."/>
      <w:lvlJc w:val="right"/>
      <w:pPr>
        <w:ind w:left="3872" w:hanging="180"/>
      </w:p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4F6551"/>
    <w:multiLevelType w:val="hybridMultilevel"/>
    <w:tmpl w:val="C3CE689A"/>
    <w:lvl w:ilvl="0" w:tplc="0F2E9D80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F165B"/>
    <w:multiLevelType w:val="hybridMultilevel"/>
    <w:tmpl w:val="26944B80"/>
    <w:lvl w:ilvl="0" w:tplc="A7E695D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210CE"/>
    <w:multiLevelType w:val="multilevel"/>
    <w:tmpl w:val="E5F6BF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8B468F5"/>
    <w:multiLevelType w:val="hybridMultilevel"/>
    <w:tmpl w:val="56E05072"/>
    <w:lvl w:ilvl="0" w:tplc="15825BC0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D0D7A"/>
    <w:multiLevelType w:val="hybridMultilevel"/>
    <w:tmpl w:val="02FAAC6E"/>
    <w:lvl w:ilvl="0" w:tplc="4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9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C3442"/>
    <w:multiLevelType w:val="hybridMultilevel"/>
    <w:tmpl w:val="02FAAC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56DF9"/>
    <w:multiLevelType w:val="hybridMultilevel"/>
    <w:tmpl w:val="A59E1DD2"/>
    <w:lvl w:ilvl="0" w:tplc="5498E512">
      <w:start w:val="2"/>
      <w:numFmt w:val="bullet"/>
      <w:lvlText w:val="-"/>
      <w:lvlJc w:val="left"/>
      <w:pPr>
        <w:ind w:left="720" w:hanging="360"/>
      </w:pPr>
      <w:rPr>
        <w:rFonts w:ascii="Palatino Linotype" w:eastAsia="SimSu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A347B"/>
    <w:multiLevelType w:val="multilevel"/>
    <w:tmpl w:val="2422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78C3EEA"/>
    <w:multiLevelType w:val="hybridMultilevel"/>
    <w:tmpl w:val="205E0EF0"/>
    <w:lvl w:ilvl="0" w:tplc="4A1EE61A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B54D3"/>
    <w:multiLevelType w:val="hybridMultilevel"/>
    <w:tmpl w:val="F10C18C6"/>
    <w:lvl w:ilvl="0" w:tplc="A9722A02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20" w15:restartNumberingAfterBreak="0">
    <w:nsid w:val="3B4347F6"/>
    <w:multiLevelType w:val="multilevel"/>
    <w:tmpl w:val="E5F6BF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814621D"/>
    <w:multiLevelType w:val="hybridMultilevel"/>
    <w:tmpl w:val="7E0AC1B0"/>
    <w:lvl w:ilvl="0" w:tplc="6CC2AA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23D97"/>
    <w:multiLevelType w:val="hybridMultilevel"/>
    <w:tmpl w:val="00D68C52"/>
    <w:lvl w:ilvl="0" w:tplc="013A46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70" w:hanging="360"/>
      </w:pPr>
    </w:lvl>
    <w:lvl w:ilvl="2" w:tplc="4C09001B" w:tentative="1">
      <w:start w:val="1"/>
      <w:numFmt w:val="lowerRoman"/>
      <w:lvlText w:val="%3."/>
      <w:lvlJc w:val="right"/>
      <w:pPr>
        <w:ind w:left="1890" w:hanging="180"/>
      </w:pPr>
    </w:lvl>
    <w:lvl w:ilvl="3" w:tplc="4C09000F" w:tentative="1">
      <w:start w:val="1"/>
      <w:numFmt w:val="decimal"/>
      <w:lvlText w:val="%4."/>
      <w:lvlJc w:val="left"/>
      <w:pPr>
        <w:ind w:left="2610" w:hanging="360"/>
      </w:pPr>
    </w:lvl>
    <w:lvl w:ilvl="4" w:tplc="4C090019" w:tentative="1">
      <w:start w:val="1"/>
      <w:numFmt w:val="lowerLetter"/>
      <w:lvlText w:val="%5."/>
      <w:lvlJc w:val="left"/>
      <w:pPr>
        <w:ind w:left="3330" w:hanging="360"/>
      </w:pPr>
    </w:lvl>
    <w:lvl w:ilvl="5" w:tplc="4C09001B" w:tentative="1">
      <w:start w:val="1"/>
      <w:numFmt w:val="lowerRoman"/>
      <w:lvlText w:val="%6."/>
      <w:lvlJc w:val="right"/>
      <w:pPr>
        <w:ind w:left="4050" w:hanging="180"/>
      </w:pPr>
    </w:lvl>
    <w:lvl w:ilvl="6" w:tplc="4C09000F" w:tentative="1">
      <w:start w:val="1"/>
      <w:numFmt w:val="decimal"/>
      <w:lvlText w:val="%7."/>
      <w:lvlJc w:val="left"/>
      <w:pPr>
        <w:ind w:left="4770" w:hanging="360"/>
      </w:pPr>
    </w:lvl>
    <w:lvl w:ilvl="7" w:tplc="4C090019" w:tentative="1">
      <w:start w:val="1"/>
      <w:numFmt w:val="lowerLetter"/>
      <w:lvlText w:val="%8."/>
      <w:lvlJc w:val="left"/>
      <w:pPr>
        <w:ind w:left="5490" w:hanging="360"/>
      </w:pPr>
    </w:lvl>
    <w:lvl w:ilvl="8" w:tplc="4C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2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A0E7C"/>
    <w:multiLevelType w:val="hybridMultilevel"/>
    <w:tmpl w:val="7D58178C"/>
    <w:lvl w:ilvl="0" w:tplc="2918C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968C8"/>
    <w:multiLevelType w:val="hybridMultilevel"/>
    <w:tmpl w:val="02FAAC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0" w15:restartNumberingAfterBreak="0">
    <w:nsid w:val="6F5971BC"/>
    <w:multiLevelType w:val="hybridMultilevel"/>
    <w:tmpl w:val="0AD60A1C"/>
    <w:lvl w:ilvl="0" w:tplc="2BD28606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D651E3"/>
    <w:multiLevelType w:val="hybridMultilevel"/>
    <w:tmpl w:val="85EACA2C"/>
    <w:lvl w:ilvl="0" w:tplc="22440B58">
      <w:start w:val="1"/>
      <w:numFmt w:val="decimal"/>
      <w:lvlText w:val="%1."/>
      <w:lvlJc w:val="left"/>
      <w:pPr>
        <w:ind w:left="339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4113" w:hanging="360"/>
      </w:pPr>
    </w:lvl>
    <w:lvl w:ilvl="2" w:tplc="4C09001B" w:tentative="1">
      <w:start w:val="1"/>
      <w:numFmt w:val="lowerRoman"/>
      <w:lvlText w:val="%3."/>
      <w:lvlJc w:val="right"/>
      <w:pPr>
        <w:ind w:left="4833" w:hanging="180"/>
      </w:pPr>
    </w:lvl>
    <w:lvl w:ilvl="3" w:tplc="4C09000F" w:tentative="1">
      <w:start w:val="1"/>
      <w:numFmt w:val="decimal"/>
      <w:lvlText w:val="%4."/>
      <w:lvlJc w:val="left"/>
      <w:pPr>
        <w:ind w:left="5553" w:hanging="360"/>
      </w:pPr>
    </w:lvl>
    <w:lvl w:ilvl="4" w:tplc="4C090019" w:tentative="1">
      <w:start w:val="1"/>
      <w:numFmt w:val="lowerLetter"/>
      <w:lvlText w:val="%5."/>
      <w:lvlJc w:val="left"/>
      <w:pPr>
        <w:ind w:left="6273" w:hanging="360"/>
      </w:pPr>
    </w:lvl>
    <w:lvl w:ilvl="5" w:tplc="4C09001B" w:tentative="1">
      <w:start w:val="1"/>
      <w:numFmt w:val="lowerRoman"/>
      <w:lvlText w:val="%6."/>
      <w:lvlJc w:val="right"/>
      <w:pPr>
        <w:ind w:left="6993" w:hanging="180"/>
      </w:pPr>
    </w:lvl>
    <w:lvl w:ilvl="6" w:tplc="4C09000F" w:tentative="1">
      <w:start w:val="1"/>
      <w:numFmt w:val="decimal"/>
      <w:lvlText w:val="%7."/>
      <w:lvlJc w:val="left"/>
      <w:pPr>
        <w:ind w:left="7713" w:hanging="360"/>
      </w:pPr>
    </w:lvl>
    <w:lvl w:ilvl="7" w:tplc="4C090019" w:tentative="1">
      <w:start w:val="1"/>
      <w:numFmt w:val="lowerLetter"/>
      <w:lvlText w:val="%8."/>
      <w:lvlJc w:val="left"/>
      <w:pPr>
        <w:ind w:left="8433" w:hanging="360"/>
      </w:pPr>
    </w:lvl>
    <w:lvl w:ilvl="8" w:tplc="4C09001B" w:tentative="1">
      <w:start w:val="1"/>
      <w:numFmt w:val="lowerRoman"/>
      <w:lvlText w:val="%9."/>
      <w:lvlJc w:val="right"/>
      <w:pPr>
        <w:ind w:left="9153" w:hanging="180"/>
      </w:pPr>
    </w:lvl>
  </w:abstractNum>
  <w:num w:numId="1" w16cid:durableId="1821115517">
    <w:abstractNumId w:val="1"/>
  </w:num>
  <w:num w:numId="2" w16cid:durableId="1683165481">
    <w:abstractNumId w:val="25"/>
  </w:num>
  <w:num w:numId="3" w16cid:durableId="615480040">
    <w:abstractNumId w:val="3"/>
  </w:num>
  <w:num w:numId="4" w16cid:durableId="1566183234">
    <w:abstractNumId w:val="28"/>
  </w:num>
  <w:num w:numId="5" w16cid:durableId="18077027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10"/>
  </w:num>
  <w:num w:numId="7" w16cid:durableId="1359550598">
    <w:abstractNumId w:val="29"/>
  </w:num>
  <w:num w:numId="8" w16cid:durableId="1559510671">
    <w:abstractNumId w:val="29"/>
  </w:num>
  <w:num w:numId="9" w16cid:durableId="1734543462">
    <w:abstractNumId w:val="29"/>
  </w:num>
  <w:num w:numId="10" w16cid:durableId="708839681">
    <w:abstractNumId w:val="29"/>
  </w:num>
  <w:num w:numId="11" w16cid:durableId="2046978920">
    <w:abstractNumId w:val="29"/>
  </w:num>
  <w:num w:numId="12" w16cid:durableId="2124614653">
    <w:abstractNumId w:val="29"/>
  </w:num>
  <w:num w:numId="13" w16cid:durableId="150105246">
    <w:abstractNumId w:val="10"/>
  </w:num>
  <w:num w:numId="14" w16cid:durableId="515769853">
    <w:abstractNumId w:val="9"/>
  </w:num>
  <w:num w:numId="15" w16cid:durableId="1753046014">
    <w:abstractNumId w:val="9"/>
  </w:num>
  <w:num w:numId="16" w16cid:durableId="665939894">
    <w:abstractNumId w:val="9"/>
  </w:num>
  <w:num w:numId="17" w16cid:durableId="2078749421">
    <w:abstractNumId w:val="9"/>
  </w:num>
  <w:num w:numId="18" w16cid:durableId="825047625">
    <w:abstractNumId w:val="9"/>
  </w:num>
  <w:num w:numId="19" w16cid:durableId="803810417">
    <w:abstractNumId w:val="9"/>
  </w:num>
  <w:num w:numId="20" w16cid:durableId="530341453">
    <w:abstractNumId w:val="13"/>
  </w:num>
  <w:num w:numId="21" w16cid:durableId="1144154142">
    <w:abstractNumId w:val="17"/>
  </w:num>
  <w:num w:numId="22" w16cid:durableId="2086029654">
    <w:abstractNumId w:val="11"/>
  </w:num>
  <w:num w:numId="23" w16cid:durableId="19727107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8487706">
    <w:abstractNumId w:val="14"/>
  </w:num>
  <w:num w:numId="25" w16cid:durableId="712270254">
    <w:abstractNumId w:val="24"/>
  </w:num>
  <w:num w:numId="26" w16cid:durableId="744649189">
    <w:abstractNumId w:val="8"/>
  </w:num>
  <w:num w:numId="27" w16cid:durableId="1410924696">
    <w:abstractNumId w:val="31"/>
  </w:num>
  <w:num w:numId="28" w16cid:durableId="1520047790">
    <w:abstractNumId w:val="6"/>
  </w:num>
  <w:num w:numId="29" w16cid:durableId="1249074045">
    <w:abstractNumId w:val="23"/>
  </w:num>
  <w:num w:numId="30" w16cid:durableId="2115664003">
    <w:abstractNumId w:val="0"/>
  </w:num>
  <w:num w:numId="31" w16cid:durableId="66878626">
    <w:abstractNumId w:val="19"/>
  </w:num>
  <w:num w:numId="32" w16cid:durableId="1135872857">
    <w:abstractNumId w:val="18"/>
  </w:num>
  <w:num w:numId="33" w16cid:durableId="481315393">
    <w:abstractNumId w:val="22"/>
  </w:num>
  <w:num w:numId="34" w16cid:durableId="329328943">
    <w:abstractNumId w:val="5"/>
  </w:num>
  <w:num w:numId="35" w16cid:durableId="260309009">
    <w:abstractNumId w:val="20"/>
  </w:num>
  <w:num w:numId="36" w16cid:durableId="1276131961">
    <w:abstractNumId w:val="21"/>
  </w:num>
  <w:num w:numId="37" w16cid:durableId="1526871861">
    <w:abstractNumId w:val="26"/>
  </w:num>
  <w:num w:numId="38" w16cid:durableId="156920233">
    <w:abstractNumId w:val="2"/>
  </w:num>
  <w:num w:numId="39" w16cid:durableId="124933467">
    <w:abstractNumId w:val="30"/>
  </w:num>
  <w:num w:numId="40" w16cid:durableId="1383098920">
    <w:abstractNumId w:val="16"/>
  </w:num>
  <w:num w:numId="41" w16cid:durableId="225337645">
    <w:abstractNumId w:val="15"/>
  </w:num>
  <w:num w:numId="42" w16cid:durableId="789741415">
    <w:abstractNumId w:val="4"/>
  </w:num>
  <w:num w:numId="43" w16cid:durableId="882785704">
    <w:abstractNumId w:val="32"/>
  </w:num>
  <w:num w:numId="44" w16cid:durableId="1986810471">
    <w:abstractNumId w:val="7"/>
  </w:num>
  <w:num w:numId="45" w16cid:durableId="28264120">
    <w:abstractNumId w:val="12"/>
  </w:num>
  <w:num w:numId="46" w16cid:durableId="1170659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7A41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96C9F"/>
    <w:rsid w:val="003B3B3E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42BBB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F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A41"/>
    <w:pPr>
      <w:keepNext/>
      <w:keepLines/>
      <w:spacing w:before="40" w:after="0" w:line="260" w:lineRule="atLeast"/>
      <w:jc w:val="both"/>
      <w:outlineLvl w:val="5"/>
    </w:pPr>
    <w:rPr>
      <w:rFonts w:ascii="Palatino Linotype" w:eastAsiaTheme="majorEastAsia" w:hAnsi="Palatino Linotype" w:cstheme="majorBidi"/>
      <w:i/>
      <w:iCs/>
      <w:color w:val="595959" w:themeColor="text1" w:themeTint="A6"/>
      <w:sz w:val="20"/>
      <w:szCs w:val="20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A41"/>
    <w:pPr>
      <w:keepNext/>
      <w:keepLines/>
      <w:spacing w:before="40" w:after="0" w:line="260" w:lineRule="atLeast"/>
      <w:jc w:val="both"/>
      <w:outlineLvl w:val="6"/>
    </w:pPr>
    <w:rPr>
      <w:rFonts w:ascii="Palatino Linotype" w:eastAsiaTheme="majorEastAsia" w:hAnsi="Palatino Linotype" w:cstheme="majorBidi"/>
      <w:color w:val="595959" w:themeColor="text1" w:themeTint="A6"/>
      <w:sz w:val="20"/>
      <w:szCs w:val="20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A41"/>
    <w:pPr>
      <w:keepNext/>
      <w:keepLines/>
      <w:spacing w:before="0" w:after="0" w:line="260" w:lineRule="atLeast"/>
      <w:jc w:val="both"/>
      <w:outlineLvl w:val="7"/>
    </w:pPr>
    <w:rPr>
      <w:rFonts w:ascii="Palatino Linotype" w:eastAsiaTheme="majorEastAsia" w:hAnsi="Palatino Linotype" w:cstheme="majorBidi"/>
      <w:i/>
      <w:iCs/>
      <w:color w:val="272727" w:themeColor="text1" w:themeTint="D8"/>
      <w:sz w:val="20"/>
      <w:szCs w:val="20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A41"/>
    <w:pPr>
      <w:keepNext/>
      <w:keepLines/>
      <w:spacing w:before="0" w:after="0" w:line="260" w:lineRule="atLeast"/>
      <w:jc w:val="both"/>
      <w:outlineLvl w:val="8"/>
    </w:pPr>
    <w:rPr>
      <w:rFonts w:ascii="Palatino Linotype" w:eastAsiaTheme="majorEastAsia" w:hAnsi="Palatino Linotype" w:cstheme="majorBidi"/>
      <w:color w:val="272727" w:themeColor="text1" w:themeTint="D8"/>
      <w:sz w:val="20"/>
      <w:szCs w:val="20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A41"/>
    <w:rPr>
      <w:rFonts w:ascii="Palatino Linotype" w:eastAsiaTheme="majorEastAsia" w:hAnsi="Palatino Linotype" w:cstheme="majorBidi"/>
      <w:i/>
      <w:iCs/>
      <w:color w:val="595959" w:themeColor="text1" w:themeTint="A6"/>
      <w:sz w:val="20"/>
      <w:szCs w:val="20"/>
      <w:lang w:eastAsia="zh-CN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A41"/>
    <w:rPr>
      <w:rFonts w:ascii="Palatino Linotype" w:eastAsiaTheme="majorEastAsia" w:hAnsi="Palatino Linotype" w:cstheme="majorBidi"/>
      <w:color w:val="595959" w:themeColor="text1" w:themeTint="A6"/>
      <w:sz w:val="20"/>
      <w:szCs w:val="20"/>
      <w:lang w:eastAsia="zh-CN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A41"/>
    <w:rPr>
      <w:rFonts w:ascii="Palatino Linotype" w:eastAsiaTheme="majorEastAsia" w:hAnsi="Palatino Linotype" w:cstheme="majorBidi"/>
      <w:i/>
      <w:iCs/>
      <w:color w:val="272727" w:themeColor="text1" w:themeTint="D8"/>
      <w:sz w:val="20"/>
      <w:szCs w:val="20"/>
      <w:lang w:eastAsia="zh-CN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A41"/>
    <w:rPr>
      <w:rFonts w:ascii="Palatino Linotype" w:eastAsiaTheme="majorEastAsia" w:hAnsi="Palatino Linotype" w:cstheme="majorBidi"/>
      <w:color w:val="272727" w:themeColor="text1" w:themeTint="D8"/>
      <w:sz w:val="20"/>
      <w:szCs w:val="20"/>
      <w:lang w:eastAsia="zh-CN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4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60" w:lineRule="atLeast"/>
      <w:ind w:left="864" w:right="864"/>
      <w:jc w:val="center"/>
    </w:pPr>
    <w:rPr>
      <w:rFonts w:ascii="Palatino Linotype" w:eastAsia="SimSun" w:hAnsi="Palatino Linotype" w:cs="Times New Roman"/>
      <w:i/>
      <w:iCs/>
      <w:color w:val="365F91" w:themeColor="accent1" w:themeShade="BF"/>
      <w:sz w:val="20"/>
      <w:szCs w:val="20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41"/>
    <w:rPr>
      <w:rFonts w:ascii="Palatino Linotype" w:eastAsia="SimSun" w:hAnsi="Palatino Linotype" w:cs="Times New Roman"/>
      <w:i/>
      <w:iCs/>
      <w:color w:val="365F91" w:themeColor="accent1" w:themeShade="BF"/>
      <w:sz w:val="20"/>
      <w:szCs w:val="20"/>
      <w:lang w:eastAsia="zh-CN"/>
      <w14:ligatures w14:val="standardContextual"/>
    </w:rPr>
  </w:style>
  <w:style w:type="paragraph" w:customStyle="1" w:styleId="MDPI41tablecaption">
    <w:name w:val="MDPI_4.1_table_caption"/>
    <w:qFormat/>
    <w:rsid w:val="00047A41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  <w14:ligatures w14:val="standardContextual"/>
    </w:rPr>
  </w:style>
  <w:style w:type="paragraph" w:customStyle="1" w:styleId="MDPI42tablebody">
    <w:name w:val="MDPI_4.2_table_body"/>
    <w:qFormat/>
    <w:rsid w:val="00047A41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  <w14:ligatures w14:val="standardContextual"/>
    </w:rPr>
  </w:style>
  <w:style w:type="paragraph" w:customStyle="1" w:styleId="MDPI11articletype">
    <w:name w:val="MDPI_1.1_article_type"/>
    <w:next w:val="Normal"/>
    <w:qFormat/>
    <w:rsid w:val="00047A41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047A4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047A4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047A41"/>
    <w:pPr>
      <w:adjustRightInd w:val="0"/>
      <w:snapToGrid w:val="0"/>
      <w:spacing w:before="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047A41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047A4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047A4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  <w14:ligatures w14:val="standardContextual"/>
    </w:rPr>
  </w:style>
  <w:style w:type="paragraph" w:customStyle="1" w:styleId="MDPI19line">
    <w:name w:val="MDPI_1.9_line"/>
    <w:qFormat/>
    <w:rsid w:val="00047A4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  <w14:ligatures w14:val="standardContextual"/>
    </w:rPr>
  </w:style>
  <w:style w:type="table" w:customStyle="1" w:styleId="Mdeck5tablebodythreelines">
    <w:name w:val="M_deck_5_table_body_three_lines"/>
    <w:basedOn w:val="TableNormal"/>
    <w:uiPriority w:val="99"/>
    <w:rsid w:val="00047A41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  <w14:ligatures w14:val="standardContextual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headerjournallogo">
    <w:name w:val="MDPI_header_journal_logo"/>
    <w:qFormat/>
    <w:rsid w:val="00047A41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eastAsia="de-CH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047A41"/>
    <w:pPr>
      <w:ind w:firstLine="0"/>
    </w:pPr>
  </w:style>
  <w:style w:type="paragraph" w:customStyle="1" w:styleId="MDPI31text">
    <w:name w:val="MDPI_3.1_text"/>
    <w:link w:val="MDPI31textChar"/>
    <w:qFormat/>
    <w:rsid w:val="00047A4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3textspaceafter">
    <w:name w:val="MDPI_3.3_text_space_after"/>
    <w:qFormat/>
    <w:rsid w:val="00047A4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047A4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047A41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047A41"/>
    <w:pPr>
      <w:numPr>
        <w:numId w:val="31"/>
      </w:numPr>
      <w:adjustRightInd w:val="0"/>
      <w:snapToGrid w:val="0"/>
      <w:spacing w:after="0" w:line="228" w:lineRule="auto"/>
      <w:ind w:left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047A41"/>
    <w:pPr>
      <w:numPr>
        <w:numId w:val="2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047A4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047A41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047A4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  <w14:ligatures w14:val="standardContextual"/>
    </w:rPr>
  </w:style>
  <w:style w:type="paragraph" w:customStyle="1" w:styleId="MDPI51figurecaption">
    <w:name w:val="MDPI_5.1_figure_caption"/>
    <w:qFormat/>
    <w:rsid w:val="00047A41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047A41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  <w14:ligatures w14:val="standardContextual"/>
    </w:rPr>
  </w:style>
  <w:style w:type="paragraph" w:customStyle="1" w:styleId="MDPIfooterfirstpage">
    <w:name w:val="MDPI_footer_firstpage"/>
    <w:qFormat/>
    <w:rsid w:val="00047A41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  <w14:ligatures w14:val="standardContextual"/>
    </w:rPr>
  </w:style>
  <w:style w:type="paragraph" w:customStyle="1" w:styleId="MDPI23heading3">
    <w:name w:val="MDPI_2.3_heading3"/>
    <w:qFormat/>
    <w:rsid w:val="00047A4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047A4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047A4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71References">
    <w:name w:val="MDPI_7.1_References"/>
    <w:qFormat/>
    <w:rsid w:val="00047A41"/>
    <w:pPr>
      <w:numPr>
        <w:numId w:val="32"/>
      </w:numPr>
      <w:adjustRightInd w:val="0"/>
      <w:snapToGrid w:val="0"/>
      <w:spacing w:after="0" w:line="228" w:lineRule="auto"/>
      <w:ind w:left="3033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  <w14:ligatures w14:val="standardContextual"/>
    </w:rPr>
  </w:style>
  <w:style w:type="table" w:customStyle="1" w:styleId="MDPI41threelinetable">
    <w:name w:val="MDPI_4.1_three_line_table"/>
    <w:basedOn w:val="TableNormal"/>
    <w:uiPriority w:val="99"/>
    <w:rsid w:val="00047A41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zh-CN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customStyle="1" w:styleId="UnresolvedMention1">
    <w:name w:val="Unresolved Mention1"/>
    <w:uiPriority w:val="99"/>
    <w:semiHidden/>
    <w:unhideWhenUsed/>
    <w:rsid w:val="00047A41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047A41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047A41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81theorem">
    <w:name w:val="MDPI_8.1_theorem"/>
    <w:qFormat/>
    <w:rsid w:val="00047A4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047A4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61Citation">
    <w:name w:val="MDPI_6.1_Citation"/>
    <w:qFormat/>
    <w:rsid w:val="00047A41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  <w14:ligatures w14:val="standardContextual"/>
    </w:rPr>
  </w:style>
  <w:style w:type="paragraph" w:customStyle="1" w:styleId="MDPI62BackMatter">
    <w:name w:val="MDPI_6.2_BackMatter"/>
    <w:qFormat/>
    <w:rsid w:val="00047A4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  <w14:ligatures w14:val="standardContextual"/>
    </w:rPr>
  </w:style>
  <w:style w:type="paragraph" w:customStyle="1" w:styleId="MDPI63Notes">
    <w:name w:val="MDPI_6.3_Notes"/>
    <w:qFormat/>
    <w:rsid w:val="00047A41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bidi="en-US"/>
      <w14:ligatures w14:val="standardContextual"/>
    </w:rPr>
  </w:style>
  <w:style w:type="paragraph" w:customStyle="1" w:styleId="MDPI15academiceditor">
    <w:name w:val="MDPI_1.5_academic_editor"/>
    <w:qFormat/>
    <w:rsid w:val="00047A41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047A41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047A41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sz w:val="18"/>
      <w:lang w:eastAsia="zh-CN" w:bidi="en-US"/>
      <w14:ligatures w14:val="standardContextual"/>
    </w:rPr>
  </w:style>
  <w:style w:type="paragraph" w:customStyle="1" w:styleId="MDPI511onefigurecaption">
    <w:name w:val="MDPI_5.1.1_one_figure_caption"/>
    <w:qFormat/>
    <w:rsid w:val="00047A41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 w:bidi="en-US"/>
      <w14:ligatures w14:val="standardContextual"/>
    </w:rPr>
  </w:style>
  <w:style w:type="paragraph" w:customStyle="1" w:styleId="MDPI72Copyright">
    <w:name w:val="MDPI_7.2_Copyright"/>
    <w:link w:val="MDPI72CopyrightChar"/>
    <w:qFormat/>
    <w:rsid w:val="00047A41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  <w14:ligatures w14:val="standardContextual"/>
    </w:rPr>
  </w:style>
  <w:style w:type="paragraph" w:customStyle="1" w:styleId="MDPI73CopyrightImage">
    <w:name w:val="MDPI_7.3_CopyrightImage"/>
    <w:rsid w:val="00047A4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/>
      <w14:ligatures w14:val="standardContextual"/>
    </w:rPr>
  </w:style>
  <w:style w:type="paragraph" w:customStyle="1" w:styleId="MDPIequationFram">
    <w:name w:val="MDPI_equationFram"/>
    <w:qFormat/>
    <w:rsid w:val="00047A41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footer">
    <w:name w:val="MDPI_footer"/>
    <w:qFormat/>
    <w:rsid w:val="00047A41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/>
      <w14:ligatures w14:val="standardContextual"/>
    </w:rPr>
  </w:style>
  <w:style w:type="paragraph" w:customStyle="1" w:styleId="MDPIheader">
    <w:name w:val="MDPI_header"/>
    <w:qFormat/>
    <w:rsid w:val="00047A4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/>
      <w14:ligatures w14:val="standardContextual"/>
    </w:rPr>
  </w:style>
  <w:style w:type="paragraph" w:customStyle="1" w:styleId="MDPIheadercitation">
    <w:name w:val="MDPI_header_citation"/>
    <w:rsid w:val="00047A41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  <w14:ligatures w14:val="standardContextual"/>
    </w:rPr>
  </w:style>
  <w:style w:type="paragraph" w:customStyle="1" w:styleId="MDPIheadermdpilogo">
    <w:name w:val="MDPI_header_mdpi_logo"/>
    <w:qFormat/>
    <w:rsid w:val="00047A41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eastAsia="de-CH"/>
      <w14:ligatures w14:val="standardContextual"/>
    </w:rPr>
  </w:style>
  <w:style w:type="table" w:customStyle="1" w:styleId="MDPITable">
    <w:name w:val="MDPI_Table"/>
    <w:basedOn w:val="TableNormal"/>
    <w:uiPriority w:val="99"/>
    <w:rsid w:val="00047A41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47A41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eastAsia="de-DE" w:bidi="en-US"/>
      <w14:ligatures w14:val="standardContextual"/>
    </w:rPr>
  </w:style>
  <w:style w:type="paragraph" w:customStyle="1" w:styleId="MDPItitle">
    <w:name w:val="MDPI_title"/>
    <w:qFormat/>
    <w:rsid w:val="00047A4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  <w14:ligatures w14:val="standardContextual"/>
    </w:rPr>
  </w:style>
  <w:style w:type="character" w:customStyle="1" w:styleId="apple-converted-space">
    <w:name w:val="apple-converted-space"/>
    <w:rsid w:val="00047A41"/>
  </w:style>
  <w:style w:type="paragraph" w:styleId="Bibliography">
    <w:name w:val="Bibliography"/>
    <w:basedOn w:val="Normal"/>
    <w:next w:val="Normal"/>
    <w:uiPriority w:val="37"/>
    <w:semiHidden/>
    <w:unhideWhenUsed/>
    <w:rsid w:val="00047A41"/>
    <w:pPr>
      <w:spacing w:before="0"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/>
      <w14:ligatures w14:val="standardContextual"/>
    </w:rPr>
  </w:style>
  <w:style w:type="paragraph" w:styleId="BodyText">
    <w:name w:val="Body Text"/>
    <w:link w:val="BodyTextChar"/>
    <w:rsid w:val="00047A41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sz w:val="24"/>
      <w:szCs w:val="20"/>
      <w:lang w:eastAsia="de-DE"/>
      <w14:ligatures w14:val="standardContextual"/>
    </w:rPr>
  </w:style>
  <w:style w:type="character" w:customStyle="1" w:styleId="BodyTextChar">
    <w:name w:val="Body Text Char"/>
    <w:basedOn w:val="DefaultParagraphFont"/>
    <w:link w:val="BodyText"/>
    <w:rsid w:val="00047A41"/>
    <w:rPr>
      <w:rFonts w:ascii="Palatino Linotype" w:eastAsia="SimSun" w:hAnsi="Palatino Linotype" w:cs="Times New Roman"/>
      <w:color w:val="000000"/>
      <w:sz w:val="24"/>
      <w:szCs w:val="20"/>
      <w:lang w:eastAsia="de-DE"/>
      <w14:ligatures w14:val="standardContextual"/>
    </w:rPr>
  </w:style>
  <w:style w:type="paragraph" w:customStyle="1" w:styleId="MsoFootnoteText0">
    <w:name w:val="MsoFootnoteText"/>
    <w:basedOn w:val="NormalWeb"/>
    <w:qFormat/>
    <w:rsid w:val="00047A41"/>
    <w:pPr>
      <w:spacing w:before="0" w:beforeAutospacing="0" w:after="0" w:afterAutospacing="0" w:line="260" w:lineRule="atLeast"/>
      <w:jc w:val="both"/>
    </w:pPr>
    <w:rPr>
      <w:rFonts w:eastAsia="SimSun"/>
      <w:color w:val="000000"/>
      <w:sz w:val="20"/>
      <w:lang w:eastAsia="zh-CN"/>
      <w14:ligatures w14:val="standardContextual"/>
    </w:rPr>
  </w:style>
  <w:style w:type="character" w:styleId="PageNumber">
    <w:name w:val="page number"/>
    <w:rsid w:val="00047A41"/>
  </w:style>
  <w:style w:type="character" w:styleId="PlaceholderText">
    <w:name w:val="Placeholder Text"/>
    <w:uiPriority w:val="99"/>
    <w:semiHidden/>
    <w:rsid w:val="00047A41"/>
    <w:rPr>
      <w:color w:val="808080"/>
    </w:rPr>
  </w:style>
  <w:style w:type="paragraph" w:customStyle="1" w:styleId="MDPI71FootNotes">
    <w:name w:val="MDPI_7.1_FootNotes"/>
    <w:qFormat/>
    <w:rsid w:val="00047A41"/>
    <w:pPr>
      <w:numPr>
        <w:numId w:val="30"/>
      </w:numPr>
      <w:adjustRightInd w:val="0"/>
      <w:snapToGrid w:val="0"/>
      <w:spacing w:after="0" w:line="228" w:lineRule="auto"/>
      <w:ind w:left="3033"/>
    </w:pPr>
    <w:rPr>
      <w:rFonts w:ascii="Palatino Linotype" w:eastAsiaTheme="minorEastAsia" w:hAnsi="Palatino Linotype" w:cs="Times New Roman"/>
      <w:noProof/>
      <w:color w:val="000000"/>
      <w:sz w:val="18"/>
      <w:szCs w:val="20"/>
      <w:lang w:eastAsia="zh-CN"/>
      <w14:ligatures w14:val="standardContextual"/>
    </w:rPr>
  </w:style>
  <w:style w:type="paragraph" w:customStyle="1" w:styleId="EndNoteBibliographyTitle">
    <w:name w:val="EndNote Bibliography Title"/>
    <w:basedOn w:val="Normal"/>
    <w:link w:val="EndNoteBibliographyTitleChar"/>
    <w:rsid w:val="00047A41"/>
    <w:pPr>
      <w:framePr w:hSpace="198" w:wrap="around" w:vAnchor="page" w:hAnchor="margin" w:y="6241"/>
      <w:spacing w:before="0" w:after="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20"/>
      <w:szCs w:val="20"/>
      <w:lang w:val="en-GB" w:eastAsia="zh-CN"/>
      <w14:ligatures w14:val="standardContextual"/>
    </w:rPr>
  </w:style>
  <w:style w:type="character" w:customStyle="1" w:styleId="MDPI72CopyrightChar">
    <w:name w:val="MDPI_7.2_Copyright Char"/>
    <w:basedOn w:val="DefaultParagraphFont"/>
    <w:link w:val="MDPI72Copyright"/>
    <w:rsid w:val="00047A41"/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  <w14:ligatures w14:val="standardContextual"/>
    </w:rPr>
  </w:style>
  <w:style w:type="character" w:customStyle="1" w:styleId="EndNoteBibliographyTitleChar">
    <w:name w:val="EndNote Bibliography Title Char"/>
    <w:basedOn w:val="MDPI72CopyrightChar"/>
    <w:link w:val="EndNoteBibliographyTitle"/>
    <w:rsid w:val="00047A41"/>
    <w:rPr>
      <w:rFonts w:ascii="Palatino Linotype" w:eastAsia="SimSun" w:hAnsi="Palatino Linotype" w:cs="Times New Roman"/>
      <w:noProof/>
      <w:snapToGrid/>
      <w:color w:val="000000"/>
      <w:sz w:val="20"/>
      <w:szCs w:val="20"/>
      <w:lang w:val="en-GB" w:eastAsia="zh-CN"/>
      <w14:ligatures w14:val="standardContextual"/>
    </w:rPr>
  </w:style>
  <w:style w:type="paragraph" w:customStyle="1" w:styleId="EndNoteBibliography">
    <w:name w:val="EndNote Bibliography"/>
    <w:basedOn w:val="Normal"/>
    <w:link w:val="EndNoteBibliographyChar"/>
    <w:rsid w:val="00047A41"/>
    <w:pPr>
      <w:framePr w:hSpace="198" w:wrap="around" w:vAnchor="page" w:hAnchor="margin" w:y="6241"/>
      <w:spacing w:before="0"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GB" w:eastAsia="zh-CN"/>
      <w14:ligatures w14:val="standardContextual"/>
    </w:rPr>
  </w:style>
  <w:style w:type="character" w:customStyle="1" w:styleId="EndNoteBibliographyChar">
    <w:name w:val="EndNote Bibliography Char"/>
    <w:basedOn w:val="MDPI72CopyrightChar"/>
    <w:link w:val="EndNoteBibliography"/>
    <w:rsid w:val="00047A41"/>
    <w:rPr>
      <w:rFonts w:ascii="Palatino Linotype" w:eastAsia="SimSun" w:hAnsi="Palatino Linotype" w:cs="Times New Roman"/>
      <w:noProof/>
      <w:snapToGrid/>
      <w:color w:val="000000"/>
      <w:sz w:val="20"/>
      <w:szCs w:val="20"/>
      <w:lang w:val="en-GB" w:eastAsia="zh-CN"/>
      <w14:ligatures w14:val="standardContextual"/>
    </w:rPr>
  </w:style>
  <w:style w:type="paragraph" w:customStyle="1" w:styleId="msonormal0">
    <w:name w:val="msonormal"/>
    <w:basedOn w:val="Normal"/>
    <w:uiPriority w:val="99"/>
    <w:semiHidden/>
    <w:rsid w:val="00047A41"/>
    <w:pPr>
      <w:spacing w:before="0" w:after="160" w:line="256" w:lineRule="auto"/>
    </w:pPr>
    <w:rPr>
      <w:rFonts w:cs="Times New Roman"/>
      <w:szCs w:val="24"/>
      <w14:ligatures w14:val="standardContextua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47A41"/>
    <w:rPr>
      <w:color w:val="605E5C"/>
      <w:shd w:val="clear" w:color="auto" w:fill="E1DFDD"/>
    </w:rPr>
  </w:style>
  <w:style w:type="character" w:customStyle="1" w:styleId="MDPI31textChar">
    <w:name w:val="MDPI_3.1_text Char"/>
    <w:basedOn w:val="DefaultParagraphFont"/>
    <w:link w:val="MDPI31text"/>
    <w:rsid w:val="00047A41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047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15</Pages>
  <Words>1352</Words>
  <Characters>5109</Characters>
  <Application>Microsoft Office Word</Application>
  <DocSecurity>0</DocSecurity>
  <Lines>1429</Lines>
  <Paragraphs>1101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Atif Ahmad</cp:lastModifiedBy>
  <cp:revision>2</cp:revision>
  <cp:lastPrinted>2013-10-03T12:51:00Z</cp:lastPrinted>
  <dcterms:created xsi:type="dcterms:W3CDTF">2024-10-12T18:58:00Z</dcterms:created>
  <dcterms:modified xsi:type="dcterms:W3CDTF">2024-10-12T18:58:00Z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37fad13af8daecd1e91b05f4c9f0e0a7044ebc721296e7bf3d07c884ccf7753e</vt:lpwstr>
  </property>
</Properties>
</file>