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16FCC9" w14:textId="6A98D98B" w:rsidR="00994A3D" w:rsidRPr="00AA3299" w:rsidRDefault="00654E8F" w:rsidP="00AA3299">
      <w:pPr>
        <w:pStyle w:val="SupplementaryMaterial"/>
        <w:rPr>
          <w:b w:val="0"/>
        </w:rPr>
      </w:pPr>
      <w:r w:rsidRPr="001549D3">
        <w:t>Supplementary Material</w:t>
      </w:r>
    </w:p>
    <w:p w14:paraId="521D23AB" w14:textId="454B08AE" w:rsidR="00E53DDF" w:rsidRDefault="00994A3D" w:rsidP="00AA3299">
      <w:pPr>
        <w:keepNext/>
        <w:jc w:val="center"/>
        <w:rPr>
          <w:rFonts w:cs="Times New Roman"/>
          <w:szCs w:val="24"/>
          <w:lang w:eastAsia="zh-CN"/>
        </w:rPr>
      </w:pPr>
      <w:r w:rsidRPr="001549D3">
        <w:rPr>
          <w:b/>
          <w:noProof/>
          <w:lang w:val="en-GB" w:eastAsia="en-GB"/>
        </w:rPr>
        <w:drawing>
          <wp:inline distT="0" distB="0" distL="0" distR="0" wp14:anchorId="4ACC5B9F" wp14:editId="1CE3B87B">
            <wp:extent cx="4051121" cy="1456582"/>
            <wp:effectExtent l="0" t="0" r="6985" b="0"/>
            <wp:docPr id="6" name="Picture 6" descr="C:\Users\Elaine.Scott\Documents\LaTex\____TEST____Frontiers_LaTeX_Templates_V2.5\Frontiers LaTeX (Science, Health and Engineering) V2.5 - with Supplementary material (V1.2)\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aine.Scott\Documents\LaTex\____TEST____Frontiers_LaTeX_Templates_V2.5\Frontiers LaTeX (Science, Health and Engineering) V2.5 - with Supplementary material (V1.2)\logo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2491" cy="1733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1B61A1" w14:textId="77777777" w:rsidR="00FA411A" w:rsidRDefault="00FA411A" w:rsidP="00CA480F">
      <w:pPr>
        <w:jc w:val="center"/>
        <w:rPr>
          <w:rFonts w:cs="Times New Roman"/>
          <w:szCs w:val="24"/>
          <w:lang w:eastAsia="zh-CN"/>
        </w:rPr>
      </w:pPr>
      <w:bookmarkStart w:id="0" w:name="_Hlk179224926"/>
    </w:p>
    <w:p w14:paraId="1D22F55F" w14:textId="5FE106D3" w:rsidR="00CA480F" w:rsidRDefault="00CA480F" w:rsidP="00CA480F">
      <w:pPr>
        <w:jc w:val="center"/>
        <w:rPr>
          <w:rFonts w:cs="Times New Roman"/>
          <w:szCs w:val="24"/>
          <w:lang w:eastAsia="zh-CN"/>
        </w:rPr>
      </w:pPr>
      <w:r w:rsidRPr="008B0DAD">
        <w:rPr>
          <w:rFonts w:cs="Times New Roman"/>
          <w:szCs w:val="24"/>
          <w:lang w:eastAsia="zh-CN"/>
        </w:rPr>
        <w:t xml:space="preserve">Table </w:t>
      </w:r>
      <w:bookmarkEnd w:id="0"/>
      <w:r>
        <w:rPr>
          <w:rFonts w:cs="Times New Roman" w:hint="eastAsia"/>
          <w:szCs w:val="24"/>
          <w:lang w:eastAsia="zh-CN"/>
        </w:rPr>
        <w:t>S</w:t>
      </w:r>
      <w:r w:rsidR="00BE1DF9">
        <w:rPr>
          <w:rFonts w:cs="Times New Roman" w:hint="eastAsia"/>
          <w:szCs w:val="24"/>
          <w:lang w:eastAsia="zh-CN"/>
        </w:rPr>
        <w:t>7</w:t>
      </w:r>
      <w:r w:rsidRPr="008B0DAD">
        <w:rPr>
          <w:rFonts w:cs="Times New Roman"/>
          <w:szCs w:val="24"/>
          <w:lang w:eastAsia="zh-CN"/>
        </w:rPr>
        <w:t xml:space="preserve"> Differential analysis results of </w:t>
      </w:r>
      <w:proofErr w:type="spellStart"/>
      <w:r w:rsidRPr="008B0DAD">
        <w:rPr>
          <w:rFonts w:cs="Times New Roman"/>
          <w:szCs w:val="24"/>
          <w:lang w:eastAsia="zh-CN"/>
        </w:rPr>
        <w:t>Cu</w:t>
      </w:r>
      <w:r w:rsidR="00FA411A">
        <w:rPr>
          <w:rFonts w:cs="Times New Roman" w:hint="eastAsia"/>
          <w:szCs w:val="24"/>
          <w:lang w:eastAsia="zh-CN"/>
        </w:rPr>
        <w:t>b</w:t>
      </w:r>
      <w:r w:rsidRPr="008B0DAD">
        <w:rPr>
          <w:rFonts w:cs="Times New Roman"/>
          <w:szCs w:val="24"/>
          <w:lang w:eastAsia="zh-CN"/>
        </w:rPr>
        <w:t>HLHs</w:t>
      </w:r>
      <w:proofErr w:type="spellEnd"/>
    </w:p>
    <w:tbl>
      <w:tblPr>
        <w:tblW w:w="9094" w:type="dxa"/>
        <w:jc w:val="center"/>
        <w:tblLook w:val="04A0" w:firstRow="1" w:lastRow="0" w:firstColumn="1" w:lastColumn="0" w:noHBand="0" w:noVBand="1"/>
      </w:tblPr>
      <w:tblGrid>
        <w:gridCol w:w="1243"/>
        <w:gridCol w:w="3719"/>
        <w:gridCol w:w="4132"/>
      </w:tblGrid>
      <w:tr w:rsidR="00CA480F" w:rsidRPr="007945BC" w14:paraId="033A6E98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2C10C1" w14:textId="686AB2E4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Comparison</w:t>
            </w:r>
            <w:r w:rsidR="007945BC"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</w:t>
            </w:r>
          </w:p>
        </w:tc>
        <w:tc>
          <w:tcPr>
            <w:tcW w:w="371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8BB4BF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Up-regulated Genes</w:t>
            </w:r>
          </w:p>
        </w:tc>
        <w:tc>
          <w:tcPr>
            <w:tcW w:w="413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A1EE28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Down-regulated Genes</w:t>
            </w:r>
          </w:p>
        </w:tc>
      </w:tr>
      <w:tr w:rsidR="00CA480F" w:rsidRPr="007945BC" w14:paraId="44C1EC5F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B16CA5" w14:textId="67D7262A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Brsh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A1F552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CuBHLH4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4D339C" w14:textId="626A68CD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CuBHLH7</w:t>
            </w:r>
            <w:r w:rsidR="007945BC" w:rsidRPr="007945BC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CuBHLH1</w:t>
            </w:r>
            <w:r w:rsidR="007945BC" w:rsidRPr="007945BC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CuBHLH30</w:t>
            </w:r>
          </w:p>
        </w:tc>
      </w:tr>
      <w:tr w:rsidR="00CA480F" w:rsidRPr="007945BC" w14:paraId="43EC86EA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95C65C" w14:textId="49524C6E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Rsh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E7AD0F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CuBHLH44</w:t>
            </w: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,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 xml:space="preserve"> CuBHLH4</w:t>
            </w: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,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 xml:space="preserve"> CuBHLH18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6F907" w14:textId="6EA20536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CuBHLH7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CuBHLH31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CuBHLH1</w:t>
            </w:r>
          </w:p>
        </w:tc>
      </w:tr>
      <w:tr w:rsidR="00CA480F" w:rsidRPr="007945BC" w14:paraId="05582119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00A522" w14:textId="5226EFCF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Rsh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CBF94C" w14:textId="3B7DE960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CuBHLH4</w:t>
            </w:r>
            <w:r w:rsidR="007945BC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 xml:space="preserve">,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279A53" w14:textId="26B90A9D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CuBHLH7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CuBHLH41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 xml:space="preserve">,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CuBHLH1</w:t>
            </w:r>
          </w:p>
        </w:tc>
      </w:tr>
      <w:tr w:rsidR="00CA480F" w:rsidRPr="007945BC" w14:paraId="00B2759A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FA5F60" w14:textId="3D7D4463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Ysh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29AE8E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CuBHLH27</w:t>
            </w: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,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 xml:space="preserve"> CuBHLH44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1A5EC5" w14:textId="6AB883A4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CuBHLH7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CuBHLH30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CuBHLH31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 xml:space="preserve">,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CuBHLH2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CuBHLH22</w:t>
            </w:r>
          </w:p>
        </w:tc>
      </w:tr>
      <w:tr w:rsidR="00CA480F" w:rsidRPr="007945BC" w14:paraId="31E659F6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5633BD" w14:textId="0B718ACD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Br</w:t>
            </w:r>
            <w:r w:rsidR="009A4B3A"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Gsh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0BCC9A" w14:textId="62E64CBC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</w:t>
            </w:r>
            <w:r w:rsidR="007945BC" w:rsidRPr="007945BC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CuBHLH30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B5074F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CuBHLH41</w:t>
            </w:r>
          </w:p>
        </w:tc>
      </w:tr>
      <w:tr w:rsidR="00CA480F" w:rsidRPr="007945BC" w14:paraId="2BE15074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15FA5F" w14:textId="47F08F8A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Rsh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Br</w:t>
            </w:r>
            <w:r w:rsidR="00341CF4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32FDB4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CuBHLH31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3BD182" w14:textId="2BDC42A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CuBHLH18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CuBHLH30</w:t>
            </w:r>
          </w:p>
        </w:tc>
      </w:tr>
      <w:tr w:rsidR="00CA480F" w:rsidRPr="007945BC" w14:paraId="70147C5E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D83F03" w14:textId="1A1EA527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Rsh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Gsh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F6643A" w14:textId="77B661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CuBHLH31</w:t>
            </w:r>
            <w:r w:rsidR="007945BC" w:rsidRPr="007945BC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6FF4F0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CuBHLH18</w:t>
            </w:r>
            <w:r w:rsidRPr="00BE1DF9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,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 xml:space="preserve"> CuBHLH41</w:t>
            </w:r>
          </w:p>
        </w:tc>
      </w:tr>
      <w:tr w:rsidR="00CA480F" w:rsidRPr="007945BC" w14:paraId="32101C93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F4128A" w14:textId="6F7E4AF0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Rsh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Ysh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7823A8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None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CB09D" w14:textId="16996F5C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CuBHLH18</w:t>
            </w:r>
            <w:r w:rsidR="007945BC" w:rsidRPr="00BE1DF9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CuBHLH30</w:t>
            </w:r>
          </w:p>
        </w:tc>
      </w:tr>
      <w:tr w:rsidR="00CA480F" w:rsidRPr="007945BC" w14:paraId="09A53E04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50D51" w14:textId="2DC06E4A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Ysh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Br</w:t>
            </w:r>
            <w:r w:rsidR="009A4B3A"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7CB511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None</w:t>
            </w:r>
          </w:p>
        </w:tc>
        <w:tc>
          <w:tcPr>
            <w:tcW w:w="4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3B2272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None</w:t>
            </w:r>
          </w:p>
        </w:tc>
      </w:tr>
      <w:tr w:rsidR="00CA480F" w:rsidRPr="007945BC" w14:paraId="7F201269" w14:textId="77777777" w:rsidTr="00CA480F">
        <w:trPr>
          <w:trHeight w:val="240"/>
          <w:jc w:val="center"/>
        </w:trPr>
        <w:tc>
          <w:tcPr>
            <w:tcW w:w="124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48E7B0" w14:textId="732C5BC5" w:rsidR="00CA480F" w:rsidRPr="007945BC" w:rsidRDefault="00CA480F" w:rsidP="00CA480F">
            <w:pPr>
              <w:spacing w:before="0" w:after="0"/>
              <w:jc w:val="both"/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</w:pP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Ysh</w:t>
            </w:r>
            <w:proofErr w:type="spellEnd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 xml:space="preserve"> vs </w:t>
            </w:r>
            <w:proofErr w:type="spellStart"/>
            <w:r w:rsidRPr="007945BC">
              <w:rPr>
                <w:rFonts w:eastAsia="宋体" w:cs="Times New Roman"/>
                <w:color w:val="000000"/>
                <w:sz w:val="21"/>
                <w:szCs w:val="21"/>
                <w:lang w:eastAsia="zh-CN"/>
              </w:rPr>
              <w:t>Gsh</w:t>
            </w:r>
            <w:proofErr w:type="spellEnd"/>
          </w:p>
        </w:tc>
        <w:tc>
          <w:tcPr>
            <w:tcW w:w="371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ED024F" w14:textId="5AE6FF84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CuBHLH4</w:t>
            </w:r>
            <w:r w:rsidR="007945BC" w:rsidRPr="007945BC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="007945BC">
              <w:rPr>
                <w:rFonts w:eastAsia="宋体" w:cs="Times New Roman" w:hint="eastAsia"/>
                <w:i/>
                <w:iCs/>
                <w:color w:val="000000"/>
                <w:sz w:val="21"/>
                <w:szCs w:val="21"/>
                <w:lang w:eastAsia="zh-CN"/>
              </w:rPr>
              <w:t xml:space="preserve"> 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CuBHLH3</w:t>
            </w:r>
            <w:r w:rsidR="007945BC" w:rsidRPr="007945BC">
              <w:rPr>
                <w:rFonts w:eastAsia="宋体" w:cs="Times New Roman" w:hint="eastAsia"/>
                <w:color w:val="000000"/>
                <w:sz w:val="21"/>
                <w:szCs w:val="21"/>
                <w:lang w:eastAsia="zh-CN"/>
              </w:rPr>
              <w:t>,</w:t>
            </w: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 xml:space="preserve"> CuBHLH30</w:t>
            </w:r>
          </w:p>
        </w:tc>
        <w:tc>
          <w:tcPr>
            <w:tcW w:w="413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7E7375" w14:textId="77777777" w:rsidR="00CA480F" w:rsidRPr="007945BC" w:rsidRDefault="00CA480F" w:rsidP="001F780B">
            <w:pPr>
              <w:spacing w:before="0" w:after="0"/>
              <w:jc w:val="center"/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</w:pPr>
            <w:r w:rsidRPr="007945BC">
              <w:rPr>
                <w:rFonts w:eastAsia="宋体" w:cs="Times New Roman"/>
                <w:i/>
                <w:iCs/>
                <w:color w:val="000000"/>
                <w:sz w:val="21"/>
                <w:szCs w:val="21"/>
                <w:lang w:eastAsia="zh-CN"/>
              </w:rPr>
              <w:t>CuBHLH41</w:t>
            </w:r>
          </w:p>
        </w:tc>
      </w:tr>
    </w:tbl>
    <w:p w14:paraId="7B91A2E4" w14:textId="77777777" w:rsidR="00CA480F" w:rsidRPr="00AA3299" w:rsidRDefault="00CA480F" w:rsidP="00FA411A">
      <w:pPr>
        <w:keepNext/>
        <w:rPr>
          <w:rFonts w:cs="Times New Roman" w:hint="eastAsia"/>
          <w:szCs w:val="24"/>
          <w:lang w:eastAsia="zh-CN"/>
        </w:rPr>
      </w:pPr>
    </w:p>
    <w:sectPr w:rsidR="00CA480F" w:rsidRPr="00AA3299" w:rsidSect="0093429D">
      <w:headerReference w:type="even" r:id="rId13"/>
      <w:footerReference w:type="even" r:id="rId14"/>
      <w:footerReference w:type="default" r:id="rId15"/>
      <w:headerReference w:type="first" r:id="rId16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8A2320" w14:textId="77777777" w:rsidR="004A75EE" w:rsidRDefault="004A75EE" w:rsidP="00117666">
      <w:pPr>
        <w:spacing w:after="0"/>
      </w:pPr>
      <w:r>
        <w:separator/>
      </w:r>
    </w:p>
  </w:endnote>
  <w:endnote w:type="continuationSeparator" w:id="0">
    <w:p w14:paraId="41B34BFA" w14:textId="77777777" w:rsidR="004A75EE" w:rsidRDefault="004A75EE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14AB28" w14:textId="77777777" w:rsidR="00D43FA6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D43FA6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D43FA6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22FF27" w14:textId="77777777" w:rsidR="00D43FA6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D43FA6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D43FA6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975AFF" w14:textId="77777777" w:rsidR="004A75EE" w:rsidRDefault="004A75EE" w:rsidP="00117666">
      <w:pPr>
        <w:spacing w:after="0"/>
      </w:pPr>
      <w:r>
        <w:separator/>
      </w:r>
    </w:p>
  </w:footnote>
  <w:footnote w:type="continuationSeparator" w:id="0">
    <w:p w14:paraId="142AFEDC" w14:textId="77777777" w:rsidR="004A75EE" w:rsidRDefault="004A75EE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1EDBA" w14:textId="77777777" w:rsidR="00D43FA6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711A5B" w14:textId="77777777" w:rsidR="00D43FA6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4"/>
  </w:num>
  <w:num w:numId="3" w16cid:durableId="615480040">
    <w:abstractNumId w:val="1"/>
  </w:num>
  <w:num w:numId="4" w16cid:durableId="1566183234">
    <w:abstractNumId w:val="5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3"/>
  </w:num>
  <w:num w:numId="7" w16cid:durableId="1359550598">
    <w:abstractNumId w:val="6"/>
  </w:num>
  <w:num w:numId="8" w16cid:durableId="1559510671">
    <w:abstractNumId w:val="6"/>
  </w:num>
  <w:num w:numId="9" w16cid:durableId="1734543462">
    <w:abstractNumId w:val="6"/>
  </w:num>
  <w:num w:numId="10" w16cid:durableId="708839681">
    <w:abstractNumId w:val="6"/>
  </w:num>
  <w:num w:numId="11" w16cid:durableId="2046978920">
    <w:abstractNumId w:val="6"/>
  </w:num>
  <w:num w:numId="12" w16cid:durableId="2124614653">
    <w:abstractNumId w:val="6"/>
  </w:num>
  <w:num w:numId="13" w16cid:durableId="150105246">
    <w:abstractNumId w:val="3"/>
  </w:num>
  <w:num w:numId="14" w16cid:durableId="515769853">
    <w:abstractNumId w:val="2"/>
  </w:num>
  <w:num w:numId="15" w16cid:durableId="1753046014">
    <w:abstractNumId w:val="2"/>
  </w:num>
  <w:num w:numId="16" w16cid:durableId="665939894">
    <w:abstractNumId w:val="2"/>
  </w:num>
  <w:num w:numId="17" w16cid:durableId="2078749421">
    <w:abstractNumId w:val="2"/>
  </w:num>
  <w:num w:numId="18" w16cid:durableId="825047625">
    <w:abstractNumId w:val="2"/>
  </w:num>
  <w:num w:numId="19" w16cid:durableId="8038104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1436A"/>
    <w:rsid w:val="0002117A"/>
    <w:rsid w:val="00034304"/>
    <w:rsid w:val="00035434"/>
    <w:rsid w:val="00052A14"/>
    <w:rsid w:val="00077D53"/>
    <w:rsid w:val="00105FD9"/>
    <w:rsid w:val="001137D0"/>
    <w:rsid w:val="00117666"/>
    <w:rsid w:val="00125201"/>
    <w:rsid w:val="001549D3"/>
    <w:rsid w:val="00160065"/>
    <w:rsid w:val="00177D84"/>
    <w:rsid w:val="001C2332"/>
    <w:rsid w:val="001F01B9"/>
    <w:rsid w:val="002329D4"/>
    <w:rsid w:val="00267D18"/>
    <w:rsid w:val="002868E2"/>
    <w:rsid w:val="002869C3"/>
    <w:rsid w:val="002936E4"/>
    <w:rsid w:val="002B4A57"/>
    <w:rsid w:val="002C74CA"/>
    <w:rsid w:val="0031038A"/>
    <w:rsid w:val="00341CF4"/>
    <w:rsid w:val="003544FB"/>
    <w:rsid w:val="003709A8"/>
    <w:rsid w:val="003D2D47"/>
    <w:rsid w:val="003D2F2D"/>
    <w:rsid w:val="00401590"/>
    <w:rsid w:val="00447801"/>
    <w:rsid w:val="00452E9C"/>
    <w:rsid w:val="004735C8"/>
    <w:rsid w:val="004961FF"/>
    <w:rsid w:val="004A75EE"/>
    <w:rsid w:val="004C2DCB"/>
    <w:rsid w:val="00517A89"/>
    <w:rsid w:val="005237CC"/>
    <w:rsid w:val="005250F2"/>
    <w:rsid w:val="00593EEA"/>
    <w:rsid w:val="005A5EEE"/>
    <w:rsid w:val="006375C7"/>
    <w:rsid w:val="00654E8F"/>
    <w:rsid w:val="00660D05"/>
    <w:rsid w:val="006820B1"/>
    <w:rsid w:val="006B03DB"/>
    <w:rsid w:val="006B7D14"/>
    <w:rsid w:val="00701727"/>
    <w:rsid w:val="0070566C"/>
    <w:rsid w:val="00714C50"/>
    <w:rsid w:val="00725A7D"/>
    <w:rsid w:val="007501BE"/>
    <w:rsid w:val="00790BB3"/>
    <w:rsid w:val="007945BC"/>
    <w:rsid w:val="007C206C"/>
    <w:rsid w:val="007E567C"/>
    <w:rsid w:val="00803D24"/>
    <w:rsid w:val="00817DD6"/>
    <w:rsid w:val="00885156"/>
    <w:rsid w:val="009151AA"/>
    <w:rsid w:val="0093429D"/>
    <w:rsid w:val="00941866"/>
    <w:rsid w:val="00943573"/>
    <w:rsid w:val="00970F7D"/>
    <w:rsid w:val="00994A3D"/>
    <w:rsid w:val="009A4B3A"/>
    <w:rsid w:val="009C2B12"/>
    <w:rsid w:val="009C70F3"/>
    <w:rsid w:val="00A003FF"/>
    <w:rsid w:val="00A174D9"/>
    <w:rsid w:val="00A569CD"/>
    <w:rsid w:val="00A84B37"/>
    <w:rsid w:val="00AA3299"/>
    <w:rsid w:val="00AB5EE2"/>
    <w:rsid w:val="00AB6715"/>
    <w:rsid w:val="00B1671E"/>
    <w:rsid w:val="00B25EB8"/>
    <w:rsid w:val="00B354E1"/>
    <w:rsid w:val="00B37F4D"/>
    <w:rsid w:val="00BE1DF9"/>
    <w:rsid w:val="00C52A7B"/>
    <w:rsid w:val="00C56BAF"/>
    <w:rsid w:val="00C679AA"/>
    <w:rsid w:val="00C75972"/>
    <w:rsid w:val="00CA480F"/>
    <w:rsid w:val="00CC0A3A"/>
    <w:rsid w:val="00CD066B"/>
    <w:rsid w:val="00CE4FEE"/>
    <w:rsid w:val="00D43E53"/>
    <w:rsid w:val="00D43FA6"/>
    <w:rsid w:val="00DB59C3"/>
    <w:rsid w:val="00DC259A"/>
    <w:rsid w:val="00DE23E8"/>
    <w:rsid w:val="00E52377"/>
    <w:rsid w:val="00E53DDF"/>
    <w:rsid w:val="00E64E17"/>
    <w:rsid w:val="00E84243"/>
    <w:rsid w:val="00E866C9"/>
    <w:rsid w:val="00EA3D3C"/>
    <w:rsid w:val="00F46900"/>
    <w:rsid w:val="00F61D89"/>
    <w:rsid w:val="00FA411A"/>
    <w:rsid w:val="00FF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  <w:style w:type="paragraph" w:styleId="aff8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053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543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刘 霞</cp:lastModifiedBy>
  <cp:revision>15</cp:revision>
  <cp:lastPrinted>2013-10-03T12:51:00Z</cp:lastPrinted>
  <dcterms:created xsi:type="dcterms:W3CDTF">2022-11-17T16:58:00Z</dcterms:created>
  <dcterms:modified xsi:type="dcterms:W3CDTF">2024-10-19T12:58:00Z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