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3D32717" w:rsidR="00994A3D" w:rsidRPr="00994A3D" w:rsidRDefault="00654E8F" w:rsidP="0001436A">
      <w:pPr>
        <w:pStyle w:val="Heading1"/>
      </w:pPr>
      <w:r w:rsidRPr="00994A3D">
        <w:t xml:space="preserve">Supplementary Figures </w:t>
      </w:r>
    </w:p>
    <w:p w14:paraId="07970E94" w14:textId="25B473FF" w:rsidR="00994A3D" w:rsidRPr="001549D3" w:rsidRDefault="00994A3D" w:rsidP="0001436A">
      <w:pPr>
        <w:pStyle w:val="Heading2"/>
      </w:pPr>
      <w:r w:rsidRPr="001549D3">
        <w:t>Figure</w:t>
      </w:r>
      <w:r w:rsidR="003D27CF">
        <w:t xml:space="preserve"> 1</w:t>
      </w:r>
    </w:p>
    <w:p w14:paraId="58F1AED1" w14:textId="2B7FDBB3" w:rsidR="00DE23E8" w:rsidRDefault="003D27CF" w:rsidP="00654E8F">
      <w:pPr>
        <w:spacing w:before="240"/>
        <w:rPr>
          <w:rFonts w:cs="Times New Roman"/>
          <w:b/>
          <w:bCs/>
          <w:szCs w:val="24"/>
        </w:rPr>
      </w:pPr>
      <w:r w:rsidRPr="003D27CF">
        <w:rPr>
          <w:rFonts w:cs="Times New Roman"/>
          <w:b/>
          <w:bCs/>
          <w:szCs w:val="24"/>
        </w:rPr>
        <w:t>Graphical abstract:</w:t>
      </w:r>
    </w:p>
    <w:p w14:paraId="4968D0E7" w14:textId="3D04429B" w:rsidR="003D27CF" w:rsidRPr="003D27CF" w:rsidRDefault="003D27CF" w:rsidP="00654E8F">
      <w:pPr>
        <w:spacing w:before="24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77BFD96" wp14:editId="2BC492B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08395" cy="3382010"/>
            <wp:effectExtent l="0" t="0" r="1905" b="8890"/>
            <wp:wrapNone/>
            <wp:docPr id="13273584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58410" name="Picture 13273584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27CF" w:rsidRPr="003D27CF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8B12A" w14:textId="77777777" w:rsidR="00753736" w:rsidRDefault="00753736" w:rsidP="00117666">
      <w:pPr>
        <w:spacing w:after="0"/>
      </w:pPr>
      <w:r>
        <w:separator/>
      </w:r>
    </w:p>
  </w:endnote>
  <w:endnote w:type="continuationSeparator" w:id="0">
    <w:p w14:paraId="697936DF" w14:textId="77777777" w:rsidR="00753736" w:rsidRDefault="0075373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0645F" w14:textId="77777777" w:rsidR="00753736" w:rsidRDefault="00753736" w:rsidP="00117666">
      <w:pPr>
        <w:spacing w:after="0"/>
      </w:pPr>
      <w:r>
        <w:separator/>
      </w:r>
    </w:p>
  </w:footnote>
  <w:footnote w:type="continuationSeparator" w:id="0">
    <w:p w14:paraId="1FAE996C" w14:textId="77777777" w:rsidR="00753736" w:rsidRDefault="0075373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7CF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85333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3736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28CC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</Pages>
  <Words>10</Words>
  <Characters>70</Characters>
  <Application>Microsoft Office Word</Application>
  <DocSecurity>0</DocSecurity>
  <Lines>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Natakarani Venkateswarlu</cp:lastModifiedBy>
  <cp:revision>2</cp:revision>
  <cp:lastPrinted>2013-10-03T12:51:00Z</cp:lastPrinted>
  <dcterms:created xsi:type="dcterms:W3CDTF">2024-11-05T06:34:00Z</dcterms:created>
  <dcterms:modified xsi:type="dcterms:W3CDTF">2024-11-05T06:34:00Z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6d742ebe750b84489efb5a02b82b2003d8cc6240c5174b5395b2cf972b32a38e</vt:lpwstr>
  </property>
</Properties>
</file>