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E341BC0" w14:textId="092E7D9B" w:rsidR="00E171B6" w:rsidRDefault="004C790F" w:rsidP="0001436A">
      <w:pPr>
        <w:pStyle w:val="Heading1"/>
      </w:pPr>
      <w:r>
        <w:t xml:space="preserve">Deep Neural Network </w:t>
      </w:r>
      <w:r w:rsidR="00345FE1">
        <w:t>Details</w:t>
      </w:r>
    </w:p>
    <w:p w14:paraId="3B7542F3" w14:textId="70A52F7E" w:rsidR="004C790F" w:rsidRDefault="00E171B6" w:rsidP="00E171B6">
      <w:pPr>
        <w:pStyle w:val="Heading2"/>
      </w:pPr>
      <w:r>
        <w:t>Network Loss Functions</w:t>
      </w:r>
    </w:p>
    <w:p w14:paraId="510F1E55" w14:textId="77777777" w:rsidR="004C790F" w:rsidRDefault="004C790F" w:rsidP="004C790F">
      <w:pPr>
        <w:spacing w:after="0"/>
        <w:rPr>
          <w:rFonts w:eastAsia="Times New Roman" w:cs="Times New Roman"/>
        </w:rPr>
      </w:pPr>
      <w:r>
        <w:rPr>
          <w:rFonts w:eastAsia="Times New Roman" w:cs="Times New Roman"/>
        </w:rPr>
        <w:t>Three types of loss functions are used in training the network:</w:t>
      </w:r>
    </w:p>
    <w:p w14:paraId="4C0B9166" w14:textId="77777777" w:rsidR="004C790F" w:rsidRDefault="004C790F" w:rsidP="004C790F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1- Reconstruction accuracy of the auto-encoder is achieved using the following loss: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x-</m:t>
            </m:r>
            <m:sSup>
              <m:sSupPr>
                <m:ctrlPr>
                  <w:rPr>
                    <w:rFonts w:ascii="Cambria Math" w:eastAsia="Times New Roman" w:hAnsi="Cambria Math" w:cs="Times New Roman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</w:rPr>
                  <m:t>ϕ</m:t>
                </m:r>
              </m:e>
              <m:sup>
                <m:r>
                  <w:rPr>
                    <w:rFonts w:ascii="Cambria Math" w:eastAsia="Times New Roman" w:hAnsi="Cambria Math" w:cs="Times New Roman"/>
                  </w:rPr>
                  <m:t>-1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>(ϕ(x))</m:t>
            </m:r>
          </m:e>
        </m:d>
      </m:oMath>
      <w:r>
        <w:rPr>
          <w:rFonts w:eastAsia="Times New Roman" w:cs="Times New Roman"/>
        </w:rPr>
        <w:t>.</w:t>
      </w:r>
    </w:p>
    <w:p w14:paraId="72D5CCD2" w14:textId="77777777" w:rsidR="004C790F" w:rsidRDefault="004C790F" w:rsidP="004C790F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2- Linear dynamics are achieved using the following loss: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</w:rPr>
            </m:ctrlPr>
          </m:dPr>
          <m:e>
            <m:r>
              <w:rPr>
                <w:rFonts w:ascii="Cambria Math" w:hAnsi="Cambria Math"/>
              </w:rPr>
              <m:t>ϕ</m:t>
            </m:r>
            <m:r>
              <w:rPr>
                <w:rFonts w:ascii="Cambria Math" w:eastAsia="Times New Roman" w:hAnsi="Cambria Math" w:cs="Times New Roman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</w:rPr>
                  <m:t>k+1</m:t>
                </m:r>
              </m:sub>
            </m:sSub>
            <m:r>
              <w:rPr>
                <w:rFonts w:ascii="Cambria Math" w:eastAsia="Times New Roman" w:hAnsi="Cambria Math" w:cs="Times New Roman"/>
              </w:rPr>
              <m:t>)-Kϕ(</m:t>
            </m:r>
            <m:sSub>
              <m:sSubPr>
                <m:ctrlPr>
                  <w:rPr>
                    <w:rFonts w:ascii="Cambria Math" w:eastAsia="Times New Roman" w:hAnsi="Cambria Math" w:cs="Times New Roma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</w:rPr>
                  <m:t>k</m:t>
                </m:r>
              </m:sub>
            </m:sSub>
            <m:r>
              <w:rPr>
                <w:rFonts w:ascii="Cambria Math" w:eastAsia="Times New Roman" w:hAnsi="Cambria Math" w:cs="Times New Roman"/>
              </w:rPr>
              <m:t>)</m:t>
            </m:r>
          </m:e>
        </m:d>
      </m:oMath>
      <w:r>
        <w:rPr>
          <w:rFonts w:eastAsia="Times New Roman" w:cs="Times New Roman"/>
        </w:rPr>
        <w:t>.</w:t>
      </w:r>
    </w:p>
    <w:p w14:paraId="74452AEA" w14:textId="490D5C4B" w:rsidR="001A2F43" w:rsidRDefault="004C790F" w:rsidP="00F83E18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3-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</w:rPr>
                  <m:t>k+m</m:t>
                </m:r>
              </m:sub>
            </m:sSub>
            <m:r>
              <w:rPr>
                <w:rFonts w:ascii="Cambria Math" w:eastAsia="Times New Roman" w:hAnsi="Cambria Math" w:cs="Times New Roman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</w:rPr>
                  <m:t>ϕ</m:t>
                </m:r>
              </m:e>
              <m:sup>
                <m:r>
                  <w:rPr>
                    <w:rFonts w:ascii="Cambria Math" w:eastAsia="Times New Roman" w:hAnsi="Cambria Math" w:cs="Times New Roman"/>
                  </w:rPr>
                  <m:t>-1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>(</m:t>
            </m:r>
            <m:sSup>
              <m:sSupPr>
                <m:ctrlPr>
                  <w:rPr>
                    <w:rFonts w:ascii="Cambria Math" w:eastAsia="Times New Roman" w:hAnsi="Cambria Math" w:cs="Times New Roman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</w:rPr>
                  <m:t>K</m:t>
                </m:r>
              </m:e>
              <m:sup>
                <m:r>
                  <w:rPr>
                    <w:rFonts w:ascii="Cambria Math" w:eastAsia="Times New Roman" w:hAnsi="Cambria Math" w:cs="Times New Roman"/>
                  </w:rPr>
                  <m:t>m</m:t>
                </m:r>
              </m:sup>
            </m:sSup>
            <m:r>
              <w:rPr>
                <w:rFonts w:ascii="Cambria Math" w:eastAsia="Times New Roman" w:hAnsi="Cambria Math" w:cs="Times New Roman"/>
              </w:rPr>
              <m:t>ϕ(</m:t>
            </m:r>
            <m:sSub>
              <m:sSubPr>
                <m:ctrlPr>
                  <w:rPr>
                    <w:rFonts w:ascii="Cambria Math" w:eastAsia="Times New Roman" w:hAnsi="Cambria Math" w:cs="Times New Roman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</w:rPr>
                  <m:t>k</m:t>
                </m:r>
              </m:sub>
            </m:sSub>
            <m:r>
              <w:rPr>
                <w:rFonts w:ascii="Cambria Math" w:eastAsia="Times New Roman" w:hAnsi="Cambria Math" w:cs="Times New Roman"/>
              </w:rPr>
              <m:t>))</m:t>
            </m:r>
          </m:e>
        </m:d>
      </m:oMath>
      <w:r>
        <w:rPr>
          <w:rFonts w:eastAsia="Times New Roman" w:cs="Times New Roman"/>
        </w:rPr>
        <w:t xml:space="preserve">  identifies linear dynamics in the matrix K for future state prediction.</w:t>
      </w:r>
    </w:p>
    <w:p w14:paraId="27894CE2" w14:textId="494D9567" w:rsidR="00E171B6" w:rsidRDefault="00E171B6" w:rsidP="00E171B6">
      <w:pPr>
        <w:pStyle w:val="Heading2"/>
      </w:pPr>
      <w:r>
        <w:t>Network Hyperparameter</w:t>
      </w:r>
      <w:r w:rsidR="001616D6">
        <w:t>s</w:t>
      </w:r>
    </w:p>
    <w:p w14:paraId="45C4E33B" w14:textId="77777777" w:rsidR="004C790F" w:rsidRDefault="004C790F" w:rsidP="004C790F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 xml:space="preserve">Table 1. Hyperparameters for DNN </w:t>
      </w:r>
    </w:p>
    <w:tbl>
      <w:tblPr>
        <w:tblW w:w="10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1965"/>
        <w:gridCol w:w="2790"/>
        <w:gridCol w:w="2790"/>
      </w:tblGrid>
      <w:tr w:rsidR="004C790F" w14:paraId="23057741" w14:textId="77777777" w:rsidTr="00D174B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E3AA2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C176B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HC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310D" w14:textId="276E322B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gramStart"/>
            <w:r>
              <w:rPr>
                <w:rFonts w:eastAsia="Times New Roman" w:cs="Times New Roman"/>
                <w:sz w:val="18"/>
                <w:szCs w:val="18"/>
              </w:rPr>
              <w:t>PD</w:t>
            </w:r>
            <w:proofErr w:type="gramEnd"/>
            <w:r>
              <w:rPr>
                <w:rFonts w:eastAsia="Times New Roman" w:cs="Times New Roman"/>
                <w:sz w:val="18"/>
                <w:szCs w:val="18"/>
              </w:rPr>
              <w:t xml:space="preserve">-Off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576A5" w14:textId="2FF989DA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gramStart"/>
            <w:r>
              <w:rPr>
                <w:rFonts w:eastAsia="Times New Roman" w:cs="Times New Roman"/>
                <w:sz w:val="18"/>
                <w:szCs w:val="18"/>
              </w:rPr>
              <w:t>PD</w:t>
            </w:r>
            <w:proofErr w:type="gramEnd"/>
            <w:r>
              <w:rPr>
                <w:rFonts w:eastAsia="Times New Roman" w:cs="Times New Roman"/>
                <w:sz w:val="18"/>
                <w:szCs w:val="18"/>
              </w:rPr>
              <w:t xml:space="preserve">-On </w:t>
            </w:r>
          </w:p>
        </w:tc>
      </w:tr>
      <w:tr w:rsidR="004C790F" w14:paraId="0C0E3F56" w14:textId="77777777" w:rsidTr="00D174B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CADE4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Number of Hidden layers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BCED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7934F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14EB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</w:tr>
      <w:tr w:rsidR="004C790F" w14:paraId="19442F52" w14:textId="77777777" w:rsidTr="00D174B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700E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Width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78A33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70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D9A72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40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AF209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70</w:t>
            </w:r>
          </w:p>
        </w:tc>
      </w:tr>
      <w:tr w:rsidR="004C790F" w14:paraId="502B8B53" w14:textId="77777777" w:rsidTr="00D174B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0D91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Number of Hidden layers</w:t>
            </w:r>
          </w:p>
          <w:p w14:paraId="668D5707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In auxiliary network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A233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B65A1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6A8ED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</w:tr>
      <w:tr w:rsidR="004C790F" w14:paraId="5A1BAD3E" w14:textId="77777777" w:rsidTr="00D174B2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D97A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Width in auxiliary network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FED7F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30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6E23F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145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2852C" w14:textId="77777777" w:rsidR="004C790F" w:rsidRDefault="004C790F" w:rsidP="00D174B2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160</w:t>
            </w:r>
          </w:p>
        </w:tc>
      </w:tr>
    </w:tbl>
    <w:p w14:paraId="4F8EB019" w14:textId="1792B208" w:rsidR="004C790F" w:rsidRDefault="00345FE1" w:rsidP="00345FE1">
      <w:pPr>
        <w:pStyle w:val="Heading1"/>
      </w:pPr>
      <w:r>
        <w:t>Model Performance</w:t>
      </w:r>
    </w:p>
    <w:p w14:paraId="5D271D00" w14:textId="1D0DB6FF" w:rsidR="00345FE1" w:rsidRDefault="00345FE1" w:rsidP="00345FE1">
      <w:pPr>
        <w:pStyle w:val="Heading2"/>
      </w:pPr>
      <w:r>
        <w:t>Network Errors</w:t>
      </w:r>
    </w:p>
    <w:p w14:paraId="6E20313D" w14:textId="77777777" w:rsidR="00345FE1" w:rsidRDefault="00345FE1" w:rsidP="00345FE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i/>
          <w:sz w:val="18"/>
          <w:szCs w:val="18"/>
        </w:rPr>
        <w:t xml:space="preserve">Table </w:t>
      </w:r>
      <w:r w:rsidRPr="001557D4">
        <w:rPr>
          <w:rFonts w:eastAsia="Times New Roman" w:cs="Times New Roman"/>
          <w:i/>
          <w:sz w:val="18"/>
          <w:szCs w:val="18"/>
        </w:rPr>
        <w:t xml:space="preserve">2. Network test error for all fitted models 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9"/>
        <w:gridCol w:w="976"/>
        <w:gridCol w:w="1268"/>
        <w:gridCol w:w="1358"/>
        <w:gridCol w:w="1358"/>
        <w:gridCol w:w="1284"/>
        <w:gridCol w:w="1327"/>
        <w:gridCol w:w="1327"/>
      </w:tblGrid>
      <w:tr w:rsidR="00345FE1" w14:paraId="6D386C56" w14:textId="77777777" w:rsidTr="00345FE1">
        <w:tc>
          <w:tcPr>
            <w:tcW w:w="8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DD38A" w14:textId="77777777" w:rsidR="00345FE1" w:rsidRDefault="00345FE1" w:rsidP="0034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Fold</w:t>
            </w:r>
          </w:p>
        </w:tc>
        <w:tc>
          <w:tcPr>
            <w:tcW w:w="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794202" w14:textId="77777777" w:rsidR="00345FE1" w:rsidRDefault="00345FE1" w:rsidP="0034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Sham-HC</w:t>
            </w:r>
          </w:p>
        </w:tc>
        <w:tc>
          <w:tcPr>
            <w:tcW w:w="1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5F748" w14:textId="674BB8F3" w:rsidR="00345FE1" w:rsidRDefault="00345FE1" w:rsidP="0034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Sham-PD Off</w:t>
            </w:r>
          </w:p>
        </w:tc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C539B" w14:textId="321020E3" w:rsidR="00345FE1" w:rsidRDefault="00345FE1" w:rsidP="0034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GVS1- PD Off</w:t>
            </w:r>
          </w:p>
        </w:tc>
        <w:tc>
          <w:tcPr>
            <w:tcW w:w="13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304D78" w14:textId="334720C8" w:rsidR="00345FE1" w:rsidRDefault="00345FE1" w:rsidP="0034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GVS2- PD Off</w:t>
            </w:r>
          </w:p>
        </w:tc>
        <w:tc>
          <w:tcPr>
            <w:tcW w:w="12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8C2D1" w14:textId="23C4C595" w:rsidR="00345FE1" w:rsidRDefault="00345FE1" w:rsidP="0034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Sham- PD On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F6BE0A" w14:textId="1883FCC2" w:rsidR="00345FE1" w:rsidRDefault="00345FE1" w:rsidP="0034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GVS1- PD On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577F9" w14:textId="0DE10E16" w:rsidR="00345FE1" w:rsidRDefault="00345FE1" w:rsidP="00345F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GVS2- PD On</w:t>
            </w:r>
          </w:p>
        </w:tc>
      </w:tr>
      <w:tr w:rsidR="00345FE1" w14:paraId="68C5FF79" w14:textId="77777777" w:rsidTr="00345FE1"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A11A20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741345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4.64E-06</w:t>
            </w:r>
          </w:p>
        </w:tc>
        <w:tc>
          <w:tcPr>
            <w:tcW w:w="1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40925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2.37E-06</w:t>
            </w:r>
          </w:p>
        </w:tc>
        <w:tc>
          <w:tcPr>
            <w:tcW w:w="1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AFAA6E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3.19E-06</w:t>
            </w:r>
          </w:p>
        </w:tc>
        <w:tc>
          <w:tcPr>
            <w:tcW w:w="13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A1D92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2.58E-06</w:t>
            </w:r>
          </w:p>
        </w:tc>
        <w:tc>
          <w:tcPr>
            <w:tcW w:w="1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D3B31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4.18E-06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946F6A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3.34E-06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82FA38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3.86E-06</w:t>
            </w:r>
          </w:p>
        </w:tc>
      </w:tr>
      <w:tr w:rsidR="00345FE1" w14:paraId="0040E57C" w14:textId="77777777" w:rsidTr="00345FE1">
        <w:tc>
          <w:tcPr>
            <w:tcW w:w="8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E6A997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4B729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4.21E-06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F3674D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4.41E-06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CED2C9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4.68E-06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92C62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5.52E-06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86A63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2.70E-06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66069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3.56E-06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AD6D25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3.37E-06</w:t>
            </w:r>
          </w:p>
        </w:tc>
      </w:tr>
      <w:tr w:rsidR="00345FE1" w14:paraId="024BFA22" w14:textId="77777777" w:rsidTr="00345FE1">
        <w:tc>
          <w:tcPr>
            <w:tcW w:w="8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B06CA2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4719A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4.47E-06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C6CE47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2.89E-06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E44F83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1.90E-06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CB26A4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2.56E-06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961115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1.97E-06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1A329E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1.93E-06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147EA9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2.20E-06</w:t>
            </w:r>
          </w:p>
        </w:tc>
      </w:tr>
      <w:tr w:rsidR="00345FE1" w14:paraId="6779E708" w14:textId="77777777" w:rsidTr="00345FE1">
        <w:tc>
          <w:tcPr>
            <w:tcW w:w="8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C78A92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BE0EC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3.52E-06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0C56E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2.19E-06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F2E501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3.45E-06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481B40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3.43E-06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A2F74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3.13E-06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0B60BD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3.48E-06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B0634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4.29E-06</w:t>
            </w:r>
          </w:p>
        </w:tc>
      </w:tr>
      <w:tr w:rsidR="00345FE1" w14:paraId="267E3958" w14:textId="77777777" w:rsidTr="00345FE1">
        <w:tc>
          <w:tcPr>
            <w:tcW w:w="8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A11E8F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1E2912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4.64E-06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1A5833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2.47E-06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B6935D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2.17E-06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4033EB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2.82E-06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14B61C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2.47E-06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9B0DD7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1.83E-06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6EB764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2.33E-06</w:t>
            </w:r>
          </w:p>
        </w:tc>
      </w:tr>
      <w:tr w:rsidR="00345FE1" w14:paraId="4D54E962" w14:textId="77777777" w:rsidTr="00345FE1">
        <w:tc>
          <w:tcPr>
            <w:tcW w:w="8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A996B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8C7D68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3.35E-06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3C8F7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3.40E-06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15876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3.16E-06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B9190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3.18E-06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C3454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4.34E-06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604D76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3.40E-06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8884A0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4.9E-06</w:t>
            </w:r>
          </w:p>
        </w:tc>
      </w:tr>
      <w:tr w:rsidR="00345FE1" w14:paraId="3E504635" w14:textId="77777777" w:rsidTr="00345FE1">
        <w:tc>
          <w:tcPr>
            <w:tcW w:w="8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A26B9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Average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C640B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4.14E-06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6D5DC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2.96E-06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9726ED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3.09E-06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BD08F1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3.35E-06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0D0441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3.13E-06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691173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2.92E-06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F2877" w14:textId="77777777" w:rsidR="00345FE1" w:rsidRDefault="00345FE1" w:rsidP="00345FE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3.49E-06</w:t>
            </w:r>
          </w:p>
        </w:tc>
      </w:tr>
    </w:tbl>
    <w:p w14:paraId="28A2252A" w14:textId="77777777" w:rsidR="00345FE1" w:rsidRDefault="00345FE1" w:rsidP="00345FE1">
      <w:pPr>
        <w:rPr>
          <w:rFonts w:eastAsia="Times New Roman" w:cs="Times New Roman"/>
        </w:rPr>
      </w:pPr>
    </w:p>
    <w:p w14:paraId="1581C56E" w14:textId="77777777" w:rsidR="00345FE1" w:rsidRDefault="00345FE1" w:rsidP="00345FE1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lastRenderedPageBreak/>
        <w:t>Table 3. Two factor ANOVA on PD groups dissociating the effect of medication and stimulation on network test error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345FE1" w14:paraId="34A31DF4" w14:textId="77777777" w:rsidTr="00345FE1">
        <w:trPr>
          <w:trHeight w:val="216"/>
        </w:trPr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FCA67" w14:textId="7F0C918D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4A928" w14:textId="6CEE2409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A5845" w14:textId="20085F0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2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928E8" w14:textId="17C516E8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345FE1" w14:paraId="5CEC86E6" w14:textId="77777777" w:rsidTr="00345FE1">
        <w:trPr>
          <w:trHeight w:val="216"/>
        </w:trPr>
        <w:tc>
          <w:tcPr>
            <w:tcW w:w="2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0F307" w14:textId="6850048C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Medication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84822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40C1B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0.02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133CA" w14:textId="2EC18EB2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0.87</w:t>
            </w:r>
          </w:p>
        </w:tc>
      </w:tr>
      <w:tr w:rsidR="00345FE1" w14:paraId="598EDEC5" w14:textId="77777777" w:rsidTr="00345FE1">
        <w:trPr>
          <w:trHeight w:val="216"/>
        </w:trPr>
        <w:tc>
          <w:tcPr>
            <w:tcW w:w="2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0206F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Stimulation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93E55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0E08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0.66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C29DE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0.52</w:t>
            </w:r>
          </w:p>
        </w:tc>
      </w:tr>
      <w:tr w:rsidR="00345FE1" w14:paraId="558BEB92" w14:textId="77777777" w:rsidTr="00345FE1">
        <w:trPr>
          <w:trHeight w:val="216"/>
        </w:trPr>
        <w:tc>
          <w:tcPr>
            <w:tcW w:w="2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52373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Interaction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DE498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71B0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0.11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137F0" w14:textId="77777777" w:rsidR="00345FE1" w:rsidRDefault="00345FE1" w:rsidP="00345FE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0.89</w:t>
            </w:r>
          </w:p>
        </w:tc>
      </w:tr>
    </w:tbl>
    <w:p w14:paraId="73D923C4" w14:textId="77777777" w:rsidR="00345FE1" w:rsidRDefault="00345FE1" w:rsidP="00345FE1">
      <w:pPr>
        <w:rPr>
          <w:rFonts w:eastAsia="Times New Roman" w:cs="Times New Roman"/>
          <w:i/>
          <w:sz w:val="18"/>
          <w:szCs w:val="18"/>
        </w:rPr>
      </w:pPr>
    </w:p>
    <w:p w14:paraId="6C3E0D56" w14:textId="7DECAD47" w:rsidR="00345FE1" w:rsidRDefault="00345FE1" w:rsidP="00345FE1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>Table 4. Single-factor ANOVA on Groups in Sham to dissociate the effect of health condition on network test error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345FE1" w14:paraId="2633728D" w14:textId="77777777" w:rsidTr="00345FE1">
        <w:trPr>
          <w:trHeight w:val="216"/>
        </w:trPr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29541" w14:textId="2038D52C" w:rsidR="00345FE1" w:rsidRDefault="00345FE1" w:rsidP="00345FE1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49F93" w14:textId="77777777" w:rsidR="00345FE1" w:rsidRDefault="00345FE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B6C0" w14:textId="77777777" w:rsidR="00345FE1" w:rsidRDefault="00345FE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2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B041" w14:textId="77777777" w:rsidR="00345FE1" w:rsidRDefault="00345FE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345FE1" w14:paraId="2FEEA080" w14:textId="77777777" w:rsidTr="00345FE1">
        <w:trPr>
          <w:trHeight w:val="216"/>
        </w:trPr>
        <w:tc>
          <w:tcPr>
            <w:tcW w:w="2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E42E6" w14:textId="77777777" w:rsidR="00345FE1" w:rsidRDefault="00345FE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Groups in Sham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2376" w14:textId="77777777" w:rsidR="00345FE1" w:rsidRDefault="00345FE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2184B" w14:textId="77777777" w:rsidR="00345FE1" w:rsidRDefault="00345FE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3.8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AD873" w14:textId="77777777" w:rsidR="00345FE1" w:rsidRPr="00345FE1" w:rsidRDefault="00345FE1" w:rsidP="00D174B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345FE1">
              <w:rPr>
                <w:rFonts w:eastAsia="Times New Roman" w:cs="Times New Roman"/>
                <w:b/>
                <w:bCs/>
                <w:sz w:val="18"/>
                <w:szCs w:val="18"/>
              </w:rPr>
              <w:t>0.0464</w:t>
            </w:r>
          </w:p>
        </w:tc>
      </w:tr>
    </w:tbl>
    <w:p w14:paraId="62E1A060" w14:textId="77777777" w:rsidR="00345FE1" w:rsidRDefault="00345FE1" w:rsidP="00345FE1">
      <w:pPr>
        <w:rPr>
          <w:rFonts w:eastAsia="Times New Roman" w:cs="Times New Roman"/>
          <w:i/>
          <w:sz w:val="18"/>
          <w:szCs w:val="18"/>
        </w:rPr>
      </w:pPr>
    </w:p>
    <w:p w14:paraId="04D262DD" w14:textId="77777777" w:rsidR="00345FE1" w:rsidRDefault="00345FE1" w:rsidP="00345FE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i/>
          <w:sz w:val="18"/>
          <w:szCs w:val="18"/>
        </w:rPr>
        <w:t>Table 5. Post-hoc paired t-</w:t>
      </w:r>
      <w:proofErr w:type="gramStart"/>
      <w:r>
        <w:rPr>
          <w:rFonts w:eastAsia="Times New Roman" w:cs="Times New Roman"/>
          <w:i/>
          <w:sz w:val="18"/>
          <w:szCs w:val="18"/>
        </w:rPr>
        <w:t>test  corrected</w:t>
      </w:r>
      <w:proofErr w:type="gramEnd"/>
      <w:r>
        <w:rPr>
          <w:rFonts w:eastAsia="Times New Roman" w:cs="Times New Roman"/>
          <w:i/>
          <w:sz w:val="18"/>
          <w:szCs w:val="18"/>
        </w:rPr>
        <w:t xml:space="preserve"> for multi comparison with p&lt;</w:t>
      </w:r>
      <w:proofErr w:type="gramStart"/>
      <w:r>
        <w:rPr>
          <w:rFonts w:eastAsia="Times New Roman" w:cs="Times New Roman"/>
          <w:i/>
          <w:sz w:val="18"/>
          <w:szCs w:val="18"/>
        </w:rPr>
        <w:t>0.00166  to</w:t>
      </w:r>
      <w:proofErr w:type="gramEnd"/>
      <w:r>
        <w:rPr>
          <w:rFonts w:eastAsia="Times New Roman" w:cs="Times New Roman"/>
          <w:i/>
          <w:sz w:val="18"/>
          <w:szCs w:val="18"/>
        </w:rPr>
        <w:t xml:space="preserve"> dissociate the effect </w:t>
      </w:r>
      <w:proofErr w:type="gramStart"/>
      <w:r>
        <w:rPr>
          <w:rFonts w:eastAsia="Times New Roman" w:cs="Times New Roman"/>
          <w:i/>
          <w:sz w:val="18"/>
          <w:szCs w:val="18"/>
        </w:rPr>
        <w:t>of  health</w:t>
      </w:r>
      <w:proofErr w:type="gramEnd"/>
      <w:r>
        <w:rPr>
          <w:rFonts w:eastAsia="Times New Roman" w:cs="Times New Roman"/>
          <w:i/>
          <w:sz w:val="18"/>
          <w:szCs w:val="18"/>
        </w:rPr>
        <w:t xml:space="preserve"> condition on network test error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8"/>
        <w:gridCol w:w="4879"/>
      </w:tblGrid>
      <w:tr w:rsidR="00345FE1" w14:paraId="53FEB3CD" w14:textId="77777777" w:rsidTr="00345FE1">
        <w:tc>
          <w:tcPr>
            <w:tcW w:w="4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75F8D" w14:textId="77777777" w:rsidR="00345FE1" w:rsidRDefault="00345FE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highlight w:val="white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Groups in Sham</w:t>
            </w:r>
          </w:p>
        </w:tc>
        <w:tc>
          <w:tcPr>
            <w:tcW w:w="4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5E97" w14:textId="77777777" w:rsidR="00345FE1" w:rsidRDefault="00345FE1" w:rsidP="00D17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highlight w:val="white"/>
              </w:rPr>
            </w:pPr>
            <w:r>
              <w:rPr>
                <w:rFonts w:eastAsia="Times New Roman" w:cs="Times New Roman"/>
                <w:sz w:val="18"/>
                <w:szCs w:val="18"/>
                <w:highlight w:val="white"/>
              </w:rPr>
              <w:t>P</w:t>
            </w:r>
          </w:p>
        </w:tc>
      </w:tr>
      <w:tr w:rsidR="00345FE1" w14:paraId="57F826B6" w14:textId="77777777" w:rsidTr="00345FE1">
        <w:tc>
          <w:tcPr>
            <w:tcW w:w="4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49D81" w14:textId="77777777" w:rsidR="00345FE1" w:rsidRDefault="00345FE1" w:rsidP="00D17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highlight w:val="white"/>
              </w:rPr>
            </w:pPr>
            <w:r>
              <w:rPr>
                <w:rFonts w:eastAsia="Times New Roman" w:cs="Times New Roman"/>
                <w:sz w:val="18"/>
                <w:szCs w:val="18"/>
                <w:highlight w:val="white"/>
              </w:rPr>
              <w:t>HC vs PD-off</w:t>
            </w:r>
          </w:p>
        </w:tc>
        <w:tc>
          <w:tcPr>
            <w:tcW w:w="4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B5C7D" w14:textId="77777777" w:rsidR="00345FE1" w:rsidRDefault="00345FE1" w:rsidP="00D17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highlight w:val="white"/>
              </w:rPr>
            </w:pPr>
            <w:r>
              <w:rPr>
                <w:rFonts w:eastAsia="Times New Roman" w:cs="Times New Roman"/>
                <w:sz w:val="18"/>
                <w:szCs w:val="18"/>
                <w:highlight w:val="white"/>
              </w:rPr>
              <w:t>0.0167</w:t>
            </w:r>
          </w:p>
        </w:tc>
      </w:tr>
      <w:tr w:rsidR="00345FE1" w14:paraId="36125120" w14:textId="77777777" w:rsidTr="00345FE1">
        <w:tc>
          <w:tcPr>
            <w:tcW w:w="4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20555" w14:textId="77777777" w:rsidR="00345FE1" w:rsidRDefault="00345FE1" w:rsidP="00D17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highlight w:val="white"/>
              </w:rPr>
            </w:pPr>
            <w:r>
              <w:rPr>
                <w:rFonts w:eastAsia="Times New Roman" w:cs="Times New Roman"/>
                <w:sz w:val="18"/>
                <w:szCs w:val="18"/>
                <w:highlight w:val="white"/>
              </w:rPr>
              <w:t>HC vs PD-on</w:t>
            </w:r>
          </w:p>
        </w:tc>
        <w:tc>
          <w:tcPr>
            <w:tcW w:w="4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37954" w14:textId="77777777" w:rsidR="00345FE1" w:rsidRDefault="00345FE1" w:rsidP="00D17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highlight w:val="white"/>
              </w:rPr>
            </w:pPr>
            <w:r>
              <w:rPr>
                <w:rFonts w:eastAsia="Times New Roman" w:cs="Times New Roman"/>
                <w:sz w:val="18"/>
                <w:szCs w:val="18"/>
                <w:highlight w:val="white"/>
              </w:rPr>
              <w:t>0.05</w:t>
            </w:r>
          </w:p>
        </w:tc>
      </w:tr>
      <w:tr w:rsidR="00345FE1" w14:paraId="173CB7B5" w14:textId="77777777" w:rsidTr="00345FE1">
        <w:tc>
          <w:tcPr>
            <w:tcW w:w="4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F08A5" w14:textId="77777777" w:rsidR="00345FE1" w:rsidRDefault="00345FE1" w:rsidP="00D17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highlight w:val="white"/>
              </w:rPr>
            </w:pPr>
            <w:r>
              <w:rPr>
                <w:rFonts w:eastAsia="Times New Roman" w:cs="Times New Roman"/>
                <w:sz w:val="18"/>
                <w:szCs w:val="18"/>
                <w:highlight w:val="white"/>
              </w:rPr>
              <w:t>PD-off vs PD-on</w:t>
            </w:r>
          </w:p>
        </w:tc>
        <w:tc>
          <w:tcPr>
            <w:tcW w:w="48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BA1D7" w14:textId="77777777" w:rsidR="00345FE1" w:rsidRDefault="00345FE1" w:rsidP="00D174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highlight w:val="white"/>
              </w:rPr>
            </w:pPr>
            <w:r>
              <w:rPr>
                <w:rFonts w:eastAsia="Times New Roman" w:cs="Times New Roman"/>
                <w:sz w:val="18"/>
                <w:szCs w:val="18"/>
                <w:highlight w:val="white"/>
              </w:rPr>
              <w:t>0.73</w:t>
            </w:r>
          </w:p>
        </w:tc>
      </w:tr>
    </w:tbl>
    <w:p w14:paraId="0FC1B678" w14:textId="7B0279AA" w:rsidR="00345FE1" w:rsidRDefault="00E27DBE" w:rsidP="00E27DBE">
      <w:pPr>
        <w:pStyle w:val="Heading2"/>
      </w:pPr>
      <w:r>
        <w:t>Prediction Error</w:t>
      </w:r>
    </w:p>
    <w:p w14:paraId="6E451FE1" w14:textId="77777777" w:rsidR="00E27DBE" w:rsidRDefault="00E27DBE" w:rsidP="00E27DBE">
      <w:pPr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>Table 6. Two factor ANOVA on PD groups dissociating the effect of medication and stimulation on Koopman model’s 10-step prediction error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E27DBE" w14:paraId="2210A538" w14:textId="77777777" w:rsidTr="00E27DBE">
        <w:trPr>
          <w:trHeight w:val="216"/>
        </w:trPr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4F28C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9CFC9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50D4A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2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B9D5B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E27DBE" w14:paraId="2EEAE932" w14:textId="77777777" w:rsidTr="00E27DBE">
        <w:trPr>
          <w:trHeight w:val="216"/>
        </w:trPr>
        <w:tc>
          <w:tcPr>
            <w:tcW w:w="2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F243E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Medication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E42A1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EE7BD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1.18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D21EA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0.27</w:t>
            </w:r>
          </w:p>
        </w:tc>
      </w:tr>
      <w:tr w:rsidR="00E27DBE" w14:paraId="14C6A938" w14:textId="77777777" w:rsidTr="00E27DBE">
        <w:trPr>
          <w:trHeight w:val="216"/>
        </w:trPr>
        <w:tc>
          <w:tcPr>
            <w:tcW w:w="2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0FF2E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Stimulation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A3D4A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DEE7D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0.52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0A80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0.59</w:t>
            </w:r>
          </w:p>
        </w:tc>
      </w:tr>
      <w:tr w:rsidR="00E27DBE" w14:paraId="1E839FF4" w14:textId="77777777" w:rsidTr="00E27DBE">
        <w:trPr>
          <w:trHeight w:val="216"/>
        </w:trPr>
        <w:tc>
          <w:tcPr>
            <w:tcW w:w="2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67F38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Interaction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B51D3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ED442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0.26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1C231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0.77</w:t>
            </w:r>
          </w:p>
        </w:tc>
      </w:tr>
    </w:tbl>
    <w:p w14:paraId="75D54E26" w14:textId="77777777" w:rsidR="00E27DBE" w:rsidRDefault="00E27DBE" w:rsidP="00F83E18">
      <w:pPr>
        <w:rPr>
          <w:rFonts w:eastAsia="Times New Roman" w:cs="Times New Roman"/>
          <w:i/>
          <w:sz w:val="18"/>
          <w:szCs w:val="18"/>
        </w:rPr>
      </w:pPr>
    </w:p>
    <w:p w14:paraId="3A9C186D" w14:textId="4608D7C0" w:rsidR="00E27DBE" w:rsidRDefault="00E27DBE" w:rsidP="00E27DBE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>Table 7.  Single-factor ANOVA on Groups in Sham to dissociate the effect of health condition on Koopman model’s 10-step prediction error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E27DBE" w14:paraId="7DB5D308" w14:textId="77777777" w:rsidTr="00E27DBE">
        <w:trPr>
          <w:trHeight w:val="216"/>
        </w:trPr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1DDB3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3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2D62B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2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F2E07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2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8680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E27DBE" w14:paraId="182BBFA8" w14:textId="77777777" w:rsidTr="00E27DBE">
        <w:trPr>
          <w:trHeight w:val="216"/>
        </w:trPr>
        <w:tc>
          <w:tcPr>
            <w:tcW w:w="25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DE7E5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Groups in Sham</w:t>
            </w:r>
          </w:p>
        </w:tc>
        <w:tc>
          <w:tcPr>
            <w:tcW w:w="2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61E1F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E749C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2.36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C6D58" w14:textId="77777777" w:rsidR="00E27DBE" w:rsidRDefault="00E27DBE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0.104</w:t>
            </w:r>
          </w:p>
        </w:tc>
      </w:tr>
    </w:tbl>
    <w:p w14:paraId="5F253124" w14:textId="77777777" w:rsidR="00E27DBE" w:rsidRDefault="00E27DBE" w:rsidP="00E27DBE"/>
    <w:p w14:paraId="25C4D6F3" w14:textId="62EE714D" w:rsidR="00671EEB" w:rsidRDefault="00671EEB" w:rsidP="00671EEB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lastRenderedPageBreak/>
        <w:t xml:space="preserve">Table 8. Single-factor ANOVA to dissociate the effect </w:t>
      </w:r>
      <w:r w:rsidR="000B1D61">
        <w:rPr>
          <w:rFonts w:eastAsia="Times New Roman" w:cs="Times New Roman"/>
          <w:i/>
          <w:sz w:val="18"/>
          <w:szCs w:val="18"/>
        </w:rPr>
        <w:t>of individual</w:t>
      </w:r>
      <w:r>
        <w:rPr>
          <w:rFonts w:eastAsia="Times New Roman" w:cs="Times New Roman"/>
          <w:i/>
          <w:sz w:val="18"/>
          <w:szCs w:val="18"/>
        </w:rPr>
        <w:t xml:space="preserve"> </w:t>
      </w:r>
      <w:r w:rsidR="00F83E18">
        <w:rPr>
          <w:rFonts w:eastAsia="Times New Roman" w:cs="Times New Roman"/>
          <w:i/>
          <w:sz w:val="18"/>
          <w:szCs w:val="18"/>
        </w:rPr>
        <w:t>trials on</w:t>
      </w:r>
      <w:r>
        <w:rPr>
          <w:rFonts w:eastAsia="Times New Roman" w:cs="Times New Roman"/>
          <w:i/>
          <w:sz w:val="18"/>
          <w:szCs w:val="18"/>
        </w:rPr>
        <w:t xml:space="preserve"> Koopman model’s 10-step prediction error on each cross-validation fold (each trained models)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88"/>
        <w:gridCol w:w="1322"/>
        <w:gridCol w:w="588"/>
        <w:gridCol w:w="588"/>
        <w:gridCol w:w="588"/>
        <w:gridCol w:w="587"/>
        <w:gridCol w:w="587"/>
        <w:gridCol w:w="587"/>
        <w:gridCol w:w="587"/>
        <w:gridCol w:w="587"/>
        <w:gridCol w:w="587"/>
        <w:gridCol w:w="587"/>
        <w:gridCol w:w="587"/>
        <w:gridCol w:w="587"/>
      </w:tblGrid>
      <w:tr w:rsidR="00671EEB" w14:paraId="521F570E" w14:textId="77777777" w:rsidTr="00671EEB">
        <w:trPr>
          <w:trHeight w:val="216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6E619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FAF0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3525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8A952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3522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48A6D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671EEB" w14:paraId="12ADAA0F" w14:textId="77777777" w:rsidTr="00671EEB">
        <w:trPr>
          <w:trHeight w:val="216"/>
        </w:trPr>
        <w:tc>
          <w:tcPr>
            <w:tcW w:w="13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B9DAA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ShamHC</w:t>
            </w:r>
            <w:proofErr w:type="spellEnd"/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339D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4D1FF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8F3D0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0.07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E33AC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0.07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47C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14D3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ACEB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8800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4153C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F7B56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B523B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E7FEB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361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0.74</w:t>
            </w:r>
          </w:p>
        </w:tc>
      </w:tr>
      <w:tr w:rsidR="00671EEB" w14:paraId="3D48D131" w14:textId="77777777" w:rsidTr="00671EEB">
        <w:trPr>
          <w:trHeight w:val="216"/>
        </w:trPr>
        <w:tc>
          <w:tcPr>
            <w:tcW w:w="13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1C08A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Sham PD-Off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445B9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3B102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A7BA9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6C562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F02EA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9B5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6DAED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9A82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4323C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81ABC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69C07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C8A97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D98B9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0.77</w:t>
            </w:r>
          </w:p>
        </w:tc>
      </w:tr>
      <w:tr w:rsidR="00671EEB" w14:paraId="5FC9C603" w14:textId="77777777" w:rsidTr="00671EEB">
        <w:trPr>
          <w:trHeight w:val="216"/>
        </w:trPr>
        <w:tc>
          <w:tcPr>
            <w:tcW w:w="13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E126E" w14:textId="720B6E49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GVS1 PD-Off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5C05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04376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E3C1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1.01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62D71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1.05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A291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6ED1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2326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4188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7943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1DC2C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88636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1939F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8F19D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0.66</w:t>
            </w:r>
          </w:p>
        </w:tc>
      </w:tr>
      <w:tr w:rsidR="00671EEB" w14:paraId="73704793" w14:textId="77777777" w:rsidTr="00671EEB">
        <w:trPr>
          <w:trHeight w:val="216"/>
        </w:trPr>
        <w:tc>
          <w:tcPr>
            <w:tcW w:w="13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40D9" w14:textId="0D092033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GVS2 PD-Off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A3EA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F351B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0.35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5124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AA327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1F119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B3581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08582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E986E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A8362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F351E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5BD08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19C92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05D8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</w:tr>
      <w:tr w:rsidR="00671EEB" w14:paraId="2FFEC1F8" w14:textId="77777777" w:rsidTr="00671EEB">
        <w:trPr>
          <w:trHeight w:val="216"/>
        </w:trPr>
        <w:tc>
          <w:tcPr>
            <w:tcW w:w="13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6BC3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Sham PD-On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EDCA7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3AA43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0.32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7C400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10EA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0.38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09D7A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1B3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E5EC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7AC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8AD0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A570F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A99EA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F7A1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B3A77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0.69</w:t>
            </w:r>
          </w:p>
        </w:tc>
      </w:tr>
      <w:tr w:rsidR="00671EEB" w14:paraId="0B4D1C5B" w14:textId="77777777" w:rsidTr="00671EEB">
        <w:trPr>
          <w:trHeight w:val="216"/>
        </w:trPr>
        <w:tc>
          <w:tcPr>
            <w:tcW w:w="13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1FA8" w14:textId="505C23C0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GVS1 PD-On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F64B2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6D362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844D1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0.31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0DA0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864CD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FF6B9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8E069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07BE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3D793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1C3D1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2299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1E7F6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C9000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0.98</w:t>
            </w:r>
          </w:p>
        </w:tc>
      </w:tr>
      <w:tr w:rsidR="00671EEB" w14:paraId="759223AF" w14:textId="77777777" w:rsidTr="00671EEB">
        <w:trPr>
          <w:trHeight w:val="216"/>
        </w:trPr>
        <w:tc>
          <w:tcPr>
            <w:tcW w:w="13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5860F" w14:textId="60CB9EE1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GVS2 PD-On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AD5E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BA04E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189CF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089E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6B270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85EE3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0.38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E908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0.44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A515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DF3EA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3750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DFA11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1759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F7B84" w14:textId="77777777" w:rsidR="00671EEB" w:rsidRDefault="00671EEB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0.89</w:t>
            </w:r>
          </w:p>
        </w:tc>
      </w:tr>
    </w:tbl>
    <w:p w14:paraId="026FDB47" w14:textId="77777777" w:rsidR="00671EEB" w:rsidRDefault="00671EEB" w:rsidP="00671EEB">
      <w:pPr>
        <w:rPr>
          <w:rFonts w:eastAsia="Times New Roman" w:cs="Times New Roman"/>
        </w:rPr>
      </w:pPr>
    </w:p>
    <w:p w14:paraId="5C18D435" w14:textId="60B1D7E7" w:rsidR="000B1D61" w:rsidRDefault="000B1D61" w:rsidP="000B1D61">
      <w:pPr>
        <w:pStyle w:val="Heading2"/>
      </w:pPr>
      <w:r>
        <w:t>Eigenvalue Analysis</w:t>
      </w:r>
    </w:p>
    <w:p w14:paraId="6D135A34" w14:textId="4A6E0142" w:rsidR="000B1D61" w:rsidRDefault="000B1D61" w:rsidP="000B1D61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i/>
          <w:sz w:val="18"/>
          <w:szCs w:val="18"/>
        </w:rPr>
        <w:t xml:space="preserve">Table 9. Identified eigenvalues for all fitted models 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1"/>
        <w:gridCol w:w="1266"/>
        <w:gridCol w:w="1356"/>
        <w:gridCol w:w="1341"/>
        <w:gridCol w:w="1325"/>
        <w:gridCol w:w="1280"/>
        <w:gridCol w:w="1356"/>
        <w:gridCol w:w="1222"/>
      </w:tblGrid>
      <w:tr w:rsidR="000B1D61" w14:paraId="446EB5B5" w14:textId="77777777" w:rsidTr="000B1D61">
        <w:tc>
          <w:tcPr>
            <w:tcW w:w="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879CC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Fold</w:t>
            </w:r>
          </w:p>
        </w:tc>
        <w:tc>
          <w:tcPr>
            <w:tcW w:w="12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E55929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Sham-HC</w:t>
            </w:r>
          </w:p>
        </w:tc>
        <w:tc>
          <w:tcPr>
            <w:tcW w:w="1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9A2966" w14:textId="129C8995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Sham-PD Off</w:t>
            </w:r>
          </w:p>
        </w:tc>
        <w:tc>
          <w:tcPr>
            <w:tcW w:w="1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30E0A" w14:textId="3492D42E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GVS1-PD Off</w:t>
            </w:r>
          </w:p>
        </w:tc>
        <w:tc>
          <w:tcPr>
            <w:tcW w:w="1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E6356" w14:textId="1921E88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GVS2-PD Off</w:t>
            </w:r>
          </w:p>
        </w:tc>
        <w:tc>
          <w:tcPr>
            <w:tcW w:w="1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259B95" w14:textId="4DBDEF2C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Sham-PD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On</w:t>
            </w:r>
          </w:p>
        </w:tc>
        <w:tc>
          <w:tcPr>
            <w:tcW w:w="1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CE6597" w14:textId="35411EC4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GVS1-PD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On</w:t>
            </w:r>
          </w:p>
        </w:tc>
        <w:tc>
          <w:tcPr>
            <w:tcW w:w="12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C301E" w14:textId="010552FC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GVS2-PD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On</w:t>
            </w:r>
          </w:p>
        </w:tc>
      </w:tr>
      <w:tr w:rsidR="000B1D61" w14:paraId="72A1C5BB" w14:textId="77777777" w:rsidTr="000B1D61">
        <w:tc>
          <w:tcPr>
            <w:tcW w:w="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3DAD2E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9A20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[0.923±0.003j]</w:t>
            </w:r>
          </w:p>
          <w:p w14:paraId="433A3BC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</w:t>
            </w:r>
          </w:p>
        </w:tc>
        <w:tc>
          <w:tcPr>
            <w:tcW w:w="13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48C46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[0.95±0.009j]</w:t>
            </w:r>
          </w:p>
          <w:p w14:paraId="2B5635BE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0.965</w:t>
            </w:r>
          </w:p>
        </w:tc>
        <w:tc>
          <w:tcPr>
            <w:tcW w:w="13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588B79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[0.962±0.01j]</w:t>
            </w:r>
          </w:p>
          <w:p w14:paraId="50EB6571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0.999</w:t>
            </w:r>
          </w:p>
        </w:tc>
        <w:tc>
          <w:tcPr>
            <w:tcW w:w="13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F7AA3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[0.999±0.00001j]</w:t>
            </w:r>
          </w:p>
          <w:p w14:paraId="0E30B036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0.999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4B7CB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[0.95±0.007j]</w:t>
            </w:r>
          </w:p>
          <w:p w14:paraId="6D6BDF14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0.999</w:t>
            </w:r>
          </w:p>
        </w:tc>
        <w:tc>
          <w:tcPr>
            <w:tcW w:w="13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9F7AD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[0.999±0.00002j]</w:t>
            </w:r>
          </w:p>
          <w:p w14:paraId="3C7F99F7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0.965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4264B6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[0.962±0.005j]</w:t>
            </w:r>
          </w:p>
          <w:p w14:paraId="3C1E54A3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0.945</w:t>
            </w:r>
          </w:p>
        </w:tc>
      </w:tr>
      <w:tr w:rsidR="000B1D61" w14:paraId="1F07069D" w14:textId="77777777" w:rsidTr="000B1D61">
        <w:tc>
          <w:tcPr>
            <w:tcW w:w="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B92F1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0F2B3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[0.99±0.000001j]</w:t>
            </w:r>
          </w:p>
          <w:p w14:paraId="145BC45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8865F9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[0.999±0.000007j]</w:t>
            </w:r>
          </w:p>
          <w:p w14:paraId="4EBCBA8D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D9CCC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[0.999±0.000003j]</w:t>
            </w:r>
          </w:p>
          <w:p w14:paraId="71851553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FFB7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[0.999±0.000001j]</w:t>
            </w:r>
          </w:p>
          <w:p w14:paraId="43AF4792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9741F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[0.999±0.00003j]</w:t>
            </w:r>
          </w:p>
          <w:p w14:paraId="20C89910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A4BF72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[0.999±0.000001j]</w:t>
            </w:r>
          </w:p>
          <w:p w14:paraId="2D5160F1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0BFF0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[0.952±0.005j]</w:t>
            </w:r>
          </w:p>
          <w:p w14:paraId="05D0317C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</w:t>
            </w:r>
          </w:p>
        </w:tc>
      </w:tr>
      <w:tr w:rsidR="000B1D61" w14:paraId="55F33D64" w14:textId="77777777" w:rsidTr="000B1D61">
        <w:tc>
          <w:tcPr>
            <w:tcW w:w="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958116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8610D7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[0.99±0.00001j]</w:t>
            </w:r>
          </w:p>
          <w:p w14:paraId="6F40FF04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42069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[0.999±0.00001j]</w:t>
            </w:r>
          </w:p>
          <w:p w14:paraId="06DC1B9D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C03BE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[0.999±0.000007j]</w:t>
            </w:r>
          </w:p>
          <w:p w14:paraId="5EC86238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6CE226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[0.999±0.000001j]</w:t>
            </w:r>
          </w:p>
          <w:p w14:paraId="142CA38C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B003D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[0.999±0.00003j]</w:t>
            </w:r>
          </w:p>
          <w:p w14:paraId="6294D77C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1B9A26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[0.999±0.00003j]</w:t>
            </w:r>
          </w:p>
          <w:p w14:paraId="54F55F12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D2961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[0.999±0.00007j]</w:t>
            </w:r>
          </w:p>
          <w:p w14:paraId="7F395809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0.958</w:t>
            </w:r>
          </w:p>
        </w:tc>
      </w:tr>
      <w:tr w:rsidR="000B1D61" w14:paraId="05DFBDC0" w14:textId="77777777" w:rsidTr="000B1D61">
        <w:tc>
          <w:tcPr>
            <w:tcW w:w="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7035C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4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98DF0D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[0.93±0.001j]</w:t>
            </w:r>
          </w:p>
          <w:p w14:paraId="68B1CEA9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521A8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[0.999±0.000004j]</w:t>
            </w:r>
          </w:p>
          <w:p w14:paraId="50D0DE3F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0.959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EB06F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[0.959±0.002j]</w:t>
            </w:r>
          </w:p>
          <w:p w14:paraId="0E779AD6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BBA84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[0.961±0.009j]</w:t>
            </w:r>
          </w:p>
          <w:p w14:paraId="2EAF2B54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1DF309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[0.956±0.004j]</w:t>
            </w:r>
          </w:p>
          <w:p w14:paraId="4501589E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B16FA7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[0.965±0.001j]</w:t>
            </w:r>
          </w:p>
          <w:p w14:paraId="351533BC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E7384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[0.957±0.006j]</w:t>
            </w:r>
          </w:p>
          <w:p w14:paraId="6D52359D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</w:t>
            </w:r>
          </w:p>
        </w:tc>
      </w:tr>
      <w:tr w:rsidR="000B1D61" w14:paraId="49CA4185" w14:textId="77777777" w:rsidTr="000B1D61">
        <w:tc>
          <w:tcPr>
            <w:tcW w:w="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7F3002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1C4F2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[0.93±0.0007j]</w:t>
            </w:r>
          </w:p>
          <w:p w14:paraId="4ECD5A72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39BDC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[0.999±0.000004j]</w:t>
            </w:r>
          </w:p>
          <w:p w14:paraId="064F159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FC5DC9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[0.999±0.000005j]</w:t>
            </w:r>
          </w:p>
          <w:p w14:paraId="46A69B45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9F8933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[0.961±0.01j]</w:t>
            </w:r>
          </w:p>
          <w:p w14:paraId="035F28EC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18C78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[0.953±0.001j]</w:t>
            </w:r>
          </w:p>
          <w:p w14:paraId="5A66DFC5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3730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[0.966±0.002j]</w:t>
            </w:r>
          </w:p>
          <w:p w14:paraId="148124BF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B6C42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[0.959±0.006j]</w:t>
            </w:r>
          </w:p>
          <w:p w14:paraId="6924F4A5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0.958</w:t>
            </w:r>
          </w:p>
        </w:tc>
      </w:tr>
      <w:tr w:rsidR="000B1D61" w14:paraId="5C4F9D87" w14:textId="77777777" w:rsidTr="000B1D61">
        <w:tc>
          <w:tcPr>
            <w:tcW w:w="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407483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2C6B2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[0.94±0.001j]</w:t>
            </w:r>
          </w:p>
          <w:p w14:paraId="494D4CF1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D8ED2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[0.965±0.009j]</w:t>
            </w:r>
          </w:p>
          <w:p w14:paraId="12ACDCE4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0.944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2DF10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[0.999±0.000008j]</w:t>
            </w:r>
          </w:p>
          <w:p w14:paraId="5F54202F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38DD5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[0.959±0.01j]</w:t>
            </w:r>
          </w:p>
          <w:p w14:paraId="3B44E74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9E396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[0.965±0.001j]</w:t>
            </w:r>
          </w:p>
          <w:p w14:paraId="424CEC4D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1214A6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[0.967±0.01j]</w:t>
            </w:r>
          </w:p>
          <w:p w14:paraId="7CAEF380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0757A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[0.965±0.009j]</w:t>
            </w:r>
          </w:p>
          <w:p w14:paraId="1867AC74" w14:textId="77777777" w:rsidR="000B1D61" w:rsidRDefault="000B1D61" w:rsidP="000B1D61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4"/>
                <w:szCs w:val="14"/>
              </w:rPr>
            </w:pPr>
            <w:r>
              <w:rPr>
                <w:rFonts w:eastAsia="Times New Roman" w:cs="Times New Roman"/>
                <w:sz w:val="14"/>
                <w:szCs w:val="14"/>
              </w:rPr>
              <w:t>0.999</w:t>
            </w:r>
          </w:p>
        </w:tc>
      </w:tr>
    </w:tbl>
    <w:p w14:paraId="6B9E96EE" w14:textId="77777777" w:rsidR="000B1D61" w:rsidRDefault="000B1D61" w:rsidP="000B1D61">
      <w:pPr>
        <w:rPr>
          <w:rFonts w:eastAsia="Times New Roman" w:cs="Times New Roman"/>
        </w:rPr>
      </w:pPr>
    </w:p>
    <w:p w14:paraId="476D4C8B" w14:textId="37CF5EA7" w:rsidR="000B1D61" w:rsidRDefault="000B1D61" w:rsidP="000B1D61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>Table 10. Two factor ANOVA for the effect of medication and stimulation on real part of complex-conjugate eigenvalue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0B1D61" w14:paraId="36262803" w14:textId="77777777" w:rsidTr="000B1D61">
        <w:trPr>
          <w:trHeight w:val="216"/>
        </w:trPr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53ED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6865C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D5A67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1F94F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0B1D61" w14:paraId="41C86154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9CC89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Medication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88E9D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41E24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2.57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FD5A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0.11</w:t>
            </w:r>
          </w:p>
        </w:tc>
      </w:tr>
      <w:tr w:rsidR="000B1D61" w14:paraId="63EEF061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AA244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Stimulation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FE0DF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2A082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4585F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0.37</w:t>
            </w:r>
          </w:p>
        </w:tc>
      </w:tr>
      <w:tr w:rsidR="000B1D61" w14:paraId="6B99CBD2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89819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Interaction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CF45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8240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0.28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4B893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0.75</w:t>
            </w:r>
          </w:p>
        </w:tc>
      </w:tr>
    </w:tbl>
    <w:p w14:paraId="062D3134" w14:textId="77777777" w:rsidR="000B1D61" w:rsidRDefault="000B1D61" w:rsidP="000B1D61">
      <w:pPr>
        <w:jc w:val="center"/>
        <w:rPr>
          <w:rFonts w:eastAsia="Times New Roman" w:cs="Times New Roman"/>
          <w:i/>
          <w:sz w:val="18"/>
          <w:szCs w:val="18"/>
        </w:rPr>
      </w:pPr>
    </w:p>
    <w:p w14:paraId="187D204E" w14:textId="77777777" w:rsidR="00F83E18" w:rsidRDefault="00F83E18" w:rsidP="000B1D61">
      <w:pPr>
        <w:jc w:val="center"/>
        <w:rPr>
          <w:rFonts w:eastAsia="Times New Roman" w:cs="Times New Roman"/>
          <w:i/>
          <w:sz w:val="18"/>
          <w:szCs w:val="18"/>
        </w:rPr>
      </w:pPr>
    </w:p>
    <w:p w14:paraId="0E0803AF" w14:textId="77777777" w:rsidR="00F83E18" w:rsidRDefault="00F83E18" w:rsidP="000B1D61">
      <w:pPr>
        <w:jc w:val="center"/>
        <w:rPr>
          <w:rFonts w:eastAsia="Times New Roman" w:cs="Times New Roman"/>
          <w:i/>
          <w:sz w:val="18"/>
          <w:szCs w:val="18"/>
        </w:rPr>
      </w:pPr>
    </w:p>
    <w:p w14:paraId="0EC53963" w14:textId="329F9B86" w:rsidR="000B1D61" w:rsidRDefault="000B1D61" w:rsidP="000B1D61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lastRenderedPageBreak/>
        <w:t xml:space="preserve">Table 11. Two </w:t>
      </w:r>
      <w:proofErr w:type="gramStart"/>
      <w:r>
        <w:rPr>
          <w:rFonts w:eastAsia="Times New Roman" w:cs="Times New Roman"/>
          <w:i/>
          <w:sz w:val="18"/>
          <w:szCs w:val="18"/>
        </w:rPr>
        <w:t>factor</w:t>
      </w:r>
      <w:proofErr w:type="gramEnd"/>
      <w:r>
        <w:rPr>
          <w:rFonts w:eastAsia="Times New Roman" w:cs="Times New Roman"/>
          <w:i/>
          <w:sz w:val="18"/>
          <w:szCs w:val="18"/>
        </w:rPr>
        <w:t xml:space="preserve"> ANOVA for the effect of medication and stimulation on Imaginary part of complex-conjugate eigenvalue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0B1D61" w14:paraId="2561097C" w14:textId="77777777" w:rsidTr="000B1D61">
        <w:trPr>
          <w:trHeight w:val="216"/>
        </w:trPr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745DC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FD9EB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7F3C6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FBFE2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0B1D61" w14:paraId="63C5FD11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59F5C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Medication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F4092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D0B0F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0.006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E3F7A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0.93</w:t>
            </w:r>
          </w:p>
        </w:tc>
      </w:tr>
      <w:tr w:rsidR="000B1D61" w14:paraId="07329E12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A5589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Stimulation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032DF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8781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1.8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72853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0.18</w:t>
            </w:r>
          </w:p>
        </w:tc>
      </w:tr>
      <w:tr w:rsidR="000B1D61" w14:paraId="156FC6FE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6C892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Interaction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94D14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EA90B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0.07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7EE5B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0.92</w:t>
            </w:r>
          </w:p>
        </w:tc>
      </w:tr>
    </w:tbl>
    <w:p w14:paraId="26031359" w14:textId="77777777" w:rsidR="000B1D61" w:rsidRDefault="000B1D61" w:rsidP="000B1D61">
      <w:pPr>
        <w:rPr>
          <w:rFonts w:eastAsia="Times New Roman" w:cs="Times New Roman"/>
          <w:i/>
          <w:sz w:val="18"/>
          <w:szCs w:val="18"/>
        </w:rPr>
      </w:pPr>
    </w:p>
    <w:p w14:paraId="5F0A081C" w14:textId="1230D43E" w:rsidR="000B1D61" w:rsidRDefault="000B1D61" w:rsidP="000B1D61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 xml:space="preserve">Table 12. Two </w:t>
      </w:r>
      <w:proofErr w:type="gramStart"/>
      <w:r>
        <w:rPr>
          <w:rFonts w:eastAsia="Times New Roman" w:cs="Times New Roman"/>
          <w:i/>
          <w:sz w:val="18"/>
          <w:szCs w:val="18"/>
        </w:rPr>
        <w:t>factor</w:t>
      </w:r>
      <w:proofErr w:type="gramEnd"/>
      <w:r>
        <w:rPr>
          <w:rFonts w:eastAsia="Times New Roman" w:cs="Times New Roman"/>
          <w:i/>
          <w:sz w:val="18"/>
          <w:szCs w:val="18"/>
        </w:rPr>
        <w:t xml:space="preserve"> ANOVA for the effect of medication and stimulation on real eigenvalue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0B1D61" w14:paraId="5658106A" w14:textId="77777777" w:rsidTr="000B1D61">
        <w:trPr>
          <w:trHeight w:val="216"/>
        </w:trPr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5FEA7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71665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316B5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AD487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0B1D61" w14:paraId="55AC4DBF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A9664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Medication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32AC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CE119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0.67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47C95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0.41</w:t>
            </w:r>
          </w:p>
        </w:tc>
      </w:tr>
      <w:tr w:rsidR="000B1D61" w14:paraId="3064BEE6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F8E9F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Stimulation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F5BBB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ED2F9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0.14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08395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0.86</w:t>
            </w:r>
          </w:p>
        </w:tc>
      </w:tr>
      <w:tr w:rsidR="000B1D61" w14:paraId="1B814354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C5A3E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Interaction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CA73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97404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0.03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4C046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0.96</w:t>
            </w:r>
          </w:p>
        </w:tc>
      </w:tr>
    </w:tbl>
    <w:p w14:paraId="1930B826" w14:textId="77777777" w:rsidR="000B1D61" w:rsidRDefault="000B1D61" w:rsidP="000B1D61">
      <w:pPr>
        <w:rPr>
          <w:rFonts w:eastAsia="Times New Roman" w:cs="Times New Roman"/>
        </w:rPr>
      </w:pPr>
    </w:p>
    <w:p w14:paraId="3B96DAA1" w14:textId="3884158F" w:rsidR="000B1D61" w:rsidRDefault="000B1D61" w:rsidP="000B1D61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>Table 13. Single-factor ANOVA for the effect of disease state on real part of complex-conjugate eigenvalue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0B1D61" w14:paraId="044B5002" w14:textId="77777777" w:rsidTr="000B1D61">
        <w:trPr>
          <w:trHeight w:val="216"/>
        </w:trPr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3911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00E34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B03D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EFBB6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0B1D61" w14:paraId="7A2DA295" w14:textId="77777777" w:rsidTr="000B1D61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91CDD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Groups in Sham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36B6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9138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2.77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1EE3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0.094</w:t>
            </w:r>
          </w:p>
        </w:tc>
      </w:tr>
    </w:tbl>
    <w:p w14:paraId="3DAB48BF" w14:textId="77777777" w:rsidR="000B1D61" w:rsidRDefault="000B1D61" w:rsidP="000B1D61">
      <w:pPr>
        <w:jc w:val="center"/>
        <w:rPr>
          <w:rFonts w:eastAsia="Times New Roman" w:cs="Times New Roman"/>
          <w:i/>
          <w:sz w:val="18"/>
          <w:szCs w:val="18"/>
        </w:rPr>
      </w:pPr>
    </w:p>
    <w:p w14:paraId="3E9C9848" w14:textId="77777777" w:rsidR="000B1D61" w:rsidRDefault="000B1D61" w:rsidP="005D26B0">
      <w:pPr>
        <w:rPr>
          <w:rFonts w:eastAsia="Times New Roman" w:cs="Times New Roman"/>
          <w:i/>
          <w:sz w:val="18"/>
          <w:szCs w:val="18"/>
        </w:rPr>
      </w:pPr>
    </w:p>
    <w:p w14:paraId="43C33034" w14:textId="52BD9010" w:rsidR="000B1D61" w:rsidRDefault="000B1D61" w:rsidP="000B1D61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>Table 14. Single-factor ANOVA for the effect of disease state on Imaginary part of complex-conjugate eigenvalue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0B1D61" w14:paraId="4D323068" w14:textId="77777777" w:rsidTr="00D174B2">
        <w:trPr>
          <w:trHeight w:val="216"/>
        </w:trPr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90620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2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CC010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0CF66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14EA1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0B1D61" w14:paraId="1D00A224" w14:textId="77777777" w:rsidTr="00D174B2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7EF49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Groups in Sham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37B45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BEF0" w14:textId="4B8CAA5F" w:rsidR="000B1D61" w:rsidRDefault="005D26B0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0.629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5D1DC" w14:textId="6B5794DA" w:rsidR="000B1D61" w:rsidRDefault="005D26B0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0.546</w:t>
            </w:r>
          </w:p>
        </w:tc>
      </w:tr>
    </w:tbl>
    <w:p w14:paraId="6F113FAE" w14:textId="77777777" w:rsidR="005D26B0" w:rsidRDefault="005D26B0" w:rsidP="005D26B0">
      <w:pPr>
        <w:rPr>
          <w:rFonts w:eastAsia="Times New Roman" w:cs="Times New Roman"/>
          <w:i/>
          <w:sz w:val="18"/>
          <w:szCs w:val="18"/>
        </w:rPr>
      </w:pPr>
    </w:p>
    <w:p w14:paraId="3AF8CC92" w14:textId="49FF144E" w:rsidR="000B1D61" w:rsidRDefault="000B1D61" w:rsidP="000B1D61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 xml:space="preserve">Table 15. Single-factor ANOVA for the effect of disease state on the </w:t>
      </w:r>
      <w:r w:rsidR="005D26B0">
        <w:rPr>
          <w:rFonts w:eastAsia="Times New Roman" w:cs="Times New Roman"/>
          <w:i/>
          <w:sz w:val="18"/>
          <w:szCs w:val="18"/>
        </w:rPr>
        <w:t>real eigenvalue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0B1D61" w14:paraId="31C8A581" w14:textId="77777777" w:rsidTr="005D26B0">
        <w:trPr>
          <w:trHeight w:val="216"/>
        </w:trPr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D8F9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C3CA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FF59F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F</w:t>
            </w:r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EBB6A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</w:t>
            </w:r>
          </w:p>
        </w:tc>
      </w:tr>
      <w:tr w:rsidR="000B1D61" w14:paraId="4093F9BD" w14:textId="77777777" w:rsidTr="005D26B0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21117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Groups in Sham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8749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0AC98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2.598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4272" w14:textId="77777777" w:rsidR="000B1D61" w:rsidRDefault="000B1D61" w:rsidP="00D174B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0.107</w:t>
            </w:r>
          </w:p>
        </w:tc>
      </w:tr>
    </w:tbl>
    <w:p w14:paraId="07E097E9" w14:textId="77777777" w:rsidR="000B1D61" w:rsidRDefault="000B1D61" w:rsidP="000B1D61">
      <w:pPr>
        <w:rPr>
          <w:rFonts w:eastAsia="Times New Roman" w:cs="Times New Roman"/>
        </w:rPr>
      </w:pPr>
    </w:p>
    <w:p w14:paraId="6C40E89D" w14:textId="77777777" w:rsidR="00F83E18" w:rsidRDefault="00F83E18" w:rsidP="000B1D61">
      <w:pPr>
        <w:rPr>
          <w:rFonts w:eastAsia="Times New Roman" w:cs="Times New Roman"/>
        </w:rPr>
      </w:pPr>
    </w:p>
    <w:p w14:paraId="64F6B0AA" w14:textId="77777777" w:rsidR="00F83E18" w:rsidRDefault="00F83E18" w:rsidP="000B1D61">
      <w:pPr>
        <w:rPr>
          <w:rFonts w:eastAsia="Times New Roman" w:cs="Times New Roman"/>
        </w:rPr>
      </w:pPr>
    </w:p>
    <w:p w14:paraId="618B8D84" w14:textId="77777777" w:rsidR="00F83E18" w:rsidRDefault="00F83E18" w:rsidP="000B1D61">
      <w:pPr>
        <w:rPr>
          <w:rFonts w:eastAsia="Times New Roman" w:cs="Times New Roman"/>
        </w:rPr>
      </w:pPr>
    </w:p>
    <w:p w14:paraId="2A65CC02" w14:textId="7F5E1D2A" w:rsidR="000B1D61" w:rsidRDefault="00993B80" w:rsidP="00993B80">
      <w:pPr>
        <w:pStyle w:val="Heading2"/>
      </w:pPr>
      <w:r>
        <w:lastRenderedPageBreak/>
        <w:t>Analysis of Spatial Contribution</w:t>
      </w:r>
    </w:p>
    <w:p w14:paraId="2EB0AB48" w14:textId="77777777" w:rsidR="00993B80" w:rsidRPr="00993B80" w:rsidRDefault="00993B80" w:rsidP="00993B80"/>
    <w:p w14:paraId="128B6F30" w14:textId="1CF7CDA5" w:rsidR="00993B80" w:rsidRPr="00993B80" w:rsidRDefault="00993B80" w:rsidP="00993B80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>Table 1</w:t>
      </w:r>
      <w:r w:rsidR="009525CA">
        <w:rPr>
          <w:rFonts w:eastAsia="Times New Roman" w:cs="Times New Roman"/>
          <w:i/>
          <w:sz w:val="18"/>
          <w:szCs w:val="18"/>
        </w:rPr>
        <w:t>6</w:t>
      </w:r>
      <w:r>
        <w:rPr>
          <w:rFonts w:eastAsia="Times New Roman" w:cs="Times New Roman"/>
          <w:i/>
          <w:sz w:val="18"/>
          <w:szCs w:val="18"/>
        </w:rPr>
        <w:t xml:space="preserve">. Two </w:t>
      </w:r>
      <w:proofErr w:type="gramStart"/>
      <w:r>
        <w:rPr>
          <w:rFonts w:eastAsia="Times New Roman" w:cs="Times New Roman"/>
          <w:i/>
          <w:sz w:val="18"/>
          <w:szCs w:val="18"/>
        </w:rPr>
        <w:t>factor</w:t>
      </w:r>
      <w:proofErr w:type="gramEnd"/>
      <w:r>
        <w:rPr>
          <w:rFonts w:eastAsia="Times New Roman" w:cs="Times New Roman"/>
          <w:i/>
          <w:sz w:val="18"/>
          <w:szCs w:val="18"/>
        </w:rPr>
        <w:t xml:space="preserve"> ANOVA for the effect of medication and stimulation on Euclidean Distances</w:t>
      </w:r>
      <w:r w:rsidR="009525CA">
        <w:rPr>
          <w:rFonts w:eastAsia="Times New Roman" w:cs="Times New Roman"/>
          <w:i/>
          <w:sz w:val="18"/>
          <w:szCs w:val="18"/>
        </w:rPr>
        <w:t xml:space="preserve"> for z1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993B80" w:rsidRPr="001557D4" w14:paraId="3FCC7A72" w14:textId="77777777" w:rsidTr="009525CA">
        <w:trPr>
          <w:trHeight w:val="216"/>
        </w:trPr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E393" w14:textId="77777777" w:rsidR="00993B80" w:rsidRPr="001557D4" w:rsidRDefault="00993B80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12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734B" w14:textId="77777777" w:rsidR="00993B80" w:rsidRPr="001557D4" w:rsidRDefault="00993B80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DC83" w14:textId="77777777" w:rsidR="00993B80" w:rsidRPr="001557D4" w:rsidRDefault="00993B80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F</w:t>
            </w:r>
          </w:p>
        </w:tc>
        <w:tc>
          <w:tcPr>
            <w:tcW w:w="12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86661" w14:textId="77777777" w:rsidR="00993B80" w:rsidRPr="001557D4" w:rsidRDefault="00993B80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P</w:t>
            </w:r>
          </w:p>
        </w:tc>
      </w:tr>
      <w:tr w:rsidR="009525CA" w:rsidRPr="001557D4" w14:paraId="5A34DFB2" w14:textId="77777777" w:rsidTr="00013A6E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22DC6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Medication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CDE8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423A57" w14:textId="6A323A6B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4.648245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C4D53A" w14:textId="55B96D82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0.039229</w:t>
            </w:r>
          </w:p>
        </w:tc>
      </w:tr>
      <w:tr w:rsidR="009525CA" w:rsidRPr="001557D4" w14:paraId="25DADDF7" w14:textId="77777777" w:rsidTr="00013A6E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69066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Stimulation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5FA4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F7CE1A" w14:textId="7EA10BAD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3.17283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AA85C7" w14:textId="4CDFECCA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0.056238</w:t>
            </w:r>
          </w:p>
        </w:tc>
      </w:tr>
      <w:tr w:rsidR="009525CA" w:rsidRPr="001557D4" w14:paraId="43EC8C67" w14:textId="77777777" w:rsidTr="00013A6E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08D2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Interaction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9540E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3A68EB" w14:textId="4619BEA9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1.853607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D7ABF4" w14:textId="248AC72B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0.174171</w:t>
            </w:r>
          </w:p>
        </w:tc>
      </w:tr>
    </w:tbl>
    <w:p w14:paraId="3AC8006B" w14:textId="77777777" w:rsidR="00671EEB" w:rsidRPr="00E27DBE" w:rsidRDefault="00671EEB" w:rsidP="00E27DBE"/>
    <w:p w14:paraId="6CB7A8B7" w14:textId="67D318F4" w:rsidR="009525CA" w:rsidRPr="00993B80" w:rsidRDefault="009525CA" w:rsidP="009525CA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>Table 17. Two factor ANOVA for the effect of medication and stimulation on Euclidean Distances for z2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9525CA" w:rsidRPr="001557D4" w14:paraId="31155B0C" w14:textId="77777777" w:rsidTr="00D174B2">
        <w:trPr>
          <w:trHeight w:val="216"/>
        </w:trPr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060AD" w14:textId="77777777" w:rsidR="009525CA" w:rsidRPr="001557D4" w:rsidRDefault="009525CA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12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9B1C7" w14:textId="77777777" w:rsidR="009525CA" w:rsidRPr="001557D4" w:rsidRDefault="009525CA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5EC79" w14:textId="77777777" w:rsidR="009525CA" w:rsidRPr="001557D4" w:rsidRDefault="009525CA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F</w:t>
            </w:r>
          </w:p>
        </w:tc>
        <w:tc>
          <w:tcPr>
            <w:tcW w:w="12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D94E0" w14:textId="77777777" w:rsidR="009525CA" w:rsidRPr="001557D4" w:rsidRDefault="009525CA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P</w:t>
            </w:r>
          </w:p>
        </w:tc>
      </w:tr>
      <w:tr w:rsidR="009525CA" w:rsidRPr="001557D4" w14:paraId="5CB5F330" w14:textId="77777777" w:rsidTr="00D174B2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2B700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Medication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33418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032664B" w14:textId="352FEAE0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3.106005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8B2277" w14:textId="186B1AB0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0.088191</w:t>
            </w:r>
          </w:p>
        </w:tc>
      </w:tr>
      <w:tr w:rsidR="009525CA" w:rsidRPr="001557D4" w14:paraId="08234211" w14:textId="77777777" w:rsidTr="00D174B2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F6EF9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Stimulation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12DEF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9BFDBE" w14:textId="6BA32B92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1.464148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624CA5" w14:textId="3165AEE5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0.247332</w:t>
            </w:r>
          </w:p>
        </w:tc>
      </w:tr>
      <w:tr w:rsidR="009525CA" w:rsidRPr="001557D4" w14:paraId="006DD656" w14:textId="77777777" w:rsidTr="00D174B2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A3DC6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Interaction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0A63A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C5DBFB" w14:textId="25CD5960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0.193905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950F03" w14:textId="2D7ABB73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0.82476</w:t>
            </w:r>
          </w:p>
        </w:tc>
      </w:tr>
    </w:tbl>
    <w:p w14:paraId="4431B4EC" w14:textId="77777777" w:rsidR="00345FE1" w:rsidRDefault="00345FE1" w:rsidP="00345FE1"/>
    <w:p w14:paraId="498FA361" w14:textId="1AAE730B" w:rsidR="009525CA" w:rsidRPr="00993B80" w:rsidRDefault="009525CA" w:rsidP="009525CA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 xml:space="preserve">Table 18. Two </w:t>
      </w:r>
      <w:proofErr w:type="gramStart"/>
      <w:r>
        <w:rPr>
          <w:rFonts w:eastAsia="Times New Roman" w:cs="Times New Roman"/>
          <w:i/>
          <w:sz w:val="18"/>
          <w:szCs w:val="18"/>
        </w:rPr>
        <w:t>factor</w:t>
      </w:r>
      <w:proofErr w:type="gramEnd"/>
      <w:r>
        <w:rPr>
          <w:rFonts w:eastAsia="Times New Roman" w:cs="Times New Roman"/>
          <w:i/>
          <w:sz w:val="18"/>
          <w:szCs w:val="18"/>
        </w:rPr>
        <w:t xml:space="preserve"> ANOVA for the effect of medication and stimulation on Euclidean Distances for z3</w:t>
      </w: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566"/>
        <w:gridCol w:w="2353"/>
        <w:gridCol w:w="2420"/>
        <w:gridCol w:w="2418"/>
      </w:tblGrid>
      <w:tr w:rsidR="009525CA" w:rsidRPr="001557D4" w14:paraId="39E1388E" w14:textId="77777777" w:rsidTr="00D174B2">
        <w:trPr>
          <w:trHeight w:val="216"/>
        </w:trPr>
        <w:tc>
          <w:tcPr>
            <w:tcW w:w="13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B8985" w14:textId="77777777" w:rsidR="009525CA" w:rsidRPr="001557D4" w:rsidRDefault="009525CA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</w:p>
        </w:tc>
        <w:tc>
          <w:tcPr>
            <w:tcW w:w="120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77F84" w14:textId="77777777" w:rsidR="009525CA" w:rsidRPr="001557D4" w:rsidRDefault="009525CA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proofErr w:type="spellStart"/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4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3E0BD" w14:textId="77777777" w:rsidR="009525CA" w:rsidRPr="001557D4" w:rsidRDefault="009525CA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F</w:t>
            </w:r>
          </w:p>
        </w:tc>
        <w:tc>
          <w:tcPr>
            <w:tcW w:w="123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1A12E" w14:textId="77777777" w:rsidR="009525CA" w:rsidRPr="001557D4" w:rsidRDefault="009525CA" w:rsidP="00D174B2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P</w:t>
            </w:r>
          </w:p>
        </w:tc>
      </w:tr>
      <w:tr w:rsidR="009525CA" w:rsidRPr="001557D4" w14:paraId="51772E48" w14:textId="77777777" w:rsidTr="00D174B2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36712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Medication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5DBF5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64053F" w14:textId="758A2F76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1.236919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2A010D" w14:textId="5F44C22F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0.274899</w:t>
            </w:r>
          </w:p>
        </w:tc>
      </w:tr>
      <w:tr w:rsidR="009525CA" w:rsidRPr="001557D4" w14:paraId="6C3DA66C" w14:textId="77777777" w:rsidTr="00D174B2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762D6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Stimulation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78E0C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714830" w14:textId="34162191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0.724521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EB2D82" w14:textId="73DE0131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0.492842</w:t>
            </w:r>
          </w:p>
        </w:tc>
      </w:tr>
      <w:tr w:rsidR="009525CA" w:rsidRPr="001557D4" w14:paraId="2619EE4A" w14:textId="77777777" w:rsidTr="00D174B2">
        <w:trPr>
          <w:trHeight w:val="216"/>
        </w:trPr>
        <w:tc>
          <w:tcPr>
            <w:tcW w:w="131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610B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Interaction</w:t>
            </w:r>
          </w:p>
        </w:tc>
        <w:tc>
          <w:tcPr>
            <w:tcW w:w="120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9460" w14:textId="77777777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eastAsia="Times New Roman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F9F541" w14:textId="128A5BC6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2.388352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4271F1" w14:textId="5C2F002B" w:rsidR="009525CA" w:rsidRPr="001557D4" w:rsidRDefault="009525CA" w:rsidP="009525CA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1557D4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0.109017</w:t>
            </w:r>
          </w:p>
        </w:tc>
      </w:tr>
    </w:tbl>
    <w:p w14:paraId="5782A20D" w14:textId="77777777" w:rsidR="009525CA" w:rsidRPr="00345FE1" w:rsidRDefault="009525CA" w:rsidP="00345FE1"/>
    <w:p w14:paraId="58F1AED1" w14:textId="77777777" w:rsidR="00DE23E8" w:rsidRDefault="00DE23E8" w:rsidP="00654E8F">
      <w:pPr>
        <w:spacing w:before="240"/>
      </w:pPr>
    </w:p>
    <w:p w14:paraId="47A51D5D" w14:textId="77777777" w:rsidR="001557D4" w:rsidRDefault="001557D4" w:rsidP="00654E8F">
      <w:pPr>
        <w:spacing w:before="240"/>
      </w:pPr>
    </w:p>
    <w:p w14:paraId="17D6D00C" w14:textId="77777777" w:rsidR="00A22490" w:rsidRDefault="00A22490" w:rsidP="00A22490">
      <w:pPr>
        <w:spacing w:before="240"/>
      </w:pPr>
    </w:p>
    <w:p w14:paraId="5AE3D954" w14:textId="21A0A514" w:rsidR="00A77863" w:rsidRPr="00F83E18" w:rsidRDefault="00A77863" w:rsidP="00F83E18">
      <w:pPr>
        <w:spacing w:before="240"/>
        <w:rPr>
          <w:b/>
          <w:bCs/>
        </w:rPr>
      </w:pPr>
      <w:r w:rsidRPr="00A77863"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049612" wp14:editId="24364469">
                <wp:simplePos x="0" y="0"/>
                <wp:positionH relativeFrom="column">
                  <wp:posOffset>1217930</wp:posOffset>
                </wp:positionH>
                <wp:positionV relativeFrom="paragraph">
                  <wp:posOffset>2540</wp:posOffset>
                </wp:positionV>
                <wp:extent cx="4432300" cy="3930650"/>
                <wp:effectExtent l="0" t="0" r="6350" b="0"/>
                <wp:wrapTopAndBottom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CFF860-5B25-1CC3-A220-35F04A71A7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0" cy="3930650"/>
                          <a:chOff x="0" y="0"/>
                          <a:chExt cx="4802796" cy="4599472"/>
                        </a:xfrm>
                      </wpg:grpSpPr>
                      <wpg:grpSp>
                        <wpg:cNvPr id="1162240320" name="Group 1162240320">
                          <a:extLst>
                            <a:ext uri="{FF2B5EF4-FFF2-40B4-BE49-F238E27FC236}">
                              <a16:creationId xmlns:a16="http://schemas.microsoft.com/office/drawing/2014/main" id="{F8FF03C6-B45B-84C0-54EE-751946399845}"/>
                            </a:ext>
                          </a:extLst>
                        </wpg:cNvPr>
                        <wpg:cNvGrpSpPr/>
                        <wpg:grpSpPr>
                          <a:xfrm>
                            <a:off x="182670" y="0"/>
                            <a:ext cx="4620126" cy="4599472"/>
                            <a:chOff x="182670" y="0"/>
                            <a:chExt cx="4620126" cy="4599472"/>
                          </a:xfrm>
                        </wpg:grpSpPr>
                        <pic:pic xmlns:pic="http://schemas.openxmlformats.org/drawingml/2006/picture">
                          <pic:nvPicPr>
                            <pic:cNvPr id="1080861322" name="Picture 1080861322">
                              <a:extLst>
                                <a:ext uri="{FF2B5EF4-FFF2-40B4-BE49-F238E27FC236}">
                                  <a16:creationId xmlns:a16="http://schemas.microsoft.com/office/drawing/2014/main" id="{1EA25D0E-3F8E-DBA0-9A0E-444D1916C13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670" y="0"/>
                              <a:ext cx="4572000" cy="14598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4123884" name="Picture 1114123884">
                              <a:extLst>
                                <a:ext uri="{FF2B5EF4-FFF2-40B4-BE49-F238E27FC236}">
                                  <a16:creationId xmlns:a16="http://schemas.microsoft.com/office/drawing/2014/main" id="{7320F0CF-B9D2-36B7-052E-720F8570E53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670" y="1570825"/>
                              <a:ext cx="4572000" cy="147452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8738401" name="Picture 978738401">
                              <a:extLst>
                                <a:ext uri="{FF2B5EF4-FFF2-40B4-BE49-F238E27FC236}">
                                  <a16:creationId xmlns:a16="http://schemas.microsoft.com/office/drawing/2014/main" id="{18790B24-6B42-F262-4329-3B6FAF9EEDE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796" y="3139629"/>
                              <a:ext cx="4572000" cy="145984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42332898" name="TextBox 7">
                          <a:extLst>
                            <a:ext uri="{FF2B5EF4-FFF2-40B4-BE49-F238E27FC236}">
                              <a16:creationId xmlns:a16="http://schemas.microsoft.com/office/drawing/2014/main" id="{4F3FCC88-1B07-9721-5C17-0DC37BBD782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38477"/>
                            <a:ext cx="892968" cy="5500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2565FE" w14:textId="2125392E" w:rsidR="00A77863" w:rsidRDefault="00F83E18" w:rsidP="00A77863">
                              <w:pPr>
                                <w:rPr>
                                  <w:rFonts w:ascii="Calibri" w:eastAsia="Calibri" w:hAnsi="Calibri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9473933" name="TextBox 7">
                          <a:extLst>
                            <a:ext uri="{FF2B5EF4-FFF2-40B4-BE49-F238E27FC236}">
                              <a16:creationId xmlns:a16="http://schemas.microsoft.com/office/drawing/2014/main" id="{9E3D0240-625D-496E-61C4-5A09F2BDBAAD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698508"/>
                            <a:ext cx="892968" cy="5500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8CD575" w14:textId="654FB6BB" w:rsidR="00A77863" w:rsidRDefault="00F83E18" w:rsidP="00A77863">
                              <w:pPr>
                                <w:rPr>
                                  <w:rFonts w:ascii="Calibri" w:eastAsia="Calibri" w:hAnsi="Calibri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397437" name="TextBox 7">
                          <a:extLst>
                            <a:ext uri="{FF2B5EF4-FFF2-40B4-BE49-F238E27FC236}">
                              <a16:creationId xmlns:a16="http://schemas.microsoft.com/office/drawing/2014/main" id="{7716E20B-EF24-BF09-F9DA-01BD8EC818E9}"/>
                            </a:ext>
                          </a:extLst>
                        </wps:cNvPr>
                        <wps:cNvSpPr txBox="1"/>
                        <wps:spPr>
                          <a:xfrm>
                            <a:off x="14295" y="3267312"/>
                            <a:ext cx="892968" cy="5500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CBE0EC" w14:textId="3E7DC823" w:rsidR="00A77863" w:rsidRDefault="00F83E18" w:rsidP="00A77863">
                              <w:pPr>
                                <w:rPr>
                                  <w:rFonts w:ascii="Calibri" w:eastAsia="Calibri" w:hAnsi="Calibri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49612" id="Group 21" o:spid="_x0000_s1026" style="position:absolute;margin-left:95.9pt;margin-top:.2pt;width:349pt;height:309.5pt;z-index:251659264;mso-width-relative:margin;mso-height-relative:margin" coordsize="48027,4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">
                <v:group id="Group 1162240320" o:spid="_x0000_s1027" style="position:absolute;left:1826;width:46201;height:45994" coordorigin="1826" coordsize="46201,4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80861322" o:spid="_x0000_s1028" type="#_x0000_t75" style="position:absolute;left:1826;width:45720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">
                    <v:imagedata r:id="rId15" o:title=""/>
                  </v:shape>
                  <v:shape id="Picture 1114123884" o:spid="_x0000_s1029" type="#_x0000_t75" style="position:absolute;left:1826;top:15708;width:45720;height:1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">
                    <v:imagedata r:id="rId16" o:title=""/>
                  </v:shape>
                  <v:shape id="Picture 978738401" o:spid="_x0000_s1030" type="#_x0000_t75" style="position:absolute;left:2307;top:31396;width:45720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">
                    <v:imagedata r:id="rId17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top:1384;width:8929;height:5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" filled="f" stroked="f">
                  <v:textbox>
                    <w:txbxContent>
                      <w:p w14:paraId="682565FE" w14:textId="2125392E" w:rsidR="00A77863" w:rsidRDefault="00F83E18" w:rsidP="00A77863">
                        <w:pPr>
                          <w:rPr>
                            <w:rFonts w:ascii="Calibri" w:eastAsia="Calibri" w:hAnsi="Calibri" w:cs="Arial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7" o:spid="_x0000_s1032" type="#_x0000_t202" style="position:absolute;top:16985;width:8929;height:5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" filled="f" stroked="f">
                  <v:textbox>
                    <w:txbxContent>
                      <w:p w14:paraId="478CD575" w14:textId="654FB6BB" w:rsidR="00A77863" w:rsidRDefault="00F83E18" w:rsidP="00A77863">
                        <w:pPr>
                          <w:rPr>
                            <w:rFonts w:ascii="Calibri" w:eastAsia="Calibri" w:hAnsi="Calibri" w:cs="Arial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7" o:spid="_x0000_s1033" type="#_x0000_t202" style="position:absolute;left:142;top:32673;width:8930;height:5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" filled="f" stroked="f">
                  <v:textbox>
                    <w:txbxContent>
                      <w:p w14:paraId="08CBE0EC" w14:textId="3E7DC823" w:rsidR="00A77863" w:rsidRDefault="00F83E18" w:rsidP="00A77863">
                        <w:pPr>
                          <w:rPr>
                            <w:rFonts w:ascii="Calibri" w:eastAsia="Calibri" w:hAnsi="Calibri" w:cs="Arial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A77863">
        <w:rPr>
          <w:b/>
          <w:bCs/>
        </w:rPr>
        <w:t xml:space="preserve">Figure </w:t>
      </w:r>
      <w:r>
        <w:rPr>
          <w:b/>
          <w:bCs/>
        </w:rPr>
        <w:t>1</w:t>
      </w:r>
      <w:r w:rsidRPr="00A77863">
        <w:rPr>
          <w:b/>
          <w:bCs/>
        </w:rPr>
        <w:t xml:space="preserve">. </w:t>
      </w:r>
      <w:r w:rsidR="00A22490" w:rsidRPr="00A77863">
        <w:t>(</w:t>
      </w:r>
      <w:r w:rsidR="00F83E18">
        <w:t>A</w:t>
      </w:r>
      <w:r w:rsidR="00A22490" w:rsidRPr="00A77863">
        <w:t xml:space="preserve"> to </w:t>
      </w:r>
      <w:r w:rsidR="00F83E18">
        <w:t>C</w:t>
      </w:r>
      <w:r w:rsidR="00A22490" w:rsidRPr="00A77863">
        <w:t xml:space="preserve">) </w:t>
      </w:r>
      <w:r w:rsidRPr="00A77863">
        <w:t>Topographical maps of spatial activation</w:t>
      </w:r>
      <w:r w:rsidR="00A22490">
        <w:t xml:space="preserve"> patterns</w:t>
      </w:r>
      <w:r w:rsidRPr="00A77863">
        <w:t xml:space="preserve"> </w:t>
      </w:r>
      <w:r w:rsidR="00A22490" w:rsidRPr="00A77863">
        <w:t xml:space="preserve">of the three Koopman latent dimensions (z1, z2, and z3) across Sham HC, Sham PD-Off Med, and GVS1 PD-On MED </w:t>
      </w:r>
      <w:r w:rsidR="00A22490">
        <w:t>groups</w:t>
      </w:r>
      <w:r w:rsidR="00A22490" w:rsidRPr="00A77863">
        <w:t xml:space="preserve"> during the preparatory period.</w:t>
      </w:r>
    </w:p>
    <w:p w14:paraId="57788914" w14:textId="7F67918E" w:rsidR="001616D6" w:rsidRPr="00CE3EF5" w:rsidRDefault="00CE3EF5" w:rsidP="00CE3EF5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t xml:space="preserve">Table 19. </w:t>
      </w:r>
      <w:r w:rsidRPr="00CE3EF5">
        <w:rPr>
          <w:rFonts w:eastAsia="Times New Roman" w:cs="Times New Roman"/>
          <w:i/>
          <w:sz w:val="18"/>
          <w:szCs w:val="18"/>
        </w:rPr>
        <w:t xml:space="preserve">Normality Test Results for </w:t>
      </w:r>
      <w:r>
        <w:rPr>
          <w:rFonts w:eastAsia="Times New Roman" w:cs="Times New Roman"/>
          <w:i/>
          <w:sz w:val="18"/>
          <w:szCs w:val="18"/>
        </w:rPr>
        <w:t xml:space="preserve">Single </w:t>
      </w:r>
      <w:proofErr w:type="spellStart"/>
      <w:r>
        <w:rPr>
          <w:rFonts w:eastAsia="Times New Roman" w:cs="Times New Roman"/>
          <w:i/>
          <w:sz w:val="18"/>
          <w:szCs w:val="18"/>
        </w:rPr>
        <w:t>Factor</w:t>
      </w:r>
      <w:r w:rsidRPr="00CE3EF5">
        <w:rPr>
          <w:rFonts w:eastAsia="Times New Roman" w:cs="Times New Roman"/>
          <w:i/>
          <w:sz w:val="18"/>
          <w:szCs w:val="18"/>
        </w:rPr>
        <w:t>ANOVA</w:t>
      </w:r>
      <w:proofErr w:type="spellEnd"/>
      <w:r w:rsidRPr="00CE3EF5">
        <w:rPr>
          <w:rFonts w:eastAsia="Times New Roman" w:cs="Times New Roman"/>
          <w:i/>
          <w:sz w:val="18"/>
          <w:szCs w:val="18"/>
        </w:rPr>
        <w:t xml:space="preserve"> Assumptions</w:t>
      </w:r>
      <w:r>
        <w:rPr>
          <w:rFonts w:eastAsia="Times New Roman" w:cs="Times New Roman"/>
          <w:i/>
          <w:sz w:val="18"/>
          <w:szCs w:val="18"/>
        </w:rPr>
        <w:t xml:space="preserve"> </w:t>
      </w:r>
      <w:r w:rsidRPr="00CE3EF5">
        <w:rPr>
          <w:rFonts w:eastAsia="Times New Roman" w:cs="Times New Roman"/>
          <w:i/>
          <w:sz w:val="18"/>
          <w:szCs w:val="18"/>
        </w:rPr>
        <w:t>(p-values are reported from the Kolmogorov-Smirnov (K-S) test.)</w:t>
      </w:r>
    </w:p>
    <w:tbl>
      <w:tblPr>
        <w:tblW w:w="10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1965"/>
        <w:gridCol w:w="1790"/>
        <w:gridCol w:w="1890"/>
        <w:gridCol w:w="1890"/>
      </w:tblGrid>
      <w:tr w:rsidR="00CE3EF5" w14:paraId="307F4252" w14:textId="0701F422" w:rsidTr="00CE3EF5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803B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1FAA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HC</w:t>
            </w:r>
          </w:p>
        </w:tc>
        <w:tc>
          <w:tcPr>
            <w:tcW w:w="1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99A7E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gramStart"/>
            <w:r>
              <w:rPr>
                <w:rFonts w:eastAsia="Times New Roman" w:cs="Times New Roman"/>
                <w:sz w:val="18"/>
                <w:szCs w:val="18"/>
              </w:rPr>
              <w:t>PD</w:t>
            </w:r>
            <w:proofErr w:type="gramEnd"/>
            <w:r>
              <w:rPr>
                <w:rFonts w:eastAsia="Times New Roman" w:cs="Times New Roman"/>
                <w:sz w:val="18"/>
                <w:szCs w:val="18"/>
              </w:rPr>
              <w:t xml:space="preserve">-Off 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8B688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gramStart"/>
            <w:r>
              <w:rPr>
                <w:rFonts w:eastAsia="Times New Roman" w:cs="Times New Roman"/>
                <w:sz w:val="18"/>
                <w:szCs w:val="18"/>
              </w:rPr>
              <w:t>PD</w:t>
            </w:r>
            <w:proofErr w:type="gramEnd"/>
            <w:r>
              <w:rPr>
                <w:rFonts w:eastAsia="Times New Roman" w:cs="Times New Roman"/>
                <w:sz w:val="18"/>
                <w:szCs w:val="18"/>
              </w:rPr>
              <w:t xml:space="preserve">-On </w:t>
            </w:r>
          </w:p>
        </w:tc>
        <w:tc>
          <w:tcPr>
            <w:tcW w:w="1890" w:type="dxa"/>
          </w:tcPr>
          <w:p w14:paraId="70FF60FD" w14:textId="63593B78" w:rsidR="00CE3EF5" w:rsidRDefault="00CE3EF5" w:rsidP="00CE3EF5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CE3EF5">
              <w:rPr>
                <w:rFonts w:eastAsia="Times New Roman" w:cs="Times New Roman"/>
                <w:sz w:val="18"/>
                <w:szCs w:val="18"/>
              </w:rPr>
              <w:t>Normality Assumption Met?</w:t>
            </w:r>
          </w:p>
        </w:tc>
      </w:tr>
      <w:tr w:rsidR="00CE3EF5" w14:paraId="66679EB3" w14:textId="1038C34C" w:rsidTr="00CE3EF5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FFF22" w14:textId="7D184B4A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Network Errors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8FCB" w14:textId="7527D3CD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0.87</w:t>
            </w:r>
          </w:p>
        </w:tc>
        <w:tc>
          <w:tcPr>
            <w:tcW w:w="1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53C8" w14:textId="63F5EB76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0.88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3155F" w14:textId="5023E7E8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0.93</w:t>
            </w:r>
          </w:p>
        </w:tc>
        <w:tc>
          <w:tcPr>
            <w:tcW w:w="1890" w:type="dxa"/>
          </w:tcPr>
          <w:p w14:paraId="6CA8F7F9" w14:textId="18C3CA50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</w:tr>
      <w:tr w:rsidR="00CE3EF5" w14:paraId="43C6CF42" w14:textId="293E0298" w:rsidTr="00CE3EF5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013EB" w14:textId="6A7618E6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Prediction Errors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8DE83" w14:textId="411F6CAE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0.75</w:t>
            </w:r>
          </w:p>
        </w:tc>
        <w:tc>
          <w:tcPr>
            <w:tcW w:w="1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D0DA5" w14:textId="08BB2273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0.75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6CC6" w14:textId="22DA822F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0.39</w:t>
            </w:r>
          </w:p>
        </w:tc>
        <w:tc>
          <w:tcPr>
            <w:tcW w:w="1890" w:type="dxa"/>
          </w:tcPr>
          <w:p w14:paraId="4AF653DD" w14:textId="2A35117E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</w:tr>
      <w:tr w:rsidR="00CE3EF5" w14:paraId="42026331" w14:textId="66FC2C89" w:rsidTr="00CE3EF5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175BD" w14:textId="5E1E742E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Eigenvalue Analysis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D3AEA" w14:textId="77777777" w:rsidR="00CE3EF5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0.55</w:t>
            </w:r>
          </w:p>
          <w:p w14:paraId="21AE17DE" w14:textId="77777777" w:rsidR="00552D39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0.48</w:t>
            </w:r>
          </w:p>
          <w:p w14:paraId="21BEBAD7" w14:textId="6CDD32B2" w:rsidR="00552D39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0.42</w:t>
            </w:r>
          </w:p>
        </w:tc>
        <w:tc>
          <w:tcPr>
            <w:tcW w:w="1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99AC4" w14:textId="77777777" w:rsidR="00552D39" w:rsidRDefault="00552D39" w:rsidP="00552D39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0.62</w:t>
            </w:r>
          </w:p>
          <w:p w14:paraId="11B21060" w14:textId="77777777" w:rsidR="00CE3EF5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0.2</w:t>
            </w:r>
          </w:p>
          <w:p w14:paraId="2D128227" w14:textId="73A39E44" w:rsidR="00552D39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0.77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38A33" w14:textId="77777777" w:rsidR="00CE3EF5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0.73</w:t>
            </w:r>
          </w:p>
          <w:p w14:paraId="4FE41CB1" w14:textId="77777777" w:rsidR="00552D39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0.43</w:t>
            </w:r>
          </w:p>
          <w:p w14:paraId="3A17E6EA" w14:textId="2CD9C895" w:rsidR="00552D39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</w:t>
            </w:r>
          </w:p>
        </w:tc>
        <w:tc>
          <w:tcPr>
            <w:tcW w:w="1890" w:type="dxa"/>
          </w:tcPr>
          <w:p w14:paraId="73456925" w14:textId="50ECCB9D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</w:tr>
    </w:tbl>
    <w:p w14:paraId="1EEFD2B0" w14:textId="7F17C37D" w:rsidR="00A77863" w:rsidRDefault="00A77863" w:rsidP="00654E8F">
      <w:pPr>
        <w:spacing w:before="240"/>
      </w:pPr>
    </w:p>
    <w:p w14:paraId="61F80706" w14:textId="77777777" w:rsidR="00CE3EF5" w:rsidRDefault="00CE3EF5" w:rsidP="00CE3EF5">
      <w:pPr>
        <w:spacing w:before="240"/>
      </w:pPr>
    </w:p>
    <w:p w14:paraId="6146D5AB" w14:textId="77777777" w:rsidR="00F83E18" w:rsidRDefault="00F83E18" w:rsidP="00CE3EF5">
      <w:pPr>
        <w:spacing w:before="240"/>
      </w:pPr>
    </w:p>
    <w:p w14:paraId="44FD012B" w14:textId="77777777" w:rsidR="00F83E18" w:rsidRDefault="00F83E18" w:rsidP="00CE3EF5">
      <w:pPr>
        <w:spacing w:before="240"/>
      </w:pPr>
    </w:p>
    <w:p w14:paraId="02354214" w14:textId="77777777" w:rsidR="00F83E18" w:rsidRPr="00A77863" w:rsidRDefault="00F83E18" w:rsidP="00CE3EF5">
      <w:pPr>
        <w:spacing w:before="240"/>
      </w:pPr>
    </w:p>
    <w:p w14:paraId="42DE3730" w14:textId="75D77501" w:rsidR="00CE3EF5" w:rsidRPr="00CE3EF5" w:rsidRDefault="00CE3EF5" w:rsidP="00CE3EF5">
      <w:pPr>
        <w:jc w:val="center"/>
        <w:rPr>
          <w:rFonts w:eastAsia="Times New Roman" w:cs="Times New Roman"/>
          <w:i/>
          <w:sz w:val="18"/>
          <w:szCs w:val="18"/>
        </w:rPr>
      </w:pPr>
      <w:r>
        <w:rPr>
          <w:rFonts w:eastAsia="Times New Roman" w:cs="Times New Roman"/>
          <w:i/>
          <w:sz w:val="18"/>
          <w:szCs w:val="18"/>
        </w:rPr>
        <w:lastRenderedPageBreak/>
        <w:t xml:space="preserve">Table </w:t>
      </w:r>
      <w:r w:rsidR="00C02319">
        <w:rPr>
          <w:rFonts w:eastAsia="Times New Roman" w:cs="Times New Roman"/>
          <w:i/>
          <w:sz w:val="18"/>
          <w:szCs w:val="18"/>
        </w:rPr>
        <w:t>20</w:t>
      </w:r>
      <w:r>
        <w:rPr>
          <w:rFonts w:eastAsia="Times New Roman" w:cs="Times New Roman"/>
          <w:i/>
          <w:sz w:val="18"/>
          <w:szCs w:val="18"/>
        </w:rPr>
        <w:t xml:space="preserve">. </w:t>
      </w:r>
      <w:r w:rsidRPr="00CE3EF5">
        <w:rPr>
          <w:rFonts w:eastAsia="Times New Roman" w:cs="Times New Roman"/>
          <w:i/>
          <w:sz w:val="18"/>
          <w:szCs w:val="18"/>
        </w:rPr>
        <w:t xml:space="preserve">Normality Test Results for </w:t>
      </w:r>
      <w:proofErr w:type="spellStart"/>
      <w:r>
        <w:rPr>
          <w:rFonts w:eastAsia="Times New Roman" w:cs="Times New Roman"/>
          <w:i/>
          <w:sz w:val="18"/>
          <w:szCs w:val="18"/>
        </w:rPr>
        <w:t>Twe</w:t>
      </w:r>
      <w:proofErr w:type="spellEnd"/>
      <w:r>
        <w:rPr>
          <w:rFonts w:eastAsia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eastAsia="Times New Roman" w:cs="Times New Roman"/>
          <w:i/>
          <w:sz w:val="18"/>
          <w:szCs w:val="18"/>
        </w:rPr>
        <w:t>Factor</w:t>
      </w:r>
      <w:r w:rsidRPr="00CE3EF5">
        <w:rPr>
          <w:rFonts w:eastAsia="Times New Roman" w:cs="Times New Roman"/>
          <w:i/>
          <w:sz w:val="18"/>
          <w:szCs w:val="18"/>
        </w:rPr>
        <w:t>ANOVA</w:t>
      </w:r>
      <w:proofErr w:type="spellEnd"/>
      <w:r w:rsidRPr="00CE3EF5">
        <w:rPr>
          <w:rFonts w:eastAsia="Times New Roman" w:cs="Times New Roman"/>
          <w:i/>
          <w:sz w:val="18"/>
          <w:szCs w:val="18"/>
        </w:rPr>
        <w:t xml:space="preserve"> Assumptions</w:t>
      </w:r>
      <w:r>
        <w:rPr>
          <w:rFonts w:eastAsia="Times New Roman" w:cs="Times New Roman"/>
          <w:i/>
          <w:sz w:val="18"/>
          <w:szCs w:val="18"/>
        </w:rPr>
        <w:t xml:space="preserve"> </w:t>
      </w:r>
      <w:r w:rsidRPr="00CE3EF5">
        <w:rPr>
          <w:rFonts w:eastAsia="Times New Roman" w:cs="Times New Roman"/>
          <w:i/>
          <w:sz w:val="18"/>
          <w:szCs w:val="18"/>
        </w:rPr>
        <w:t>(p-values are reported from the Kolmogorov-Smirnov (K-S) test.)</w:t>
      </w:r>
    </w:p>
    <w:tbl>
      <w:tblPr>
        <w:tblW w:w="828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1790"/>
        <w:gridCol w:w="1890"/>
        <w:gridCol w:w="1890"/>
      </w:tblGrid>
      <w:tr w:rsidR="00CE3EF5" w14:paraId="7F5144C8" w14:textId="77777777" w:rsidTr="00F83E18">
        <w:trPr>
          <w:jc w:val="center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F0DA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81DB7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gramStart"/>
            <w:r>
              <w:rPr>
                <w:rFonts w:eastAsia="Times New Roman" w:cs="Times New Roman"/>
                <w:sz w:val="18"/>
                <w:szCs w:val="18"/>
              </w:rPr>
              <w:t>PD</w:t>
            </w:r>
            <w:proofErr w:type="gramEnd"/>
            <w:r>
              <w:rPr>
                <w:rFonts w:eastAsia="Times New Roman" w:cs="Times New Roman"/>
                <w:sz w:val="18"/>
                <w:szCs w:val="18"/>
              </w:rPr>
              <w:t xml:space="preserve">-Off 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8D5E9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gramStart"/>
            <w:r>
              <w:rPr>
                <w:rFonts w:eastAsia="Times New Roman" w:cs="Times New Roman"/>
                <w:sz w:val="18"/>
                <w:szCs w:val="18"/>
              </w:rPr>
              <w:t>PD</w:t>
            </w:r>
            <w:proofErr w:type="gramEnd"/>
            <w:r>
              <w:rPr>
                <w:rFonts w:eastAsia="Times New Roman" w:cs="Times New Roman"/>
                <w:sz w:val="18"/>
                <w:szCs w:val="18"/>
              </w:rPr>
              <w:t xml:space="preserve">-On </w:t>
            </w:r>
          </w:p>
        </w:tc>
        <w:tc>
          <w:tcPr>
            <w:tcW w:w="1890" w:type="dxa"/>
          </w:tcPr>
          <w:p w14:paraId="51A34314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CE3EF5">
              <w:rPr>
                <w:rFonts w:eastAsia="Times New Roman" w:cs="Times New Roman"/>
                <w:sz w:val="18"/>
                <w:szCs w:val="18"/>
              </w:rPr>
              <w:t>Normality Assumption Met?</w:t>
            </w:r>
          </w:p>
        </w:tc>
      </w:tr>
      <w:tr w:rsidR="00CE3EF5" w14:paraId="56CAD474" w14:textId="77777777" w:rsidTr="00F83E18">
        <w:trPr>
          <w:jc w:val="center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8A9C9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Network Errors</w:t>
            </w:r>
          </w:p>
        </w:tc>
        <w:tc>
          <w:tcPr>
            <w:tcW w:w="1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7BE8" w14:textId="19DEF30C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0.55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F573C" w14:textId="4E9EDBD1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0.96</w:t>
            </w:r>
          </w:p>
        </w:tc>
        <w:tc>
          <w:tcPr>
            <w:tcW w:w="1890" w:type="dxa"/>
          </w:tcPr>
          <w:p w14:paraId="6B527E79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</w:tr>
      <w:tr w:rsidR="00CE3EF5" w14:paraId="5CB5F3CB" w14:textId="77777777" w:rsidTr="00F83E18">
        <w:trPr>
          <w:jc w:val="center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54094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Prediction Errors</w:t>
            </w:r>
          </w:p>
        </w:tc>
        <w:tc>
          <w:tcPr>
            <w:tcW w:w="1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86712" w14:textId="040F0980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0.82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71521" w14:textId="2E6F7E3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0.96</w:t>
            </w:r>
          </w:p>
        </w:tc>
        <w:tc>
          <w:tcPr>
            <w:tcW w:w="1890" w:type="dxa"/>
          </w:tcPr>
          <w:p w14:paraId="0D8259A6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</w:tr>
      <w:tr w:rsidR="00CE3EF5" w14:paraId="038B9A7C" w14:textId="77777777" w:rsidTr="00F83E18">
        <w:trPr>
          <w:jc w:val="center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69F51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Eigenvalue Analysis</w:t>
            </w:r>
          </w:p>
        </w:tc>
        <w:tc>
          <w:tcPr>
            <w:tcW w:w="1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725A9" w14:textId="77777777" w:rsidR="00CE3EF5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0.71</w:t>
            </w:r>
          </w:p>
          <w:p w14:paraId="4B9CE1F0" w14:textId="77777777" w:rsidR="00552D39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0.85</w:t>
            </w:r>
          </w:p>
          <w:p w14:paraId="65411550" w14:textId="2574B9CB" w:rsidR="00552D39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0.49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8E06F" w14:textId="77777777" w:rsidR="00CE3EF5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0.78</w:t>
            </w:r>
          </w:p>
          <w:p w14:paraId="3F4D36DD" w14:textId="77777777" w:rsidR="00552D39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0.65</w:t>
            </w:r>
          </w:p>
          <w:p w14:paraId="0CDB7D3A" w14:textId="1CC36F1D" w:rsidR="00552D39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0.76</w:t>
            </w:r>
          </w:p>
        </w:tc>
        <w:tc>
          <w:tcPr>
            <w:tcW w:w="1890" w:type="dxa"/>
          </w:tcPr>
          <w:p w14:paraId="5B5FC168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</w:tr>
      <w:tr w:rsidR="00CE3EF5" w14:paraId="1B4ED05A" w14:textId="77777777" w:rsidTr="00F83E18">
        <w:trPr>
          <w:jc w:val="center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24983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Spatial Contribution Analysis</w:t>
            </w:r>
          </w:p>
        </w:tc>
        <w:tc>
          <w:tcPr>
            <w:tcW w:w="1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62838" w14:textId="5292A3BA" w:rsidR="00CE3EF5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0.72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1B8C5" w14:textId="2B9B3068" w:rsidR="00CE3EF5" w:rsidRDefault="00552D39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0.16</w:t>
            </w:r>
          </w:p>
        </w:tc>
        <w:tc>
          <w:tcPr>
            <w:tcW w:w="1890" w:type="dxa"/>
          </w:tcPr>
          <w:p w14:paraId="65CA41E5" w14:textId="77777777" w:rsidR="00CE3EF5" w:rsidRDefault="00CE3EF5" w:rsidP="00D32A9F">
            <w:pPr>
              <w:widowControl w:val="0"/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18"/>
                <w:szCs w:val="18"/>
              </w:rPr>
              <w:t>Y</w:t>
            </w:r>
          </w:p>
        </w:tc>
      </w:tr>
    </w:tbl>
    <w:p w14:paraId="4C4293FF" w14:textId="32EDA61C" w:rsidR="00A77863" w:rsidRDefault="00A77863" w:rsidP="00654E8F">
      <w:pPr>
        <w:spacing w:before="240"/>
      </w:pPr>
    </w:p>
    <w:p w14:paraId="46EEFCF0" w14:textId="6E1942F2" w:rsidR="00A77863" w:rsidRDefault="00A77863" w:rsidP="00654E8F">
      <w:pPr>
        <w:spacing w:before="240"/>
      </w:pPr>
    </w:p>
    <w:p w14:paraId="608B26B2" w14:textId="0D7DFB0C" w:rsidR="00A77863" w:rsidRDefault="00A77863" w:rsidP="00654E8F">
      <w:pPr>
        <w:spacing w:before="240"/>
      </w:pPr>
    </w:p>
    <w:p w14:paraId="3BE4C58C" w14:textId="7F828AA0" w:rsidR="00A77863" w:rsidRDefault="00A77863" w:rsidP="00654E8F">
      <w:pPr>
        <w:spacing w:before="240"/>
      </w:pPr>
    </w:p>
    <w:p w14:paraId="6480441C" w14:textId="0728DD9F" w:rsidR="00A77863" w:rsidRDefault="00A77863" w:rsidP="00654E8F">
      <w:pPr>
        <w:spacing w:before="240"/>
      </w:pPr>
    </w:p>
    <w:p w14:paraId="174B5F60" w14:textId="3930FBE0" w:rsidR="00A77863" w:rsidRDefault="00A77863" w:rsidP="00654E8F">
      <w:pPr>
        <w:spacing w:before="240"/>
      </w:pPr>
    </w:p>
    <w:sectPr w:rsidR="00A7786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A0D90" w14:textId="77777777" w:rsidR="009836FA" w:rsidRDefault="009836FA" w:rsidP="00117666">
      <w:pPr>
        <w:spacing w:after="0"/>
      </w:pPr>
      <w:r>
        <w:separator/>
      </w:r>
    </w:p>
  </w:endnote>
  <w:endnote w:type="continuationSeparator" w:id="0">
    <w:p w14:paraId="115D5A97" w14:textId="77777777" w:rsidR="009836FA" w:rsidRDefault="009836F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B303E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303E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B303E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303E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8F8D4" w14:textId="77777777" w:rsidR="009836FA" w:rsidRDefault="009836FA" w:rsidP="00117666">
      <w:pPr>
        <w:spacing w:after="0"/>
      </w:pPr>
      <w:r>
        <w:separator/>
      </w:r>
    </w:p>
  </w:footnote>
  <w:footnote w:type="continuationSeparator" w:id="0">
    <w:p w14:paraId="59B3E688" w14:textId="77777777" w:rsidR="009836FA" w:rsidRDefault="009836F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B303E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B303E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335212368" name="Picture 335212368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B1D61"/>
    <w:rsid w:val="000F7362"/>
    <w:rsid w:val="00105FD9"/>
    <w:rsid w:val="00117666"/>
    <w:rsid w:val="001549D3"/>
    <w:rsid w:val="001557D4"/>
    <w:rsid w:val="00160065"/>
    <w:rsid w:val="001616D6"/>
    <w:rsid w:val="00177D84"/>
    <w:rsid w:val="001A2F43"/>
    <w:rsid w:val="001B31AF"/>
    <w:rsid w:val="00267D18"/>
    <w:rsid w:val="002868E2"/>
    <w:rsid w:val="002869C3"/>
    <w:rsid w:val="002936E4"/>
    <w:rsid w:val="002B4A57"/>
    <w:rsid w:val="002C74CA"/>
    <w:rsid w:val="00345FE1"/>
    <w:rsid w:val="003544FB"/>
    <w:rsid w:val="003A6D3E"/>
    <w:rsid w:val="003D2D47"/>
    <w:rsid w:val="003D2F2D"/>
    <w:rsid w:val="00401590"/>
    <w:rsid w:val="00447801"/>
    <w:rsid w:val="00452E9C"/>
    <w:rsid w:val="004735C8"/>
    <w:rsid w:val="004961FF"/>
    <w:rsid w:val="004C790F"/>
    <w:rsid w:val="00517A89"/>
    <w:rsid w:val="005250F2"/>
    <w:rsid w:val="00552D39"/>
    <w:rsid w:val="00593EEA"/>
    <w:rsid w:val="005A5EEE"/>
    <w:rsid w:val="005D26B0"/>
    <w:rsid w:val="006375C7"/>
    <w:rsid w:val="00654E8F"/>
    <w:rsid w:val="00660D05"/>
    <w:rsid w:val="00671EEB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4C07"/>
    <w:rsid w:val="00803D24"/>
    <w:rsid w:val="00817DD6"/>
    <w:rsid w:val="00823616"/>
    <w:rsid w:val="00885156"/>
    <w:rsid w:val="008F36DA"/>
    <w:rsid w:val="009151AA"/>
    <w:rsid w:val="0093429D"/>
    <w:rsid w:val="00943573"/>
    <w:rsid w:val="009525CA"/>
    <w:rsid w:val="00970F7D"/>
    <w:rsid w:val="009836FA"/>
    <w:rsid w:val="00993B80"/>
    <w:rsid w:val="00994A3D"/>
    <w:rsid w:val="009C2B12"/>
    <w:rsid w:val="009C70F3"/>
    <w:rsid w:val="00A174D9"/>
    <w:rsid w:val="00A22490"/>
    <w:rsid w:val="00A569CD"/>
    <w:rsid w:val="00A77863"/>
    <w:rsid w:val="00AB5EE2"/>
    <w:rsid w:val="00AB6715"/>
    <w:rsid w:val="00B1671E"/>
    <w:rsid w:val="00B25EB8"/>
    <w:rsid w:val="00B303EB"/>
    <w:rsid w:val="00B354E1"/>
    <w:rsid w:val="00B37F4D"/>
    <w:rsid w:val="00C02319"/>
    <w:rsid w:val="00C35E49"/>
    <w:rsid w:val="00C52A7B"/>
    <w:rsid w:val="00C56BAF"/>
    <w:rsid w:val="00C679AA"/>
    <w:rsid w:val="00C75972"/>
    <w:rsid w:val="00C804C7"/>
    <w:rsid w:val="00CC0677"/>
    <w:rsid w:val="00CC0A3A"/>
    <w:rsid w:val="00CD066B"/>
    <w:rsid w:val="00CE3EF5"/>
    <w:rsid w:val="00CE4FEE"/>
    <w:rsid w:val="00D21F45"/>
    <w:rsid w:val="00DB59C3"/>
    <w:rsid w:val="00DC259A"/>
    <w:rsid w:val="00DC7C66"/>
    <w:rsid w:val="00DE23E8"/>
    <w:rsid w:val="00E171B6"/>
    <w:rsid w:val="00E27DBE"/>
    <w:rsid w:val="00E37CB6"/>
    <w:rsid w:val="00E42F98"/>
    <w:rsid w:val="00E52377"/>
    <w:rsid w:val="00E64E17"/>
    <w:rsid w:val="00E866C9"/>
    <w:rsid w:val="00EA3D3C"/>
    <w:rsid w:val="00F46900"/>
    <w:rsid w:val="00F61D89"/>
    <w:rsid w:val="00F8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287</TotalTime>
  <Pages>7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nikta kia</cp:lastModifiedBy>
  <cp:revision>14</cp:revision>
  <cp:lastPrinted>2013-10-03T12:51:00Z</cp:lastPrinted>
  <dcterms:created xsi:type="dcterms:W3CDTF">2022-11-17T16:58:00Z</dcterms:created>
  <dcterms:modified xsi:type="dcterms:W3CDTF">2025-04-29T04:18:00Z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