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1E54AB" w14:textId="77777777" w:rsidR="00654E8F" w:rsidRPr="001549D3" w:rsidRDefault="00654E8F" w:rsidP="0001436A">
      <w:pPr>
        <w:pStyle w:val="SupplementaryMaterial"/>
        <w:rPr>
          <w:b w:val="0"/>
        </w:rPr>
      </w:pPr>
      <w:bookmarkStart w:id="0" w:name="_GoBack"/>
      <w:bookmarkEnd w:id="0"/>
      <w:r w:rsidRPr="001549D3">
        <w:t>Supplementary Material</w:t>
      </w:r>
    </w:p>
    <w:p w14:paraId="26E04D4F" w14:textId="39CA05BE" w:rsidR="00FA7D88" w:rsidRDefault="00FA7D88" w:rsidP="0031147B">
      <w:pPr>
        <w:pStyle w:val="Heading1"/>
        <w:numPr>
          <w:ilvl w:val="0"/>
          <w:numId w:val="0"/>
        </w:numPr>
        <w:ind w:left="567" w:hanging="567"/>
        <w:rPr>
          <w:b w:val="0"/>
          <w:bCs/>
        </w:rPr>
      </w:pPr>
      <w:r>
        <w:t>Table S1</w:t>
      </w:r>
      <w:r>
        <w:rPr>
          <w:b w:val="0"/>
          <w:bCs/>
        </w:rPr>
        <w:t>. Strains used in this study</w:t>
      </w:r>
      <w:r w:rsidR="00FD71F8">
        <w:rPr>
          <w:b w:val="0"/>
          <w:bCs/>
        </w:rPr>
        <w:t>.</w:t>
      </w:r>
    </w:p>
    <w:tbl>
      <w:tblPr>
        <w:tblpPr w:leftFromText="141" w:rightFromText="141" w:vertAnchor="page" w:horzAnchor="margin" w:tblpY="2795"/>
        <w:tblW w:w="13603" w:type="dxa"/>
        <w:tblCellMar>
          <w:left w:w="70" w:type="dxa"/>
          <w:right w:w="70" w:type="dxa"/>
        </w:tblCellMar>
        <w:tblLook w:val="04A0" w:firstRow="1" w:lastRow="0" w:firstColumn="1" w:lastColumn="0" w:noHBand="0" w:noVBand="1"/>
      </w:tblPr>
      <w:tblGrid>
        <w:gridCol w:w="3114"/>
        <w:gridCol w:w="1843"/>
        <w:gridCol w:w="1559"/>
        <w:gridCol w:w="1134"/>
        <w:gridCol w:w="992"/>
        <w:gridCol w:w="992"/>
        <w:gridCol w:w="993"/>
        <w:gridCol w:w="992"/>
        <w:gridCol w:w="1984"/>
      </w:tblGrid>
      <w:tr w:rsidR="007D0ED7" w:rsidRPr="007D0ED7" w14:paraId="4DF61A81" w14:textId="77777777" w:rsidTr="002B6271">
        <w:trPr>
          <w:trHeight w:val="60"/>
        </w:trPr>
        <w:tc>
          <w:tcPr>
            <w:tcW w:w="3114" w:type="dxa"/>
            <w:vMerge w:val="restart"/>
            <w:tcBorders>
              <w:top w:val="single" w:sz="4" w:space="0" w:color="auto"/>
              <w:left w:val="single" w:sz="4" w:space="0" w:color="auto"/>
              <w:bottom w:val="single" w:sz="4" w:space="0" w:color="000000"/>
              <w:right w:val="nil"/>
            </w:tcBorders>
            <w:shd w:val="clear" w:color="000000" w:fill="D0CECE"/>
            <w:noWrap/>
            <w:vAlign w:val="center"/>
            <w:hideMark/>
          </w:tcPr>
          <w:p w14:paraId="0059D46F" w14:textId="77777777" w:rsidR="007D0ED7" w:rsidRPr="007D0ED7" w:rsidRDefault="007D0ED7" w:rsidP="007D0ED7">
            <w:pPr>
              <w:spacing w:before="0" w:after="0"/>
              <w:jc w:val="center"/>
              <w:rPr>
                <w:rFonts w:cs="Times New Roman"/>
                <w:b/>
                <w:bCs/>
                <w:noProof/>
                <w:sz w:val="22"/>
                <w:lang w:val="en-GB"/>
              </w:rPr>
            </w:pPr>
            <w:r w:rsidRPr="007D0ED7">
              <w:rPr>
                <w:rFonts w:cs="Times New Roman"/>
                <w:b/>
                <w:bCs/>
                <w:noProof/>
                <w:sz w:val="22"/>
                <w:lang w:val="en-GB"/>
              </w:rPr>
              <w:t>Strain</w:t>
            </w:r>
          </w:p>
        </w:tc>
        <w:tc>
          <w:tcPr>
            <w:tcW w:w="1843" w:type="dxa"/>
            <w:vMerge w:val="restart"/>
            <w:tcBorders>
              <w:top w:val="single" w:sz="4" w:space="0" w:color="auto"/>
              <w:left w:val="single" w:sz="4" w:space="0" w:color="auto"/>
              <w:bottom w:val="single" w:sz="4" w:space="0" w:color="000000"/>
              <w:right w:val="nil"/>
            </w:tcBorders>
            <w:shd w:val="clear" w:color="000000" w:fill="D0CECE"/>
            <w:noWrap/>
            <w:vAlign w:val="center"/>
            <w:hideMark/>
          </w:tcPr>
          <w:p w14:paraId="11374739" w14:textId="77777777" w:rsidR="007D0ED7" w:rsidRPr="007D0ED7" w:rsidRDefault="007D0ED7" w:rsidP="007D0ED7">
            <w:pPr>
              <w:spacing w:before="0" w:after="0"/>
              <w:jc w:val="center"/>
              <w:rPr>
                <w:rFonts w:cs="Times New Roman"/>
                <w:b/>
                <w:bCs/>
                <w:noProof/>
                <w:sz w:val="22"/>
                <w:lang w:val="en-GB"/>
              </w:rPr>
            </w:pPr>
            <w:r w:rsidRPr="007D0ED7">
              <w:rPr>
                <w:rFonts w:cs="Times New Roman"/>
                <w:b/>
                <w:bCs/>
                <w:noProof/>
                <w:sz w:val="22"/>
                <w:lang w:val="en-GB"/>
              </w:rPr>
              <w:t>Genotype</w:t>
            </w:r>
          </w:p>
        </w:tc>
        <w:tc>
          <w:tcPr>
            <w:tcW w:w="2693" w:type="dxa"/>
            <w:gridSpan w:val="2"/>
            <w:vMerge w:val="restart"/>
            <w:tcBorders>
              <w:top w:val="single" w:sz="4" w:space="0" w:color="auto"/>
              <w:left w:val="single" w:sz="4" w:space="0" w:color="auto"/>
              <w:right w:val="nil"/>
            </w:tcBorders>
            <w:shd w:val="clear" w:color="000000" w:fill="D0CECE"/>
            <w:noWrap/>
            <w:vAlign w:val="center"/>
            <w:hideMark/>
          </w:tcPr>
          <w:p w14:paraId="10B41638" w14:textId="77777777" w:rsidR="007D0ED7" w:rsidRPr="007D0ED7" w:rsidRDefault="007D0ED7" w:rsidP="007D0ED7">
            <w:pPr>
              <w:spacing w:before="0" w:after="0"/>
              <w:jc w:val="center"/>
              <w:rPr>
                <w:rFonts w:cs="Times New Roman"/>
                <w:b/>
                <w:bCs/>
                <w:noProof/>
                <w:sz w:val="22"/>
                <w:lang w:val="en-GB"/>
              </w:rPr>
            </w:pPr>
            <w:r w:rsidRPr="007D0ED7">
              <w:rPr>
                <w:rFonts w:cs="Times New Roman"/>
                <w:b/>
                <w:bCs/>
                <w:noProof/>
                <w:sz w:val="22"/>
                <w:lang w:val="en-GB"/>
              </w:rPr>
              <w:t>Pathway(s) affected</w:t>
            </w:r>
          </w:p>
        </w:tc>
        <w:tc>
          <w:tcPr>
            <w:tcW w:w="3969" w:type="dxa"/>
            <w:gridSpan w:val="4"/>
            <w:tcBorders>
              <w:top w:val="single" w:sz="4" w:space="0" w:color="auto"/>
              <w:left w:val="single" w:sz="4" w:space="0" w:color="auto"/>
              <w:bottom w:val="single" w:sz="4" w:space="0" w:color="auto"/>
              <w:right w:val="single" w:sz="4" w:space="0" w:color="000000"/>
            </w:tcBorders>
            <w:shd w:val="clear" w:color="000000" w:fill="D0CECE"/>
            <w:noWrap/>
            <w:vAlign w:val="center"/>
            <w:hideMark/>
          </w:tcPr>
          <w:p w14:paraId="67C5149E" w14:textId="77777777" w:rsidR="007D0ED7" w:rsidRPr="007D0ED7" w:rsidRDefault="007D0ED7" w:rsidP="007D0ED7">
            <w:pPr>
              <w:spacing w:before="0" w:after="0"/>
              <w:jc w:val="center"/>
              <w:rPr>
                <w:rFonts w:cs="Times New Roman"/>
                <w:b/>
                <w:bCs/>
                <w:noProof/>
                <w:sz w:val="22"/>
                <w:lang w:val="en-GB"/>
              </w:rPr>
            </w:pPr>
            <w:r w:rsidRPr="007D0ED7">
              <w:rPr>
                <w:rFonts w:cs="Times New Roman"/>
                <w:b/>
                <w:bCs/>
                <w:noProof/>
                <w:sz w:val="22"/>
                <w:lang w:val="en-GB"/>
              </w:rPr>
              <w:t>Mechanism of quinolone resistance</w:t>
            </w:r>
            <w:r w:rsidRPr="007D0ED7">
              <w:rPr>
                <w:rFonts w:cs="Times New Roman"/>
                <w:noProof/>
                <w:sz w:val="22"/>
                <w:vertAlign w:val="superscript"/>
                <w:lang w:val="en-GB"/>
              </w:rPr>
              <w:t>c</w:t>
            </w:r>
          </w:p>
        </w:tc>
        <w:tc>
          <w:tcPr>
            <w:tcW w:w="1984" w:type="dxa"/>
            <w:vMerge w:val="restart"/>
            <w:tcBorders>
              <w:top w:val="single" w:sz="4" w:space="0" w:color="auto"/>
              <w:left w:val="single" w:sz="4" w:space="0" w:color="auto"/>
              <w:right w:val="single" w:sz="4" w:space="0" w:color="auto"/>
            </w:tcBorders>
            <w:shd w:val="clear" w:color="000000" w:fill="D0CECE"/>
            <w:noWrap/>
            <w:vAlign w:val="center"/>
            <w:hideMark/>
          </w:tcPr>
          <w:p w14:paraId="0EB4ED09" w14:textId="77777777" w:rsidR="007D0ED7" w:rsidRPr="007D0ED7" w:rsidRDefault="007D0ED7" w:rsidP="007D0ED7">
            <w:pPr>
              <w:spacing w:before="0" w:after="0"/>
              <w:jc w:val="center"/>
              <w:rPr>
                <w:rFonts w:cs="Times New Roman"/>
                <w:b/>
                <w:bCs/>
                <w:noProof/>
                <w:sz w:val="22"/>
                <w:lang w:val="en-GB"/>
              </w:rPr>
            </w:pPr>
            <w:r w:rsidRPr="007D0ED7">
              <w:rPr>
                <w:rFonts w:cs="Times New Roman"/>
                <w:b/>
                <w:bCs/>
                <w:noProof/>
                <w:sz w:val="22"/>
                <w:lang w:val="en-GB"/>
              </w:rPr>
              <w:t>Source</w:t>
            </w:r>
          </w:p>
        </w:tc>
      </w:tr>
      <w:tr w:rsidR="007D0ED7" w:rsidRPr="007D0ED7" w14:paraId="450DB5BF" w14:textId="77777777" w:rsidTr="002B6271">
        <w:trPr>
          <w:trHeight w:val="373"/>
        </w:trPr>
        <w:tc>
          <w:tcPr>
            <w:tcW w:w="3114" w:type="dxa"/>
            <w:vMerge/>
            <w:tcBorders>
              <w:top w:val="single" w:sz="4" w:space="0" w:color="auto"/>
              <w:left w:val="single" w:sz="4" w:space="0" w:color="auto"/>
              <w:bottom w:val="single" w:sz="4" w:space="0" w:color="000000"/>
              <w:right w:val="nil"/>
            </w:tcBorders>
            <w:vAlign w:val="center"/>
            <w:hideMark/>
          </w:tcPr>
          <w:p w14:paraId="7563B574" w14:textId="77777777" w:rsidR="007D0ED7" w:rsidRPr="007D0ED7" w:rsidRDefault="007D0ED7" w:rsidP="007D0ED7">
            <w:pPr>
              <w:spacing w:before="0" w:after="0"/>
              <w:rPr>
                <w:rFonts w:cs="Times New Roman"/>
                <w:b/>
                <w:bCs/>
                <w:noProof/>
                <w:sz w:val="22"/>
                <w:lang w:val="en-GB"/>
              </w:rPr>
            </w:pPr>
          </w:p>
        </w:tc>
        <w:tc>
          <w:tcPr>
            <w:tcW w:w="1843" w:type="dxa"/>
            <w:vMerge/>
            <w:tcBorders>
              <w:top w:val="single" w:sz="4" w:space="0" w:color="auto"/>
              <w:left w:val="single" w:sz="4" w:space="0" w:color="auto"/>
              <w:bottom w:val="single" w:sz="4" w:space="0" w:color="000000"/>
              <w:right w:val="nil"/>
            </w:tcBorders>
            <w:vAlign w:val="center"/>
            <w:hideMark/>
          </w:tcPr>
          <w:p w14:paraId="0D35273E" w14:textId="77777777" w:rsidR="007D0ED7" w:rsidRPr="007D0ED7" w:rsidRDefault="007D0ED7" w:rsidP="007D0ED7">
            <w:pPr>
              <w:spacing w:before="0" w:after="0"/>
              <w:rPr>
                <w:rFonts w:cs="Times New Roman"/>
                <w:b/>
                <w:bCs/>
                <w:noProof/>
                <w:sz w:val="22"/>
                <w:lang w:val="en-GB"/>
              </w:rPr>
            </w:pPr>
          </w:p>
        </w:tc>
        <w:tc>
          <w:tcPr>
            <w:tcW w:w="2693" w:type="dxa"/>
            <w:gridSpan w:val="2"/>
            <w:vMerge/>
            <w:tcBorders>
              <w:left w:val="single" w:sz="4" w:space="0" w:color="auto"/>
              <w:bottom w:val="single" w:sz="4" w:space="0" w:color="000000"/>
              <w:right w:val="nil"/>
            </w:tcBorders>
            <w:vAlign w:val="center"/>
            <w:hideMark/>
          </w:tcPr>
          <w:p w14:paraId="4B2F31FD" w14:textId="77777777" w:rsidR="007D0ED7" w:rsidRPr="007D0ED7" w:rsidRDefault="007D0ED7" w:rsidP="007D0ED7">
            <w:pPr>
              <w:spacing w:before="0" w:after="0"/>
              <w:rPr>
                <w:rFonts w:cs="Times New Roman"/>
                <w:b/>
                <w:bCs/>
                <w:noProof/>
                <w:sz w:val="22"/>
                <w:lang w:val="en-GB"/>
              </w:rPr>
            </w:pPr>
          </w:p>
        </w:tc>
        <w:tc>
          <w:tcPr>
            <w:tcW w:w="992" w:type="dxa"/>
            <w:tcBorders>
              <w:top w:val="nil"/>
              <w:left w:val="single" w:sz="4" w:space="0" w:color="auto"/>
              <w:bottom w:val="single" w:sz="4" w:space="0" w:color="auto"/>
              <w:right w:val="nil"/>
            </w:tcBorders>
            <w:shd w:val="clear" w:color="000000" w:fill="E7E6E6"/>
            <w:noWrap/>
            <w:vAlign w:val="center"/>
            <w:hideMark/>
          </w:tcPr>
          <w:p w14:paraId="6C9DA726" w14:textId="77777777" w:rsidR="007D0ED7" w:rsidRPr="007D0ED7" w:rsidRDefault="007D0ED7" w:rsidP="007D0ED7">
            <w:pPr>
              <w:spacing w:before="0" w:after="0"/>
              <w:jc w:val="center"/>
              <w:rPr>
                <w:rFonts w:cs="Times New Roman"/>
                <w:b/>
                <w:bCs/>
                <w:i/>
                <w:iCs/>
                <w:noProof/>
                <w:sz w:val="22"/>
                <w:lang w:val="en-GB"/>
              </w:rPr>
            </w:pPr>
            <w:r w:rsidRPr="007D0ED7">
              <w:rPr>
                <w:rFonts w:cs="Times New Roman"/>
                <w:b/>
                <w:bCs/>
                <w:i/>
                <w:iCs/>
                <w:noProof/>
                <w:sz w:val="22"/>
                <w:lang w:val="en-GB"/>
              </w:rPr>
              <w:t>gyrA</w:t>
            </w:r>
          </w:p>
        </w:tc>
        <w:tc>
          <w:tcPr>
            <w:tcW w:w="992" w:type="dxa"/>
            <w:tcBorders>
              <w:top w:val="nil"/>
              <w:left w:val="single" w:sz="4" w:space="0" w:color="auto"/>
              <w:bottom w:val="single" w:sz="4" w:space="0" w:color="auto"/>
              <w:right w:val="nil"/>
            </w:tcBorders>
            <w:shd w:val="clear" w:color="000000" w:fill="E7E6E6"/>
            <w:noWrap/>
            <w:vAlign w:val="center"/>
            <w:hideMark/>
          </w:tcPr>
          <w:p w14:paraId="772260C0" w14:textId="77777777" w:rsidR="007D0ED7" w:rsidRPr="007D0ED7" w:rsidRDefault="007D0ED7" w:rsidP="007D0ED7">
            <w:pPr>
              <w:spacing w:before="0" w:after="0"/>
              <w:jc w:val="center"/>
              <w:rPr>
                <w:rFonts w:cs="Times New Roman"/>
                <w:b/>
                <w:bCs/>
                <w:i/>
                <w:iCs/>
                <w:noProof/>
                <w:sz w:val="22"/>
                <w:lang w:val="en-GB"/>
              </w:rPr>
            </w:pPr>
            <w:r w:rsidRPr="007D0ED7">
              <w:rPr>
                <w:rFonts w:cs="Times New Roman"/>
                <w:b/>
                <w:bCs/>
                <w:i/>
                <w:iCs/>
                <w:noProof/>
                <w:sz w:val="22"/>
                <w:lang w:val="en-GB"/>
              </w:rPr>
              <w:t>gyrB</w:t>
            </w:r>
          </w:p>
        </w:tc>
        <w:tc>
          <w:tcPr>
            <w:tcW w:w="993" w:type="dxa"/>
            <w:tcBorders>
              <w:top w:val="nil"/>
              <w:left w:val="single" w:sz="4" w:space="0" w:color="auto"/>
              <w:bottom w:val="single" w:sz="4" w:space="0" w:color="auto"/>
              <w:right w:val="nil"/>
            </w:tcBorders>
            <w:shd w:val="clear" w:color="000000" w:fill="E7E6E6"/>
            <w:noWrap/>
            <w:vAlign w:val="center"/>
            <w:hideMark/>
          </w:tcPr>
          <w:p w14:paraId="7CE6A101" w14:textId="77777777" w:rsidR="007D0ED7" w:rsidRPr="007D0ED7" w:rsidRDefault="007D0ED7" w:rsidP="007D0ED7">
            <w:pPr>
              <w:spacing w:before="0" w:after="0"/>
              <w:jc w:val="center"/>
              <w:rPr>
                <w:rFonts w:cs="Times New Roman"/>
                <w:b/>
                <w:bCs/>
                <w:i/>
                <w:iCs/>
                <w:noProof/>
                <w:sz w:val="22"/>
                <w:lang w:val="en-GB"/>
              </w:rPr>
            </w:pPr>
            <w:r w:rsidRPr="007D0ED7">
              <w:rPr>
                <w:rFonts w:cs="Times New Roman"/>
                <w:b/>
                <w:bCs/>
                <w:i/>
                <w:iCs/>
                <w:noProof/>
                <w:sz w:val="22"/>
                <w:lang w:val="en-GB"/>
              </w:rPr>
              <w:t>parC</w:t>
            </w:r>
          </w:p>
        </w:tc>
        <w:tc>
          <w:tcPr>
            <w:tcW w:w="992" w:type="dxa"/>
            <w:tcBorders>
              <w:top w:val="nil"/>
              <w:left w:val="single" w:sz="4" w:space="0" w:color="auto"/>
              <w:bottom w:val="single" w:sz="4" w:space="0" w:color="auto"/>
              <w:right w:val="nil"/>
            </w:tcBorders>
            <w:shd w:val="clear" w:color="000000" w:fill="E7E6E6"/>
            <w:noWrap/>
            <w:vAlign w:val="center"/>
            <w:hideMark/>
          </w:tcPr>
          <w:p w14:paraId="36BB9BEC" w14:textId="77777777" w:rsidR="007D0ED7" w:rsidRPr="007D0ED7" w:rsidRDefault="007D0ED7" w:rsidP="007D0ED7">
            <w:pPr>
              <w:spacing w:before="0" w:after="0"/>
              <w:jc w:val="center"/>
              <w:rPr>
                <w:rFonts w:cs="Times New Roman"/>
                <w:b/>
                <w:bCs/>
                <w:i/>
                <w:iCs/>
                <w:noProof/>
                <w:sz w:val="22"/>
                <w:lang w:val="en-GB"/>
              </w:rPr>
            </w:pPr>
            <w:r w:rsidRPr="007D0ED7">
              <w:rPr>
                <w:rFonts w:cs="Times New Roman"/>
                <w:b/>
                <w:bCs/>
                <w:i/>
                <w:iCs/>
                <w:noProof/>
                <w:sz w:val="22"/>
                <w:lang w:val="en-GB"/>
              </w:rPr>
              <w:t>parE</w:t>
            </w:r>
          </w:p>
        </w:tc>
        <w:tc>
          <w:tcPr>
            <w:tcW w:w="1984" w:type="dxa"/>
            <w:vMerge/>
            <w:tcBorders>
              <w:left w:val="single" w:sz="4" w:space="0" w:color="auto"/>
              <w:bottom w:val="single" w:sz="4" w:space="0" w:color="000000"/>
              <w:right w:val="single" w:sz="4" w:space="0" w:color="auto"/>
            </w:tcBorders>
            <w:vAlign w:val="center"/>
            <w:hideMark/>
          </w:tcPr>
          <w:p w14:paraId="5659909D" w14:textId="77777777" w:rsidR="007D0ED7" w:rsidRPr="007D0ED7" w:rsidRDefault="007D0ED7" w:rsidP="007D0ED7">
            <w:pPr>
              <w:spacing w:before="0" w:after="0"/>
              <w:rPr>
                <w:rFonts w:cs="Times New Roman"/>
                <w:b/>
                <w:bCs/>
                <w:noProof/>
                <w:sz w:val="22"/>
                <w:lang w:val="en-GB"/>
              </w:rPr>
            </w:pPr>
          </w:p>
        </w:tc>
      </w:tr>
      <w:tr w:rsidR="00141463" w:rsidRPr="007D0ED7" w14:paraId="7CB24D87" w14:textId="77777777" w:rsidTr="002B6271">
        <w:trPr>
          <w:trHeight w:val="20"/>
        </w:trPr>
        <w:tc>
          <w:tcPr>
            <w:tcW w:w="3114" w:type="dxa"/>
            <w:tcBorders>
              <w:top w:val="nil"/>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3A022AA4" w14:textId="77777777" w:rsidR="007D0ED7" w:rsidRPr="007D0ED7" w:rsidRDefault="007D0ED7" w:rsidP="0009081B">
            <w:pPr>
              <w:spacing w:before="0" w:after="0"/>
              <w:jc w:val="center"/>
              <w:rPr>
                <w:rFonts w:cs="Times New Roman"/>
                <w:i/>
                <w:iCs/>
                <w:noProof/>
                <w:sz w:val="22"/>
                <w:lang w:val="en-GB"/>
              </w:rPr>
            </w:pPr>
            <w:r w:rsidRPr="007D0ED7">
              <w:rPr>
                <w:rFonts w:cs="Times New Roman"/>
                <w:i/>
                <w:iCs/>
                <w:noProof/>
                <w:sz w:val="22"/>
                <w:lang w:val="en-GB"/>
              </w:rPr>
              <w:t xml:space="preserve">E. coli </w:t>
            </w:r>
            <w:r w:rsidRPr="007D0ED7">
              <w:rPr>
                <w:rFonts w:cs="Times New Roman"/>
                <w:noProof/>
                <w:sz w:val="22"/>
                <w:lang w:val="en-GB"/>
              </w:rPr>
              <w:t>BW25113</w:t>
            </w:r>
            <w:r w:rsidRPr="007D0ED7">
              <w:rPr>
                <w:rFonts w:cs="Times New Roman"/>
                <w:noProof/>
                <w:sz w:val="22"/>
                <w:vertAlign w:val="superscript"/>
                <w:lang w:val="en-GB"/>
              </w:rPr>
              <w:t>a</w:t>
            </w:r>
          </w:p>
        </w:tc>
        <w:tc>
          <w:tcPr>
            <w:tcW w:w="1843"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02AAFA5" w14:textId="77777777" w:rsidR="007D0ED7" w:rsidRPr="007D0ED7" w:rsidRDefault="007D0ED7" w:rsidP="002B6271">
            <w:pPr>
              <w:spacing w:before="0" w:after="0"/>
              <w:jc w:val="center"/>
              <w:rPr>
                <w:rFonts w:cs="Times New Roman"/>
                <w:noProof/>
                <w:sz w:val="22"/>
                <w:lang w:val="en-GB"/>
              </w:rPr>
            </w:pPr>
            <w:r w:rsidRPr="007D0ED7">
              <w:rPr>
                <w:rFonts w:cs="Times New Roman"/>
                <w:noProof/>
                <w:sz w:val="22"/>
                <w:lang w:val="en-GB"/>
              </w:rPr>
              <w:t xml:space="preserve">wild-type </w:t>
            </w:r>
            <w:r w:rsidRPr="007D0ED7">
              <w:rPr>
                <w:rFonts w:cs="Times New Roman"/>
                <w:i/>
                <w:iCs/>
                <w:noProof/>
                <w:sz w:val="22"/>
                <w:lang w:val="en-GB"/>
              </w:rPr>
              <w:t>E. coli</w:t>
            </w:r>
            <w:r w:rsidRPr="007D0ED7">
              <w:rPr>
                <w:rFonts w:cs="Times New Roman"/>
                <w:noProof/>
                <w:sz w:val="22"/>
                <w:lang w:val="en-GB"/>
              </w:rPr>
              <w:t xml:space="preserve"> strain BW25113</w:t>
            </w:r>
          </w:p>
        </w:tc>
        <w:tc>
          <w:tcPr>
            <w:tcW w:w="2693" w:type="dxa"/>
            <w:gridSpan w:val="2"/>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0A10D29" w14:textId="77777777" w:rsidR="007D0ED7" w:rsidRPr="007D0ED7" w:rsidRDefault="007D0ED7" w:rsidP="002B6271">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D82848F"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3243FAC"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0AB80DA"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E7AFD18"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1984" w:type="dxa"/>
            <w:tcBorders>
              <w:top w:val="nil"/>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0F4C49A7"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fldChar w:fldCharType="begin"/>
            </w:r>
            <w:r w:rsidRPr="007D0ED7">
              <w:rPr>
                <w:rFonts w:cs="Times New Roman"/>
                <w:noProof/>
                <w:sz w:val="22"/>
                <w:lang w:val="en-GB"/>
              </w:rPr>
              <w:instrText xml:space="preserve"> ADDIN ZOTERO_ITEM CSL_CITATION {"citationID":"Nf9DxNk3","properties":{"formattedCitation":"(Baba et al., 2006)","plainCitation":"(Baba et al., 2006)","noteIndex":0},"citationItems":[{"id":64,"uris":["http://zotero.org/users/11413093/items/GNWV8NAS"],"itemData":{"id":64,"type":"article-journal","abstract":"We have systematically made a set of precisely defined, single‐gene deletions of all nonessential genes in Escherichia coli K‐12. Open‐reading frame coding regions were replaced with a kanamycin cassette flanked by FLP recognition target sites by using a one‐step method for inactivation of chromosomal genes and primers designed to create in‐frame deletions upon excision of the resistance cassette. Of 4288 genes targeted, mutants were obtained for 3985. To alleviate problems encountered in high‐throughput studies, two independent mutants were saved for every deleted gene. These mutants—the ‘Keio collection’—provide a new resource not only for systematic analyses of unknown gene functions and gene regulatory networks but also for genome‐wide testing of mutational effects in a common strain background, E. coli K‐12 BW25113. We were unable to disrupt 303 genes, including 37 of unknown function, which are candidates for essential genes. Distribution is being handled via GenoBase (http://ecoli.aist‐nara.ac.jp/).","container-title":"Molecular Systems Biology","DOI":"10.1038/msb4100050","ISSN":"1744-4292","issue":"1","note":"publisher: John Wiley &amp; Sons, Ltd","page":"2006.0008","source":"embopress.org (Atypon)","title":"Construction of Escherichia coli K‐12 in‐frame, single‐gene knockout mutants: the Keio collection","title-short":"Construction of Escherichia coli K‐12 in‐frame, single‐gene knockout mutants","volume":"2","author":[{"family":"Baba","given":"Tomoya"},{"family":"Ara","given":"Takeshi"},{"family":"Hasegawa","given":"Miki"},{"family":"Takai","given":"Yuki"},{"family":"Okumura","given":"Yoshiko"},{"family":"Baba","given":"Miki"},{"family":"Datsenko","given":"Kirill A"},{"family":"Tomita","given":"Masaru"},{"family":"Wanner","given":"Barry L"},{"family":"Mori","given":"Hirotada"}],"issued":{"date-parts":[["2006",1]]}}}],"schema":"https://github.com/citation-style-language/schema/raw/master/csl-citation.json"} </w:instrText>
            </w:r>
            <w:r w:rsidRPr="007D0ED7">
              <w:rPr>
                <w:rFonts w:cs="Times New Roman"/>
                <w:noProof/>
                <w:sz w:val="22"/>
                <w:lang w:val="en-GB"/>
              </w:rPr>
              <w:fldChar w:fldCharType="separate"/>
            </w:r>
            <w:r w:rsidRPr="007D0ED7">
              <w:rPr>
                <w:rFonts w:cs="Times New Roman"/>
                <w:noProof/>
                <w:sz w:val="22"/>
                <w:lang w:val="en-GB"/>
              </w:rPr>
              <w:t>(Baba et al., 2006)</w:t>
            </w:r>
            <w:r w:rsidRPr="007D0ED7">
              <w:rPr>
                <w:rFonts w:cs="Times New Roman"/>
                <w:noProof/>
                <w:sz w:val="22"/>
                <w:lang w:val="en-GB"/>
              </w:rPr>
              <w:fldChar w:fldCharType="end"/>
            </w:r>
          </w:p>
        </w:tc>
      </w:tr>
      <w:tr w:rsidR="00141463" w:rsidRPr="007D0ED7" w14:paraId="30F4D6F2"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5F552748" w14:textId="77777777" w:rsidR="007D0ED7" w:rsidRPr="007D0ED7" w:rsidRDefault="007D0ED7" w:rsidP="0009081B">
            <w:pPr>
              <w:spacing w:before="0" w:after="0"/>
              <w:jc w:val="center"/>
              <w:rPr>
                <w:rFonts w:cs="Times New Roman"/>
                <w:i/>
                <w:iCs/>
                <w:noProof/>
                <w:sz w:val="22"/>
                <w:lang w:val="en-GB"/>
              </w:rPr>
            </w:pPr>
            <w:r w:rsidRPr="007D0ED7">
              <w:rPr>
                <w:rFonts w:cs="Times New Roman"/>
                <w:i/>
                <w:iCs/>
                <w:noProof/>
                <w:sz w:val="22"/>
                <w:lang w:val="en-GB"/>
              </w:rPr>
              <w:t>E. coli</w:t>
            </w:r>
            <w:r w:rsidRPr="007D0ED7">
              <w:rPr>
                <w:rFonts w:cs="Times New Roman"/>
                <w:noProof/>
                <w:sz w:val="22"/>
                <w:lang w:val="en-GB"/>
              </w:rPr>
              <w:t xml:space="preserve"> BW25113 ∆</w:t>
            </w:r>
            <w:r w:rsidRPr="007D0ED7">
              <w:rPr>
                <w:rFonts w:cs="Times New Roman"/>
                <w:i/>
                <w:iCs/>
                <w:noProof/>
                <w:sz w:val="22"/>
                <w:lang w:val="en-GB"/>
              </w:rPr>
              <w:t>fumA</w:t>
            </w:r>
            <w:r w:rsidRPr="007D0ED7">
              <w:rPr>
                <w:rFonts w:cs="Times New Roman"/>
                <w:noProof/>
                <w:sz w:val="22"/>
                <w:vertAlign w:val="superscript"/>
                <w:lang w:val="en-GB"/>
              </w:rPr>
              <w: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0D0DD15"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 xml:space="preserve">fumA </w:t>
            </w:r>
            <w:r w:rsidRPr="007D0ED7">
              <w:rPr>
                <w:rFonts w:cs="Times New Roman"/>
                <w:noProof/>
                <w:sz w:val="22"/>
                <w:lang w:val="en-GB"/>
              </w:rPr>
              <w:t>knock-out</w:t>
            </w:r>
          </w:p>
        </w:tc>
        <w:tc>
          <w:tcPr>
            <w:tcW w:w="2693" w:type="dxa"/>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7BE45FF" w14:textId="77777777" w:rsidR="007D0ED7" w:rsidRPr="007D0ED7" w:rsidRDefault="007D0ED7" w:rsidP="002B6271">
            <w:pPr>
              <w:spacing w:before="0" w:after="0"/>
              <w:jc w:val="center"/>
              <w:rPr>
                <w:rFonts w:cs="Times New Roman"/>
                <w:noProof/>
                <w:sz w:val="22"/>
                <w:lang w:val="en-GB"/>
              </w:rPr>
            </w:pPr>
            <w:r w:rsidRPr="007D0ED7">
              <w:rPr>
                <w:rFonts w:cs="Times New Roman"/>
                <w:noProof/>
                <w:sz w:val="22"/>
                <w:lang w:val="en-GB"/>
              </w:rPr>
              <w:t>TCA cycle and DNA repair signalling</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9901988"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83064B3"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3940F40"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219FD7D"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6A1E8C2F"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fldChar w:fldCharType="begin"/>
            </w:r>
            <w:r w:rsidRPr="007D0ED7">
              <w:rPr>
                <w:rFonts w:cs="Times New Roman"/>
                <w:noProof/>
                <w:sz w:val="22"/>
                <w:lang w:val="en-GB"/>
              </w:rPr>
              <w:instrText xml:space="preserve"> ADDIN ZOTERO_ITEM CSL_CITATION {"citationID":"d5l6jWy3","properties":{"formattedCitation":"(Baba et al., 2006)","plainCitation":"(Baba et al., 2006)","noteIndex":0},"citationItems":[{"id":64,"uris":["http://zotero.org/users/11413093/items/GNWV8NAS"],"itemData":{"id":64,"type":"article-journal","abstract":"We have systematically made a set of precisely defined, single‐gene deletions of all nonessential genes in Escherichia coli K‐12. Open‐reading frame coding regions were replaced with a kanamycin cassette flanked by FLP recognition target sites by using a one‐step method for inactivation of chromosomal genes and primers designed to create in‐frame deletions upon excision of the resistance cassette. Of 4288 genes targeted, mutants were obtained for 3985. To alleviate problems encountered in high‐throughput studies, two independent mutants were saved for every deleted gene. These mutants—the ‘Keio collection’—provide a new resource not only for systematic analyses of unknown gene functions and gene regulatory networks but also for genome‐wide testing of mutational effects in a common strain background, E. coli K‐12 BW25113. We were unable to disrupt 303 genes, including 37 of unknown function, which are candidates for essential genes. Distribution is being handled via GenoBase (http://ecoli.aist‐nara.ac.jp/).","container-title":"Molecular Systems Biology","DOI":"10.1038/msb4100050","ISSN":"1744-4292","issue":"1","note":"publisher: John Wiley &amp; Sons, Ltd","page":"2006.0008","source":"embopress.org (Atypon)","title":"Construction of Escherichia coli K‐12 in‐frame, single‐gene knockout mutants: the Keio collection","title-short":"Construction of Escherichia coli K‐12 in‐frame, single‐gene knockout mutants","volume":"2","author":[{"family":"Baba","given":"Tomoya"},{"family":"Ara","given":"Takeshi"},{"family":"Hasegawa","given":"Miki"},{"family":"Takai","given":"Yuki"},{"family":"Okumura","given":"Yoshiko"},{"family":"Baba","given":"Miki"},{"family":"Datsenko","given":"Kirill A"},{"family":"Tomita","given":"Masaru"},{"family":"Wanner","given":"Barry L"},{"family":"Mori","given":"Hirotada"}],"issued":{"date-parts":[["2006",1]]}}}],"schema":"https://github.com/citation-style-language/schema/raw/master/csl-citation.json"} </w:instrText>
            </w:r>
            <w:r w:rsidRPr="007D0ED7">
              <w:rPr>
                <w:rFonts w:cs="Times New Roman"/>
                <w:noProof/>
                <w:sz w:val="22"/>
                <w:lang w:val="en-GB"/>
              </w:rPr>
              <w:fldChar w:fldCharType="separate"/>
            </w:r>
            <w:r w:rsidRPr="007D0ED7">
              <w:rPr>
                <w:rFonts w:cs="Times New Roman"/>
                <w:noProof/>
                <w:sz w:val="22"/>
                <w:lang w:val="en-GB"/>
              </w:rPr>
              <w:t>(Baba et al., 2006)</w:t>
            </w:r>
            <w:r w:rsidRPr="007D0ED7">
              <w:rPr>
                <w:rFonts w:cs="Times New Roman"/>
                <w:noProof/>
                <w:sz w:val="22"/>
                <w:lang w:val="en-GB"/>
              </w:rPr>
              <w:fldChar w:fldCharType="end"/>
            </w:r>
          </w:p>
        </w:tc>
      </w:tr>
      <w:tr w:rsidR="00141463" w:rsidRPr="007D0ED7" w14:paraId="2A264AB5"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3BE6BCA9" w14:textId="77777777" w:rsidR="007D0ED7" w:rsidRPr="007D0ED7" w:rsidRDefault="007D0ED7" w:rsidP="0009081B">
            <w:pPr>
              <w:spacing w:before="0" w:after="0"/>
              <w:jc w:val="center"/>
              <w:rPr>
                <w:rFonts w:cs="Times New Roman"/>
                <w:i/>
                <w:iCs/>
                <w:noProof/>
                <w:sz w:val="22"/>
                <w:lang w:val="en-GB"/>
              </w:rPr>
            </w:pPr>
            <w:r w:rsidRPr="007D0ED7">
              <w:rPr>
                <w:rFonts w:cs="Times New Roman"/>
                <w:i/>
                <w:iCs/>
                <w:noProof/>
                <w:sz w:val="22"/>
                <w:lang w:val="en-GB"/>
              </w:rPr>
              <w:t>E. coli</w:t>
            </w:r>
            <w:r w:rsidRPr="007D0ED7">
              <w:rPr>
                <w:rFonts w:cs="Times New Roman"/>
                <w:noProof/>
                <w:sz w:val="22"/>
                <w:lang w:val="en-GB"/>
              </w:rPr>
              <w:t xml:space="preserve"> BW25113 ∆</w:t>
            </w:r>
            <w:r w:rsidRPr="007D0ED7">
              <w:rPr>
                <w:rFonts w:cs="Times New Roman"/>
                <w:i/>
                <w:iCs/>
                <w:noProof/>
                <w:sz w:val="22"/>
                <w:lang w:val="en-GB"/>
              </w:rPr>
              <w:t>fumB</w:t>
            </w:r>
            <w:r w:rsidRPr="007D0ED7">
              <w:rPr>
                <w:rFonts w:cs="Times New Roman"/>
                <w:noProof/>
                <w:sz w:val="22"/>
                <w:vertAlign w:val="superscript"/>
                <w:lang w:val="en-GB"/>
              </w:rPr>
              <w: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DE06275"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fumB</w:t>
            </w:r>
            <w:r w:rsidRPr="007D0ED7">
              <w:rPr>
                <w:rFonts w:cs="Times New Roman"/>
                <w:noProof/>
                <w:sz w:val="22"/>
                <w:lang w:val="en-GB"/>
              </w:rPr>
              <w:t xml:space="preserve"> knock-out</w:t>
            </w:r>
          </w:p>
        </w:tc>
        <w:tc>
          <w:tcPr>
            <w:tcW w:w="2693"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42DEBC9" w14:textId="77777777" w:rsidR="007D0ED7" w:rsidRPr="007D0ED7" w:rsidRDefault="007D0ED7" w:rsidP="002B6271">
            <w:pPr>
              <w:spacing w:before="0" w:after="0"/>
              <w:jc w:val="center"/>
              <w:rPr>
                <w:rFonts w:cs="Times New Roman"/>
                <w:noProof/>
                <w:sz w:val="22"/>
                <w:lang w:val="en-GB"/>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0BB4A39"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C1B3C22"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BDEAC82"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88CCDFF"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1CC77027"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fldChar w:fldCharType="begin"/>
            </w:r>
            <w:r w:rsidRPr="007D0ED7">
              <w:rPr>
                <w:rFonts w:cs="Times New Roman"/>
                <w:noProof/>
                <w:sz w:val="22"/>
                <w:lang w:val="en-GB"/>
              </w:rPr>
              <w:instrText xml:space="preserve"> ADDIN ZOTERO_ITEM CSL_CITATION {"citationID":"ZWob5m3U","properties":{"formattedCitation":"(Baba et al., 2006)","plainCitation":"(Baba et al., 2006)","noteIndex":0},"citationItems":[{"id":64,"uris":["http://zotero.org/users/11413093/items/GNWV8NAS"],"itemData":{"id":64,"type":"article-journal","abstract":"We have systematically made a set of precisely defined, single‐gene deletions of all nonessential genes in Escherichia coli K‐12. Open‐reading frame coding regions were replaced with a kanamycin cassette flanked by FLP recognition target sites by using a one‐step method for inactivation of chromosomal genes and primers designed to create in‐frame deletions upon excision of the resistance cassette. Of 4288 genes targeted, mutants were obtained for 3985. To alleviate problems encountered in high‐throughput studies, two independent mutants were saved for every deleted gene. These mutants—the ‘Keio collection’—provide a new resource not only for systematic analyses of unknown gene functions and gene regulatory networks but also for genome‐wide testing of mutational effects in a common strain background, E. coli K‐12 BW25113. We were unable to disrupt 303 genes, including 37 of unknown function, which are candidates for essential genes. Distribution is being handled via GenoBase (http://ecoli.aist‐nara.ac.jp/).","container-title":"Molecular Systems Biology","DOI":"10.1038/msb4100050","ISSN":"1744-4292","issue":"1","note":"publisher: John Wiley &amp; Sons, Ltd","page":"2006.0008","source":"embopress.org (Atypon)","title":"Construction of Escherichia coli K‐12 in‐frame, single‐gene knockout mutants: the Keio collection","title-short":"Construction of Escherichia coli K‐12 in‐frame, single‐gene knockout mutants","volume":"2","author":[{"family":"Baba","given":"Tomoya"},{"family":"Ara","given":"Takeshi"},{"family":"Hasegawa","given":"Miki"},{"family":"Takai","given":"Yuki"},{"family":"Okumura","given":"Yoshiko"},{"family":"Baba","given":"Miki"},{"family":"Datsenko","given":"Kirill A"},{"family":"Tomita","given":"Masaru"},{"family":"Wanner","given":"Barry L"},{"family":"Mori","given":"Hirotada"}],"issued":{"date-parts":[["2006",1]]}}}],"schema":"https://github.com/citation-style-language/schema/raw/master/csl-citation.json"} </w:instrText>
            </w:r>
            <w:r w:rsidRPr="007D0ED7">
              <w:rPr>
                <w:rFonts w:cs="Times New Roman"/>
                <w:noProof/>
                <w:sz w:val="22"/>
                <w:lang w:val="en-GB"/>
              </w:rPr>
              <w:fldChar w:fldCharType="separate"/>
            </w:r>
            <w:r w:rsidRPr="007D0ED7">
              <w:rPr>
                <w:rFonts w:cs="Times New Roman"/>
                <w:noProof/>
                <w:sz w:val="22"/>
                <w:lang w:val="en-GB"/>
              </w:rPr>
              <w:t>(Baba et al., 2006)</w:t>
            </w:r>
            <w:r w:rsidRPr="007D0ED7">
              <w:rPr>
                <w:rFonts w:cs="Times New Roman"/>
                <w:noProof/>
                <w:sz w:val="22"/>
                <w:lang w:val="en-GB"/>
              </w:rPr>
              <w:fldChar w:fldCharType="end"/>
            </w:r>
          </w:p>
        </w:tc>
      </w:tr>
      <w:tr w:rsidR="00141463" w:rsidRPr="007D0ED7" w14:paraId="6F043AB4"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1A0CC09F" w14:textId="77777777" w:rsidR="007D0ED7" w:rsidRPr="007D0ED7" w:rsidRDefault="007D0ED7" w:rsidP="0009081B">
            <w:pPr>
              <w:spacing w:before="0" w:after="0"/>
              <w:jc w:val="center"/>
              <w:rPr>
                <w:rFonts w:cs="Times New Roman"/>
                <w:i/>
                <w:iCs/>
                <w:noProof/>
                <w:sz w:val="22"/>
                <w:lang w:val="en-GB"/>
              </w:rPr>
            </w:pPr>
            <w:r w:rsidRPr="007D0ED7">
              <w:rPr>
                <w:rFonts w:cs="Times New Roman"/>
                <w:i/>
                <w:iCs/>
                <w:noProof/>
                <w:sz w:val="22"/>
                <w:lang w:val="en-GB"/>
              </w:rPr>
              <w:t>E. coli</w:t>
            </w:r>
            <w:r w:rsidRPr="007D0ED7">
              <w:rPr>
                <w:rFonts w:cs="Times New Roman"/>
                <w:noProof/>
                <w:sz w:val="22"/>
                <w:lang w:val="en-GB"/>
              </w:rPr>
              <w:t xml:space="preserve"> BW25113 ∆</w:t>
            </w:r>
            <w:r w:rsidRPr="007D0ED7">
              <w:rPr>
                <w:rFonts w:cs="Times New Roman"/>
                <w:i/>
                <w:iCs/>
                <w:noProof/>
                <w:sz w:val="22"/>
                <w:lang w:val="en-GB"/>
              </w:rPr>
              <w:t>fumC</w:t>
            </w:r>
            <w:r w:rsidRPr="007D0ED7">
              <w:rPr>
                <w:rFonts w:cs="Times New Roman"/>
                <w:noProof/>
                <w:sz w:val="22"/>
                <w:vertAlign w:val="superscript"/>
                <w:lang w:val="en-GB"/>
              </w:rPr>
              <w: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6465672"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fumC</w:t>
            </w:r>
            <w:r w:rsidRPr="007D0ED7">
              <w:rPr>
                <w:rFonts w:cs="Times New Roman"/>
                <w:noProof/>
                <w:sz w:val="22"/>
                <w:lang w:val="en-GB"/>
              </w:rPr>
              <w:t xml:space="preserve"> knock-out</w:t>
            </w:r>
          </w:p>
        </w:tc>
        <w:tc>
          <w:tcPr>
            <w:tcW w:w="2693"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36F4695" w14:textId="77777777" w:rsidR="007D0ED7" w:rsidRPr="007D0ED7" w:rsidRDefault="007D0ED7" w:rsidP="002B6271">
            <w:pPr>
              <w:spacing w:before="0" w:after="0"/>
              <w:jc w:val="center"/>
              <w:rPr>
                <w:rFonts w:cs="Times New Roman"/>
                <w:noProof/>
                <w:sz w:val="22"/>
                <w:lang w:val="en-GB"/>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EF37CA5"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E01C0D3"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44F344B"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D9612B0"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1157C3EE"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fldChar w:fldCharType="begin"/>
            </w:r>
            <w:r w:rsidRPr="007D0ED7">
              <w:rPr>
                <w:rFonts w:cs="Times New Roman"/>
                <w:noProof/>
                <w:sz w:val="22"/>
                <w:lang w:val="en-GB"/>
              </w:rPr>
              <w:instrText xml:space="preserve"> ADDIN ZOTERO_ITEM CSL_CITATION {"citationID":"NMlLuM73","properties":{"formattedCitation":"(Baba et al., 2006)","plainCitation":"(Baba et al., 2006)","noteIndex":0},"citationItems":[{"id":64,"uris":["http://zotero.org/users/11413093/items/GNWV8NAS"],"itemData":{"id":64,"type":"article-journal","abstract":"We have systematically made a set of precisely defined, single‐gene deletions of all nonessential genes in Escherichia coli K‐12. Open‐reading frame coding regions were replaced with a kanamycin cassette flanked by FLP recognition target sites by using a one‐step method for inactivation of chromosomal genes and primers designed to create in‐frame deletions upon excision of the resistance cassette. Of 4288 genes targeted, mutants were obtained for 3985. To alleviate problems encountered in high‐throughput studies, two independent mutants were saved for every deleted gene. These mutants—the ‘Keio collection’—provide a new resource not only for systematic analyses of unknown gene functions and gene regulatory networks but also for genome‐wide testing of mutational effects in a common strain background, E. coli K‐12 BW25113. We were unable to disrupt 303 genes, including 37 of unknown function, which are candidates for essential genes. Distribution is being handled via GenoBase (http://ecoli.aist‐nara.ac.jp/).","container-title":"Molecular Systems Biology","DOI":"10.1038/msb4100050","ISSN":"1744-4292","issue":"1","note":"publisher: John Wiley &amp; Sons, Ltd","page":"2006.0008","source":"embopress.org (Atypon)","title":"Construction of Escherichia coli K‐12 in‐frame, single‐gene knockout mutants: the Keio collection","title-short":"Construction of Escherichia coli K‐12 in‐frame, single‐gene knockout mutants","volume":"2","author":[{"family":"Baba","given":"Tomoya"},{"family":"Ara","given":"Takeshi"},{"family":"Hasegawa","given":"Miki"},{"family":"Takai","given":"Yuki"},{"family":"Okumura","given":"Yoshiko"},{"family":"Baba","given":"Miki"},{"family":"Datsenko","given":"Kirill A"},{"family":"Tomita","given":"Masaru"},{"family":"Wanner","given":"Barry L"},{"family":"Mori","given":"Hirotada"}],"issued":{"date-parts":[["2006",1]]}}}],"schema":"https://github.com/citation-style-language/schema/raw/master/csl-citation.json"} </w:instrText>
            </w:r>
            <w:r w:rsidRPr="007D0ED7">
              <w:rPr>
                <w:rFonts w:cs="Times New Roman"/>
                <w:noProof/>
                <w:sz w:val="22"/>
                <w:lang w:val="en-GB"/>
              </w:rPr>
              <w:fldChar w:fldCharType="separate"/>
            </w:r>
            <w:r w:rsidRPr="007D0ED7">
              <w:rPr>
                <w:rFonts w:cs="Times New Roman"/>
                <w:noProof/>
                <w:sz w:val="22"/>
                <w:lang w:val="en-GB"/>
              </w:rPr>
              <w:t>(Baba et al., 2006)</w:t>
            </w:r>
            <w:r w:rsidRPr="007D0ED7">
              <w:rPr>
                <w:rFonts w:cs="Times New Roman"/>
                <w:noProof/>
                <w:sz w:val="22"/>
                <w:lang w:val="en-GB"/>
              </w:rPr>
              <w:fldChar w:fldCharType="end"/>
            </w:r>
          </w:p>
        </w:tc>
      </w:tr>
      <w:tr w:rsidR="00141463" w:rsidRPr="007D0ED7" w14:paraId="66C26B80"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104D02E8" w14:textId="77777777" w:rsidR="007D0ED7" w:rsidRPr="007D0ED7" w:rsidRDefault="007D0ED7" w:rsidP="0009081B">
            <w:pPr>
              <w:spacing w:before="0" w:after="0"/>
              <w:jc w:val="center"/>
              <w:rPr>
                <w:rFonts w:cs="Times New Roman"/>
                <w:i/>
                <w:iCs/>
                <w:noProof/>
                <w:sz w:val="22"/>
                <w:lang w:val="en-GB"/>
              </w:rPr>
            </w:pPr>
            <w:r w:rsidRPr="007D0ED7">
              <w:rPr>
                <w:rFonts w:cs="Times New Roman"/>
                <w:i/>
                <w:iCs/>
                <w:noProof/>
                <w:sz w:val="22"/>
                <w:lang w:val="en-GB"/>
              </w:rPr>
              <w:t>E. coli</w:t>
            </w:r>
            <w:r w:rsidRPr="007D0ED7">
              <w:rPr>
                <w:rFonts w:cs="Times New Roman"/>
                <w:noProof/>
                <w:sz w:val="22"/>
                <w:lang w:val="en-GB"/>
              </w:rPr>
              <w:t xml:space="preserve"> BW25113 ∆</w:t>
            </w:r>
            <w:r w:rsidRPr="007D0ED7">
              <w:rPr>
                <w:rFonts w:cs="Times New Roman"/>
                <w:i/>
                <w:iCs/>
                <w:noProof/>
                <w:sz w:val="22"/>
                <w:lang w:val="en-GB"/>
              </w:rPr>
              <w:t>alkA</w:t>
            </w:r>
            <w:r w:rsidRPr="007D0ED7">
              <w:rPr>
                <w:rFonts w:cs="Times New Roman"/>
                <w:noProof/>
                <w:sz w:val="22"/>
                <w:vertAlign w:val="superscript"/>
                <w:lang w:val="en-GB"/>
              </w:rPr>
              <w: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57526F7"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alkA</w:t>
            </w:r>
            <w:r w:rsidRPr="007D0ED7">
              <w:rPr>
                <w:rFonts w:cs="Times New Roman"/>
                <w:noProof/>
                <w:sz w:val="22"/>
                <w:lang w:val="en-GB"/>
              </w:rPr>
              <w:t xml:space="preserve"> knock-out</w:t>
            </w:r>
          </w:p>
        </w:tc>
        <w:tc>
          <w:tcPr>
            <w:tcW w:w="2693" w:type="dxa"/>
            <w:gridSpan w:val="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A64C3C6" w14:textId="77777777" w:rsidR="007D0ED7" w:rsidRPr="007D0ED7" w:rsidRDefault="007D0ED7" w:rsidP="002B6271">
            <w:pPr>
              <w:spacing w:before="0" w:after="0"/>
              <w:jc w:val="center"/>
              <w:rPr>
                <w:rFonts w:cs="Times New Roman"/>
                <w:noProof/>
                <w:sz w:val="22"/>
                <w:lang w:val="en-GB"/>
              </w:rPr>
            </w:pPr>
            <w:r w:rsidRPr="007D0ED7">
              <w:rPr>
                <w:rFonts w:cs="Times New Roman"/>
                <w:noProof/>
                <w:sz w:val="22"/>
                <w:lang w:val="en-GB"/>
              </w:rPr>
              <w:t>Adaptive response</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6B74816"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05566EE"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75AAAE1"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C5A3B4E"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7CA1D056"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fldChar w:fldCharType="begin"/>
            </w:r>
            <w:r w:rsidRPr="007D0ED7">
              <w:rPr>
                <w:rFonts w:cs="Times New Roman"/>
                <w:noProof/>
                <w:sz w:val="22"/>
                <w:lang w:val="en-GB"/>
              </w:rPr>
              <w:instrText xml:space="preserve"> ADDIN ZOTERO_ITEM CSL_CITATION {"citationID":"JyfkHTh1","properties":{"formattedCitation":"(Baba et al., 2006)","plainCitation":"(Baba et al., 2006)","noteIndex":0},"citationItems":[{"id":64,"uris":["http://zotero.org/users/11413093/items/GNWV8NAS"],"itemData":{"id":64,"type":"article-journal","abstract":"We have systematically made a set of precisely defined, single‐gene deletions of all nonessential genes in Escherichia coli K‐12. Open‐reading frame coding regions were replaced with a kanamycin cassette flanked by FLP recognition target sites by using a one‐step method for inactivation of chromosomal genes and primers designed to create in‐frame deletions upon excision of the resistance cassette. Of 4288 genes targeted, mutants were obtained for 3985. To alleviate problems encountered in high‐throughput studies, two independent mutants were saved for every deleted gene. These mutants—the ‘Keio collection’—provide a new resource not only for systematic analyses of unknown gene functions and gene regulatory networks but also for genome‐wide testing of mutational effects in a common strain background, E. coli K‐12 BW25113. We were unable to disrupt 303 genes, including 37 of unknown function, which are candidates for essential genes. Distribution is being handled via GenoBase (http://ecoli.aist‐nara.ac.jp/).","container-title":"Molecular Systems Biology","DOI":"10.1038/msb4100050","ISSN":"1744-4292","issue":"1","note":"publisher: John Wiley &amp; Sons, Ltd","page":"2006.0008","source":"embopress.org (Atypon)","title":"Construction of Escherichia coli K‐12 in‐frame, single‐gene knockout mutants: the Keio collection","title-short":"Construction of Escherichia coli K‐12 in‐frame, single‐gene knockout mutants","volume":"2","author":[{"family":"Baba","given":"Tomoya"},{"family":"Ara","given":"Takeshi"},{"family":"Hasegawa","given":"Miki"},{"family":"Takai","given":"Yuki"},{"family":"Okumura","given":"Yoshiko"},{"family":"Baba","given":"Miki"},{"family":"Datsenko","given":"Kirill A"},{"family":"Tomita","given":"Masaru"},{"family":"Wanner","given":"Barry L"},{"family":"Mori","given":"Hirotada"}],"issued":{"date-parts":[["2006",1]]}}}],"schema":"https://github.com/citation-style-language/schema/raw/master/csl-citation.json"} </w:instrText>
            </w:r>
            <w:r w:rsidRPr="007D0ED7">
              <w:rPr>
                <w:rFonts w:cs="Times New Roman"/>
                <w:noProof/>
                <w:sz w:val="22"/>
                <w:lang w:val="en-GB"/>
              </w:rPr>
              <w:fldChar w:fldCharType="separate"/>
            </w:r>
            <w:r w:rsidRPr="007D0ED7">
              <w:rPr>
                <w:rFonts w:cs="Times New Roman"/>
                <w:noProof/>
                <w:sz w:val="22"/>
                <w:lang w:val="en-GB"/>
              </w:rPr>
              <w:t>(Baba et al., 2006)</w:t>
            </w:r>
            <w:r w:rsidRPr="007D0ED7">
              <w:rPr>
                <w:rFonts w:cs="Times New Roman"/>
                <w:noProof/>
                <w:sz w:val="22"/>
                <w:lang w:val="en-GB"/>
              </w:rPr>
              <w:fldChar w:fldCharType="end"/>
            </w:r>
          </w:p>
        </w:tc>
      </w:tr>
      <w:tr w:rsidR="00141463" w:rsidRPr="007D0ED7" w14:paraId="7C5C9EBE"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4BA2FBDE" w14:textId="77777777" w:rsidR="007D0ED7" w:rsidRPr="007D0ED7" w:rsidRDefault="007D0ED7" w:rsidP="0009081B">
            <w:pPr>
              <w:spacing w:before="0" w:after="0"/>
              <w:jc w:val="center"/>
              <w:rPr>
                <w:rFonts w:cs="Times New Roman"/>
                <w:i/>
                <w:iCs/>
                <w:noProof/>
                <w:sz w:val="22"/>
                <w:lang w:val="en-GB"/>
              </w:rPr>
            </w:pPr>
            <w:r w:rsidRPr="007D0ED7">
              <w:rPr>
                <w:rFonts w:cs="Times New Roman"/>
                <w:i/>
                <w:iCs/>
                <w:noProof/>
                <w:sz w:val="22"/>
                <w:lang w:val="en-GB"/>
              </w:rPr>
              <w:t>E. coli</w:t>
            </w:r>
            <w:r w:rsidRPr="007D0ED7">
              <w:rPr>
                <w:rFonts w:cs="Times New Roman"/>
                <w:noProof/>
                <w:sz w:val="22"/>
                <w:lang w:val="en-GB"/>
              </w:rPr>
              <w:t xml:space="preserve"> BW25113 ∆</w:t>
            </w:r>
            <w:r w:rsidRPr="007D0ED7">
              <w:rPr>
                <w:rFonts w:cs="Times New Roman"/>
                <w:i/>
                <w:iCs/>
                <w:noProof/>
                <w:sz w:val="22"/>
                <w:lang w:val="en-GB"/>
              </w:rPr>
              <w:t>alkB</w:t>
            </w:r>
            <w:r w:rsidRPr="007D0ED7">
              <w:rPr>
                <w:rFonts w:cs="Times New Roman"/>
                <w:noProof/>
                <w:sz w:val="22"/>
                <w:vertAlign w:val="superscript"/>
                <w:lang w:val="en-GB"/>
              </w:rPr>
              <w: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6A562D8"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alkB</w:t>
            </w:r>
            <w:r w:rsidRPr="007D0ED7">
              <w:rPr>
                <w:rFonts w:cs="Times New Roman"/>
                <w:noProof/>
                <w:sz w:val="22"/>
                <w:lang w:val="en-GB"/>
              </w:rPr>
              <w:t xml:space="preserve"> knock-out</w:t>
            </w:r>
          </w:p>
        </w:tc>
        <w:tc>
          <w:tcPr>
            <w:tcW w:w="2693"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1CDC139" w14:textId="77777777" w:rsidR="007D0ED7" w:rsidRPr="007D0ED7" w:rsidRDefault="007D0ED7" w:rsidP="002B6271">
            <w:pPr>
              <w:spacing w:before="0" w:after="0"/>
              <w:jc w:val="center"/>
              <w:rPr>
                <w:rFonts w:cs="Times New Roman"/>
                <w:noProof/>
                <w:sz w:val="22"/>
                <w:lang w:val="en-GB"/>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D7A8FDB"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1EDB0D5"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6A5A0E9"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B1AFA11"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44F81579"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fldChar w:fldCharType="begin"/>
            </w:r>
            <w:r w:rsidRPr="007D0ED7">
              <w:rPr>
                <w:rFonts w:cs="Times New Roman"/>
                <w:noProof/>
                <w:sz w:val="22"/>
                <w:lang w:val="en-GB"/>
              </w:rPr>
              <w:instrText xml:space="preserve"> ADDIN ZOTERO_ITEM CSL_CITATION {"citationID":"Xq5GdzLN","properties":{"formattedCitation":"(Baba et al., 2006)","plainCitation":"(Baba et al., 2006)","noteIndex":0},"citationItems":[{"id":64,"uris":["http://zotero.org/users/11413093/items/GNWV8NAS"],"itemData":{"id":64,"type":"article-journal","abstract":"We have systematically made a set of precisely defined, single‐gene deletions of all nonessential genes in Escherichia coli K‐12. Open‐reading frame coding regions were replaced with a kanamycin cassette flanked by FLP recognition target sites by using a one‐step method for inactivation of chromosomal genes and primers designed to create in‐frame deletions upon excision of the resistance cassette. Of 4288 genes targeted, mutants were obtained for 3985. To alleviate problems encountered in high‐throughput studies, two independent mutants were saved for every deleted gene. These mutants—the ‘Keio collection’—provide a new resource not only for systematic analyses of unknown gene functions and gene regulatory networks but also for genome‐wide testing of mutational effects in a common strain background, E. coli K‐12 BW25113. We were unable to disrupt 303 genes, including 37 of unknown function, which are candidates for essential genes. Distribution is being handled via GenoBase (http://ecoli.aist‐nara.ac.jp/).","container-title":"Molecular Systems Biology","DOI":"10.1038/msb4100050","ISSN":"1744-4292","issue":"1","note":"publisher: John Wiley &amp; Sons, Ltd","page":"2006.0008","source":"embopress.org (Atypon)","title":"Construction of Escherichia coli K‐12 in‐frame, single‐gene knockout mutants: the Keio collection","title-short":"Construction of Escherichia coli K‐12 in‐frame, single‐gene knockout mutants","volume":"2","author":[{"family":"Baba","given":"Tomoya"},{"family":"Ara","given":"Takeshi"},{"family":"Hasegawa","given":"Miki"},{"family":"Takai","given":"Yuki"},{"family":"Okumura","given":"Yoshiko"},{"family":"Baba","given":"Miki"},{"family":"Datsenko","given":"Kirill A"},{"family":"Tomita","given":"Masaru"},{"family":"Wanner","given":"Barry L"},{"family":"Mori","given":"Hirotada"}],"issued":{"date-parts":[["2006",1]]}}}],"schema":"https://github.com/citation-style-language/schema/raw/master/csl-citation.json"} </w:instrText>
            </w:r>
            <w:r w:rsidRPr="007D0ED7">
              <w:rPr>
                <w:rFonts w:cs="Times New Roman"/>
                <w:noProof/>
                <w:sz w:val="22"/>
                <w:lang w:val="en-GB"/>
              </w:rPr>
              <w:fldChar w:fldCharType="separate"/>
            </w:r>
            <w:r w:rsidRPr="007D0ED7">
              <w:rPr>
                <w:rFonts w:cs="Times New Roman"/>
                <w:noProof/>
                <w:sz w:val="22"/>
                <w:lang w:val="en-GB"/>
              </w:rPr>
              <w:t>(Baba et al., 2006)</w:t>
            </w:r>
            <w:r w:rsidRPr="007D0ED7">
              <w:rPr>
                <w:rFonts w:cs="Times New Roman"/>
                <w:noProof/>
                <w:sz w:val="22"/>
                <w:lang w:val="en-GB"/>
              </w:rPr>
              <w:fldChar w:fldCharType="end"/>
            </w:r>
          </w:p>
        </w:tc>
      </w:tr>
      <w:tr w:rsidR="00141463" w:rsidRPr="007D0ED7" w14:paraId="4A86C8A5"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0842CC6C" w14:textId="77777777" w:rsidR="007D0ED7" w:rsidRPr="007D0ED7" w:rsidRDefault="007D0ED7" w:rsidP="0009081B">
            <w:pPr>
              <w:spacing w:before="0" w:after="0"/>
              <w:jc w:val="center"/>
              <w:rPr>
                <w:rFonts w:cs="Times New Roman"/>
                <w:i/>
                <w:iCs/>
                <w:noProof/>
                <w:sz w:val="22"/>
                <w:lang w:val="en-GB"/>
              </w:rPr>
            </w:pPr>
            <w:r w:rsidRPr="007D0ED7">
              <w:rPr>
                <w:rFonts w:cs="Times New Roman"/>
                <w:i/>
                <w:iCs/>
                <w:noProof/>
                <w:sz w:val="22"/>
                <w:lang w:val="en-GB"/>
              </w:rPr>
              <w:t>E. coli</w:t>
            </w:r>
            <w:r w:rsidRPr="007D0ED7">
              <w:rPr>
                <w:rFonts w:cs="Times New Roman"/>
                <w:noProof/>
                <w:sz w:val="22"/>
                <w:lang w:val="en-GB"/>
              </w:rPr>
              <w:t xml:space="preserve"> BW25113 ∆</w:t>
            </w:r>
            <w:r w:rsidRPr="007D0ED7">
              <w:rPr>
                <w:rFonts w:cs="Times New Roman"/>
                <w:i/>
                <w:iCs/>
                <w:noProof/>
                <w:sz w:val="22"/>
                <w:lang w:val="en-GB"/>
              </w:rPr>
              <w:t>aidB</w:t>
            </w:r>
            <w:r w:rsidRPr="007D0ED7">
              <w:rPr>
                <w:rFonts w:cs="Times New Roman"/>
                <w:noProof/>
                <w:sz w:val="22"/>
                <w:vertAlign w:val="superscript"/>
                <w:lang w:val="en-GB"/>
              </w:rPr>
              <w: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5A90635"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aidB</w:t>
            </w:r>
            <w:r w:rsidRPr="007D0ED7">
              <w:rPr>
                <w:rFonts w:cs="Times New Roman"/>
                <w:noProof/>
                <w:sz w:val="22"/>
                <w:lang w:val="en-GB"/>
              </w:rPr>
              <w:t xml:space="preserve"> knock-out</w:t>
            </w:r>
          </w:p>
        </w:tc>
        <w:tc>
          <w:tcPr>
            <w:tcW w:w="2693" w:type="dxa"/>
            <w:gridSpan w:val="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05FD0DB" w14:textId="77777777" w:rsidR="007D0ED7" w:rsidRPr="007D0ED7" w:rsidRDefault="007D0ED7" w:rsidP="002B6271">
            <w:pPr>
              <w:spacing w:before="0" w:after="0"/>
              <w:jc w:val="center"/>
              <w:rPr>
                <w:rFonts w:cs="Times New Roman"/>
                <w:noProof/>
                <w:sz w:val="22"/>
                <w:lang w:val="en-GB"/>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6DC44D7"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B49B96F"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65B9C30"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3838E24"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78F0D776"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fldChar w:fldCharType="begin"/>
            </w:r>
            <w:r w:rsidRPr="007D0ED7">
              <w:rPr>
                <w:rFonts w:cs="Times New Roman"/>
                <w:noProof/>
                <w:sz w:val="22"/>
                <w:lang w:val="en-GB"/>
              </w:rPr>
              <w:instrText xml:space="preserve"> ADDIN ZOTERO_ITEM CSL_CITATION {"citationID":"8DasTtiR","properties":{"formattedCitation":"(Baba et al., 2006)","plainCitation":"(Baba et al., 2006)","noteIndex":0},"citationItems":[{"id":64,"uris":["http://zotero.org/users/11413093/items/GNWV8NAS"],"itemData":{"id":64,"type":"article-journal","abstract":"We have systematically made a set of precisely defined, single‐gene deletions of all nonessential genes in Escherichia coli K‐12. Open‐reading frame coding regions were replaced with a kanamycin cassette flanked by FLP recognition target sites by using a one‐step method for inactivation of chromosomal genes and primers designed to create in‐frame deletions upon excision of the resistance cassette. Of 4288 genes targeted, mutants were obtained for 3985. To alleviate problems encountered in high‐throughput studies, two independent mutants were saved for every deleted gene. These mutants—the ‘Keio collection’—provide a new resource not only for systematic analyses of unknown gene functions and gene regulatory networks but also for genome‐wide testing of mutational effects in a common strain background, E. coli K‐12 BW25113. We were unable to disrupt 303 genes, including 37 of unknown function, which are candidates for essential genes. Distribution is being handled via GenoBase (http://ecoli.aist‐nara.ac.jp/).","container-title":"Molecular Systems Biology","DOI":"10.1038/msb4100050","ISSN":"1744-4292","issue":"1","note":"publisher: John Wiley &amp; Sons, Ltd","page":"2006.0008","source":"embopress.org (Atypon)","title":"Construction of Escherichia coli K‐12 in‐frame, single‐gene knockout mutants: the Keio collection","title-short":"Construction of Escherichia coli K‐12 in‐frame, single‐gene knockout mutants","volume":"2","author":[{"family":"Baba","given":"Tomoya"},{"family":"Ara","given":"Takeshi"},{"family":"Hasegawa","given":"Miki"},{"family":"Takai","given":"Yuki"},{"family":"Okumura","given":"Yoshiko"},{"family":"Baba","given":"Miki"},{"family":"Datsenko","given":"Kirill A"},{"family":"Tomita","given":"Masaru"},{"family":"Wanner","given":"Barry L"},{"family":"Mori","given":"Hirotada"}],"issued":{"date-parts":[["2006",1]]}}}],"schema":"https://github.com/citation-style-language/schema/raw/master/csl-citation.json"} </w:instrText>
            </w:r>
            <w:r w:rsidRPr="007D0ED7">
              <w:rPr>
                <w:rFonts w:cs="Times New Roman"/>
                <w:noProof/>
                <w:sz w:val="22"/>
                <w:lang w:val="en-GB"/>
              </w:rPr>
              <w:fldChar w:fldCharType="separate"/>
            </w:r>
            <w:r w:rsidRPr="007D0ED7">
              <w:rPr>
                <w:rFonts w:cs="Times New Roman"/>
                <w:noProof/>
                <w:sz w:val="22"/>
                <w:lang w:val="en-GB"/>
              </w:rPr>
              <w:t>(Baba et al., 2006)</w:t>
            </w:r>
            <w:r w:rsidRPr="007D0ED7">
              <w:rPr>
                <w:rFonts w:cs="Times New Roman"/>
                <w:noProof/>
                <w:sz w:val="22"/>
                <w:lang w:val="en-GB"/>
              </w:rPr>
              <w:fldChar w:fldCharType="end"/>
            </w:r>
          </w:p>
        </w:tc>
      </w:tr>
      <w:tr w:rsidR="00141463" w:rsidRPr="007D0ED7" w14:paraId="2EDF826F"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2FCC48AB" w14:textId="77777777" w:rsidR="007D0ED7" w:rsidRPr="007D0ED7" w:rsidRDefault="007D0ED7" w:rsidP="0009081B">
            <w:pPr>
              <w:spacing w:before="0" w:after="0"/>
              <w:jc w:val="center"/>
              <w:rPr>
                <w:rFonts w:cs="Times New Roman"/>
                <w:i/>
                <w:iCs/>
                <w:noProof/>
                <w:sz w:val="22"/>
                <w:lang w:val="en-GB"/>
              </w:rPr>
            </w:pPr>
            <w:r w:rsidRPr="007D0ED7">
              <w:rPr>
                <w:rFonts w:cs="Times New Roman"/>
                <w:i/>
                <w:iCs/>
                <w:noProof/>
                <w:sz w:val="22"/>
                <w:lang w:val="en-GB"/>
              </w:rPr>
              <w:t>E. coli</w:t>
            </w:r>
            <w:r w:rsidRPr="007D0ED7">
              <w:rPr>
                <w:rFonts w:cs="Times New Roman"/>
                <w:noProof/>
                <w:sz w:val="22"/>
                <w:lang w:val="en-GB"/>
              </w:rPr>
              <w:t xml:space="preserve"> BW25113 ∆</w:t>
            </w:r>
            <w:r w:rsidRPr="007D0ED7">
              <w:rPr>
                <w:rFonts w:cs="Times New Roman"/>
                <w:i/>
                <w:iCs/>
                <w:noProof/>
                <w:sz w:val="22"/>
                <w:lang w:val="en-GB"/>
              </w:rPr>
              <w:t>recA</w:t>
            </w:r>
            <w:r w:rsidRPr="007D0ED7">
              <w:rPr>
                <w:rFonts w:cs="Times New Roman"/>
                <w:noProof/>
                <w:sz w:val="22"/>
                <w:vertAlign w:val="superscript"/>
                <w:lang w:val="en-GB"/>
              </w:rPr>
              <w: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B0CA315"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recA</w:t>
            </w:r>
            <w:r w:rsidRPr="007D0ED7">
              <w:rPr>
                <w:rFonts w:cs="Times New Roman"/>
                <w:noProof/>
                <w:sz w:val="22"/>
                <w:lang w:val="en-GB"/>
              </w:rPr>
              <w:t xml:space="preserve"> knock-out</w:t>
            </w:r>
          </w:p>
        </w:tc>
        <w:tc>
          <w:tcPr>
            <w:tcW w:w="269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ED94A19" w14:textId="77777777" w:rsidR="007D0ED7" w:rsidRPr="007D0ED7" w:rsidRDefault="007D0ED7" w:rsidP="002B6271">
            <w:pPr>
              <w:spacing w:before="0" w:after="0"/>
              <w:jc w:val="center"/>
              <w:rPr>
                <w:rFonts w:cs="Times New Roman"/>
                <w:noProof/>
                <w:sz w:val="22"/>
                <w:lang w:val="en-GB"/>
              </w:rPr>
            </w:pPr>
            <w:r w:rsidRPr="007D0ED7">
              <w:rPr>
                <w:rFonts w:cs="Times New Roman"/>
                <w:noProof/>
                <w:sz w:val="22"/>
                <w:lang w:val="en-GB"/>
              </w:rPr>
              <w:t>SOS response</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0FC8962"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32F4872"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7FB2112"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8307957"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26ABFB96"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fldChar w:fldCharType="begin"/>
            </w:r>
            <w:r w:rsidRPr="007D0ED7">
              <w:rPr>
                <w:rFonts w:cs="Times New Roman"/>
                <w:noProof/>
                <w:sz w:val="22"/>
                <w:lang w:val="en-GB"/>
              </w:rPr>
              <w:instrText xml:space="preserve"> ADDIN ZOTERO_ITEM CSL_CITATION {"citationID":"o87JeOQX","properties":{"formattedCitation":"(Baba et al., 2006)","plainCitation":"(Baba et al., 2006)","noteIndex":0},"citationItems":[{"id":64,"uris":["http://zotero.org/users/11413093/items/GNWV8NAS"],"itemData":{"id":64,"type":"article-journal","abstract":"We have systematically made a set of precisely defined, single‐gene deletions of all nonessential genes in Escherichia coli K‐12. Open‐reading frame coding regions were replaced with a kanamycin cassette flanked by FLP recognition target sites by using a one‐step method for inactivation of chromosomal genes and primers designed to create in‐frame deletions upon excision of the resistance cassette. Of 4288 genes targeted, mutants were obtained for 3985. To alleviate problems encountered in high‐throughput studies, two independent mutants were saved for every deleted gene. These mutants—the ‘Keio collection’—provide a new resource not only for systematic analyses of unknown gene functions and gene regulatory networks but also for genome‐wide testing of mutational effects in a common strain background, E. coli K‐12 BW25113. We were unable to disrupt 303 genes, including 37 of unknown function, which are candidates for essential genes. Distribution is being handled via GenoBase (http://ecoli.aist‐nara.ac.jp/).","container-title":"Molecular Systems Biology","DOI":"10.1038/msb4100050","ISSN":"1744-4292","issue":"1","note":"publisher: John Wiley &amp; Sons, Ltd","page":"2006.0008","source":"embopress.org (Atypon)","title":"Construction of Escherichia coli K‐12 in‐frame, single‐gene knockout mutants: the Keio collection","title-short":"Construction of Escherichia coli K‐12 in‐frame, single‐gene knockout mutants","volume":"2","author":[{"family":"Baba","given":"Tomoya"},{"family":"Ara","given":"Takeshi"},{"family":"Hasegawa","given":"Miki"},{"family":"Takai","given":"Yuki"},{"family":"Okumura","given":"Yoshiko"},{"family":"Baba","given":"Miki"},{"family":"Datsenko","given":"Kirill A"},{"family":"Tomita","given":"Masaru"},{"family":"Wanner","given":"Barry L"},{"family":"Mori","given":"Hirotada"}],"issued":{"date-parts":[["2006",1]]}}}],"schema":"https://github.com/citation-style-language/schema/raw/master/csl-citation.json"} </w:instrText>
            </w:r>
            <w:r w:rsidRPr="007D0ED7">
              <w:rPr>
                <w:rFonts w:cs="Times New Roman"/>
                <w:noProof/>
                <w:sz w:val="22"/>
                <w:lang w:val="en-GB"/>
              </w:rPr>
              <w:fldChar w:fldCharType="separate"/>
            </w:r>
            <w:r w:rsidRPr="007D0ED7">
              <w:rPr>
                <w:rFonts w:cs="Times New Roman"/>
                <w:noProof/>
                <w:sz w:val="22"/>
                <w:lang w:val="en-GB"/>
              </w:rPr>
              <w:t>(Baba et al., 2006)</w:t>
            </w:r>
            <w:r w:rsidRPr="007D0ED7">
              <w:rPr>
                <w:rFonts w:cs="Times New Roman"/>
                <w:noProof/>
                <w:sz w:val="22"/>
                <w:lang w:val="en-GB"/>
              </w:rPr>
              <w:fldChar w:fldCharType="end"/>
            </w:r>
          </w:p>
        </w:tc>
      </w:tr>
      <w:tr w:rsidR="00141463" w:rsidRPr="007D0ED7" w14:paraId="30F62ED8"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4F9BA71A" w14:textId="77777777" w:rsidR="007D0ED7" w:rsidRPr="007D0ED7" w:rsidRDefault="007D0ED7" w:rsidP="0009081B">
            <w:pPr>
              <w:spacing w:before="0" w:after="0"/>
              <w:jc w:val="center"/>
              <w:rPr>
                <w:rFonts w:cs="Times New Roman"/>
                <w:i/>
                <w:iCs/>
                <w:noProof/>
                <w:sz w:val="22"/>
              </w:rPr>
            </w:pPr>
            <w:r w:rsidRPr="007D0ED7">
              <w:rPr>
                <w:rFonts w:cs="Times New Roman"/>
                <w:i/>
                <w:iCs/>
                <w:noProof/>
                <w:sz w:val="22"/>
              </w:rPr>
              <w:t>E. coli</w:t>
            </w:r>
            <w:r w:rsidRPr="007D0ED7">
              <w:rPr>
                <w:rFonts w:cs="Times New Roman"/>
                <w:noProof/>
                <w:sz w:val="22"/>
              </w:rPr>
              <w:t xml:space="preserve"> BW25113 ∆</w:t>
            </w:r>
            <w:r w:rsidRPr="007D0ED7">
              <w:rPr>
                <w:rFonts w:cs="Times New Roman"/>
                <w:i/>
                <w:iCs/>
                <w:noProof/>
                <w:sz w:val="22"/>
              </w:rPr>
              <w:t>fumC</w:t>
            </w:r>
            <w:r w:rsidRPr="007D0ED7">
              <w:rPr>
                <w:rFonts w:cs="Times New Roman"/>
                <w:noProof/>
                <w:sz w:val="22"/>
              </w:rPr>
              <w:t>/∆</w:t>
            </w:r>
            <w:r w:rsidRPr="007D0ED7">
              <w:rPr>
                <w:rFonts w:cs="Times New Roman"/>
                <w:i/>
                <w:iCs/>
                <w:noProof/>
                <w:sz w:val="22"/>
              </w:rPr>
              <w:t>recA</w:t>
            </w:r>
            <w:r w:rsidRPr="007D0ED7">
              <w:rPr>
                <w:rFonts w:cs="Times New Roman"/>
                <w:noProof/>
                <w:sz w:val="22"/>
                <w:vertAlign w:val="superscript"/>
              </w:rPr>
              <w: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16674ED"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fumC / recA</w:t>
            </w:r>
            <w:r w:rsidRPr="007D0ED7">
              <w:rPr>
                <w:rFonts w:cs="Times New Roman"/>
                <w:noProof/>
                <w:sz w:val="22"/>
                <w:lang w:val="en-GB"/>
              </w:rPr>
              <w:t xml:space="preserve"> double knock-out</w:t>
            </w:r>
          </w:p>
        </w:tc>
        <w:tc>
          <w:tcPr>
            <w:tcW w:w="269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2A071D3" w14:textId="77777777" w:rsidR="007D0ED7" w:rsidRPr="007D0ED7" w:rsidRDefault="007D0ED7" w:rsidP="002B6271">
            <w:pPr>
              <w:spacing w:before="0" w:after="0"/>
              <w:jc w:val="center"/>
              <w:rPr>
                <w:rFonts w:cs="Times New Roman"/>
                <w:noProof/>
                <w:sz w:val="22"/>
                <w:lang w:val="en-GB"/>
              </w:rPr>
            </w:pPr>
            <w:r w:rsidRPr="007D0ED7">
              <w:rPr>
                <w:rFonts w:cs="Times New Roman"/>
                <w:noProof/>
                <w:sz w:val="22"/>
                <w:lang w:val="en-GB"/>
              </w:rPr>
              <w:t>TCA cycle and DNA repair signalling, SOS response</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03BA1AB"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AB5D3E4"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C8EC991"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CD77D31"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51EA9F82"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t>This study</w:t>
            </w:r>
          </w:p>
        </w:tc>
      </w:tr>
      <w:tr w:rsidR="00141463" w:rsidRPr="007D0ED7" w14:paraId="7FB1916F"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6F6FEE88" w14:textId="77777777" w:rsidR="007D0ED7" w:rsidRPr="007D0ED7" w:rsidRDefault="007D0ED7" w:rsidP="0009081B">
            <w:pPr>
              <w:spacing w:before="0" w:after="0"/>
              <w:jc w:val="center"/>
              <w:rPr>
                <w:rFonts w:cs="Times New Roman"/>
                <w:i/>
                <w:iCs/>
                <w:noProof/>
                <w:sz w:val="22"/>
              </w:rPr>
            </w:pPr>
            <w:r w:rsidRPr="007D0ED7">
              <w:rPr>
                <w:rFonts w:cs="Times New Roman"/>
                <w:i/>
                <w:iCs/>
                <w:noProof/>
                <w:sz w:val="22"/>
              </w:rPr>
              <w:t>E. coli</w:t>
            </w:r>
            <w:r w:rsidRPr="007D0ED7">
              <w:rPr>
                <w:rFonts w:cs="Times New Roman"/>
                <w:noProof/>
                <w:sz w:val="22"/>
              </w:rPr>
              <w:t xml:space="preserve"> BW25113 ∆</w:t>
            </w:r>
            <w:r w:rsidRPr="007D0ED7">
              <w:rPr>
                <w:rFonts w:cs="Times New Roman"/>
                <w:i/>
                <w:iCs/>
                <w:noProof/>
                <w:sz w:val="22"/>
              </w:rPr>
              <w:t>aidB</w:t>
            </w:r>
            <w:r w:rsidRPr="007D0ED7">
              <w:rPr>
                <w:rFonts w:cs="Times New Roman"/>
                <w:noProof/>
                <w:sz w:val="22"/>
              </w:rPr>
              <w:t>/∆</w:t>
            </w:r>
            <w:r w:rsidRPr="007D0ED7">
              <w:rPr>
                <w:rFonts w:cs="Times New Roman"/>
                <w:i/>
                <w:iCs/>
                <w:noProof/>
                <w:sz w:val="22"/>
              </w:rPr>
              <w:t>recA</w:t>
            </w:r>
            <w:r w:rsidRPr="007D0ED7">
              <w:rPr>
                <w:rFonts w:cs="Times New Roman"/>
                <w:noProof/>
                <w:sz w:val="22"/>
                <w:vertAlign w:val="superscript"/>
              </w:rPr>
              <w: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41EBDFC"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 xml:space="preserve">aidB / recA </w:t>
            </w:r>
            <w:r w:rsidRPr="007D0ED7">
              <w:rPr>
                <w:rFonts w:cs="Times New Roman"/>
                <w:noProof/>
                <w:sz w:val="22"/>
                <w:lang w:val="en-GB"/>
              </w:rPr>
              <w:t>double knock-out</w:t>
            </w:r>
          </w:p>
        </w:tc>
        <w:tc>
          <w:tcPr>
            <w:tcW w:w="269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A6B39A7" w14:textId="77777777" w:rsidR="007D0ED7" w:rsidRPr="007D0ED7" w:rsidRDefault="007D0ED7" w:rsidP="002B6271">
            <w:pPr>
              <w:spacing w:before="0" w:after="0"/>
              <w:jc w:val="center"/>
              <w:rPr>
                <w:rFonts w:cs="Times New Roman"/>
                <w:noProof/>
                <w:sz w:val="22"/>
                <w:lang w:val="en-GB"/>
              </w:rPr>
            </w:pPr>
            <w:r w:rsidRPr="007D0ED7">
              <w:rPr>
                <w:rFonts w:cs="Times New Roman"/>
                <w:noProof/>
                <w:sz w:val="22"/>
                <w:lang w:val="en-GB"/>
              </w:rPr>
              <w:t>Adaptive and SOS responses</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E8F6BA0"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F209630"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02EB111"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A4B95F1"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00C4244F"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t>This study</w:t>
            </w:r>
          </w:p>
        </w:tc>
      </w:tr>
      <w:tr w:rsidR="00141463" w:rsidRPr="007D0ED7" w14:paraId="47EA85FD"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5A254C01" w14:textId="77777777" w:rsidR="007D0ED7" w:rsidRPr="007D0ED7" w:rsidRDefault="007D0ED7" w:rsidP="0009081B">
            <w:pPr>
              <w:spacing w:before="0" w:after="0"/>
              <w:jc w:val="center"/>
              <w:rPr>
                <w:rFonts w:cs="Times New Roman"/>
                <w:noProof/>
                <w:sz w:val="22"/>
                <w:lang w:val="en-GB"/>
              </w:rPr>
            </w:pPr>
            <w:r w:rsidRPr="007D0ED7">
              <w:rPr>
                <w:rFonts w:cs="Times New Roman"/>
                <w:i/>
                <w:iCs/>
                <w:noProof/>
                <w:sz w:val="22"/>
                <w:lang w:val="en-GB"/>
              </w:rPr>
              <w:t xml:space="preserve">E. coli </w:t>
            </w:r>
            <w:r w:rsidRPr="007D0ED7">
              <w:rPr>
                <w:rFonts w:cs="Times New Roman"/>
                <w:noProof/>
                <w:sz w:val="22"/>
                <w:lang w:val="en-GB"/>
              </w:rPr>
              <w:t>FI20</w:t>
            </w:r>
            <w:r w:rsidRPr="007D0ED7">
              <w:rPr>
                <w:rFonts w:cs="Times New Roman"/>
                <w:noProof/>
                <w:sz w:val="22"/>
                <w:vertAlign w:val="superscript"/>
                <w:lang w:val="en-GB"/>
              </w:rPr>
              <w:t>b</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3E1B155"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E. coli</w:t>
            </w:r>
            <w:r w:rsidRPr="007D0ED7">
              <w:rPr>
                <w:rFonts w:cs="Times New Roman"/>
                <w:noProof/>
                <w:sz w:val="22"/>
                <w:lang w:val="en-GB"/>
              </w:rPr>
              <w:t xml:space="preserve"> clinical strain FI20</w:t>
            </w:r>
          </w:p>
        </w:tc>
        <w:tc>
          <w:tcPr>
            <w:tcW w:w="269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45CE417" w14:textId="77777777" w:rsidR="007D0ED7" w:rsidRPr="007D0ED7" w:rsidRDefault="007D0ED7" w:rsidP="002B6271">
            <w:pPr>
              <w:spacing w:before="0" w:after="0"/>
              <w:jc w:val="center"/>
              <w:rPr>
                <w:rFonts w:cs="Times New Roman"/>
                <w:noProof/>
                <w:sz w:val="22"/>
                <w:lang w:val="en-GB"/>
              </w:rPr>
            </w:pPr>
            <w:r w:rsidRPr="007D0ED7">
              <w:rPr>
                <w:rFonts w:cs="Times New Roman"/>
                <w:noProof/>
                <w:sz w:val="22"/>
                <w:lang w:val="en-GB"/>
              </w:rPr>
              <w:t>-</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AA73ADE"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S83L</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C8A41CB"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F0AFF35"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S80R</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3ED74C3"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I529L</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67A534E1"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fldChar w:fldCharType="begin"/>
            </w:r>
            <w:r w:rsidRPr="007D0ED7">
              <w:rPr>
                <w:rFonts w:cs="Times New Roman"/>
                <w:noProof/>
                <w:sz w:val="22"/>
                <w:lang w:val="en-GB"/>
              </w:rPr>
              <w:instrText xml:space="preserve"> ADDIN ZOTERO_ITEM CSL_CITATION {"citationID":"WCnY7lPo","properties":{"formattedCitation":"(MacHuca et\\uc0\\u160{}al., 2021)","plainCitation":"(MacHuca et al., 2021)","dontUpdate":true,"noteIndex":0},"citationItems":[{"id":58,"uris":["http://zotero.org/users/11413093/items/DRWC7S6L"],"itemData":{"id":58,"type":"article-journal","abstract":"Background: SOS response suppression (by RecA inactivation) has been postulated as a therapeutic strategy for potentiating antimicrobials against Enterobacterales. Objectives: To evaluate the impact of RecA inactivation on the reversion and evolution of quinolone resistance using a collection of Escherichia coli clinical isolates. Methods: Twenty-three E. coli clinical isolates, including isolates belonging to the high-risk clone ST131, were included. SOS response was suppressed by recA inactivation. Susceptibility to fluoroquinolones was determined by broth microdilution, growth curves and killing curves. Evolution of quinolone resistance was evaluated by mutant frequency and mutant prevention concentration (MPC). Results: RecA inactivation resulted in 2-16-fold reductions in fluoroquinolone MICs and modified EUCAST clinical category for several isolates, including ST131 clone isolates. Growth curves and time-kill curves showed a clear disadvantage (up to 10 log10 cfu/mL after 24 h) for survival in strains with an inactivated SOS system. For recA-deficient mutants, MPC values decreased 4-8-fold, with values below the maximum serum concentration of ciprofloxacin. RecA inactivation led to a decrease in mutant frequency (≥103-fold) compared with isolates with unmodified SOS responses at ciprofloxacin concentrations of 4×MIC and 1 mg/L. These effects were also observed in ST131 clone isolates. Conclusions: While RecA inactivation does not reverse existing resistance, it is a promising strategy for increasing the effectiveness of fluoroquinolones against susceptible clinical isolates, including high-risk clone isolates. © 2021 The Author(s). Published by Oxford University Press on behalf of the British Society for Antimicrobial Chemotherapy. All rights reserved.","archive":"Scopus","container-title":"Journal of Antimicrobial Chemotherapy","DOI":"10.1093/jac/dkaa448","ISSN":"0305-7453","issue":"2","language":"English","page":"338-344","source":"Scopus","title":"Effect of RecA inactivation on quinolone susceptibility and the evolution of resistance in clinical isolates of Escherichia coli","volume":"76","author":[{"family":"MacHuca","given":"J."},{"family":"Recacha","given":"E."},{"family":"Gallego-Mesa","given":"B."},{"family":"Diaz-Diaz","given":"S."},{"family":"Rojas-Granado","given":"G."},{"family":"Garciá-Duque","given":"A."},{"family":"Docobo-Pérez","given":"F."},{"family":"Blázquez","given":"J."},{"family":"Rodríguez-Rojas","given":"A."},{"family":"Pascual","given":"A."},{"family":"Rodríguez-Martínez","given":"J.M."}],"issued":{"date-parts":[["2021"]]}}}],"schema":"https://github.com/citation-style-language/schema/raw/master/csl-citation.json"} </w:instrText>
            </w:r>
            <w:r w:rsidRPr="007D0ED7">
              <w:rPr>
                <w:rFonts w:cs="Times New Roman"/>
                <w:noProof/>
                <w:sz w:val="22"/>
                <w:lang w:val="en-GB"/>
              </w:rPr>
              <w:fldChar w:fldCharType="separate"/>
            </w:r>
            <w:r w:rsidRPr="007D0ED7">
              <w:rPr>
                <w:rFonts w:cs="Times New Roman"/>
                <w:noProof/>
                <w:sz w:val="22"/>
                <w:lang w:val="en-GB"/>
              </w:rPr>
              <w:t>(Machuca et al., 2021)</w:t>
            </w:r>
            <w:r w:rsidRPr="007D0ED7">
              <w:rPr>
                <w:rFonts w:cs="Times New Roman"/>
                <w:noProof/>
                <w:sz w:val="22"/>
                <w:lang w:val="en-GB"/>
              </w:rPr>
              <w:fldChar w:fldCharType="end"/>
            </w:r>
          </w:p>
        </w:tc>
      </w:tr>
      <w:tr w:rsidR="00141463" w:rsidRPr="007D0ED7" w14:paraId="5ECDA10F"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0B23041E" w14:textId="77777777" w:rsidR="007D0ED7" w:rsidRPr="007D0ED7" w:rsidRDefault="007D0ED7" w:rsidP="0009081B">
            <w:pPr>
              <w:spacing w:before="0" w:after="0"/>
              <w:jc w:val="center"/>
              <w:rPr>
                <w:rFonts w:cs="Times New Roman"/>
                <w:i/>
                <w:iCs/>
                <w:noProof/>
                <w:sz w:val="22"/>
                <w:lang w:val="en-GB"/>
              </w:rPr>
            </w:pPr>
            <w:r w:rsidRPr="007D0ED7">
              <w:rPr>
                <w:rFonts w:cs="Times New Roman"/>
                <w:i/>
                <w:iCs/>
                <w:noProof/>
                <w:sz w:val="22"/>
                <w:lang w:val="en-GB"/>
              </w:rPr>
              <w:t>E. coli</w:t>
            </w:r>
            <w:r w:rsidRPr="007D0ED7">
              <w:rPr>
                <w:rFonts w:cs="Times New Roman"/>
                <w:noProof/>
                <w:sz w:val="22"/>
                <w:lang w:val="en-GB"/>
              </w:rPr>
              <w:t xml:space="preserve"> FI20 ∆</w:t>
            </w:r>
            <w:r w:rsidRPr="007D0ED7">
              <w:rPr>
                <w:rFonts w:cs="Times New Roman"/>
                <w:i/>
                <w:iCs/>
                <w:noProof/>
                <w:sz w:val="22"/>
                <w:lang w:val="en-GB"/>
              </w:rPr>
              <w:t>fumC</w:t>
            </w:r>
            <w:r w:rsidRPr="007D0ED7">
              <w:rPr>
                <w:rFonts w:cs="Times New Roman"/>
                <w:noProof/>
                <w:sz w:val="22"/>
                <w:vertAlign w:val="superscript"/>
                <w:lang w:val="en-GB"/>
              </w:rPr>
              <w:t>b</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961B822"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fumC</w:t>
            </w:r>
            <w:r w:rsidRPr="007D0ED7">
              <w:rPr>
                <w:rFonts w:cs="Times New Roman"/>
                <w:noProof/>
                <w:sz w:val="22"/>
                <w:lang w:val="en-GB"/>
              </w:rPr>
              <w:t xml:space="preserve"> knock-out</w:t>
            </w:r>
          </w:p>
        </w:tc>
        <w:tc>
          <w:tcPr>
            <w:tcW w:w="269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4E1C3E6" w14:textId="77777777" w:rsidR="007D0ED7" w:rsidRPr="007D0ED7" w:rsidRDefault="007D0ED7" w:rsidP="002B6271">
            <w:pPr>
              <w:spacing w:before="0" w:after="0"/>
              <w:jc w:val="center"/>
              <w:rPr>
                <w:rFonts w:cs="Times New Roman"/>
                <w:noProof/>
                <w:sz w:val="22"/>
                <w:lang w:val="en-GB"/>
              </w:rPr>
            </w:pPr>
            <w:r w:rsidRPr="007D0ED7">
              <w:rPr>
                <w:rFonts w:cs="Times New Roman"/>
                <w:noProof/>
                <w:sz w:val="22"/>
                <w:lang w:val="en-GB"/>
              </w:rPr>
              <w:t>TCA cycle and DNA repair signalling</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4251656"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S83L</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DD6BB89"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1E52587"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S80R</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EDD6CB5"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I529L</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1FA02C3B"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t>This study</w:t>
            </w:r>
          </w:p>
        </w:tc>
      </w:tr>
      <w:tr w:rsidR="00141463" w:rsidRPr="007D0ED7" w14:paraId="3EFF2E3C" w14:textId="77777777" w:rsidTr="002B6271">
        <w:trPr>
          <w:trHeight w:val="20"/>
        </w:trPr>
        <w:tc>
          <w:tcPr>
            <w:tcW w:w="3114"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auto"/>
            <w:noWrap/>
            <w:vAlign w:val="center"/>
            <w:hideMark/>
          </w:tcPr>
          <w:p w14:paraId="11A89D2F" w14:textId="77777777" w:rsidR="007D0ED7" w:rsidRPr="007D0ED7" w:rsidRDefault="007D0ED7" w:rsidP="0009081B">
            <w:pPr>
              <w:spacing w:before="0" w:after="0"/>
              <w:jc w:val="center"/>
              <w:rPr>
                <w:rFonts w:cs="Times New Roman"/>
                <w:i/>
                <w:iCs/>
                <w:noProof/>
                <w:sz w:val="22"/>
                <w:lang w:val="en-GB"/>
              </w:rPr>
            </w:pPr>
            <w:r w:rsidRPr="007D0ED7">
              <w:rPr>
                <w:rFonts w:cs="Times New Roman"/>
                <w:i/>
                <w:iCs/>
                <w:noProof/>
                <w:sz w:val="22"/>
                <w:lang w:val="en-GB"/>
              </w:rPr>
              <w:t>E. coli</w:t>
            </w:r>
            <w:r w:rsidRPr="007D0ED7">
              <w:rPr>
                <w:rFonts w:cs="Times New Roman"/>
                <w:noProof/>
                <w:sz w:val="22"/>
                <w:lang w:val="en-GB"/>
              </w:rPr>
              <w:t xml:space="preserve"> FI20 ∆</w:t>
            </w:r>
            <w:r w:rsidRPr="007D0ED7">
              <w:rPr>
                <w:rFonts w:cs="Times New Roman"/>
                <w:i/>
                <w:iCs/>
                <w:noProof/>
                <w:sz w:val="22"/>
                <w:lang w:val="en-GB"/>
              </w:rPr>
              <w:t>recA</w:t>
            </w:r>
            <w:r w:rsidRPr="007D0ED7">
              <w:rPr>
                <w:rFonts w:cs="Times New Roman"/>
                <w:noProof/>
                <w:sz w:val="22"/>
                <w:vertAlign w:val="superscript"/>
                <w:lang w:val="en-GB"/>
              </w:rPr>
              <w:t>b</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CA2DAA9"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recA</w:t>
            </w:r>
            <w:r w:rsidRPr="007D0ED7">
              <w:rPr>
                <w:rFonts w:cs="Times New Roman"/>
                <w:noProof/>
                <w:sz w:val="22"/>
                <w:lang w:val="en-GB"/>
              </w:rPr>
              <w:t xml:space="preserve"> knock-out</w:t>
            </w:r>
          </w:p>
        </w:tc>
        <w:tc>
          <w:tcPr>
            <w:tcW w:w="269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EAB3CEA" w14:textId="77777777" w:rsidR="007D0ED7" w:rsidRPr="007D0ED7" w:rsidRDefault="007D0ED7" w:rsidP="002B6271">
            <w:pPr>
              <w:spacing w:before="0" w:after="0"/>
              <w:jc w:val="center"/>
              <w:rPr>
                <w:rFonts w:cs="Times New Roman"/>
                <w:noProof/>
                <w:sz w:val="22"/>
                <w:lang w:val="en-GB"/>
              </w:rPr>
            </w:pPr>
            <w:r w:rsidRPr="007D0ED7">
              <w:rPr>
                <w:rFonts w:cs="Times New Roman"/>
                <w:noProof/>
                <w:sz w:val="22"/>
                <w:lang w:val="en-GB"/>
              </w:rPr>
              <w:t>SOS response</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A4CCDB3"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S83L</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F7C2D10"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9D97AE7"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S80R</w:t>
            </w: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74CE3AF"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I529L</w:t>
            </w:r>
          </w:p>
        </w:tc>
        <w:tc>
          <w:tcPr>
            <w:tcW w:w="19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auto"/>
            <w:noWrap/>
            <w:vAlign w:val="center"/>
            <w:hideMark/>
          </w:tcPr>
          <w:p w14:paraId="4BC77C7A"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fldChar w:fldCharType="begin"/>
            </w:r>
            <w:r w:rsidRPr="007D0ED7">
              <w:rPr>
                <w:rFonts w:cs="Times New Roman"/>
                <w:noProof/>
                <w:sz w:val="22"/>
                <w:lang w:val="en-GB"/>
              </w:rPr>
              <w:instrText xml:space="preserve"> ADDIN ZOTERO_ITEM CSL_CITATION {"citationID":"9tG4oNeJ","properties":{"formattedCitation":"(MacHuca et\\uc0\\u160{}al., 2021)","plainCitation":"(MacHuca et al., 2021)","dontUpdate":true,"noteIndex":0},"citationItems":[{"id":58,"uris":["http://zotero.org/users/11413093/items/DRWC7S6L"],"itemData":{"id":58,"type":"article-journal","abstract":"Background: SOS response suppression (by RecA inactivation) has been postulated as a therapeutic strategy for potentiating antimicrobials against Enterobacterales. Objectives: To evaluate the impact of RecA inactivation on the reversion and evolution of quinolone resistance using a collection of Escherichia coli clinical isolates. Methods: Twenty-three E. coli clinical isolates, including isolates belonging to the high-risk clone ST131, were included. SOS response was suppressed by recA inactivation. Susceptibility to fluoroquinolones was determined by broth microdilution, growth curves and killing curves. Evolution of quinolone resistance was evaluated by mutant frequency and mutant prevention concentration (MPC). Results: RecA inactivation resulted in 2-16-fold reductions in fluoroquinolone MICs and modified EUCAST clinical category for several isolates, including ST131 clone isolates. Growth curves and time-kill curves showed a clear disadvantage (up to 10 log10 cfu/mL after 24 h) for survival in strains with an inactivated SOS system. For recA-deficient mutants, MPC values decreased 4-8-fold, with values below the maximum serum concentration of ciprofloxacin. RecA inactivation led to a decrease in mutant frequency (≥103-fold) compared with isolates with unmodified SOS responses at ciprofloxacin concentrations of 4×MIC and 1 mg/L. These effects were also observed in ST131 clone isolates. Conclusions: While RecA inactivation does not reverse existing resistance, it is a promising strategy for increasing the effectiveness of fluoroquinolones against susceptible clinical isolates, including high-risk clone isolates. © 2021 The Author(s). Published by Oxford University Press on behalf of the British Society for Antimicrobial Chemotherapy. All rights reserved.","archive":"Scopus","container-title":"Journal of Antimicrobial Chemotherapy","DOI":"10.1093/jac/dkaa448","ISSN":"0305-7453","issue":"2","language":"English","page":"338-344","source":"Scopus","title":"Effect of RecA inactivation on quinolone susceptibility and the evolution of resistance in clinical isolates of Escherichia coli","volume":"76","author":[{"family":"MacHuca","given":"J."},{"family":"Recacha","given":"E."},{"family":"Gallego-Mesa","given":"B."},{"family":"Diaz-Diaz","given":"S."},{"family":"Rojas-Granado","given":"G."},{"family":"Garciá-Duque","given":"A."},{"family":"Docobo-Pérez","given":"F."},{"family":"Blázquez","given":"J."},{"family":"Rodríguez-Rojas","given":"A."},{"family":"Pascual","given":"A."},{"family":"Rodríguez-Martínez","given":"J.M."}],"issued":{"date-parts":[["2021"]]}}}],"schema":"https://github.com/citation-style-language/schema/raw/master/csl-citation.json"} </w:instrText>
            </w:r>
            <w:r w:rsidRPr="007D0ED7">
              <w:rPr>
                <w:rFonts w:cs="Times New Roman"/>
                <w:noProof/>
                <w:sz w:val="22"/>
                <w:lang w:val="en-GB"/>
              </w:rPr>
              <w:fldChar w:fldCharType="separate"/>
            </w:r>
            <w:r w:rsidRPr="007D0ED7">
              <w:rPr>
                <w:rFonts w:cs="Times New Roman"/>
                <w:noProof/>
                <w:sz w:val="22"/>
                <w:lang w:val="en-GB"/>
              </w:rPr>
              <w:t>(Machuca et al., 2021)</w:t>
            </w:r>
            <w:r w:rsidRPr="007D0ED7">
              <w:rPr>
                <w:rFonts w:cs="Times New Roman"/>
                <w:noProof/>
                <w:sz w:val="22"/>
                <w:lang w:val="en-GB"/>
              </w:rPr>
              <w:fldChar w:fldCharType="end"/>
            </w:r>
          </w:p>
        </w:tc>
      </w:tr>
      <w:tr w:rsidR="00141463" w:rsidRPr="007D0ED7" w14:paraId="56CB535F" w14:textId="77777777" w:rsidTr="002B6271">
        <w:trPr>
          <w:trHeight w:val="20"/>
        </w:trPr>
        <w:tc>
          <w:tcPr>
            <w:tcW w:w="3114" w:type="dxa"/>
            <w:tcBorders>
              <w:top w:val="single" w:sz="4" w:space="0" w:color="A6A6A6" w:themeColor="background1" w:themeShade="A6"/>
              <w:left w:val="single" w:sz="4" w:space="0" w:color="auto"/>
              <w:bottom w:val="single" w:sz="8" w:space="0" w:color="auto"/>
              <w:right w:val="single" w:sz="4" w:space="0" w:color="A6A6A6" w:themeColor="background1" w:themeShade="A6"/>
            </w:tcBorders>
            <w:shd w:val="clear" w:color="auto" w:fill="auto"/>
            <w:noWrap/>
            <w:vAlign w:val="center"/>
            <w:hideMark/>
          </w:tcPr>
          <w:p w14:paraId="5E9D8C6F" w14:textId="77777777" w:rsidR="007D0ED7" w:rsidRPr="007D0ED7" w:rsidRDefault="007D0ED7" w:rsidP="0009081B">
            <w:pPr>
              <w:spacing w:before="0" w:after="0"/>
              <w:jc w:val="center"/>
              <w:rPr>
                <w:rFonts w:cs="Times New Roman"/>
                <w:i/>
                <w:iCs/>
                <w:noProof/>
                <w:sz w:val="22"/>
                <w:lang w:val="en-GB"/>
              </w:rPr>
            </w:pPr>
            <w:r w:rsidRPr="007D0ED7">
              <w:rPr>
                <w:rFonts w:cs="Times New Roman"/>
                <w:i/>
                <w:iCs/>
                <w:noProof/>
                <w:sz w:val="22"/>
                <w:lang w:val="en-GB"/>
              </w:rPr>
              <w:t>E. coli</w:t>
            </w:r>
            <w:r w:rsidRPr="007D0ED7">
              <w:rPr>
                <w:rFonts w:cs="Times New Roman"/>
                <w:noProof/>
                <w:sz w:val="22"/>
                <w:lang w:val="en-GB"/>
              </w:rPr>
              <w:t xml:space="preserve"> FI20 ∆</w:t>
            </w:r>
            <w:r w:rsidRPr="007D0ED7">
              <w:rPr>
                <w:rFonts w:cs="Times New Roman"/>
                <w:i/>
                <w:iCs/>
                <w:noProof/>
                <w:sz w:val="22"/>
                <w:lang w:val="en-GB"/>
              </w:rPr>
              <w:t>fumC</w:t>
            </w:r>
            <w:r w:rsidRPr="007D0ED7">
              <w:rPr>
                <w:rFonts w:cs="Times New Roman"/>
                <w:noProof/>
                <w:sz w:val="22"/>
                <w:lang w:val="en-GB"/>
              </w:rPr>
              <w:t>/∆</w:t>
            </w:r>
            <w:r w:rsidRPr="007D0ED7">
              <w:rPr>
                <w:rFonts w:cs="Times New Roman"/>
                <w:i/>
                <w:iCs/>
                <w:noProof/>
                <w:sz w:val="22"/>
                <w:lang w:val="en-GB"/>
              </w:rPr>
              <w:t>recA</w:t>
            </w:r>
            <w:r w:rsidRPr="007D0ED7">
              <w:rPr>
                <w:rFonts w:cs="Times New Roman"/>
                <w:noProof/>
                <w:sz w:val="22"/>
                <w:vertAlign w:val="superscript"/>
                <w:lang w:val="en-GB"/>
              </w:rPr>
              <w:t>b</w:t>
            </w:r>
          </w:p>
        </w:tc>
        <w:tc>
          <w:tcPr>
            <w:tcW w:w="1843" w:type="dxa"/>
            <w:tcBorders>
              <w:top w:val="single" w:sz="4" w:space="0" w:color="A6A6A6" w:themeColor="background1" w:themeShade="A6"/>
              <w:left w:val="single" w:sz="4" w:space="0" w:color="A6A6A6" w:themeColor="background1" w:themeShade="A6"/>
              <w:bottom w:val="single" w:sz="8" w:space="0" w:color="auto"/>
              <w:right w:val="single" w:sz="4" w:space="0" w:color="A6A6A6" w:themeColor="background1" w:themeShade="A6"/>
            </w:tcBorders>
            <w:shd w:val="clear" w:color="auto" w:fill="auto"/>
            <w:noWrap/>
            <w:vAlign w:val="center"/>
            <w:hideMark/>
          </w:tcPr>
          <w:p w14:paraId="5D2179F4" w14:textId="77777777" w:rsidR="007D0ED7" w:rsidRPr="007D0ED7" w:rsidRDefault="007D0ED7" w:rsidP="002B6271">
            <w:pPr>
              <w:spacing w:before="0" w:after="0"/>
              <w:jc w:val="center"/>
              <w:rPr>
                <w:rFonts w:cs="Times New Roman"/>
                <w:noProof/>
                <w:sz w:val="22"/>
                <w:lang w:val="en-GB"/>
              </w:rPr>
            </w:pPr>
            <w:r w:rsidRPr="007D0ED7">
              <w:rPr>
                <w:rFonts w:cs="Times New Roman"/>
                <w:i/>
                <w:iCs/>
                <w:noProof/>
                <w:sz w:val="22"/>
                <w:lang w:val="en-GB"/>
              </w:rPr>
              <w:t>fumC</w:t>
            </w:r>
            <w:r w:rsidRPr="007D0ED7">
              <w:rPr>
                <w:rFonts w:cs="Times New Roman"/>
                <w:noProof/>
                <w:sz w:val="22"/>
                <w:lang w:val="en-GB"/>
              </w:rPr>
              <w:t xml:space="preserve"> / </w:t>
            </w:r>
            <w:r w:rsidRPr="007D0ED7">
              <w:rPr>
                <w:rFonts w:cs="Times New Roman"/>
                <w:i/>
                <w:iCs/>
                <w:noProof/>
                <w:sz w:val="22"/>
                <w:lang w:val="en-GB"/>
              </w:rPr>
              <w:t>recA</w:t>
            </w:r>
            <w:r w:rsidRPr="007D0ED7">
              <w:rPr>
                <w:rFonts w:cs="Times New Roman"/>
                <w:noProof/>
                <w:sz w:val="22"/>
                <w:lang w:val="en-GB"/>
              </w:rPr>
              <w:t xml:space="preserve"> double knock-out</w:t>
            </w:r>
          </w:p>
        </w:tc>
        <w:tc>
          <w:tcPr>
            <w:tcW w:w="2693" w:type="dxa"/>
            <w:gridSpan w:val="2"/>
            <w:tcBorders>
              <w:top w:val="single" w:sz="4" w:space="0" w:color="A6A6A6" w:themeColor="background1" w:themeShade="A6"/>
              <w:left w:val="single" w:sz="4" w:space="0" w:color="A6A6A6" w:themeColor="background1" w:themeShade="A6"/>
              <w:bottom w:val="single" w:sz="8" w:space="0" w:color="auto"/>
              <w:right w:val="single" w:sz="4" w:space="0" w:color="A6A6A6" w:themeColor="background1" w:themeShade="A6"/>
            </w:tcBorders>
            <w:shd w:val="clear" w:color="auto" w:fill="auto"/>
            <w:vAlign w:val="center"/>
            <w:hideMark/>
          </w:tcPr>
          <w:p w14:paraId="68507A9A" w14:textId="77777777" w:rsidR="007D0ED7" w:rsidRPr="007D0ED7" w:rsidRDefault="007D0ED7" w:rsidP="002B6271">
            <w:pPr>
              <w:spacing w:before="0" w:after="0"/>
              <w:jc w:val="center"/>
              <w:rPr>
                <w:rFonts w:cs="Times New Roman"/>
                <w:noProof/>
                <w:sz w:val="22"/>
                <w:lang w:val="en-GB"/>
              </w:rPr>
            </w:pPr>
            <w:r w:rsidRPr="007D0ED7">
              <w:rPr>
                <w:rFonts w:cs="Times New Roman"/>
                <w:noProof/>
                <w:sz w:val="22"/>
                <w:lang w:val="en-GB"/>
              </w:rPr>
              <w:t>TCA cycle and DNA repair signalling, SOS response</w:t>
            </w:r>
          </w:p>
        </w:tc>
        <w:tc>
          <w:tcPr>
            <w:tcW w:w="992" w:type="dxa"/>
            <w:tcBorders>
              <w:top w:val="single" w:sz="4" w:space="0" w:color="A6A6A6" w:themeColor="background1" w:themeShade="A6"/>
              <w:left w:val="single" w:sz="4" w:space="0" w:color="A6A6A6" w:themeColor="background1" w:themeShade="A6"/>
              <w:bottom w:val="single" w:sz="8" w:space="0" w:color="auto"/>
              <w:right w:val="single" w:sz="4" w:space="0" w:color="A6A6A6" w:themeColor="background1" w:themeShade="A6"/>
            </w:tcBorders>
            <w:shd w:val="clear" w:color="auto" w:fill="auto"/>
            <w:noWrap/>
            <w:vAlign w:val="center"/>
            <w:hideMark/>
          </w:tcPr>
          <w:p w14:paraId="727C5489"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S83L</w:t>
            </w:r>
          </w:p>
        </w:tc>
        <w:tc>
          <w:tcPr>
            <w:tcW w:w="992" w:type="dxa"/>
            <w:tcBorders>
              <w:top w:val="single" w:sz="4" w:space="0" w:color="A6A6A6" w:themeColor="background1" w:themeShade="A6"/>
              <w:left w:val="single" w:sz="4" w:space="0" w:color="A6A6A6" w:themeColor="background1" w:themeShade="A6"/>
              <w:bottom w:val="single" w:sz="8" w:space="0" w:color="auto"/>
              <w:right w:val="single" w:sz="4" w:space="0" w:color="A6A6A6" w:themeColor="background1" w:themeShade="A6"/>
            </w:tcBorders>
            <w:shd w:val="clear" w:color="auto" w:fill="auto"/>
            <w:noWrap/>
            <w:vAlign w:val="center"/>
            <w:hideMark/>
          </w:tcPr>
          <w:p w14:paraId="26C40FDF"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w:t>
            </w:r>
          </w:p>
        </w:tc>
        <w:tc>
          <w:tcPr>
            <w:tcW w:w="993" w:type="dxa"/>
            <w:tcBorders>
              <w:top w:val="single" w:sz="4" w:space="0" w:color="A6A6A6" w:themeColor="background1" w:themeShade="A6"/>
              <w:left w:val="single" w:sz="4" w:space="0" w:color="A6A6A6" w:themeColor="background1" w:themeShade="A6"/>
              <w:bottom w:val="single" w:sz="8" w:space="0" w:color="auto"/>
              <w:right w:val="single" w:sz="4" w:space="0" w:color="A6A6A6" w:themeColor="background1" w:themeShade="A6"/>
            </w:tcBorders>
            <w:shd w:val="clear" w:color="auto" w:fill="auto"/>
            <w:noWrap/>
            <w:vAlign w:val="center"/>
            <w:hideMark/>
          </w:tcPr>
          <w:p w14:paraId="4AA19A7B"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S80R</w:t>
            </w:r>
          </w:p>
        </w:tc>
        <w:tc>
          <w:tcPr>
            <w:tcW w:w="992" w:type="dxa"/>
            <w:tcBorders>
              <w:top w:val="single" w:sz="4" w:space="0" w:color="A6A6A6" w:themeColor="background1" w:themeShade="A6"/>
              <w:left w:val="single" w:sz="4" w:space="0" w:color="A6A6A6" w:themeColor="background1" w:themeShade="A6"/>
              <w:bottom w:val="single" w:sz="8" w:space="0" w:color="auto"/>
              <w:right w:val="single" w:sz="4" w:space="0" w:color="A6A6A6" w:themeColor="background1" w:themeShade="A6"/>
            </w:tcBorders>
            <w:shd w:val="clear" w:color="auto" w:fill="auto"/>
            <w:noWrap/>
            <w:vAlign w:val="center"/>
            <w:hideMark/>
          </w:tcPr>
          <w:p w14:paraId="34B02A90" w14:textId="77777777" w:rsidR="007D0ED7" w:rsidRPr="007D0ED7" w:rsidRDefault="007D0ED7" w:rsidP="00141463">
            <w:pPr>
              <w:spacing w:before="0" w:after="0"/>
              <w:jc w:val="center"/>
              <w:rPr>
                <w:rFonts w:cs="Times New Roman"/>
                <w:noProof/>
                <w:sz w:val="22"/>
                <w:lang w:val="en-GB"/>
              </w:rPr>
            </w:pPr>
            <w:r w:rsidRPr="007D0ED7">
              <w:rPr>
                <w:rFonts w:cs="Times New Roman"/>
                <w:noProof/>
                <w:sz w:val="22"/>
                <w:lang w:val="en-GB"/>
              </w:rPr>
              <w:t>I529L</w:t>
            </w:r>
          </w:p>
        </w:tc>
        <w:tc>
          <w:tcPr>
            <w:tcW w:w="1984" w:type="dxa"/>
            <w:tcBorders>
              <w:top w:val="single" w:sz="4" w:space="0" w:color="A6A6A6" w:themeColor="background1" w:themeShade="A6"/>
              <w:left w:val="single" w:sz="4" w:space="0" w:color="A6A6A6" w:themeColor="background1" w:themeShade="A6"/>
              <w:bottom w:val="single" w:sz="8" w:space="0" w:color="auto"/>
              <w:right w:val="single" w:sz="4" w:space="0" w:color="auto"/>
            </w:tcBorders>
            <w:shd w:val="clear" w:color="auto" w:fill="auto"/>
            <w:noWrap/>
            <w:vAlign w:val="center"/>
            <w:hideMark/>
          </w:tcPr>
          <w:p w14:paraId="655DB3E5" w14:textId="77777777" w:rsidR="007D0ED7" w:rsidRPr="007D0ED7" w:rsidRDefault="007D0ED7" w:rsidP="00DD4A11">
            <w:pPr>
              <w:spacing w:before="0" w:after="0"/>
              <w:jc w:val="center"/>
              <w:rPr>
                <w:rFonts w:cs="Times New Roman"/>
                <w:noProof/>
                <w:sz w:val="22"/>
                <w:lang w:val="en-GB"/>
              </w:rPr>
            </w:pPr>
            <w:r w:rsidRPr="007D0ED7">
              <w:rPr>
                <w:rFonts w:cs="Times New Roman"/>
                <w:noProof/>
                <w:sz w:val="22"/>
                <w:lang w:val="en-GB"/>
              </w:rPr>
              <w:t>This study</w:t>
            </w:r>
          </w:p>
        </w:tc>
      </w:tr>
      <w:tr w:rsidR="007D0ED7" w:rsidRPr="007D0ED7" w14:paraId="1F7ADFFD" w14:textId="77777777" w:rsidTr="003D269A">
        <w:trPr>
          <w:trHeight w:val="324"/>
        </w:trPr>
        <w:tc>
          <w:tcPr>
            <w:tcW w:w="6516" w:type="dxa"/>
            <w:gridSpan w:val="3"/>
            <w:tcBorders>
              <w:top w:val="nil"/>
              <w:left w:val="nil"/>
              <w:bottom w:val="nil"/>
              <w:right w:val="nil"/>
            </w:tcBorders>
            <w:shd w:val="clear" w:color="auto" w:fill="auto"/>
            <w:noWrap/>
            <w:vAlign w:val="center"/>
            <w:hideMark/>
          </w:tcPr>
          <w:p w14:paraId="514A5507" w14:textId="77777777" w:rsidR="007D0ED7" w:rsidRPr="007D0ED7" w:rsidRDefault="007D0ED7" w:rsidP="007D0ED7">
            <w:pPr>
              <w:spacing w:before="0" w:after="0"/>
              <w:rPr>
                <w:rFonts w:cs="Times New Roman"/>
                <w:noProof/>
                <w:sz w:val="22"/>
                <w:lang w:val="en-GB"/>
              </w:rPr>
            </w:pPr>
            <w:r w:rsidRPr="007D0ED7">
              <w:rPr>
                <w:rFonts w:cs="Times New Roman"/>
                <w:noProof/>
                <w:sz w:val="22"/>
                <w:vertAlign w:val="superscript"/>
                <w:lang w:val="en-GB"/>
              </w:rPr>
              <w:t xml:space="preserve">a </w:t>
            </w:r>
            <w:r w:rsidRPr="007D0ED7">
              <w:rPr>
                <w:rFonts w:cs="Times New Roman"/>
                <w:noProof/>
                <w:sz w:val="22"/>
                <w:lang w:val="en-GB"/>
              </w:rPr>
              <w:t>Isogenic strains of BW25113 carrying only the inactivated gene(s) indicated.</w:t>
            </w:r>
          </w:p>
        </w:tc>
        <w:tc>
          <w:tcPr>
            <w:tcW w:w="7087" w:type="dxa"/>
            <w:gridSpan w:val="6"/>
            <w:tcBorders>
              <w:top w:val="nil"/>
              <w:left w:val="nil"/>
              <w:bottom w:val="nil"/>
              <w:right w:val="nil"/>
            </w:tcBorders>
            <w:shd w:val="clear" w:color="auto" w:fill="auto"/>
            <w:noWrap/>
            <w:vAlign w:val="center"/>
            <w:hideMark/>
          </w:tcPr>
          <w:p w14:paraId="2BACCE80" w14:textId="77777777" w:rsidR="007D0ED7" w:rsidRPr="007D0ED7" w:rsidRDefault="007D0ED7" w:rsidP="007D0ED7">
            <w:pPr>
              <w:spacing w:before="0" w:after="0"/>
              <w:rPr>
                <w:rFonts w:cs="Times New Roman"/>
                <w:noProof/>
                <w:sz w:val="22"/>
                <w:lang w:val="en-GB"/>
              </w:rPr>
            </w:pPr>
          </w:p>
        </w:tc>
      </w:tr>
      <w:tr w:rsidR="007D0ED7" w:rsidRPr="007D0ED7" w14:paraId="536973C7" w14:textId="77777777" w:rsidTr="003D269A">
        <w:trPr>
          <w:trHeight w:val="324"/>
        </w:trPr>
        <w:tc>
          <w:tcPr>
            <w:tcW w:w="13603" w:type="dxa"/>
            <w:gridSpan w:val="9"/>
            <w:tcBorders>
              <w:top w:val="nil"/>
              <w:left w:val="nil"/>
              <w:bottom w:val="nil"/>
              <w:right w:val="nil"/>
            </w:tcBorders>
            <w:shd w:val="clear" w:color="auto" w:fill="auto"/>
            <w:noWrap/>
            <w:vAlign w:val="center"/>
            <w:hideMark/>
          </w:tcPr>
          <w:p w14:paraId="47EFBE6F" w14:textId="77777777" w:rsidR="007D0ED7" w:rsidRPr="007D0ED7" w:rsidRDefault="007D0ED7" w:rsidP="007D0ED7">
            <w:pPr>
              <w:spacing w:before="0" w:after="0"/>
              <w:rPr>
                <w:rFonts w:cs="Times New Roman"/>
                <w:noProof/>
                <w:sz w:val="22"/>
                <w:lang w:val="en-GB"/>
              </w:rPr>
            </w:pPr>
            <w:r w:rsidRPr="007D0ED7">
              <w:rPr>
                <w:rFonts w:cs="Times New Roman"/>
                <w:noProof/>
                <w:sz w:val="22"/>
                <w:vertAlign w:val="superscript"/>
                <w:lang w:val="en-GB"/>
              </w:rPr>
              <w:t xml:space="preserve">b </w:t>
            </w:r>
            <w:r w:rsidRPr="007D0ED7">
              <w:rPr>
                <w:rFonts w:cs="Times New Roman"/>
                <w:noProof/>
                <w:sz w:val="22"/>
                <w:lang w:val="en-GB"/>
              </w:rPr>
              <w:t>Isogenic strains of clinical isolate F120 carrying only the inactivated gene(s) indicated. FI20 is an ST131 clone according to the University of Warwick MLST scheme (https://enterobase.warwick.ac.uk</w:t>
            </w:r>
          </w:p>
        </w:tc>
      </w:tr>
      <w:tr w:rsidR="007D0ED7" w:rsidRPr="007D0ED7" w14:paraId="734B56D7" w14:textId="77777777" w:rsidTr="003D269A">
        <w:trPr>
          <w:trHeight w:val="324"/>
        </w:trPr>
        <w:tc>
          <w:tcPr>
            <w:tcW w:w="13603" w:type="dxa"/>
            <w:gridSpan w:val="9"/>
            <w:tcBorders>
              <w:top w:val="nil"/>
              <w:left w:val="nil"/>
              <w:bottom w:val="nil"/>
              <w:right w:val="nil"/>
            </w:tcBorders>
            <w:shd w:val="clear" w:color="auto" w:fill="auto"/>
            <w:noWrap/>
            <w:vAlign w:val="center"/>
            <w:hideMark/>
          </w:tcPr>
          <w:p w14:paraId="0F8B6FC3" w14:textId="77777777" w:rsidR="007D0ED7" w:rsidRPr="007D0ED7" w:rsidRDefault="007D0ED7" w:rsidP="007D0ED7">
            <w:pPr>
              <w:spacing w:before="0" w:after="0"/>
              <w:rPr>
                <w:rFonts w:cs="Times New Roman"/>
                <w:noProof/>
                <w:sz w:val="22"/>
                <w:lang w:val="en-GB"/>
              </w:rPr>
            </w:pPr>
            <w:r w:rsidRPr="007D0ED7">
              <w:rPr>
                <w:rFonts w:cs="Times New Roman"/>
                <w:noProof/>
                <w:sz w:val="22"/>
                <w:vertAlign w:val="superscript"/>
                <w:lang w:val="en-GB"/>
              </w:rPr>
              <w:t>c</w:t>
            </w:r>
            <w:r w:rsidRPr="007D0ED7">
              <w:rPr>
                <w:rFonts w:cs="Times New Roman"/>
                <w:noProof/>
                <w:sz w:val="22"/>
                <w:lang w:val="en-GB"/>
              </w:rPr>
              <w:t xml:space="preserve"> Resistance-associated mutations in </w:t>
            </w:r>
            <w:r w:rsidRPr="007D0ED7">
              <w:rPr>
                <w:rFonts w:cs="Times New Roman"/>
                <w:i/>
                <w:iCs/>
                <w:noProof/>
                <w:sz w:val="22"/>
                <w:lang w:val="en-GB"/>
              </w:rPr>
              <w:t xml:space="preserve">gyr </w:t>
            </w:r>
            <w:r w:rsidRPr="007D0ED7">
              <w:rPr>
                <w:rFonts w:cs="Times New Roman"/>
                <w:noProof/>
                <w:sz w:val="22"/>
                <w:lang w:val="en-GB"/>
              </w:rPr>
              <w:t xml:space="preserve">and </w:t>
            </w:r>
            <w:r w:rsidRPr="007D0ED7">
              <w:rPr>
                <w:rFonts w:cs="Times New Roman"/>
                <w:i/>
                <w:iCs/>
                <w:noProof/>
                <w:sz w:val="22"/>
                <w:lang w:val="en-GB"/>
              </w:rPr>
              <w:t>par</w:t>
            </w:r>
            <w:r w:rsidRPr="007D0ED7">
              <w:rPr>
                <w:rFonts w:cs="Times New Roman"/>
                <w:noProof/>
                <w:sz w:val="22"/>
                <w:lang w:val="en-GB"/>
              </w:rPr>
              <w:t xml:space="preserve"> genes have been identified as quinolone-resistance determinants. Aminoacid changes are shown.</w:t>
            </w:r>
          </w:p>
        </w:tc>
      </w:tr>
    </w:tbl>
    <w:p w14:paraId="7B2E4505" w14:textId="77777777" w:rsidR="0031147B" w:rsidRDefault="0031147B" w:rsidP="0031147B">
      <w:pPr>
        <w:spacing w:line="360" w:lineRule="auto"/>
        <w:rPr>
          <w:rFonts w:ascii="Arial" w:hAnsi="Arial" w:cs="Arial"/>
          <w:noProof/>
          <w:lang w:val="en-GB"/>
        </w:rPr>
      </w:pPr>
    </w:p>
    <w:p w14:paraId="22A115BD" w14:textId="0EBB12B9" w:rsidR="00FD71F8" w:rsidRDefault="00FD71F8" w:rsidP="00FD71F8">
      <w:pPr>
        <w:pStyle w:val="Heading1"/>
        <w:numPr>
          <w:ilvl w:val="0"/>
          <w:numId w:val="0"/>
        </w:numPr>
        <w:ind w:left="567" w:hanging="567"/>
        <w:rPr>
          <w:b w:val="0"/>
          <w:bCs/>
        </w:rPr>
      </w:pPr>
      <w:r>
        <w:lastRenderedPageBreak/>
        <w:t>Table S2</w:t>
      </w:r>
      <w:r>
        <w:rPr>
          <w:b w:val="0"/>
          <w:bCs/>
        </w:rPr>
        <w:t>. Oligonucleotides, phages and plasmids used in this study for genetic manipulation.</w:t>
      </w:r>
    </w:p>
    <w:tbl>
      <w:tblPr>
        <w:tblW w:w="13578" w:type="dxa"/>
        <w:jc w:val="center"/>
        <w:tblCellMar>
          <w:left w:w="70" w:type="dxa"/>
          <w:right w:w="70" w:type="dxa"/>
        </w:tblCellMar>
        <w:tblLook w:val="04A0" w:firstRow="1" w:lastRow="0" w:firstColumn="1" w:lastColumn="0" w:noHBand="0" w:noVBand="1"/>
      </w:tblPr>
      <w:tblGrid>
        <w:gridCol w:w="1271"/>
        <w:gridCol w:w="5528"/>
        <w:gridCol w:w="4820"/>
        <w:gridCol w:w="1959"/>
      </w:tblGrid>
      <w:tr w:rsidR="003534A4" w:rsidRPr="003534A4" w14:paraId="06ACBE12" w14:textId="77777777" w:rsidTr="003534A4">
        <w:trPr>
          <w:trHeight w:val="314"/>
          <w:jc w:val="center"/>
        </w:trPr>
        <w:tc>
          <w:tcPr>
            <w:tcW w:w="13578" w:type="dxa"/>
            <w:gridSpan w:val="4"/>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7B0840D9" w14:textId="77777777" w:rsidR="003534A4" w:rsidRPr="003534A4" w:rsidRDefault="003534A4" w:rsidP="003534A4">
            <w:pPr>
              <w:spacing w:before="0" w:after="0"/>
              <w:jc w:val="center"/>
              <w:rPr>
                <w:b/>
                <w:bCs/>
                <w:sz w:val="22"/>
                <w:lang w:val="en-GB"/>
              </w:rPr>
            </w:pPr>
            <w:r w:rsidRPr="003534A4">
              <w:rPr>
                <w:b/>
                <w:bCs/>
                <w:sz w:val="22"/>
                <w:lang w:val="en-GB"/>
              </w:rPr>
              <w:t>Oligonucleotides</w:t>
            </w:r>
          </w:p>
        </w:tc>
      </w:tr>
      <w:tr w:rsidR="003534A4" w:rsidRPr="003534A4" w14:paraId="401B2DDA" w14:textId="77777777" w:rsidTr="003534A4">
        <w:trPr>
          <w:trHeight w:val="1"/>
          <w:jc w:val="center"/>
        </w:trPr>
        <w:tc>
          <w:tcPr>
            <w:tcW w:w="13578" w:type="dxa"/>
            <w:gridSpan w:val="4"/>
            <w:tcBorders>
              <w:top w:val="nil"/>
              <w:left w:val="single" w:sz="4" w:space="0" w:color="auto"/>
              <w:bottom w:val="single" w:sz="4" w:space="0" w:color="auto"/>
              <w:right w:val="single" w:sz="4" w:space="0" w:color="000000"/>
            </w:tcBorders>
            <w:shd w:val="clear" w:color="000000" w:fill="DBDBDB"/>
            <w:noWrap/>
            <w:vAlign w:val="center"/>
            <w:hideMark/>
          </w:tcPr>
          <w:p w14:paraId="2C04681F" w14:textId="694480F7" w:rsidR="003534A4" w:rsidRPr="001B13DA" w:rsidRDefault="003534A4" w:rsidP="003534A4">
            <w:pPr>
              <w:spacing w:before="0" w:after="0"/>
              <w:jc w:val="center"/>
              <w:rPr>
                <w:b/>
                <w:bCs/>
                <w:sz w:val="22"/>
                <w:lang w:val="en-GB"/>
              </w:rPr>
            </w:pPr>
            <w:r w:rsidRPr="001B13DA">
              <w:rPr>
                <w:b/>
                <w:bCs/>
                <w:sz w:val="22"/>
                <w:lang w:val="en-GB"/>
              </w:rPr>
              <w:t xml:space="preserve">Oligonucleotides for gene </w:t>
            </w:r>
            <w:r w:rsidR="00A13CCA" w:rsidRPr="001B13DA">
              <w:rPr>
                <w:b/>
                <w:bCs/>
                <w:sz w:val="22"/>
                <w:lang w:val="en-GB"/>
              </w:rPr>
              <w:t>inactivation</w:t>
            </w:r>
            <w:r w:rsidRPr="001B13DA">
              <w:rPr>
                <w:b/>
                <w:bCs/>
                <w:sz w:val="22"/>
                <w:lang w:val="en-GB"/>
              </w:rPr>
              <w:t xml:space="preserve"> testing</w:t>
            </w:r>
          </w:p>
        </w:tc>
      </w:tr>
      <w:tr w:rsidR="003534A4" w:rsidRPr="003534A4" w14:paraId="5DE1CC9A" w14:textId="77777777" w:rsidTr="003534A4">
        <w:trPr>
          <w:trHeight w:val="1"/>
          <w:jc w:val="center"/>
        </w:trPr>
        <w:tc>
          <w:tcPr>
            <w:tcW w:w="1271" w:type="dxa"/>
            <w:tcBorders>
              <w:top w:val="nil"/>
              <w:left w:val="single" w:sz="4" w:space="0" w:color="auto"/>
              <w:bottom w:val="single" w:sz="4" w:space="0" w:color="000000"/>
              <w:right w:val="single" w:sz="4" w:space="0" w:color="auto"/>
            </w:tcBorders>
            <w:shd w:val="clear" w:color="auto" w:fill="auto"/>
            <w:noWrap/>
            <w:vAlign w:val="center"/>
            <w:hideMark/>
          </w:tcPr>
          <w:p w14:paraId="6DBACDB3" w14:textId="77777777" w:rsidR="003534A4" w:rsidRPr="003534A4" w:rsidRDefault="003534A4" w:rsidP="0009081B">
            <w:pPr>
              <w:spacing w:before="0" w:after="0"/>
              <w:jc w:val="center"/>
              <w:rPr>
                <w:b/>
                <w:bCs/>
                <w:sz w:val="22"/>
                <w:lang w:val="en-GB"/>
              </w:rPr>
            </w:pPr>
            <w:r w:rsidRPr="003534A4">
              <w:rPr>
                <w:b/>
                <w:bCs/>
                <w:sz w:val="22"/>
                <w:lang w:val="en-GB"/>
              </w:rPr>
              <w:t>Name</w:t>
            </w:r>
          </w:p>
        </w:tc>
        <w:tc>
          <w:tcPr>
            <w:tcW w:w="5528" w:type="dxa"/>
            <w:tcBorders>
              <w:top w:val="nil"/>
              <w:left w:val="single" w:sz="4" w:space="0" w:color="auto"/>
              <w:bottom w:val="single" w:sz="4" w:space="0" w:color="auto"/>
              <w:right w:val="single" w:sz="4" w:space="0" w:color="A5A5A5"/>
            </w:tcBorders>
            <w:shd w:val="clear" w:color="auto" w:fill="auto"/>
            <w:noWrap/>
            <w:vAlign w:val="center"/>
            <w:hideMark/>
          </w:tcPr>
          <w:p w14:paraId="32722D23" w14:textId="77777777" w:rsidR="003534A4" w:rsidRPr="003534A4" w:rsidRDefault="003534A4" w:rsidP="0009081B">
            <w:pPr>
              <w:spacing w:before="0" w:after="0"/>
              <w:jc w:val="center"/>
              <w:rPr>
                <w:b/>
                <w:bCs/>
                <w:sz w:val="22"/>
                <w:lang w:val="en-GB"/>
              </w:rPr>
            </w:pPr>
            <w:r w:rsidRPr="003534A4">
              <w:rPr>
                <w:b/>
                <w:bCs/>
                <w:sz w:val="22"/>
                <w:lang w:val="en-GB"/>
              </w:rPr>
              <w:t>Sequence (5' -&gt; 3')</w:t>
            </w:r>
          </w:p>
        </w:tc>
        <w:tc>
          <w:tcPr>
            <w:tcW w:w="4820" w:type="dxa"/>
            <w:tcBorders>
              <w:top w:val="nil"/>
              <w:left w:val="single" w:sz="4" w:space="0" w:color="A5A5A5"/>
              <w:bottom w:val="single" w:sz="4" w:space="0" w:color="auto"/>
              <w:right w:val="single" w:sz="4" w:space="0" w:color="auto"/>
            </w:tcBorders>
            <w:shd w:val="clear" w:color="auto" w:fill="auto"/>
            <w:noWrap/>
            <w:vAlign w:val="center"/>
            <w:hideMark/>
          </w:tcPr>
          <w:p w14:paraId="613A5AC6" w14:textId="77777777" w:rsidR="003534A4" w:rsidRPr="001B13DA" w:rsidRDefault="003534A4" w:rsidP="0009081B">
            <w:pPr>
              <w:spacing w:before="0" w:after="0"/>
              <w:jc w:val="center"/>
              <w:rPr>
                <w:b/>
                <w:bCs/>
                <w:sz w:val="22"/>
                <w:lang w:val="en-GB"/>
              </w:rPr>
            </w:pPr>
            <w:r w:rsidRPr="001B13DA">
              <w:rPr>
                <w:b/>
                <w:bCs/>
                <w:sz w:val="22"/>
                <w:lang w:val="en-GB"/>
              </w:rPr>
              <w:t>Description and annealing location</w:t>
            </w:r>
          </w:p>
        </w:tc>
        <w:tc>
          <w:tcPr>
            <w:tcW w:w="1959" w:type="dxa"/>
            <w:tcBorders>
              <w:top w:val="nil"/>
              <w:left w:val="single" w:sz="4" w:space="0" w:color="auto"/>
              <w:bottom w:val="single" w:sz="4" w:space="0" w:color="auto"/>
              <w:right w:val="single" w:sz="4" w:space="0" w:color="auto"/>
            </w:tcBorders>
            <w:shd w:val="clear" w:color="auto" w:fill="auto"/>
            <w:noWrap/>
            <w:vAlign w:val="center"/>
            <w:hideMark/>
          </w:tcPr>
          <w:p w14:paraId="16B94D93" w14:textId="77777777" w:rsidR="003534A4" w:rsidRPr="003534A4" w:rsidRDefault="003534A4" w:rsidP="0009081B">
            <w:pPr>
              <w:spacing w:before="0" w:after="0"/>
              <w:jc w:val="center"/>
              <w:rPr>
                <w:b/>
                <w:bCs/>
                <w:sz w:val="22"/>
                <w:lang w:val="en-GB"/>
              </w:rPr>
            </w:pPr>
            <w:r w:rsidRPr="003534A4">
              <w:rPr>
                <w:b/>
                <w:bCs/>
                <w:sz w:val="22"/>
                <w:lang w:val="en-GB"/>
              </w:rPr>
              <w:t>Reference</w:t>
            </w:r>
          </w:p>
        </w:tc>
      </w:tr>
      <w:tr w:rsidR="003534A4" w:rsidRPr="003534A4" w14:paraId="3F2EB72C" w14:textId="77777777" w:rsidTr="003534A4">
        <w:trPr>
          <w:jc w:val="center"/>
        </w:trPr>
        <w:tc>
          <w:tcPr>
            <w:tcW w:w="1271" w:type="dxa"/>
            <w:tcBorders>
              <w:top w:val="single" w:sz="4" w:space="0" w:color="000000"/>
              <w:left w:val="single" w:sz="4" w:space="0" w:color="auto"/>
              <w:bottom w:val="single" w:sz="4" w:space="0" w:color="A5A5A5"/>
              <w:right w:val="single" w:sz="4" w:space="0" w:color="A5A5A5"/>
            </w:tcBorders>
            <w:shd w:val="clear" w:color="auto" w:fill="auto"/>
            <w:noWrap/>
            <w:vAlign w:val="center"/>
            <w:hideMark/>
          </w:tcPr>
          <w:p w14:paraId="3A7325BC" w14:textId="77777777" w:rsidR="003534A4" w:rsidRPr="003534A4" w:rsidRDefault="003534A4" w:rsidP="0009081B">
            <w:pPr>
              <w:spacing w:before="0" w:after="0"/>
              <w:jc w:val="center"/>
              <w:rPr>
                <w:sz w:val="22"/>
                <w:lang w:val="en-GB"/>
              </w:rPr>
            </w:pPr>
            <w:r w:rsidRPr="003534A4">
              <w:rPr>
                <w:sz w:val="22"/>
                <w:lang w:val="en-GB"/>
              </w:rPr>
              <w:t>pre-fumA</w:t>
            </w:r>
          </w:p>
        </w:tc>
        <w:tc>
          <w:tcPr>
            <w:tcW w:w="5528" w:type="dxa"/>
            <w:tcBorders>
              <w:top w:val="nil"/>
              <w:left w:val="single" w:sz="4" w:space="0" w:color="A5A5A5"/>
              <w:bottom w:val="single" w:sz="4" w:space="0" w:color="A5A5A5"/>
              <w:right w:val="single" w:sz="4" w:space="0" w:color="A5A5A5"/>
            </w:tcBorders>
            <w:shd w:val="clear" w:color="auto" w:fill="auto"/>
            <w:noWrap/>
            <w:vAlign w:val="center"/>
            <w:hideMark/>
          </w:tcPr>
          <w:p w14:paraId="6E7B6573" w14:textId="77777777" w:rsidR="003534A4" w:rsidRPr="003534A4" w:rsidRDefault="003534A4" w:rsidP="0009081B">
            <w:pPr>
              <w:spacing w:before="0" w:after="0"/>
              <w:jc w:val="center"/>
              <w:rPr>
                <w:sz w:val="22"/>
                <w:lang w:val="en-GB"/>
              </w:rPr>
            </w:pPr>
            <w:r w:rsidRPr="003534A4">
              <w:rPr>
                <w:sz w:val="22"/>
                <w:lang w:val="en-GB"/>
              </w:rPr>
              <w:t>TGGAGCCGCAAAAAGTCGTA</w:t>
            </w:r>
          </w:p>
        </w:tc>
        <w:tc>
          <w:tcPr>
            <w:tcW w:w="4820" w:type="dxa"/>
            <w:tcBorders>
              <w:top w:val="nil"/>
              <w:left w:val="single" w:sz="4" w:space="0" w:color="A5A5A5"/>
              <w:bottom w:val="single" w:sz="4" w:space="0" w:color="A5A5A5"/>
              <w:right w:val="single" w:sz="4" w:space="0" w:color="A5A5A5"/>
            </w:tcBorders>
            <w:shd w:val="clear" w:color="auto" w:fill="auto"/>
            <w:noWrap/>
            <w:vAlign w:val="center"/>
            <w:hideMark/>
          </w:tcPr>
          <w:p w14:paraId="0EEFE9E9" w14:textId="77777777" w:rsidR="003534A4" w:rsidRPr="003534A4" w:rsidRDefault="003534A4" w:rsidP="0009081B">
            <w:pPr>
              <w:spacing w:before="0" w:after="0"/>
              <w:jc w:val="center"/>
              <w:rPr>
                <w:sz w:val="22"/>
                <w:lang w:val="en-GB"/>
              </w:rPr>
            </w:pPr>
            <w:r w:rsidRPr="003534A4">
              <w:rPr>
                <w:i/>
                <w:iCs/>
                <w:sz w:val="22"/>
                <w:lang w:val="en-GB"/>
              </w:rPr>
              <w:t xml:space="preserve">fumA </w:t>
            </w:r>
            <w:r w:rsidRPr="003534A4">
              <w:rPr>
                <w:sz w:val="22"/>
                <w:lang w:val="en-GB"/>
              </w:rPr>
              <w:t>locus-specific, forward and external</w:t>
            </w:r>
          </w:p>
        </w:tc>
        <w:tc>
          <w:tcPr>
            <w:tcW w:w="1959" w:type="dxa"/>
            <w:tcBorders>
              <w:top w:val="nil"/>
              <w:left w:val="single" w:sz="4" w:space="0" w:color="A5A5A5"/>
              <w:bottom w:val="single" w:sz="4" w:space="0" w:color="A5A5A5"/>
              <w:right w:val="single" w:sz="4" w:space="0" w:color="auto"/>
            </w:tcBorders>
            <w:shd w:val="clear" w:color="auto" w:fill="auto"/>
            <w:noWrap/>
            <w:vAlign w:val="center"/>
            <w:hideMark/>
          </w:tcPr>
          <w:p w14:paraId="24ED504F"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3EE9C154"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7E35EFF8" w14:textId="77777777" w:rsidR="003534A4" w:rsidRPr="003534A4" w:rsidRDefault="003534A4" w:rsidP="0009081B">
            <w:pPr>
              <w:spacing w:before="0" w:after="0"/>
              <w:jc w:val="center"/>
              <w:rPr>
                <w:sz w:val="22"/>
                <w:lang w:val="en-GB"/>
              </w:rPr>
            </w:pPr>
            <w:r w:rsidRPr="003534A4">
              <w:rPr>
                <w:sz w:val="22"/>
                <w:lang w:val="en-GB"/>
              </w:rPr>
              <w:t>post-fumA</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643E6E4" w14:textId="77777777" w:rsidR="003534A4" w:rsidRPr="003534A4" w:rsidRDefault="003534A4" w:rsidP="0009081B">
            <w:pPr>
              <w:spacing w:before="0" w:after="0"/>
              <w:jc w:val="center"/>
              <w:rPr>
                <w:sz w:val="22"/>
                <w:lang w:val="en-GB"/>
              </w:rPr>
            </w:pPr>
            <w:r w:rsidRPr="003534A4">
              <w:rPr>
                <w:sz w:val="22"/>
                <w:lang w:val="en-GB"/>
              </w:rPr>
              <w:t>ATCTGCCGGGACATCAATCG</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5FDA4F4" w14:textId="77777777" w:rsidR="003534A4" w:rsidRPr="003534A4" w:rsidRDefault="003534A4" w:rsidP="0009081B">
            <w:pPr>
              <w:spacing w:before="0" w:after="0"/>
              <w:jc w:val="center"/>
              <w:rPr>
                <w:sz w:val="22"/>
                <w:lang w:val="en-GB"/>
              </w:rPr>
            </w:pPr>
            <w:r w:rsidRPr="003534A4">
              <w:rPr>
                <w:i/>
                <w:iCs/>
                <w:sz w:val="22"/>
                <w:lang w:val="en-GB"/>
              </w:rPr>
              <w:t>fumA</w:t>
            </w:r>
            <w:r w:rsidRPr="003534A4">
              <w:rPr>
                <w:sz w:val="22"/>
                <w:lang w:val="en-GB"/>
              </w:rPr>
              <w:t xml:space="preserve"> locus-specific, reverse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0EADDC51"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76858BD2"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28AA8C4F" w14:textId="77777777" w:rsidR="003534A4" w:rsidRPr="003534A4" w:rsidRDefault="003534A4" w:rsidP="0009081B">
            <w:pPr>
              <w:spacing w:before="0" w:after="0"/>
              <w:jc w:val="center"/>
              <w:rPr>
                <w:sz w:val="22"/>
                <w:lang w:val="en-GB"/>
              </w:rPr>
            </w:pPr>
            <w:r w:rsidRPr="003534A4">
              <w:rPr>
                <w:sz w:val="22"/>
                <w:lang w:val="en-GB"/>
              </w:rPr>
              <w:t>pre-fumB</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1D56F8B" w14:textId="77777777" w:rsidR="003534A4" w:rsidRPr="003534A4" w:rsidRDefault="003534A4" w:rsidP="0009081B">
            <w:pPr>
              <w:spacing w:before="0" w:after="0"/>
              <w:jc w:val="center"/>
              <w:rPr>
                <w:sz w:val="22"/>
                <w:lang w:val="en-GB"/>
              </w:rPr>
            </w:pPr>
            <w:r w:rsidRPr="003534A4">
              <w:rPr>
                <w:sz w:val="22"/>
                <w:lang w:val="en-GB"/>
              </w:rPr>
              <w:t>CCGCGATGTACGGGTTCTTA</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424EDDA" w14:textId="77777777" w:rsidR="003534A4" w:rsidRPr="003534A4" w:rsidRDefault="003534A4" w:rsidP="0009081B">
            <w:pPr>
              <w:spacing w:before="0" w:after="0"/>
              <w:jc w:val="center"/>
              <w:rPr>
                <w:sz w:val="22"/>
                <w:lang w:val="en-GB"/>
              </w:rPr>
            </w:pPr>
            <w:r w:rsidRPr="003534A4">
              <w:rPr>
                <w:i/>
                <w:iCs/>
                <w:sz w:val="22"/>
                <w:lang w:val="en-GB"/>
              </w:rPr>
              <w:t xml:space="preserve">fumB </w:t>
            </w:r>
            <w:r w:rsidRPr="003534A4">
              <w:rPr>
                <w:sz w:val="22"/>
                <w:lang w:val="en-GB"/>
              </w:rPr>
              <w:t>locus-specific, forward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77C5B389"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29ADA4CA" w14:textId="77777777" w:rsidTr="003534A4">
        <w:trPr>
          <w:jc w:val="center"/>
        </w:trPr>
        <w:tc>
          <w:tcPr>
            <w:tcW w:w="1271" w:type="dxa"/>
            <w:tcBorders>
              <w:top w:val="nil"/>
              <w:left w:val="single" w:sz="4" w:space="0" w:color="auto"/>
              <w:bottom w:val="single" w:sz="4" w:space="0" w:color="A5A5A5"/>
              <w:right w:val="single" w:sz="4" w:space="0" w:color="A5A5A5"/>
            </w:tcBorders>
            <w:shd w:val="clear" w:color="auto" w:fill="auto"/>
            <w:noWrap/>
            <w:vAlign w:val="center"/>
            <w:hideMark/>
          </w:tcPr>
          <w:p w14:paraId="7C51FDA2" w14:textId="77777777" w:rsidR="003534A4" w:rsidRPr="003534A4" w:rsidRDefault="003534A4" w:rsidP="0009081B">
            <w:pPr>
              <w:spacing w:before="0" w:after="0"/>
              <w:jc w:val="center"/>
              <w:rPr>
                <w:sz w:val="22"/>
                <w:lang w:val="en-GB"/>
              </w:rPr>
            </w:pPr>
            <w:r w:rsidRPr="003534A4">
              <w:rPr>
                <w:sz w:val="22"/>
                <w:lang w:val="en-GB"/>
              </w:rPr>
              <w:t>post-fumB</w:t>
            </w:r>
          </w:p>
        </w:tc>
        <w:tc>
          <w:tcPr>
            <w:tcW w:w="5528" w:type="dxa"/>
            <w:tcBorders>
              <w:top w:val="nil"/>
              <w:left w:val="single" w:sz="4" w:space="0" w:color="A5A5A5"/>
              <w:bottom w:val="single" w:sz="4" w:space="0" w:color="A5A5A5"/>
              <w:right w:val="single" w:sz="4" w:space="0" w:color="A5A5A5"/>
            </w:tcBorders>
            <w:shd w:val="clear" w:color="auto" w:fill="auto"/>
            <w:noWrap/>
            <w:vAlign w:val="center"/>
            <w:hideMark/>
          </w:tcPr>
          <w:p w14:paraId="707C23EA" w14:textId="77777777" w:rsidR="003534A4" w:rsidRPr="003534A4" w:rsidRDefault="003534A4" w:rsidP="0009081B">
            <w:pPr>
              <w:spacing w:before="0" w:after="0"/>
              <w:jc w:val="center"/>
              <w:rPr>
                <w:sz w:val="22"/>
                <w:lang w:val="en-GB"/>
              </w:rPr>
            </w:pPr>
            <w:r w:rsidRPr="003534A4">
              <w:rPr>
                <w:sz w:val="22"/>
                <w:lang w:val="en-GB"/>
              </w:rPr>
              <w:t>TGAGTTTGTCATGGGCCGAA</w:t>
            </w:r>
          </w:p>
        </w:tc>
        <w:tc>
          <w:tcPr>
            <w:tcW w:w="4820" w:type="dxa"/>
            <w:tcBorders>
              <w:top w:val="nil"/>
              <w:left w:val="single" w:sz="4" w:space="0" w:color="A5A5A5"/>
              <w:bottom w:val="single" w:sz="4" w:space="0" w:color="A5A5A5"/>
              <w:right w:val="single" w:sz="4" w:space="0" w:color="A5A5A5"/>
            </w:tcBorders>
            <w:shd w:val="clear" w:color="auto" w:fill="auto"/>
            <w:noWrap/>
            <w:vAlign w:val="center"/>
            <w:hideMark/>
          </w:tcPr>
          <w:p w14:paraId="657AAFC8" w14:textId="77777777" w:rsidR="003534A4" w:rsidRPr="003534A4" w:rsidRDefault="003534A4" w:rsidP="0009081B">
            <w:pPr>
              <w:spacing w:before="0" w:after="0"/>
              <w:jc w:val="center"/>
              <w:rPr>
                <w:sz w:val="22"/>
                <w:lang w:val="en-GB"/>
              </w:rPr>
            </w:pPr>
            <w:r w:rsidRPr="003534A4">
              <w:rPr>
                <w:i/>
                <w:iCs/>
                <w:sz w:val="22"/>
                <w:lang w:val="en-GB"/>
              </w:rPr>
              <w:t xml:space="preserve">fumB </w:t>
            </w:r>
            <w:r w:rsidRPr="003534A4">
              <w:rPr>
                <w:sz w:val="22"/>
                <w:lang w:val="en-GB"/>
              </w:rPr>
              <w:t>locus-specific, reverse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2EB67B87"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36E9CF0F"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05979C73" w14:textId="77777777" w:rsidR="003534A4" w:rsidRPr="003534A4" w:rsidRDefault="003534A4" w:rsidP="0009081B">
            <w:pPr>
              <w:spacing w:before="0" w:after="0"/>
              <w:jc w:val="center"/>
              <w:rPr>
                <w:sz w:val="22"/>
                <w:lang w:val="en-GB"/>
              </w:rPr>
            </w:pPr>
            <w:r w:rsidRPr="003534A4">
              <w:rPr>
                <w:sz w:val="22"/>
                <w:lang w:val="en-GB"/>
              </w:rPr>
              <w:t>pre-fumC</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4598AB2" w14:textId="77777777" w:rsidR="003534A4" w:rsidRPr="003534A4" w:rsidRDefault="003534A4" w:rsidP="0009081B">
            <w:pPr>
              <w:spacing w:before="0" w:after="0"/>
              <w:jc w:val="center"/>
              <w:rPr>
                <w:sz w:val="22"/>
                <w:lang w:val="en-GB"/>
              </w:rPr>
            </w:pPr>
            <w:r w:rsidRPr="003534A4">
              <w:rPr>
                <w:sz w:val="22"/>
                <w:lang w:val="en-GB"/>
              </w:rPr>
              <w:t>TGCACCCGCTGTGTGAAATA</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A2A9ADE" w14:textId="77777777" w:rsidR="003534A4" w:rsidRPr="003534A4" w:rsidRDefault="003534A4" w:rsidP="0009081B">
            <w:pPr>
              <w:spacing w:before="0" w:after="0"/>
              <w:jc w:val="center"/>
              <w:rPr>
                <w:i/>
                <w:iCs/>
                <w:sz w:val="22"/>
                <w:lang w:val="en-GB"/>
              </w:rPr>
            </w:pPr>
            <w:r w:rsidRPr="003534A4">
              <w:rPr>
                <w:i/>
                <w:iCs/>
                <w:sz w:val="22"/>
                <w:lang w:val="en-GB"/>
              </w:rPr>
              <w:t xml:space="preserve">fumC </w:t>
            </w:r>
            <w:r w:rsidRPr="003534A4">
              <w:rPr>
                <w:sz w:val="22"/>
                <w:lang w:val="en-GB"/>
              </w:rPr>
              <w:t>locus-specific, forward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6F840612"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3C6BB65A"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42B9494B" w14:textId="77777777" w:rsidR="003534A4" w:rsidRPr="003534A4" w:rsidRDefault="003534A4" w:rsidP="0009081B">
            <w:pPr>
              <w:spacing w:before="0" w:after="0"/>
              <w:jc w:val="center"/>
              <w:rPr>
                <w:sz w:val="22"/>
                <w:lang w:val="en-GB"/>
              </w:rPr>
            </w:pPr>
            <w:r w:rsidRPr="003534A4">
              <w:rPr>
                <w:sz w:val="22"/>
                <w:lang w:val="en-GB"/>
              </w:rPr>
              <w:t>post-fumC</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93D89BA" w14:textId="77777777" w:rsidR="003534A4" w:rsidRPr="003534A4" w:rsidRDefault="003534A4" w:rsidP="0009081B">
            <w:pPr>
              <w:spacing w:before="0" w:after="0"/>
              <w:jc w:val="center"/>
              <w:rPr>
                <w:sz w:val="22"/>
                <w:lang w:val="en-GB"/>
              </w:rPr>
            </w:pPr>
            <w:r w:rsidRPr="003534A4">
              <w:rPr>
                <w:sz w:val="22"/>
                <w:lang w:val="en-GB"/>
              </w:rPr>
              <w:t>TGCCCTACACCACTGATTGC</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8D9895A" w14:textId="77777777" w:rsidR="003534A4" w:rsidRPr="003534A4" w:rsidRDefault="003534A4" w:rsidP="0009081B">
            <w:pPr>
              <w:spacing w:before="0" w:after="0"/>
              <w:jc w:val="center"/>
              <w:rPr>
                <w:sz w:val="22"/>
                <w:lang w:val="en-GB"/>
              </w:rPr>
            </w:pPr>
            <w:r w:rsidRPr="003534A4">
              <w:rPr>
                <w:i/>
                <w:iCs/>
                <w:sz w:val="22"/>
                <w:lang w:val="en-GB"/>
              </w:rPr>
              <w:t>fumC</w:t>
            </w:r>
            <w:r w:rsidRPr="003534A4">
              <w:rPr>
                <w:sz w:val="22"/>
                <w:lang w:val="en-GB"/>
              </w:rPr>
              <w:t xml:space="preserve"> locus-specific, reverse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3C7700EF"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263A91CB"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0B3F7942" w14:textId="77777777" w:rsidR="003534A4" w:rsidRPr="003534A4" w:rsidRDefault="003534A4" w:rsidP="0009081B">
            <w:pPr>
              <w:spacing w:before="0" w:after="0"/>
              <w:jc w:val="center"/>
              <w:rPr>
                <w:sz w:val="22"/>
                <w:lang w:val="en-GB"/>
              </w:rPr>
            </w:pPr>
            <w:r w:rsidRPr="003534A4">
              <w:rPr>
                <w:sz w:val="22"/>
                <w:lang w:val="en-GB"/>
              </w:rPr>
              <w:t>pre-alkA</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D1B954C" w14:textId="77777777" w:rsidR="003534A4" w:rsidRPr="003534A4" w:rsidRDefault="003534A4" w:rsidP="0009081B">
            <w:pPr>
              <w:spacing w:before="0" w:after="0"/>
              <w:jc w:val="center"/>
              <w:rPr>
                <w:sz w:val="22"/>
                <w:lang w:val="en-GB"/>
              </w:rPr>
            </w:pPr>
            <w:r w:rsidRPr="003534A4">
              <w:rPr>
                <w:sz w:val="22"/>
                <w:lang w:val="en-GB"/>
              </w:rPr>
              <w:t>GACCGCCACTGAACAGTTTG</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63B408D" w14:textId="77777777" w:rsidR="003534A4" w:rsidRPr="003534A4" w:rsidRDefault="003534A4" w:rsidP="0009081B">
            <w:pPr>
              <w:spacing w:before="0" w:after="0"/>
              <w:jc w:val="center"/>
              <w:rPr>
                <w:i/>
                <w:iCs/>
                <w:sz w:val="22"/>
                <w:lang w:val="en-GB"/>
              </w:rPr>
            </w:pPr>
            <w:r w:rsidRPr="003534A4">
              <w:rPr>
                <w:i/>
                <w:iCs/>
                <w:sz w:val="22"/>
                <w:lang w:val="en-GB"/>
              </w:rPr>
              <w:t xml:space="preserve">alkA </w:t>
            </w:r>
            <w:r w:rsidRPr="003534A4">
              <w:rPr>
                <w:sz w:val="22"/>
                <w:lang w:val="en-GB"/>
              </w:rPr>
              <w:t>locus-specific, forward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6A28470C"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1605E586"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2FF7EAF2" w14:textId="77777777" w:rsidR="003534A4" w:rsidRPr="003534A4" w:rsidRDefault="003534A4" w:rsidP="0009081B">
            <w:pPr>
              <w:spacing w:before="0" w:after="0"/>
              <w:jc w:val="center"/>
              <w:rPr>
                <w:sz w:val="22"/>
                <w:lang w:val="en-GB"/>
              </w:rPr>
            </w:pPr>
            <w:r w:rsidRPr="003534A4">
              <w:rPr>
                <w:sz w:val="22"/>
                <w:lang w:val="en-GB"/>
              </w:rPr>
              <w:t>post-alkA</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4FD035B" w14:textId="77777777" w:rsidR="003534A4" w:rsidRPr="003534A4" w:rsidRDefault="003534A4" w:rsidP="0009081B">
            <w:pPr>
              <w:spacing w:before="0" w:after="0"/>
              <w:jc w:val="center"/>
              <w:rPr>
                <w:sz w:val="22"/>
                <w:lang w:val="en-GB"/>
              </w:rPr>
            </w:pPr>
            <w:r w:rsidRPr="003534A4">
              <w:rPr>
                <w:sz w:val="22"/>
                <w:lang w:val="en-GB"/>
              </w:rPr>
              <w:t>TTAACTGAGGCGTGCTTCCC</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97691CE" w14:textId="77777777" w:rsidR="003534A4" w:rsidRPr="003534A4" w:rsidRDefault="003534A4" w:rsidP="0009081B">
            <w:pPr>
              <w:spacing w:before="0" w:after="0"/>
              <w:jc w:val="center"/>
              <w:rPr>
                <w:i/>
                <w:iCs/>
                <w:sz w:val="22"/>
                <w:lang w:val="en-GB"/>
              </w:rPr>
            </w:pPr>
            <w:r w:rsidRPr="003534A4">
              <w:rPr>
                <w:i/>
                <w:iCs/>
                <w:sz w:val="22"/>
                <w:lang w:val="en-GB"/>
              </w:rPr>
              <w:t xml:space="preserve">alkA </w:t>
            </w:r>
            <w:r w:rsidRPr="003534A4">
              <w:rPr>
                <w:sz w:val="22"/>
                <w:lang w:val="en-GB"/>
              </w:rPr>
              <w:t>locus-specific, reverse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24C433DA"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39DDC951"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7B430969" w14:textId="77777777" w:rsidR="003534A4" w:rsidRPr="003534A4" w:rsidRDefault="003534A4" w:rsidP="0009081B">
            <w:pPr>
              <w:spacing w:before="0" w:after="0"/>
              <w:jc w:val="center"/>
              <w:rPr>
                <w:sz w:val="22"/>
                <w:lang w:val="en-GB"/>
              </w:rPr>
            </w:pPr>
            <w:r w:rsidRPr="003534A4">
              <w:rPr>
                <w:sz w:val="22"/>
                <w:lang w:val="en-GB"/>
              </w:rPr>
              <w:t>pre-alkB</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5CD0923" w14:textId="77777777" w:rsidR="003534A4" w:rsidRPr="003534A4" w:rsidRDefault="003534A4" w:rsidP="0009081B">
            <w:pPr>
              <w:spacing w:before="0" w:after="0"/>
              <w:jc w:val="center"/>
              <w:rPr>
                <w:sz w:val="22"/>
                <w:lang w:val="en-GB"/>
              </w:rPr>
            </w:pPr>
            <w:r w:rsidRPr="003534A4">
              <w:rPr>
                <w:sz w:val="22"/>
                <w:lang w:val="en-GB"/>
              </w:rPr>
              <w:t>TGCGGTGAAACCGTCAGTTA</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5E477A1" w14:textId="77777777" w:rsidR="003534A4" w:rsidRPr="003534A4" w:rsidRDefault="003534A4" w:rsidP="0009081B">
            <w:pPr>
              <w:spacing w:before="0" w:after="0"/>
              <w:jc w:val="center"/>
              <w:rPr>
                <w:sz w:val="22"/>
                <w:lang w:val="en-GB"/>
              </w:rPr>
            </w:pPr>
            <w:r w:rsidRPr="003534A4">
              <w:rPr>
                <w:i/>
                <w:iCs/>
                <w:sz w:val="22"/>
                <w:lang w:val="en-GB"/>
              </w:rPr>
              <w:t xml:space="preserve">alkB </w:t>
            </w:r>
            <w:r w:rsidRPr="003534A4">
              <w:rPr>
                <w:sz w:val="22"/>
                <w:lang w:val="en-GB"/>
              </w:rPr>
              <w:t>locus-specific, forward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18CE3541"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4CD9BD4B"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0C8105F1" w14:textId="77777777" w:rsidR="003534A4" w:rsidRPr="003534A4" w:rsidRDefault="003534A4" w:rsidP="0009081B">
            <w:pPr>
              <w:spacing w:before="0" w:after="0"/>
              <w:jc w:val="center"/>
              <w:rPr>
                <w:sz w:val="22"/>
                <w:lang w:val="en-GB"/>
              </w:rPr>
            </w:pPr>
            <w:r w:rsidRPr="003534A4">
              <w:rPr>
                <w:sz w:val="22"/>
                <w:lang w:val="en-GB"/>
              </w:rPr>
              <w:t>post-alkB</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CCD960A" w14:textId="77777777" w:rsidR="003534A4" w:rsidRPr="003534A4" w:rsidRDefault="003534A4" w:rsidP="0009081B">
            <w:pPr>
              <w:spacing w:before="0" w:after="0"/>
              <w:jc w:val="center"/>
              <w:rPr>
                <w:sz w:val="22"/>
                <w:lang w:val="en-GB"/>
              </w:rPr>
            </w:pPr>
            <w:r w:rsidRPr="003534A4">
              <w:rPr>
                <w:sz w:val="22"/>
                <w:lang w:val="en-GB"/>
              </w:rPr>
              <w:t>TTCCATGCAGAAAACCCGGA</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601CCE9" w14:textId="77777777" w:rsidR="003534A4" w:rsidRPr="003534A4" w:rsidRDefault="003534A4" w:rsidP="0009081B">
            <w:pPr>
              <w:spacing w:before="0" w:after="0"/>
              <w:jc w:val="center"/>
              <w:rPr>
                <w:sz w:val="22"/>
                <w:lang w:val="en-GB"/>
              </w:rPr>
            </w:pPr>
            <w:r w:rsidRPr="003534A4">
              <w:rPr>
                <w:i/>
                <w:iCs/>
                <w:sz w:val="22"/>
                <w:lang w:val="en-GB"/>
              </w:rPr>
              <w:t xml:space="preserve">alkB </w:t>
            </w:r>
            <w:r w:rsidRPr="003534A4">
              <w:rPr>
                <w:sz w:val="22"/>
                <w:lang w:val="en-GB"/>
              </w:rPr>
              <w:t>locus-specific, reverse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0E1EC0DE"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2F72F32D"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583FCC5F" w14:textId="77777777" w:rsidR="003534A4" w:rsidRPr="003534A4" w:rsidRDefault="003534A4" w:rsidP="0009081B">
            <w:pPr>
              <w:spacing w:before="0" w:after="0"/>
              <w:jc w:val="center"/>
              <w:rPr>
                <w:sz w:val="22"/>
                <w:lang w:val="en-GB"/>
              </w:rPr>
            </w:pPr>
            <w:r w:rsidRPr="003534A4">
              <w:rPr>
                <w:sz w:val="22"/>
                <w:lang w:val="en-GB"/>
              </w:rPr>
              <w:t>pre-aidB</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2904875" w14:textId="77777777" w:rsidR="003534A4" w:rsidRPr="003534A4" w:rsidRDefault="003534A4" w:rsidP="0009081B">
            <w:pPr>
              <w:spacing w:before="0" w:after="0"/>
              <w:jc w:val="center"/>
              <w:rPr>
                <w:sz w:val="22"/>
                <w:lang w:val="en-GB"/>
              </w:rPr>
            </w:pPr>
            <w:r w:rsidRPr="003534A4">
              <w:rPr>
                <w:sz w:val="22"/>
                <w:lang w:val="en-GB"/>
              </w:rPr>
              <w:t>CTCACGTTTCGTTCCGCATT</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4387238" w14:textId="77777777" w:rsidR="003534A4" w:rsidRPr="003534A4" w:rsidRDefault="003534A4" w:rsidP="0009081B">
            <w:pPr>
              <w:spacing w:before="0" w:after="0"/>
              <w:jc w:val="center"/>
              <w:rPr>
                <w:sz w:val="22"/>
                <w:lang w:val="en-GB"/>
              </w:rPr>
            </w:pPr>
            <w:r w:rsidRPr="003534A4">
              <w:rPr>
                <w:i/>
                <w:iCs/>
                <w:sz w:val="22"/>
                <w:lang w:val="en-GB"/>
              </w:rPr>
              <w:t>aidB</w:t>
            </w:r>
            <w:r w:rsidRPr="003534A4">
              <w:rPr>
                <w:sz w:val="22"/>
                <w:lang w:val="en-GB"/>
              </w:rPr>
              <w:t xml:space="preserve"> locus-specific, forward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54828D48"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4F8D2D62"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67E7CE07" w14:textId="77777777" w:rsidR="003534A4" w:rsidRPr="003534A4" w:rsidRDefault="003534A4" w:rsidP="0009081B">
            <w:pPr>
              <w:spacing w:before="0" w:after="0"/>
              <w:jc w:val="center"/>
              <w:rPr>
                <w:sz w:val="22"/>
                <w:lang w:val="en-GB"/>
              </w:rPr>
            </w:pPr>
            <w:r w:rsidRPr="003534A4">
              <w:rPr>
                <w:sz w:val="22"/>
                <w:lang w:val="en-GB"/>
              </w:rPr>
              <w:t>post-aidB</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2D7C3BA" w14:textId="77777777" w:rsidR="003534A4" w:rsidRPr="003534A4" w:rsidRDefault="003534A4" w:rsidP="0009081B">
            <w:pPr>
              <w:spacing w:before="0" w:after="0"/>
              <w:jc w:val="center"/>
              <w:rPr>
                <w:sz w:val="22"/>
                <w:lang w:val="en-GB"/>
              </w:rPr>
            </w:pPr>
            <w:r w:rsidRPr="003534A4">
              <w:rPr>
                <w:sz w:val="22"/>
                <w:lang w:val="en-GB"/>
              </w:rPr>
              <w:t>TGATAACTGGCGCGTACAGG</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6A7C8099" w14:textId="77777777" w:rsidR="003534A4" w:rsidRPr="003534A4" w:rsidRDefault="003534A4" w:rsidP="0009081B">
            <w:pPr>
              <w:spacing w:before="0" w:after="0"/>
              <w:jc w:val="center"/>
              <w:rPr>
                <w:sz w:val="22"/>
                <w:lang w:val="en-GB"/>
              </w:rPr>
            </w:pPr>
            <w:r w:rsidRPr="003534A4">
              <w:rPr>
                <w:i/>
                <w:iCs/>
                <w:sz w:val="22"/>
                <w:lang w:val="en-GB"/>
              </w:rPr>
              <w:t xml:space="preserve">aidB </w:t>
            </w:r>
            <w:r w:rsidRPr="003534A4">
              <w:rPr>
                <w:sz w:val="22"/>
                <w:lang w:val="en-GB"/>
              </w:rPr>
              <w:t>locus-specific, reverse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455E591B" w14:textId="77777777" w:rsidR="003534A4" w:rsidRPr="003534A4" w:rsidRDefault="003534A4" w:rsidP="00DD4A11">
            <w:pPr>
              <w:spacing w:before="0" w:after="0"/>
              <w:jc w:val="center"/>
              <w:rPr>
                <w:sz w:val="22"/>
                <w:lang w:val="en-GB"/>
              </w:rPr>
            </w:pPr>
            <w:r w:rsidRPr="003534A4">
              <w:rPr>
                <w:sz w:val="22"/>
                <w:lang w:val="en-GB"/>
              </w:rPr>
              <w:t>This study</w:t>
            </w:r>
          </w:p>
        </w:tc>
      </w:tr>
      <w:tr w:rsidR="003534A4" w:rsidRPr="003534A4" w14:paraId="2E4CE63F"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7612FADD" w14:textId="77777777" w:rsidR="003534A4" w:rsidRPr="003534A4" w:rsidRDefault="003534A4" w:rsidP="0009081B">
            <w:pPr>
              <w:spacing w:before="0" w:after="0"/>
              <w:jc w:val="center"/>
              <w:rPr>
                <w:sz w:val="22"/>
                <w:lang w:val="en-GB"/>
              </w:rPr>
            </w:pPr>
            <w:r w:rsidRPr="003534A4">
              <w:rPr>
                <w:sz w:val="22"/>
                <w:lang w:val="en-GB"/>
              </w:rPr>
              <w:t>pre-recA</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512EF090" w14:textId="77777777" w:rsidR="003534A4" w:rsidRPr="003534A4" w:rsidRDefault="003534A4" w:rsidP="0009081B">
            <w:pPr>
              <w:spacing w:before="0" w:after="0"/>
              <w:jc w:val="center"/>
              <w:rPr>
                <w:sz w:val="22"/>
                <w:lang w:val="en-GB"/>
              </w:rPr>
            </w:pPr>
            <w:r w:rsidRPr="003534A4">
              <w:rPr>
                <w:sz w:val="22"/>
                <w:lang w:val="en-GB"/>
              </w:rPr>
              <w:t>TCGTCAGGCTACTGCGTATGCAT</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0CF9CF5" w14:textId="77777777" w:rsidR="003534A4" w:rsidRPr="003534A4" w:rsidRDefault="003534A4" w:rsidP="0009081B">
            <w:pPr>
              <w:spacing w:before="0" w:after="0"/>
              <w:jc w:val="center"/>
              <w:rPr>
                <w:sz w:val="22"/>
                <w:lang w:val="en-GB"/>
              </w:rPr>
            </w:pPr>
            <w:r w:rsidRPr="003534A4">
              <w:rPr>
                <w:i/>
                <w:iCs/>
                <w:sz w:val="22"/>
                <w:lang w:val="en-GB"/>
              </w:rPr>
              <w:t>recA</w:t>
            </w:r>
            <w:r w:rsidRPr="003534A4">
              <w:rPr>
                <w:sz w:val="22"/>
                <w:lang w:val="en-GB"/>
              </w:rPr>
              <w:t xml:space="preserve"> locus-specific, forward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07C511EA" w14:textId="77777777" w:rsidR="003534A4" w:rsidRPr="003534A4" w:rsidRDefault="003534A4" w:rsidP="00DD4A11">
            <w:pPr>
              <w:spacing w:before="0" w:after="0"/>
              <w:jc w:val="center"/>
              <w:rPr>
                <w:sz w:val="22"/>
                <w:lang w:val="en-GB"/>
              </w:rPr>
            </w:pPr>
            <w:r w:rsidRPr="003534A4">
              <w:rPr>
                <w:sz w:val="22"/>
                <w:lang w:val="en-GB"/>
              </w:rPr>
              <w:fldChar w:fldCharType="begin"/>
            </w:r>
            <w:r w:rsidRPr="003534A4">
              <w:rPr>
                <w:sz w:val="22"/>
                <w:lang w:val="en-GB"/>
              </w:rPr>
              <w:instrText xml:space="preserve"> ADDIN ZOTERO_ITEM CSL_CITATION {"citationID":"BnOwI9w5","properties":{"formattedCitation":"(Recacha et al., 2017)","plainCitation":"(Recacha et al., 2017)","noteIndex":0},"citationItems":[{"id":52,"uris":["http://zotero.org/users/11413093/items/U63HFGZJ"],"itemData":{"id":52,"type":"article-journal","abstract":"Suppression of the SOS response has been postulated as a therapeutic strategy for potentiating antimicrobial agents. We aimed to evaluate the impact of its suppression on reversing resistance using a model of isogenic strains of Escherichia coli representing multiple levels of quinolone resistance. E. coli mutants exhibiting a spectrum of SOS activity were constructed from isogenic strains carrying quinolone resistance mechanisms with susceptible and resistant phenotypes. Changes in susceptibility were evaluated by static (MICs) and dynamic (killing curves or flow cytometry) methodologies. A peritoneal sepsis murine model was used to evaluate in vivo impact. Suppression of the SOS response was capable of resensitizing mutant strains with genes encoding three or four different resistance mechanisms (up to 15-fold reductions in MICs). Killing curve assays showed a clear disadvantage for survival (Δlog10 CFU per milliliter [CFU/ml] of 8 log units after 24 h), and the in vivo efficacy of ciprofloxacin was significantly enhanced (Δlog10 CFU/g of 1.76 log units) in resistant strains with a suppressed SOS response. This effect was evident even after short periods (60 min) of exposure. Suppression of the SOS response reverses antimicrobial resistance across a range of E. coli phenotypes from reduced susceptibility to highly resistant, playing a significant role in increasing the in vivo efficacy.\nIMPORTANCE The rapid rise of antibiotic resistance in bacterial pathogens is now considered a major global health crisis. New strategies are needed to block the development of resistance and to extend the life of antibiotics. The SOS response is a promising target for developing therapeutics to reduce the acquisition of antibiotic resistance and enhance the bactericidal activity of antimicrobial agents such as quinolones. Significant questions remain regarding its impact as a strategy for the reversion or resensitization of antibiotic-resistant bacteria. To address this question, we have generated E. coli mutants that exhibited a spectrum of SOS activity, ranging from a natural SOS response to a hypoinducible or constitutively suppressed response. We tested the effects of these mutations on quinolone resistance reversion under therapeutic concentrations in a set of isogenic strains carrying different combinations of chromosome- and plasmid-mediated quinolone resistance mechanisms with susceptible, low-level quinolone resistant, resistant, and highly resistant phenotypes. Our comprehensive analysis opens up a new strategy for reversing drug resistance by targeting the SOS response.","container-title":"mBio","DOI":"10.1128/mbio.00971-17","issue":"5","note":"publisher: American Society for Microbiology","page":"10.1128/mbio.00971-17","source":"journals.asm.org (Atypon)","title":"Quinolone Resistance Reversion by Targeting the SOS Response","volume":"8","author":[{"family":"Recacha","given":"E."},{"family":"Machuca","given":"J."},{"family":"Díaz de Alba","given":"P."},{"family":"Ramos-Güelfo","given":"M."},{"family":"Docobo-Pérez","given":"F."},{"family":"Rodriguez-Beltrán","given":"J."},{"family":"Blázquez","given":"J."},{"family":"Pascual","given":"A."},{"family":"Rodríguez-Martínez","given":"J. M."}],"issued":{"date-parts":[["2017",10,10]]}}}],"schema":"https://github.com/citation-style-language/schema/raw/master/csl-citation.json"} </w:instrText>
            </w:r>
            <w:r w:rsidRPr="003534A4">
              <w:rPr>
                <w:sz w:val="22"/>
                <w:lang w:val="en-GB"/>
              </w:rPr>
              <w:fldChar w:fldCharType="separate"/>
            </w:r>
            <w:r w:rsidRPr="003534A4">
              <w:rPr>
                <w:sz w:val="22"/>
                <w:lang w:val="en-GB"/>
              </w:rPr>
              <w:t>(Recacha et al., 2017)</w:t>
            </w:r>
            <w:r w:rsidRPr="003534A4">
              <w:rPr>
                <w:sz w:val="22"/>
              </w:rPr>
              <w:fldChar w:fldCharType="end"/>
            </w:r>
          </w:p>
        </w:tc>
      </w:tr>
      <w:tr w:rsidR="003534A4" w:rsidRPr="003534A4" w14:paraId="6E512093"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5729C71E" w14:textId="77777777" w:rsidR="003534A4" w:rsidRPr="003534A4" w:rsidRDefault="003534A4" w:rsidP="0009081B">
            <w:pPr>
              <w:spacing w:before="0" w:after="0"/>
              <w:jc w:val="center"/>
              <w:rPr>
                <w:sz w:val="22"/>
                <w:lang w:val="en-GB"/>
              </w:rPr>
            </w:pPr>
            <w:r w:rsidRPr="003534A4">
              <w:rPr>
                <w:sz w:val="22"/>
                <w:lang w:val="en-GB"/>
              </w:rPr>
              <w:t>post-recA</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78C8A7A1" w14:textId="77777777" w:rsidR="003534A4" w:rsidRPr="003534A4" w:rsidRDefault="003534A4" w:rsidP="0009081B">
            <w:pPr>
              <w:spacing w:before="0" w:after="0"/>
              <w:jc w:val="center"/>
              <w:rPr>
                <w:sz w:val="22"/>
                <w:lang w:val="en-GB"/>
              </w:rPr>
            </w:pPr>
            <w:r w:rsidRPr="003534A4">
              <w:rPr>
                <w:sz w:val="22"/>
                <w:lang w:val="en-GB"/>
              </w:rPr>
              <w:t>GTACCGCACGATCCAACAGGCGA</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4D3D49B" w14:textId="77777777" w:rsidR="003534A4" w:rsidRPr="003534A4" w:rsidRDefault="003534A4" w:rsidP="0009081B">
            <w:pPr>
              <w:spacing w:before="0" w:after="0"/>
              <w:jc w:val="center"/>
              <w:rPr>
                <w:sz w:val="22"/>
                <w:lang w:val="en-GB"/>
              </w:rPr>
            </w:pPr>
            <w:r w:rsidRPr="003534A4">
              <w:rPr>
                <w:i/>
                <w:iCs/>
                <w:sz w:val="22"/>
                <w:lang w:val="en-GB"/>
              </w:rPr>
              <w:t>recA</w:t>
            </w:r>
            <w:r w:rsidRPr="003534A4">
              <w:rPr>
                <w:sz w:val="22"/>
                <w:lang w:val="en-GB"/>
              </w:rPr>
              <w:t xml:space="preserve"> locus-specific, reverse and external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0D9027BC" w14:textId="457B72AD" w:rsidR="003534A4" w:rsidRPr="003534A4" w:rsidRDefault="003534A4" w:rsidP="00DD4A11">
            <w:pPr>
              <w:spacing w:before="0" w:after="0"/>
              <w:jc w:val="center"/>
              <w:rPr>
                <w:sz w:val="22"/>
                <w:lang w:val="en-GB"/>
              </w:rPr>
            </w:pPr>
            <w:r w:rsidRPr="003534A4">
              <w:rPr>
                <w:sz w:val="22"/>
                <w:lang w:val="en-GB"/>
              </w:rPr>
              <w:fldChar w:fldCharType="begin"/>
            </w:r>
            <w:r w:rsidR="00CF2519">
              <w:rPr>
                <w:sz w:val="22"/>
                <w:lang w:val="en-GB"/>
              </w:rPr>
              <w:instrText xml:space="preserve"> ADDIN ZOTERO_ITEM CSL_CITATION {"citationID":"SfwW6LlV","properties":{"formattedCitation":"(Recacha et al., 2017)","plainCitation":"(Recacha et al., 2017)","noteIndex":0},"citationItems":[{"id":52,"uris":["http://zotero.org/users/11413093/items/U63HFGZJ"],"itemData":{"id":52,"type":"article-journal","abstract":"Suppression of the SOS response has been postulated as a therapeutic strategy for potentiating antimicrobial agents. We aimed to evaluate the impact of its suppression on reversing resistance using a model of isogenic strains of Escherichia coli representing multiple levels of quinolone resistance. E. coli mutants exhibiting a spectrum of SOS activity were constructed from isogenic strains carrying quinolone resistance mechanisms with susceptible and resistant phenotypes. Changes in susceptibility were evaluated by static (MICs) and dynamic (killing curves or flow cytometry) methodologies. A peritoneal sepsis murine model was used to evaluate in vivo impact. Suppression of the SOS response was capable of resensitizing mutant strains with genes encoding three or four different resistance mechanisms (up to 15-fold reductions in MICs). Killing curve assays showed a clear disadvantage for survival (Δlog10 CFU per milliliter [CFU/ml] of 8 log units after 24 h), and the in vivo efficacy of ciprofloxacin was significantly enhanced (Δlog10 CFU/g of 1.76 log units) in resistant strains with a suppressed SOS response. This effect was evident even after short periods (60 min) of exposure. Suppression of the SOS response reverses antimicrobial resistance across a range of E. coli phenotypes from reduced susceptibility to highly resistant, playing a significant role in increasing the in vivo efficacy.\nIMPORTANCE The rapid rise of antibiotic resistance in bacterial pathogens is now considered a major global health crisis. New strategies are needed to block the development of resistance and to extend the life of antibiotics. The SOS response is a promising target for developing therapeutics to reduce the acquisition of antibiotic resistance and enhance the bactericidal activity of antimicrobial agents such as quinolones. Significant questions remain regarding its impact as a strategy for the reversion or resensitization of antibiotic-resistant bacteria. To address this question, we have generated E. coli mutants that exhibited a spectrum of SOS activity, ranging from a natural SOS response to a hypoinducible or constitutively suppressed response. We tested the effects of these mutations on quinolone resistance reversion under therapeutic concentrations in a set of isogenic strains carrying different combinations of chromosome- and plasmid-mediated quinolone resistance mechanisms with susceptible, low-level quinolone resistant, resistant, and highly resistant phenotypes. Our comprehensive analysis opens up a new strategy for reversing drug resistance by targeting the SOS response.","container-title":"mBio","DOI":"10.1128/mbio.00971-17","issue":"5","note":"publisher: American Society for Microbiology","page":"10.1128/mbio.00971-17","source":"journals.asm.org (Atypon)","title":"Quinolone Resistance Reversion by Targeting the SOS Response","volume":"8","author":[{"family":"Recacha","given":"E."},{"family":"Machuca","given":"J."},{"family":"Díaz de Alba","given":"P."},{"family":"Ramos-Güelfo","given":"M."},{"family":"Docobo-Pérez","given":"F."},{"family":"Rodriguez-Beltrán","given":"J."},{"family":"Blázquez","given":"J."},{"family":"Pascual","given":"A."},{"family":"Rodríguez-Martínez","given":"J. M."}],"issued":{"date-parts":[["2017",10,10]]}}}],"schema":"https://github.com/citation-style-language/schema/raw/master/csl-citation.json"} </w:instrText>
            </w:r>
            <w:r w:rsidRPr="003534A4">
              <w:rPr>
                <w:sz w:val="22"/>
                <w:lang w:val="en-GB"/>
              </w:rPr>
              <w:fldChar w:fldCharType="separate"/>
            </w:r>
            <w:r w:rsidRPr="003534A4">
              <w:rPr>
                <w:sz w:val="22"/>
                <w:lang w:val="en-GB"/>
              </w:rPr>
              <w:t>(Recacha et al., 2017)</w:t>
            </w:r>
            <w:r w:rsidRPr="003534A4">
              <w:rPr>
                <w:sz w:val="22"/>
              </w:rPr>
              <w:fldChar w:fldCharType="end"/>
            </w:r>
          </w:p>
        </w:tc>
      </w:tr>
      <w:tr w:rsidR="003534A4" w:rsidRPr="003534A4" w14:paraId="6A6AB449" w14:textId="77777777" w:rsidTr="003534A4">
        <w:trPr>
          <w:jc w:val="center"/>
        </w:trPr>
        <w:tc>
          <w:tcPr>
            <w:tcW w:w="1271" w:type="dxa"/>
            <w:tcBorders>
              <w:top w:val="single" w:sz="4" w:space="0" w:color="A5A5A5"/>
              <w:left w:val="single" w:sz="4" w:space="0" w:color="auto"/>
              <w:bottom w:val="single" w:sz="4" w:space="0" w:color="A5A5A5"/>
              <w:right w:val="single" w:sz="4" w:space="0" w:color="A5A5A5"/>
            </w:tcBorders>
            <w:shd w:val="clear" w:color="auto" w:fill="auto"/>
            <w:noWrap/>
            <w:vAlign w:val="center"/>
            <w:hideMark/>
          </w:tcPr>
          <w:p w14:paraId="395B99F8" w14:textId="77777777" w:rsidR="003534A4" w:rsidRPr="003534A4" w:rsidRDefault="003534A4" w:rsidP="0009081B">
            <w:pPr>
              <w:spacing w:before="0" w:after="0"/>
              <w:jc w:val="center"/>
              <w:rPr>
                <w:sz w:val="22"/>
                <w:lang w:val="en-GB"/>
              </w:rPr>
            </w:pPr>
            <w:r w:rsidRPr="003534A4">
              <w:rPr>
                <w:sz w:val="22"/>
                <w:lang w:val="en-GB"/>
              </w:rPr>
              <w:t>K1</w:t>
            </w:r>
          </w:p>
        </w:tc>
        <w:tc>
          <w:tcPr>
            <w:tcW w:w="5528"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0A2E8E99" w14:textId="77777777" w:rsidR="003534A4" w:rsidRPr="003534A4" w:rsidRDefault="003534A4" w:rsidP="0009081B">
            <w:pPr>
              <w:spacing w:before="0" w:after="0"/>
              <w:jc w:val="center"/>
              <w:rPr>
                <w:sz w:val="22"/>
                <w:lang w:val="en-GB"/>
              </w:rPr>
            </w:pPr>
            <w:r w:rsidRPr="003534A4">
              <w:rPr>
                <w:sz w:val="22"/>
                <w:lang w:val="en-GB"/>
              </w:rPr>
              <w:t>CAGTCATAGCCGAATAGCCT</w:t>
            </w:r>
          </w:p>
        </w:tc>
        <w:tc>
          <w:tcPr>
            <w:tcW w:w="482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7212C58" w14:textId="77777777" w:rsidR="003534A4" w:rsidRPr="003534A4" w:rsidRDefault="003534A4" w:rsidP="0009081B">
            <w:pPr>
              <w:spacing w:before="0" w:after="0"/>
              <w:jc w:val="center"/>
              <w:rPr>
                <w:sz w:val="22"/>
                <w:lang w:val="en-GB"/>
              </w:rPr>
            </w:pPr>
            <w:r w:rsidRPr="003534A4">
              <w:rPr>
                <w:sz w:val="22"/>
                <w:lang w:val="en-GB"/>
              </w:rPr>
              <w:t>Kanamycin cassette-specific, reverse and internal</w:t>
            </w:r>
          </w:p>
        </w:tc>
        <w:tc>
          <w:tcPr>
            <w:tcW w:w="1959"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0EAEFE9E" w14:textId="77777777" w:rsidR="003534A4" w:rsidRPr="003534A4" w:rsidRDefault="003534A4" w:rsidP="00DD4A11">
            <w:pPr>
              <w:spacing w:before="0" w:after="0"/>
              <w:jc w:val="center"/>
              <w:rPr>
                <w:sz w:val="22"/>
                <w:lang w:val="en-GB"/>
              </w:rPr>
            </w:pPr>
            <w:r w:rsidRPr="003534A4">
              <w:rPr>
                <w:sz w:val="22"/>
                <w:lang w:val="en-GB"/>
              </w:rPr>
              <w:fldChar w:fldCharType="begin"/>
            </w:r>
            <w:r w:rsidRPr="003534A4">
              <w:rPr>
                <w:sz w:val="22"/>
                <w:lang w:val="en-GB"/>
              </w:rPr>
              <w:instrText xml:space="preserve"> ADDIN ZOTERO_ITEM CSL_CITATION {"citationID":"3qlZYeSl","properties":{"formattedCitation":"(Datsenko and Wanner, 2000)","plainCitation":"(Datsenko and Wanner, 2000)","noteIndex":0},"citationItems":[{"id":61,"uris":["http://zotero.org/users/11413093/items/8Z6WQ6P2"],"itemData":{"id":61,"type":"article-journal","abstract":"We have developed a simple and highly efficient method to disrupt chromosomal genes in Escherichia coli in which PCR primers provide the homology to the targeted gene(s). In this procedure, recombination requires the phage λ Red recombinase, which is synthesized under the control of an inducible promoter on an easily curable, low copy number plasmid. To demonstrate the utility of this approach, we generated PCR products by using primers with 36- to 50-nt extensions that are homologous to regions adjacent to the gene to be inactivated and template plasmids carrying antibiotic resistance genes that are flanked by FRT (FLP recognition target) sites. By using the respective PCR products, we made 13 different disruptions of chromosomal genes. Mutants of the arcB, cyaA, lacZYA, ompR-envZ, phnR, pstB, pstCA, pstS, pstSCAB-phoU, recA, and torSTRCAD genes or operons were isolated as antibiotic-resistant colonies after the introduction into bacteria carrying a Red expression plasmid of synthetic (PCR-generated) DNA. The resistance genes were then eliminated by using a helper plasmid encoding the FLP recombinase which is also easily curable. This procedure should be widely useful, especially in genome analysis of E. coli and other bacteria because the procedure can be done in wild-type cells.","container-title":"Proceedings of the National Academy of Sciences","DOI":"10.1073/pnas.120163297","issue":"12","note":"publisher: Proceedings of the National Academy of Sciences","page":"6640-6645","source":"pnas.org (Atypon)","title":"One-step inactivation of chromosomal genes in Escherichia coli K-12 using PCR products","volume":"97","author":[{"family":"Datsenko","given":"Kirill A."},{"family":"Wanner","given":"Barry L."}],"issued":{"date-parts":[["2000",6,6]]}}}],"schema":"https://github.com/citation-style-language/schema/raw/master/csl-citation.json"} </w:instrText>
            </w:r>
            <w:r w:rsidRPr="003534A4">
              <w:rPr>
                <w:sz w:val="22"/>
                <w:lang w:val="en-GB"/>
              </w:rPr>
              <w:fldChar w:fldCharType="separate"/>
            </w:r>
            <w:r w:rsidRPr="003534A4">
              <w:rPr>
                <w:sz w:val="22"/>
                <w:lang w:val="en-GB"/>
              </w:rPr>
              <w:t>(Datsenko and Wanner, 2000)</w:t>
            </w:r>
            <w:r w:rsidRPr="003534A4">
              <w:rPr>
                <w:sz w:val="22"/>
              </w:rPr>
              <w:fldChar w:fldCharType="end"/>
            </w:r>
          </w:p>
        </w:tc>
      </w:tr>
      <w:tr w:rsidR="003534A4" w:rsidRPr="003534A4" w14:paraId="2065BAA3" w14:textId="77777777" w:rsidTr="003534A4">
        <w:trPr>
          <w:jc w:val="center"/>
        </w:trPr>
        <w:tc>
          <w:tcPr>
            <w:tcW w:w="1271" w:type="dxa"/>
            <w:tcBorders>
              <w:top w:val="single" w:sz="4" w:space="0" w:color="A5A5A5"/>
              <w:left w:val="single" w:sz="4" w:space="0" w:color="auto"/>
              <w:bottom w:val="single" w:sz="4" w:space="0" w:color="000000"/>
              <w:right w:val="single" w:sz="4" w:space="0" w:color="A5A5A5"/>
            </w:tcBorders>
            <w:shd w:val="clear" w:color="auto" w:fill="auto"/>
            <w:noWrap/>
            <w:vAlign w:val="center"/>
            <w:hideMark/>
          </w:tcPr>
          <w:p w14:paraId="1A9339E6" w14:textId="77777777" w:rsidR="003534A4" w:rsidRPr="003534A4" w:rsidRDefault="003534A4" w:rsidP="0009081B">
            <w:pPr>
              <w:spacing w:before="0" w:after="0"/>
              <w:jc w:val="center"/>
              <w:rPr>
                <w:sz w:val="22"/>
                <w:lang w:val="en-GB"/>
              </w:rPr>
            </w:pPr>
            <w:r w:rsidRPr="003534A4">
              <w:rPr>
                <w:sz w:val="22"/>
                <w:lang w:val="en-GB"/>
              </w:rPr>
              <w:t>K2</w:t>
            </w:r>
          </w:p>
        </w:tc>
        <w:tc>
          <w:tcPr>
            <w:tcW w:w="5528" w:type="dxa"/>
            <w:tcBorders>
              <w:top w:val="single" w:sz="4" w:space="0" w:color="A5A5A5"/>
              <w:left w:val="single" w:sz="4" w:space="0" w:color="A5A5A5"/>
              <w:bottom w:val="single" w:sz="4" w:space="0" w:color="000000"/>
              <w:right w:val="single" w:sz="4" w:space="0" w:color="A5A5A5"/>
            </w:tcBorders>
            <w:shd w:val="clear" w:color="auto" w:fill="auto"/>
            <w:noWrap/>
            <w:vAlign w:val="center"/>
            <w:hideMark/>
          </w:tcPr>
          <w:p w14:paraId="1D20FD2E" w14:textId="77777777" w:rsidR="003534A4" w:rsidRPr="003534A4" w:rsidRDefault="003534A4" w:rsidP="0009081B">
            <w:pPr>
              <w:spacing w:before="0" w:after="0"/>
              <w:jc w:val="center"/>
              <w:rPr>
                <w:sz w:val="22"/>
                <w:lang w:val="en-GB"/>
              </w:rPr>
            </w:pPr>
            <w:r w:rsidRPr="003534A4">
              <w:rPr>
                <w:sz w:val="22"/>
                <w:lang w:val="en-GB"/>
              </w:rPr>
              <w:t>CGGTGCCCTGAATGAACTGC</w:t>
            </w:r>
          </w:p>
        </w:tc>
        <w:tc>
          <w:tcPr>
            <w:tcW w:w="4820" w:type="dxa"/>
            <w:tcBorders>
              <w:top w:val="single" w:sz="4" w:space="0" w:color="A5A5A5"/>
              <w:left w:val="single" w:sz="4" w:space="0" w:color="A5A5A5"/>
              <w:bottom w:val="single" w:sz="4" w:space="0" w:color="000000"/>
              <w:right w:val="single" w:sz="4" w:space="0" w:color="A5A5A5"/>
            </w:tcBorders>
            <w:shd w:val="clear" w:color="auto" w:fill="auto"/>
            <w:noWrap/>
            <w:vAlign w:val="center"/>
            <w:hideMark/>
          </w:tcPr>
          <w:p w14:paraId="159D9246" w14:textId="77777777" w:rsidR="003534A4" w:rsidRPr="003534A4" w:rsidRDefault="003534A4" w:rsidP="0009081B">
            <w:pPr>
              <w:spacing w:before="0" w:after="0"/>
              <w:jc w:val="center"/>
              <w:rPr>
                <w:sz w:val="22"/>
                <w:lang w:val="en-GB"/>
              </w:rPr>
            </w:pPr>
            <w:r w:rsidRPr="003534A4">
              <w:rPr>
                <w:sz w:val="22"/>
                <w:lang w:val="en-GB"/>
              </w:rPr>
              <w:t>Kanamycin cassette-specific, forward and internal</w:t>
            </w:r>
          </w:p>
        </w:tc>
        <w:tc>
          <w:tcPr>
            <w:tcW w:w="1959" w:type="dxa"/>
            <w:tcBorders>
              <w:top w:val="single" w:sz="4" w:space="0" w:color="A5A5A5"/>
              <w:left w:val="single" w:sz="4" w:space="0" w:color="A5A5A5"/>
              <w:bottom w:val="nil"/>
              <w:right w:val="single" w:sz="4" w:space="0" w:color="auto"/>
            </w:tcBorders>
            <w:shd w:val="clear" w:color="auto" w:fill="auto"/>
            <w:noWrap/>
            <w:vAlign w:val="center"/>
            <w:hideMark/>
          </w:tcPr>
          <w:p w14:paraId="5901429F" w14:textId="77777777" w:rsidR="003534A4" w:rsidRPr="003534A4" w:rsidRDefault="003534A4" w:rsidP="00DD4A11">
            <w:pPr>
              <w:spacing w:before="0" w:after="0"/>
              <w:jc w:val="center"/>
              <w:rPr>
                <w:sz w:val="22"/>
                <w:lang w:val="en-GB"/>
              </w:rPr>
            </w:pPr>
            <w:r w:rsidRPr="003534A4">
              <w:rPr>
                <w:sz w:val="22"/>
                <w:lang w:val="en-GB"/>
              </w:rPr>
              <w:fldChar w:fldCharType="begin"/>
            </w:r>
            <w:r w:rsidRPr="003534A4">
              <w:rPr>
                <w:sz w:val="22"/>
                <w:lang w:val="en-GB"/>
              </w:rPr>
              <w:instrText xml:space="preserve"> ADDIN ZOTERO_ITEM CSL_CITATION {"citationID":"lorOpa2L","properties":{"formattedCitation":"(Datsenko and Wanner, 2000)","plainCitation":"(Datsenko and Wanner, 2000)","noteIndex":0},"citationItems":[{"id":61,"uris":["http://zotero.org/users/11413093/items/8Z6WQ6P2"],"itemData":{"id":61,"type":"article-journal","abstract":"We have developed a simple and highly efficient method to disrupt chromosomal genes in Escherichia coli in which PCR primers provide the homology to the targeted gene(s). In this procedure, recombination requires the phage λ Red recombinase, which is synthesized under the control of an inducible promoter on an easily curable, low copy number plasmid. To demonstrate the utility of this approach, we generated PCR products by using primers with 36- to 50-nt extensions that are homologous to regions adjacent to the gene to be inactivated and template plasmids carrying antibiotic resistance genes that are flanked by FRT (FLP recognition target) sites. By using the respective PCR products, we made 13 different disruptions of chromosomal genes. Mutants of the arcB, cyaA, lacZYA, ompR-envZ, phnR, pstB, pstCA, pstS, pstSCAB-phoU, recA, and torSTRCAD genes or operons were isolated as antibiotic-resistant colonies after the introduction into bacteria carrying a Red expression plasmid of synthetic (PCR-generated) DNA. The resistance genes were then eliminated by using a helper plasmid encoding the FLP recombinase which is also easily curable. This procedure should be widely useful, especially in genome analysis of E. coli and other bacteria because the procedure can be done in wild-type cells.","container-title":"Proceedings of the National Academy of Sciences","DOI":"10.1073/pnas.120163297","issue":"12","note":"publisher: Proceedings of the National Academy of Sciences","page":"6640-6645","source":"pnas.org (Atypon)","title":"One-step inactivation of chromosomal genes in Escherichia coli K-12 using PCR products","volume":"97","author":[{"family":"Datsenko","given":"Kirill A."},{"family":"Wanner","given":"Barry L."}],"issued":{"date-parts":[["2000",6,6]]}}}],"schema":"https://github.com/citation-style-language/schema/raw/master/csl-citation.json"} </w:instrText>
            </w:r>
            <w:r w:rsidRPr="003534A4">
              <w:rPr>
                <w:sz w:val="22"/>
                <w:lang w:val="en-GB"/>
              </w:rPr>
              <w:fldChar w:fldCharType="separate"/>
            </w:r>
            <w:r w:rsidRPr="003534A4">
              <w:rPr>
                <w:sz w:val="22"/>
                <w:lang w:val="en-GB"/>
              </w:rPr>
              <w:t>(Datsenko and Wanner, 2000)</w:t>
            </w:r>
            <w:r w:rsidRPr="003534A4">
              <w:rPr>
                <w:sz w:val="22"/>
              </w:rPr>
              <w:fldChar w:fldCharType="end"/>
            </w:r>
          </w:p>
        </w:tc>
      </w:tr>
    </w:tbl>
    <w:p w14:paraId="5739BA48" w14:textId="77777777" w:rsidR="0098042F" w:rsidRDefault="0098042F" w:rsidP="0098042F"/>
    <w:p w14:paraId="590A21FE" w14:textId="77777777" w:rsidR="0098042F" w:rsidRPr="0098042F" w:rsidRDefault="0098042F" w:rsidP="0098042F"/>
    <w:p w14:paraId="252DCA04" w14:textId="77777777" w:rsidR="00FD71F8" w:rsidRPr="002731D6" w:rsidRDefault="00FD71F8" w:rsidP="0031147B">
      <w:pPr>
        <w:spacing w:line="360" w:lineRule="auto"/>
        <w:rPr>
          <w:rFonts w:ascii="Arial" w:hAnsi="Arial" w:cs="Arial"/>
          <w:b/>
          <w:bCs/>
          <w:noProof/>
        </w:rPr>
      </w:pPr>
    </w:p>
    <w:p w14:paraId="3B570877" w14:textId="65EBF4C4" w:rsidR="0031147B" w:rsidRDefault="0031147B" w:rsidP="0031147B">
      <w:pPr>
        <w:spacing w:line="360" w:lineRule="auto"/>
        <w:rPr>
          <w:rFonts w:ascii="Arial" w:hAnsi="Arial" w:cs="Arial"/>
          <w:noProof/>
          <w:lang w:val="en-GB"/>
        </w:rPr>
      </w:pPr>
    </w:p>
    <w:p w14:paraId="52A31AD2" w14:textId="77777777" w:rsidR="006A0D47" w:rsidRDefault="006A0D47" w:rsidP="0031147B">
      <w:pPr>
        <w:spacing w:line="360" w:lineRule="auto"/>
        <w:rPr>
          <w:rFonts w:ascii="Arial" w:hAnsi="Arial" w:cs="Arial"/>
          <w:noProof/>
          <w:lang w:val="en-GB"/>
        </w:rPr>
      </w:pPr>
    </w:p>
    <w:tbl>
      <w:tblPr>
        <w:tblW w:w="13554" w:type="dxa"/>
        <w:jc w:val="center"/>
        <w:tblCellMar>
          <w:left w:w="70" w:type="dxa"/>
          <w:right w:w="70" w:type="dxa"/>
        </w:tblCellMar>
        <w:tblLook w:val="04A0" w:firstRow="1" w:lastRow="0" w:firstColumn="1" w:lastColumn="0" w:noHBand="0" w:noVBand="1"/>
      </w:tblPr>
      <w:tblGrid>
        <w:gridCol w:w="8792"/>
        <w:gridCol w:w="3534"/>
        <w:gridCol w:w="1378"/>
      </w:tblGrid>
      <w:tr w:rsidR="00C461E2" w:rsidRPr="00C461E2" w14:paraId="4AA1874A" w14:textId="77777777" w:rsidTr="00B97482">
        <w:trPr>
          <w:trHeight w:val="562"/>
          <w:jc w:val="center"/>
        </w:trPr>
        <w:tc>
          <w:tcPr>
            <w:tcW w:w="13554" w:type="dxa"/>
            <w:gridSpan w:val="3"/>
            <w:tcBorders>
              <w:top w:val="single" w:sz="4" w:space="0" w:color="auto"/>
              <w:left w:val="single" w:sz="4" w:space="0" w:color="auto"/>
              <w:bottom w:val="single" w:sz="4" w:space="0" w:color="auto"/>
              <w:right w:val="single" w:sz="4" w:space="0" w:color="000000"/>
            </w:tcBorders>
            <w:shd w:val="clear" w:color="000000" w:fill="DBDBDB"/>
            <w:noWrap/>
            <w:vAlign w:val="center"/>
            <w:hideMark/>
          </w:tcPr>
          <w:p w14:paraId="2A408030" w14:textId="77777777" w:rsidR="00B97482" w:rsidRPr="00B97482" w:rsidRDefault="00B97482" w:rsidP="00B97482">
            <w:pPr>
              <w:spacing w:before="0" w:after="0" w:line="360" w:lineRule="auto"/>
              <w:jc w:val="center"/>
              <w:rPr>
                <w:rFonts w:cs="Times New Roman"/>
                <w:b/>
                <w:bCs/>
                <w:noProof/>
                <w:sz w:val="6"/>
                <w:szCs w:val="6"/>
                <w:lang w:val="en-GB"/>
              </w:rPr>
            </w:pPr>
          </w:p>
          <w:p w14:paraId="4E0255C7" w14:textId="463CEC42" w:rsidR="00C461E2" w:rsidRPr="00C461E2" w:rsidRDefault="00C461E2" w:rsidP="00B97482">
            <w:pPr>
              <w:spacing w:before="0" w:after="0" w:line="360" w:lineRule="auto"/>
              <w:jc w:val="center"/>
              <w:rPr>
                <w:rFonts w:cs="Times New Roman"/>
                <w:b/>
                <w:bCs/>
                <w:noProof/>
                <w:sz w:val="22"/>
                <w:lang w:val="en-GB"/>
              </w:rPr>
            </w:pPr>
            <w:r w:rsidRPr="00C461E2">
              <w:rPr>
                <w:rFonts w:cs="Times New Roman"/>
                <w:b/>
                <w:bCs/>
                <w:noProof/>
                <w:sz w:val="22"/>
                <w:lang w:val="en-GB"/>
              </w:rPr>
              <w:t>Oligonucleotides using the Datsenko inactivation protocol</w:t>
            </w:r>
          </w:p>
        </w:tc>
      </w:tr>
      <w:tr w:rsidR="00FB7C3C" w:rsidRPr="001B13DA" w14:paraId="6E3F96AC" w14:textId="77777777" w:rsidTr="00FB7C3C">
        <w:trPr>
          <w:trHeight w:val="284"/>
          <w:jc w:val="center"/>
        </w:trPr>
        <w:tc>
          <w:tcPr>
            <w:tcW w:w="6560" w:type="dxa"/>
            <w:tcBorders>
              <w:top w:val="nil"/>
              <w:left w:val="single" w:sz="4" w:space="0" w:color="auto"/>
              <w:bottom w:val="single" w:sz="4" w:space="0" w:color="auto"/>
              <w:right w:val="single" w:sz="4" w:space="0" w:color="A5A5A5"/>
            </w:tcBorders>
            <w:shd w:val="clear" w:color="auto" w:fill="auto"/>
            <w:noWrap/>
            <w:vAlign w:val="bottom"/>
            <w:hideMark/>
          </w:tcPr>
          <w:p w14:paraId="77314D71" w14:textId="77777777" w:rsidR="00B97482" w:rsidRPr="00B97482" w:rsidRDefault="00B97482" w:rsidP="00FB7C3C">
            <w:pPr>
              <w:spacing w:before="0" w:after="0" w:line="360" w:lineRule="auto"/>
              <w:jc w:val="center"/>
              <w:rPr>
                <w:rFonts w:cs="Times New Roman"/>
                <w:b/>
                <w:bCs/>
                <w:noProof/>
                <w:sz w:val="4"/>
                <w:szCs w:val="4"/>
                <w:lang w:val="en-GB"/>
              </w:rPr>
            </w:pPr>
          </w:p>
          <w:p w14:paraId="31CFED1D" w14:textId="6DDA9FCC" w:rsidR="00C461E2" w:rsidRPr="001B13DA" w:rsidRDefault="00C461E2" w:rsidP="00FB7C3C">
            <w:pPr>
              <w:spacing w:before="0" w:after="0" w:line="360" w:lineRule="auto"/>
              <w:jc w:val="center"/>
              <w:rPr>
                <w:rFonts w:cs="Times New Roman"/>
                <w:b/>
                <w:bCs/>
                <w:noProof/>
                <w:sz w:val="22"/>
                <w:lang w:val="en-GB"/>
              </w:rPr>
            </w:pPr>
            <w:r w:rsidRPr="001B13DA">
              <w:rPr>
                <w:rFonts w:cs="Times New Roman"/>
                <w:b/>
                <w:bCs/>
                <w:noProof/>
                <w:sz w:val="22"/>
                <w:lang w:val="en-GB"/>
              </w:rPr>
              <w:t>Sequence (5' -&gt; 3')</w:t>
            </w:r>
            <w:r w:rsidRPr="001B13DA">
              <w:rPr>
                <w:rFonts w:cs="Times New Roman"/>
                <w:noProof/>
                <w:sz w:val="22"/>
                <w:vertAlign w:val="superscript"/>
                <w:lang w:val="en-GB"/>
              </w:rPr>
              <w:t>a</w:t>
            </w:r>
          </w:p>
        </w:tc>
        <w:tc>
          <w:tcPr>
            <w:tcW w:w="5059" w:type="dxa"/>
            <w:tcBorders>
              <w:top w:val="nil"/>
              <w:left w:val="single" w:sz="4" w:space="0" w:color="A5A5A5"/>
              <w:bottom w:val="single" w:sz="4" w:space="0" w:color="auto"/>
              <w:right w:val="single" w:sz="4" w:space="0" w:color="auto"/>
            </w:tcBorders>
            <w:shd w:val="clear" w:color="auto" w:fill="auto"/>
            <w:noWrap/>
            <w:vAlign w:val="bottom"/>
            <w:hideMark/>
          </w:tcPr>
          <w:p w14:paraId="10C8331A" w14:textId="77777777" w:rsidR="00C461E2" w:rsidRPr="001B13DA" w:rsidRDefault="00C461E2" w:rsidP="00FB7C3C">
            <w:pPr>
              <w:spacing w:before="0" w:after="0" w:line="360" w:lineRule="auto"/>
              <w:jc w:val="center"/>
              <w:rPr>
                <w:rFonts w:cs="Times New Roman"/>
                <w:b/>
                <w:bCs/>
                <w:noProof/>
                <w:sz w:val="22"/>
                <w:lang w:val="en-GB"/>
              </w:rPr>
            </w:pPr>
            <w:r w:rsidRPr="001B13DA">
              <w:rPr>
                <w:rFonts w:cs="Times New Roman"/>
                <w:b/>
                <w:bCs/>
                <w:noProof/>
                <w:sz w:val="22"/>
                <w:lang w:val="en-GB"/>
              </w:rPr>
              <w:t>Description</w:t>
            </w:r>
          </w:p>
        </w:tc>
        <w:tc>
          <w:tcPr>
            <w:tcW w:w="1935" w:type="dxa"/>
            <w:tcBorders>
              <w:top w:val="nil"/>
              <w:left w:val="single" w:sz="4" w:space="0" w:color="auto"/>
              <w:bottom w:val="single" w:sz="4" w:space="0" w:color="auto"/>
              <w:right w:val="single" w:sz="4" w:space="0" w:color="auto"/>
            </w:tcBorders>
            <w:shd w:val="clear" w:color="auto" w:fill="auto"/>
            <w:noWrap/>
            <w:vAlign w:val="bottom"/>
            <w:hideMark/>
          </w:tcPr>
          <w:p w14:paraId="6B5D1D72" w14:textId="77777777" w:rsidR="00C461E2" w:rsidRPr="001B13DA" w:rsidRDefault="00C461E2" w:rsidP="00FB7C3C">
            <w:pPr>
              <w:spacing w:before="0" w:after="0" w:line="360" w:lineRule="auto"/>
              <w:jc w:val="center"/>
              <w:rPr>
                <w:rFonts w:cs="Times New Roman"/>
                <w:b/>
                <w:bCs/>
                <w:noProof/>
                <w:sz w:val="22"/>
                <w:lang w:val="en-GB"/>
              </w:rPr>
            </w:pPr>
            <w:r w:rsidRPr="001B13DA">
              <w:rPr>
                <w:rFonts w:cs="Times New Roman"/>
                <w:b/>
                <w:bCs/>
                <w:noProof/>
                <w:sz w:val="22"/>
                <w:lang w:val="en-GB"/>
              </w:rPr>
              <w:t>Reference</w:t>
            </w:r>
          </w:p>
        </w:tc>
      </w:tr>
      <w:tr w:rsidR="00FB7C3C" w:rsidRPr="001B13DA" w14:paraId="60CFECAB" w14:textId="77777777" w:rsidTr="00FB7C3C">
        <w:trPr>
          <w:trHeight w:val="548"/>
          <w:jc w:val="center"/>
        </w:trPr>
        <w:tc>
          <w:tcPr>
            <w:tcW w:w="6560" w:type="dxa"/>
            <w:tcBorders>
              <w:top w:val="nil"/>
              <w:left w:val="single" w:sz="4" w:space="0" w:color="A5A5A5"/>
              <w:bottom w:val="single" w:sz="4" w:space="0" w:color="A5A5A5"/>
              <w:right w:val="single" w:sz="4" w:space="0" w:color="A5A5A5"/>
            </w:tcBorders>
            <w:shd w:val="clear" w:color="auto" w:fill="auto"/>
            <w:noWrap/>
            <w:vAlign w:val="center"/>
            <w:hideMark/>
          </w:tcPr>
          <w:p w14:paraId="188432DB" w14:textId="77777777" w:rsidR="00C461E2" w:rsidRPr="001B13DA" w:rsidRDefault="00C461E2" w:rsidP="00FB7C3C">
            <w:pPr>
              <w:spacing w:before="0" w:after="0"/>
              <w:jc w:val="center"/>
              <w:rPr>
                <w:rFonts w:cs="Times New Roman"/>
                <w:noProof/>
                <w:sz w:val="22"/>
                <w:lang w:val="en-GB"/>
              </w:rPr>
            </w:pPr>
            <w:r w:rsidRPr="001B13DA">
              <w:rPr>
                <w:rFonts w:cs="Times New Roman"/>
                <w:noProof/>
                <w:sz w:val="22"/>
                <w:lang w:val="en-GB"/>
              </w:rPr>
              <w:t>GTTGCTTAACGAAAGCAAAACAGAAAGAAAAAATTAATCAGGTGAGGAGCAGGTC</w:t>
            </w:r>
            <w:r w:rsidRPr="001B13DA">
              <w:rPr>
                <w:rFonts w:cs="Times New Roman"/>
                <w:noProof/>
                <w:sz w:val="22"/>
                <w:u w:val="single"/>
                <w:lang w:val="en-GB"/>
              </w:rPr>
              <w:t>ATG</w:t>
            </w:r>
            <w:r w:rsidRPr="001B13DA">
              <w:rPr>
                <w:rFonts w:cs="Times New Roman"/>
                <w:noProof/>
                <w:sz w:val="22"/>
                <w:lang w:val="en-GB"/>
              </w:rPr>
              <w:t>AATACAGTACGCgtgtaggctggagctgcttc</w:t>
            </w:r>
          </w:p>
        </w:tc>
        <w:tc>
          <w:tcPr>
            <w:tcW w:w="5059" w:type="dxa"/>
            <w:tcBorders>
              <w:top w:val="nil"/>
              <w:left w:val="single" w:sz="4" w:space="0" w:color="A5A5A5"/>
              <w:bottom w:val="single" w:sz="4" w:space="0" w:color="A5A5A5"/>
              <w:right w:val="single" w:sz="4" w:space="0" w:color="A5A5A5"/>
            </w:tcBorders>
            <w:shd w:val="clear" w:color="auto" w:fill="auto"/>
            <w:noWrap/>
            <w:vAlign w:val="center"/>
            <w:hideMark/>
          </w:tcPr>
          <w:p w14:paraId="229FC477" w14:textId="46D12F41" w:rsidR="00C461E2" w:rsidRPr="001B13DA" w:rsidRDefault="00C461E2" w:rsidP="00FB7C3C">
            <w:pPr>
              <w:spacing w:before="0" w:after="0"/>
              <w:jc w:val="center"/>
              <w:rPr>
                <w:rFonts w:cs="Times New Roman"/>
                <w:i/>
                <w:iCs/>
                <w:noProof/>
                <w:sz w:val="22"/>
                <w:lang w:val="en-GB"/>
              </w:rPr>
            </w:pPr>
            <w:r w:rsidRPr="001B13DA">
              <w:rPr>
                <w:rFonts w:cs="Times New Roman"/>
                <w:noProof/>
                <w:sz w:val="22"/>
                <w:lang w:val="en-GB"/>
              </w:rPr>
              <w:t xml:space="preserve">Forward primer for </w:t>
            </w:r>
            <w:r w:rsidRPr="001B13DA">
              <w:rPr>
                <w:rFonts w:cs="Times New Roman"/>
                <w:i/>
                <w:iCs/>
                <w:noProof/>
                <w:sz w:val="22"/>
                <w:lang w:val="en-GB"/>
              </w:rPr>
              <w:t xml:space="preserve">fumC </w:t>
            </w:r>
            <w:r w:rsidRPr="001B13DA">
              <w:rPr>
                <w:rFonts w:cs="Times New Roman"/>
                <w:noProof/>
                <w:sz w:val="22"/>
                <w:lang w:val="en-GB"/>
              </w:rPr>
              <w:t xml:space="preserve">inactivation, with a 5’-extension homologous to the upstream </w:t>
            </w:r>
            <w:r w:rsidRPr="001B13DA">
              <w:rPr>
                <w:rFonts w:cs="Times New Roman"/>
                <w:i/>
                <w:iCs/>
                <w:noProof/>
                <w:sz w:val="22"/>
                <w:lang w:val="en-GB"/>
              </w:rPr>
              <w:t>fumC</w:t>
            </w:r>
            <w:r w:rsidRPr="001B13DA">
              <w:rPr>
                <w:rFonts w:cs="Times New Roman"/>
                <w:noProof/>
                <w:sz w:val="22"/>
                <w:lang w:val="en-GB"/>
              </w:rPr>
              <w:t xml:space="preserve"> genomic region</w:t>
            </w:r>
          </w:p>
        </w:tc>
        <w:tc>
          <w:tcPr>
            <w:tcW w:w="1935" w:type="dxa"/>
            <w:tcBorders>
              <w:top w:val="nil"/>
              <w:left w:val="single" w:sz="4" w:space="0" w:color="A5A5A5"/>
              <w:bottom w:val="single" w:sz="4" w:space="0" w:color="A5A5A5"/>
              <w:right w:val="single" w:sz="4" w:space="0" w:color="auto"/>
            </w:tcBorders>
            <w:shd w:val="clear" w:color="auto" w:fill="auto"/>
            <w:noWrap/>
            <w:vAlign w:val="center"/>
            <w:hideMark/>
          </w:tcPr>
          <w:p w14:paraId="6640D8F4" w14:textId="77777777" w:rsidR="00C461E2" w:rsidRPr="001B13DA" w:rsidRDefault="00C461E2" w:rsidP="00DD4A11">
            <w:pPr>
              <w:spacing w:before="0" w:after="0"/>
              <w:jc w:val="center"/>
              <w:rPr>
                <w:rFonts w:cs="Times New Roman"/>
                <w:noProof/>
                <w:sz w:val="22"/>
                <w:lang w:val="en-GB"/>
              </w:rPr>
            </w:pPr>
            <w:r w:rsidRPr="001B13DA">
              <w:rPr>
                <w:rFonts w:cs="Times New Roman"/>
                <w:noProof/>
                <w:sz w:val="22"/>
                <w:lang w:val="en-GB"/>
              </w:rPr>
              <w:t>This study</w:t>
            </w:r>
          </w:p>
        </w:tc>
      </w:tr>
      <w:tr w:rsidR="00FB7C3C" w:rsidRPr="001B13DA" w14:paraId="687E1C4C" w14:textId="77777777" w:rsidTr="00FB7C3C">
        <w:trPr>
          <w:trHeight w:val="331"/>
          <w:jc w:val="center"/>
        </w:trPr>
        <w:tc>
          <w:tcPr>
            <w:tcW w:w="656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23B748C5" w14:textId="77777777" w:rsidR="00C461E2" w:rsidRPr="001B13DA" w:rsidRDefault="00C461E2" w:rsidP="00FB7C3C">
            <w:pPr>
              <w:spacing w:before="0" w:after="0"/>
              <w:jc w:val="center"/>
              <w:rPr>
                <w:rFonts w:cs="Times New Roman"/>
                <w:noProof/>
                <w:sz w:val="22"/>
                <w:lang w:val="en-GB"/>
              </w:rPr>
            </w:pPr>
            <w:r w:rsidRPr="001B13DA">
              <w:rPr>
                <w:rFonts w:cs="Times New Roman"/>
                <w:noProof/>
                <w:sz w:val="22"/>
                <w:lang w:val="en-GB"/>
              </w:rPr>
              <w:t>ACCTCAGGCGCAGCCGCTTCGTTTGATCATTCCACGGCTGCACCTGTATGTTGCAGA</w:t>
            </w:r>
            <w:r w:rsidRPr="001B13DA">
              <w:rPr>
                <w:rFonts w:cs="Times New Roman"/>
                <w:noProof/>
                <w:sz w:val="22"/>
                <w:u w:val="single"/>
                <w:lang w:val="en-GB"/>
              </w:rPr>
              <w:t>TTA</w:t>
            </w:r>
            <w:r w:rsidRPr="001B13DA">
              <w:rPr>
                <w:rFonts w:cs="Times New Roman"/>
                <w:noProof/>
                <w:sz w:val="22"/>
                <w:lang w:val="en-GB"/>
              </w:rPr>
              <w:t>ACGCCCGGCTTTatgggaattagccatggtcc</w:t>
            </w:r>
          </w:p>
        </w:tc>
        <w:tc>
          <w:tcPr>
            <w:tcW w:w="5059"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96F6F94" w14:textId="77777777" w:rsidR="00C461E2" w:rsidRPr="001B13DA" w:rsidRDefault="00C461E2" w:rsidP="00FB7C3C">
            <w:pPr>
              <w:spacing w:before="0" w:after="0"/>
              <w:jc w:val="center"/>
              <w:rPr>
                <w:rFonts w:cs="Times New Roman"/>
                <w:noProof/>
                <w:sz w:val="22"/>
                <w:lang w:val="en-GB"/>
              </w:rPr>
            </w:pPr>
            <w:r w:rsidRPr="001B13DA">
              <w:rPr>
                <w:rFonts w:cs="Times New Roman"/>
                <w:noProof/>
                <w:sz w:val="22"/>
                <w:lang w:val="en-GB"/>
              </w:rPr>
              <w:t xml:space="preserve">Reverse primer for </w:t>
            </w:r>
            <w:r w:rsidRPr="001B13DA">
              <w:rPr>
                <w:rFonts w:cs="Times New Roman"/>
                <w:i/>
                <w:iCs/>
                <w:noProof/>
                <w:sz w:val="22"/>
                <w:lang w:val="en-GB"/>
              </w:rPr>
              <w:t xml:space="preserve">fumC </w:t>
            </w:r>
            <w:r w:rsidRPr="001B13DA">
              <w:rPr>
                <w:rFonts w:cs="Times New Roman"/>
                <w:noProof/>
                <w:sz w:val="22"/>
                <w:lang w:val="en-GB"/>
              </w:rPr>
              <w:t xml:space="preserve">inactivation, with a 5’-extension homologous to the downstream </w:t>
            </w:r>
            <w:r w:rsidRPr="001B13DA">
              <w:rPr>
                <w:rFonts w:cs="Times New Roman"/>
                <w:i/>
                <w:iCs/>
                <w:noProof/>
                <w:sz w:val="22"/>
                <w:lang w:val="en-GB"/>
              </w:rPr>
              <w:t>fumC</w:t>
            </w:r>
            <w:r w:rsidRPr="001B13DA">
              <w:rPr>
                <w:rFonts w:cs="Times New Roman"/>
                <w:noProof/>
                <w:sz w:val="22"/>
                <w:lang w:val="en-GB"/>
              </w:rPr>
              <w:t xml:space="preserve"> genomic region</w:t>
            </w:r>
          </w:p>
        </w:tc>
        <w:tc>
          <w:tcPr>
            <w:tcW w:w="1935"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53185B94" w14:textId="77777777" w:rsidR="00C461E2" w:rsidRPr="001B13DA" w:rsidRDefault="00C461E2" w:rsidP="00DD4A11">
            <w:pPr>
              <w:spacing w:before="0" w:after="0"/>
              <w:jc w:val="center"/>
              <w:rPr>
                <w:rFonts w:cs="Times New Roman"/>
                <w:noProof/>
                <w:sz w:val="22"/>
                <w:lang w:val="en-GB"/>
              </w:rPr>
            </w:pPr>
            <w:r w:rsidRPr="001B13DA">
              <w:rPr>
                <w:rFonts w:cs="Times New Roman"/>
                <w:noProof/>
                <w:sz w:val="22"/>
                <w:lang w:val="en-GB"/>
              </w:rPr>
              <w:t>This study</w:t>
            </w:r>
          </w:p>
        </w:tc>
      </w:tr>
      <w:tr w:rsidR="00FB7C3C" w:rsidRPr="001B13DA" w14:paraId="4AFD1049" w14:textId="77777777" w:rsidTr="00FB7C3C">
        <w:trPr>
          <w:trHeight w:val="60"/>
          <w:jc w:val="center"/>
        </w:trPr>
        <w:tc>
          <w:tcPr>
            <w:tcW w:w="656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9108027" w14:textId="77777777" w:rsidR="00C461E2" w:rsidRPr="001B13DA" w:rsidRDefault="00C461E2" w:rsidP="00FB7C3C">
            <w:pPr>
              <w:spacing w:before="0" w:after="0"/>
              <w:jc w:val="center"/>
              <w:rPr>
                <w:rFonts w:cs="Times New Roman"/>
                <w:noProof/>
                <w:sz w:val="22"/>
                <w:lang w:val="en-GB"/>
              </w:rPr>
            </w:pPr>
            <w:r w:rsidRPr="001B13DA">
              <w:rPr>
                <w:rFonts w:cs="Times New Roman"/>
                <w:noProof/>
                <w:sz w:val="22"/>
                <w:lang w:val="en-GB"/>
              </w:rPr>
              <w:t>CAGAACATATTGACTATCCGGTATTACCCGGCATGACAGGAGTAAAA</w:t>
            </w:r>
            <w:r w:rsidRPr="001B13DA">
              <w:rPr>
                <w:rFonts w:cs="Times New Roman"/>
                <w:noProof/>
                <w:sz w:val="22"/>
                <w:u w:val="single"/>
                <w:lang w:val="en-GB"/>
              </w:rPr>
              <w:t>ATG</w:t>
            </w:r>
            <w:r w:rsidRPr="001B13DA">
              <w:rPr>
                <w:rFonts w:cs="Times New Roman"/>
                <w:noProof/>
                <w:sz w:val="22"/>
                <w:lang w:val="en-GB"/>
              </w:rPr>
              <w:t>GCTATCGACGAAAACAAACAgtgtaggctggagctgcttc</w:t>
            </w:r>
          </w:p>
        </w:tc>
        <w:tc>
          <w:tcPr>
            <w:tcW w:w="5059"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19112B44" w14:textId="77777777" w:rsidR="00C461E2" w:rsidRPr="001B13DA" w:rsidRDefault="00C461E2" w:rsidP="00FB7C3C">
            <w:pPr>
              <w:spacing w:before="0" w:after="0"/>
              <w:jc w:val="center"/>
              <w:rPr>
                <w:rFonts w:cs="Times New Roman"/>
                <w:i/>
                <w:iCs/>
                <w:noProof/>
                <w:sz w:val="22"/>
                <w:lang w:val="en-GB"/>
              </w:rPr>
            </w:pPr>
            <w:r w:rsidRPr="001B13DA">
              <w:rPr>
                <w:rFonts w:cs="Times New Roman"/>
                <w:noProof/>
                <w:sz w:val="22"/>
                <w:lang w:val="en-GB"/>
              </w:rPr>
              <w:t xml:space="preserve">Forward primer for </w:t>
            </w:r>
            <w:r w:rsidRPr="001B13DA">
              <w:rPr>
                <w:rFonts w:cs="Times New Roman"/>
                <w:i/>
                <w:iCs/>
                <w:noProof/>
                <w:sz w:val="22"/>
                <w:lang w:val="en-GB"/>
              </w:rPr>
              <w:t xml:space="preserve">recA </w:t>
            </w:r>
            <w:r w:rsidRPr="001B13DA">
              <w:rPr>
                <w:rFonts w:cs="Times New Roman"/>
                <w:noProof/>
                <w:sz w:val="22"/>
                <w:lang w:val="en-GB"/>
              </w:rPr>
              <w:t xml:space="preserve">inactivation, with a 5’-extension homologous to the upstream </w:t>
            </w:r>
            <w:r w:rsidRPr="001B13DA">
              <w:rPr>
                <w:rFonts w:cs="Times New Roman"/>
                <w:i/>
                <w:iCs/>
                <w:noProof/>
                <w:sz w:val="22"/>
                <w:lang w:val="en-GB"/>
              </w:rPr>
              <w:t>recA</w:t>
            </w:r>
            <w:r w:rsidRPr="001B13DA">
              <w:rPr>
                <w:rFonts w:cs="Times New Roman"/>
                <w:noProof/>
                <w:sz w:val="22"/>
                <w:lang w:val="en-GB"/>
              </w:rPr>
              <w:t xml:space="preserve"> genomic region</w:t>
            </w:r>
          </w:p>
        </w:tc>
        <w:tc>
          <w:tcPr>
            <w:tcW w:w="1935"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42B5940A" w14:textId="77777777" w:rsidR="00C461E2" w:rsidRPr="001B13DA" w:rsidRDefault="00C461E2" w:rsidP="00DD4A11">
            <w:pPr>
              <w:spacing w:before="0" w:after="0"/>
              <w:jc w:val="center"/>
              <w:rPr>
                <w:rFonts w:cs="Times New Roman"/>
                <w:noProof/>
                <w:sz w:val="22"/>
                <w:lang w:val="en-GB"/>
              </w:rPr>
            </w:pPr>
            <w:r w:rsidRPr="001B13DA">
              <w:rPr>
                <w:rFonts w:cs="Times New Roman"/>
                <w:noProof/>
                <w:sz w:val="22"/>
                <w:lang w:val="en-GB"/>
              </w:rPr>
              <w:fldChar w:fldCharType="begin"/>
            </w:r>
            <w:r w:rsidRPr="001B13DA">
              <w:rPr>
                <w:rFonts w:cs="Times New Roman"/>
                <w:noProof/>
                <w:sz w:val="22"/>
                <w:lang w:val="en-GB"/>
              </w:rPr>
              <w:instrText xml:space="preserve"> ADDIN ZOTERO_ITEM CSL_CITATION {"citationID":"QUVAggF5","properties":{"formattedCitation":"(Recacha et al., 2017)","plainCitation":"(Recacha et al., 2017)","noteIndex":0},"citationItems":[{"id":52,"uris":["http://zotero.org/users/11413093/items/U63HFGZJ"],"itemData":{"id":52,"type":"article-journal","abstract":"Suppression of the SOS response has been postulated as a therapeutic strategy for potentiating antimicrobial agents. We aimed to evaluate the impact of its suppression on reversing resistance using a model of isogenic strains of Escherichia coli representing multiple levels of quinolone resistance. E. coli mutants exhibiting a spectrum of SOS activity were constructed from isogenic strains carrying quinolone resistance mechanisms with susceptible and resistant phenotypes. Changes in susceptibility were evaluated by static (MICs) and dynamic (killing curves or flow cytometry) methodologies. A peritoneal sepsis murine model was used to evaluate in vivo impact. Suppression of the SOS response was capable of resensitizing mutant strains with genes encoding three or four different resistance mechanisms (up to 15-fold reductions in MICs). Killing curve assays showed a clear disadvantage for survival (Δlog10 CFU per milliliter [CFU/ml] of 8 log units after 24 h), and the in vivo efficacy of ciprofloxacin was significantly enhanced (Δlog10 CFU/g of 1.76 log units) in resistant strains with a suppressed SOS response. This effect was evident even after short periods (60 min) of exposure. Suppression of the SOS response reverses antimicrobial resistance across a range of E. coli phenotypes from reduced susceptibility to highly resistant, playing a significant role in increasing the in vivo efficacy.\nIMPORTANCE The rapid rise of antibiotic resistance in bacterial pathogens is now considered a major global health crisis. New strategies are needed to block the development of resistance and to extend the life of antibiotics. The SOS response is a promising target for developing therapeutics to reduce the acquisition of antibiotic resistance and enhance the bactericidal activity of antimicrobial agents such as quinolones. Significant questions remain regarding its impact as a strategy for the reversion or resensitization of antibiotic-resistant bacteria. To address this question, we have generated E. coli mutants that exhibited a spectrum of SOS activity, ranging from a natural SOS response to a hypoinducible or constitutively suppressed response. We tested the effects of these mutations on quinolone resistance reversion under therapeutic concentrations in a set of isogenic strains carrying different combinations of chromosome- and plasmid-mediated quinolone resistance mechanisms with susceptible, low-level quinolone resistant, resistant, and highly resistant phenotypes. Our comprehensive analysis opens up a new strategy for reversing drug resistance by targeting the SOS response.","container-title":"mBio","DOI":"10.1128/mbio.00971-17","issue":"5","note":"publisher: American Society for Microbiology","page":"10.1128/mbio.00971-17","source":"journals.asm.org (Atypon)","title":"Quinolone Resistance Reversion by Targeting the SOS Response","volume":"8","author":[{"family":"Recacha","given":"E."},{"family":"Machuca","given":"J."},{"family":"Díaz de Alba","given":"P."},{"family":"Ramos-Güelfo","given":"M."},{"family":"Docobo-Pérez","given":"F."},{"family":"Rodriguez-Beltrán","given":"J."},{"family":"Blázquez","given":"J."},{"family":"Pascual","given":"A."},{"family":"Rodríguez-Martínez","given":"J. M."}],"issued":{"date-parts":[["2017",10,10]]}}}],"schema":"https://github.com/citation-style-language/schema/raw/master/csl-citation.json"} </w:instrText>
            </w:r>
            <w:r w:rsidRPr="001B13DA">
              <w:rPr>
                <w:rFonts w:cs="Times New Roman"/>
                <w:noProof/>
                <w:sz w:val="22"/>
                <w:lang w:val="en-GB"/>
              </w:rPr>
              <w:fldChar w:fldCharType="separate"/>
            </w:r>
            <w:r w:rsidRPr="001B13DA">
              <w:rPr>
                <w:rFonts w:cs="Times New Roman"/>
                <w:noProof/>
                <w:sz w:val="22"/>
                <w:lang w:val="en-GB"/>
              </w:rPr>
              <w:t>(Recacha et al., 2017)</w:t>
            </w:r>
            <w:r w:rsidRPr="001B13DA">
              <w:rPr>
                <w:rFonts w:cs="Times New Roman"/>
                <w:noProof/>
                <w:sz w:val="22"/>
                <w:lang w:val="en-GB"/>
              </w:rPr>
              <w:fldChar w:fldCharType="end"/>
            </w:r>
          </w:p>
        </w:tc>
      </w:tr>
      <w:tr w:rsidR="00FB7C3C" w:rsidRPr="001B13DA" w14:paraId="64E0FC8A" w14:textId="77777777" w:rsidTr="00FB7C3C">
        <w:trPr>
          <w:trHeight w:val="69"/>
          <w:jc w:val="center"/>
        </w:trPr>
        <w:tc>
          <w:tcPr>
            <w:tcW w:w="6560" w:type="dxa"/>
            <w:tcBorders>
              <w:top w:val="single" w:sz="4" w:space="0" w:color="A5A5A5"/>
              <w:left w:val="single" w:sz="4" w:space="0" w:color="A5A5A5"/>
              <w:bottom w:val="single" w:sz="8" w:space="0" w:color="auto"/>
              <w:right w:val="single" w:sz="4" w:space="0" w:color="A5A5A5"/>
            </w:tcBorders>
            <w:shd w:val="clear" w:color="auto" w:fill="auto"/>
            <w:noWrap/>
            <w:vAlign w:val="center"/>
            <w:hideMark/>
          </w:tcPr>
          <w:p w14:paraId="69669363" w14:textId="77777777" w:rsidR="00C461E2" w:rsidRPr="001B13DA" w:rsidRDefault="00C461E2" w:rsidP="00FB7C3C">
            <w:pPr>
              <w:spacing w:before="0" w:after="0"/>
              <w:jc w:val="center"/>
              <w:rPr>
                <w:rFonts w:cs="Times New Roman"/>
                <w:noProof/>
                <w:sz w:val="22"/>
                <w:lang w:val="en-GB"/>
              </w:rPr>
            </w:pPr>
            <w:r w:rsidRPr="001B13DA">
              <w:rPr>
                <w:rFonts w:cs="Times New Roman"/>
                <w:noProof/>
                <w:sz w:val="22"/>
                <w:lang w:val="en-GB"/>
              </w:rPr>
              <w:t>ATGCGACCCTTGTGTATCAAACAAGACGA</w:t>
            </w:r>
            <w:r w:rsidRPr="001B13DA">
              <w:rPr>
                <w:rFonts w:cs="Times New Roman"/>
                <w:noProof/>
                <w:sz w:val="22"/>
                <w:u w:val="single"/>
                <w:lang w:val="en-GB"/>
              </w:rPr>
              <w:t>TTA</w:t>
            </w:r>
            <w:r w:rsidRPr="001B13DA">
              <w:rPr>
                <w:rFonts w:cs="Times New Roman"/>
                <w:noProof/>
                <w:sz w:val="22"/>
                <w:lang w:val="en-GB"/>
              </w:rPr>
              <w:t>AAAATCTTCGTTAGTTTCTGCTACGCCTTCGCTATCATatgggaattagccatggtcc</w:t>
            </w:r>
          </w:p>
        </w:tc>
        <w:tc>
          <w:tcPr>
            <w:tcW w:w="5059" w:type="dxa"/>
            <w:tcBorders>
              <w:top w:val="single" w:sz="4" w:space="0" w:color="A5A5A5"/>
              <w:left w:val="single" w:sz="4" w:space="0" w:color="A5A5A5"/>
              <w:bottom w:val="single" w:sz="8" w:space="0" w:color="auto"/>
              <w:right w:val="single" w:sz="4" w:space="0" w:color="A5A5A5"/>
            </w:tcBorders>
            <w:shd w:val="clear" w:color="auto" w:fill="auto"/>
            <w:noWrap/>
            <w:vAlign w:val="center"/>
            <w:hideMark/>
          </w:tcPr>
          <w:p w14:paraId="1F313920" w14:textId="77777777" w:rsidR="00C461E2" w:rsidRPr="001B13DA" w:rsidRDefault="00C461E2" w:rsidP="00FB7C3C">
            <w:pPr>
              <w:spacing w:before="0" w:after="0"/>
              <w:jc w:val="center"/>
              <w:rPr>
                <w:rFonts w:cs="Times New Roman"/>
                <w:i/>
                <w:iCs/>
                <w:noProof/>
                <w:sz w:val="22"/>
                <w:lang w:val="en-GB"/>
              </w:rPr>
            </w:pPr>
            <w:r w:rsidRPr="001B13DA">
              <w:rPr>
                <w:rFonts w:cs="Times New Roman"/>
                <w:noProof/>
                <w:sz w:val="22"/>
                <w:lang w:val="en-GB"/>
              </w:rPr>
              <w:t xml:space="preserve">Reverse primer for </w:t>
            </w:r>
            <w:r w:rsidRPr="001B13DA">
              <w:rPr>
                <w:rFonts w:cs="Times New Roman"/>
                <w:i/>
                <w:iCs/>
                <w:noProof/>
                <w:sz w:val="22"/>
                <w:lang w:val="en-GB"/>
              </w:rPr>
              <w:t xml:space="preserve">recA </w:t>
            </w:r>
            <w:r w:rsidRPr="001B13DA">
              <w:rPr>
                <w:rFonts w:cs="Times New Roman"/>
                <w:noProof/>
                <w:sz w:val="22"/>
                <w:lang w:val="en-GB"/>
              </w:rPr>
              <w:t xml:space="preserve">inactivation, with a 5’-extension homologous to the downstream </w:t>
            </w:r>
            <w:r w:rsidRPr="001B13DA">
              <w:rPr>
                <w:rFonts w:cs="Times New Roman"/>
                <w:i/>
                <w:iCs/>
                <w:noProof/>
                <w:sz w:val="22"/>
                <w:lang w:val="en-GB"/>
              </w:rPr>
              <w:t>recA</w:t>
            </w:r>
            <w:r w:rsidRPr="001B13DA">
              <w:rPr>
                <w:rFonts w:cs="Times New Roman"/>
                <w:noProof/>
                <w:sz w:val="22"/>
                <w:lang w:val="en-GB"/>
              </w:rPr>
              <w:t xml:space="preserve"> genomic region</w:t>
            </w:r>
          </w:p>
        </w:tc>
        <w:tc>
          <w:tcPr>
            <w:tcW w:w="1935" w:type="dxa"/>
            <w:tcBorders>
              <w:top w:val="single" w:sz="4" w:space="0" w:color="A5A5A5"/>
              <w:left w:val="single" w:sz="4" w:space="0" w:color="A5A5A5"/>
              <w:bottom w:val="single" w:sz="8" w:space="0" w:color="auto"/>
              <w:right w:val="single" w:sz="4" w:space="0" w:color="auto"/>
            </w:tcBorders>
            <w:shd w:val="clear" w:color="auto" w:fill="auto"/>
            <w:noWrap/>
            <w:vAlign w:val="center"/>
            <w:hideMark/>
          </w:tcPr>
          <w:p w14:paraId="3E693347" w14:textId="77777777" w:rsidR="00C461E2" w:rsidRPr="001B13DA" w:rsidRDefault="00C461E2" w:rsidP="00DD4A11">
            <w:pPr>
              <w:spacing w:before="0" w:after="0"/>
              <w:jc w:val="center"/>
              <w:rPr>
                <w:rFonts w:cs="Times New Roman"/>
                <w:noProof/>
                <w:sz w:val="22"/>
                <w:lang w:val="en-GB"/>
              </w:rPr>
            </w:pPr>
            <w:r w:rsidRPr="001B13DA">
              <w:rPr>
                <w:rFonts w:cs="Times New Roman"/>
                <w:noProof/>
                <w:sz w:val="22"/>
                <w:lang w:val="en-GB"/>
              </w:rPr>
              <w:fldChar w:fldCharType="begin"/>
            </w:r>
            <w:r w:rsidRPr="001B13DA">
              <w:rPr>
                <w:rFonts w:cs="Times New Roman"/>
                <w:noProof/>
                <w:sz w:val="22"/>
                <w:lang w:val="en-GB"/>
              </w:rPr>
              <w:instrText xml:space="preserve"> ADDIN ZOTERO_ITEM CSL_CITATION {"citationID":"XCgc53qw","properties":{"formattedCitation":"(Recacha et al., 2017)","plainCitation":"(Recacha et al., 2017)","noteIndex":0},"citationItems":[{"id":52,"uris":["http://zotero.org/users/11413093/items/U63HFGZJ"],"itemData":{"id":52,"type":"article-journal","abstract":"Suppression of the SOS response has been postulated as a therapeutic strategy for potentiating antimicrobial agents. We aimed to evaluate the impact of its suppression on reversing resistance using a model of isogenic strains of Escherichia coli representing multiple levels of quinolone resistance. E. coli mutants exhibiting a spectrum of SOS activity were constructed from isogenic strains carrying quinolone resistance mechanisms with susceptible and resistant phenotypes. Changes in susceptibility were evaluated by static (MICs) and dynamic (killing curves or flow cytometry) methodologies. A peritoneal sepsis murine model was used to evaluate in vivo impact. Suppression of the SOS response was capable of resensitizing mutant strains with genes encoding three or four different resistance mechanisms (up to 15-fold reductions in MICs). Killing curve assays showed a clear disadvantage for survival (Δlog10 CFU per milliliter [CFU/ml] of 8 log units after 24 h), and the in vivo efficacy of ciprofloxacin was significantly enhanced (Δlog10 CFU/g of 1.76 log units) in resistant strains with a suppressed SOS response. This effect was evident even after short periods (60 min) of exposure. Suppression of the SOS response reverses antimicrobial resistance across a range of E. coli phenotypes from reduced susceptibility to highly resistant, playing a significant role in increasing the in vivo efficacy.\nIMPORTANCE The rapid rise of antibiotic resistance in bacterial pathogens is now considered a major global health crisis. New strategies are needed to block the development of resistance and to extend the life of antibiotics. The SOS response is a promising target for developing therapeutics to reduce the acquisition of antibiotic resistance and enhance the bactericidal activity of antimicrobial agents such as quinolones. Significant questions remain regarding its impact as a strategy for the reversion or resensitization of antibiotic-resistant bacteria. To address this question, we have generated E. coli mutants that exhibited a spectrum of SOS activity, ranging from a natural SOS response to a hypoinducible or constitutively suppressed response. We tested the effects of these mutations on quinolone resistance reversion under therapeutic concentrations in a set of isogenic strains carrying different combinations of chromosome- and plasmid-mediated quinolone resistance mechanisms with susceptible, low-level quinolone resistant, resistant, and highly resistant phenotypes. Our comprehensive analysis opens up a new strategy for reversing drug resistance by targeting the SOS response.","container-title":"mBio","DOI":"10.1128/mbio.00971-17","issue":"5","note":"publisher: American Society for Microbiology","page":"10.1128/mbio.00971-17","source":"journals.asm.org (Atypon)","title":"Quinolone Resistance Reversion by Targeting the SOS Response","volume":"8","author":[{"family":"Recacha","given":"E."},{"family":"Machuca","given":"J."},{"family":"Díaz de Alba","given":"P."},{"family":"Ramos-Güelfo","given":"M."},{"family":"Docobo-Pérez","given":"F."},{"family":"Rodriguez-Beltrán","given":"J."},{"family":"Blázquez","given":"J."},{"family":"Pascual","given":"A."},{"family":"Rodríguez-Martínez","given":"J. M."}],"issued":{"date-parts":[["2017",10,10]]}}}],"schema":"https://github.com/citation-style-language/schema/raw/master/csl-citation.json"} </w:instrText>
            </w:r>
            <w:r w:rsidRPr="001B13DA">
              <w:rPr>
                <w:rFonts w:cs="Times New Roman"/>
                <w:noProof/>
                <w:sz w:val="22"/>
                <w:lang w:val="en-GB"/>
              </w:rPr>
              <w:fldChar w:fldCharType="separate"/>
            </w:r>
            <w:r w:rsidRPr="001B13DA">
              <w:rPr>
                <w:rFonts w:cs="Times New Roman"/>
                <w:noProof/>
                <w:sz w:val="22"/>
                <w:lang w:val="en-GB"/>
              </w:rPr>
              <w:t>(Recacha et al., 2017)</w:t>
            </w:r>
            <w:r w:rsidRPr="001B13DA">
              <w:rPr>
                <w:rFonts w:cs="Times New Roman"/>
                <w:noProof/>
                <w:sz w:val="22"/>
                <w:lang w:val="en-GB"/>
              </w:rPr>
              <w:fldChar w:fldCharType="end"/>
            </w:r>
          </w:p>
        </w:tc>
      </w:tr>
    </w:tbl>
    <w:p w14:paraId="7B0F4D1C" w14:textId="77777777" w:rsidR="00FA7D88" w:rsidRPr="001B13DA" w:rsidRDefault="00FA7D88" w:rsidP="00FA7D88">
      <w:pPr>
        <w:rPr>
          <w:sz w:val="2"/>
          <w:szCs w:val="2"/>
        </w:rPr>
      </w:pPr>
    </w:p>
    <w:tbl>
      <w:tblPr>
        <w:tblW w:w="13603" w:type="dxa"/>
        <w:jc w:val="center"/>
        <w:tblCellMar>
          <w:left w:w="70" w:type="dxa"/>
          <w:right w:w="70" w:type="dxa"/>
        </w:tblCellMar>
        <w:tblLook w:val="04A0" w:firstRow="1" w:lastRow="0" w:firstColumn="1" w:lastColumn="0" w:noHBand="0" w:noVBand="1"/>
      </w:tblPr>
      <w:tblGrid>
        <w:gridCol w:w="10627"/>
        <w:gridCol w:w="2927"/>
        <w:gridCol w:w="49"/>
      </w:tblGrid>
      <w:tr w:rsidR="00EC06E7" w:rsidRPr="001B13DA" w14:paraId="28454BD1" w14:textId="77777777" w:rsidTr="00B97482">
        <w:trPr>
          <w:gridAfter w:val="1"/>
          <w:wAfter w:w="49" w:type="dxa"/>
          <w:trHeight w:val="431"/>
          <w:jc w:val="center"/>
        </w:trPr>
        <w:tc>
          <w:tcPr>
            <w:tcW w:w="13554" w:type="dxa"/>
            <w:gridSpan w:val="2"/>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01795F2F" w14:textId="7F9A3E37" w:rsidR="00EC06E7" w:rsidRPr="001B13DA" w:rsidRDefault="00EC06E7" w:rsidP="00EC06E7">
            <w:pPr>
              <w:spacing w:before="0" w:after="0"/>
              <w:jc w:val="center"/>
              <w:rPr>
                <w:rFonts w:cs="Times New Roman"/>
                <w:b/>
                <w:bCs/>
                <w:noProof/>
                <w:sz w:val="22"/>
                <w:lang w:val="en-GB"/>
              </w:rPr>
            </w:pPr>
            <w:r w:rsidRPr="001B13DA">
              <w:rPr>
                <w:rFonts w:cs="Times New Roman"/>
                <w:b/>
                <w:bCs/>
                <w:noProof/>
                <w:sz w:val="22"/>
                <w:lang w:val="en-GB"/>
              </w:rPr>
              <w:t>Phage</w:t>
            </w:r>
          </w:p>
        </w:tc>
      </w:tr>
      <w:tr w:rsidR="00EC06E7" w:rsidRPr="001B13DA" w14:paraId="2384D349" w14:textId="77777777" w:rsidTr="00B97482">
        <w:trPr>
          <w:gridAfter w:val="1"/>
          <w:wAfter w:w="49" w:type="dxa"/>
          <w:trHeight w:val="323"/>
          <w:jc w:val="center"/>
        </w:trPr>
        <w:tc>
          <w:tcPr>
            <w:tcW w:w="10627" w:type="dxa"/>
            <w:tcBorders>
              <w:top w:val="nil"/>
              <w:left w:val="single" w:sz="4" w:space="0" w:color="auto"/>
              <w:bottom w:val="nil"/>
              <w:right w:val="single" w:sz="4" w:space="0" w:color="auto"/>
            </w:tcBorders>
            <w:shd w:val="clear" w:color="auto" w:fill="auto"/>
            <w:noWrap/>
            <w:vAlign w:val="center"/>
            <w:hideMark/>
          </w:tcPr>
          <w:p w14:paraId="057A5E2F" w14:textId="77777777" w:rsidR="00EC06E7" w:rsidRPr="001B13DA" w:rsidRDefault="00EC06E7" w:rsidP="00EC06E7">
            <w:pPr>
              <w:spacing w:before="0" w:after="0"/>
              <w:rPr>
                <w:rFonts w:cs="Times New Roman"/>
                <w:b/>
                <w:bCs/>
                <w:noProof/>
                <w:sz w:val="22"/>
                <w:lang w:val="en-GB"/>
              </w:rPr>
            </w:pPr>
            <w:r w:rsidRPr="001B13DA">
              <w:rPr>
                <w:rFonts w:cs="Times New Roman"/>
                <w:b/>
                <w:bCs/>
                <w:noProof/>
                <w:sz w:val="22"/>
                <w:lang w:val="en-GB"/>
              </w:rPr>
              <w:t>Description</w:t>
            </w:r>
          </w:p>
        </w:tc>
        <w:tc>
          <w:tcPr>
            <w:tcW w:w="2927" w:type="dxa"/>
            <w:tcBorders>
              <w:top w:val="nil"/>
              <w:left w:val="single" w:sz="4" w:space="0" w:color="auto"/>
              <w:bottom w:val="nil"/>
              <w:right w:val="single" w:sz="4" w:space="0" w:color="auto"/>
            </w:tcBorders>
            <w:shd w:val="clear" w:color="auto" w:fill="auto"/>
            <w:vAlign w:val="center"/>
          </w:tcPr>
          <w:p w14:paraId="427BD41A" w14:textId="77777777" w:rsidR="00EC06E7" w:rsidRPr="001B13DA" w:rsidRDefault="00EC06E7" w:rsidP="0009081B">
            <w:pPr>
              <w:spacing w:before="0" w:after="0"/>
              <w:jc w:val="center"/>
              <w:rPr>
                <w:rFonts w:cs="Times New Roman"/>
                <w:b/>
                <w:bCs/>
                <w:noProof/>
                <w:sz w:val="22"/>
                <w:lang w:val="en-GB"/>
              </w:rPr>
            </w:pPr>
            <w:r w:rsidRPr="001B13DA">
              <w:rPr>
                <w:rFonts w:cs="Times New Roman"/>
                <w:b/>
                <w:bCs/>
                <w:noProof/>
                <w:sz w:val="22"/>
                <w:lang w:val="en-GB"/>
              </w:rPr>
              <w:t>Reference</w:t>
            </w:r>
          </w:p>
        </w:tc>
      </w:tr>
      <w:tr w:rsidR="00EC06E7" w:rsidRPr="00C461E2" w14:paraId="58C92C43" w14:textId="77777777" w:rsidTr="00B97482">
        <w:trPr>
          <w:gridAfter w:val="1"/>
          <w:wAfter w:w="49" w:type="dxa"/>
          <w:trHeight w:val="421"/>
          <w:jc w:val="center"/>
        </w:trPr>
        <w:tc>
          <w:tcPr>
            <w:tcW w:w="10627" w:type="dxa"/>
            <w:tcBorders>
              <w:top w:val="single" w:sz="4" w:space="0" w:color="auto"/>
              <w:left w:val="single" w:sz="4" w:space="0" w:color="A5A5A5"/>
              <w:bottom w:val="single" w:sz="8" w:space="0" w:color="auto"/>
              <w:right w:val="single" w:sz="4" w:space="0" w:color="C4BC96" w:themeColor="background2" w:themeShade="BF"/>
            </w:tcBorders>
            <w:shd w:val="clear" w:color="auto" w:fill="auto"/>
            <w:noWrap/>
            <w:vAlign w:val="center"/>
            <w:hideMark/>
          </w:tcPr>
          <w:p w14:paraId="39AA4D9E" w14:textId="77777777" w:rsidR="00EC06E7" w:rsidRPr="001B13DA" w:rsidRDefault="00EC06E7" w:rsidP="00EC06E7">
            <w:pPr>
              <w:spacing w:before="0" w:after="0"/>
              <w:rPr>
                <w:rFonts w:cs="Times New Roman"/>
                <w:noProof/>
                <w:sz w:val="22"/>
                <w:lang w:val="en-GB"/>
              </w:rPr>
            </w:pPr>
            <w:r w:rsidRPr="001B13DA">
              <w:rPr>
                <w:rFonts w:cs="Times New Roman"/>
                <w:noProof/>
                <w:sz w:val="22"/>
                <w:lang w:val="en-GB"/>
              </w:rPr>
              <w:t>Gene inactivation by P1 phage transduction</w:t>
            </w:r>
          </w:p>
        </w:tc>
        <w:tc>
          <w:tcPr>
            <w:tcW w:w="2927" w:type="dxa"/>
            <w:tcBorders>
              <w:top w:val="single" w:sz="4" w:space="0" w:color="auto"/>
              <w:left w:val="single" w:sz="4" w:space="0" w:color="C4BC96" w:themeColor="background2" w:themeShade="BF"/>
              <w:bottom w:val="single" w:sz="8" w:space="0" w:color="auto"/>
              <w:right w:val="single" w:sz="4" w:space="0" w:color="auto"/>
            </w:tcBorders>
            <w:shd w:val="clear" w:color="auto" w:fill="auto"/>
            <w:vAlign w:val="center"/>
          </w:tcPr>
          <w:p w14:paraId="557085C8" w14:textId="77777777" w:rsidR="00EC06E7" w:rsidRPr="00C461E2" w:rsidRDefault="00EC06E7" w:rsidP="00DD4A11">
            <w:pPr>
              <w:spacing w:before="0" w:after="0"/>
              <w:jc w:val="center"/>
              <w:rPr>
                <w:rFonts w:cs="Times New Roman"/>
                <w:noProof/>
                <w:sz w:val="22"/>
                <w:lang w:val="en-GB"/>
              </w:rPr>
            </w:pPr>
            <w:r w:rsidRPr="001B13DA">
              <w:rPr>
                <w:rFonts w:cs="Times New Roman"/>
                <w:noProof/>
                <w:sz w:val="22"/>
                <w:lang w:val="en-GB"/>
              </w:rPr>
              <w:fldChar w:fldCharType="begin"/>
            </w:r>
            <w:r w:rsidRPr="001B13DA">
              <w:rPr>
                <w:rFonts w:cs="Times New Roman"/>
                <w:noProof/>
                <w:sz w:val="22"/>
                <w:lang w:val="en-GB"/>
              </w:rPr>
              <w:instrText xml:space="preserve"> ADDIN ZOTERO_ITEM CSL_CITATION {"citationID":"ahBTqiy4","properties":{"formattedCitation":"(Thomason et al., 2007)","plainCitation":"(Thomason et al., 2007)","noteIndex":0},"citationItems":[{"id":60,"uris":["http://zotero.org/users/11413093/items/FJUQVTUN"],"itemData":{"id":60,"type":"article-journal","abstract":"This unit describes the procedure used to move portions of the E. coli genome from one genetic variant to another. Fragments of </w:instrText>
            </w:r>
            <w:r w:rsidRPr="001B13DA">
              <w:rPr>
                <w:rFonts w:ascii="Cambria Math" w:hAnsi="Cambria Math" w:cs="Cambria Math"/>
                <w:noProof/>
                <w:sz w:val="22"/>
                <w:lang w:val="en-GB"/>
              </w:rPr>
              <w:instrText>∼</w:instrText>
            </w:r>
            <w:r w:rsidRPr="001B13DA">
              <w:rPr>
                <w:rFonts w:cs="Times New Roman"/>
                <w:noProof/>
                <w:sz w:val="22"/>
                <w:lang w:val="en-GB"/>
              </w:rPr>
              <w:instrText xml:space="preserve">100 kb can be transferred by the P1 bacteriophage. The phage is first grown on a strain containing the elements to be moved, and the resulting phage lysate is used to infect a second recipient strain. The lysate will contain bacterial DNA as well as phage DNA, and genetic recombination, catalyzed by enzymes of the recipient strain, will incorporate the bacterial fragments into the recipient chromosome. Curr. Protoc. Mol. Biol. 79:1.17.1-1.17.8. © 2007 by John Wiley &amp; Sons, Inc.","container-title":"Current Protocols in Molecular Biology","DOI":"10.1002/0471142727.mb0117s79","ISSN":"1934-3647","issue":"1","language":"en","license":"Copyright © 2007 John Wiley &amp; Sons, Inc.","note":"_eprint: https://onlinelibrary.wiley.com/doi/pdf/10.1002/0471142727.mb0117s79","page":"1.17.1-1.17.8","source":"Wiley Online Library","title":"E. coli Genome Manipulation by P1 Transduction","volume":"79","author":[{"family":"Thomason","given":"Lynn C."},{"family":"Costantino","given":"Nina"},{"family":"Court","given":"Donald L."}],"issued":{"date-parts":[["2007"]]}}}],"schema":"https://github.com/citation-style-language/schema/raw/master/csl-citation.json"} </w:instrText>
            </w:r>
            <w:r w:rsidRPr="001B13DA">
              <w:rPr>
                <w:rFonts w:cs="Times New Roman"/>
                <w:noProof/>
                <w:sz w:val="22"/>
                <w:lang w:val="en-GB"/>
              </w:rPr>
              <w:fldChar w:fldCharType="separate"/>
            </w:r>
            <w:r w:rsidRPr="001B13DA">
              <w:rPr>
                <w:rFonts w:cs="Times New Roman"/>
                <w:noProof/>
                <w:sz w:val="22"/>
                <w:lang w:val="en-GB"/>
              </w:rPr>
              <w:t>(Thomason et al., 2007)</w:t>
            </w:r>
            <w:r w:rsidRPr="001B13DA">
              <w:rPr>
                <w:rFonts w:cs="Times New Roman"/>
                <w:noProof/>
                <w:sz w:val="22"/>
                <w:lang w:val="en-GB"/>
              </w:rPr>
              <w:fldChar w:fldCharType="end"/>
            </w:r>
          </w:p>
        </w:tc>
      </w:tr>
      <w:tr w:rsidR="00EC06E7" w:rsidRPr="00C461E2" w14:paraId="6D63CCCD" w14:textId="77777777" w:rsidTr="00B97482">
        <w:trPr>
          <w:gridAfter w:val="1"/>
          <w:wAfter w:w="49" w:type="dxa"/>
          <w:trHeight w:val="177"/>
          <w:jc w:val="center"/>
        </w:trPr>
        <w:tc>
          <w:tcPr>
            <w:tcW w:w="13554" w:type="dxa"/>
            <w:gridSpan w:val="2"/>
            <w:tcBorders>
              <w:top w:val="single" w:sz="4" w:space="0" w:color="auto"/>
              <w:bottom w:val="single" w:sz="4" w:space="0" w:color="auto"/>
            </w:tcBorders>
            <w:shd w:val="clear" w:color="auto" w:fill="auto"/>
            <w:noWrap/>
            <w:vAlign w:val="center"/>
          </w:tcPr>
          <w:p w14:paraId="67E593CB" w14:textId="77777777" w:rsidR="00EC06E7" w:rsidRPr="00C461E2" w:rsidRDefault="00EC06E7" w:rsidP="00EC06E7">
            <w:pPr>
              <w:spacing w:before="0" w:after="0"/>
              <w:rPr>
                <w:rFonts w:cs="Times New Roman"/>
                <w:noProof/>
                <w:sz w:val="22"/>
                <w:lang w:val="en-GB"/>
              </w:rPr>
            </w:pPr>
          </w:p>
        </w:tc>
      </w:tr>
      <w:tr w:rsidR="00EC06E7" w:rsidRPr="00C461E2" w14:paraId="3BB1A9A2" w14:textId="77777777" w:rsidTr="00B97482">
        <w:trPr>
          <w:gridAfter w:val="1"/>
          <w:wAfter w:w="49" w:type="dxa"/>
          <w:trHeight w:val="407"/>
          <w:jc w:val="center"/>
        </w:trPr>
        <w:tc>
          <w:tcPr>
            <w:tcW w:w="13554" w:type="dxa"/>
            <w:gridSpan w:val="2"/>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28B4D08E" w14:textId="77777777" w:rsidR="00EC06E7" w:rsidRPr="00C461E2" w:rsidRDefault="00EC06E7" w:rsidP="00EC06E7">
            <w:pPr>
              <w:spacing w:before="0" w:after="0"/>
              <w:jc w:val="center"/>
              <w:rPr>
                <w:rFonts w:cs="Times New Roman"/>
                <w:b/>
                <w:bCs/>
                <w:noProof/>
                <w:sz w:val="22"/>
                <w:lang w:val="en-GB"/>
              </w:rPr>
            </w:pPr>
            <w:r w:rsidRPr="00C461E2">
              <w:rPr>
                <w:rFonts w:cs="Times New Roman"/>
                <w:b/>
                <w:bCs/>
                <w:noProof/>
                <w:sz w:val="22"/>
                <w:lang w:val="en-GB"/>
              </w:rPr>
              <w:t>Plasmids</w:t>
            </w:r>
          </w:p>
        </w:tc>
      </w:tr>
      <w:tr w:rsidR="00EC06E7" w:rsidRPr="00C461E2" w14:paraId="551945A4" w14:textId="77777777" w:rsidTr="00B97482">
        <w:trPr>
          <w:gridAfter w:val="1"/>
          <w:wAfter w:w="49" w:type="dxa"/>
          <w:trHeight w:val="300"/>
          <w:jc w:val="center"/>
        </w:trPr>
        <w:tc>
          <w:tcPr>
            <w:tcW w:w="10627" w:type="dxa"/>
            <w:tcBorders>
              <w:top w:val="nil"/>
              <w:left w:val="single" w:sz="4" w:space="0" w:color="auto"/>
              <w:bottom w:val="single" w:sz="4" w:space="0" w:color="auto"/>
              <w:right w:val="single" w:sz="4" w:space="0" w:color="auto"/>
            </w:tcBorders>
            <w:shd w:val="clear" w:color="auto" w:fill="auto"/>
            <w:noWrap/>
            <w:vAlign w:val="center"/>
            <w:hideMark/>
          </w:tcPr>
          <w:p w14:paraId="29C581B9" w14:textId="77777777" w:rsidR="00EC06E7" w:rsidRPr="00C461E2" w:rsidRDefault="00EC06E7" w:rsidP="00EC06E7">
            <w:pPr>
              <w:spacing w:before="0" w:after="0"/>
              <w:rPr>
                <w:rFonts w:cs="Times New Roman"/>
                <w:b/>
                <w:bCs/>
                <w:noProof/>
                <w:sz w:val="22"/>
                <w:lang w:val="en-GB"/>
              </w:rPr>
            </w:pPr>
            <w:r w:rsidRPr="00C461E2">
              <w:rPr>
                <w:rFonts w:cs="Times New Roman"/>
                <w:b/>
                <w:bCs/>
                <w:noProof/>
                <w:sz w:val="22"/>
                <w:lang w:val="en-GB"/>
              </w:rPr>
              <w:t>Description</w:t>
            </w:r>
          </w:p>
        </w:tc>
        <w:tc>
          <w:tcPr>
            <w:tcW w:w="2927" w:type="dxa"/>
            <w:tcBorders>
              <w:top w:val="nil"/>
              <w:left w:val="single" w:sz="4" w:space="0" w:color="auto"/>
              <w:bottom w:val="single" w:sz="4" w:space="0" w:color="auto"/>
              <w:right w:val="single" w:sz="4" w:space="0" w:color="auto"/>
            </w:tcBorders>
            <w:shd w:val="clear" w:color="auto" w:fill="auto"/>
            <w:noWrap/>
            <w:vAlign w:val="center"/>
            <w:hideMark/>
          </w:tcPr>
          <w:p w14:paraId="190E4FD4" w14:textId="77777777" w:rsidR="00EC06E7" w:rsidRPr="00C461E2" w:rsidRDefault="00EC06E7" w:rsidP="0009081B">
            <w:pPr>
              <w:spacing w:before="0" w:after="0"/>
              <w:jc w:val="center"/>
              <w:rPr>
                <w:rFonts w:cs="Times New Roman"/>
                <w:b/>
                <w:bCs/>
                <w:noProof/>
                <w:sz w:val="22"/>
                <w:lang w:val="en-GB"/>
              </w:rPr>
            </w:pPr>
            <w:r w:rsidRPr="00C461E2">
              <w:rPr>
                <w:rFonts w:cs="Times New Roman"/>
                <w:b/>
                <w:bCs/>
                <w:noProof/>
                <w:sz w:val="22"/>
                <w:lang w:val="en-GB"/>
              </w:rPr>
              <w:t>Reference</w:t>
            </w:r>
          </w:p>
        </w:tc>
      </w:tr>
      <w:tr w:rsidR="00EC06E7" w:rsidRPr="00C461E2" w14:paraId="6988DBD3" w14:textId="77777777" w:rsidTr="00B97482">
        <w:trPr>
          <w:gridAfter w:val="1"/>
          <w:wAfter w:w="49" w:type="dxa"/>
          <w:trHeight w:val="2"/>
          <w:jc w:val="center"/>
        </w:trPr>
        <w:tc>
          <w:tcPr>
            <w:tcW w:w="10627" w:type="dxa"/>
            <w:tcBorders>
              <w:top w:val="nil"/>
              <w:left w:val="single" w:sz="4" w:space="0" w:color="A5A5A5"/>
              <w:bottom w:val="single" w:sz="4" w:space="0" w:color="A5A5A5"/>
              <w:right w:val="single" w:sz="4" w:space="0" w:color="A5A5A5"/>
            </w:tcBorders>
            <w:shd w:val="clear" w:color="auto" w:fill="auto"/>
            <w:noWrap/>
            <w:vAlign w:val="center"/>
            <w:hideMark/>
          </w:tcPr>
          <w:p w14:paraId="4591854F" w14:textId="77777777" w:rsidR="00EC06E7" w:rsidRPr="00C461E2" w:rsidRDefault="00EC06E7" w:rsidP="00EC06E7">
            <w:pPr>
              <w:spacing w:before="0" w:after="0"/>
              <w:rPr>
                <w:rFonts w:cs="Times New Roman"/>
                <w:noProof/>
                <w:sz w:val="22"/>
                <w:lang w:val="en-GB"/>
              </w:rPr>
            </w:pPr>
            <w:r w:rsidRPr="00C461E2">
              <w:rPr>
                <w:rFonts w:cs="Times New Roman"/>
                <w:noProof/>
                <w:sz w:val="22"/>
                <w:lang w:val="en-GB"/>
              </w:rPr>
              <w:t>Plasmid encoding a FLP heat shock exonuclease. Used for excision of the kanamycin resistance cassette from the chromosome via FRT sites.</w:t>
            </w:r>
          </w:p>
        </w:tc>
        <w:tc>
          <w:tcPr>
            <w:tcW w:w="2927" w:type="dxa"/>
            <w:tcBorders>
              <w:top w:val="nil"/>
              <w:left w:val="single" w:sz="4" w:space="0" w:color="A5A5A5"/>
              <w:bottom w:val="single" w:sz="4" w:space="0" w:color="A5A5A5"/>
              <w:right w:val="single" w:sz="4" w:space="0" w:color="auto"/>
            </w:tcBorders>
            <w:shd w:val="clear" w:color="auto" w:fill="auto"/>
            <w:noWrap/>
            <w:vAlign w:val="center"/>
            <w:hideMark/>
          </w:tcPr>
          <w:p w14:paraId="7AB414A4" w14:textId="77777777" w:rsidR="00EC06E7" w:rsidRPr="00C461E2" w:rsidRDefault="00EC06E7" w:rsidP="00DD4A11">
            <w:pPr>
              <w:spacing w:before="0" w:after="0"/>
              <w:jc w:val="center"/>
              <w:rPr>
                <w:rFonts w:cs="Times New Roman"/>
                <w:noProof/>
                <w:sz w:val="22"/>
                <w:lang w:val="en-GB"/>
              </w:rPr>
            </w:pPr>
            <w:r w:rsidRPr="00C461E2">
              <w:rPr>
                <w:rFonts w:cs="Times New Roman"/>
                <w:noProof/>
                <w:sz w:val="22"/>
                <w:lang w:val="en-GB"/>
              </w:rPr>
              <w:fldChar w:fldCharType="begin"/>
            </w:r>
            <w:r w:rsidRPr="00C461E2">
              <w:rPr>
                <w:rFonts w:cs="Times New Roman"/>
                <w:noProof/>
                <w:sz w:val="22"/>
                <w:lang w:val="en-GB"/>
              </w:rPr>
              <w:instrText xml:space="preserve"> ADDIN ZOTERO_ITEM CSL_CITATION {"citationID":"XDC0HIZ6","properties":{"formattedCitation":"(Datsenko and Wanner, 2000)","plainCitation":"(Datsenko and Wanner, 2000)","noteIndex":0},"citationItems":[{"id":61,"uris":["http://zotero.org/users/11413093/items/8Z6WQ6P2"],"itemData":{"id":61,"type":"article-journal","abstract":"We have developed a simple and highly efficient method to disrupt chromosomal genes in Escherichia coli in which PCR primers provide the homology to the targeted gene(s). In this procedure, recombination requires the phage λ Red recombinase, which is synthesized under the control of an inducible promoter on an easily curable, low copy number plasmid. To demonstrate the utility of this approach, we generated PCR products by using primers with 36- to 50-nt extensions that are homologous to regions adjacent to the gene to be inactivated and template plasmids carrying antibiotic resistance genes that are flanked by FRT (FLP recognition target) sites. By using the respective PCR products, we made 13 different disruptions of chromosomal genes. Mutants of the arcB, cyaA, lacZYA, ompR-envZ, phnR, pstB, pstCA, pstS, pstSCAB-phoU, recA, and torSTRCAD genes or operons were isolated as antibiotic-resistant colonies after the introduction into bacteria carrying a Red expression plasmid of synthetic (PCR-generated) DNA. The resistance genes were then eliminated by using a helper plasmid encoding the FLP recombinase which is also easily curable. This procedure should be widely useful, especially in genome analysis of E. coli and other bacteria because the procedure can be done in wild-type cells.","container-title":"Proceedings of the National Academy of Sciences","DOI":"10.1073/pnas.120163297","issue":"12","note":"publisher: Proceedings of the National Academy of Sciences","page":"6640-6645","source":"pnas.org (Atypon)","title":"One-step inactivation of chromosomal genes in Escherichia coli K-12 using PCR products","volume":"97","author":[{"family":"Datsenko","given":"Kirill A."},{"family":"Wanner","given":"Barry L."}],"issued":{"date-parts":[["2000",6,6]]}}}],"schema":"https://github.com/citation-style-language/schema/raw/master/csl-citation.json"} </w:instrText>
            </w:r>
            <w:r w:rsidRPr="00C461E2">
              <w:rPr>
                <w:rFonts w:cs="Times New Roman"/>
                <w:noProof/>
                <w:sz w:val="22"/>
                <w:lang w:val="en-GB"/>
              </w:rPr>
              <w:fldChar w:fldCharType="separate"/>
            </w:r>
            <w:r w:rsidRPr="00C461E2">
              <w:rPr>
                <w:rFonts w:cs="Times New Roman"/>
                <w:noProof/>
                <w:sz w:val="22"/>
                <w:lang w:val="en-GB"/>
              </w:rPr>
              <w:t>(Datsenko and Wanner, 2000)</w:t>
            </w:r>
            <w:r w:rsidRPr="00C461E2">
              <w:rPr>
                <w:rFonts w:cs="Times New Roman"/>
                <w:noProof/>
                <w:sz w:val="22"/>
                <w:lang w:val="en-GB"/>
              </w:rPr>
              <w:fldChar w:fldCharType="end"/>
            </w:r>
          </w:p>
        </w:tc>
      </w:tr>
      <w:tr w:rsidR="00EC06E7" w:rsidRPr="00C461E2" w14:paraId="28A50759" w14:textId="77777777" w:rsidTr="00B97482">
        <w:trPr>
          <w:gridAfter w:val="1"/>
          <w:wAfter w:w="49" w:type="dxa"/>
          <w:trHeight w:val="2"/>
          <w:jc w:val="center"/>
        </w:trPr>
        <w:tc>
          <w:tcPr>
            <w:tcW w:w="10627"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42661E6B" w14:textId="77777777" w:rsidR="00EC06E7" w:rsidRPr="00C461E2" w:rsidRDefault="00EC06E7" w:rsidP="00EC06E7">
            <w:pPr>
              <w:spacing w:before="0" w:after="0"/>
              <w:rPr>
                <w:rFonts w:cs="Times New Roman"/>
                <w:noProof/>
                <w:sz w:val="22"/>
                <w:lang w:val="en-GB"/>
              </w:rPr>
            </w:pPr>
            <w:r w:rsidRPr="00C461E2">
              <w:rPr>
                <w:rFonts w:cs="Times New Roman"/>
                <w:noProof/>
                <w:sz w:val="22"/>
                <w:lang w:val="en-GB"/>
              </w:rPr>
              <w:t>Plasmid used as PCR template to amplify the kanamycin resistance gene and flanking FRT sites for chromosomal inactivation.</w:t>
            </w:r>
          </w:p>
        </w:tc>
        <w:tc>
          <w:tcPr>
            <w:tcW w:w="2927" w:type="dxa"/>
            <w:tcBorders>
              <w:top w:val="single" w:sz="4" w:space="0" w:color="A5A5A5"/>
              <w:left w:val="single" w:sz="4" w:space="0" w:color="A5A5A5"/>
              <w:bottom w:val="single" w:sz="4" w:space="0" w:color="A5A5A5"/>
              <w:right w:val="single" w:sz="4" w:space="0" w:color="auto"/>
            </w:tcBorders>
            <w:shd w:val="clear" w:color="auto" w:fill="auto"/>
            <w:noWrap/>
            <w:vAlign w:val="center"/>
            <w:hideMark/>
          </w:tcPr>
          <w:p w14:paraId="62A9D6DF" w14:textId="77777777" w:rsidR="00EC06E7" w:rsidRPr="00C461E2" w:rsidRDefault="00EC06E7" w:rsidP="00DD4A11">
            <w:pPr>
              <w:spacing w:before="0" w:after="0"/>
              <w:jc w:val="center"/>
              <w:rPr>
                <w:rFonts w:cs="Times New Roman"/>
                <w:noProof/>
                <w:sz w:val="22"/>
                <w:lang w:val="en-GB"/>
              </w:rPr>
            </w:pPr>
            <w:r w:rsidRPr="00C461E2">
              <w:rPr>
                <w:rFonts w:cs="Times New Roman"/>
                <w:noProof/>
                <w:sz w:val="22"/>
                <w:lang w:val="en-GB"/>
              </w:rPr>
              <w:fldChar w:fldCharType="begin"/>
            </w:r>
            <w:r w:rsidRPr="00C461E2">
              <w:rPr>
                <w:rFonts w:cs="Times New Roman"/>
                <w:noProof/>
                <w:sz w:val="22"/>
                <w:lang w:val="en-GB"/>
              </w:rPr>
              <w:instrText xml:space="preserve"> ADDIN ZOTERO_ITEM CSL_CITATION {"citationID":"umHc9VT8","properties":{"formattedCitation":"(Datsenko and Wanner, 2000)","plainCitation":"(Datsenko and Wanner, 2000)","noteIndex":0},"citationItems":[{"id":61,"uris":["http://zotero.org/users/11413093/items/8Z6WQ6P2"],"itemData":{"id":61,"type":"article-journal","abstract":"We have developed a simple and highly efficient method to disrupt chromosomal genes in Escherichia coli in which PCR primers provide the homology to the targeted gene(s). In this procedure, recombination requires the phage λ Red recombinase, which is synthesized under the control of an inducible promoter on an easily curable, low copy number plasmid. To demonstrate the utility of this approach, we generated PCR products by using primers with 36- to 50-nt extensions that are homologous to regions adjacent to the gene to be inactivated and template plasmids carrying antibiotic resistance genes that are flanked by FRT (FLP recognition target) sites. By using the respective PCR products, we made 13 different disruptions of chromosomal genes. Mutants of the arcB, cyaA, lacZYA, ompR-envZ, phnR, pstB, pstCA, pstS, pstSCAB-phoU, recA, and torSTRCAD genes or operons were isolated as antibiotic-resistant colonies after the introduction into bacteria carrying a Red expression plasmid of synthetic (PCR-generated) DNA. The resistance genes were then eliminated by using a helper plasmid encoding the FLP recombinase which is also easily curable. This procedure should be widely useful, especially in genome analysis of E. coli and other bacteria because the procedure can be done in wild-type cells.","container-title":"Proceedings of the National Academy of Sciences","DOI":"10.1073/pnas.120163297","issue":"12","note":"publisher: Proceedings of the National Academy of Sciences","page":"6640-6645","source":"pnas.org (Atypon)","title":"One-step inactivation of chromosomal genes in Escherichia coli K-12 using PCR products","volume":"97","author":[{"family":"Datsenko","given":"Kirill A."},{"family":"Wanner","given":"Barry L."}],"issued":{"date-parts":[["2000",6,6]]}}}],"schema":"https://github.com/citation-style-language/schema/raw/master/csl-citation.json"} </w:instrText>
            </w:r>
            <w:r w:rsidRPr="00C461E2">
              <w:rPr>
                <w:rFonts w:cs="Times New Roman"/>
                <w:noProof/>
                <w:sz w:val="22"/>
                <w:lang w:val="en-GB"/>
              </w:rPr>
              <w:fldChar w:fldCharType="separate"/>
            </w:r>
            <w:r w:rsidRPr="00C461E2">
              <w:rPr>
                <w:rFonts w:cs="Times New Roman"/>
                <w:noProof/>
                <w:sz w:val="22"/>
                <w:lang w:val="en-GB"/>
              </w:rPr>
              <w:t>(Datsenko and Wanner, 2000)</w:t>
            </w:r>
            <w:r w:rsidRPr="00C461E2">
              <w:rPr>
                <w:rFonts w:cs="Times New Roman"/>
                <w:noProof/>
                <w:sz w:val="22"/>
                <w:lang w:val="en-GB"/>
              </w:rPr>
              <w:fldChar w:fldCharType="end"/>
            </w:r>
          </w:p>
        </w:tc>
      </w:tr>
      <w:tr w:rsidR="00EC06E7" w:rsidRPr="00C461E2" w14:paraId="63316606" w14:textId="77777777" w:rsidTr="00B97482">
        <w:trPr>
          <w:gridAfter w:val="1"/>
          <w:wAfter w:w="49" w:type="dxa"/>
          <w:trHeight w:val="4"/>
          <w:jc w:val="center"/>
        </w:trPr>
        <w:tc>
          <w:tcPr>
            <w:tcW w:w="10627" w:type="dxa"/>
            <w:tcBorders>
              <w:top w:val="single" w:sz="4" w:space="0" w:color="A5A5A5"/>
              <w:left w:val="single" w:sz="4" w:space="0" w:color="A5A5A5"/>
              <w:bottom w:val="single" w:sz="8" w:space="0" w:color="auto"/>
              <w:right w:val="single" w:sz="4" w:space="0" w:color="A5A5A5"/>
            </w:tcBorders>
            <w:shd w:val="clear" w:color="auto" w:fill="auto"/>
            <w:noWrap/>
            <w:vAlign w:val="center"/>
            <w:hideMark/>
          </w:tcPr>
          <w:p w14:paraId="5E17AF1B" w14:textId="77777777" w:rsidR="00EC06E7" w:rsidRPr="00C461E2" w:rsidRDefault="00EC06E7" w:rsidP="00EC06E7">
            <w:pPr>
              <w:spacing w:before="0" w:after="0"/>
              <w:rPr>
                <w:rFonts w:cs="Times New Roman"/>
                <w:noProof/>
                <w:sz w:val="22"/>
                <w:lang w:val="en-GB"/>
              </w:rPr>
            </w:pPr>
            <w:r w:rsidRPr="00C461E2">
              <w:rPr>
                <w:rFonts w:cs="Times New Roman"/>
                <w:noProof/>
                <w:sz w:val="22"/>
                <w:lang w:val="en-GB"/>
              </w:rPr>
              <w:t>Plasmid encoding an arabinose-inducible λ-red recombinase and a chloramphenicol resistance marker. Contains  a temperature-sensitive origin of replication. Used for chromosomal gene replacement.</w:t>
            </w:r>
          </w:p>
        </w:tc>
        <w:tc>
          <w:tcPr>
            <w:tcW w:w="2927" w:type="dxa"/>
            <w:tcBorders>
              <w:top w:val="single" w:sz="4" w:space="0" w:color="A5A5A5"/>
              <w:left w:val="single" w:sz="4" w:space="0" w:color="A5A5A5"/>
              <w:bottom w:val="single" w:sz="8" w:space="0" w:color="auto"/>
              <w:right w:val="single" w:sz="4" w:space="0" w:color="auto"/>
            </w:tcBorders>
            <w:shd w:val="clear" w:color="auto" w:fill="auto"/>
            <w:noWrap/>
            <w:vAlign w:val="center"/>
            <w:hideMark/>
          </w:tcPr>
          <w:p w14:paraId="4DA58D7A" w14:textId="77777777" w:rsidR="00EC06E7" w:rsidRPr="00C461E2" w:rsidRDefault="00EC06E7" w:rsidP="00DD4A11">
            <w:pPr>
              <w:spacing w:before="0" w:after="0"/>
              <w:jc w:val="center"/>
              <w:rPr>
                <w:rFonts w:cs="Times New Roman"/>
                <w:noProof/>
                <w:sz w:val="22"/>
                <w:lang w:val="en-GB"/>
              </w:rPr>
            </w:pPr>
            <w:r w:rsidRPr="00C461E2">
              <w:rPr>
                <w:rFonts w:cs="Times New Roman"/>
                <w:noProof/>
                <w:sz w:val="22"/>
                <w:lang w:val="en-GB"/>
              </w:rPr>
              <w:fldChar w:fldCharType="begin"/>
            </w:r>
            <w:r w:rsidRPr="00C461E2">
              <w:rPr>
                <w:rFonts w:cs="Times New Roman"/>
                <w:noProof/>
                <w:sz w:val="22"/>
                <w:lang w:val="en-GB"/>
              </w:rPr>
              <w:instrText xml:space="preserve"> ADDIN ZOTERO_ITEM CSL_CITATION {"citationID":"NYjqWk6G","properties":{"formattedCitation":"(Chaveroche et al., 2000)","plainCitation":"(Chaveroche et al., 2000)","noteIndex":0},"citationItems":[{"id":50,"uris":["http://zotero.org/users/11413093/items/S6NMPPRG"],"itemData":{"id":50,"type":"article-journal","abstract":"The construction of mutant fungal strains is often limited by the poor efficiency of homologous recombination in these organisms. Higher recombination efficiencies can be obtained by increasing the length of homologous DNA flanking the transformation marker, although this is a tedious process when standard molecular biology techniques are used for the construction of gene replacement cassettes. Here, we present a two-step technology which takes advantage of an Escherichia coli strain expressing the phage λ Red(gam, bet, exo) functions and involves (i) the construction in this strain of a recombinant cosmid by in vivo recombination between a cosmid carrying a genomic region of interest and a PCR-generated transformation marker flanked by 50 bp regions of homology with the target DNA and (ii) genetic exchange in the fungus itself between the chromosomal locus and the circular or linearized recombinant cosmid. This strategy enables the rapid establishment of mutant strains carrying gene knock-outs with efficiencies &amp;gt;50%. It should also be appropriate for the construction of fungal strains with gene fusions or promoter replacements.","container-title":"Nucleic Acids Research","DOI":"10.1093/nar/28.22.e97","ISSN":"0305-1048","issue":"22","journalAbbreviation":"Nucleic Acids Research","page":"e97","source":"Silverchair","title":"A rapid method for efficient gene replacement in the filamentous fungus Aspergillus nidulans","volume":"28","author":[{"family":"Chaveroche","given":"Marie-Kim"},{"family":"Ghigo","given":"Jean-Marc"},{"family":"Enfert","given":"Christophe","non-dropping-particle":"d’"}],"issued":{"date-parts":[["2000",11,15]]}}}],"schema":"https://github.com/citation-style-language/schema/raw/master/csl-citation.json"} </w:instrText>
            </w:r>
            <w:r w:rsidRPr="00C461E2">
              <w:rPr>
                <w:rFonts w:cs="Times New Roman"/>
                <w:noProof/>
                <w:sz w:val="22"/>
                <w:lang w:val="en-GB"/>
              </w:rPr>
              <w:fldChar w:fldCharType="separate"/>
            </w:r>
            <w:r w:rsidRPr="00C461E2">
              <w:rPr>
                <w:rFonts w:cs="Times New Roman"/>
                <w:noProof/>
                <w:sz w:val="22"/>
                <w:lang w:val="en-GB"/>
              </w:rPr>
              <w:t>(Chaveroche et al., 2000)</w:t>
            </w:r>
            <w:r w:rsidRPr="00C461E2">
              <w:rPr>
                <w:rFonts w:cs="Times New Roman"/>
                <w:noProof/>
                <w:sz w:val="22"/>
                <w:lang w:val="en-GB"/>
              </w:rPr>
              <w:fldChar w:fldCharType="end"/>
            </w:r>
          </w:p>
        </w:tc>
      </w:tr>
      <w:tr w:rsidR="00EC06E7" w:rsidRPr="00C461E2" w14:paraId="0A0CF67F" w14:textId="77777777" w:rsidTr="00B97482">
        <w:trPr>
          <w:trHeight w:val="50"/>
          <w:jc w:val="center"/>
        </w:trPr>
        <w:tc>
          <w:tcPr>
            <w:tcW w:w="13603" w:type="dxa"/>
            <w:gridSpan w:val="3"/>
            <w:tcBorders>
              <w:top w:val="single" w:sz="8" w:space="0" w:color="auto"/>
              <w:left w:val="nil"/>
              <w:bottom w:val="nil"/>
              <w:right w:val="nil"/>
            </w:tcBorders>
            <w:shd w:val="clear" w:color="auto" w:fill="auto"/>
            <w:noWrap/>
            <w:vAlign w:val="center"/>
            <w:hideMark/>
          </w:tcPr>
          <w:p w14:paraId="65BF7E10" w14:textId="77777777" w:rsidR="00EC06E7" w:rsidRPr="0009081B" w:rsidRDefault="00EC06E7" w:rsidP="00EC06E7">
            <w:pPr>
              <w:spacing w:before="0" w:after="0"/>
              <w:rPr>
                <w:rFonts w:cs="Times New Roman"/>
                <w:noProof/>
                <w:sz w:val="12"/>
                <w:szCs w:val="12"/>
                <w:vertAlign w:val="superscript"/>
                <w:lang w:val="en-GB"/>
              </w:rPr>
            </w:pPr>
          </w:p>
          <w:p w14:paraId="6E5B5F35" w14:textId="1EC77AD2" w:rsidR="00EC06E7" w:rsidRPr="00C461E2" w:rsidRDefault="00EC06E7" w:rsidP="00EC06E7">
            <w:pPr>
              <w:spacing w:before="0" w:after="0"/>
              <w:rPr>
                <w:rFonts w:cs="Times New Roman"/>
                <w:noProof/>
                <w:sz w:val="22"/>
                <w:lang w:val="en-GB"/>
              </w:rPr>
            </w:pPr>
            <w:r w:rsidRPr="00C461E2">
              <w:rPr>
                <w:rFonts w:cs="Times New Roman"/>
                <w:noProof/>
                <w:sz w:val="22"/>
                <w:vertAlign w:val="superscript"/>
                <w:lang w:val="en-GB"/>
              </w:rPr>
              <w:t xml:space="preserve">a </w:t>
            </w:r>
            <w:r w:rsidRPr="00C461E2">
              <w:rPr>
                <w:rFonts w:cs="Times New Roman"/>
                <w:noProof/>
                <w:sz w:val="22"/>
                <w:lang w:val="en-GB"/>
              </w:rPr>
              <w:t xml:space="preserve"> Gene flanking regions are indicated in capital letters; the start/stop codon is underlined; the region annealing with the kanamycin cassette is indicated in small letters</w:t>
            </w:r>
          </w:p>
        </w:tc>
      </w:tr>
    </w:tbl>
    <w:p w14:paraId="35BA551F" w14:textId="3A7A0D93" w:rsidR="00F05BEC" w:rsidRDefault="00F05BEC">
      <w:pPr>
        <w:spacing w:before="0" w:after="200" w:line="276" w:lineRule="auto"/>
        <w:rPr>
          <w:rFonts w:ascii="Arial" w:hAnsi="Arial" w:cs="Arial"/>
          <w:noProof/>
          <w:lang w:val="en-GB"/>
        </w:rPr>
        <w:sectPr w:rsidR="00F05BEC" w:rsidSect="00FA7D88">
          <w:footerReference w:type="even" r:id="rId13"/>
          <w:footerReference w:type="default" r:id="rId14"/>
          <w:headerReference w:type="first" r:id="rId15"/>
          <w:pgSz w:w="15840" w:h="12240" w:orient="landscape"/>
          <w:pgMar w:top="1282" w:right="1138" w:bottom="1181" w:left="1138" w:header="720" w:footer="720" w:gutter="0"/>
          <w:cols w:space="720"/>
          <w:titlePg/>
          <w:docGrid w:linePitch="360"/>
        </w:sectPr>
      </w:pPr>
    </w:p>
    <w:p w14:paraId="5D6404E2" w14:textId="631B9EFC" w:rsidR="009D4B59" w:rsidRDefault="009D4B59" w:rsidP="00BF0D5D">
      <w:pPr>
        <w:spacing w:line="480" w:lineRule="auto"/>
        <w:jc w:val="both"/>
        <w:rPr>
          <w:rFonts w:ascii="Arial" w:hAnsi="Arial" w:cs="Arial"/>
          <w:b/>
          <w:bCs/>
          <w:noProof/>
          <w:u w:val="single"/>
          <w:lang w:val="en-GB"/>
        </w:rPr>
      </w:pPr>
      <w:r w:rsidRPr="00A952AE">
        <w:rPr>
          <w:noProof/>
          <w:u w:val="single"/>
          <w:lang w:val="en-IN" w:eastAsia="en-IN"/>
        </w:rPr>
        <w:drawing>
          <wp:anchor distT="0" distB="0" distL="114300" distR="114300" simplePos="0" relativeHeight="251661312" behindDoc="1" locked="0" layoutInCell="1" allowOverlap="1" wp14:anchorId="5A6B95FA" wp14:editId="21D23AC4">
            <wp:simplePos x="0" y="0"/>
            <wp:positionH relativeFrom="margin">
              <wp:align>center</wp:align>
            </wp:positionH>
            <wp:positionV relativeFrom="paragraph">
              <wp:posOffset>165127</wp:posOffset>
            </wp:positionV>
            <wp:extent cx="3811270" cy="2519045"/>
            <wp:effectExtent l="0" t="0" r="0" b="0"/>
            <wp:wrapThrough wrapText="bothSides">
              <wp:wrapPolygon edited="0">
                <wp:start x="2267" y="1307"/>
                <wp:lineTo x="2051" y="1960"/>
                <wp:lineTo x="2375" y="2777"/>
                <wp:lineTo x="3563" y="4247"/>
                <wp:lineTo x="2159" y="4247"/>
                <wp:lineTo x="2159" y="5227"/>
                <wp:lineTo x="3563" y="6861"/>
                <wp:lineTo x="1296" y="7024"/>
                <wp:lineTo x="972" y="7351"/>
                <wp:lineTo x="1080" y="9474"/>
                <wp:lineTo x="648" y="12088"/>
                <wp:lineTo x="648" y="13068"/>
                <wp:lineTo x="2483" y="14701"/>
                <wp:lineTo x="2159" y="14865"/>
                <wp:lineTo x="2159" y="16171"/>
                <wp:lineTo x="3563" y="17315"/>
                <wp:lineTo x="2051" y="17642"/>
                <wp:lineTo x="2159" y="18785"/>
                <wp:lineTo x="6154" y="19928"/>
                <wp:lineTo x="6154" y="20418"/>
                <wp:lineTo x="10149" y="20745"/>
                <wp:lineTo x="10580" y="20745"/>
                <wp:lineTo x="17490" y="20418"/>
                <wp:lineTo x="17274" y="19928"/>
                <wp:lineTo x="19218" y="18458"/>
                <wp:lineTo x="19326" y="17968"/>
                <wp:lineTo x="17706" y="17315"/>
                <wp:lineTo x="17814" y="6044"/>
                <wp:lineTo x="11768" y="4900"/>
                <wp:lineTo x="4211" y="4247"/>
                <wp:lineTo x="4103" y="1797"/>
                <wp:lineTo x="3455" y="1307"/>
                <wp:lineTo x="2267" y="1307"/>
              </wp:wrapPolygon>
            </wp:wrapThrough>
            <wp:docPr id="1742352549"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52549" name="Imagen 1" descr="Logotip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1270" cy="251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F3B67" w14:textId="315B278C" w:rsidR="009D4B59" w:rsidRDefault="009D4B59" w:rsidP="00BF0D5D">
      <w:pPr>
        <w:spacing w:line="480" w:lineRule="auto"/>
        <w:jc w:val="both"/>
        <w:rPr>
          <w:rFonts w:ascii="Arial" w:hAnsi="Arial" w:cs="Arial"/>
          <w:b/>
          <w:bCs/>
          <w:noProof/>
          <w:u w:val="single"/>
          <w:lang w:val="en-GB"/>
        </w:rPr>
      </w:pPr>
    </w:p>
    <w:p w14:paraId="76362A5F" w14:textId="767878A5" w:rsidR="009D4B59" w:rsidRDefault="009D4B59" w:rsidP="00BF0D5D">
      <w:pPr>
        <w:spacing w:line="480" w:lineRule="auto"/>
        <w:jc w:val="both"/>
        <w:rPr>
          <w:rFonts w:ascii="Arial" w:hAnsi="Arial" w:cs="Arial"/>
          <w:b/>
          <w:bCs/>
          <w:noProof/>
          <w:u w:val="single"/>
          <w:lang w:val="en-GB"/>
        </w:rPr>
      </w:pPr>
    </w:p>
    <w:p w14:paraId="4BB2ADFD" w14:textId="77777777" w:rsidR="009D4B59" w:rsidRDefault="009D4B59" w:rsidP="00BF0D5D">
      <w:pPr>
        <w:spacing w:line="480" w:lineRule="auto"/>
        <w:jc w:val="both"/>
        <w:rPr>
          <w:rFonts w:ascii="Arial" w:hAnsi="Arial" w:cs="Arial"/>
          <w:b/>
          <w:bCs/>
          <w:noProof/>
          <w:u w:val="single"/>
          <w:lang w:val="en-GB"/>
        </w:rPr>
      </w:pPr>
    </w:p>
    <w:p w14:paraId="48D39933" w14:textId="77777777" w:rsidR="009D4B59" w:rsidRDefault="009D4B59" w:rsidP="00BF0D5D">
      <w:pPr>
        <w:spacing w:line="480" w:lineRule="auto"/>
        <w:jc w:val="both"/>
        <w:rPr>
          <w:rFonts w:ascii="Arial" w:hAnsi="Arial" w:cs="Arial"/>
          <w:b/>
          <w:bCs/>
          <w:noProof/>
          <w:u w:val="single"/>
          <w:lang w:val="en-GB"/>
        </w:rPr>
      </w:pPr>
    </w:p>
    <w:p w14:paraId="3DD83442" w14:textId="77777777" w:rsidR="009D4B59" w:rsidRPr="00750493" w:rsidRDefault="009D4B59" w:rsidP="00BF0D5D">
      <w:pPr>
        <w:spacing w:line="480" w:lineRule="auto"/>
        <w:jc w:val="both"/>
        <w:rPr>
          <w:rFonts w:ascii="Arial" w:hAnsi="Arial" w:cs="Arial"/>
          <w:b/>
          <w:bCs/>
          <w:noProof/>
          <w:sz w:val="16"/>
          <w:szCs w:val="14"/>
          <w:u w:val="single"/>
          <w:lang w:val="en-GB"/>
        </w:rPr>
      </w:pPr>
    </w:p>
    <w:p w14:paraId="68CC8038" w14:textId="525512AF" w:rsidR="00BF0D5D" w:rsidRPr="009D4B59" w:rsidRDefault="00A952AE" w:rsidP="009D4B59">
      <w:pPr>
        <w:jc w:val="both"/>
        <w:rPr>
          <w:rFonts w:cs="Times New Roman"/>
          <w:b/>
          <w:bCs/>
          <w:noProof/>
          <w:lang w:val="en-GB"/>
        </w:rPr>
      </w:pPr>
      <w:r w:rsidRPr="009D4B59">
        <w:rPr>
          <w:rFonts w:cs="Times New Roman"/>
          <w:b/>
          <w:bCs/>
          <w:noProof/>
          <w:u w:val="single"/>
          <w:lang w:val="en-GB"/>
        </w:rPr>
        <w:t>Fig S1</w:t>
      </w:r>
      <w:r w:rsidR="00BF0D5D" w:rsidRPr="009D4B59">
        <w:rPr>
          <w:rFonts w:cs="Times New Roman"/>
          <w:b/>
          <w:bCs/>
          <w:noProof/>
          <w:lang w:val="en-GB"/>
        </w:rPr>
        <w:t xml:space="preserve">. Effect of fumarases and adaptive response genes on the growth of </w:t>
      </w:r>
      <w:r w:rsidR="00BF0D5D" w:rsidRPr="009D4B59">
        <w:rPr>
          <w:rFonts w:cs="Times New Roman"/>
          <w:b/>
          <w:bCs/>
          <w:i/>
          <w:iCs/>
          <w:noProof/>
          <w:lang w:val="en-GB"/>
        </w:rPr>
        <w:t>E. coli</w:t>
      </w:r>
      <w:r w:rsidR="00BF0D5D" w:rsidRPr="009D4B59">
        <w:rPr>
          <w:rFonts w:cs="Times New Roman"/>
          <w:b/>
          <w:bCs/>
          <w:noProof/>
          <w:lang w:val="en-GB"/>
        </w:rPr>
        <w:t xml:space="preserve"> BW25113</w:t>
      </w:r>
      <w:r w:rsidR="00BF0D5D" w:rsidRPr="009D4B59">
        <w:rPr>
          <w:rFonts w:cs="Times New Roman"/>
          <w:noProof/>
          <w:lang w:val="en-GB"/>
        </w:rPr>
        <w:t>. OD</w:t>
      </w:r>
      <w:r w:rsidR="00BF0D5D" w:rsidRPr="009D4B59">
        <w:rPr>
          <w:rFonts w:cs="Times New Roman"/>
          <w:noProof/>
          <w:vertAlign w:val="subscript"/>
          <w:lang w:val="en-GB"/>
        </w:rPr>
        <w:t>595nm</w:t>
      </w:r>
      <w:r w:rsidR="00BF0D5D" w:rsidRPr="009D4B59">
        <w:rPr>
          <w:rFonts w:cs="Times New Roman"/>
          <w:noProof/>
          <w:lang w:val="en-GB"/>
        </w:rPr>
        <w:t xml:space="preserve"> values of BW25113 WT, </w:t>
      </w:r>
      <w:bookmarkStart w:id="1" w:name="OLE_LINK4"/>
      <w:r w:rsidR="00BF0D5D" w:rsidRPr="009D4B59">
        <w:rPr>
          <w:rFonts w:cs="Times New Roman"/>
          <w:noProof/>
          <w:lang w:val="en-GB"/>
        </w:rPr>
        <w:t>Δ</w:t>
      </w:r>
      <w:bookmarkEnd w:id="1"/>
      <w:r w:rsidR="00BF0D5D" w:rsidRPr="009D4B59">
        <w:rPr>
          <w:rFonts w:cs="Times New Roman"/>
          <w:i/>
          <w:iCs/>
          <w:noProof/>
          <w:lang w:val="en-GB"/>
        </w:rPr>
        <w:t>fumC</w:t>
      </w:r>
      <w:r w:rsidR="00BF0D5D" w:rsidRPr="009D4B59">
        <w:rPr>
          <w:rFonts w:cs="Times New Roman"/>
          <w:noProof/>
          <w:lang w:val="en-GB"/>
        </w:rPr>
        <w:t xml:space="preserve"> and Δ</w:t>
      </w:r>
      <w:r w:rsidR="00BF0D5D" w:rsidRPr="009D4B59">
        <w:rPr>
          <w:rFonts w:cs="Times New Roman"/>
          <w:i/>
          <w:iCs/>
          <w:noProof/>
          <w:lang w:val="en-GB"/>
        </w:rPr>
        <w:t>aidB</w:t>
      </w:r>
      <w:r w:rsidR="00BF0D5D" w:rsidRPr="009D4B59">
        <w:rPr>
          <w:rFonts w:cs="Times New Roman"/>
          <w:noProof/>
          <w:lang w:val="en-GB"/>
        </w:rPr>
        <w:t xml:space="preserve"> after 20 h of growth in LBB culture supplemented with 0.004 μg/mL ciprofloxacin (equivalent to 1/2 x MIC of the WT strain). </w:t>
      </w:r>
      <w:r w:rsidR="00BF0D5D" w:rsidRPr="001B13DA">
        <w:rPr>
          <w:rFonts w:cs="Times New Roman"/>
          <w:noProof/>
          <w:highlight w:val="yellow"/>
          <w:lang w:val="en-GB"/>
        </w:rPr>
        <w:t xml:space="preserve">Data </w:t>
      </w:r>
      <w:r w:rsidR="001B13DA" w:rsidRPr="001B13DA">
        <w:rPr>
          <w:rFonts w:cs="Times New Roman"/>
          <w:noProof/>
          <w:highlight w:val="yellow"/>
          <w:lang w:val="en-GB"/>
        </w:rPr>
        <w:t>are</w:t>
      </w:r>
      <w:r w:rsidR="00BF0D5D" w:rsidRPr="001B13DA">
        <w:rPr>
          <w:rFonts w:cs="Times New Roman"/>
          <w:noProof/>
          <w:highlight w:val="yellow"/>
          <w:lang w:val="en-GB"/>
        </w:rPr>
        <w:t xml:space="preserve"> the mean of</w:t>
      </w:r>
      <w:r w:rsidR="00BF0D5D" w:rsidRPr="009D4B59">
        <w:rPr>
          <w:rFonts w:cs="Times New Roman"/>
          <w:noProof/>
          <w:lang w:val="en-GB"/>
        </w:rPr>
        <w:t xml:space="preserve"> six independent measurements.</w:t>
      </w:r>
      <w:r w:rsidR="00BF0D5D" w:rsidRPr="009D4B59">
        <w:rPr>
          <w:rFonts w:cs="Times New Roman"/>
          <w:noProof/>
        </w:rPr>
        <w:t xml:space="preserve"> </w:t>
      </w:r>
      <w:r w:rsidR="00BF0D5D" w:rsidRPr="009D4B59">
        <w:rPr>
          <w:rFonts w:cs="Times New Roman"/>
          <w:b/>
          <w:bCs/>
          <w:noProof/>
          <w:lang w:val="en-GB"/>
        </w:rPr>
        <w:br w:type="page"/>
      </w:r>
    </w:p>
    <w:p w14:paraId="0A1893BE" w14:textId="15B2C2BA" w:rsidR="009D4B59" w:rsidRPr="000A7366" w:rsidRDefault="009D4B59" w:rsidP="00BF0D5D">
      <w:pPr>
        <w:spacing w:line="480" w:lineRule="auto"/>
        <w:jc w:val="both"/>
        <w:rPr>
          <w:rFonts w:ascii="Arial" w:hAnsi="Arial" w:cs="Arial"/>
          <w:b/>
          <w:bCs/>
          <w:noProof/>
          <w:lang w:val="en-GB"/>
        </w:rPr>
      </w:pPr>
      <w:r w:rsidRPr="000A7366">
        <w:rPr>
          <w:rFonts w:eastAsia="Times New Roman" w:cs="Times New Roman"/>
          <w:noProof/>
          <w:szCs w:val="24"/>
          <w:lang w:val="en-IN" w:eastAsia="en-IN"/>
        </w:rPr>
        <w:drawing>
          <wp:anchor distT="0" distB="0" distL="114300" distR="114300" simplePos="0" relativeHeight="251660288" behindDoc="0" locked="0" layoutInCell="1" allowOverlap="1" wp14:anchorId="0BBA8714" wp14:editId="40436ABF">
            <wp:simplePos x="0" y="0"/>
            <wp:positionH relativeFrom="margin">
              <wp:align>center</wp:align>
            </wp:positionH>
            <wp:positionV relativeFrom="paragraph">
              <wp:posOffset>415456</wp:posOffset>
            </wp:positionV>
            <wp:extent cx="5932827" cy="1624830"/>
            <wp:effectExtent l="0" t="0" r="0" b="0"/>
            <wp:wrapSquare wrapText="bothSides"/>
            <wp:docPr id="1243132066" name="Imagen 2"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32066" name="Imagen 2" descr="Una captura de pantalla de un celular&#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27" cy="1624830"/>
                    </a:xfrm>
                    <a:prstGeom prst="rect">
                      <a:avLst/>
                    </a:prstGeom>
                    <a:noFill/>
                    <a:ln>
                      <a:noFill/>
                    </a:ln>
                  </pic:spPr>
                </pic:pic>
              </a:graphicData>
            </a:graphic>
          </wp:anchor>
        </w:drawing>
      </w:r>
    </w:p>
    <w:p w14:paraId="60C66284" w14:textId="30D0CEFA" w:rsidR="00744914" w:rsidRDefault="00744914" w:rsidP="009D4B59">
      <w:pPr>
        <w:jc w:val="both"/>
        <w:rPr>
          <w:rFonts w:cs="Times New Roman"/>
          <w:b/>
          <w:bCs/>
          <w:noProof/>
          <w:lang w:val="en-GB"/>
        </w:rPr>
      </w:pPr>
    </w:p>
    <w:p w14:paraId="085FDB69" w14:textId="0FD85B53" w:rsidR="00BF0D5D" w:rsidRPr="009D4B59" w:rsidRDefault="007A7B80" w:rsidP="009D4B59">
      <w:pPr>
        <w:jc w:val="both"/>
        <w:rPr>
          <w:rFonts w:cs="Times New Roman"/>
          <w:b/>
          <w:bCs/>
          <w:noProof/>
          <w:lang w:val="en-GB"/>
        </w:rPr>
      </w:pPr>
      <w:r w:rsidRPr="007A7B80">
        <w:rPr>
          <w:rFonts w:cs="Times New Roman"/>
          <w:b/>
          <w:bCs/>
          <w:noProof/>
          <w:u w:val="single"/>
          <w:lang w:val="en-GB"/>
        </w:rPr>
        <w:t>Fig</w:t>
      </w:r>
      <w:r w:rsidR="00BF0D5D" w:rsidRPr="007A7B80">
        <w:rPr>
          <w:rFonts w:cs="Times New Roman"/>
          <w:b/>
          <w:bCs/>
          <w:noProof/>
          <w:u w:val="single"/>
          <w:lang w:val="en-GB"/>
        </w:rPr>
        <w:t xml:space="preserve"> S2</w:t>
      </w:r>
      <w:r w:rsidR="00BF0D5D" w:rsidRPr="009D4B59">
        <w:rPr>
          <w:rFonts w:cs="Times New Roman"/>
          <w:b/>
          <w:bCs/>
          <w:noProof/>
          <w:lang w:val="en-GB"/>
        </w:rPr>
        <w:t xml:space="preserve">. Enhanced antibiotic sensitisation of </w:t>
      </w:r>
      <w:r w:rsidR="00BF0D5D" w:rsidRPr="009D4B59">
        <w:rPr>
          <w:rFonts w:cs="Times New Roman"/>
          <w:b/>
          <w:bCs/>
          <w:i/>
          <w:iCs/>
          <w:noProof/>
          <w:lang w:val="en-GB"/>
        </w:rPr>
        <w:t xml:space="preserve">E. coli </w:t>
      </w:r>
      <w:r w:rsidR="00BF0D5D" w:rsidRPr="009D4B59">
        <w:rPr>
          <w:rFonts w:cs="Times New Roman"/>
          <w:b/>
          <w:bCs/>
          <w:noProof/>
          <w:lang w:val="en-GB"/>
        </w:rPr>
        <w:t xml:space="preserve">BW25113 by targeting the SOS response together with fumarases or the adaptive response. </w:t>
      </w:r>
      <w:r w:rsidR="00BF0D5D" w:rsidRPr="009D4B59">
        <w:rPr>
          <w:rFonts w:cs="Times New Roman"/>
          <w:noProof/>
          <w:lang w:val="en-GB"/>
        </w:rPr>
        <w:t xml:space="preserve">Representative experiment of disc diffusion assays performed on single and double mutants of BW25113. The antibiogram shows the antimicrobials that produced the largest differences in inhibition halo diameters for the double mutants, including cefotaxime (CTX), fosfomycin (FOT), cefepime (FEP), ciprofloxacin (CIP), levofloxacin (LEV) and amoxicillin-clavulanic acid (AMC). </w:t>
      </w:r>
      <w:r w:rsidR="00BF0D5D" w:rsidRPr="009D4B59">
        <w:rPr>
          <w:rFonts w:cs="Times New Roman"/>
          <w:b/>
          <w:bCs/>
          <w:noProof/>
          <w:lang w:val="en-GB"/>
        </w:rPr>
        <w:br w:type="page"/>
      </w:r>
    </w:p>
    <w:p w14:paraId="72DF397F" w14:textId="55CE4BEE" w:rsidR="00D93863" w:rsidRDefault="007A7B80" w:rsidP="00BF0D5D">
      <w:pPr>
        <w:spacing w:line="480" w:lineRule="auto"/>
        <w:jc w:val="both"/>
        <w:rPr>
          <w:rFonts w:ascii="Arial" w:hAnsi="Arial" w:cs="Arial"/>
          <w:b/>
          <w:bCs/>
          <w:noProof/>
          <w:lang w:val="en-GB"/>
        </w:rPr>
      </w:pPr>
      <w:r>
        <w:rPr>
          <w:noProof/>
          <w:lang w:val="en-IN" w:eastAsia="en-IN"/>
        </w:rPr>
        <w:drawing>
          <wp:anchor distT="0" distB="0" distL="114300" distR="114300" simplePos="0" relativeHeight="251662336" behindDoc="0" locked="0" layoutInCell="1" allowOverlap="1" wp14:anchorId="6798FD01" wp14:editId="13A238D5">
            <wp:simplePos x="0" y="0"/>
            <wp:positionH relativeFrom="margin">
              <wp:align>right</wp:align>
            </wp:positionH>
            <wp:positionV relativeFrom="paragraph">
              <wp:posOffset>98453</wp:posOffset>
            </wp:positionV>
            <wp:extent cx="5955030" cy="3131820"/>
            <wp:effectExtent l="0" t="0" r="0" b="0"/>
            <wp:wrapThrough wrapText="bothSides">
              <wp:wrapPolygon edited="0">
                <wp:start x="4077" y="657"/>
                <wp:lineTo x="1175" y="1314"/>
                <wp:lineTo x="1106" y="2496"/>
                <wp:lineTo x="1797" y="3022"/>
                <wp:lineTo x="1106" y="4336"/>
                <wp:lineTo x="1106" y="4861"/>
                <wp:lineTo x="1797" y="5124"/>
                <wp:lineTo x="898" y="6175"/>
                <wp:lineTo x="484" y="6832"/>
                <wp:lineTo x="276" y="9723"/>
                <wp:lineTo x="345" y="10642"/>
                <wp:lineTo x="1036" y="11431"/>
                <wp:lineTo x="1106" y="16292"/>
                <wp:lineTo x="1727" y="17737"/>
                <wp:lineTo x="2004" y="17737"/>
                <wp:lineTo x="2004" y="18394"/>
                <wp:lineTo x="3800" y="19839"/>
                <wp:lineTo x="4560" y="20102"/>
                <wp:lineTo x="4560" y="21022"/>
                <wp:lineTo x="17689" y="21022"/>
                <wp:lineTo x="18380" y="20759"/>
                <wp:lineTo x="19209" y="20234"/>
                <wp:lineTo x="19209" y="19839"/>
                <wp:lineTo x="20246" y="17737"/>
                <wp:lineTo x="20937" y="16686"/>
                <wp:lineTo x="21144" y="15898"/>
                <wp:lineTo x="20729" y="15635"/>
                <wp:lineTo x="20868" y="14321"/>
                <wp:lineTo x="20384" y="13796"/>
                <wp:lineTo x="18795" y="13533"/>
                <wp:lineTo x="18726" y="11036"/>
                <wp:lineTo x="18173" y="10642"/>
                <wp:lineTo x="14856" y="9328"/>
                <wp:lineTo x="14856" y="7226"/>
                <wp:lineTo x="15340" y="7226"/>
                <wp:lineTo x="19417" y="5387"/>
                <wp:lineTo x="19417" y="5124"/>
                <wp:lineTo x="20453" y="3285"/>
                <wp:lineTo x="20177" y="3022"/>
                <wp:lineTo x="19831" y="2891"/>
                <wp:lineTo x="20038" y="2365"/>
                <wp:lineTo x="18242" y="657"/>
                <wp:lineTo x="4077" y="657"/>
              </wp:wrapPolygon>
            </wp:wrapThrough>
            <wp:docPr id="2026869488"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69488" name="Imagen 2" descr="Imagen que contiene Text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5030"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F1CCC" w14:textId="72B2F90A" w:rsidR="00D93863" w:rsidRDefault="00D93863" w:rsidP="00BF0D5D">
      <w:pPr>
        <w:spacing w:line="480" w:lineRule="auto"/>
        <w:jc w:val="both"/>
        <w:rPr>
          <w:rFonts w:ascii="Arial" w:hAnsi="Arial" w:cs="Arial"/>
          <w:b/>
          <w:bCs/>
          <w:noProof/>
          <w:lang w:val="en-GB"/>
        </w:rPr>
      </w:pPr>
    </w:p>
    <w:p w14:paraId="2238A3E3" w14:textId="566B103B" w:rsidR="007A7B80" w:rsidRDefault="007A7B80" w:rsidP="00BF0D5D">
      <w:pPr>
        <w:spacing w:line="480" w:lineRule="auto"/>
        <w:jc w:val="both"/>
        <w:rPr>
          <w:rFonts w:ascii="Arial" w:hAnsi="Arial" w:cs="Arial"/>
          <w:b/>
          <w:bCs/>
          <w:noProof/>
          <w:lang w:val="en-GB"/>
        </w:rPr>
      </w:pPr>
    </w:p>
    <w:p w14:paraId="44A33B69" w14:textId="6615EE14" w:rsidR="007A7B80" w:rsidRDefault="007A7B80" w:rsidP="00BF0D5D">
      <w:pPr>
        <w:spacing w:line="480" w:lineRule="auto"/>
        <w:jc w:val="both"/>
        <w:rPr>
          <w:rFonts w:ascii="Arial" w:hAnsi="Arial" w:cs="Arial"/>
          <w:b/>
          <w:bCs/>
          <w:noProof/>
          <w:lang w:val="en-GB"/>
        </w:rPr>
      </w:pPr>
    </w:p>
    <w:p w14:paraId="1B9C698D" w14:textId="45D7C6FA" w:rsidR="007A7B80" w:rsidRDefault="007A7B80" w:rsidP="00BF0D5D">
      <w:pPr>
        <w:spacing w:line="480" w:lineRule="auto"/>
        <w:jc w:val="both"/>
        <w:rPr>
          <w:rFonts w:ascii="Arial" w:hAnsi="Arial" w:cs="Arial"/>
          <w:b/>
          <w:bCs/>
          <w:noProof/>
          <w:lang w:val="en-GB"/>
        </w:rPr>
      </w:pPr>
    </w:p>
    <w:p w14:paraId="45B67D6F" w14:textId="77777777" w:rsidR="007A7B80" w:rsidRPr="001B13DA" w:rsidRDefault="007A7B80" w:rsidP="007A7B80">
      <w:pPr>
        <w:jc w:val="both"/>
        <w:rPr>
          <w:rFonts w:cs="Times New Roman"/>
          <w:b/>
          <w:bCs/>
          <w:noProof/>
          <w:sz w:val="22"/>
          <w:szCs w:val="20"/>
          <w:lang w:val="en-GB"/>
        </w:rPr>
      </w:pPr>
    </w:p>
    <w:p w14:paraId="6070F04F" w14:textId="22CD53A2" w:rsidR="00BF0D5D" w:rsidRDefault="007A7B80" w:rsidP="007A7B80">
      <w:pPr>
        <w:jc w:val="both"/>
        <w:rPr>
          <w:rFonts w:cs="Times New Roman"/>
          <w:noProof/>
          <w:lang w:val="en-GB"/>
        </w:rPr>
      </w:pPr>
      <w:r w:rsidRPr="001B13DA">
        <w:rPr>
          <w:rFonts w:cs="Times New Roman"/>
          <w:b/>
          <w:bCs/>
          <w:noProof/>
          <w:sz w:val="22"/>
          <w:szCs w:val="20"/>
          <w:u w:val="single"/>
          <w:lang w:val="en-GB"/>
        </w:rPr>
        <w:t>Fig S3</w:t>
      </w:r>
      <w:r w:rsidR="00BF0D5D" w:rsidRPr="001B13DA">
        <w:rPr>
          <w:rFonts w:cs="Times New Roman"/>
          <w:b/>
          <w:bCs/>
          <w:noProof/>
          <w:sz w:val="22"/>
          <w:szCs w:val="20"/>
          <w:lang w:val="en-GB"/>
        </w:rPr>
        <w:t xml:space="preserve">. Effect of single and double </w:t>
      </w:r>
      <w:r w:rsidR="0088308F" w:rsidRPr="001B13DA">
        <w:rPr>
          <w:rFonts w:cs="Times New Roman"/>
          <w:b/>
          <w:bCs/>
          <w:noProof/>
          <w:sz w:val="22"/>
          <w:szCs w:val="20"/>
          <w:lang w:val="en-GB"/>
        </w:rPr>
        <w:t>inactivation</w:t>
      </w:r>
      <w:r w:rsidR="00BF0D5D" w:rsidRPr="001B13DA">
        <w:rPr>
          <w:rFonts w:cs="Times New Roman"/>
          <w:b/>
          <w:bCs/>
          <w:noProof/>
          <w:sz w:val="22"/>
          <w:szCs w:val="20"/>
          <w:lang w:val="en-GB"/>
        </w:rPr>
        <w:t xml:space="preserve"> of </w:t>
      </w:r>
      <w:r w:rsidR="00BF0D5D" w:rsidRPr="007A7B80">
        <w:rPr>
          <w:rFonts w:cs="Times New Roman"/>
          <w:b/>
          <w:bCs/>
          <w:i/>
          <w:iCs/>
          <w:noProof/>
          <w:lang w:val="en-GB"/>
        </w:rPr>
        <w:t>fumC, aidB</w:t>
      </w:r>
      <w:r w:rsidR="00BF0D5D" w:rsidRPr="007A7B80">
        <w:rPr>
          <w:rFonts w:cs="Times New Roman"/>
          <w:b/>
          <w:bCs/>
          <w:noProof/>
          <w:lang w:val="en-GB"/>
        </w:rPr>
        <w:t xml:space="preserve"> and </w:t>
      </w:r>
      <w:r w:rsidR="00BF0D5D" w:rsidRPr="007A7B80">
        <w:rPr>
          <w:rFonts w:cs="Times New Roman"/>
          <w:b/>
          <w:bCs/>
          <w:i/>
          <w:iCs/>
          <w:noProof/>
          <w:lang w:val="en-GB"/>
        </w:rPr>
        <w:t>recA</w:t>
      </w:r>
      <w:r w:rsidR="00BF0D5D" w:rsidRPr="007A7B80">
        <w:rPr>
          <w:rFonts w:cs="Times New Roman"/>
          <w:b/>
          <w:bCs/>
          <w:noProof/>
          <w:lang w:val="en-GB"/>
        </w:rPr>
        <w:t xml:space="preserve"> on the growth of </w:t>
      </w:r>
      <w:r w:rsidR="00BF0D5D" w:rsidRPr="007A7B80">
        <w:rPr>
          <w:rFonts w:cs="Times New Roman"/>
          <w:b/>
          <w:bCs/>
          <w:i/>
          <w:iCs/>
          <w:noProof/>
          <w:lang w:val="en-GB"/>
        </w:rPr>
        <w:t>E. coli</w:t>
      </w:r>
      <w:r w:rsidR="00BF0D5D" w:rsidRPr="007A7B80">
        <w:rPr>
          <w:rFonts w:cs="Times New Roman"/>
          <w:b/>
          <w:bCs/>
          <w:noProof/>
          <w:lang w:val="en-GB"/>
        </w:rPr>
        <w:t xml:space="preserve"> BW25113</w:t>
      </w:r>
      <w:r w:rsidR="00BF0D5D" w:rsidRPr="007A7B80">
        <w:rPr>
          <w:rFonts w:cs="Times New Roman"/>
          <w:noProof/>
          <w:lang w:val="en-GB"/>
        </w:rPr>
        <w:t>. OD</w:t>
      </w:r>
      <w:r w:rsidR="00BF0D5D" w:rsidRPr="007A7B80">
        <w:rPr>
          <w:rFonts w:cs="Times New Roman"/>
          <w:noProof/>
          <w:vertAlign w:val="subscript"/>
          <w:lang w:val="en-GB"/>
        </w:rPr>
        <w:t>595nm</w:t>
      </w:r>
      <w:r w:rsidR="00BF0D5D" w:rsidRPr="007A7B80">
        <w:rPr>
          <w:rFonts w:cs="Times New Roman"/>
          <w:noProof/>
          <w:lang w:val="en-GB"/>
        </w:rPr>
        <w:t xml:space="preserve"> values of all strains after 20 h of growth in LBB cultures without antibiotics (black columns), supplemented with ciprofloxacin (0.002 μg/mL, equivalent to 1/4 x MIC of the WT strain) (blue columns) or with cefepime (0.016 μg/mL, equivalent to 1/2 x MIC of the WT strain) (red columns). Hatched columns correspond to Δ</w:t>
      </w:r>
      <w:r w:rsidR="00BF0D5D" w:rsidRPr="007A7B80">
        <w:rPr>
          <w:rFonts w:cs="Times New Roman"/>
          <w:i/>
          <w:iCs/>
          <w:noProof/>
          <w:lang w:val="en-GB"/>
        </w:rPr>
        <w:t>recA</w:t>
      </w:r>
      <w:r w:rsidR="00BF0D5D" w:rsidRPr="007A7B80">
        <w:rPr>
          <w:rFonts w:cs="Times New Roman"/>
          <w:noProof/>
          <w:lang w:val="en-GB"/>
        </w:rPr>
        <w:t xml:space="preserve"> mutants. </w:t>
      </w:r>
      <w:r w:rsidR="00BF0D5D" w:rsidRPr="001B13DA">
        <w:rPr>
          <w:rFonts w:cs="Times New Roman"/>
          <w:noProof/>
          <w:highlight w:val="yellow"/>
          <w:lang w:val="en-GB"/>
        </w:rPr>
        <w:t>Data are the mean of</w:t>
      </w:r>
      <w:r w:rsidR="00BF0D5D" w:rsidRPr="007A7B80">
        <w:rPr>
          <w:rFonts w:cs="Times New Roman"/>
          <w:noProof/>
          <w:lang w:val="en-GB"/>
        </w:rPr>
        <w:t xml:space="preserve"> ten independent measurements from at least two different experiments. Significant </w:t>
      </w:r>
      <w:r w:rsidR="00BF0D5D" w:rsidRPr="007A7B80">
        <w:rPr>
          <w:rFonts w:cs="Times New Roman"/>
          <w:i/>
          <w:iCs/>
          <w:noProof/>
          <w:lang w:val="en-GB"/>
        </w:rPr>
        <w:t xml:space="preserve">P </w:t>
      </w:r>
      <w:r w:rsidR="00BF0D5D" w:rsidRPr="007A7B80">
        <w:rPr>
          <w:rFonts w:cs="Times New Roman"/>
          <w:noProof/>
          <w:lang w:val="en-GB"/>
        </w:rPr>
        <w:t xml:space="preserve">values are indicated (ns, not significant; </w:t>
      </w:r>
      <w:r w:rsidR="00141463" w:rsidRPr="000A7366">
        <w:rPr>
          <w:rFonts w:ascii="Arial" w:hAnsi="Arial" w:cs="Arial"/>
          <w:noProof/>
          <w:lang w:val="en-GB"/>
        </w:rPr>
        <w:t>****</w:t>
      </w:r>
      <w:r w:rsidR="00BF0D5D" w:rsidRPr="007A7B80">
        <w:rPr>
          <w:rFonts w:cs="Times New Roman"/>
          <w:noProof/>
          <w:lang w:val="en-GB"/>
        </w:rPr>
        <w:t xml:space="preserve">, </w:t>
      </w:r>
      <w:r w:rsidR="00BF0D5D" w:rsidRPr="007A7B80">
        <w:rPr>
          <w:rFonts w:cs="Times New Roman"/>
          <w:i/>
          <w:iCs/>
          <w:noProof/>
          <w:lang w:val="en-GB"/>
        </w:rPr>
        <w:t xml:space="preserve">P </w:t>
      </w:r>
      <w:r w:rsidR="00BF0D5D" w:rsidRPr="007A7B80">
        <w:rPr>
          <w:rFonts w:cs="Times New Roman"/>
          <w:noProof/>
          <w:lang w:val="en-GB"/>
        </w:rPr>
        <w:t>&lt; 0.0001).</w:t>
      </w:r>
    </w:p>
    <w:p w14:paraId="56D92D87" w14:textId="77777777" w:rsidR="00DE58B2" w:rsidRDefault="00DE58B2" w:rsidP="007A7B80">
      <w:pPr>
        <w:jc w:val="both"/>
        <w:rPr>
          <w:rFonts w:cs="Times New Roman"/>
          <w:noProof/>
          <w:lang w:val="en-GB"/>
        </w:rPr>
      </w:pPr>
    </w:p>
    <w:p w14:paraId="0C3A5489" w14:textId="443E0C7F" w:rsidR="00DE58B2" w:rsidRPr="007A7B80" w:rsidRDefault="00DE58B2" w:rsidP="00DE58B2">
      <w:pPr>
        <w:jc w:val="both"/>
        <w:rPr>
          <w:rFonts w:cs="Times New Roman"/>
          <w:noProof/>
          <w:lang w:val="en-GB"/>
        </w:rPr>
      </w:pPr>
    </w:p>
    <w:p w14:paraId="175BFFC5" w14:textId="77777777" w:rsidR="007A7B80" w:rsidRDefault="00BF0D5D" w:rsidP="00BF0D5D">
      <w:pPr>
        <w:spacing w:line="480" w:lineRule="auto"/>
        <w:jc w:val="both"/>
        <w:rPr>
          <w:rFonts w:ascii="Arial" w:hAnsi="Arial" w:cs="Arial"/>
          <w:noProof/>
          <w:lang w:val="en-GB"/>
        </w:rPr>
      </w:pPr>
      <w:r w:rsidRPr="000A7366">
        <w:rPr>
          <w:rFonts w:ascii="Arial" w:hAnsi="Arial" w:cs="Arial"/>
          <w:noProof/>
          <w:lang w:val="en-GB"/>
        </w:rPr>
        <w:br w:type="page"/>
      </w:r>
    </w:p>
    <w:p w14:paraId="1A4C63DF" w14:textId="36D22C58" w:rsidR="007A7B80" w:rsidRPr="001B13DA" w:rsidRDefault="007A7B80" w:rsidP="00BF0D5D">
      <w:pPr>
        <w:spacing w:line="480" w:lineRule="auto"/>
        <w:jc w:val="both"/>
        <w:rPr>
          <w:rFonts w:ascii="Arial" w:hAnsi="Arial" w:cs="Arial"/>
          <w:noProof/>
          <w:lang w:val="en-GB"/>
        </w:rPr>
      </w:pPr>
      <w:r w:rsidRPr="001B13DA">
        <w:rPr>
          <w:noProof/>
          <w:lang w:val="en-IN" w:eastAsia="en-IN"/>
        </w:rPr>
        <w:drawing>
          <wp:anchor distT="0" distB="0" distL="114300" distR="114300" simplePos="0" relativeHeight="251659264" behindDoc="1" locked="0" layoutInCell="1" allowOverlap="1" wp14:anchorId="6DDCD1B6" wp14:editId="5113B678">
            <wp:simplePos x="0" y="0"/>
            <wp:positionH relativeFrom="margin">
              <wp:posOffset>38100</wp:posOffset>
            </wp:positionH>
            <wp:positionV relativeFrom="paragraph">
              <wp:posOffset>253945</wp:posOffset>
            </wp:positionV>
            <wp:extent cx="5896610" cy="2162810"/>
            <wp:effectExtent l="0" t="0" r="8890" b="8890"/>
            <wp:wrapTight wrapText="bothSides">
              <wp:wrapPolygon edited="0">
                <wp:start x="0" y="0"/>
                <wp:lineTo x="0" y="21499"/>
                <wp:lineTo x="21563" y="21499"/>
                <wp:lineTo x="21563" y="0"/>
                <wp:lineTo x="0" y="0"/>
              </wp:wrapPolygon>
            </wp:wrapTight>
            <wp:docPr id="1143318687" name="Imagen 1" descr="Imagen de la pantalla de un celula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18687" name="Imagen 1" descr="Imagen de la pantalla de un celular&#10;&#10;Descripción generada automáticamente con confianza ba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6610" cy="2162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E28E9" w14:textId="77777777" w:rsidR="007A7B80" w:rsidRPr="001B13DA" w:rsidRDefault="007A7B80" w:rsidP="007A7B80">
      <w:pPr>
        <w:jc w:val="both"/>
        <w:rPr>
          <w:rFonts w:cs="Times New Roman"/>
          <w:b/>
          <w:bCs/>
          <w:noProof/>
          <w:sz w:val="8"/>
          <w:szCs w:val="6"/>
          <w:lang w:val="en-GB"/>
        </w:rPr>
      </w:pPr>
    </w:p>
    <w:p w14:paraId="67BFE422" w14:textId="7DB57AA1" w:rsidR="00BF0D5D" w:rsidRPr="007A7B80" w:rsidRDefault="00750493" w:rsidP="007A7B80">
      <w:pPr>
        <w:jc w:val="both"/>
        <w:rPr>
          <w:rFonts w:cs="Times New Roman"/>
          <w:noProof/>
          <w:lang w:val="en-GB"/>
        </w:rPr>
      </w:pPr>
      <w:r w:rsidRPr="001B13DA">
        <w:rPr>
          <w:rFonts w:cs="Times New Roman"/>
          <w:b/>
          <w:bCs/>
          <w:noProof/>
          <w:u w:val="single"/>
          <w:lang w:val="en-GB"/>
        </w:rPr>
        <w:t>Fig S4</w:t>
      </w:r>
      <w:r w:rsidR="00BF0D5D" w:rsidRPr="001B13DA">
        <w:rPr>
          <w:rFonts w:cs="Times New Roman"/>
          <w:b/>
          <w:bCs/>
          <w:noProof/>
          <w:lang w:val="en-GB"/>
        </w:rPr>
        <w:t xml:space="preserve">. Enhanced antibiotic sensitisation of </w:t>
      </w:r>
      <w:r w:rsidR="00BF0D5D" w:rsidRPr="001B13DA">
        <w:rPr>
          <w:rFonts w:cs="Times New Roman"/>
          <w:b/>
          <w:bCs/>
          <w:i/>
          <w:iCs/>
          <w:noProof/>
          <w:lang w:val="en-GB"/>
        </w:rPr>
        <w:t>E. coli</w:t>
      </w:r>
      <w:r w:rsidR="00BF0D5D" w:rsidRPr="001B13DA">
        <w:rPr>
          <w:rFonts w:cs="Times New Roman"/>
          <w:b/>
          <w:bCs/>
          <w:noProof/>
          <w:lang w:val="en-GB"/>
        </w:rPr>
        <w:t xml:space="preserve"> FI20 by targeting </w:t>
      </w:r>
      <w:r w:rsidR="00BF0D5D" w:rsidRPr="001B13DA">
        <w:rPr>
          <w:rFonts w:cs="Times New Roman"/>
          <w:b/>
          <w:bCs/>
          <w:i/>
          <w:iCs/>
          <w:noProof/>
          <w:lang w:val="en-GB"/>
        </w:rPr>
        <w:t>recA</w:t>
      </w:r>
      <w:r w:rsidR="00BF0D5D" w:rsidRPr="001B13DA">
        <w:rPr>
          <w:rFonts w:cs="Times New Roman"/>
          <w:b/>
          <w:bCs/>
          <w:noProof/>
          <w:lang w:val="en-GB"/>
        </w:rPr>
        <w:t xml:space="preserve"> together with </w:t>
      </w:r>
      <w:r w:rsidR="00BF0D5D" w:rsidRPr="001B13DA">
        <w:rPr>
          <w:rFonts w:cs="Times New Roman"/>
          <w:b/>
          <w:bCs/>
          <w:i/>
          <w:iCs/>
          <w:noProof/>
          <w:lang w:val="en-GB"/>
        </w:rPr>
        <w:t>fumC</w:t>
      </w:r>
      <w:r w:rsidR="00BF0D5D" w:rsidRPr="001B13DA">
        <w:rPr>
          <w:rFonts w:cs="Times New Roman"/>
          <w:b/>
          <w:bCs/>
          <w:noProof/>
          <w:lang w:val="en-GB"/>
        </w:rPr>
        <w:t xml:space="preserve">. </w:t>
      </w:r>
      <w:r w:rsidR="00BF0D5D" w:rsidRPr="001B13DA">
        <w:rPr>
          <w:rFonts w:cs="Times New Roman"/>
          <w:noProof/>
          <w:lang w:val="en-GB"/>
        </w:rPr>
        <w:t>Representative disc diffusion assay on single- and double-</w:t>
      </w:r>
      <w:r w:rsidR="00DE4840" w:rsidRPr="001B13DA">
        <w:rPr>
          <w:rFonts w:cs="Times New Roman"/>
          <w:noProof/>
          <w:lang w:val="en-GB"/>
        </w:rPr>
        <w:t>inactivation</w:t>
      </w:r>
      <w:r w:rsidR="00BF0D5D" w:rsidRPr="001B13DA">
        <w:rPr>
          <w:rFonts w:cs="Times New Roman"/>
          <w:noProof/>
          <w:lang w:val="en-GB"/>
        </w:rPr>
        <w:t xml:space="preserve"> mutants of F120. The antibiogram shows the antimicrobials that produced the largest differences in inhibition zone diameters against the double mutant, including ampicillin (AMP), cefepime (FEP), fosfomycin (FOT), ciprofloxacin (CIP) and trimethoprim (W).</w:t>
      </w:r>
      <w:r w:rsidR="00BF0D5D" w:rsidRPr="007A7B80">
        <w:rPr>
          <w:rFonts w:cs="Times New Roman"/>
          <w:noProof/>
          <w:lang w:val="en-GB"/>
        </w:rPr>
        <w:t xml:space="preserve">  </w:t>
      </w:r>
      <w:r w:rsidR="00BF0D5D" w:rsidRPr="007A7B80">
        <w:rPr>
          <w:rFonts w:cs="Times New Roman"/>
          <w:noProof/>
          <w:lang w:val="en-GB"/>
        </w:rPr>
        <w:br w:type="page"/>
      </w:r>
    </w:p>
    <w:p w14:paraId="6825D636" w14:textId="111F0AC6" w:rsidR="00750493" w:rsidRDefault="00750493" w:rsidP="00BF0D5D">
      <w:pPr>
        <w:spacing w:line="480" w:lineRule="auto"/>
        <w:jc w:val="both"/>
        <w:rPr>
          <w:rFonts w:ascii="Arial" w:hAnsi="Arial" w:cs="Arial"/>
          <w:b/>
          <w:bCs/>
          <w:noProof/>
          <w:u w:val="single"/>
          <w:lang w:val="en-GB"/>
        </w:rPr>
      </w:pPr>
      <w:r w:rsidRPr="00750493">
        <w:rPr>
          <w:noProof/>
          <w:u w:val="single"/>
          <w:lang w:val="en-IN" w:eastAsia="en-IN"/>
        </w:rPr>
        <w:drawing>
          <wp:anchor distT="0" distB="0" distL="114300" distR="114300" simplePos="0" relativeHeight="251663360" behindDoc="0" locked="0" layoutInCell="1" allowOverlap="1" wp14:anchorId="267054B7" wp14:editId="4C4F4D68">
            <wp:simplePos x="0" y="0"/>
            <wp:positionH relativeFrom="margin">
              <wp:align>center</wp:align>
            </wp:positionH>
            <wp:positionV relativeFrom="paragraph">
              <wp:posOffset>8476</wp:posOffset>
            </wp:positionV>
            <wp:extent cx="5400040" cy="3729990"/>
            <wp:effectExtent l="0" t="0" r="0" b="0"/>
            <wp:wrapThrough wrapText="bothSides">
              <wp:wrapPolygon edited="0">
                <wp:start x="1448" y="883"/>
                <wp:lineTo x="1448" y="1434"/>
                <wp:lineTo x="2134" y="2868"/>
                <wp:lineTo x="1295" y="4413"/>
                <wp:lineTo x="2362" y="6398"/>
                <wp:lineTo x="991" y="6619"/>
                <wp:lineTo x="686" y="6840"/>
                <wp:lineTo x="457" y="10590"/>
                <wp:lineTo x="1600" y="11694"/>
                <wp:lineTo x="2286" y="11694"/>
                <wp:lineTo x="1600" y="12686"/>
                <wp:lineTo x="1295" y="13238"/>
                <wp:lineTo x="2362" y="15224"/>
                <wp:lineTo x="1372" y="15775"/>
                <wp:lineTo x="1448" y="16437"/>
                <wp:lineTo x="3124" y="16989"/>
                <wp:lineTo x="2743" y="17651"/>
                <wp:lineTo x="2743" y="17871"/>
                <wp:lineTo x="3505" y="18754"/>
                <wp:lineTo x="3505" y="18864"/>
                <wp:lineTo x="4801" y="20519"/>
                <wp:lineTo x="4953" y="21070"/>
                <wp:lineTo x="17526" y="21070"/>
                <wp:lineTo x="18974" y="18754"/>
                <wp:lineTo x="19507" y="18202"/>
                <wp:lineTo x="19888" y="17320"/>
                <wp:lineTo x="20574" y="16658"/>
                <wp:lineTo x="20726" y="16106"/>
                <wp:lineTo x="20269" y="15224"/>
                <wp:lineTo x="20193" y="14010"/>
                <wp:lineTo x="19812" y="13459"/>
                <wp:lineTo x="20117" y="13348"/>
                <wp:lineTo x="18821" y="11694"/>
                <wp:lineTo x="18212" y="11252"/>
                <wp:lineTo x="16154" y="9928"/>
                <wp:lineTo x="14859" y="8163"/>
                <wp:lineTo x="14859" y="6398"/>
                <wp:lineTo x="16230" y="6398"/>
                <wp:lineTo x="19964" y="5075"/>
                <wp:lineTo x="20040" y="4082"/>
                <wp:lineTo x="19050" y="3751"/>
                <wp:lineTo x="14859" y="2868"/>
                <wp:lineTo x="18669" y="2317"/>
                <wp:lineTo x="18288" y="1324"/>
                <wp:lineTo x="2362" y="883"/>
                <wp:lineTo x="1448" y="883"/>
              </wp:wrapPolygon>
            </wp:wrapThrough>
            <wp:docPr id="772093797" name="Imagen 3"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93797" name="Imagen 3" descr="Gráfico, Histogram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729990"/>
                    </a:xfrm>
                    <a:prstGeom prst="rect">
                      <a:avLst/>
                    </a:prstGeom>
                    <a:noFill/>
                    <a:ln>
                      <a:noFill/>
                    </a:ln>
                  </pic:spPr>
                </pic:pic>
              </a:graphicData>
            </a:graphic>
          </wp:anchor>
        </w:drawing>
      </w:r>
    </w:p>
    <w:p w14:paraId="7037FEE0" w14:textId="269C4397" w:rsidR="00750493" w:rsidRDefault="00750493" w:rsidP="00BF0D5D">
      <w:pPr>
        <w:spacing w:line="480" w:lineRule="auto"/>
        <w:jc w:val="both"/>
        <w:rPr>
          <w:rFonts w:ascii="Arial" w:hAnsi="Arial" w:cs="Arial"/>
          <w:b/>
          <w:bCs/>
          <w:noProof/>
          <w:u w:val="single"/>
          <w:lang w:val="en-GB"/>
        </w:rPr>
      </w:pPr>
    </w:p>
    <w:p w14:paraId="565E398D" w14:textId="7F856D3E" w:rsidR="00750493" w:rsidRDefault="00750493" w:rsidP="00BF0D5D">
      <w:pPr>
        <w:spacing w:line="480" w:lineRule="auto"/>
        <w:jc w:val="both"/>
        <w:rPr>
          <w:rFonts w:ascii="Arial" w:hAnsi="Arial" w:cs="Arial"/>
          <w:b/>
          <w:bCs/>
          <w:noProof/>
          <w:u w:val="single"/>
          <w:lang w:val="en-GB"/>
        </w:rPr>
      </w:pPr>
    </w:p>
    <w:p w14:paraId="32B5D33D" w14:textId="506D12BC" w:rsidR="00750493" w:rsidRDefault="00750493" w:rsidP="00BF0D5D">
      <w:pPr>
        <w:spacing w:line="480" w:lineRule="auto"/>
        <w:jc w:val="both"/>
        <w:rPr>
          <w:rFonts w:ascii="Arial" w:hAnsi="Arial" w:cs="Arial"/>
          <w:b/>
          <w:bCs/>
          <w:noProof/>
          <w:u w:val="single"/>
          <w:lang w:val="en-GB"/>
        </w:rPr>
      </w:pPr>
    </w:p>
    <w:p w14:paraId="2FA10A2D" w14:textId="28E70E27" w:rsidR="00750493" w:rsidRDefault="00750493" w:rsidP="00BF0D5D">
      <w:pPr>
        <w:spacing w:line="480" w:lineRule="auto"/>
        <w:jc w:val="both"/>
        <w:rPr>
          <w:rFonts w:ascii="Arial" w:hAnsi="Arial" w:cs="Arial"/>
          <w:b/>
          <w:bCs/>
          <w:noProof/>
          <w:u w:val="single"/>
          <w:lang w:val="en-GB"/>
        </w:rPr>
      </w:pPr>
    </w:p>
    <w:p w14:paraId="151748D8" w14:textId="77777777" w:rsidR="00750493" w:rsidRDefault="00750493" w:rsidP="00BF0D5D">
      <w:pPr>
        <w:spacing w:line="480" w:lineRule="auto"/>
        <w:jc w:val="both"/>
        <w:rPr>
          <w:rFonts w:ascii="Arial" w:hAnsi="Arial" w:cs="Arial"/>
          <w:b/>
          <w:bCs/>
          <w:noProof/>
          <w:u w:val="single"/>
          <w:lang w:val="en-GB"/>
        </w:rPr>
      </w:pPr>
    </w:p>
    <w:p w14:paraId="22468D6F" w14:textId="77777777" w:rsidR="00750493" w:rsidRDefault="00750493" w:rsidP="00BF0D5D">
      <w:pPr>
        <w:spacing w:line="480" w:lineRule="auto"/>
        <w:jc w:val="both"/>
        <w:rPr>
          <w:rFonts w:ascii="Arial" w:hAnsi="Arial" w:cs="Arial"/>
          <w:b/>
          <w:bCs/>
          <w:noProof/>
          <w:u w:val="single"/>
          <w:lang w:val="en-GB"/>
        </w:rPr>
      </w:pPr>
    </w:p>
    <w:p w14:paraId="68714AB7" w14:textId="7651B66D" w:rsidR="00750493" w:rsidRPr="00750493" w:rsidRDefault="00750493" w:rsidP="00BF0D5D">
      <w:pPr>
        <w:spacing w:line="480" w:lineRule="auto"/>
        <w:jc w:val="both"/>
        <w:rPr>
          <w:rFonts w:ascii="Arial" w:hAnsi="Arial" w:cs="Arial"/>
          <w:b/>
          <w:bCs/>
          <w:noProof/>
          <w:sz w:val="16"/>
          <w:szCs w:val="14"/>
          <w:u w:val="single"/>
          <w:lang w:val="en-GB"/>
        </w:rPr>
      </w:pPr>
    </w:p>
    <w:p w14:paraId="479FD999" w14:textId="32512F39" w:rsidR="00BF0D5D" w:rsidRPr="00750493" w:rsidRDefault="00750493" w:rsidP="00750493">
      <w:pPr>
        <w:jc w:val="both"/>
        <w:rPr>
          <w:rFonts w:cs="Times New Roman"/>
          <w:noProof/>
          <w:lang w:val="en-GB"/>
        </w:rPr>
      </w:pPr>
      <w:r w:rsidRPr="00750493">
        <w:rPr>
          <w:rFonts w:cs="Times New Roman"/>
          <w:b/>
          <w:bCs/>
          <w:noProof/>
          <w:u w:val="single"/>
          <w:lang w:val="en-GB"/>
        </w:rPr>
        <w:t>Fig S5</w:t>
      </w:r>
      <w:r w:rsidR="00BF0D5D" w:rsidRPr="00750493">
        <w:rPr>
          <w:rFonts w:cs="Times New Roman"/>
          <w:b/>
          <w:bCs/>
          <w:noProof/>
          <w:lang w:val="en-GB"/>
        </w:rPr>
        <w:t xml:space="preserve">. Effect of </w:t>
      </w:r>
      <w:r w:rsidR="00BF0D5D" w:rsidRPr="00750493">
        <w:rPr>
          <w:rFonts w:cs="Times New Roman"/>
          <w:b/>
          <w:bCs/>
          <w:i/>
          <w:iCs/>
          <w:noProof/>
          <w:lang w:val="en-GB"/>
        </w:rPr>
        <w:t xml:space="preserve">fumC </w:t>
      </w:r>
      <w:r w:rsidR="00BF0D5D" w:rsidRPr="00750493">
        <w:rPr>
          <w:rFonts w:cs="Times New Roman"/>
          <w:b/>
          <w:bCs/>
          <w:noProof/>
          <w:lang w:val="en-GB"/>
        </w:rPr>
        <w:t xml:space="preserve">and/or </w:t>
      </w:r>
      <w:r w:rsidR="00BF0D5D" w:rsidRPr="00750493">
        <w:rPr>
          <w:rFonts w:cs="Times New Roman"/>
          <w:b/>
          <w:bCs/>
          <w:i/>
          <w:iCs/>
          <w:noProof/>
          <w:lang w:val="en-GB"/>
        </w:rPr>
        <w:t xml:space="preserve">recA </w:t>
      </w:r>
      <w:r w:rsidR="00F07411" w:rsidRPr="001B13DA">
        <w:rPr>
          <w:rFonts w:cs="Times New Roman"/>
          <w:b/>
          <w:bCs/>
          <w:noProof/>
          <w:lang w:val="en-GB"/>
        </w:rPr>
        <w:t>inactivations</w:t>
      </w:r>
      <w:r w:rsidR="00BF0D5D" w:rsidRPr="001B13DA">
        <w:rPr>
          <w:rFonts w:cs="Times New Roman"/>
          <w:b/>
          <w:bCs/>
          <w:noProof/>
          <w:lang w:val="en-GB"/>
        </w:rPr>
        <w:t xml:space="preserve"> on</w:t>
      </w:r>
      <w:r w:rsidR="00BF0D5D" w:rsidRPr="00750493">
        <w:rPr>
          <w:rFonts w:cs="Times New Roman"/>
          <w:b/>
          <w:bCs/>
          <w:noProof/>
          <w:lang w:val="en-GB"/>
        </w:rPr>
        <w:t xml:space="preserve"> growth of FI20</w:t>
      </w:r>
      <w:r w:rsidR="00BF0D5D" w:rsidRPr="00750493">
        <w:rPr>
          <w:rFonts w:cs="Times New Roman"/>
          <w:noProof/>
          <w:lang w:val="en-GB"/>
        </w:rPr>
        <w:t>. OD</w:t>
      </w:r>
      <w:r w:rsidR="00BF0D5D" w:rsidRPr="00750493">
        <w:rPr>
          <w:rFonts w:cs="Times New Roman"/>
          <w:noProof/>
          <w:vertAlign w:val="subscript"/>
          <w:lang w:val="en-GB"/>
        </w:rPr>
        <w:t>595nm</w:t>
      </w:r>
      <w:r w:rsidR="00BF0D5D" w:rsidRPr="00750493">
        <w:rPr>
          <w:rFonts w:cs="Times New Roman"/>
          <w:noProof/>
          <w:lang w:val="en-GB"/>
        </w:rPr>
        <w:t xml:space="preserve"> values of all strains after 20 h of growth in LBB cultures: without antibiotics (black columns), supplemented with ciprofloxacin (0.25 μg/mL, equivalent to 1/3x MIC of the WT FI20 strain) (blue columns) or cefepime (0.031 μg/mL, equivalent to 1/4 x MIC of the WT FI20 strain (red columns). Hatched columns represent Δ</w:t>
      </w:r>
      <w:r w:rsidR="00BF0D5D" w:rsidRPr="00750493">
        <w:rPr>
          <w:rFonts w:cs="Times New Roman"/>
          <w:i/>
          <w:iCs/>
          <w:noProof/>
          <w:lang w:val="en-GB"/>
        </w:rPr>
        <w:t>recA</w:t>
      </w:r>
      <w:r w:rsidR="00BF0D5D" w:rsidRPr="00750493">
        <w:rPr>
          <w:rFonts w:cs="Times New Roman"/>
          <w:noProof/>
          <w:lang w:val="en-GB"/>
        </w:rPr>
        <w:t xml:space="preserve"> mutants. </w:t>
      </w:r>
      <w:r w:rsidR="00BF0D5D" w:rsidRPr="001B13DA">
        <w:rPr>
          <w:rFonts w:cs="Times New Roman"/>
          <w:noProof/>
          <w:highlight w:val="yellow"/>
          <w:lang w:val="en-GB"/>
        </w:rPr>
        <w:t>Data are the mean of</w:t>
      </w:r>
      <w:r w:rsidR="00BF0D5D" w:rsidRPr="00750493">
        <w:rPr>
          <w:rFonts w:cs="Times New Roman"/>
          <w:noProof/>
          <w:lang w:val="en-GB"/>
        </w:rPr>
        <w:t xml:space="preserve"> ten independent measurements from at least two different experiments. Significant </w:t>
      </w:r>
      <w:r w:rsidR="00BF0D5D" w:rsidRPr="00750493">
        <w:rPr>
          <w:rFonts w:cs="Times New Roman"/>
          <w:i/>
          <w:iCs/>
          <w:noProof/>
          <w:lang w:val="en-GB"/>
        </w:rPr>
        <w:t xml:space="preserve">P </w:t>
      </w:r>
      <w:r w:rsidR="00BF0D5D" w:rsidRPr="00750493">
        <w:rPr>
          <w:rFonts w:cs="Times New Roman"/>
          <w:noProof/>
          <w:lang w:val="en-GB"/>
        </w:rPr>
        <w:t xml:space="preserve">values are indicated (ns, not significant; </w:t>
      </w:r>
      <w:r w:rsidR="00AE39D2" w:rsidRPr="000A7366">
        <w:rPr>
          <w:rFonts w:ascii="Arial" w:hAnsi="Arial" w:cs="Arial"/>
          <w:noProof/>
          <w:lang w:val="en-GB"/>
        </w:rPr>
        <w:t>**</w:t>
      </w:r>
      <w:r w:rsidR="00BF0D5D" w:rsidRPr="00750493">
        <w:rPr>
          <w:rFonts w:cs="Times New Roman"/>
          <w:noProof/>
          <w:lang w:val="en-GB"/>
        </w:rPr>
        <w:t xml:space="preserve">, </w:t>
      </w:r>
      <w:r w:rsidR="00BF0D5D" w:rsidRPr="00750493">
        <w:rPr>
          <w:rFonts w:cs="Times New Roman"/>
          <w:i/>
          <w:iCs/>
          <w:noProof/>
          <w:lang w:val="en-GB"/>
        </w:rPr>
        <w:t xml:space="preserve">P </w:t>
      </w:r>
      <w:r w:rsidR="00BF0D5D" w:rsidRPr="00750493">
        <w:rPr>
          <w:rFonts w:cs="Times New Roman"/>
          <w:noProof/>
          <w:lang w:val="en-GB"/>
        </w:rPr>
        <w:t>&lt; 0.01).</w:t>
      </w:r>
    </w:p>
    <w:p w14:paraId="62554D9C" w14:textId="357115A4" w:rsidR="00112465" w:rsidRDefault="00112465">
      <w:pPr>
        <w:spacing w:before="0" w:after="200" w:line="276" w:lineRule="auto"/>
        <w:rPr>
          <w:rFonts w:ascii="Arial" w:hAnsi="Arial" w:cs="Arial"/>
          <w:noProof/>
          <w:lang w:val="en-GB"/>
        </w:rPr>
      </w:pPr>
    </w:p>
    <w:p w14:paraId="22FFF29D" w14:textId="77777777" w:rsidR="00112465" w:rsidRDefault="00112465">
      <w:pPr>
        <w:spacing w:before="0" w:after="200" w:line="276" w:lineRule="auto"/>
        <w:rPr>
          <w:rFonts w:ascii="Arial" w:hAnsi="Arial" w:cs="Arial"/>
          <w:noProof/>
          <w:lang w:val="en-GB"/>
        </w:rPr>
      </w:pPr>
    </w:p>
    <w:p w14:paraId="5A951872" w14:textId="77777777" w:rsidR="00112465" w:rsidRDefault="00112465">
      <w:pPr>
        <w:spacing w:before="0" w:after="200" w:line="276" w:lineRule="auto"/>
        <w:rPr>
          <w:rFonts w:ascii="Arial" w:hAnsi="Arial" w:cs="Arial"/>
          <w:noProof/>
          <w:lang w:val="en-GB"/>
        </w:rPr>
      </w:pPr>
    </w:p>
    <w:p w14:paraId="00CDB390" w14:textId="77777777" w:rsidR="00112465" w:rsidRDefault="00112465">
      <w:pPr>
        <w:spacing w:before="0" w:after="200" w:line="276" w:lineRule="auto"/>
        <w:rPr>
          <w:rFonts w:ascii="Arial" w:hAnsi="Arial" w:cs="Arial"/>
          <w:noProof/>
          <w:lang w:val="en-GB"/>
        </w:rPr>
      </w:pPr>
    </w:p>
    <w:p w14:paraId="1B21926B" w14:textId="77777777" w:rsidR="00112465" w:rsidRDefault="00112465">
      <w:pPr>
        <w:spacing w:before="0" w:after="200" w:line="276" w:lineRule="auto"/>
        <w:rPr>
          <w:rFonts w:ascii="Arial" w:hAnsi="Arial" w:cs="Arial"/>
          <w:noProof/>
          <w:lang w:val="en-GB"/>
        </w:rPr>
      </w:pPr>
    </w:p>
    <w:p w14:paraId="3D83CB66" w14:textId="77777777" w:rsidR="00112465" w:rsidRDefault="00112465">
      <w:pPr>
        <w:spacing w:before="0" w:after="200" w:line="276" w:lineRule="auto"/>
        <w:rPr>
          <w:rFonts w:ascii="Arial" w:hAnsi="Arial" w:cs="Arial"/>
          <w:noProof/>
          <w:lang w:val="en-GB"/>
        </w:rPr>
      </w:pPr>
    </w:p>
    <w:p w14:paraId="30D553F7" w14:textId="77777777" w:rsidR="00112465" w:rsidRDefault="00112465">
      <w:pPr>
        <w:spacing w:before="0" w:after="200" w:line="276" w:lineRule="auto"/>
        <w:rPr>
          <w:rFonts w:ascii="Arial" w:hAnsi="Arial" w:cs="Arial"/>
          <w:noProof/>
          <w:lang w:val="en-GB"/>
        </w:rPr>
      </w:pPr>
    </w:p>
    <w:p w14:paraId="266E5FBB" w14:textId="77777777" w:rsidR="00112465" w:rsidRDefault="00112465">
      <w:pPr>
        <w:spacing w:before="0" w:after="200" w:line="276" w:lineRule="auto"/>
        <w:rPr>
          <w:rFonts w:ascii="Arial" w:hAnsi="Arial" w:cs="Arial"/>
          <w:noProof/>
          <w:lang w:val="en-GB"/>
        </w:rPr>
      </w:pPr>
    </w:p>
    <w:p w14:paraId="0F3D6468" w14:textId="77777777" w:rsidR="00112465" w:rsidRDefault="00112465">
      <w:pPr>
        <w:spacing w:before="0" w:after="200" w:line="276" w:lineRule="auto"/>
        <w:rPr>
          <w:rFonts w:ascii="Arial" w:hAnsi="Arial" w:cs="Arial"/>
          <w:noProof/>
          <w:lang w:val="en-GB"/>
        </w:rPr>
      </w:pPr>
    </w:p>
    <w:p w14:paraId="0FC4616D" w14:textId="77777777" w:rsidR="00112465" w:rsidRDefault="00112465">
      <w:pPr>
        <w:spacing w:before="0" w:after="200" w:line="276" w:lineRule="auto"/>
        <w:rPr>
          <w:rFonts w:ascii="Arial" w:hAnsi="Arial" w:cs="Arial"/>
          <w:noProof/>
          <w:lang w:val="en-GB"/>
        </w:rPr>
      </w:pPr>
    </w:p>
    <w:p w14:paraId="7E15ABB6" w14:textId="77777777" w:rsidR="00112465" w:rsidRDefault="00112465">
      <w:pPr>
        <w:spacing w:before="0" w:after="200" w:line="276" w:lineRule="auto"/>
        <w:rPr>
          <w:rFonts w:ascii="Arial" w:hAnsi="Arial" w:cs="Arial"/>
          <w:noProof/>
          <w:lang w:val="en-GB"/>
        </w:rPr>
      </w:pPr>
    </w:p>
    <w:p w14:paraId="05BFD3C8" w14:textId="77777777" w:rsidR="00112465" w:rsidRDefault="00112465">
      <w:pPr>
        <w:spacing w:before="0" w:after="200" w:line="276" w:lineRule="auto"/>
        <w:rPr>
          <w:rFonts w:ascii="Arial" w:hAnsi="Arial" w:cs="Arial"/>
          <w:noProof/>
          <w:lang w:val="en-GB"/>
        </w:rPr>
      </w:pPr>
    </w:p>
    <w:p w14:paraId="5F8F24BC" w14:textId="77777777" w:rsidR="00112465" w:rsidRDefault="00112465">
      <w:pPr>
        <w:spacing w:before="0" w:after="200" w:line="276" w:lineRule="auto"/>
        <w:rPr>
          <w:rFonts w:ascii="Arial" w:hAnsi="Arial" w:cs="Arial"/>
          <w:noProof/>
          <w:lang w:val="en-GB"/>
        </w:rPr>
      </w:pPr>
    </w:p>
    <w:p w14:paraId="25552E87" w14:textId="7303BDCD" w:rsidR="00112465" w:rsidRDefault="00E02719" w:rsidP="008B280E">
      <w:pPr>
        <w:spacing w:before="0" w:after="200" w:line="276" w:lineRule="auto"/>
        <w:jc w:val="both"/>
        <w:rPr>
          <w:rFonts w:cs="Times New Roman"/>
          <w:b/>
          <w:bCs/>
          <w:noProof/>
          <w:lang w:val="en-GB"/>
        </w:rPr>
      </w:pPr>
      <w:r>
        <w:rPr>
          <w:rFonts w:cs="Times New Roman"/>
          <w:b/>
          <w:bCs/>
          <w:noProof/>
          <w:lang w:val="en-GB"/>
        </w:rPr>
        <w:t xml:space="preserve">Supplementary </w:t>
      </w:r>
      <w:r w:rsidR="00CF2519">
        <w:rPr>
          <w:rFonts w:cs="Times New Roman"/>
          <w:b/>
          <w:bCs/>
          <w:noProof/>
          <w:lang w:val="en-GB"/>
        </w:rPr>
        <w:t>material bibliography</w:t>
      </w:r>
    </w:p>
    <w:p w14:paraId="6457949F" w14:textId="77777777" w:rsidR="00CF2519" w:rsidRPr="00CF2519" w:rsidRDefault="00CF2519" w:rsidP="008B280E">
      <w:pPr>
        <w:pStyle w:val="Bibliography"/>
        <w:jc w:val="both"/>
        <w:rPr>
          <w:rFonts w:cs="Times New Roman"/>
        </w:rPr>
      </w:pPr>
      <w:r>
        <w:rPr>
          <w:b/>
          <w:bCs/>
          <w:noProof/>
          <w:lang w:val="en-GB"/>
        </w:rPr>
        <w:fldChar w:fldCharType="begin"/>
      </w:r>
      <w:r w:rsidRPr="00CF2519">
        <w:rPr>
          <w:b/>
          <w:bCs/>
          <w:noProof/>
          <w:lang w:val="es-ES"/>
        </w:rPr>
        <w:instrText xml:space="preserve"> ADDIN ZOTERO_BIBL {"uncited":[],"omitted":[],"custom":[]} CSL_BIBLIOGRAPHY </w:instrText>
      </w:r>
      <w:r>
        <w:rPr>
          <w:b/>
          <w:bCs/>
          <w:noProof/>
          <w:lang w:val="en-GB"/>
        </w:rPr>
        <w:fldChar w:fldCharType="separate"/>
      </w:r>
      <w:r w:rsidRPr="00CF2519">
        <w:rPr>
          <w:rFonts w:cs="Times New Roman"/>
          <w:lang w:val="es-ES"/>
        </w:rPr>
        <w:t xml:space="preserve">Baba, T., Ara, T., Hasegawa, M., Takai, Y., Okumura, Y., Baba, M., et al. </w:t>
      </w:r>
      <w:r w:rsidRPr="00CF2519">
        <w:rPr>
          <w:rFonts w:cs="Times New Roman"/>
        </w:rPr>
        <w:t xml:space="preserve">(2006). Construction of </w:t>
      </w:r>
      <w:r w:rsidRPr="00CF2519">
        <w:rPr>
          <w:rFonts w:cs="Times New Roman"/>
          <w:i/>
          <w:iCs/>
        </w:rPr>
        <w:t>Escherichia coli</w:t>
      </w:r>
      <w:r w:rsidRPr="00CF2519">
        <w:rPr>
          <w:rFonts w:cs="Times New Roman"/>
        </w:rPr>
        <w:t xml:space="preserve"> K‐12 in‐frame, single‐gene knockout mutants: the Keio collection. </w:t>
      </w:r>
      <w:r w:rsidRPr="00CF2519">
        <w:rPr>
          <w:rFonts w:cs="Times New Roman"/>
          <w:i/>
          <w:iCs/>
        </w:rPr>
        <w:t>Molecular Systems Biology</w:t>
      </w:r>
      <w:r w:rsidRPr="00CF2519">
        <w:rPr>
          <w:rFonts w:cs="Times New Roman"/>
        </w:rPr>
        <w:t xml:space="preserve"> 2, 2006.0008. doi: 10.1038/msb4100050</w:t>
      </w:r>
    </w:p>
    <w:p w14:paraId="0EED7DD1" w14:textId="77777777" w:rsidR="00CF2519" w:rsidRPr="00CF2519" w:rsidRDefault="00CF2519" w:rsidP="008B280E">
      <w:pPr>
        <w:pStyle w:val="Bibliography"/>
        <w:jc w:val="both"/>
        <w:rPr>
          <w:rFonts w:cs="Times New Roman"/>
        </w:rPr>
      </w:pPr>
      <w:r w:rsidRPr="00CF2519">
        <w:rPr>
          <w:rFonts w:cs="Times New Roman"/>
        </w:rPr>
        <w:t xml:space="preserve">Chaveroche, M.-K., Ghigo, J.-M., and d’Enfert, C. (2000). A rapid method for efficient gene replacement in the filamentous fungus </w:t>
      </w:r>
      <w:r w:rsidRPr="00CF2519">
        <w:rPr>
          <w:rFonts w:cs="Times New Roman"/>
          <w:i/>
          <w:iCs/>
        </w:rPr>
        <w:t>Aspergillus nidulans</w:t>
      </w:r>
      <w:r w:rsidRPr="00CF2519">
        <w:rPr>
          <w:rFonts w:cs="Times New Roman"/>
        </w:rPr>
        <w:t xml:space="preserve">. </w:t>
      </w:r>
      <w:r w:rsidRPr="00CF2519">
        <w:rPr>
          <w:rFonts w:cs="Times New Roman"/>
          <w:i/>
          <w:iCs/>
        </w:rPr>
        <w:t>Nucleic Acids Research</w:t>
      </w:r>
      <w:r w:rsidRPr="00CF2519">
        <w:rPr>
          <w:rFonts w:cs="Times New Roman"/>
        </w:rPr>
        <w:t xml:space="preserve"> 28, e97. doi: 10.1093/nar/28.22.e97</w:t>
      </w:r>
    </w:p>
    <w:p w14:paraId="48007D89" w14:textId="77777777" w:rsidR="00CF2519" w:rsidRPr="00CF2519" w:rsidRDefault="00CF2519" w:rsidP="008B280E">
      <w:pPr>
        <w:pStyle w:val="Bibliography"/>
        <w:jc w:val="both"/>
        <w:rPr>
          <w:rFonts w:cs="Times New Roman"/>
        </w:rPr>
      </w:pPr>
      <w:r w:rsidRPr="00CF2519">
        <w:rPr>
          <w:rFonts w:cs="Times New Roman"/>
        </w:rPr>
        <w:t xml:space="preserve">Datsenko, K. A., and Wanner, B. L. (2000). One-step inactivation of chromosomal genes in </w:t>
      </w:r>
      <w:r w:rsidRPr="00CF2519">
        <w:rPr>
          <w:rFonts w:cs="Times New Roman"/>
          <w:i/>
          <w:iCs/>
        </w:rPr>
        <w:t>Escherichia coli</w:t>
      </w:r>
      <w:r w:rsidRPr="00CF2519">
        <w:rPr>
          <w:rFonts w:cs="Times New Roman"/>
        </w:rPr>
        <w:t xml:space="preserve"> K-12 using PCR products. </w:t>
      </w:r>
      <w:r w:rsidRPr="00CF2519">
        <w:rPr>
          <w:rFonts w:cs="Times New Roman"/>
          <w:i/>
          <w:iCs/>
        </w:rPr>
        <w:t>Proceedings of the National Academy of Sciences</w:t>
      </w:r>
      <w:r w:rsidRPr="00CF2519">
        <w:rPr>
          <w:rFonts w:cs="Times New Roman"/>
        </w:rPr>
        <w:t xml:space="preserve"> 97, 6640–6645. doi: 10.1073/pnas.120163297</w:t>
      </w:r>
    </w:p>
    <w:p w14:paraId="55DCDCF7" w14:textId="1FE0B5AC" w:rsidR="00CF2519" w:rsidRPr="00CF2519" w:rsidRDefault="00CF2519" w:rsidP="008B280E">
      <w:pPr>
        <w:pStyle w:val="Bibliography"/>
        <w:jc w:val="both"/>
        <w:rPr>
          <w:rFonts w:cs="Times New Roman"/>
          <w:lang w:val="es-ES"/>
        </w:rPr>
      </w:pPr>
      <w:r w:rsidRPr="00F07411">
        <w:rPr>
          <w:rFonts w:cs="Times New Roman"/>
        </w:rPr>
        <w:t>Mac</w:t>
      </w:r>
      <w:r w:rsidR="0009081B" w:rsidRPr="00F07411">
        <w:rPr>
          <w:rFonts w:cs="Times New Roman"/>
        </w:rPr>
        <w:t>h</w:t>
      </w:r>
      <w:r w:rsidRPr="00F07411">
        <w:rPr>
          <w:rFonts w:cs="Times New Roman"/>
        </w:rPr>
        <w:t xml:space="preserve">uca, J., Recacha, E., Gallego-Mesa, B., Diaz-Diaz, S., Rojas-Granado, G., Garciá-Duque, A., et al. </w:t>
      </w:r>
      <w:r w:rsidRPr="00CF2519">
        <w:rPr>
          <w:rFonts w:cs="Times New Roman"/>
        </w:rPr>
        <w:t xml:space="preserve">(2021). Effect of RecA inactivation on quinolone susceptibility and the evolution of resistance in clinical isolates of </w:t>
      </w:r>
      <w:r w:rsidRPr="008B280E">
        <w:rPr>
          <w:rFonts w:cs="Times New Roman"/>
          <w:i/>
          <w:iCs/>
        </w:rPr>
        <w:t>Escherichia coli</w:t>
      </w:r>
      <w:r w:rsidRPr="00CF2519">
        <w:rPr>
          <w:rFonts w:cs="Times New Roman"/>
        </w:rPr>
        <w:t xml:space="preserve">. </w:t>
      </w:r>
      <w:r w:rsidRPr="00CF2519">
        <w:rPr>
          <w:rFonts w:cs="Times New Roman"/>
          <w:i/>
          <w:iCs/>
          <w:lang w:val="es-ES"/>
        </w:rPr>
        <w:t>Journal of Antimicrobial Chemotherapy</w:t>
      </w:r>
      <w:r w:rsidRPr="00CF2519">
        <w:rPr>
          <w:rFonts w:cs="Times New Roman"/>
          <w:lang w:val="es-ES"/>
        </w:rPr>
        <w:t xml:space="preserve"> 76, 338–344. doi: 10.1093/jac/dkaa448</w:t>
      </w:r>
    </w:p>
    <w:p w14:paraId="1515D4A9" w14:textId="77777777" w:rsidR="00CF2519" w:rsidRPr="00CF2519" w:rsidRDefault="00CF2519" w:rsidP="008B280E">
      <w:pPr>
        <w:pStyle w:val="Bibliography"/>
        <w:jc w:val="both"/>
        <w:rPr>
          <w:rFonts w:cs="Times New Roman"/>
        </w:rPr>
      </w:pPr>
      <w:r w:rsidRPr="00CF2519">
        <w:rPr>
          <w:rFonts w:cs="Times New Roman"/>
          <w:lang w:val="es-ES"/>
        </w:rPr>
        <w:t xml:space="preserve">Recacha, E., Machuca, J., Díaz de Alba, P., Ramos-Güelfo, M., Docobo-Pérez, F., Rodriguez-Beltrán, J., et al. </w:t>
      </w:r>
      <w:r w:rsidRPr="00CF2519">
        <w:rPr>
          <w:rFonts w:cs="Times New Roman"/>
        </w:rPr>
        <w:t xml:space="preserve">(2017). Quinolone Resistance Reversion by Targeting the SOS Response. </w:t>
      </w:r>
      <w:r w:rsidRPr="00CF2519">
        <w:rPr>
          <w:rFonts w:cs="Times New Roman"/>
          <w:i/>
          <w:iCs/>
        </w:rPr>
        <w:t>mBio</w:t>
      </w:r>
      <w:r w:rsidRPr="00CF2519">
        <w:rPr>
          <w:rFonts w:cs="Times New Roman"/>
        </w:rPr>
        <w:t xml:space="preserve"> 8, 10.1128/mbio.00971-17. doi: 10.1128/mbio.00971-17</w:t>
      </w:r>
    </w:p>
    <w:p w14:paraId="018C2493" w14:textId="77777777" w:rsidR="00CF2519" w:rsidRPr="00CF2519" w:rsidRDefault="00CF2519" w:rsidP="008B280E">
      <w:pPr>
        <w:pStyle w:val="Bibliography"/>
        <w:jc w:val="both"/>
        <w:rPr>
          <w:rFonts w:cs="Times New Roman"/>
        </w:rPr>
      </w:pPr>
      <w:r w:rsidRPr="00CF2519">
        <w:rPr>
          <w:rFonts w:cs="Times New Roman"/>
        </w:rPr>
        <w:t xml:space="preserve">Thomason, L. C., Costantino, N., and Court, D. L. (2007). </w:t>
      </w:r>
      <w:r w:rsidRPr="008B280E">
        <w:rPr>
          <w:rFonts w:cs="Times New Roman"/>
          <w:i/>
          <w:iCs/>
        </w:rPr>
        <w:t>E. coli</w:t>
      </w:r>
      <w:r w:rsidRPr="00CF2519">
        <w:rPr>
          <w:rFonts w:cs="Times New Roman"/>
        </w:rPr>
        <w:t xml:space="preserve"> Genome Manipulation by P1 Transduction. </w:t>
      </w:r>
      <w:r w:rsidRPr="00CF2519">
        <w:rPr>
          <w:rFonts w:cs="Times New Roman"/>
          <w:i/>
          <w:iCs/>
        </w:rPr>
        <w:t>Current Protocols in Molecular Biology</w:t>
      </w:r>
      <w:r w:rsidRPr="00CF2519">
        <w:rPr>
          <w:rFonts w:cs="Times New Roman"/>
        </w:rPr>
        <w:t xml:space="preserve"> 79, 1.17.1-1.17.8. doi: 10.1002/0471142727.mb0117s79</w:t>
      </w:r>
    </w:p>
    <w:p w14:paraId="07364530" w14:textId="1B742B0C" w:rsidR="00CF2519" w:rsidRPr="00E02719" w:rsidRDefault="00CF2519" w:rsidP="008B280E">
      <w:pPr>
        <w:spacing w:before="0" w:after="200" w:line="276" w:lineRule="auto"/>
        <w:jc w:val="both"/>
        <w:rPr>
          <w:rFonts w:cs="Times New Roman"/>
          <w:b/>
          <w:bCs/>
          <w:noProof/>
          <w:lang w:val="en-GB"/>
        </w:rPr>
      </w:pPr>
      <w:r>
        <w:rPr>
          <w:rFonts w:cs="Times New Roman"/>
          <w:b/>
          <w:bCs/>
          <w:noProof/>
          <w:lang w:val="en-GB"/>
        </w:rPr>
        <w:fldChar w:fldCharType="end"/>
      </w:r>
    </w:p>
    <w:sectPr w:rsidR="00CF2519" w:rsidRPr="00E02719" w:rsidSect="00D00BEB">
      <w:pgSz w:w="11906" w:h="16838"/>
      <w:pgMar w:top="1140" w:right="1281" w:bottom="1179" w:left="128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6EC86" w14:textId="77777777" w:rsidR="00E16143" w:rsidRDefault="00E16143" w:rsidP="00117666">
      <w:pPr>
        <w:spacing w:after="0"/>
      </w:pPr>
      <w:r>
        <w:separator/>
      </w:r>
    </w:p>
  </w:endnote>
  <w:endnote w:type="continuationSeparator" w:id="0">
    <w:p w14:paraId="487D9182" w14:textId="77777777" w:rsidR="00E16143" w:rsidRDefault="00E1614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B28" w14:textId="77777777" w:rsidR="004C5FA5" w:rsidRPr="00577C4C" w:rsidRDefault="00C52A7B">
    <w:pPr>
      <w:rPr>
        <w:color w:val="C00000"/>
        <w:szCs w:val="24"/>
      </w:rPr>
    </w:pPr>
    <w:r>
      <w:rPr>
        <w:noProof/>
        <w:lang w:val="en-IN" w:eastAsia="en-IN"/>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C5FA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17645">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4C5FA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17645">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2FF27" w14:textId="77777777" w:rsidR="004C5FA5" w:rsidRPr="00577C4C" w:rsidRDefault="00C52A7B">
    <w:pPr>
      <w:rPr>
        <w:b/>
        <w:sz w:val="20"/>
        <w:szCs w:val="24"/>
      </w:rPr>
    </w:pPr>
    <w:r>
      <w:rPr>
        <w:noProof/>
        <w:lang w:val="en-IN" w:eastAsia="en-IN"/>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C5FA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4C5FA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8E0E1" w14:textId="77777777" w:rsidR="00E16143" w:rsidRDefault="00E16143" w:rsidP="00117666">
      <w:pPr>
        <w:spacing w:after="0"/>
      </w:pPr>
      <w:r>
        <w:separator/>
      </w:r>
    </w:p>
  </w:footnote>
  <w:footnote w:type="continuationSeparator" w:id="0">
    <w:p w14:paraId="466D79B4" w14:textId="77777777" w:rsidR="00E16143" w:rsidRDefault="00E16143"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11A5B" w14:textId="5CFA7398" w:rsidR="004C5FA5"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4BDC056E"/>
    <w:multiLevelType w:val="hybridMultilevel"/>
    <w:tmpl w:val="9506A27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MLI0sDA2NTI1MzY3MDFX0lEKTi0uzszPAykwrAUAuBPaFywAAAA="/>
  </w:docVars>
  <w:rsids>
    <w:rsidRoot w:val="00803D24"/>
    <w:rsid w:val="0001436A"/>
    <w:rsid w:val="00034304"/>
    <w:rsid w:val="00035434"/>
    <w:rsid w:val="00052A14"/>
    <w:rsid w:val="00077D53"/>
    <w:rsid w:val="0009081B"/>
    <w:rsid w:val="000A321F"/>
    <w:rsid w:val="000C1411"/>
    <w:rsid w:val="00105FD9"/>
    <w:rsid w:val="00112465"/>
    <w:rsid w:val="00117666"/>
    <w:rsid w:val="00141463"/>
    <w:rsid w:val="001549D3"/>
    <w:rsid w:val="00160065"/>
    <w:rsid w:val="00177D84"/>
    <w:rsid w:val="001B13DA"/>
    <w:rsid w:val="00267D18"/>
    <w:rsid w:val="002731D6"/>
    <w:rsid w:val="002868E2"/>
    <w:rsid w:val="002869C3"/>
    <w:rsid w:val="002936E4"/>
    <w:rsid w:val="002B4A57"/>
    <w:rsid w:val="002B6271"/>
    <w:rsid w:val="002C74CA"/>
    <w:rsid w:val="00302E71"/>
    <w:rsid w:val="0031147B"/>
    <w:rsid w:val="003534A4"/>
    <w:rsid w:val="003544FB"/>
    <w:rsid w:val="003D02E8"/>
    <w:rsid w:val="003D2D47"/>
    <w:rsid w:val="003D2F2D"/>
    <w:rsid w:val="00401590"/>
    <w:rsid w:val="00447801"/>
    <w:rsid w:val="00452E9C"/>
    <w:rsid w:val="004735C8"/>
    <w:rsid w:val="004961FF"/>
    <w:rsid w:val="004C5FA5"/>
    <w:rsid w:val="00517A89"/>
    <w:rsid w:val="005250F2"/>
    <w:rsid w:val="005558BB"/>
    <w:rsid w:val="00582845"/>
    <w:rsid w:val="00593EEA"/>
    <w:rsid w:val="005A5EEE"/>
    <w:rsid w:val="005E2113"/>
    <w:rsid w:val="006375C7"/>
    <w:rsid w:val="00654E8F"/>
    <w:rsid w:val="00660D05"/>
    <w:rsid w:val="0067101F"/>
    <w:rsid w:val="006820B1"/>
    <w:rsid w:val="006A0D47"/>
    <w:rsid w:val="006B7D14"/>
    <w:rsid w:val="00701727"/>
    <w:rsid w:val="0070566C"/>
    <w:rsid w:val="00714C50"/>
    <w:rsid w:val="00723A84"/>
    <w:rsid w:val="00725A7D"/>
    <w:rsid w:val="00744914"/>
    <w:rsid w:val="007501BE"/>
    <w:rsid w:val="00750493"/>
    <w:rsid w:val="00790BB3"/>
    <w:rsid w:val="007A7B80"/>
    <w:rsid w:val="007C206C"/>
    <w:rsid w:val="007D0ED7"/>
    <w:rsid w:val="00803D24"/>
    <w:rsid w:val="00817DD6"/>
    <w:rsid w:val="0088308F"/>
    <w:rsid w:val="00885156"/>
    <w:rsid w:val="008B280E"/>
    <w:rsid w:val="009151AA"/>
    <w:rsid w:val="0093429D"/>
    <w:rsid w:val="00943573"/>
    <w:rsid w:val="0095058D"/>
    <w:rsid w:val="00970F7D"/>
    <w:rsid w:val="0098042F"/>
    <w:rsid w:val="009944A6"/>
    <w:rsid w:val="00994A3D"/>
    <w:rsid w:val="0099572E"/>
    <w:rsid w:val="009C2B12"/>
    <w:rsid w:val="009C70F3"/>
    <w:rsid w:val="009D4B59"/>
    <w:rsid w:val="00A13CCA"/>
    <w:rsid w:val="00A174D9"/>
    <w:rsid w:val="00A569CD"/>
    <w:rsid w:val="00A952AE"/>
    <w:rsid w:val="00AB2A78"/>
    <w:rsid w:val="00AB5EE2"/>
    <w:rsid w:val="00AB6715"/>
    <w:rsid w:val="00AE39D2"/>
    <w:rsid w:val="00B054C8"/>
    <w:rsid w:val="00B1671E"/>
    <w:rsid w:val="00B25EB8"/>
    <w:rsid w:val="00B354E1"/>
    <w:rsid w:val="00B37F4D"/>
    <w:rsid w:val="00B50258"/>
    <w:rsid w:val="00B64791"/>
    <w:rsid w:val="00B97482"/>
    <w:rsid w:val="00BF0D5D"/>
    <w:rsid w:val="00C255C6"/>
    <w:rsid w:val="00C461E2"/>
    <w:rsid w:val="00C52A7B"/>
    <w:rsid w:val="00C56BAF"/>
    <w:rsid w:val="00C679AA"/>
    <w:rsid w:val="00C75972"/>
    <w:rsid w:val="00CC0A3A"/>
    <w:rsid w:val="00CD066B"/>
    <w:rsid w:val="00CE4FEE"/>
    <w:rsid w:val="00CF2519"/>
    <w:rsid w:val="00D00BEB"/>
    <w:rsid w:val="00D93863"/>
    <w:rsid w:val="00DB59C3"/>
    <w:rsid w:val="00DC259A"/>
    <w:rsid w:val="00DD4A11"/>
    <w:rsid w:val="00DE23E8"/>
    <w:rsid w:val="00DE4840"/>
    <w:rsid w:val="00DE58B2"/>
    <w:rsid w:val="00E02719"/>
    <w:rsid w:val="00E16143"/>
    <w:rsid w:val="00E17645"/>
    <w:rsid w:val="00E27AB2"/>
    <w:rsid w:val="00E52377"/>
    <w:rsid w:val="00E64E17"/>
    <w:rsid w:val="00E866C9"/>
    <w:rsid w:val="00EA3D3C"/>
    <w:rsid w:val="00EC06E7"/>
    <w:rsid w:val="00F05BEC"/>
    <w:rsid w:val="00F07411"/>
    <w:rsid w:val="00F46900"/>
    <w:rsid w:val="00F61D89"/>
    <w:rsid w:val="00FA7D88"/>
    <w:rsid w:val="00FB7C3C"/>
    <w:rsid w:val="00FD024F"/>
    <w:rsid w:val="00FD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styleId="Bibliography">
    <w:name w:val="Bibliography"/>
    <w:basedOn w:val="Normal"/>
    <w:next w:val="Normal"/>
    <w:uiPriority w:val="37"/>
    <w:unhideWhenUsed/>
    <w:rsid w:val="00CF2519"/>
    <w:pPr>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styleId="Bibliography">
    <w:name w:val="Bibliography"/>
    <w:basedOn w:val="Normal"/>
    <w:next w:val="Normal"/>
    <w:uiPriority w:val="37"/>
    <w:unhideWhenUsed/>
    <w:rsid w:val="00CF2519"/>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image" Target="media/image3.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00E7F3-9897-4EAA-8669-4C149C85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3</Pages>
  <Words>9065</Words>
  <Characters>51671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Vijayalakshmi M</cp:lastModifiedBy>
  <cp:revision>2</cp:revision>
  <cp:lastPrinted>2013-10-03T12:51:00Z</cp:lastPrinted>
  <dcterms:created xsi:type="dcterms:W3CDTF">2025-04-28T14:09:00Z</dcterms:created>
  <dcterms:modified xsi:type="dcterms:W3CDTF">2025-04-28T14:09:00Z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ZOTERO_PREF_1">
    <vt:lpwstr>&lt;data data-version="3" zotero-version="6.0.36"&gt;&lt;session id="WlymNOLE"/&gt;&lt;style id="http://www.zotero.org/styles/frontiers-in-microbiology" hasBibliography="1" bibliographyStyleHasBeenSet="1"/&gt;&lt;prefs&gt;&lt;pref name="fieldType" value="Field"/&gt;&lt;/prefs&gt;&lt;/data&gt;</vt:lpwstr>
  </property>
</Properties>
</file>