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BA188" w14:textId="0C6A3F40" w:rsidR="0052512D" w:rsidRPr="0052512D" w:rsidRDefault="00654E8F" w:rsidP="0052512D">
      <w:pPr>
        <w:pStyle w:val="SupplementaryMaterial"/>
        <w:rPr>
          <w:b w:val="0"/>
        </w:rPr>
      </w:pPr>
      <w:r w:rsidRPr="001549D3">
        <w:t>Supplementary Material</w:t>
      </w:r>
    </w:p>
    <w:p w14:paraId="2F70C00A" w14:textId="77777777" w:rsidR="0052512D" w:rsidRPr="0052512D" w:rsidRDefault="0052512D" w:rsidP="0052512D">
      <w:pPr>
        <w:spacing w:before="240"/>
        <w:rPr>
          <w:b/>
          <w:bCs/>
          <w:lang w:val="en-GB"/>
        </w:rPr>
      </w:pPr>
    </w:p>
    <w:p w14:paraId="6A9BB40C" w14:textId="77777777" w:rsidR="00FA4CD1" w:rsidRPr="00E57940" w:rsidRDefault="00FA4CD1" w:rsidP="00FA4CD1">
      <w:pPr>
        <w:rPr>
          <w:b/>
          <w:bCs/>
        </w:rPr>
      </w:pPr>
      <w:r>
        <w:rPr>
          <w:b/>
          <w:bCs/>
        </w:rPr>
        <w:t>S1.</w:t>
      </w:r>
      <w:r w:rsidRPr="00E57940">
        <w:rPr>
          <w:b/>
          <w:bCs/>
        </w:rPr>
        <w:t>1.</w:t>
      </w:r>
      <w:r>
        <w:rPr>
          <w:b/>
          <w:bCs/>
        </w:rPr>
        <w:t xml:space="preserve"> </w:t>
      </w:r>
      <w:r w:rsidRPr="00E57940">
        <w:rPr>
          <w:b/>
          <w:bCs/>
        </w:rPr>
        <w:t xml:space="preserve">Sensitivity analysis for </w:t>
      </w:r>
      <w:r>
        <w:rPr>
          <w:b/>
          <w:bCs/>
        </w:rPr>
        <w:t>intramuscular fat fraction (</w:t>
      </w:r>
      <w:r w:rsidRPr="00E57940">
        <w:rPr>
          <w:b/>
          <w:bCs/>
        </w:rPr>
        <w:t>FF</w:t>
      </w:r>
      <w:r>
        <w:rPr>
          <w:b/>
          <w:bCs/>
        </w:rPr>
        <w:t>)</w:t>
      </w:r>
      <w:r w:rsidRPr="00E57940">
        <w:rPr>
          <w:b/>
          <w:bCs/>
        </w:rPr>
        <w:t xml:space="preserve"> threshold and search radius </w:t>
      </w:r>
    </w:p>
    <w:p w14:paraId="72572B8A" w14:textId="77777777" w:rsidR="00FA4CD1" w:rsidRDefault="00FA4CD1" w:rsidP="00FA4CD1">
      <w:pPr>
        <w:jc w:val="both"/>
      </w:pPr>
      <w:r w:rsidRPr="00E57940">
        <w:rPr>
          <w:b/>
          <w:bCs/>
        </w:rPr>
        <w:t>Table S</w:t>
      </w:r>
      <w:r>
        <w:rPr>
          <w:b/>
          <w:bCs/>
        </w:rPr>
        <w:t>1</w:t>
      </w:r>
      <w:r w:rsidRPr="00E57940">
        <w:rPr>
          <w:b/>
          <w:bCs/>
        </w:rPr>
        <w:t>.1.1.</w:t>
      </w:r>
      <w:r>
        <w:t xml:space="preserve"> Sensitivity analysis of intramuscular FF median threshold with </w:t>
      </w:r>
      <w:r w:rsidRPr="0F6661CB">
        <w:t>±</w:t>
      </w:r>
      <w:r>
        <w:t xml:space="preserve"> 5 % variation (sd). Total number of extracted FF voxels for the threshold set to median, median+5% and median-5% were compared. For each group, three participants were randomly selected for analysis. Since the baseline vs +5% does not show differences for the total number of fat voxels, we only include the variations of -5% compared to baseline. </w:t>
      </w:r>
    </w:p>
    <w:tbl>
      <w:tblPr>
        <w:tblStyle w:val="TableGrid"/>
        <w:tblW w:w="0" w:type="auto"/>
        <w:tblLook w:val="04A0" w:firstRow="1" w:lastRow="0" w:firstColumn="1" w:lastColumn="0" w:noHBand="0" w:noVBand="1"/>
      </w:tblPr>
      <w:tblGrid>
        <w:gridCol w:w="1800"/>
        <w:gridCol w:w="1780"/>
        <w:gridCol w:w="1922"/>
        <w:gridCol w:w="1581"/>
        <w:gridCol w:w="1933"/>
      </w:tblGrid>
      <w:tr w:rsidR="00FA4CD1" w14:paraId="1E5F9A47" w14:textId="77777777" w:rsidTr="00FA4CD1">
        <w:trPr>
          <w:trHeight w:val="20"/>
        </w:trPr>
        <w:tc>
          <w:tcPr>
            <w:tcW w:w="1800" w:type="dxa"/>
            <w:shd w:val="clear" w:color="auto" w:fill="auto"/>
          </w:tcPr>
          <w:p w14:paraId="152E3EA7" w14:textId="77777777" w:rsidR="00FA4CD1" w:rsidRPr="00FA4CD1" w:rsidRDefault="00FA4CD1" w:rsidP="00BD0B0B">
            <w:pPr>
              <w:rPr>
                <w:sz w:val="22"/>
                <w:szCs w:val="20"/>
              </w:rPr>
            </w:pPr>
          </w:p>
        </w:tc>
        <w:tc>
          <w:tcPr>
            <w:tcW w:w="1780" w:type="dxa"/>
            <w:vAlign w:val="center"/>
          </w:tcPr>
          <w:p w14:paraId="2A264757" w14:textId="77777777" w:rsidR="00FA4CD1" w:rsidRPr="00FA4CD1" w:rsidRDefault="00FA4CD1" w:rsidP="00BD0B0B">
            <w:pPr>
              <w:jc w:val="center"/>
              <w:rPr>
                <w:b/>
                <w:bCs/>
                <w:sz w:val="22"/>
                <w:szCs w:val="20"/>
              </w:rPr>
            </w:pPr>
            <w:r w:rsidRPr="00FA4CD1">
              <w:rPr>
                <w:b/>
                <w:bCs/>
                <w:sz w:val="22"/>
                <w:szCs w:val="20"/>
              </w:rPr>
              <w:t>-5%</w:t>
            </w:r>
          </w:p>
        </w:tc>
        <w:tc>
          <w:tcPr>
            <w:tcW w:w="1922" w:type="dxa"/>
            <w:vAlign w:val="center"/>
          </w:tcPr>
          <w:p w14:paraId="198B90B3" w14:textId="77777777" w:rsidR="00FA4CD1" w:rsidRPr="00FA4CD1" w:rsidRDefault="00FA4CD1" w:rsidP="00BD0B0B">
            <w:pPr>
              <w:jc w:val="center"/>
              <w:rPr>
                <w:b/>
                <w:bCs/>
                <w:sz w:val="22"/>
                <w:szCs w:val="20"/>
              </w:rPr>
            </w:pPr>
            <w:r w:rsidRPr="00FA4CD1">
              <w:rPr>
                <w:b/>
                <w:bCs/>
                <w:sz w:val="22"/>
                <w:szCs w:val="20"/>
              </w:rPr>
              <w:t>Baseline</w:t>
            </w:r>
          </w:p>
        </w:tc>
        <w:tc>
          <w:tcPr>
            <w:tcW w:w="1581" w:type="dxa"/>
            <w:vAlign w:val="center"/>
          </w:tcPr>
          <w:p w14:paraId="1A3AF06E" w14:textId="77777777" w:rsidR="00FA4CD1" w:rsidRPr="00FA4CD1" w:rsidRDefault="00FA4CD1" w:rsidP="00BD0B0B">
            <w:pPr>
              <w:jc w:val="center"/>
              <w:rPr>
                <w:b/>
                <w:bCs/>
                <w:sz w:val="22"/>
                <w:szCs w:val="20"/>
              </w:rPr>
            </w:pPr>
            <w:r w:rsidRPr="00FA4CD1">
              <w:rPr>
                <w:b/>
                <w:bCs/>
                <w:sz w:val="22"/>
                <w:szCs w:val="20"/>
              </w:rPr>
              <w:t>+5%</w:t>
            </w:r>
          </w:p>
        </w:tc>
        <w:tc>
          <w:tcPr>
            <w:tcW w:w="1933" w:type="dxa"/>
            <w:vAlign w:val="center"/>
          </w:tcPr>
          <w:p w14:paraId="622677C9" w14:textId="77777777" w:rsidR="00FA4CD1" w:rsidRPr="00FA4CD1" w:rsidRDefault="00FA4CD1" w:rsidP="00BD0B0B">
            <w:pPr>
              <w:jc w:val="center"/>
              <w:rPr>
                <w:b/>
                <w:bCs/>
                <w:sz w:val="22"/>
                <w:szCs w:val="20"/>
              </w:rPr>
            </w:pPr>
            <w:r w:rsidRPr="00FA4CD1">
              <w:rPr>
                <w:b/>
                <w:bCs/>
                <w:sz w:val="22"/>
                <w:szCs w:val="20"/>
              </w:rPr>
              <w:t>Percentage difference</w:t>
            </w:r>
          </w:p>
          <w:p w14:paraId="78CE5353" w14:textId="77777777" w:rsidR="00FA4CD1" w:rsidRPr="00FA4CD1" w:rsidRDefault="00FA4CD1" w:rsidP="00BD0B0B">
            <w:pPr>
              <w:jc w:val="center"/>
              <w:rPr>
                <w:b/>
                <w:bCs/>
                <w:sz w:val="22"/>
                <w:szCs w:val="20"/>
              </w:rPr>
            </w:pPr>
            <w:r w:rsidRPr="00FA4CD1">
              <w:rPr>
                <w:b/>
                <w:bCs/>
                <w:sz w:val="22"/>
                <w:szCs w:val="20"/>
              </w:rPr>
              <w:t>(-5% vs baseline)</w:t>
            </w:r>
          </w:p>
        </w:tc>
      </w:tr>
      <w:tr w:rsidR="00FA4CD1" w:rsidRPr="003B0266" w14:paraId="7D785410" w14:textId="77777777" w:rsidTr="00FA4CD1">
        <w:trPr>
          <w:trHeight w:val="20"/>
        </w:trPr>
        <w:tc>
          <w:tcPr>
            <w:tcW w:w="1800" w:type="dxa"/>
          </w:tcPr>
          <w:p w14:paraId="54AE6AD6" w14:textId="77777777" w:rsidR="00FA4CD1" w:rsidRPr="00FA4CD1" w:rsidRDefault="00FA4CD1" w:rsidP="00BD0B0B">
            <w:pPr>
              <w:rPr>
                <w:b/>
                <w:bCs/>
                <w:sz w:val="22"/>
                <w:szCs w:val="20"/>
              </w:rPr>
            </w:pPr>
            <w:r w:rsidRPr="00FA4CD1">
              <w:rPr>
                <w:b/>
                <w:bCs/>
                <w:sz w:val="22"/>
                <w:szCs w:val="20"/>
              </w:rPr>
              <w:t>Young Male</w:t>
            </w:r>
          </w:p>
        </w:tc>
        <w:tc>
          <w:tcPr>
            <w:tcW w:w="7216" w:type="dxa"/>
            <w:gridSpan w:val="4"/>
          </w:tcPr>
          <w:p w14:paraId="424573CD" w14:textId="77777777" w:rsidR="00FA4CD1" w:rsidRPr="00FA4CD1" w:rsidRDefault="00FA4CD1" w:rsidP="00BD0B0B">
            <w:pPr>
              <w:rPr>
                <w:b/>
                <w:bCs/>
                <w:sz w:val="22"/>
                <w:szCs w:val="20"/>
              </w:rPr>
            </w:pPr>
          </w:p>
        </w:tc>
      </w:tr>
      <w:tr w:rsidR="00FA4CD1" w14:paraId="3408363F" w14:textId="77777777" w:rsidTr="00FA4CD1">
        <w:trPr>
          <w:trHeight w:val="20"/>
        </w:trPr>
        <w:tc>
          <w:tcPr>
            <w:tcW w:w="1800" w:type="dxa"/>
            <w:vAlign w:val="center"/>
          </w:tcPr>
          <w:p w14:paraId="0C3DECCA" w14:textId="77777777" w:rsidR="00FA4CD1" w:rsidRPr="00FA4CD1" w:rsidRDefault="00FA4CD1" w:rsidP="00BD0B0B">
            <w:pPr>
              <w:jc w:val="center"/>
              <w:rPr>
                <w:sz w:val="22"/>
                <w:szCs w:val="20"/>
              </w:rPr>
            </w:pPr>
            <w:r w:rsidRPr="00FA4CD1">
              <w:rPr>
                <w:sz w:val="22"/>
                <w:szCs w:val="20"/>
              </w:rPr>
              <w:t>MG</w:t>
            </w:r>
          </w:p>
        </w:tc>
        <w:tc>
          <w:tcPr>
            <w:tcW w:w="1780" w:type="dxa"/>
            <w:vAlign w:val="center"/>
          </w:tcPr>
          <w:p w14:paraId="3EB1C857" w14:textId="77777777" w:rsidR="00FA4CD1" w:rsidRPr="00FA4CD1" w:rsidRDefault="00FA4CD1" w:rsidP="00BD0B0B">
            <w:pPr>
              <w:jc w:val="center"/>
              <w:rPr>
                <w:sz w:val="22"/>
                <w:szCs w:val="20"/>
              </w:rPr>
            </w:pPr>
            <w:r w:rsidRPr="00FA4CD1">
              <w:rPr>
                <w:sz w:val="22"/>
                <w:szCs w:val="20"/>
              </w:rPr>
              <w:t>4813 (42)</w:t>
            </w:r>
          </w:p>
        </w:tc>
        <w:tc>
          <w:tcPr>
            <w:tcW w:w="1922" w:type="dxa"/>
            <w:vAlign w:val="center"/>
          </w:tcPr>
          <w:p w14:paraId="455F8BF8" w14:textId="77777777" w:rsidR="00FA4CD1" w:rsidRPr="00FA4CD1" w:rsidRDefault="00FA4CD1" w:rsidP="00BD0B0B">
            <w:pPr>
              <w:jc w:val="center"/>
              <w:rPr>
                <w:sz w:val="22"/>
                <w:szCs w:val="20"/>
              </w:rPr>
            </w:pPr>
            <w:r w:rsidRPr="00FA4CD1">
              <w:rPr>
                <w:sz w:val="22"/>
                <w:szCs w:val="20"/>
              </w:rPr>
              <w:t>3786 (33)</w:t>
            </w:r>
          </w:p>
        </w:tc>
        <w:tc>
          <w:tcPr>
            <w:tcW w:w="1581" w:type="dxa"/>
            <w:vAlign w:val="center"/>
          </w:tcPr>
          <w:p w14:paraId="7D89852D" w14:textId="77777777" w:rsidR="00FA4CD1" w:rsidRPr="00FA4CD1" w:rsidRDefault="00FA4CD1" w:rsidP="00BD0B0B">
            <w:pPr>
              <w:jc w:val="center"/>
              <w:rPr>
                <w:sz w:val="22"/>
                <w:szCs w:val="20"/>
              </w:rPr>
            </w:pPr>
            <w:r w:rsidRPr="00FA4CD1">
              <w:rPr>
                <w:sz w:val="22"/>
                <w:szCs w:val="20"/>
              </w:rPr>
              <w:t>3781 (44)</w:t>
            </w:r>
          </w:p>
        </w:tc>
        <w:tc>
          <w:tcPr>
            <w:tcW w:w="1933" w:type="dxa"/>
            <w:vAlign w:val="center"/>
          </w:tcPr>
          <w:p w14:paraId="1FC7189E" w14:textId="77777777" w:rsidR="00FA4CD1" w:rsidRPr="00FA4CD1" w:rsidRDefault="00FA4CD1" w:rsidP="00BD0B0B">
            <w:pPr>
              <w:jc w:val="center"/>
              <w:rPr>
                <w:sz w:val="22"/>
                <w:szCs w:val="20"/>
              </w:rPr>
            </w:pPr>
            <w:r w:rsidRPr="00FA4CD1">
              <w:rPr>
                <w:sz w:val="22"/>
                <w:szCs w:val="20"/>
              </w:rPr>
              <w:t>21%</w:t>
            </w:r>
          </w:p>
        </w:tc>
      </w:tr>
      <w:tr w:rsidR="00FA4CD1" w14:paraId="38F9B2AB" w14:textId="77777777" w:rsidTr="00FA4CD1">
        <w:trPr>
          <w:trHeight w:val="20"/>
        </w:trPr>
        <w:tc>
          <w:tcPr>
            <w:tcW w:w="1800" w:type="dxa"/>
            <w:vAlign w:val="center"/>
          </w:tcPr>
          <w:p w14:paraId="3A15E85A" w14:textId="77777777" w:rsidR="00FA4CD1" w:rsidRPr="00FA4CD1" w:rsidRDefault="00FA4CD1" w:rsidP="00BD0B0B">
            <w:pPr>
              <w:jc w:val="center"/>
              <w:rPr>
                <w:sz w:val="22"/>
                <w:szCs w:val="20"/>
              </w:rPr>
            </w:pPr>
            <w:r w:rsidRPr="00FA4CD1">
              <w:rPr>
                <w:sz w:val="22"/>
                <w:szCs w:val="20"/>
              </w:rPr>
              <w:t>LG</w:t>
            </w:r>
          </w:p>
        </w:tc>
        <w:tc>
          <w:tcPr>
            <w:tcW w:w="1780" w:type="dxa"/>
            <w:vAlign w:val="center"/>
          </w:tcPr>
          <w:p w14:paraId="757F99E3" w14:textId="77777777" w:rsidR="00FA4CD1" w:rsidRPr="00FA4CD1" w:rsidRDefault="00FA4CD1" w:rsidP="00BD0B0B">
            <w:pPr>
              <w:jc w:val="center"/>
              <w:rPr>
                <w:sz w:val="22"/>
                <w:szCs w:val="20"/>
              </w:rPr>
            </w:pPr>
            <w:r w:rsidRPr="00FA4CD1">
              <w:rPr>
                <w:sz w:val="22"/>
                <w:szCs w:val="20"/>
              </w:rPr>
              <w:t>2372 (55)</w:t>
            </w:r>
          </w:p>
        </w:tc>
        <w:tc>
          <w:tcPr>
            <w:tcW w:w="1922" w:type="dxa"/>
            <w:vAlign w:val="center"/>
          </w:tcPr>
          <w:p w14:paraId="3B3F8776" w14:textId="77777777" w:rsidR="00FA4CD1" w:rsidRPr="00FA4CD1" w:rsidRDefault="00FA4CD1" w:rsidP="00BD0B0B">
            <w:pPr>
              <w:jc w:val="center"/>
              <w:rPr>
                <w:sz w:val="22"/>
                <w:szCs w:val="20"/>
              </w:rPr>
            </w:pPr>
            <w:r w:rsidRPr="00FA4CD1">
              <w:rPr>
                <w:sz w:val="22"/>
                <w:szCs w:val="20"/>
              </w:rPr>
              <w:t>1956 (46)</w:t>
            </w:r>
          </w:p>
        </w:tc>
        <w:tc>
          <w:tcPr>
            <w:tcW w:w="1581" w:type="dxa"/>
            <w:vAlign w:val="center"/>
          </w:tcPr>
          <w:p w14:paraId="0F3C8639" w14:textId="77777777" w:rsidR="00FA4CD1" w:rsidRPr="00FA4CD1" w:rsidRDefault="00FA4CD1" w:rsidP="00BD0B0B">
            <w:pPr>
              <w:jc w:val="center"/>
              <w:rPr>
                <w:sz w:val="22"/>
                <w:szCs w:val="20"/>
              </w:rPr>
            </w:pPr>
            <w:r w:rsidRPr="00FA4CD1">
              <w:rPr>
                <w:sz w:val="22"/>
                <w:szCs w:val="20"/>
              </w:rPr>
              <w:t>1956 (40)</w:t>
            </w:r>
          </w:p>
        </w:tc>
        <w:tc>
          <w:tcPr>
            <w:tcW w:w="1933" w:type="dxa"/>
            <w:vAlign w:val="center"/>
          </w:tcPr>
          <w:p w14:paraId="1FF5EFB5" w14:textId="77777777" w:rsidR="00FA4CD1" w:rsidRPr="00FA4CD1" w:rsidRDefault="00FA4CD1" w:rsidP="00BD0B0B">
            <w:pPr>
              <w:jc w:val="center"/>
              <w:rPr>
                <w:sz w:val="22"/>
                <w:szCs w:val="20"/>
              </w:rPr>
            </w:pPr>
            <w:r w:rsidRPr="00FA4CD1">
              <w:rPr>
                <w:sz w:val="22"/>
                <w:szCs w:val="20"/>
              </w:rPr>
              <w:t>18%</w:t>
            </w:r>
          </w:p>
        </w:tc>
      </w:tr>
      <w:tr w:rsidR="00FA4CD1" w14:paraId="435FCDA6" w14:textId="77777777" w:rsidTr="00FA4CD1">
        <w:trPr>
          <w:trHeight w:val="20"/>
        </w:trPr>
        <w:tc>
          <w:tcPr>
            <w:tcW w:w="1800" w:type="dxa"/>
            <w:vAlign w:val="center"/>
          </w:tcPr>
          <w:p w14:paraId="5E4821A3" w14:textId="77777777" w:rsidR="00FA4CD1" w:rsidRPr="00FA4CD1" w:rsidRDefault="00FA4CD1" w:rsidP="00BD0B0B">
            <w:pPr>
              <w:jc w:val="center"/>
              <w:rPr>
                <w:sz w:val="22"/>
                <w:szCs w:val="20"/>
              </w:rPr>
            </w:pPr>
            <w:r w:rsidRPr="00FA4CD1">
              <w:rPr>
                <w:sz w:val="22"/>
                <w:szCs w:val="20"/>
              </w:rPr>
              <w:t>SOL</w:t>
            </w:r>
          </w:p>
        </w:tc>
        <w:tc>
          <w:tcPr>
            <w:tcW w:w="1780" w:type="dxa"/>
            <w:vAlign w:val="center"/>
          </w:tcPr>
          <w:p w14:paraId="103F4A0D" w14:textId="77777777" w:rsidR="00FA4CD1" w:rsidRPr="00FA4CD1" w:rsidRDefault="00FA4CD1" w:rsidP="00BD0B0B">
            <w:pPr>
              <w:jc w:val="center"/>
              <w:rPr>
                <w:sz w:val="22"/>
                <w:szCs w:val="20"/>
              </w:rPr>
            </w:pPr>
            <w:r w:rsidRPr="00FA4CD1">
              <w:rPr>
                <w:sz w:val="22"/>
                <w:szCs w:val="20"/>
              </w:rPr>
              <w:t>16504 (113)</w:t>
            </w:r>
          </w:p>
        </w:tc>
        <w:tc>
          <w:tcPr>
            <w:tcW w:w="1922" w:type="dxa"/>
            <w:vAlign w:val="center"/>
          </w:tcPr>
          <w:p w14:paraId="67089469" w14:textId="77777777" w:rsidR="00FA4CD1" w:rsidRPr="00FA4CD1" w:rsidRDefault="00FA4CD1" w:rsidP="00BD0B0B">
            <w:pPr>
              <w:jc w:val="center"/>
              <w:rPr>
                <w:sz w:val="22"/>
                <w:szCs w:val="20"/>
              </w:rPr>
            </w:pPr>
            <w:r w:rsidRPr="00FA4CD1">
              <w:rPr>
                <w:sz w:val="22"/>
                <w:szCs w:val="20"/>
              </w:rPr>
              <w:t>12766 (120)</w:t>
            </w:r>
          </w:p>
        </w:tc>
        <w:tc>
          <w:tcPr>
            <w:tcW w:w="1581" w:type="dxa"/>
            <w:vAlign w:val="center"/>
          </w:tcPr>
          <w:p w14:paraId="4F32691E" w14:textId="77777777" w:rsidR="00FA4CD1" w:rsidRPr="00FA4CD1" w:rsidRDefault="00FA4CD1" w:rsidP="00BD0B0B">
            <w:pPr>
              <w:jc w:val="center"/>
              <w:rPr>
                <w:sz w:val="22"/>
                <w:szCs w:val="20"/>
              </w:rPr>
            </w:pPr>
            <w:r w:rsidRPr="00FA4CD1">
              <w:rPr>
                <w:sz w:val="22"/>
                <w:szCs w:val="20"/>
              </w:rPr>
              <w:t>12741 (108)</w:t>
            </w:r>
          </w:p>
        </w:tc>
        <w:tc>
          <w:tcPr>
            <w:tcW w:w="1933" w:type="dxa"/>
            <w:vAlign w:val="center"/>
          </w:tcPr>
          <w:p w14:paraId="5BF79018" w14:textId="77777777" w:rsidR="00FA4CD1" w:rsidRPr="00FA4CD1" w:rsidRDefault="00FA4CD1" w:rsidP="00BD0B0B">
            <w:pPr>
              <w:jc w:val="center"/>
              <w:rPr>
                <w:sz w:val="22"/>
                <w:szCs w:val="20"/>
              </w:rPr>
            </w:pPr>
            <w:r w:rsidRPr="00FA4CD1">
              <w:rPr>
                <w:sz w:val="22"/>
                <w:szCs w:val="20"/>
              </w:rPr>
              <w:t>22%</w:t>
            </w:r>
          </w:p>
        </w:tc>
      </w:tr>
      <w:tr w:rsidR="00FA4CD1" w14:paraId="6F071E66" w14:textId="77777777" w:rsidTr="00FA4CD1">
        <w:trPr>
          <w:trHeight w:val="20"/>
        </w:trPr>
        <w:tc>
          <w:tcPr>
            <w:tcW w:w="1800" w:type="dxa"/>
            <w:shd w:val="clear" w:color="auto" w:fill="auto"/>
          </w:tcPr>
          <w:p w14:paraId="4D61267B" w14:textId="77777777" w:rsidR="00FA4CD1" w:rsidRPr="00FA4CD1" w:rsidRDefault="00FA4CD1" w:rsidP="00BD0B0B">
            <w:pPr>
              <w:rPr>
                <w:b/>
                <w:bCs/>
                <w:sz w:val="22"/>
                <w:szCs w:val="20"/>
              </w:rPr>
            </w:pPr>
            <w:r w:rsidRPr="00FA4CD1">
              <w:rPr>
                <w:b/>
                <w:bCs/>
                <w:sz w:val="22"/>
                <w:szCs w:val="20"/>
              </w:rPr>
              <w:t>Young Female</w:t>
            </w:r>
          </w:p>
        </w:tc>
        <w:tc>
          <w:tcPr>
            <w:tcW w:w="7216" w:type="dxa"/>
            <w:gridSpan w:val="4"/>
          </w:tcPr>
          <w:p w14:paraId="230E19F9" w14:textId="77777777" w:rsidR="00FA4CD1" w:rsidRPr="00FA4CD1" w:rsidRDefault="00FA4CD1" w:rsidP="00BD0B0B">
            <w:pPr>
              <w:rPr>
                <w:sz w:val="22"/>
                <w:szCs w:val="20"/>
              </w:rPr>
            </w:pPr>
          </w:p>
        </w:tc>
      </w:tr>
      <w:tr w:rsidR="00FA4CD1" w14:paraId="41100479" w14:textId="77777777" w:rsidTr="00FA4CD1">
        <w:trPr>
          <w:trHeight w:val="20"/>
        </w:trPr>
        <w:tc>
          <w:tcPr>
            <w:tcW w:w="1800" w:type="dxa"/>
            <w:vAlign w:val="center"/>
          </w:tcPr>
          <w:p w14:paraId="7F26310D" w14:textId="77777777" w:rsidR="00FA4CD1" w:rsidRPr="00FA4CD1" w:rsidRDefault="00FA4CD1" w:rsidP="00BD0B0B">
            <w:pPr>
              <w:jc w:val="center"/>
              <w:rPr>
                <w:sz w:val="22"/>
                <w:szCs w:val="20"/>
              </w:rPr>
            </w:pPr>
            <w:r w:rsidRPr="00FA4CD1">
              <w:rPr>
                <w:sz w:val="22"/>
                <w:szCs w:val="20"/>
              </w:rPr>
              <w:t>MG</w:t>
            </w:r>
          </w:p>
        </w:tc>
        <w:tc>
          <w:tcPr>
            <w:tcW w:w="1780" w:type="dxa"/>
            <w:vAlign w:val="center"/>
          </w:tcPr>
          <w:p w14:paraId="7734C59E" w14:textId="77777777" w:rsidR="00FA4CD1" w:rsidRPr="00FA4CD1" w:rsidRDefault="00FA4CD1" w:rsidP="00BD0B0B">
            <w:pPr>
              <w:jc w:val="center"/>
              <w:rPr>
                <w:sz w:val="22"/>
                <w:szCs w:val="20"/>
              </w:rPr>
            </w:pPr>
            <w:r w:rsidRPr="00FA4CD1">
              <w:rPr>
                <w:sz w:val="22"/>
                <w:szCs w:val="20"/>
              </w:rPr>
              <w:t>3779 (35)</w:t>
            </w:r>
          </w:p>
        </w:tc>
        <w:tc>
          <w:tcPr>
            <w:tcW w:w="1922" w:type="dxa"/>
            <w:vAlign w:val="center"/>
          </w:tcPr>
          <w:p w14:paraId="3E8E2F04" w14:textId="77777777" w:rsidR="00FA4CD1" w:rsidRPr="00FA4CD1" w:rsidRDefault="00FA4CD1" w:rsidP="00BD0B0B">
            <w:pPr>
              <w:jc w:val="center"/>
              <w:rPr>
                <w:sz w:val="22"/>
                <w:szCs w:val="20"/>
              </w:rPr>
            </w:pPr>
            <w:r w:rsidRPr="00FA4CD1">
              <w:rPr>
                <w:sz w:val="22"/>
                <w:szCs w:val="20"/>
              </w:rPr>
              <w:t>3076 (37)</w:t>
            </w:r>
          </w:p>
        </w:tc>
        <w:tc>
          <w:tcPr>
            <w:tcW w:w="1581" w:type="dxa"/>
            <w:vAlign w:val="center"/>
          </w:tcPr>
          <w:p w14:paraId="6FAE8697" w14:textId="77777777" w:rsidR="00FA4CD1" w:rsidRPr="00FA4CD1" w:rsidRDefault="00FA4CD1" w:rsidP="00BD0B0B">
            <w:pPr>
              <w:jc w:val="center"/>
              <w:rPr>
                <w:sz w:val="22"/>
                <w:szCs w:val="20"/>
              </w:rPr>
            </w:pPr>
            <w:r w:rsidRPr="00FA4CD1">
              <w:rPr>
                <w:sz w:val="22"/>
                <w:szCs w:val="20"/>
              </w:rPr>
              <w:t>3056 (30)</w:t>
            </w:r>
          </w:p>
        </w:tc>
        <w:tc>
          <w:tcPr>
            <w:tcW w:w="1933" w:type="dxa"/>
            <w:vAlign w:val="center"/>
          </w:tcPr>
          <w:p w14:paraId="156E3C67" w14:textId="77777777" w:rsidR="00FA4CD1" w:rsidRPr="00FA4CD1" w:rsidRDefault="00FA4CD1" w:rsidP="00BD0B0B">
            <w:pPr>
              <w:jc w:val="center"/>
              <w:rPr>
                <w:sz w:val="22"/>
                <w:szCs w:val="20"/>
              </w:rPr>
            </w:pPr>
            <w:r w:rsidRPr="00FA4CD1">
              <w:rPr>
                <w:sz w:val="22"/>
                <w:szCs w:val="20"/>
              </w:rPr>
              <w:t>22%</w:t>
            </w:r>
          </w:p>
        </w:tc>
      </w:tr>
      <w:tr w:rsidR="00FA4CD1" w14:paraId="08CC9919" w14:textId="77777777" w:rsidTr="00FA4CD1">
        <w:trPr>
          <w:trHeight w:val="20"/>
        </w:trPr>
        <w:tc>
          <w:tcPr>
            <w:tcW w:w="1800" w:type="dxa"/>
            <w:vAlign w:val="center"/>
          </w:tcPr>
          <w:p w14:paraId="1E88739F" w14:textId="77777777" w:rsidR="00FA4CD1" w:rsidRPr="00FA4CD1" w:rsidRDefault="00FA4CD1" w:rsidP="00BD0B0B">
            <w:pPr>
              <w:jc w:val="center"/>
              <w:rPr>
                <w:sz w:val="22"/>
                <w:szCs w:val="20"/>
              </w:rPr>
            </w:pPr>
            <w:r w:rsidRPr="00FA4CD1">
              <w:rPr>
                <w:sz w:val="22"/>
                <w:szCs w:val="20"/>
              </w:rPr>
              <w:t>LG</w:t>
            </w:r>
          </w:p>
        </w:tc>
        <w:tc>
          <w:tcPr>
            <w:tcW w:w="1780" w:type="dxa"/>
            <w:vAlign w:val="center"/>
          </w:tcPr>
          <w:p w14:paraId="73C8502F" w14:textId="77777777" w:rsidR="00FA4CD1" w:rsidRPr="00FA4CD1" w:rsidRDefault="00FA4CD1" w:rsidP="00BD0B0B">
            <w:pPr>
              <w:jc w:val="center"/>
              <w:rPr>
                <w:sz w:val="22"/>
                <w:szCs w:val="20"/>
              </w:rPr>
            </w:pPr>
            <w:r w:rsidRPr="00FA4CD1">
              <w:rPr>
                <w:sz w:val="22"/>
                <w:szCs w:val="20"/>
              </w:rPr>
              <w:t>2048 (60)</w:t>
            </w:r>
          </w:p>
        </w:tc>
        <w:tc>
          <w:tcPr>
            <w:tcW w:w="1922" w:type="dxa"/>
            <w:vAlign w:val="center"/>
          </w:tcPr>
          <w:p w14:paraId="66B90878" w14:textId="77777777" w:rsidR="00FA4CD1" w:rsidRPr="00FA4CD1" w:rsidRDefault="00FA4CD1" w:rsidP="00BD0B0B">
            <w:pPr>
              <w:jc w:val="center"/>
              <w:rPr>
                <w:sz w:val="22"/>
                <w:szCs w:val="20"/>
              </w:rPr>
            </w:pPr>
            <w:r w:rsidRPr="00FA4CD1">
              <w:rPr>
                <w:sz w:val="22"/>
                <w:szCs w:val="20"/>
              </w:rPr>
              <w:t>1679 (72)</w:t>
            </w:r>
          </w:p>
        </w:tc>
        <w:tc>
          <w:tcPr>
            <w:tcW w:w="1581" w:type="dxa"/>
            <w:vAlign w:val="center"/>
          </w:tcPr>
          <w:p w14:paraId="6386C4EC" w14:textId="77777777" w:rsidR="00FA4CD1" w:rsidRPr="00FA4CD1" w:rsidRDefault="00FA4CD1" w:rsidP="00BD0B0B">
            <w:pPr>
              <w:jc w:val="center"/>
              <w:rPr>
                <w:sz w:val="22"/>
                <w:szCs w:val="20"/>
              </w:rPr>
            </w:pPr>
            <w:r w:rsidRPr="00FA4CD1">
              <w:rPr>
                <w:sz w:val="22"/>
                <w:szCs w:val="20"/>
              </w:rPr>
              <w:t>1678 (66)</w:t>
            </w:r>
          </w:p>
        </w:tc>
        <w:tc>
          <w:tcPr>
            <w:tcW w:w="1933" w:type="dxa"/>
            <w:vAlign w:val="center"/>
          </w:tcPr>
          <w:p w14:paraId="443D9010" w14:textId="77777777" w:rsidR="00FA4CD1" w:rsidRPr="00FA4CD1" w:rsidRDefault="00FA4CD1" w:rsidP="00BD0B0B">
            <w:pPr>
              <w:jc w:val="center"/>
              <w:rPr>
                <w:sz w:val="22"/>
                <w:szCs w:val="20"/>
              </w:rPr>
            </w:pPr>
            <w:r w:rsidRPr="00FA4CD1">
              <w:rPr>
                <w:sz w:val="22"/>
                <w:szCs w:val="20"/>
              </w:rPr>
              <w:t>22%</w:t>
            </w:r>
          </w:p>
        </w:tc>
      </w:tr>
      <w:tr w:rsidR="00FA4CD1" w14:paraId="630B26CC" w14:textId="77777777" w:rsidTr="00FA4CD1">
        <w:trPr>
          <w:trHeight w:val="20"/>
        </w:trPr>
        <w:tc>
          <w:tcPr>
            <w:tcW w:w="1800" w:type="dxa"/>
            <w:vAlign w:val="center"/>
          </w:tcPr>
          <w:p w14:paraId="2C19FB0C" w14:textId="77777777" w:rsidR="00FA4CD1" w:rsidRPr="00FA4CD1" w:rsidRDefault="00FA4CD1" w:rsidP="00BD0B0B">
            <w:pPr>
              <w:jc w:val="center"/>
              <w:rPr>
                <w:sz w:val="22"/>
                <w:szCs w:val="20"/>
              </w:rPr>
            </w:pPr>
            <w:r w:rsidRPr="00FA4CD1">
              <w:rPr>
                <w:sz w:val="22"/>
                <w:szCs w:val="20"/>
              </w:rPr>
              <w:t>SOL</w:t>
            </w:r>
          </w:p>
        </w:tc>
        <w:tc>
          <w:tcPr>
            <w:tcW w:w="1780" w:type="dxa"/>
            <w:vAlign w:val="center"/>
          </w:tcPr>
          <w:p w14:paraId="7BC0C037" w14:textId="77777777" w:rsidR="00FA4CD1" w:rsidRPr="00FA4CD1" w:rsidRDefault="00FA4CD1" w:rsidP="00BD0B0B">
            <w:pPr>
              <w:jc w:val="center"/>
              <w:rPr>
                <w:sz w:val="22"/>
                <w:szCs w:val="20"/>
              </w:rPr>
            </w:pPr>
            <w:r w:rsidRPr="00FA4CD1">
              <w:rPr>
                <w:sz w:val="22"/>
                <w:szCs w:val="20"/>
              </w:rPr>
              <w:t>4259 (88)</w:t>
            </w:r>
          </w:p>
        </w:tc>
        <w:tc>
          <w:tcPr>
            <w:tcW w:w="1922" w:type="dxa"/>
            <w:vAlign w:val="center"/>
          </w:tcPr>
          <w:p w14:paraId="2C9AFB69" w14:textId="77777777" w:rsidR="00FA4CD1" w:rsidRPr="00FA4CD1" w:rsidRDefault="00FA4CD1" w:rsidP="00BD0B0B">
            <w:pPr>
              <w:jc w:val="center"/>
              <w:rPr>
                <w:sz w:val="22"/>
                <w:szCs w:val="20"/>
              </w:rPr>
            </w:pPr>
            <w:r w:rsidRPr="00FA4CD1">
              <w:rPr>
                <w:sz w:val="22"/>
                <w:szCs w:val="20"/>
              </w:rPr>
              <w:t>3470 (70)</w:t>
            </w:r>
          </w:p>
        </w:tc>
        <w:tc>
          <w:tcPr>
            <w:tcW w:w="1581" w:type="dxa"/>
            <w:vAlign w:val="center"/>
          </w:tcPr>
          <w:p w14:paraId="50ABC7AE" w14:textId="77777777" w:rsidR="00FA4CD1" w:rsidRPr="00FA4CD1" w:rsidRDefault="00FA4CD1" w:rsidP="00BD0B0B">
            <w:pPr>
              <w:jc w:val="center"/>
              <w:rPr>
                <w:sz w:val="22"/>
                <w:szCs w:val="20"/>
              </w:rPr>
            </w:pPr>
            <w:r w:rsidRPr="00FA4CD1">
              <w:rPr>
                <w:sz w:val="22"/>
                <w:szCs w:val="20"/>
              </w:rPr>
              <w:t>3469 (69)</w:t>
            </w:r>
          </w:p>
        </w:tc>
        <w:tc>
          <w:tcPr>
            <w:tcW w:w="1933" w:type="dxa"/>
            <w:vAlign w:val="center"/>
          </w:tcPr>
          <w:p w14:paraId="69184490" w14:textId="77777777" w:rsidR="00FA4CD1" w:rsidRPr="00FA4CD1" w:rsidRDefault="00FA4CD1" w:rsidP="00BD0B0B">
            <w:pPr>
              <w:jc w:val="center"/>
              <w:rPr>
                <w:sz w:val="22"/>
                <w:szCs w:val="20"/>
              </w:rPr>
            </w:pPr>
            <w:r w:rsidRPr="00FA4CD1">
              <w:rPr>
                <w:sz w:val="22"/>
                <w:szCs w:val="20"/>
              </w:rPr>
              <w:t>22%</w:t>
            </w:r>
          </w:p>
        </w:tc>
      </w:tr>
      <w:tr w:rsidR="00FA4CD1" w14:paraId="3EB3CAEF" w14:textId="77777777" w:rsidTr="00FA4CD1">
        <w:trPr>
          <w:trHeight w:val="20"/>
        </w:trPr>
        <w:tc>
          <w:tcPr>
            <w:tcW w:w="1800" w:type="dxa"/>
            <w:shd w:val="clear" w:color="auto" w:fill="auto"/>
          </w:tcPr>
          <w:p w14:paraId="3DDC3BD2" w14:textId="77777777" w:rsidR="00FA4CD1" w:rsidRPr="00FA4CD1" w:rsidRDefault="00FA4CD1" w:rsidP="00BD0B0B">
            <w:pPr>
              <w:rPr>
                <w:b/>
                <w:bCs/>
                <w:sz w:val="22"/>
                <w:szCs w:val="20"/>
              </w:rPr>
            </w:pPr>
            <w:r w:rsidRPr="00FA4CD1">
              <w:rPr>
                <w:b/>
                <w:bCs/>
                <w:sz w:val="22"/>
                <w:szCs w:val="20"/>
              </w:rPr>
              <w:t>Older Male</w:t>
            </w:r>
          </w:p>
        </w:tc>
        <w:tc>
          <w:tcPr>
            <w:tcW w:w="7216" w:type="dxa"/>
            <w:gridSpan w:val="4"/>
          </w:tcPr>
          <w:p w14:paraId="44EFCDB7" w14:textId="77777777" w:rsidR="00FA4CD1" w:rsidRPr="00FA4CD1" w:rsidRDefault="00FA4CD1" w:rsidP="00BD0B0B">
            <w:pPr>
              <w:rPr>
                <w:sz w:val="22"/>
                <w:szCs w:val="20"/>
              </w:rPr>
            </w:pPr>
          </w:p>
        </w:tc>
      </w:tr>
      <w:tr w:rsidR="00FA4CD1" w14:paraId="19FDAF32" w14:textId="77777777" w:rsidTr="00FA4CD1">
        <w:trPr>
          <w:trHeight w:val="20"/>
        </w:trPr>
        <w:tc>
          <w:tcPr>
            <w:tcW w:w="1800" w:type="dxa"/>
            <w:vAlign w:val="center"/>
          </w:tcPr>
          <w:p w14:paraId="127D0A6B" w14:textId="77777777" w:rsidR="00FA4CD1" w:rsidRPr="00FA4CD1" w:rsidRDefault="00FA4CD1" w:rsidP="00BD0B0B">
            <w:pPr>
              <w:jc w:val="center"/>
              <w:rPr>
                <w:sz w:val="22"/>
                <w:szCs w:val="20"/>
              </w:rPr>
            </w:pPr>
            <w:r w:rsidRPr="00FA4CD1">
              <w:rPr>
                <w:sz w:val="22"/>
                <w:szCs w:val="20"/>
              </w:rPr>
              <w:t>MG</w:t>
            </w:r>
          </w:p>
        </w:tc>
        <w:tc>
          <w:tcPr>
            <w:tcW w:w="1780" w:type="dxa"/>
            <w:vAlign w:val="center"/>
          </w:tcPr>
          <w:p w14:paraId="62056B4F" w14:textId="77777777" w:rsidR="00FA4CD1" w:rsidRPr="00FA4CD1" w:rsidRDefault="00FA4CD1" w:rsidP="00BD0B0B">
            <w:pPr>
              <w:jc w:val="center"/>
              <w:rPr>
                <w:sz w:val="22"/>
                <w:szCs w:val="20"/>
              </w:rPr>
            </w:pPr>
            <w:r w:rsidRPr="00FA4CD1">
              <w:rPr>
                <w:sz w:val="22"/>
                <w:szCs w:val="20"/>
              </w:rPr>
              <w:t>14091 (108)</w:t>
            </w:r>
          </w:p>
        </w:tc>
        <w:tc>
          <w:tcPr>
            <w:tcW w:w="1922" w:type="dxa"/>
            <w:vAlign w:val="center"/>
          </w:tcPr>
          <w:p w14:paraId="04F297A2" w14:textId="77777777" w:rsidR="00FA4CD1" w:rsidRPr="00FA4CD1" w:rsidRDefault="00FA4CD1" w:rsidP="00BD0B0B">
            <w:pPr>
              <w:jc w:val="center"/>
              <w:rPr>
                <w:sz w:val="22"/>
                <w:szCs w:val="20"/>
              </w:rPr>
            </w:pPr>
            <w:r w:rsidRPr="00FA4CD1">
              <w:rPr>
                <w:sz w:val="22"/>
                <w:szCs w:val="20"/>
              </w:rPr>
              <w:t>12736 (122)</w:t>
            </w:r>
          </w:p>
        </w:tc>
        <w:tc>
          <w:tcPr>
            <w:tcW w:w="1581" w:type="dxa"/>
            <w:vAlign w:val="center"/>
          </w:tcPr>
          <w:p w14:paraId="69AFE4D6" w14:textId="77777777" w:rsidR="00FA4CD1" w:rsidRPr="00FA4CD1" w:rsidRDefault="00FA4CD1" w:rsidP="00BD0B0B">
            <w:pPr>
              <w:jc w:val="center"/>
              <w:rPr>
                <w:sz w:val="22"/>
                <w:szCs w:val="20"/>
              </w:rPr>
            </w:pPr>
            <w:r w:rsidRPr="00FA4CD1">
              <w:rPr>
                <w:sz w:val="22"/>
                <w:szCs w:val="20"/>
              </w:rPr>
              <w:t>12736 (101)</w:t>
            </w:r>
          </w:p>
        </w:tc>
        <w:tc>
          <w:tcPr>
            <w:tcW w:w="1933" w:type="dxa"/>
            <w:vAlign w:val="center"/>
          </w:tcPr>
          <w:p w14:paraId="1BEACE6B" w14:textId="77777777" w:rsidR="00FA4CD1" w:rsidRPr="00FA4CD1" w:rsidRDefault="00FA4CD1" w:rsidP="00BD0B0B">
            <w:pPr>
              <w:jc w:val="center"/>
              <w:rPr>
                <w:sz w:val="22"/>
                <w:szCs w:val="20"/>
              </w:rPr>
            </w:pPr>
            <w:r w:rsidRPr="00FA4CD1">
              <w:rPr>
                <w:sz w:val="22"/>
                <w:szCs w:val="20"/>
              </w:rPr>
              <w:t>9.6%</w:t>
            </w:r>
          </w:p>
        </w:tc>
      </w:tr>
      <w:tr w:rsidR="00FA4CD1" w14:paraId="4AF09E67" w14:textId="77777777" w:rsidTr="00FA4CD1">
        <w:trPr>
          <w:trHeight w:val="20"/>
        </w:trPr>
        <w:tc>
          <w:tcPr>
            <w:tcW w:w="1800" w:type="dxa"/>
            <w:vAlign w:val="center"/>
          </w:tcPr>
          <w:p w14:paraId="3436E037" w14:textId="77777777" w:rsidR="00FA4CD1" w:rsidRPr="00FA4CD1" w:rsidRDefault="00FA4CD1" w:rsidP="00BD0B0B">
            <w:pPr>
              <w:jc w:val="center"/>
              <w:rPr>
                <w:sz w:val="22"/>
                <w:szCs w:val="20"/>
              </w:rPr>
            </w:pPr>
            <w:r w:rsidRPr="00FA4CD1">
              <w:rPr>
                <w:sz w:val="22"/>
                <w:szCs w:val="20"/>
              </w:rPr>
              <w:t>LG</w:t>
            </w:r>
          </w:p>
        </w:tc>
        <w:tc>
          <w:tcPr>
            <w:tcW w:w="1780" w:type="dxa"/>
            <w:vAlign w:val="center"/>
          </w:tcPr>
          <w:p w14:paraId="384469A9" w14:textId="77777777" w:rsidR="00FA4CD1" w:rsidRPr="00FA4CD1" w:rsidRDefault="00FA4CD1" w:rsidP="00BD0B0B">
            <w:pPr>
              <w:jc w:val="center"/>
              <w:rPr>
                <w:sz w:val="22"/>
                <w:szCs w:val="20"/>
              </w:rPr>
            </w:pPr>
            <w:r w:rsidRPr="00FA4CD1">
              <w:rPr>
                <w:sz w:val="22"/>
                <w:szCs w:val="20"/>
              </w:rPr>
              <w:t>7561 (88)</w:t>
            </w:r>
          </w:p>
        </w:tc>
        <w:tc>
          <w:tcPr>
            <w:tcW w:w="1922" w:type="dxa"/>
            <w:vAlign w:val="center"/>
          </w:tcPr>
          <w:p w14:paraId="33963D68" w14:textId="77777777" w:rsidR="00FA4CD1" w:rsidRPr="00FA4CD1" w:rsidRDefault="00FA4CD1" w:rsidP="00BD0B0B">
            <w:pPr>
              <w:jc w:val="center"/>
              <w:rPr>
                <w:sz w:val="22"/>
                <w:szCs w:val="20"/>
              </w:rPr>
            </w:pPr>
            <w:r w:rsidRPr="00FA4CD1">
              <w:rPr>
                <w:sz w:val="22"/>
                <w:szCs w:val="20"/>
              </w:rPr>
              <w:t>6798 (72)</w:t>
            </w:r>
          </w:p>
        </w:tc>
        <w:tc>
          <w:tcPr>
            <w:tcW w:w="1581" w:type="dxa"/>
            <w:vAlign w:val="center"/>
          </w:tcPr>
          <w:p w14:paraId="25BE7D6C" w14:textId="77777777" w:rsidR="00FA4CD1" w:rsidRPr="00FA4CD1" w:rsidRDefault="00FA4CD1" w:rsidP="00BD0B0B">
            <w:pPr>
              <w:jc w:val="center"/>
              <w:rPr>
                <w:sz w:val="22"/>
                <w:szCs w:val="20"/>
              </w:rPr>
            </w:pPr>
            <w:r w:rsidRPr="00FA4CD1">
              <w:rPr>
                <w:sz w:val="22"/>
                <w:szCs w:val="20"/>
              </w:rPr>
              <w:t>6798 (63)</w:t>
            </w:r>
          </w:p>
        </w:tc>
        <w:tc>
          <w:tcPr>
            <w:tcW w:w="1933" w:type="dxa"/>
            <w:vAlign w:val="center"/>
          </w:tcPr>
          <w:p w14:paraId="17DE6C62" w14:textId="77777777" w:rsidR="00FA4CD1" w:rsidRPr="00FA4CD1" w:rsidRDefault="00FA4CD1" w:rsidP="00BD0B0B">
            <w:pPr>
              <w:jc w:val="center"/>
              <w:rPr>
                <w:sz w:val="22"/>
                <w:szCs w:val="20"/>
              </w:rPr>
            </w:pPr>
            <w:r w:rsidRPr="00FA4CD1">
              <w:rPr>
                <w:sz w:val="22"/>
                <w:szCs w:val="20"/>
              </w:rPr>
              <w:t>10%</w:t>
            </w:r>
          </w:p>
        </w:tc>
      </w:tr>
      <w:tr w:rsidR="00FA4CD1" w14:paraId="403C0FCF" w14:textId="77777777" w:rsidTr="00FA4CD1">
        <w:trPr>
          <w:trHeight w:val="20"/>
        </w:trPr>
        <w:tc>
          <w:tcPr>
            <w:tcW w:w="1800" w:type="dxa"/>
            <w:vAlign w:val="center"/>
          </w:tcPr>
          <w:p w14:paraId="0BF9B51B" w14:textId="77777777" w:rsidR="00FA4CD1" w:rsidRPr="00FA4CD1" w:rsidRDefault="00FA4CD1" w:rsidP="00BD0B0B">
            <w:pPr>
              <w:jc w:val="center"/>
              <w:rPr>
                <w:sz w:val="22"/>
                <w:szCs w:val="20"/>
              </w:rPr>
            </w:pPr>
            <w:r w:rsidRPr="00FA4CD1">
              <w:rPr>
                <w:sz w:val="22"/>
                <w:szCs w:val="20"/>
              </w:rPr>
              <w:t>SOL</w:t>
            </w:r>
          </w:p>
        </w:tc>
        <w:tc>
          <w:tcPr>
            <w:tcW w:w="1780" w:type="dxa"/>
            <w:vAlign w:val="center"/>
          </w:tcPr>
          <w:p w14:paraId="05A57E91" w14:textId="77777777" w:rsidR="00FA4CD1" w:rsidRPr="00FA4CD1" w:rsidRDefault="00FA4CD1" w:rsidP="00BD0B0B">
            <w:pPr>
              <w:jc w:val="center"/>
              <w:rPr>
                <w:sz w:val="22"/>
                <w:szCs w:val="20"/>
              </w:rPr>
            </w:pPr>
            <w:r w:rsidRPr="00FA4CD1">
              <w:rPr>
                <w:sz w:val="22"/>
                <w:szCs w:val="20"/>
              </w:rPr>
              <w:t>31493 (212)</w:t>
            </w:r>
          </w:p>
        </w:tc>
        <w:tc>
          <w:tcPr>
            <w:tcW w:w="1922" w:type="dxa"/>
            <w:vAlign w:val="center"/>
          </w:tcPr>
          <w:p w14:paraId="38F5252B" w14:textId="77777777" w:rsidR="00FA4CD1" w:rsidRPr="00FA4CD1" w:rsidRDefault="00FA4CD1" w:rsidP="00BD0B0B">
            <w:pPr>
              <w:jc w:val="center"/>
              <w:rPr>
                <w:sz w:val="22"/>
                <w:szCs w:val="20"/>
              </w:rPr>
            </w:pPr>
            <w:r w:rsidRPr="00FA4CD1">
              <w:rPr>
                <w:sz w:val="22"/>
                <w:szCs w:val="20"/>
              </w:rPr>
              <w:t>28605 (187)</w:t>
            </w:r>
          </w:p>
        </w:tc>
        <w:tc>
          <w:tcPr>
            <w:tcW w:w="1581" w:type="dxa"/>
            <w:vAlign w:val="center"/>
          </w:tcPr>
          <w:p w14:paraId="2F9FA7B5" w14:textId="77777777" w:rsidR="00FA4CD1" w:rsidRPr="00FA4CD1" w:rsidRDefault="00FA4CD1" w:rsidP="00BD0B0B">
            <w:pPr>
              <w:jc w:val="center"/>
              <w:rPr>
                <w:sz w:val="22"/>
                <w:szCs w:val="20"/>
              </w:rPr>
            </w:pPr>
            <w:r w:rsidRPr="00FA4CD1">
              <w:rPr>
                <w:sz w:val="22"/>
                <w:szCs w:val="20"/>
              </w:rPr>
              <w:t>28600 (199)</w:t>
            </w:r>
          </w:p>
        </w:tc>
        <w:tc>
          <w:tcPr>
            <w:tcW w:w="1933" w:type="dxa"/>
            <w:vAlign w:val="center"/>
          </w:tcPr>
          <w:p w14:paraId="1AF1905D" w14:textId="77777777" w:rsidR="00FA4CD1" w:rsidRPr="00FA4CD1" w:rsidRDefault="00FA4CD1" w:rsidP="00BD0B0B">
            <w:pPr>
              <w:jc w:val="center"/>
              <w:rPr>
                <w:sz w:val="22"/>
                <w:szCs w:val="20"/>
              </w:rPr>
            </w:pPr>
            <w:r w:rsidRPr="00FA4CD1">
              <w:rPr>
                <w:sz w:val="22"/>
                <w:szCs w:val="20"/>
              </w:rPr>
              <w:t>9.1%</w:t>
            </w:r>
          </w:p>
        </w:tc>
      </w:tr>
      <w:tr w:rsidR="00FA4CD1" w14:paraId="7A31B129" w14:textId="77777777" w:rsidTr="00FA4CD1">
        <w:trPr>
          <w:trHeight w:val="20"/>
        </w:trPr>
        <w:tc>
          <w:tcPr>
            <w:tcW w:w="1800" w:type="dxa"/>
            <w:shd w:val="clear" w:color="auto" w:fill="auto"/>
          </w:tcPr>
          <w:p w14:paraId="5B3751BD" w14:textId="77777777" w:rsidR="00FA4CD1" w:rsidRPr="00FA4CD1" w:rsidRDefault="00FA4CD1" w:rsidP="00BD0B0B">
            <w:pPr>
              <w:rPr>
                <w:b/>
                <w:bCs/>
                <w:sz w:val="22"/>
                <w:szCs w:val="20"/>
              </w:rPr>
            </w:pPr>
            <w:r w:rsidRPr="00FA4CD1">
              <w:rPr>
                <w:b/>
                <w:bCs/>
                <w:sz w:val="22"/>
                <w:szCs w:val="20"/>
              </w:rPr>
              <w:lastRenderedPageBreak/>
              <w:t>Older Female</w:t>
            </w:r>
          </w:p>
        </w:tc>
        <w:tc>
          <w:tcPr>
            <w:tcW w:w="7216" w:type="dxa"/>
            <w:gridSpan w:val="4"/>
          </w:tcPr>
          <w:p w14:paraId="74479BD2" w14:textId="77777777" w:rsidR="00FA4CD1" w:rsidRPr="00FA4CD1" w:rsidRDefault="00FA4CD1" w:rsidP="00BD0B0B">
            <w:pPr>
              <w:rPr>
                <w:sz w:val="22"/>
                <w:szCs w:val="20"/>
              </w:rPr>
            </w:pPr>
          </w:p>
        </w:tc>
      </w:tr>
      <w:tr w:rsidR="00FA4CD1" w14:paraId="221B4FCD" w14:textId="77777777" w:rsidTr="00FA4CD1">
        <w:trPr>
          <w:trHeight w:val="20"/>
        </w:trPr>
        <w:tc>
          <w:tcPr>
            <w:tcW w:w="1800" w:type="dxa"/>
            <w:vAlign w:val="center"/>
          </w:tcPr>
          <w:p w14:paraId="5F66650F" w14:textId="77777777" w:rsidR="00FA4CD1" w:rsidRPr="00FA4CD1" w:rsidRDefault="00FA4CD1" w:rsidP="00BD0B0B">
            <w:pPr>
              <w:jc w:val="center"/>
              <w:rPr>
                <w:sz w:val="22"/>
                <w:szCs w:val="20"/>
              </w:rPr>
            </w:pPr>
            <w:r w:rsidRPr="00FA4CD1">
              <w:rPr>
                <w:sz w:val="22"/>
                <w:szCs w:val="20"/>
              </w:rPr>
              <w:t>MG</w:t>
            </w:r>
          </w:p>
        </w:tc>
        <w:tc>
          <w:tcPr>
            <w:tcW w:w="1780" w:type="dxa"/>
            <w:vAlign w:val="center"/>
          </w:tcPr>
          <w:p w14:paraId="763FD154" w14:textId="77777777" w:rsidR="00FA4CD1" w:rsidRPr="00FA4CD1" w:rsidRDefault="00FA4CD1" w:rsidP="00BD0B0B">
            <w:pPr>
              <w:jc w:val="center"/>
              <w:rPr>
                <w:sz w:val="22"/>
                <w:szCs w:val="20"/>
              </w:rPr>
            </w:pPr>
            <w:r w:rsidRPr="00FA4CD1">
              <w:rPr>
                <w:sz w:val="22"/>
                <w:szCs w:val="20"/>
              </w:rPr>
              <w:t>4496 (40)</w:t>
            </w:r>
          </w:p>
        </w:tc>
        <w:tc>
          <w:tcPr>
            <w:tcW w:w="1922" w:type="dxa"/>
            <w:vAlign w:val="center"/>
          </w:tcPr>
          <w:p w14:paraId="094E7E67" w14:textId="77777777" w:rsidR="00FA4CD1" w:rsidRPr="00FA4CD1" w:rsidRDefault="00FA4CD1" w:rsidP="00BD0B0B">
            <w:pPr>
              <w:jc w:val="center"/>
              <w:rPr>
                <w:sz w:val="22"/>
                <w:szCs w:val="20"/>
              </w:rPr>
            </w:pPr>
            <w:r w:rsidRPr="00FA4CD1">
              <w:rPr>
                <w:sz w:val="22"/>
                <w:szCs w:val="20"/>
              </w:rPr>
              <w:t>4154 (38)</w:t>
            </w:r>
          </w:p>
        </w:tc>
        <w:tc>
          <w:tcPr>
            <w:tcW w:w="1581" w:type="dxa"/>
            <w:vAlign w:val="center"/>
          </w:tcPr>
          <w:p w14:paraId="2353E4B3" w14:textId="77777777" w:rsidR="00FA4CD1" w:rsidRPr="00FA4CD1" w:rsidRDefault="00FA4CD1" w:rsidP="00BD0B0B">
            <w:pPr>
              <w:jc w:val="center"/>
              <w:rPr>
                <w:sz w:val="22"/>
                <w:szCs w:val="20"/>
              </w:rPr>
            </w:pPr>
            <w:r w:rsidRPr="00FA4CD1">
              <w:rPr>
                <w:sz w:val="22"/>
                <w:szCs w:val="20"/>
              </w:rPr>
              <w:t>4152 (33)</w:t>
            </w:r>
          </w:p>
        </w:tc>
        <w:tc>
          <w:tcPr>
            <w:tcW w:w="1933" w:type="dxa"/>
            <w:vAlign w:val="center"/>
          </w:tcPr>
          <w:p w14:paraId="6479721B" w14:textId="77777777" w:rsidR="00FA4CD1" w:rsidRPr="00FA4CD1" w:rsidRDefault="00FA4CD1" w:rsidP="00BD0B0B">
            <w:pPr>
              <w:jc w:val="center"/>
              <w:rPr>
                <w:sz w:val="22"/>
                <w:szCs w:val="20"/>
              </w:rPr>
            </w:pPr>
            <w:r w:rsidRPr="00FA4CD1">
              <w:rPr>
                <w:sz w:val="22"/>
                <w:szCs w:val="20"/>
              </w:rPr>
              <w:t>7.6%</w:t>
            </w:r>
          </w:p>
        </w:tc>
      </w:tr>
      <w:tr w:rsidR="00FA4CD1" w14:paraId="509C2FC4" w14:textId="77777777" w:rsidTr="00FA4CD1">
        <w:trPr>
          <w:trHeight w:val="20"/>
        </w:trPr>
        <w:tc>
          <w:tcPr>
            <w:tcW w:w="1800" w:type="dxa"/>
            <w:vAlign w:val="center"/>
          </w:tcPr>
          <w:p w14:paraId="0CD124B9" w14:textId="77777777" w:rsidR="00FA4CD1" w:rsidRPr="00FA4CD1" w:rsidRDefault="00FA4CD1" w:rsidP="00BD0B0B">
            <w:pPr>
              <w:jc w:val="center"/>
              <w:rPr>
                <w:sz w:val="22"/>
                <w:szCs w:val="20"/>
              </w:rPr>
            </w:pPr>
            <w:r w:rsidRPr="00FA4CD1">
              <w:rPr>
                <w:sz w:val="22"/>
                <w:szCs w:val="20"/>
              </w:rPr>
              <w:t>LG</w:t>
            </w:r>
          </w:p>
        </w:tc>
        <w:tc>
          <w:tcPr>
            <w:tcW w:w="1780" w:type="dxa"/>
            <w:vAlign w:val="center"/>
          </w:tcPr>
          <w:p w14:paraId="4E7A77FE" w14:textId="77777777" w:rsidR="00FA4CD1" w:rsidRPr="00FA4CD1" w:rsidRDefault="00FA4CD1" w:rsidP="00BD0B0B">
            <w:pPr>
              <w:jc w:val="center"/>
              <w:rPr>
                <w:sz w:val="22"/>
                <w:szCs w:val="20"/>
              </w:rPr>
            </w:pPr>
            <w:r w:rsidRPr="00FA4CD1">
              <w:rPr>
                <w:sz w:val="22"/>
                <w:szCs w:val="20"/>
              </w:rPr>
              <w:t>3360 (36)</w:t>
            </w:r>
          </w:p>
        </w:tc>
        <w:tc>
          <w:tcPr>
            <w:tcW w:w="1922" w:type="dxa"/>
            <w:vAlign w:val="center"/>
          </w:tcPr>
          <w:p w14:paraId="4B5A1A3F" w14:textId="77777777" w:rsidR="00FA4CD1" w:rsidRPr="00FA4CD1" w:rsidRDefault="00FA4CD1" w:rsidP="00BD0B0B">
            <w:pPr>
              <w:jc w:val="center"/>
              <w:rPr>
                <w:sz w:val="22"/>
                <w:szCs w:val="20"/>
              </w:rPr>
            </w:pPr>
            <w:r w:rsidRPr="00FA4CD1">
              <w:rPr>
                <w:sz w:val="22"/>
                <w:szCs w:val="20"/>
              </w:rPr>
              <w:t>3014 (28)</w:t>
            </w:r>
          </w:p>
        </w:tc>
        <w:tc>
          <w:tcPr>
            <w:tcW w:w="1581" w:type="dxa"/>
            <w:vAlign w:val="center"/>
          </w:tcPr>
          <w:p w14:paraId="5AADCDF5" w14:textId="77777777" w:rsidR="00FA4CD1" w:rsidRPr="00FA4CD1" w:rsidRDefault="00FA4CD1" w:rsidP="00BD0B0B">
            <w:pPr>
              <w:jc w:val="center"/>
              <w:rPr>
                <w:sz w:val="22"/>
                <w:szCs w:val="20"/>
              </w:rPr>
            </w:pPr>
            <w:r w:rsidRPr="00FA4CD1">
              <w:rPr>
                <w:sz w:val="22"/>
                <w:szCs w:val="20"/>
              </w:rPr>
              <w:t>3012 (29)</w:t>
            </w:r>
          </w:p>
        </w:tc>
        <w:tc>
          <w:tcPr>
            <w:tcW w:w="1933" w:type="dxa"/>
            <w:vAlign w:val="center"/>
          </w:tcPr>
          <w:p w14:paraId="58C31F7F" w14:textId="77777777" w:rsidR="00FA4CD1" w:rsidRPr="00FA4CD1" w:rsidRDefault="00FA4CD1" w:rsidP="00BD0B0B">
            <w:pPr>
              <w:jc w:val="center"/>
              <w:rPr>
                <w:sz w:val="22"/>
                <w:szCs w:val="20"/>
              </w:rPr>
            </w:pPr>
            <w:r w:rsidRPr="00FA4CD1">
              <w:rPr>
                <w:sz w:val="22"/>
                <w:szCs w:val="20"/>
              </w:rPr>
              <w:t>10%</w:t>
            </w:r>
          </w:p>
        </w:tc>
      </w:tr>
      <w:tr w:rsidR="00FA4CD1" w14:paraId="12AEBAC6" w14:textId="77777777" w:rsidTr="00FA4CD1">
        <w:trPr>
          <w:trHeight w:val="20"/>
        </w:trPr>
        <w:tc>
          <w:tcPr>
            <w:tcW w:w="1800" w:type="dxa"/>
            <w:vAlign w:val="center"/>
          </w:tcPr>
          <w:p w14:paraId="12E149DF" w14:textId="77777777" w:rsidR="00FA4CD1" w:rsidRPr="00FA4CD1" w:rsidRDefault="00FA4CD1" w:rsidP="00BD0B0B">
            <w:pPr>
              <w:jc w:val="center"/>
              <w:rPr>
                <w:sz w:val="22"/>
                <w:szCs w:val="20"/>
              </w:rPr>
            </w:pPr>
            <w:r w:rsidRPr="00FA4CD1">
              <w:rPr>
                <w:sz w:val="22"/>
                <w:szCs w:val="20"/>
              </w:rPr>
              <w:t>SOL</w:t>
            </w:r>
          </w:p>
        </w:tc>
        <w:tc>
          <w:tcPr>
            <w:tcW w:w="1780" w:type="dxa"/>
            <w:vAlign w:val="center"/>
          </w:tcPr>
          <w:p w14:paraId="67DBB76B" w14:textId="77777777" w:rsidR="00FA4CD1" w:rsidRPr="00FA4CD1" w:rsidRDefault="00FA4CD1" w:rsidP="00BD0B0B">
            <w:pPr>
              <w:jc w:val="center"/>
              <w:rPr>
                <w:sz w:val="22"/>
                <w:szCs w:val="20"/>
              </w:rPr>
            </w:pPr>
            <w:r w:rsidRPr="00FA4CD1">
              <w:rPr>
                <w:sz w:val="22"/>
                <w:szCs w:val="20"/>
              </w:rPr>
              <w:t>15090 (144)</w:t>
            </w:r>
          </w:p>
        </w:tc>
        <w:tc>
          <w:tcPr>
            <w:tcW w:w="1922" w:type="dxa"/>
            <w:vAlign w:val="center"/>
          </w:tcPr>
          <w:p w14:paraId="731861AE" w14:textId="77777777" w:rsidR="00FA4CD1" w:rsidRPr="00FA4CD1" w:rsidRDefault="00FA4CD1" w:rsidP="00BD0B0B">
            <w:pPr>
              <w:jc w:val="center"/>
              <w:rPr>
                <w:sz w:val="22"/>
                <w:szCs w:val="20"/>
              </w:rPr>
            </w:pPr>
            <w:r w:rsidRPr="00FA4CD1">
              <w:rPr>
                <w:sz w:val="22"/>
                <w:szCs w:val="20"/>
              </w:rPr>
              <w:t>13265 (122)</w:t>
            </w:r>
          </w:p>
        </w:tc>
        <w:tc>
          <w:tcPr>
            <w:tcW w:w="1581" w:type="dxa"/>
            <w:vAlign w:val="center"/>
          </w:tcPr>
          <w:p w14:paraId="096839F0" w14:textId="77777777" w:rsidR="00FA4CD1" w:rsidRPr="00FA4CD1" w:rsidRDefault="00FA4CD1" w:rsidP="00BD0B0B">
            <w:pPr>
              <w:jc w:val="center"/>
              <w:rPr>
                <w:sz w:val="22"/>
                <w:szCs w:val="20"/>
              </w:rPr>
            </w:pPr>
            <w:r w:rsidRPr="00FA4CD1">
              <w:rPr>
                <w:sz w:val="22"/>
                <w:szCs w:val="20"/>
              </w:rPr>
              <w:t>13264 (109)</w:t>
            </w:r>
          </w:p>
        </w:tc>
        <w:tc>
          <w:tcPr>
            <w:tcW w:w="1933" w:type="dxa"/>
            <w:vAlign w:val="center"/>
          </w:tcPr>
          <w:p w14:paraId="7E836B0D" w14:textId="77777777" w:rsidR="00FA4CD1" w:rsidRPr="00FA4CD1" w:rsidRDefault="00FA4CD1" w:rsidP="00BD0B0B">
            <w:pPr>
              <w:jc w:val="center"/>
              <w:rPr>
                <w:sz w:val="22"/>
                <w:szCs w:val="20"/>
              </w:rPr>
            </w:pPr>
            <w:r w:rsidRPr="00FA4CD1">
              <w:rPr>
                <w:sz w:val="22"/>
                <w:szCs w:val="20"/>
              </w:rPr>
              <w:t>12%</w:t>
            </w:r>
          </w:p>
        </w:tc>
      </w:tr>
    </w:tbl>
    <w:p w14:paraId="13C2C6C6" w14:textId="77777777" w:rsidR="00FA4CD1" w:rsidRDefault="00FA4CD1" w:rsidP="00FA4CD1">
      <w:pPr>
        <w:rPr>
          <w:b/>
          <w:bCs/>
        </w:rPr>
      </w:pPr>
    </w:p>
    <w:p w14:paraId="1BBDF5EF" w14:textId="77777777" w:rsidR="00FA4CD1" w:rsidRDefault="00FA4CD1" w:rsidP="00FA4CD1">
      <w:pPr>
        <w:rPr>
          <w:b/>
          <w:bCs/>
        </w:rPr>
      </w:pPr>
    </w:p>
    <w:p w14:paraId="02171879" w14:textId="77777777" w:rsidR="00FA4CD1" w:rsidRDefault="00FA4CD1" w:rsidP="00FA4CD1">
      <w:pPr>
        <w:rPr>
          <w:b/>
          <w:bCs/>
        </w:rPr>
      </w:pPr>
    </w:p>
    <w:p w14:paraId="231BDDBD" w14:textId="77777777" w:rsidR="00FA4CD1" w:rsidRDefault="00FA4CD1" w:rsidP="00FA4CD1">
      <w:pPr>
        <w:rPr>
          <w:b/>
          <w:bCs/>
        </w:rPr>
      </w:pPr>
    </w:p>
    <w:p w14:paraId="1B2526FE" w14:textId="77777777" w:rsidR="00FA4CD1" w:rsidRDefault="00FA4CD1" w:rsidP="00FA4CD1">
      <w:pPr>
        <w:rPr>
          <w:b/>
          <w:bCs/>
        </w:rPr>
      </w:pPr>
    </w:p>
    <w:p w14:paraId="21824DD9" w14:textId="77777777" w:rsidR="00FA4CD1" w:rsidRDefault="00FA4CD1" w:rsidP="00FA4CD1">
      <w:pPr>
        <w:rPr>
          <w:b/>
          <w:bCs/>
        </w:rPr>
      </w:pPr>
    </w:p>
    <w:p w14:paraId="29C349EB" w14:textId="77777777" w:rsidR="00FA4CD1" w:rsidRDefault="00FA4CD1" w:rsidP="00FA4CD1">
      <w:pPr>
        <w:rPr>
          <w:b/>
          <w:bCs/>
        </w:rPr>
      </w:pPr>
    </w:p>
    <w:p w14:paraId="0BAF2E47" w14:textId="77777777" w:rsidR="00FA4CD1" w:rsidRDefault="00FA4CD1" w:rsidP="00FA4CD1">
      <w:pPr>
        <w:rPr>
          <w:b/>
          <w:bCs/>
        </w:rPr>
      </w:pPr>
    </w:p>
    <w:p w14:paraId="3BC66FB5" w14:textId="77777777" w:rsidR="00FA4CD1" w:rsidRDefault="00FA4CD1" w:rsidP="00FA4CD1">
      <w:pPr>
        <w:rPr>
          <w:b/>
          <w:bCs/>
        </w:rPr>
      </w:pPr>
    </w:p>
    <w:p w14:paraId="2503900D" w14:textId="77777777" w:rsidR="00FA4CD1" w:rsidRDefault="00FA4CD1" w:rsidP="00FA4CD1">
      <w:pPr>
        <w:rPr>
          <w:b/>
          <w:bCs/>
        </w:rPr>
      </w:pPr>
    </w:p>
    <w:p w14:paraId="404BAFFD" w14:textId="77777777" w:rsidR="00FA4CD1" w:rsidRDefault="00FA4CD1" w:rsidP="00FA4CD1">
      <w:pPr>
        <w:rPr>
          <w:b/>
          <w:bCs/>
        </w:rPr>
      </w:pPr>
    </w:p>
    <w:p w14:paraId="71A79B5E" w14:textId="77777777" w:rsidR="00FA4CD1" w:rsidRDefault="00FA4CD1" w:rsidP="00FA4CD1">
      <w:pPr>
        <w:rPr>
          <w:b/>
          <w:bCs/>
        </w:rPr>
      </w:pPr>
    </w:p>
    <w:p w14:paraId="17D5841A" w14:textId="77777777" w:rsidR="00FA4CD1" w:rsidRDefault="00FA4CD1" w:rsidP="00FA4CD1">
      <w:pPr>
        <w:rPr>
          <w:b/>
          <w:bCs/>
        </w:rPr>
      </w:pPr>
    </w:p>
    <w:p w14:paraId="3C16A8F3" w14:textId="77777777" w:rsidR="00FA4CD1" w:rsidRDefault="00FA4CD1" w:rsidP="00FA4CD1">
      <w:pPr>
        <w:rPr>
          <w:b/>
          <w:bCs/>
        </w:rPr>
      </w:pPr>
    </w:p>
    <w:p w14:paraId="0B962FF0" w14:textId="77777777" w:rsidR="00FA4CD1" w:rsidRDefault="00FA4CD1" w:rsidP="00FA4CD1">
      <w:pPr>
        <w:rPr>
          <w:b/>
          <w:bCs/>
        </w:rPr>
      </w:pPr>
    </w:p>
    <w:p w14:paraId="3E6C02EA" w14:textId="77777777" w:rsidR="00FA4CD1" w:rsidRDefault="00FA4CD1" w:rsidP="00FA4CD1">
      <w:pPr>
        <w:rPr>
          <w:b/>
          <w:bCs/>
        </w:rPr>
      </w:pPr>
    </w:p>
    <w:p w14:paraId="56B5A936" w14:textId="77777777" w:rsidR="00FA4CD1" w:rsidRDefault="00FA4CD1" w:rsidP="00FA4CD1">
      <w:pPr>
        <w:rPr>
          <w:b/>
          <w:bCs/>
        </w:rPr>
      </w:pPr>
    </w:p>
    <w:p w14:paraId="56681DDD" w14:textId="77777777" w:rsidR="00FA4CD1" w:rsidRDefault="00FA4CD1" w:rsidP="00FA4CD1">
      <w:pPr>
        <w:rPr>
          <w:b/>
          <w:bCs/>
        </w:rPr>
      </w:pPr>
    </w:p>
    <w:p w14:paraId="29D88AF7" w14:textId="77777777" w:rsidR="00FA4CD1" w:rsidRDefault="00FA4CD1" w:rsidP="00FA4CD1">
      <w:pPr>
        <w:rPr>
          <w:b/>
          <w:bCs/>
        </w:rPr>
      </w:pPr>
    </w:p>
    <w:p w14:paraId="10116B71" w14:textId="77777777" w:rsidR="00FA4CD1" w:rsidRDefault="00FA4CD1" w:rsidP="00FA4CD1">
      <w:pPr>
        <w:rPr>
          <w:b/>
          <w:bCs/>
        </w:rPr>
      </w:pPr>
    </w:p>
    <w:p w14:paraId="325065E8" w14:textId="77777777" w:rsidR="00FA4CD1" w:rsidRDefault="00FA4CD1" w:rsidP="00FA4CD1">
      <w:r>
        <w:rPr>
          <w:b/>
          <w:bCs/>
        </w:rPr>
        <w:lastRenderedPageBreak/>
        <w:t xml:space="preserve">Table </w:t>
      </w:r>
      <w:r w:rsidRPr="00E57940">
        <w:rPr>
          <w:b/>
          <w:bCs/>
        </w:rPr>
        <w:t>S</w:t>
      </w:r>
      <w:r>
        <w:rPr>
          <w:b/>
          <w:bCs/>
        </w:rPr>
        <w:t>1</w:t>
      </w:r>
      <w:r w:rsidRPr="00E57940">
        <w:rPr>
          <w:b/>
          <w:bCs/>
        </w:rPr>
        <w:t>.1.</w:t>
      </w:r>
      <w:r>
        <w:rPr>
          <w:b/>
          <w:bCs/>
        </w:rPr>
        <w:t>2</w:t>
      </w:r>
      <w:r>
        <w:t xml:space="preserve"> Spatial distribution comparisons for tested intramuscular FF thresholds</w:t>
      </w:r>
    </w:p>
    <w:tbl>
      <w:tblPr>
        <w:tblStyle w:val="TableGrid"/>
        <w:tblW w:w="0" w:type="auto"/>
        <w:tblLook w:val="04A0" w:firstRow="1" w:lastRow="0" w:firstColumn="1" w:lastColumn="0" w:noHBand="0" w:noVBand="1"/>
      </w:tblPr>
      <w:tblGrid>
        <w:gridCol w:w="2035"/>
        <w:gridCol w:w="2332"/>
        <w:gridCol w:w="2386"/>
        <w:gridCol w:w="2332"/>
      </w:tblGrid>
      <w:tr w:rsidR="00FA4CD1" w14:paraId="69DB74D7" w14:textId="77777777" w:rsidTr="00BD0B0B">
        <w:tc>
          <w:tcPr>
            <w:tcW w:w="2035" w:type="dxa"/>
            <w:shd w:val="clear" w:color="auto" w:fill="FFFF00"/>
          </w:tcPr>
          <w:p w14:paraId="5162562A" w14:textId="77777777" w:rsidR="00FA4CD1" w:rsidRDefault="00FA4CD1" w:rsidP="00BD0B0B">
            <w:r>
              <w:t>YM</w:t>
            </w:r>
          </w:p>
        </w:tc>
        <w:tc>
          <w:tcPr>
            <w:tcW w:w="2332" w:type="dxa"/>
          </w:tcPr>
          <w:p w14:paraId="44905DC7" w14:textId="77777777" w:rsidR="00FA4CD1" w:rsidRDefault="00FA4CD1" w:rsidP="00BD0B0B">
            <w:r>
              <w:t>-5% variation</w:t>
            </w:r>
          </w:p>
        </w:tc>
        <w:tc>
          <w:tcPr>
            <w:tcW w:w="2317" w:type="dxa"/>
          </w:tcPr>
          <w:p w14:paraId="716A70EF" w14:textId="77777777" w:rsidR="00FA4CD1" w:rsidRDefault="00FA4CD1" w:rsidP="00BD0B0B">
            <w:r>
              <w:t xml:space="preserve">Baseline </w:t>
            </w:r>
          </w:p>
        </w:tc>
        <w:tc>
          <w:tcPr>
            <w:tcW w:w="2332" w:type="dxa"/>
          </w:tcPr>
          <w:p w14:paraId="1B7B7245" w14:textId="77777777" w:rsidR="00FA4CD1" w:rsidRDefault="00FA4CD1" w:rsidP="00BD0B0B">
            <w:r>
              <w:t xml:space="preserve">+5% variation </w:t>
            </w:r>
          </w:p>
        </w:tc>
      </w:tr>
      <w:tr w:rsidR="00FA4CD1" w14:paraId="2A2FF964" w14:textId="77777777" w:rsidTr="00BD0B0B">
        <w:tc>
          <w:tcPr>
            <w:tcW w:w="2035" w:type="dxa"/>
          </w:tcPr>
          <w:p w14:paraId="231E49A7" w14:textId="77777777" w:rsidR="00FA4CD1" w:rsidRDefault="00FA4CD1" w:rsidP="00BD0B0B">
            <w:r>
              <w:t>Medial Gastrocnemius</w:t>
            </w:r>
          </w:p>
        </w:tc>
        <w:tc>
          <w:tcPr>
            <w:tcW w:w="2332" w:type="dxa"/>
          </w:tcPr>
          <w:p w14:paraId="5BFC5492" w14:textId="77777777" w:rsidR="00FA4CD1" w:rsidRDefault="00FA4CD1" w:rsidP="00BD0B0B">
            <w:pPr>
              <w:jc w:val="center"/>
            </w:pPr>
            <w:r>
              <w:rPr>
                <w:noProof/>
              </w:rPr>
              <w:drawing>
                <wp:inline distT="0" distB="0" distL="0" distR="0" wp14:anchorId="523A12F6" wp14:editId="18F6470E">
                  <wp:extent cx="1104900" cy="1670326"/>
                  <wp:effectExtent l="0" t="0" r="0" b="6350"/>
                  <wp:docPr id="54964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112852" cy="1682347"/>
                          </a:xfrm>
                          <a:prstGeom prst="rect">
                            <a:avLst/>
                          </a:prstGeom>
                          <a:noFill/>
                          <a:ln>
                            <a:noFill/>
                          </a:ln>
                        </pic:spPr>
                      </pic:pic>
                    </a:graphicData>
                  </a:graphic>
                </wp:inline>
              </w:drawing>
            </w:r>
          </w:p>
        </w:tc>
        <w:tc>
          <w:tcPr>
            <w:tcW w:w="2317" w:type="dxa"/>
          </w:tcPr>
          <w:p w14:paraId="7A455B1F" w14:textId="77777777" w:rsidR="00FA4CD1" w:rsidRDefault="00FA4CD1" w:rsidP="00BD0B0B">
            <w:pPr>
              <w:jc w:val="center"/>
            </w:pPr>
            <w:r>
              <w:rPr>
                <w:noProof/>
              </w:rPr>
              <w:drawing>
                <wp:inline distT="0" distB="0" distL="0" distR="0" wp14:anchorId="3B1095D7" wp14:editId="065123F6">
                  <wp:extent cx="1162050" cy="1702435"/>
                  <wp:effectExtent l="0" t="0" r="0" b="0"/>
                  <wp:docPr id="946238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168488" cy="1711867"/>
                          </a:xfrm>
                          <a:prstGeom prst="rect">
                            <a:avLst/>
                          </a:prstGeom>
                          <a:noFill/>
                          <a:ln>
                            <a:noFill/>
                          </a:ln>
                        </pic:spPr>
                      </pic:pic>
                    </a:graphicData>
                  </a:graphic>
                </wp:inline>
              </w:drawing>
            </w:r>
          </w:p>
        </w:tc>
        <w:tc>
          <w:tcPr>
            <w:tcW w:w="2332" w:type="dxa"/>
          </w:tcPr>
          <w:p w14:paraId="51C5BEA7" w14:textId="77777777" w:rsidR="00FA4CD1" w:rsidRDefault="00FA4CD1" w:rsidP="00BD0B0B">
            <w:pPr>
              <w:jc w:val="center"/>
            </w:pPr>
            <w:r>
              <w:rPr>
                <w:noProof/>
              </w:rPr>
              <w:drawing>
                <wp:inline distT="0" distB="0" distL="0" distR="0" wp14:anchorId="71DD5973" wp14:editId="53BD7CC0">
                  <wp:extent cx="1143000" cy="1636847"/>
                  <wp:effectExtent l="0" t="0" r="0" b="1905"/>
                  <wp:docPr id="1851702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150605" cy="1647738"/>
                          </a:xfrm>
                          <a:prstGeom prst="rect">
                            <a:avLst/>
                          </a:prstGeom>
                          <a:noFill/>
                          <a:ln>
                            <a:noFill/>
                          </a:ln>
                        </pic:spPr>
                      </pic:pic>
                    </a:graphicData>
                  </a:graphic>
                </wp:inline>
              </w:drawing>
            </w:r>
          </w:p>
        </w:tc>
      </w:tr>
      <w:tr w:rsidR="00FA4CD1" w14:paraId="0C01AFC8" w14:textId="77777777" w:rsidTr="00BD0B0B">
        <w:tc>
          <w:tcPr>
            <w:tcW w:w="2035" w:type="dxa"/>
          </w:tcPr>
          <w:p w14:paraId="0D7F3A50" w14:textId="77777777" w:rsidR="00FA4CD1" w:rsidRDefault="00FA4CD1" w:rsidP="00BD0B0B">
            <w:r>
              <w:t>Lateral Gastrocnemius</w:t>
            </w:r>
          </w:p>
        </w:tc>
        <w:tc>
          <w:tcPr>
            <w:tcW w:w="2332" w:type="dxa"/>
          </w:tcPr>
          <w:p w14:paraId="64ECBF64" w14:textId="77777777" w:rsidR="00FA4CD1" w:rsidRDefault="00FA4CD1" w:rsidP="00BD0B0B">
            <w:pPr>
              <w:jc w:val="center"/>
            </w:pPr>
            <w:r>
              <w:rPr>
                <w:noProof/>
              </w:rPr>
              <w:drawing>
                <wp:inline distT="0" distB="0" distL="0" distR="0" wp14:anchorId="2767A1DA" wp14:editId="4DB8E257">
                  <wp:extent cx="1210358" cy="1670177"/>
                  <wp:effectExtent l="0" t="0" r="0" b="6350"/>
                  <wp:docPr id="407737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22002" cy="1686244"/>
                          </a:xfrm>
                          <a:prstGeom prst="rect">
                            <a:avLst/>
                          </a:prstGeom>
                          <a:noFill/>
                          <a:ln>
                            <a:noFill/>
                          </a:ln>
                        </pic:spPr>
                      </pic:pic>
                    </a:graphicData>
                  </a:graphic>
                </wp:inline>
              </w:drawing>
            </w:r>
          </w:p>
        </w:tc>
        <w:tc>
          <w:tcPr>
            <w:tcW w:w="2317" w:type="dxa"/>
          </w:tcPr>
          <w:p w14:paraId="69773F3C" w14:textId="77777777" w:rsidR="00FA4CD1" w:rsidRDefault="00FA4CD1" w:rsidP="00BD0B0B">
            <w:pPr>
              <w:jc w:val="center"/>
            </w:pPr>
            <w:r>
              <w:rPr>
                <w:noProof/>
              </w:rPr>
              <w:drawing>
                <wp:inline distT="0" distB="0" distL="0" distR="0" wp14:anchorId="48CFFBA5" wp14:editId="6DF5D330">
                  <wp:extent cx="1272540" cy="1701983"/>
                  <wp:effectExtent l="0" t="0" r="0" b="0"/>
                  <wp:docPr id="1494819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81036" cy="1713346"/>
                          </a:xfrm>
                          <a:prstGeom prst="rect">
                            <a:avLst/>
                          </a:prstGeom>
                          <a:noFill/>
                          <a:ln>
                            <a:noFill/>
                          </a:ln>
                        </pic:spPr>
                      </pic:pic>
                    </a:graphicData>
                  </a:graphic>
                </wp:inline>
              </w:drawing>
            </w:r>
          </w:p>
        </w:tc>
        <w:tc>
          <w:tcPr>
            <w:tcW w:w="2332" w:type="dxa"/>
          </w:tcPr>
          <w:p w14:paraId="1EC1CDD2" w14:textId="77777777" w:rsidR="00FA4CD1" w:rsidRDefault="00FA4CD1" w:rsidP="00BD0B0B">
            <w:pPr>
              <w:jc w:val="center"/>
            </w:pPr>
            <w:r>
              <w:rPr>
                <w:noProof/>
              </w:rPr>
              <w:drawing>
                <wp:inline distT="0" distB="0" distL="0" distR="0" wp14:anchorId="0AB3C802" wp14:editId="2E0CBA09">
                  <wp:extent cx="1162685" cy="1669057"/>
                  <wp:effectExtent l="0" t="0" r="0" b="7620"/>
                  <wp:docPr id="463077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167755" cy="1676335"/>
                          </a:xfrm>
                          <a:prstGeom prst="rect">
                            <a:avLst/>
                          </a:prstGeom>
                          <a:noFill/>
                          <a:ln>
                            <a:noFill/>
                          </a:ln>
                        </pic:spPr>
                      </pic:pic>
                    </a:graphicData>
                  </a:graphic>
                </wp:inline>
              </w:drawing>
            </w:r>
          </w:p>
        </w:tc>
      </w:tr>
      <w:tr w:rsidR="00FA4CD1" w14:paraId="03D1D9B5" w14:textId="77777777" w:rsidTr="00BD0B0B">
        <w:trPr>
          <w:trHeight w:val="2411"/>
        </w:trPr>
        <w:tc>
          <w:tcPr>
            <w:tcW w:w="2035" w:type="dxa"/>
          </w:tcPr>
          <w:p w14:paraId="37C151DD" w14:textId="77777777" w:rsidR="00FA4CD1" w:rsidRDefault="00FA4CD1" w:rsidP="00BD0B0B">
            <w:r>
              <w:t>Soleus</w:t>
            </w:r>
          </w:p>
        </w:tc>
        <w:tc>
          <w:tcPr>
            <w:tcW w:w="2332" w:type="dxa"/>
          </w:tcPr>
          <w:p w14:paraId="0E6E6CB2" w14:textId="77777777" w:rsidR="00FA4CD1" w:rsidRDefault="00FA4CD1" w:rsidP="00BD0B0B">
            <w:r>
              <w:rPr>
                <w:noProof/>
              </w:rPr>
              <w:drawing>
                <wp:inline distT="0" distB="0" distL="0" distR="0" wp14:anchorId="3949C5C9" wp14:editId="5E3573AE">
                  <wp:extent cx="1340116" cy="1819536"/>
                  <wp:effectExtent l="0" t="0" r="0" b="0"/>
                  <wp:docPr id="369914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48442" cy="1830840"/>
                          </a:xfrm>
                          <a:prstGeom prst="rect">
                            <a:avLst/>
                          </a:prstGeom>
                          <a:noFill/>
                          <a:ln>
                            <a:noFill/>
                          </a:ln>
                        </pic:spPr>
                      </pic:pic>
                    </a:graphicData>
                  </a:graphic>
                </wp:inline>
              </w:drawing>
            </w:r>
          </w:p>
        </w:tc>
        <w:tc>
          <w:tcPr>
            <w:tcW w:w="2317" w:type="dxa"/>
          </w:tcPr>
          <w:p w14:paraId="3D4CA13C" w14:textId="77777777" w:rsidR="00FA4CD1" w:rsidRDefault="00FA4CD1" w:rsidP="00BD0B0B">
            <w:r>
              <w:rPr>
                <w:noProof/>
              </w:rPr>
              <w:drawing>
                <wp:inline distT="0" distB="0" distL="0" distR="0" wp14:anchorId="43A3B4E0" wp14:editId="7A5EC6F8">
                  <wp:extent cx="1378103" cy="1757364"/>
                  <wp:effectExtent l="0" t="0" r="0" b="0"/>
                  <wp:docPr id="329997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85844" cy="1767235"/>
                          </a:xfrm>
                          <a:prstGeom prst="rect">
                            <a:avLst/>
                          </a:prstGeom>
                          <a:noFill/>
                          <a:ln>
                            <a:noFill/>
                          </a:ln>
                        </pic:spPr>
                      </pic:pic>
                    </a:graphicData>
                  </a:graphic>
                </wp:inline>
              </w:drawing>
            </w:r>
          </w:p>
        </w:tc>
        <w:tc>
          <w:tcPr>
            <w:tcW w:w="2332" w:type="dxa"/>
          </w:tcPr>
          <w:p w14:paraId="3FD259F5" w14:textId="77777777" w:rsidR="00FA4CD1" w:rsidRDefault="00FA4CD1" w:rsidP="00BD0B0B">
            <w:r>
              <w:rPr>
                <w:noProof/>
              </w:rPr>
              <w:drawing>
                <wp:inline distT="0" distB="0" distL="0" distR="0" wp14:anchorId="210410E1" wp14:editId="34085A16">
                  <wp:extent cx="1304068" cy="1719879"/>
                  <wp:effectExtent l="0" t="0" r="0" b="0"/>
                  <wp:docPr id="1622453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08480" cy="1725698"/>
                          </a:xfrm>
                          <a:prstGeom prst="rect">
                            <a:avLst/>
                          </a:prstGeom>
                          <a:noFill/>
                          <a:ln>
                            <a:noFill/>
                          </a:ln>
                        </pic:spPr>
                      </pic:pic>
                    </a:graphicData>
                  </a:graphic>
                </wp:inline>
              </w:drawing>
            </w:r>
          </w:p>
        </w:tc>
      </w:tr>
    </w:tbl>
    <w:p w14:paraId="2499B618" w14:textId="77777777" w:rsidR="00FA4CD1" w:rsidRDefault="00FA4CD1" w:rsidP="00FA4CD1"/>
    <w:p w14:paraId="37EB792E" w14:textId="77777777" w:rsidR="00FA4CD1" w:rsidRDefault="00FA4CD1" w:rsidP="00FA4CD1"/>
    <w:p w14:paraId="5F94B7F8" w14:textId="77777777" w:rsidR="00FA4CD1" w:rsidRDefault="00FA4CD1" w:rsidP="00FA4CD1"/>
    <w:p w14:paraId="67629243" w14:textId="77777777" w:rsidR="00FA4CD1" w:rsidRDefault="00FA4CD1" w:rsidP="00FA4CD1"/>
    <w:p w14:paraId="3CAB254E" w14:textId="77777777" w:rsidR="00FA4CD1" w:rsidRDefault="00FA4CD1" w:rsidP="00FA4CD1"/>
    <w:tbl>
      <w:tblPr>
        <w:tblStyle w:val="TableGrid"/>
        <w:tblW w:w="0" w:type="auto"/>
        <w:tblLook w:val="04A0" w:firstRow="1" w:lastRow="0" w:firstColumn="1" w:lastColumn="0" w:noHBand="0" w:noVBand="1"/>
      </w:tblPr>
      <w:tblGrid>
        <w:gridCol w:w="2035"/>
        <w:gridCol w:w="2332"/>
        <w:gridCol w:w="2317"/>
        <w:gridCol w:w="2332"/>
      </w:tblGrid>
      <w:tr w:rsidR="00FA4CD1" w14:paraId="26C32CE8" w14:textId="77777777" w:rsidTr="00BD0B0B">
        <w:tc>
          <w:tcPr>
            <w:tcW w:w="2035" w:type="dxa"/>
            <w:shd w:val="clear" w:color="auto" w:fill="FFFF00"/>
          </w:tcPr>
          <w:p w14:paraId="0CC30811" w14:textId="77777777" w:rsidR="00FA4CD1" w:rsidRDefault="00FA4CD1" w:rsidP="00BD0B0B">
            <w:r>
              <w:lastRenderedPageBreak/>
              <w:t>YF</w:t>
            </w:r>
          </w:p>
        </w:tc>
        <w:tc>
          <w:tcPr>
            <w:tcW w:w="2332" w:type="dxa"/>
          </w:tcPr>
          <w:p w14:paraId="311928C7" w14:textId="77777777" w:rsidR="00FA4CD1" w:rsidRDefault="00FA4CD1" w:rsidP="00BD0B0B">
            <w:r>
              <w:t>-5% variation</w:t>
            </w:r>
          </w:p>
        </w:tc>
        <w:tc>
          <w:tcPr>
            <w:tcW w:w="2317" w:type="dxa"/>
          </w:tcPr>
          <w:p w14:paraId="2D3E2167" w14:textId="77777777" w:rsidR="00FA4CD1" w:rsidRDefault="00FA4CD1" w:rsidP="00BD0B0B">
            <w:r>
              <w:t xml:space="preserve">Baseline </w:t>
            </w:r>
          </w:p>
        </w:tc>
        <w:tc>
          <w:tcPr>
            <w:tcW w:w="2332" w:type="dxa"/>
          </w:tcPr>
          <w:p w14:paraId="43942E5B" w14:textId="77777777" w:rsidR="00FA4CD1" w:rsidRDefault="00FA4CD1" w:rsidP="00BD0B0B">
            <w:r>
              <w:t xml:space="preserve">+5% variation </w:t>
            </w:r>
          </w:p>
        </w:tc>
      </w:tr>
      <w:tr w:rsidR="00FA4CD1" w14:paraId="77D2136A" w14:textId="77777777" w:rsidTr="00BD0B0B">
        <w:tc>
          <w:tcPr>
            <w:tcW w:w="2035" w:type="dxa"/>
          </w:tcPr>
          <w:p w14:paraId="289E7D93" w14:textId="77777777" w:rsidR="00FA4CD1" w:rsidRDefault="00FA4CD1" w:rsidP="00BD0B0B">
            <w:r>
              <w:t>Medial Gastrocnemius</w:t>
            </w:r>
          </w:p>
        </w:tc>
        <w:tc>
          <w:tcPr>
            <w:tcW w:w="2332" w:type="dxa"/>
          </w:tcPr>
          <w:p w14:paraId="63443A34" w14:textId="77777777" w:rsidR="00FA4CD1" w:rsidRDefault="00FA4CD1" w:rsidP="00BD0B0B">
            <w:pPr>
              <w:jc w:val="center"/>
            </w:pPr>
            <w:r>
              <w:rPr>
                <w:noProof/>
              </w:rPr>
              <w:drawing>
                <wp:inline distT="0" distB="0" distL="0" distR="0" wp14:anchorId="3F74C95F" wp14:editId="7E5E1102">
                  <wp:extent cx="1256289" cy="1706137"/>
                  <wp:effectExtent l="0" t="0" r="0" b="0"/>
                  <wp:docPr id="17530554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64594" cy="1717416"/>
                          </a:xfrm>
                          <a:prstGeom prst="rect">
                            <a:avLst/>
                          </a:prstGeom>
                          <a:noFill/>
                          <a:ln>
                            <a:noFill/>
                          </a:ln>
                        </pic:spPr>
                      </pic:pic>
                    </a:graphicData>
                  </a:graphic>
                </wp:inline>
              </w:drawing>
            </w:r>
          </w:p>
        </w:tc>
        <w:tc>
          <w:tcPr>
            <w:tcW w:w="2317" w:type="dxa"/>
          </w:tcPr>
          <w:p w14:paraId="4B79D9DF" w14:textId="77777777" w:rsidR="00FA4CD1" w:rsidRDefault="00FA4CD1" w:rsidP="00BD0B0B">
            <w:pPr>
              <w:jc w:val="center"/>
            </w:pPr>
            <w:r>
              <w:rPr>
                <w:noProof/>
              </w:rPr>
              <w:drawing>
                <wp:inline distT="0" distB="0" distL="0" distR="0" wp14:anchorId="79BF6F36" wp14:editId="401A63A0">
                  <wp:extent cx="1217394" cy="1741119"/>
                  <wp:effectExtent l="0" t="0" r="1905" b="0"/>
                  <wp:docPr id="5546573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24877" cy="1751822"/>
                          </a:xfrm>
                          <a:prstGeom prst="rect">
                            <a:avLst/>
                          </a:prstGeom>
                          <a:noFill/>
                          <a:ln>
                            <a:noFill/>
                          </a:ln>
                        </pic:spPr>
                      </pic:pic>
                    </a:graphicData>
                  </a:graphic>
                </wp:inline>
              </w:drawing>
            </w:r>
          </w:p>
        </w:tc>
        <w:tc>
          <w:tcPr>
            <w:tcW w:w="2332" w:type="dxa"/>
          </w:tcPr>
          <w:p w14:paraId="1CA818F4" w14:textId="77777777" w:rsidR="00FA4CD1" w:rsidRDefault="00FA4CD1" w:rsidP="00BD0B0B">
            <w:pPr>
              <w:jc w:val="center"/>
            </w:pPr>
            <w:r>
              <w:rPr>
                <w:noProof/>
              </w:rPr>
              <w:drawing>
                <wp:inline distT="0" distB="0" distL="0" distR="0" wp14:anchorId="4F6CD873" wp14:editId="1DB8A020">
                  <wp:extent cx="1225064" cy="1719379"/>
                  <wp:effectExtent l="0" t="0" r="0" b="0"/>
                  <wp:docPr id="12409797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32298" cy="1729533"/>
                          </a:xfrm>
                          <a:prstGeom prst="rect">
                            <a:avLst/>
                          </a:prstGeom>
                          <a:noFill/>
                          <a:ln>
                            <a:noFill/>
                          </a:ln>
                        </pic:spPr>
                      </pic:pic>
                    </a:graphicData>
                  </a:graphic>
                </wp:inline>
              </w:drawing>
            </w:r>
          </w:p>
        </w:tc>
      </w:tr>
      <w:tr w:rsidR="00FA4CD1" w14:paraId="71D3FCF5" w14:textId="77777777" w:rsidTr="00BD0B0B">
        <w:tc>
          <w:tcPr>
            <w:tcW w:w="2035" w:type="dxa"/>
          </w:tcPr>
          <w:p w14:paraId="513FD459" w14:textId="77777777" w:rsidR="00FA4CD1" w:rsidRDefault="00FA4CD1" w:rsidP="00BD0B0B">
            <w:r>
              <w:t>Lateral Gastrocnemius</w:t>
            </w:r>
          </w:p>
        </w:tc>
        <w:tc>
          <w:tcPr>
            <w:tcW w:w="2332" w:type="dxa"/>
          </w:tcPr>
          <w:p w14:paraId="18C24A81" w14:textId="77777777" w:rsidR="00FA4CD1" w:rsidRDefault="00FA4CD1" w:rsidP="00BD0B0B">
            <w:pPr>
              <w:jc w:val="center"/>
            </w:pPr>
            <w:r>
              <w:rPr>
                <w:noProof/>
              </w:rPr>
              <w:drawing>
                <wp:inline distT="0" distB="0" distL="0" distR="0" wp14:anchorId="4EE3B820" wp14:editId="111B8EED">
                  <wp:extent cx="1083015" cy="1771976"/>
                  <wp:effectExtent l="0" t="0" r="3175" b="0"/>
                  <wp:docPr id="1026503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095509" cy="1792418"/>
                          </a:xfrm>
                          <a:prstGeom prst="rect">
                            <a:avLst/>
                          </a:prstGeom>
                          <a:noFill/>
                          <a:ln>
                            <a:noFill/>
                          </a:ln>
                        </pic:spPr>
                      </pic:pic>
                    </a:graphicData>
                  </a:graphic>
                </wp:inline>
              </w:drawing>
            </w:r>
          </w:p>
        </w:tc>
        <w:tc>
          <w:tcPr>
            <w:tcW w:w="2317" w:type="dxa"/>
          </w:tcPr>
          <w:p w14:paraId="70B0E71D" w14:textId="77777777" w:rsidR="00FA4CD1" w:rsidRDefault="00FA4CD1" w:rsidP="00BD0B0B">
            <w:pPr>
              <w:jc w:val="center"/>
            </w:pPr>
            <w:r>
              <w:rPr>
                <w:noProof/>
              </w:rPr>
              <w:drawing>
                <wp:inline distT="0" distB="0" distL="0" distR="0" wp14:anchorId="6946D1C4" wp14:editId="5CEA4AD5">
                  <wp:extent cx="1189355" cy="1760841"/>
                  <wp:effectExtent l="0" t="0" r="0" b="0"/>
                  <wp:docPr id="39822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00184" cy="1776873"/>
                          </a:xfrm>
                          <a:prstGeom prst="rect">
                            <a:avLst/>
                          </a:prstGeom>
                          <a:noFill/>
                          <a:ln>
                            <a:noFill/>
                          </a:ln>
                        </pic:spPr>
                      </pic:pic>
                    </a:graphicData>
                  </a:graphic>
                </wp:inline>
              </w:drawing>
            </w:r>
          </w:p>
        </w:tc>
        <w:tc>
          <w:tcPr>
            <w:tcW w:w="2332" w:type="dxa"/>
          </w:tcPr>
          <w:p w14:paraId="4D9F42D6" w14:textId="77777777" w:rsidR="00FA4CD1" w:rsidRDefault="00FA4CD1" w:rsidP="00BD0B0B">
            <w:pPr>
              <w:jc w:val="center"/>
            </w:pPr>
            <w:r>
              <w:rPr>
                <w:noProof/>
              </w:rPr>
              <w:drawing>
                <wp:inline distT="0" distB="0" distL="0" distR="0" wp14:anchorId="2345A62C" wp14:editId="4204A2D4">
                  <wp:extent cx="1168677" cy="1740456"/>
                  <wp:effectExtent l="0" t="0" r="0" b="0"/>
                  <wp:docPr id="9179839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176305" cy="1751816"/>
                          </a:xfrm>
                          <a:prstGeom prst="rect">
                            <a:avLst/>
                          </a:prstGeom>
                          <a:noFill/>
                          <a:ln>
                            <a:noFill/>
                          </a:ln>
                        </pic:spPr>
                      </pic:pic>
                    </a:graphicData>
                  </a:graphic>
                </wp:inline>
              </w:drawing>
            </w:r>
          </w:p>
        </w:tc>
      </w:tr>
      <w:tr w:rsidR="00FA4CD1" w14:paraId="6CE7810D" w14:textId="77777777" w:rsidTr="00BD0B0B">
        <w:tc>
          <w:tcPr>
            <w:tcW w:w="2035" w:type="dxa"/>
          </w:tcPr>
          <w:p w14:paraId="6C9C2E73" w14:textId="77777777" w:rsidR="00FA4CD1" w:rsidRDefault="00FA4CD1" w:rsidP="00BD0B0B">
            <w:r>
              <w:t xml:space="preserve">Soleus </w:t>
            </w:r>
          </w:p>
        </w:tc>
        <w:tc>
          <w:tcPr>
            <w:tcW w:w="2332" w:type="dxa"/>
          </w:tcPr>
          <w:p w14:paraId="3EAEDDE6" w14:textId="77777777" w:rsidR="00FA4CD1" w:rsidRDefault="00FA4CD1" w:rsidP="00BD0B0B">
            <w:r>
              <w:rPr>
                <w:noProof/>
              </w:rPr>
              <w:drawing>
                <wp:inline distT="0" distB="0" distL="0" distR="0" wp14:anchorId="46E76560" wp14:editId="3628DCDB">
                  <wp:extent cx="1292843" cy="1958888"/>
                  <wp:effectExtent l="0" t="0" r="0" b="3810"/>
                  <wp:docPr id="1796061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04918" cy="1977183"/>
                          </a:xfrm>
                          <a:prstGeom prst="rect">
                            <a:avLst/>
                          </a:prstGeom>
                          <a:noFill/>
                          <a:ln>
                            <a:noFill/>
                          </a:ln>
                        </pic:spPr>
                      </pic:pic>
                    </a:graphicData>
                  </a:graphic>
                </wp:inline>
              </w:drawing>
            </w:r>
          </w:p>
        </w:tc>
        <w:tc>
          <w:tcPr>
            <w:tcW w:w="2317" w:type="dxa"/>
          </w:tcPr>
          <w:p w14:paraId="55839E97" w14:textId="77777777" w:rsidR="00FA4CD1" w:rsidRDefault="00FA4CD1" w:rsidP="00BD0B0B">
            <w:r>
              <w:rPr>
                <w:noProof/>
              </w:rPr>
              <w:drawing>
                <wp:inline distT="0" distB="0" distL="0" distR="0" wp14:anchorId="58AD9440" wp14:editId="161D3B29">
                  <wp:extent cx="1273462" cy="1922185"/>
                  <wp:effectExtent l="0" t="0" r="0" b="1905"/>
                  <wp:docPr id="1556423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81450" cy="1934242"/>
                          </a:xfrm>
                          <a:prstGeom prst="rect">
                            <a:avLst/>
                          </a:prstGeom>
                          <a:noFill/>
                          <a:ln>
                            <a:noFill/>
                          </a:ln>
                        </pic:spPr>
                      </pic:pic>
                    </a:graphicData>
                  </a:graphic>
                </wp:inline>
              </w:drawing>
            </w:r>
          </w:p>
        </w:tc>
        <w:tc>
          <w:tcPr>
            <w:tcW w:w="2332" w:type="dxa"/>
          </w:tcPr>
          <w:p w14:paraId="3567DF1F" w14:textId="77777777" w:rsidR="00FA4CD1" w:rsidRDefault="00FA4CD1" w:rsidP="00BD0B0B">
            <w:r>
              <w:rPr>
                <w:noProof/>
              </w:rPr>
              <w:drawing>
                <wp:inline distT="0" distB="0" distL="0" distR="0" wp14:anchorId="7A735A8C" wp14:editId="3665B814">
                  <wp:extent cx="1302335" cy="1935178"/>
                  <wp:effectExtent l="0" t="0" r="0" b="0"/>
                  <wp:docPr id="3587826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19061" cy="1960031"/>
                          </a:xfrm>
                          <a:prstGeom prst="rect">
                            <a:avLst/>
                          </a:prstGeom>
                          <a:noFill/>
                          <a:ln>
                            <a:noFill/>
                          </a:ln>
                        </pic:spPr>
                      </pic:pic>
                    </a:graphicData>
                  </a:graphic>
                </wp:inline>
              </w:drawing>
            </w:r>
          </w:p>
        </w:tc>
      </w:tr>
    </w:tbl>
    <w:p w14:paraId="084EB2EE" w14:textId="77777777" w:rsidR="00FA4CD1" w:rsidRDefault="00FA4CD1" w:rsidP="00FA4CD1"/>
    <w:p w14:paraId="4E331AD1" w14:textId="77777777" w:rsidR="00FA4CD1" w:rsidRDefault="00FA4CD1" w:rsidP="00FA4CD1"/>
    <w:p w14:paraId="1998B346" w14:textId="77777777" w:rsidR="00FA4CD1" w:rsidRDefault="00FA4CD1" w:rsidP="00FA4CD1"/>
    <w:p w14:paraId="122234C3" w14:textId="77777777" w:rsidR="00FA4CD1" w:rsidRDefault="00FA4CD1" w:rsidP="00FA4CD1"/>
    <w:p w14:paraId="55444B32" w14:textId="77777777" w:rsidR="00FA4CD1" w:rsidRDefault="00FA4CD1" w:rsidP="00FA4CD1"/>
    <w:tbl>
      <w:tblPr>
        <w:tblStyle w:val="TableGrid"/>
        <w:tblW w:w="0" w:type="auto"/>
        <w:tblLook w:val="04A0" w:firstRow="1" w:lastRow="0" w:firstColumn="1" w:lastColumn="0" w:noHBand="0" w:noVBand="1"/>
      </w:tblPr>
      <w:tblGrid>
        <w:gridCol w:w="1779"/>
        <w:gridCol w:w="2791"/>
        <w:gridCol w:w="2601"/>
        <w:gridCol w:w="2596"/>
      </w:tblGrid>
      <w:tr w:rsidR="00FA4CD1" w14:paraId="2E2A2267" w14:textId="77777777" w:rsidTr="00BD0B0B">
        <w:tc>
          <w:tcPr>
            <w:tcW w:w="2035" w:type="dxa"/>
            <w:shd w:val="clear" w:color="auto" w:fill="FFFF00"/>
          </w:tcPr>
          <w:p w14:paraId="38059D13" w14:textId="77777777" w:rsidR="00FA4CD1" w:rsidRDefault="00FA4CD1" w:rsidP="00BD0B0B">
            <w:r>
              <w:lastRenderedPageBreak/>
              <w:t>OM</w:t>
            </w:r>
          </w:p>
        </w:tc>
        <w:tc>
          <w:tcPr>
            <w:tcW w:w="2332" w:type="dxa"/>
          </w:tcPr>
          <w:p w14:paraId="4A67A88F" w14:textId="77777777" w:rsidR="00FA4CD1" w:rsidRDefault="00FA4CD1" w:rsidP="00BD0B0B">
            <w:r>
              <w:t>-5% variation</w:t>
            </w:r>
          </w:p>
        </w:tc>
        <w:tc>
          <w:tcPr>
            <w:tcW w:w="2317" w:type="dxa"/>
          </w:tcPr>
          <w:p w14:paraId="05BA5ACE" w14:textId="77777777" w:rsidR="00FA4CD1" w:rsidRDefault="00FA4CD1" w:rsidP="00BD0B0B">
            <w:r>
              <w:t xml:space="preserve">Baseline </w:t>
            </w:r>
          </w:p>
        </w:tc>
        <w:tc>
          <w:tcPr>
            <w:tcW w:w="2332" w:type="dxa"/>
          </w:tcPr>
          <w:p w14:paraId="593A570B" w14:textId="77777777" w:rsidR="00FA4CD1" w:rsidRDefault="00FA4CD1" w:rsidP="00BD0B0B">
            <w:r>
              <w:t xml:space="preserve">+5% variation </w:t>
            </w:r>
          </w:p>
        </w:tc>
      </w:tr>
      <w:tr w:rsidR="00FA4CD1" w14:paraId="29D85AAD" w14:textId="77777777" w:rsidTr="00BD0B0B">
        <w:tc>
          <w:tcPr>
            <w:tcW w:w="2035" w:type="dxa"/>
          </w:tcPr>
          <w:p w14:paraId="2176A85B" w14:textId="77777777" w:rsidR="00FA4CD1" w:rsidRDefault="00FA4CD1" w:rsidP="00BD0B0B">
            <w:r>
              <w:t>Medial Gastrocnemius</w:t>
            </w:r>
          </w:p>
        </w:tc>
        <w:tc>
          <w:tcPr>
            <w:tcW w:w="2332" w:type="dxa"/>
          </w:tcPr>
          <w:p w14:paraId="602563DA" w14:textId="77777777" w:rsidR="00FA4CD1" w:rsidRDefault="00FA4CD1" w:rsidP="00BD0B0B">
            <w:pPr>
              <w:jc w:val="center"/>
            </w:pPr>
            <w:r>
              <w:rPr>
                <w:noProof/>
              </w:rPr>
              <w:drawing>
                <wp:inline distT="0" distB="0" distL="0" distR="0" wp14:anchorId="77539D9F" wp14:editId="5DD2CC1B">
                  <wp:extent cx="1330571" cy="1740091"/>
                  <wp:effectExtent l="0" t="0" r="0" b="0"/>
                  <wp:docPr id="13142235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39813" cy="1752177"/>
                          </a:xfrm>
                          <a:prstGeom prst="rect">
                            <a:avLst/>
                          </a:prstGeom>
                          <a:noFill/>
                          <a:ln>
                            <a:noFill/>
                          </a:ln>
                        </pic:spPr>
                      </pic:pic>
                    </a:graphicData>
                  </a:graphic>
                </wp:inline>
              </w:drawing>
            </w:r>
          </w:p>
        </w:tc>
        <w:tc>
          <w:tcPr>
            <w:tcW w:w="2317" w:type="dxa"/>
          </w:tcPr>
          <w:p w14:paraId="15749643" w14:textId="77777777" w:rsidR="00FA4CD1" w:rsidRDefault="00FA4CD1" w:rsidP="00BD0B0B">
            <w:pPr>
              <w:jc w:val="center"/>
            </w:pPr>
            <w:r>
              <w:rPr>
                <w:noProof/>
              </w:rPr>
              <w:drawing>
                <wp:inline distT="0" distB="0" distL="0" distR="0" wp14:anchorId="7AECFEA6" wp14:editId="70F21426">
                  <wp:extent cx="1349890" cy="1792725"/>
                  <wp:effectExtent l="0" t="0" r="0" b="0"/>
                  <wp:docPr id="21277873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62474" cy="1809437"/>
                          </a:xfrm>
                          <a:prstGeom prst="rect">
                            <a:avLst/>
                          </a:prstGeom>
                          <a:noFill/>
                          <a:ln>
                            <a:noFill/>
                          </a:ln>
                        </pic:spPr>
                      </pic:pic>
                    </a:graphicData>
                  </a:graphic>
                </wp:inline>
              </w:drawing>
            </w:r>
          </w:p>
        </w:tc>
        <w:tc>
          <w:tcPr>
            <w:tcW w:w="2332" w:type="dxa"/>
          </w:tcPr>
          <w:p w14:paraId="34B549AE" w14:textId="77777777" w:rsidR="00FA4CD1" w:rsidRDefault="00FA4CD1" w:rsidP="00BD0B0B">
            <w:pPr>
              <w:jc w:val="center"/>
            </w:pPr>
            <w:r>
              <w:rPr>
                <w:noProof/>
              </w:rPr>
              <w:drawing>
                <wp:inline distT="0" distB="0" distL="0" distR="0" wp14:anchorId="11FBDABC" wp14:editId="06032B8D">
                  <wp:extent cx="1416338" cy="1757163"/>
                  <wp:effectExtent l="0" t="0" r="0" b="0"/>
                  <wp:docPr id="2380771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423820" cy="1766445"/>
                          </a:xfrm>
                          <a:prstGeom prst="rect">
                            <a:avLst/>
                          </a:prstGeom>
                          <a:noFill/>
                          <a:ln>
                            <a:noFill/>
                          </a:ln>
                        </pic:spPr>
                      </pic:pic>
                    </a:graphicData>
                  </a:graphic>
                </wp:inline>
              </w:drawing>
            </w:r>
          </w:p>
        </w:tc>
      </w:tr>
      <w:tr w:rsidR="00FA4CD1" w14:paraId="11FCD5FF" w14:textId="77777777" w:rsidTr="00BD0B0B">
        <w:tc>
          <w:tcPr>
            <w:tcW w:w="2035" w:type="dxa"/>
          </w:tcPr>
          <w:p w14:paraId="6C1B56BE" w14:textId="77777777" w:rsidR="00FA4CD1" w:rsidRDefault="00FA4CD1" w:rsidP="00BD0B0B">
            <w:r>
              <w:t>Lateral Gastrocnemius</w:t>
            </w:r>
          </w:p>
        </w:tc>
        <w:tc>
          <w:tcPr>
            <w:tcW w:w="2332" w:type="dxa"/>
          </w:tcPr>
          <w:p w14:paraId="6FDBA431" w14:textId="77777777" w:rsidR="00FA4CD1" w:rsidRDefault="00FA4CD1" w:rsidP="00BD0B0B">
            <w:pPr>
              <w:jc w:val="center"/>
            </w:pPr>
            <w:r>
              <w:rPr>
                <w:noProof/>
              </w:rPr>
              <w:drawing>
                <wp:inline distT="0" distB="0" distL="0" distR="0" wp14:anchorId="42AA7E1D" wp14:editId="21B4F9BA">
                  <wp:extent cx="1349964" cy="1834402"/>
                  <wp:effectExtent l="0" t="0" r="0" b="0"/>
                  <wp:docPr id="12003022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56780" cy="1843664"/>
                          </a:xfrm>
                          <a:prstGeom prst="rect">
                            <a:avLst/>
                          </a:prstGeom>
                          <a:noFill/>
                          <a:ln>
                            <a:noFill/>
                          </a:ln>
                        </pic:spPr>
                      </pic:pic>
                    </a:graphicData>
                  </a:graphic>
                </wp:inline>
              </w:drawing>
            </w:r>
          </w:p>
        </w:tc>
        <w:tc>
          <w:tcPr>
            <w:tcW w:w="2317" w:type="dxa"/>
          </w:tcPr>
          <w:p w14:paraId="5836DEAA" w14:textId="77777777" w:rsidR="00FA4CD1" w:rsidRDefault="00FA4CD1" w:rsidP="00BD0B0B">
            <w:pPr>
              <w:jc w:val="center"/>
            </w:pPr>
            <w:r>
              <w:rPr>
                <w:noProof/>
              </w:rPr>
              <w:drawing>
                <wp:inline distT="0" distB="0" distL="0" distR="0" wp14:anchorId="36DD0A38" wp14:editId="58DDE248">
                  <wp:extent cx="1426210" cy="1911779"/>
                  <wp:effectExtent l="0" t="0" r="0" b="0"/>
                  <wp:docPr id="15834785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432558" cy="1920289"/>
                          </a:xfrm>
                          <a:prstGeom prst="rect">
                            <a:avLst/>
                          </a:prstGeom>
                          <a:noFill/>
                          <a:ln>
                            <a:noFill/>
                          </a:ln>
                        </pic:spPr>
                      </pic:pic>
                    </a:graphicData>
                  </a:graphic>
                </wp:inline>
              </w:drawing>
            </w:r>
          </w:p>
        </w:tc>
        <w:tc>
          <w:tcPr>
            <w:tcW w:w="2332" w:type="dxa"/>
          </w:tcPr>
          <w:p w14:paraId="4C090B21" w14:textId="77777777" w:rsidR="00FA4CD1" w:rsidRDefault="00FA4CD1" w:rsidP="00BD0B0B">
            <w:pPr>
              <w:jc w:val="center"/>
            </w:pPr>
            <w:r>
              <w:rPr>
                <w:noProof/>
              </w:rPr>
              <w:drawing>
                <wp:inline distT="0" distB="0" distL="0" distR="0" wp14:anchorId="533EB920" wp14:editId="2850D9B7">
                  <wp:extent cx="1473477" cy="1878658"/>
                  <wp:effectExtent l="0" t="0" r="0" b="0"/>
                  <wp:docPr id="9454584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479949" cy="1886910"/>
                          </a:xfrm>
                          <a:prstGeom prst="rect">
                            <a:avLst/>
                          </a:prstGeom>
                          <a:noFill/>
                          <a:ln>
                            <a:noFill/>
                          </a:ln>
                        </pic:spPr>
                      </pic:pic>
                    </a:graphicData>
                  </a:graphic>
                </wp:inline>
              </w:drawing>
            </w:r>
          </w:p>
        </w:tc>
      </w:tr>
      <w:tr w:rsidR="00FA4CD1" w14:paraId="7CF45C54" w14:textId="77777777" w:rsidTr="00BD0B0B">
        <w:tc>
          <w:tcPr>
            <w:tcW w:w="2035" w:type="dxa"/>
          </w:tcPr>
          <w:p w14:paraId="2BAA456B" w14:textId="77777777" w:rsidR="00FA4CD1" w:rsidRDefault="00FA4CD1" w:rsidP="00BD0B0B">
            <w:r>
              <w:t xml:space="preserve">Soleus </w:t>
            </w:r>
          </w:p>
        </w:tc>
        <w:tc>
          <w:tcPr>
            <w:tcW w:w="2332" w:type="dxa"/>
          </w:tcPr>
          <w:p w14:paraId="3E35F309" w14:textId="77777777" w:rsidR="00FA4CD1" w:rsidRDefault="00FA4CD1" w:rsidP="00BD0B0B">
            <w:r>
              <w:rPr>
                <w:noProof/>
              </w:rPr>
              <w:drawing>
                <wp:inline distT="0" distB="0" distL="0" distR="0" wp14:anchorId="40BD1A32" wp14:editId="31A2CC67">
                  <wp:extent cx="1635274" cy="2100166"/>
                  <wp:effectExtent l="0" t="0" r="0" b="0"/>
                  <wp:docPr id="1931033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641711" cy="2108433"/>
                          </a:xfrm>
                          <a:prstGeom prst="rect">
                            <a:avLst/>
                          </a:prstGeom>
                          <a:noFill/>
                          <a:ln>
                            <a:noFill/>
                          </a:ln>
                        </pic:spPr>
                      </pic:pic>
                    </a:graphicData>
                  </a:graphic>
                </wp:inline>
              </w:drawing>
            </w:r>
          </w:p>
        </w:tc>
        <w:tc>
          <w:tcPr>
            <w:tcW w:w="2317" w:type="dxa"/>
          </w:tcPr>
          <w:p w14:paraId="36B97FF4" w14:textId="77777777" w:rsidR="00FA4CD1" w:rsidRDefault="00FA4CD1" w:rsidP="00BD0B0B">
            <w:r>
              <w:rPr>
                <w:noProof/>
              </w:rPr>
              <w:drawing>
                <wp:inline distT="0" distB="0" distL="0" distR="0" wp14:anchorId="4D8855E5" wp14:editId="0254212A">
                  <wp:extent cx="1515023" cy="2053490"/>
                  <wp:effectExtent l="0" t="0" r="0" b="0"/>
                  <wp:docPr id="18578918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524710" cy="2066619"/>
                          </a:xfrm>
                          <a:prstGeom prst="rect">
                            <a:avLst/>
                          </a:prstGeom>
                          <a:noFill/>
                          <a:ln>
                            <a:noFill/>
                          </a:ln>
                        </pic:spPr>
                      </pic:pic>
                    </a:graphicData>
                  </a:graphic>
                </wp:inline>
              </w:drawing>
            </w:r>
          </w:p>
        </w:tc>
        <w:tc>
          <w:tcPr>
            <w:tcW w:w="2332" w:type="dxa"/>
          </w:tcPr>
          <w:p w14:paraId="056E8BC3" w14:textId="77777777" w:rsidR="00FA4CD1" w:rsidRDefault="00FA4CD1" w:rsidP="00BD0B0B">
            <w:r>
              <w:rPr>
                <w:noProof/>
              </w:rPr>
              <w:drawing>
                <wp:inline distT="0" distB="0" distL="0" distR="0" wp14:anchorId="7088FC1B" wp14:editId="523C8C53">
                  <wp:extent cx="1511635" cy="2026790"/>
                  <wp:effectExtent l="0" t="0" r="0" b="0"/>
                  <wp:docPr id="1966777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517182" cy="2034228"/>
                          </a:xfrm>
                          <a:prstGeom prst="rect">
                            <a:avLst/>
                          </a:prstGeom>
                          <a:noFill/>
                          <a:ln>
                            <a:noFill/>
                          </a:ln>
                        </pic:spPr>
                      </pic:pic>
                    </a:graphicData>
                  </a:graphic>
                </wp:inline>
              </w:drawing>
            </w:r>
          </w:p>
        </w:tc>
      </w:tr>
    </w:tbl>
    <w:p w14:paraId="4586EDF6" w14:textId="77777777" w:rsidR="00FA4CD1" w:rsidRDefault="00FA4CD1" w:rsidP="00FA4CD1"/>
    <w:p w14:paraId="6463E27D" w14:textId="77777777" w:rsidR="00FA4CD1" w:rsidRDefault="00FA4CD1" w:rsidP="00FA4CD1">
      <w:r>
        <w:br w:type="page"/>
      </w:r>
    </w:p>
    <w:tbl>
      <w:tblPr>
        <w:tblStyle w:val="TableGrid"/>
        <w:tblW w:w="0" w:type="auto"/>
        <w:tblLook w:val="04A0" w:firstRow="1" w:lastRow="0" w:firstColumn="1" w:lastColumn="0" w:noHBand="0" w:noVBand="1"/>
      </w:tblPr>
      <w:tblGrid>
        <w:gridCol w:w="1656"/>
        <w:gridCol w:w="2624"/>
        <w:gridCol w:w="2496"/>
        <w:gridCol w:w="2579"/>
      </w:tblGrid>
      <w:tr w:rsidR="00FA4CD1" w14:paraId="1528673F" w14:textId="77777777" w:rsidTr="00BD0B0B">
        <w:tc>
          <w:tcPr>
            <w:tcW w:w="1317" w:type="dxa"/>
            <w:shd w:val="clear" w:color="auto" w:fill="FFFF00"/>
          </w:tcPr>
          <w:p w14:paraId="66F4B35E" w14:textId="77777777" w:rsidR="00FA4CD1" w:rsidRDefault="00FA4CD1" w:rsidP="00BD0B0B">
            <w:r>
              <w:lastRenderedPageBreak/>
              <w:t>OF</w:t>
            </w:r>
          </w:p>
        </w:tc>
        <w:tc>
          <w:tcPr>
            <w:tcW w:w="2624" w:type="dxa"/>
          </w:tcPr>
          <w:p w14:paraId="549214CF" w14:textId="77777777" w:rsidR="00FA4CD1" w:rsidRDefault="00FA4CD1" w:rsidP="00BD0B0B">
            <w:r>
              <w:t>-5% variation</w:t>
            </w:r>
          </w:p>
        </w:tc>
        <w:tc>
          <w:tcPr>
            <w:tcW w:w="2496" w:type="dxa"/>
          </w:tcPr>
          <w:p w14:paraId="0335261D" w14:textId="77777777" w:rsidR="00FA4CD1" w:rsidRDefault="00FA4CD1" w:rsidP="00BD0B0B">
            <w:r>
              <w:t xml:space="preserve">Baseline </w:t>
            </w:r>
          </w:p>
        </w:tc>
        <w:tc>
          <w:tcPr>
            <w:tcW w:w="2579" w:type="dxa"/>
          </w:tcPr>
          <w:p w14:paraId="2903E301" w14:textId="77777777" w:rsidR="00FA4CD1" w:rsidRDefault="00FA4CD1" w:rsidP="00BD0B0B">
            <w:r>
              <w:t xml:space="preserve">+5% variation </w:t>
            </w:r>
          </w:p>
        </w:tc>
      </w:tr>
      <w:tr w:rsidR="00FA4CD1" w14:paraId="1A811B5C" w14:textId="77777777" w:rsidTr="00BD0B0B">
        <w:tc>
          <w:tcPr>
            <w:tcW w:w="1317" w:type="dxa"/>
          </w:tcPr>
          <w:p w14:paraId="4A0DAA1D" w14:textId="77777777" w:rsidR="00FA4CD1" w:rsidRDefault="00FA4CD1" w:rsidP="00BD0B0B">
            <w:r>
              <w:t>Medial Gastrocnemius</w:t>
            </w:r>
          </w:p>
        </w:tc>
        <w:tc>
          <w:tcPr>
            <w:tcW w:w="2624" w:type="dxa"/>
          </w:tcPr>
          <w:p w14:paraId="0943E64B" w14:textId="77777777" w:rsidR="00FA4CD1" w:rsidRDefault="00FA4CD1" w:rsidP="00BD0B0B">
            <w:pPr>
              <w:jc w:val="center"/>
            </w:pPr>
            <w:r>
              <w:rPr>
                <w:noProof/>
              </w:rPr>
              <w:drawing>
                <wp:inline distT="0" distB="0" distL="0" distR="0" wp14:anchorId="77E027F0" wp14:editId="6D690F95">
                  <wp:extent cx="1224280" cy="2074602"/>
                  <wp:effectExtent l="0" t="0" r="0" b="1905"/>
                  <wp:docPr id="8970346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28947" cy="2082511"/>
                          </a:xfrm>
                          <a:prstGeom prst="rect">
                            <a:avLst/>
                          </a:prstGeom>
                          <a:noFill/>
                          <a:ln>
                            <a:noFill/>
                          </a:ln>
                        </pic:spPr>
                      </pic:pic>
                    </a:graphicData>
                  </a:graphic>
                </wp:inline>
              </w:drawing>
            </w:r>
          </w:p>
        </w:tc>
        <w:tc>
          <w:tcPr>
            <w:tcW w:w="2496" w:type="dxa"/>
          </w:tcPr>
          <w:p w14:paraId="0CE670DD" w14:textId="77777777" w:rsidR="00FA4CD1" w:rsidRDefault="00FA4CD1" w:rsidP="00BD0B0B">
            <w:pPr>
              <w:jc w:val="center"/>
            </w:pPr>
            <w:r>
              <w:rPr>
                <w:noProof/>
              </w:rPr>
              <w:drawing>
                <wp:inline distT="0" distB="0" distL="0" distR="0" wp14:anchorId="7287A875" wp14:editId="59568EE8">
                  <wp:extent cx="1244257" cy="2083664"/>
                  <wp:effectExtent l="0" t="0" r="0" b="0"/>
                  <wp:docPr id="19704108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53194" cy="2098630"/>
                          </a:xfrm>
                          <a:prstGeom prst="rect">
                            <a:avLst/>
                          </a:prstGeom>
                          <a:noFill/>
                          <a:ln>
                            <a:noFill/>
                          </a:ln>
                        </pic:spPr>
                      </pic:pic>
                    </a:graphicData>
                  </a:graphic>
                </wp:inline>
              </w:drawing>
            </w:r>
          </w:p>
        </w:tc>
        <w:tc>
          <w:tcPr>
            <w:tcW w:w="2579" w:type="dxa"/>
          </w:tcPr>
          <w:p w14:paraId="7F8488CD" w14:textId="77777777" w:rsidR="00FA4CD1" w:rsidRDefault="00FA4CD1" w:rsidP="00BD0B0B">
            <w:pPr>
              <w:jc w:val="center"/>
            </w:pPr>
            <w:r>
              <w:rPr>
                <w:noProof/>
              </w:rPr>
              <w:drawing>
                <wp:inline distT="0" distB="0" distL="0" distR="0" wp14:anchorId="68B5449A" wp14:editId="0D15BE7C">
                  <wp:extent cx="1378441" cy="2073007"/>
                  <wp:effectExtent l="0" t="0" r="0" b="0"/>
                  <wp:docPr id="6346610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89378" cy="2089455"/>
                          </a:xfrm>
                          <a:prstGeom prst="rect">
                            <a:avLst/>
                          </a:prstGeom>
                          <a:noFill/>
                          <a:ln>
                            <a:noFill/>
                          </a:ln>
                        </pic:spPr>
                      </pic:pic>
                    </a:graphicData>
                  </a:graphic>
                </wp:inline>
              </w:drawing>
            </w:r>
          </w:p>
        </w:tc>
      </w:tr>
      <w:tr w:rsidR="00FA4CD1" w14:paraId="491FB2CF" w14:textId="77777777" w:rsidTr="00BD0B0B">
        <w:tc>
          <w:tcPr>
            <w:tcW w:w="1317" w:type="dxa"/>
          </w:tcPr>
          <w:p w14:paraId="660347B3" w14:textId="77777777" w:rsidR="00FA4CD1" w:rsidRDefault="00FA4CD1" w:rsidP="00BD0B0B">
            <w:r>
              <w:t>Lateral Gastrocnemius</w:t>
            </w:r>
          </w:p>
        </w:tc>
        <w:tc>
          <w:tcPr>
            <w:tcW w:w="2624" w:type="dxa"/>
          </w:tcPr>
          <w:p w14:paraId="26E28F78" w14:textId="77777777" w:rsidR="00FA4CD1" w:rsidRDefault="00FA4CD1" w:rsidP="00BD0B0B">
            <w:pPr>
              <w:jc w:val="center"/>
            </w:pPr>
            <w:r>
              <w:rPr>
                <w:noProof/>
              </w:rPr>
              <w:drawing>
                <wp:inline distT="0" distB="0" distL="0" distR="0" wp14:anchorId="16395C2A" wp14:editId="319164D1">
                  <wp:extent cx="1388745" cy="2123737"/>
                  <wp:effectExtent l="0" t="0" r="0" b="0"/>
                  <wp:docPr id="3437449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95805" cy="2134534"/>
                          </a:xfrm>
                          <a:prstGeom prst="rect">
                            <a:avLst/>
                          </a:prstGeom>
                          <a:noFill/>
                          <a:ln>
                            <a:noFill/>
                          </a:ln>
                        </pic:spPr>
                      </pic:pic>
                    </a:graphicData>
                  </a:graphic>
                </wp:inline>
              </w:drawing>
            </w:r>
          </w:p>
        </w:tc>
        <w:tc>
          <w:tcPr>
            <w:tcW w:w="2496" w:type="dxa"/>
          </w:tcPr>
          <w:p w14:paraId="5CA6C895" w14:textId="77777777" w:rsidR="00FA4CD1" w:rsidRDefault="00FA4CD1" w:rsidP="00BD0B0B">
            <w:pPr>
              <w:jc w:val="center"/>
            </w:pPr>
            <w:r>
              <w:rPr>
                <w:noProof/>
              </w:rPr>
              <w:drawing>
                <wp:inline distT="0" distB="0" distL="0" distR="0" wp14:anchorId="31D56A30" wp14:editId="6357791E">
                  <wp:extent cx="1309370" cy="2146100"/>
                  <wp:effectExtent l="0" t="0" r="0" b="6985"/>
                  <wp:docPr id="20872087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13019" cy="2152080"/>
                          </a:xfrm>
                          <a:prstGeom prst="rect">
                            <a:avLst/>
                          </a:prstGeom>
                          <a:noFill/>
                          <a:ln>
                            <a:noFill/>
                          </a:ln>
                        </pic:spPr>
                      </pic:pic>
                    </a:graphicData>
                  </a:graphic>
                </wp:inline>
              </w:drawing>
            </w:r>
          </w:p>
        </w:tc>
        <w:tc>
          <w:tcPr>
            <w:tcW w:w="2579" w:type="dxa"/>
          </w:tcPr>
          <w:p w14:paraId="0569DBBE" w14:textId="77777777" w:rsidR="00FA4CD1" w:rsidRDefault="00FA4CD1" w:rsidP="00BD0B0B">
            <w:pPr>
              <w:jc w:val="center"/>
            </w:pPr>
            <w:r>
              <w:rPr>
                <w:noProof/>
              </w:rPr>
              <w:drawing>
                <wp:inline distT="0" distB="0" distL="0" distR="0" wp14:anchorId="2DCE7141" wp14:editId="63DBA008">
                  <wp:extent cx="1387974" cy="2144395"/>
                  <wp:effectExtent l="0" t="0" r="0" b="0"/>
                  <wp:docPr id="12701362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96632" cy="2157772"/>
                          </a:xfrm>
                          <a:prstGeom prst="rect">
                            <a:avLst/>
                          </a:prstGeom>
                          <a:noFill/>
                          <a:ln>
                            <a:noFill/>
                          </a:ln>
                        </pic:spPr>
                      </pic:pic>
                    </a:graphicData>
                  </a:graphic>
                </wp:inline>
              </w:drawing>
            </w:r>
          </w:p>
        </w:tc>
      </w:tr>
      <w:tr w:rsidR="00FA4CD1" w14:paraId="0018395D" w14:textId="77777777" w:rsidTr="00BD0B0B">
        <w:tc>
          <w:tcPr>
            <w:tcW w:w="1317" w:type="dxa"/>
          </w:tcPr>
          <w:p w14:paraId="601B7E2C" w14:textId="77777777" w:rsidR="00FA4CD1" w:rsidRDefault="00FA4CD1" w:rsidP="00BD0B0B">
            <w:r>
              <w:t xml:space="preserve">Soleus </w:t>
            </w:r>
          </w:p>
        </w:tc>
        <w:tc>
          <w:tcPr>
            <w:tcW w:w="2624" w:type="dxa"/>
          </w:tcPr>
          <w:p w14:paraId="19C4490F" w14:textId="77777777" w:rsidR="00FA4CD1" w:rsidRDefault="00FA4CD1" w:rsidP="00BD0B0B">
            <w:r>
              <w:rPr>
                <w:noProof/>
              </w:rPr>
              <w:drawing>
                <wp:inline distT="0" distB="0" distL="0" distR="0" wp14:anchorId="7B972F70" wp14:editId="7203E866">
                  <wp:extent cx="1529495" cy="2498675"/>
                  <wp:effectExtent l="0" t="0" r="0" b="0"/>
                  <wp:docPr id="10139119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539156" cy="2514457"/>
                          </a:xfrm>
                          <a:prstGeom prst="rect">
                            <a:avLst/>
                          </a:prstGeom>
                          <a:noFill/>
                          <a:ln>
                            <a:noFill/>
                          </a:ln>
                        </pic:spPr>
                      </pic:pic>
                    </a:graphicData>
                  </a:graphic>
                </wp:inline>
              </w:drawing>
            </w:r>
          </w:p>
        </w:tc>
        <w:tc>
          <w:tcPr>
            <w:tcW w:w="2496" w:type="dxa"/>
          </w:tcPr>
          <w:p w14:paraId="1A338D95" w14:textId="77777777" w:rsidR="00FA4CD1" w:rsidRDefault="00FA4CD1" w:rsidP="00BD0B0B">
            <w:r>
              <w:rPr>
                <w:noProof/>
              </w:rPr>
              <w:drawing>
                <wp:inline distT="0" distB="0" distL="0" distR="0" wp14:anchorId="1AF7960E" wp14:editId="27445A73">
                  <wp:extent cx="1445024" cy="2462416"/>
                  <wp:effectExtent l="0" t="0" r="3175" b="0"/>
                  <wp:docPr id="17719049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451332" cy="2473165"/>
                          </a:xfrm>
                          <a:prstGeom prst="rect">
                            <a:avLst/>
                          </a:prstGeom>
                          <a:noFill/>
                          <a:ln>
                            <a:noFill/>
                          </a:ln>
                        </pic:spPr>
                      </pic:pic>
                    </a:graphicData>
                  </a:graphic>
                </wp:inline>
              </w:drawing>
            </w:r>
          </w:p>
        </w:tc>
        <w:tc>
          <w:tcPr>
            <w:tcW w:w="2579" w:type="dxa"/>
          </w:tcPr>
          <w:p w14:paraId="46CB4B65" w14:textId="77777777" w:rsidR="00FA4CD1" w:rsidRDefault="00FA4CD1" w:rsidP="00BD0B0B">
            <w:r>
              <w:rPr>
                <w:noProof/>
              </w:rPr>
              <w:drawing>
                <wp:inline distT="0" distB="0" distL="0" distR="0" wp14:anchorId="044EAC92" wp14:editId="593F18C1">
                  <wp:extent cx="1500840" cy="2443285"/>
                  <wp:effectExtent l="0" t="0" r="0" b="0"/>
                  <wp:docPr id="18521195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512016" cy="2461480"/>
                          </a:xfrm>
                          <a:prstGeom prst="rect">
                            <a:avLst/>
                          </a:prstGeom>
                          <a:noFill/>
                          <a:ln>
                            <a:noFill/>
                          </a:ln>
                        </pic:spPr>
                      </pic:pic>
                    </a:graphicData>
                  </a:graphic>
                </wp:inline>
              </w:drawing>
            </w:r>
          </w:p>
        </w:tc>
      </w:tr>
    </w:tbl>
    <w:p w14:paraId="131E98F4" w14:textId="77777777" w:rsidR="00FA4CD1" w:rsidRDefault="00FA4CD1" w:rsidP="00FA4CD1"/>
    <w:p w14:paraId="17DE8E1A" w14:textId="77777777" w:rsidR="00FA4CD1" w:rsidRDefault="00FA4CD1" w:rsidP="00FA4CD1">
      <w:r w:rsidRPr="00E57940">
        <w:rPr>
          <w:b/>
          <w:bCs/>
        </w:rPr>
        <w:lastRenderedPageBreak/>
        <w:t>Table S</w:t>
      </w:r>
      <w:r>
        <w:rPr>
          <w:b/>
          <w:bCs/>
        </w:rPr>
        <w:t>1</w:t>
      </w:r>
      <w:r w:rsidRPr="00E57940">
        <w:rPr>
          <w:b/>
          <w:bCs/>
        </w:rPr>
        <w:t>.1.</w:t>
      </w:r>
      <w:r>
        <w:rPr>
          <w:b/>
          <w:bCs/>
        </w:rPr>
        <w:t>3</w:t>
      </w:r>
      <w:r w:rsidRPr="00E57940">
        <w:rPr>
          <w:b/>
          <w:bCs/>
        </w:rPr>
        <w:t>.</w:t>
      </w:r>
      <w:r>
        <w:t xml:space="preserve"> Sensitivity analysis of searching radius. The searching radius used in the manuscript was 20 voxels. We tested 5, 10, 15, 20, 25, and 30 voxels with the same 12 participants test for threshold sensitivity (above) and compared the total number of intramuscular FF voxels identified.  </w:t>
      </w:r>
    </w:p>
    <w:tbl>
      <w:tblPr>
        <w:tblStyle w:val="TableGrid"/>
        <w:tblW w:w="0" w:type="auto"/>
        <w:tblLook w:val="04A0" w:firstRow="1" w:lastRow="0" w:firstColumn="1" w:lastColumn="0" w:noHBand="0" w:noVBand="1"/>
      </w:tblPr>
      <w:tblGrid>
        <w:gridCol w:w="1288"/>
        <w:gridCol w:w="1401"/>
        <w:gridCol w:w="1275"/>
        <w:gridCol w:w="1276"/>
        <w:gridCol w:w="1200"/>
        <w:gridCol w:w="1288"/>
        <w:gridCol w:w="1288"/>
      </w:tblGrid>
      <w:tr w:rsidR="00FA4CD1" w14:paraId="493592C5" w14:textId="77777777" w:rsidTr="00BD0B0B">
        <w:tc>
          <w:tcPr>
            <w:tcW w:w="1288" w:type="dxa"/>
          </w:tcPr>
          <w:p w14:paraId="4FFE3D88" w14:textId="77777777" w:rsidR="00FA4CD1" w:rsidRDefault="00FA4CD1" w:rsidP="00BD0B0B">
            <w:r>
              <w:t>Radius (voxels)</w:t>
            </w:r>
          </w:p>
        </w:tc>
        <w:tc>
          <w:tcPr>
            <w:tcW w:w="1401" w:type="dxa"/>
          </w:tcPr>
          <w:p w14:paraId="678B6C30" w14:textId="77777777" w:rsidR="00FA4CD1" w:rsidRDefault="00FA4CD1" w:rsidP="00BD0B0B">
            <w:r>
              <w:t>5</w:t>
            </w:r>
          </w:p>
        </w:tc>
        <w:tc>
          <w:tcPr>
            <w:tcW w:w="1275" w:type="dxa"/>
          </w:tcPr>
          <w:p w14:paraId="6AC248D9" w14:textId="77777777" w:rsidR="00FA4CD1" w:rsidRDefault="00FA4CD1" w:rsidP="00BD0B0B">
            <w:r>
              <w:t>10</w:t>
            </w:r>
          </w:p>
        </w:tc>
        <w:tc>
          <w:tcPr>
            <w:tcW w:w="1276" w:type="dxa"/>
          </w:tcPr>
          <w:p w14:paraId="3A719DC0" w14:textId="77777777" w:rsidR="00FA4CD1" w:rsidRDefault="00FA4CD1" w:rsidP="00BD0B0B">
            <w:r>
              <w:t>15</w:t>
            </w:r>
          </w:p>
        </w:tc>
        <w:tc>
          <w:tcPr>
            <w:tcW w:w="1200" w:type="dxa"/>
          </w:tcPr>
          <w:p w14:paraId="33BD9E53" w14:textId="77777777" w:rsidR="00FA4CD1" w:rsidRDefault="00FA4CD1" w:rsidP="00BD0B0B">
            <w:r>
              <w:t>20</w:t>
            </w:r>
          </w:p>
        </w:tc>
        <w:tc>
          <w:tcPr>
            <w:tcW w:w="1288" w:type="dxa"/>
          </w:tcPr>
          <w:p w14:paraId="0C6FAC40" w14:textId="77777777" w:rsidR="00FA4CD1" w:rsidRDefault="00FA4CD1" w:rsidP="00BD0B0B">
            <w:r>
              <w:t>25</w:t>
            </w:r>
          </w:p>
        </w:tc>
        <w:tc>
          <w:tcPr>
            <w:tcW w:w="1288" w:type="dxa"/>
          </w:tcPr>
          <w:p w14:paraId="332FBB6A" w14:textId="77777777" w:rsidR="00FA4CD1" w:rsidRDefault="00FA4CD1" w:rsidP="00BD0B0B">
            <w:r>
              <w:t>30</w:t>
            </w:r>
          </w:p>
        </w:tc>
      </w:tr>
      <w:tr w:rsidR="00FA4CD1" w14:paraId="3AA81E9E" w14:textId="77777777" w:rsidTr="00BD0B0B">
        <w:tc>
          <w:tcPr>
            <w:tcW w:w="9016" w:type="dxa"/>
            <w:gridSpan w:val="7"/>
            <w:shd w:val="clear" w:color="auto" w:fill="FFFF00"/>
          </w:tcPr>
          <w:p w14:paraId="274C716D" w14:textId="77777777" w:rsidR="00FA4CD1" w:rsidRDefault="00FA4CD1" w:rsidP="00BD0B0B">
            <w:pPr>
              <w:jc w:val="center"/>
            </w:pPr>
            <w:r>
              <w:t>YM</w:t>
            </w:r>
          </w:p>
        </w:tc>
      </w:tr>
      <w:tr w:rsidR="00FA4CD1" w14:paraId="049BB211" w14:textId="77777777" w:rsidTr="00BD0B0B">
        <w:tc>
          <w:tcPr>
            <w:tcW w:w="1288" w:type="dxa"/>
          </w:tcPr>
          <w:p w14:paraId="5EAB59D4" w14:textId="77777777" w:rsidR="00FA4CD1" w:rsidRDefault="00FA4CD1" w:rsidP="00BD0B0B">
            <w:r>
              <w:t>MG</w:t>
            </w:r>
          </w:p>
        </w:tc>
        <w:tc>
          <w:tcPr>
            <w:tcW w:w="1401" w:type="dxa"/>
          </w:tcPr>
          <w:p w14:paraId="6EA21053" w14:textId="77777777" w:rsidR="00FA4CD1" w:rsidRPr="00E57940" w:rsidRDefault="00FA4CD1" w:rsidP="00BD0B0B">
            <w:pPr>
              <w:rPr>
                <w:sz w:val="22"/>
              </w:rPr>
            </w:pPr>
            <w:r w:rsidRPr="00E57940">
              <w:rPr>
                <w:sz w:val="22"/>
              </w:rPr>
              <w:t>3786 (33)</w:t>
            </w:r>
          </w:p>
        </w:tc>
        <w:tc>
          <w:tcPr>
            <w:tcW w:w="1275" w:type="dxa"/>
          </w:tcPr>
          <w:p w14:paraId="5A593916" w14:textId="77777777" w:rsidR="00FA4CD1" w:rsidRPr="00E57940" w:rsidRDefault="00FA4CD1" w:rsidP="00BD0B0B">
            <w:pPr>
              <w:rPr>
                <w:sz w:val="22"/>
              </w:rPr>
            </w:pPr>
            <w:r w:rsidRPr="00E57940">
              <w:rPr>
                <w:sz w:val="22"/>
              </w:rPr>
              <w:t>3786 (33)</w:t>
            </w:r>
          </w:p>
        </w:tc>
        <w:tc>
          <w:tcPr>
            <w:tcW w:w="1276" w:type="dxa"/>
          </w:tcPr>
          <w:p w14:paraId="2BEFE16D" w14:textId="77777777" w:rsidR="00FA4CD1" w:rsidRPr="00E57940" w:rsidRDefault="00FA4CD1" w:rsidP="00BD0B0B">
            <w:pPr>
              <w:rPr>
                <w:sz w:val="22"/>
              </w:rPr>
            </w:pPr>
            <w:r w:rsidRPr="00E57940">
              <w:rPr>
                <w:sz w:val="22"/>
              </w:rPr>
              <w:t>3786 (33)</w:t>
            </w:r>
          </w:p>
        </w:tc>
        <w:tc>
          <w:tcPr>
            <w:tcW w:w="1200" w:type="dxa"/>
          </w:tcPr>
          <w:p w14:paraId="2CA7E3AC" w14:textId="77777777" w:rsidR="00FA4CD1" w:rsidRPr="00E57940" w:rsidRDefault="00FA4CD1" w:rsidP="00BD0B0B">
            <w:pPr>
              <w:rPr>
                <w:sz w:val="22"/>
              </w:rPr>
            </w:pPr>
            <w:r w:rsidRPr="00E57940">
              <w:rPr>
                <w:sz w:val="22"/>
              </w:rPr>
              <w:t>3786 (33)</w:t>
            </w:r>
          </w:p>
        </w:tc>
        <w:tc>
          <w:tcPr>
            <w:tcW w:w="1288" w:type="dxa"/>
          </w:tcPr>
          <w:p w14:paraId="3FD6057E" w14:textId="77777777" w:rsidR="00FA4CD1" w:rsidRPr="00E57940" w:rsidRDefault="00FA4CD1" w:rsidP="00BD0B0B">
            <w:pPr>
              <w:rPr>
                <w:sz w:val="22"/>
              </w:rPr>
            </w:pPr>
            <w:r w:rsidRPr="00E57940">
              <w:rPr>
                <w:sz w:val="22"/>
              </w:rPr>
              <w:t>3786 (33)</w:t>
            </w:r>
          </w:p>
        </w:tc>
        <w:tc>
          <w:tcPr>
            <w:tcW w:w="1288" w:type="dxa"/>
          </w:tcPr>
          <w:p w14:paraId="109D7B9B" w14:textId="77777777" w:rsidR="00FA4CD1" w:rsidRPr="00E57940" w:rsidRDefault="00FA4CD1" w:rsidP="00BD0B0B">
            <w:pPr>
              <w:rPr>
                <w:sz w:val="22"/>
              </w:rPr>
            </w:pPr>
            <w:r w:rsidRPr="00E57940">
              <w:rPr>
                <w:sz w:val="22"/>
              </w:rPr>
              <w:t>3786 (33)</w:t>
            </w:r>
          </w:p>
        </w:tc>
      </w:tr>
      <w:tr w:rsidR="00FA4CD1" w14:paraId="0021E56C" w14:textId="77777777" w:rsidTr="00BD0B0B">
        <w:tc>
          <w:tcPr>
            <w:tcW w:w="1288" w:type="dxa"/>
          </w:tcPr>
          <w:p w14:paraId="640AF7F6" w14:textId="77777777" w:rsidR="00FA4CD1" w:rsidRDefault="00FA4CD1" w:rsidP="00BD0B0B">
            <w:r>
              <w:t>LG</w:t>
            </w:r>
          </w:p>
        </w:tc>
        <w:tc>
          <w:tcPr>
            <w:tcW w:w="1401" w:type="dxa"/>
          </w:tcPr>
          <w:p w14:paraId="13D784A4" w14:textId="77777777" w:rsidR="00FA4CD1" w:rsidRPr="00E57940" w:rsidRDefault="00FA4CD1" w:rsidP="00BD0B0B">
            <w:pPr>
              <w:rPr>
                <w:sz w:val="22"/>
              </w:rPr>
            </w:pPr>
            <w:r w:rsidRPr="00E57940">
              <w:rPr>
                <w:sz w:val="22"/>
              </w:rPr>
              <w:t>1956 (46)</w:t>
            </w:r>
          </w:p>
        </w:tc>
        <w:tc>
          <w:tcPr>
            <w:tcW w:w="1275" w:type="dxa"/>
          </w:tcPr>
          <w:p w14:paraId="4E084D1C" w14:textId="77777777" w:rsidR="00FA4CD1" w:rsidRPr="00E57940" w:rsidRDefault="00FA4CD1" w:rsidP="00BD0B0B">
            <w:pPr>
              <w:rPr>
                <w:sz w:val="22"/>
              </w:rPr>
            </w:pPr>
            <w:r w:rsidRPr="00E57940">
              <w:rPr>
                <w:sz w:val="22"/>
              </w:rPr>
              <w:t>1956 (46)</w:t>
            </w:r>
          </w:p>
        </w:tc>
        <w:tc>
          <w:tcPr>
            <w:tcW w:w="1276" w:type="dxa"/>
          </w:tcPr>
          <w:p w14:paraId="2F831A97" w14:textId="77777777" w:rsidR="00FA4CD1" w:rsidRPr="00E57940" w:rsidRDefault="00FA4CD1" w:rsidP="00BD0B0B">
            <w:pPr>
              <w:rPr>
                <w:sz w:val="22"/>
              </w:rPr>
            </w:pPr>
            <w:r w:rsidRPr="00E57940">
              <w:rPr>
                <w:sz w:val="22"/>
              </w:rPr>
              <w:t>1956 (46)</w:t>
            </w:r>
          </w:p>
        </w:tc>
        <w:tc>
          <w:tcPr>
            <w:tcW w:w="1200" w:type="dxa"/>
          </w:tcPr>
          <w:p w14:paraId="539FF084" w14:textId="77777777" w:rsidR="00FA4CD1" w:rsidRPr="00E57940" w:rsidRDefault="00FA4CD1" w:rsidP="00BD0B0B">
            <w:pPr>
              <w:rPr>
                <w:sz w:val="22"/>
              </w:rPr>
            </w:pPr>
            <w:r w:rsidRPr="00E57940">
              <w:rPr>
                <w:sz w:val="22"/>
              </w:rPr>
              <w:t>1956 (46)</w:t>
            </w:r>
          </w:p>
        </w:tc>
        <w:tc>
          <w:tcPr>
            <w:tcW w:w="1288" w:type="dxa"/>
          </w:tcPr>
          <w:p w14:paraId="39DAD3BE" w14:textId="77777777" w:rsidR="00FA4CD1" w:rsidRPr="00E57940" w:rsidRDefault="00FA4CD1" w:rsidP="00BD0B0B">
            <w:pPr>
              <w:rPr>
                <w:sz w:val="22"/>
              </w:rPr>
            </w:pPr>
            <w:r w:rsidRPr="00E57940">
              <w:rPr>
                <w:sz w:val="22"/>
              </w:rPr>
              <w:t>1956 (46)</w:t>
            </w:r>
          </w:p>
        </w:tc>
        <w:tc>
          <w:tcPr>
            <w:tcW w:w="1288" w:type="dxa"/>
          </w:tcPr>
          <w:p w14:paraId="1AF9E70F" w14:textId="77777777" w:rsidR="00FA4CD1" w:rsidRPr="00E57940" w:rsidRDefault="00FA4CD1" w:rsidP="00BD0B0B">
            <w:pPr>
              <w:rPr>
                <w:sz w:val="22"/>
              </w:rPr>
            </w:pPr>
            <w:r w:rsidRPr="00E57940">
              <w:rPr>
                <w:sz w:val="22"/>
              </w:rPr>
              <w:t>1956 (46)</w:t>
            </w:r>
          </w:p>
        </w:tc>
      </w:tr>
      <w:tr w:rsidR="00FA4CD1" w14:paraId="41F8404B" w14:textId="77777777" w:rsidTr="00BD0B0B">
        <w:tc>
          <w:tcPr>
            <w:tcW w:w="1288" w:type="dxa"/>
          </w:tcPr>
          <w:p w14:paraId="2F6B11D7" w14:textId="77777777" w:rsidR="00FA4CD1" w:rsidRDefault="00FA4CD1" w:rsidP="00BD0B0B">
            <w:r>
              <w:t>SOL</w:t>
            </w:r>
          </w:p>
        </w:tc>
        <w:tc>
          <w:tcPr>
            <w:tcW w:w="1401" w:type="dxa"/>
          </w:tcPr>
          <w:p w14:paraId="39982206" w14:textId="77777777" w:rsidR="00FA4CD1" w:rsidRPr="00E57940" w:rsidRDefault="00FA4CD1" w:rsidP="00BD0B0B">
            <w:pPr>
              <w:rPr>
                <w:sz w:val="22"/>
              </w:rPr>
            </w:pPr>
            <w:r w:rsidRPr="00E57940">
              <w:rPr>
                <w:sz w:val="22"/>
              </w:rPr>
              <w:t>12766 (120)</w:t>
            </w:r>
          </w:p>
        </w:tc>
        <w:tc>
          <w:tcPr>
            <w:tcW w:w="1275" w:type="dxa"/>
          </w:tcPr>
          <w:p w14:paraId="1C5E1BE5" w14:textId="77777777" w:rsidR="00FA4CD1" w:rsidRPr="00E57940" w:rsidRDefault="00FA4CD1" w:rsidP="00BD0B0B">
            <w:pPr>
              <w:rPr>
                <w:sz w:val="22"/>
              </w:rPr>
            </w:pPr>
            <w:r w:rsidRPr="00E57940">
              <w:rPr>
                <w:sz w:val="22"/>
              </w:rPr>
              <w:t>12766 (120)</w:t>
            </w:r>
          </w:p>
        </w:tc>
        <w:tc>
          <w:tcPr>
            <w:tcW w:w="1276" w:type="dxa"/>
          </w:tcPr>
          <w:p w14:paraId="6160E041" w14:textId="77777777" w:rsidR="00FA4CD1" w:rsidRPr="00E57940" w:rsidRDefault="00FA4CD1" w:rsidP="00BD0B0B">
            <w:pPr>
              <w:rPr>
                <w:sz w:val="22"/>
              </w:rPr>
            </w:pPr>
            <w:r w:rsidRPr="00E57940">
              <w:rPr>
                <w:sz w:val="22"/>
              </w:rPr>
              <w:t>12766 (120)</w:t>
            </w:r>
          </w:p>
        </w:tc>
        <w:tc>
          <w:tcPr>
            <w:tcW w:w="1200" w:type="dxa"/>
          </w:tcPr>
          <w:p w14:paraId="5C880311" w14:textId="77777777" w:rsidR="00FA4CD1" w:rsidRPr="00E57940" w:rsidRDefault="00FA4CD1" w:rsidP="00BD0B0B">
            <w:pPr>
              <w:rPr>
                <w:sz w:val="22"/>
              </w:rPr>
            </w:pPr>
            <w:r w:rsidRPr="00E57940">
              <w:rPr>
                <w:sz w:val="22"/>
              </w:rPr>
              <w:t>12766 (120)</w:t>
            </w:r>
          </w:p>
        </w:tc>
        <w:tc>
          <w:tcPr>
            <w:tcW w:w="1288" w:type="dxa"/>
          </w:tcPr>
          <w:p w14:paraId="68EA7AC4" w14:textId="77777777" w:rsidR="00FA4CD1" w:rsidRPr="00E57940" w:rsidRDefault="00FA4CD1" w:rsidP="00BD0B0B">
            <w:pPr>
              <w:rPr>
                <w:sz w:val="22"/>
              </w:rPr>
            </w:pPr>
            <w:r w:rsidRPr="00E57940">
              <w:rPr>
                <w:sz w:val="22"/>
              </w:rPr>
              <w:t>12766 (120)</w:t>
            </w:r>
          </w:p>
        </w:tc>
        <w:tc>
          <w:tcPr>
            <w:tcW w:w="1288" w:type="dxa"/>
          </w:tcPr>
          <w:p w14:paraId="06749802" w14:textId="77777777" w:rsidR="00FA4CD1" w:rsidRPr="00E57940" w:rsidRDefault="00FA4CD1" w:rsidP="00BD0B0B">
            <w:pPr>
              <w:rPr>
                <w:sz w:val="22"/>
              </w:rPr>
            </w:pPr>
            <w:r w:rsidRPr="00E57940">
              <w:rPr>
                <w:sz w:val="22"/>
              </w:rPr>
              <w:t>12766 (120)</w:t>
            </w:r>
          </w:p>
        </w:tc>
      </w:tr>
      <w:tr w:rsidR="00FA4CD1" w14:paraId="5BB7BDE4" w14:textId="77777777" w:rsidTr="00BD0B0B">
        <w:tc>
          <w:tcPr>
            <w:tcW w:w="9016" w:type="dxa"/>
            <w:gridSpan w:val="7"/>
            <w:shd w:val="clear" w:color="auto" w:fill="FFFF00"/>
          </w:tcPr>
          <w:p w14:paraId="6BC76698" w14:textId="77777777" w:rsidR="00FA4CD1" w:rsidRPr="00E57940" w:rsidRDefault="00FA4CD1" w:rsidP="00BD0B0B">
            <w:pPr>
              <w:jc w:val="center"/>
              <w:rPr>
                <w:sz w:val="22"/>
              </w:rPr>
            </w:pPr>
            <w:r w:rsidRPr="00E57940">
              <w:rPr>
                <w:sz w:val="22"/>
              </w:rPr>
              <w:t>YF</w:t>
            </w:r>
          </w:p>
        </w:tc>
      </w:tr>
      <w:tr w:rsidR="00FA4CD1" w14:paraId="6864EDC0" w14:textId="77777777" w:rsidTr="00BD0B0B">
        <w:tc>
          <w:tcPr>
            <w:tcW w:w="1288" w:type="dxa"/>
          </w:tcPr>
          <w:p w14:paraId="32FCCA97" w14:textId="77777777" w:rsidR="00FA4CD1" w:rsidRDefault="00FA4CD1" w:rsidP="00BD0B0B">
            <w:r>
              <w:t>MG</w:t>
            </w:r>
          </w:p>
        </w:tc>
        <w:tc>
          <w:tcPr>
            <w:tcW w:w="1401" w:type="dxa"/>
          </w:tcPr>
          <w:p w14:paraId="26F4D8E0" w14:textId="77777777" w:rsidR="00FA4CD1" w:rsidRPr="00E57940" w:rsidRDefault="00FA4CD1" w:rsidP="00BD0B0B">
            <w:pPr>
              <w:rPr>
                <w:sz w:val="22"/>
              </w:rPr>
            </w:pPr>
            <w:r w:rsidRPr="00E57940">
              <w:rPr>
                <w:sz w:val="22"/>
              </w:rPr>
              <w:t>3076 (37)</w:t>
            </w:r>
          </w:p>
        </w:tc>
        <w:tc>
          <w:tcPr>
            <w:tcW w:w="1275" w:type="dxa"/>
          </w:tcPr>
          <w:p w14:paraId="1A30D0EF" w14:textId="77777777" w:rsidR="00FA4CD1" w:rsidRPr="00E57940" w:rsidRDefault="00FA4CD1" w:rsidP="00BD0B0B">
            <w:pPr>
              <w:rPr>
                <w:sz w:val="22"/>
              </w:rPr>
            </w:pPr>
            <w:r w:rsidRPr="00E57940">
              <w:rPr>
                <w:sz w:val="22"/>
              </w:rPr>
              <w:t>3076 (37)</w:t>
            </w:r>
          </w:p>
        </w:tc>
        <w:tc>
          <w:tcPr>
            <w:tcW w:w="1276" w:type="dxa"/>
          </w:tcPr>
          <w:p w14:paraId="5DCC2635" w14:textId="77777777" w:rsidR="00FA4CD1" w:rsidRPr="00E57940" w:rsidRDefault="00FA4CD1" w:rsidP="00BD0B0B">
            <w:pPr>
              <w:rPr>
                <w:sz w:val="22"/>
              </w:rPr>
            </w:pPr>
            <w:r w:rsidRPr="00E57940">
              <w:rPr>
                <w:sz w:val="22"/>
              </w:rPr>
              <w:t>3076 (37)</w:t>
            </w:r>
          </w:p>
        </w:tc>
        <w:tc>
          <w:tcPr>
            <w:tcW w:w="1200" w:type="dxa"/>
          </w:tcPr>
          <w:p w14:paraId="7BE2A0BB" w14:textId="77777777" w:rsidR="00FA4CD1" w:rsidRPr="00E57940" w:rsidRDefault="00FA4CD1" w:rsidP="00BD0B0B">
            <w:pPr>
              <w:rPr>
                <w:sz w:val="22"/>
              </w:rPr>
            </w:pPr>
            <w:r w:rsidRPr="00E57940">
              <w:rPr>
                <w:sz w:val="22"/>
              </w:rPr>
              <w:t>3076 (37)</w:t>
            </w:r>
          </w:p>
        </w:tc>
        <w:tc>
          <w:tcPr>
            <w:tcW w:w="1288" w:type="dxa"/>
          </w:tcPr>
          <w:p w14:paraId="403D3233" w14:textId="77777777" w:rsidR="00FA4CD1" w:rsidRPr="00E57940" w:rsidRDefault="00FA4CD1" w:rsidP="00BD0B0B">
            <w:pPr>
              <w:rPr>
                <w:sz w:val="22"/>
              </w:rPr>
            </w:pPr>
            <w:r w:rsidRPr="00E57940">
              <w:rPr>
                <w:sz w:val="22"/>
              </w:rPr>
              <w:t>3076 (37)</w:t>
            </w:r>
          </w:p>
        </w:tc>
        <w:tc>
          <w:tcPr>
            <w:tcW w:w="1288" w:type="dxa"/>
          </w:tcPr>
          <w:p w14:paraId="06BBA992" w14:textId="77777777" w:rsidR="00FA4CD1" w:rsidRPr="00E57940" w:rsidRDefault="00FA4CD1" w:rsidP="00BD0B0B">
            <w:pPr>
              <w:rPr>
                <w:sz w:val="22"/>
              </w:rPr>
            </w:pPr>
            <w:r w:rsidRPr="00E57940">
              <w:rPr>
                <w:sz w:val="22"/>
              </w:rPr>
              <w:t>3076 (37)</w:t>
            </w:r>
          </w:p>
        </w:tc>
      </w:tr>
      <w:tr w:rsidR="00FA4CD1" w14:paraId="04E0689E" w14:textId="77777777" w:rsidTr="00BD0B0B">
        <w:tc>
          <w:tcPr>
            <w:tcW w:w="1288" w:type="dxa"/>
          </w:tcPr>
          <w:p w14:paraId="0301C2EF" w14:textId="77777777" w:rsidR="00FA4CD1" w:rsidRDefault="00FA4CD1" w:rsidP="00BD0B0B">
            <w:r>
              <w:t>LG</w:t>
            </w:r>
          </w:p>
        </w:tc>
        <w:tc>
          <w:tcPr>
            <w:tcW w:w="1401" w:type="dxa"/>
          </w:tcPr>
          <w:p w14:paraId="759FF8AD" w14:textId="77777777" w:rsidR="00FA4CD1" w:rsidRPr="00E57940" w:rsidRDefault="00FA4CD1" w:rsidP="00BD0B0B">
            <w:pPr>
              <w:rPr>
                <w:sz w:val="22"/>
              </w:rPr>
            </w:pPr>
            <w:r w:rsidRPr="00E57940">
              <w:rPr>
                <w:sz w:val="22"/>
              </w:rPr>
              <w:t>1679 (72)</w:t>
            </w:r>
          </w:p>
        </w:tc>
        <w:tc>
          <w:tcPr>
            <w:tcW w:w="1275" w:type="dxa"/>
          </w:tcPr>
          <w:p w14:paraId="15140B59" w14:textId="77777777" w:rsidR="00FA4CD1" w:rsidRPr="00E57940" w:rsidRDefault="00FA4CD1" w:rsidP="00BD0B0B">
            <w:pPr>
              <w:rPr>
                <w:sz w:val="22"/>
              </w:rPr>
            </w:pPr>
            <w:r w:rsidRPr="00E57940">
              <w:rPr>
                <w:sz w:val="22"/>
              </w:rPr>
              <w:t>1679 (72)</w:t>
            </w:r>
          </w:p>
        </w:tc>
        <w:tc>
          <w:tcPr>
            <w:tcW w:w="1276" w:type="dxa"/>
          </w:tcPr>
          <w:p w14:paraId="3D042189" w14:textId="77777777" w:rsidR="00FA4CD1" w:rsidRPr="00E57940" w:rsidRDefault="00FA4CD1" w:rsidP="00BD0B0B">
            <w:pPr>
              <w:rPr>
                <w:sz w:val="22"/>
              </w:rPr>
            </w:pPr>
            <w:r w:rsidRPr="00E57940">
              <w:rPr>
                <w:sz w:val="22"/>
              </w:rPr>
              <w:t>1679 (72)</w:t>
            </w:r>
          </w:p>
        </w:tc>
        <w:tc>
          <w:tcPr>
            <w:tcW w:w="1200" w:type="dxa"/>
          </w:tcPr>
          <w:p w14:paraId="62875431" w14:textId="77777777" w:rsidR="00FA4CD1" w:rsidRPr="00E57940" w:rsidRDefault="00FA4CD1" w:rsidP="00BD0B0B">
            <w:pPr>
              <w:rPr>
                <w:sz w:val="22"/>
              </w:rPr>
            </w:pPr>
            <w:r w:rsidRPr="00E57940">
              <w:rPr>
                <w:sz w:val="22"/>
              </w:rPr>
              <w:t>1679 (72)</w:t>
            </w:r>
          </w:p>
        </w:tc>
        <w:tc>
          <w:tcPr>
            <w:tcW w:w="1288" w:type="dxa"/>
          </w:tcPr>
          <w:p w14:paraId="7CB5CA51" w14:textId="77777777" w:rsidR="00FA4CD1" w:rsidRPr="00E57940" w:rsidRDefault="00FA4CD1" w:rsidP="00BD0B0B">
            <w:pPr>
              <w:rPr>
                <w:sz w:val="22"/>
              </w:rPr>
            </w:pPr>
            <w:r w:rsidRPr="00E57940">
              <w:rPr>
                <w:sz w:val="22"/>
              </w:rPr>
              <w:t>1679 (72)</w:t>
            </w:r>
          </w:p>
        </w:tc>
        <w:tc>
          <w:tcPr>
            <w:tcW w:w="1288" w:type="dxa"/>
          </w:tcPr>
          <w:p w14:paraId="651F828E" w14:textId="77777777" w:rsidR="00FA4CD1" w:rsidRPr="00E57940" w:rsidRDefault="00FA4CD1" w:rsidP="00BD0B0B">
            <w:pPr>
              <w:rPr>
                <w:sz w:val="22"/>
              </w:rPr>
            </w:pPr>
            <w:r w:rsidRPr="00E57940">
              <w:rPr>
                <w:sz w:val="22"/>
              </w:rPr>
              <w:t>1679 (72)</w:t>
            </w:r>
          </w:p>
        </w:tc>
      </w:tr>
      <w:tr w:rsidR="00FA4CD1" w14:paraId="0B578899" w14:textId="77777777" w:rsidTr="00BD0B0B">
        <w:tc>
          <w:tcPr>
            <w:tcW w:w="1288" w:type="dxa"/>
          </w:tcPr>
          <w:p w14:paraId="301A1F82" w14:textId="77777777" w:rsidR="00FA4CD1" w:rsidRDefault="00FA4CD1" w:rsidP="00BD0B0B">
            <w:r>
              <w:t>SOL</w:t>
            </w:r>
          </w:p>
        </w:tc>
        <w:tc>
          <w:tcPr>
            <w:tcW w:w="1401" w:type="dxa"/>
          </w:tcPr>
          <w:p w14:paraId="75379B36" w14:textId="77777777" w:rsidR="00FA4CD1" w:rsidRPr="00E57940" w:rsidRDefault="00FA4CD1" w:rsidP="00BD0B0B">
            <w:pPr>
              <w:rPr>
                <w:sz w:val="22"/>
              </w:rPr>
            </w:pPr>
            <w:r w:rsidRPr="00E57940">
              <w:rPr>
                <w:sz w:val="22"/>
              </w:rPr>
              <w:t>3470 (70)</w:t>
            </w:r>
          </w:p>
        </w:tc>
        <w:tc>
          <w:tcPr>
            <w:tcW w:w="1275" w:type="dxa"/>
          </w:tcPr>
          <w:p w14:paraId="714A506A" w14:textId="77777777" w:rsidR="00FA4CD1" w:rsidRPr="00E57940" w:rsidRDefault="00FA4CD1" w:rsidP="00BD0B0B">
            <w:pPr>
              <w:rPr>
                <w:sz w:val="22"/>
              </w:rPr>
            </w:pPr>
            <w:r w:rsidRPr="00E57940">
              <w:rPr>
                <w:sz w:val="22"/>
              </w:rPr>
              <w:t>3470 (70)</w:t>
            </w:r>
          </w:p>
        </w:tc>
        <w:tc>
          <w:tcPr>
            <w:tcW w:w="1276" w:type="dxa"/>
          </w:tcPr>
          <w:p w14:paraId="4AFBDEA1" w14:textId="77777777" w:rsidR="00FA4CD1" w:rsidRPr="00E57940" w:rsidRDefault="00FA4CD1" w:rsidP="00BD0B0B">
            <w:pPr>
              <w:rPr>
                <w:sz w:val="22"/>
              </w:rPr>
            </w:pPr>
            <w:r w:rsidRPr="00E57940">
              <w:rPr>
                <w:sz w:val="22"/>
              </w:rPr>
              <w:t>3470 (70)</w:t>
            </w:r>
          </w:p>
        </w:tc>
        <w:tc>
          <w:tcPr>
            <w:tcW w:w="1200" w:type="dxa"/>
          </w:tcPr>
          <w:p w14:paraId="3B98A486" w14:textId="77777777" w:rsidR="00FA4CD1" w:rsidRPr="00E57940" w:rsidRDefault="00FA4CD1" w:rsidP="00BD0B0B">
            <w:pPr>
              <w:rPr>
                <w:sz w:val="22"/>
              </w:rPr>
            </w:pPr>
            <w:r w:rsidRPr="00E57940">
              <w:rPr>
                <w:sz w:val="22"/>
              </w:rPr>
              <w:t>3470 (70)</w:t>
            </w:r>
          </w:p>
        </w:tc>
        <w:tc>
          <w:tcPr>
            <w:tcW w:w="1288" w:type="dxa"/>
          </w:tcPr>
          <w:p w14:paraId="69EC80F1" w14:textId="77777777" w:rsidR="00FA4CD1" w:rsidRPr="00E57940" w:rsidRDefault="00FA4CD1" w:rsidP="00BD0B0B">
            <w:pPr>
              <w:rPr>
                <w:sz w:val="22"/>
              </w:rPr>
            </w:pPr>
            <w:r w:rsidRPr="00E57940">
              <w:rPr>
                <w:sz w:val="22"/>
              </w:rPr>
              <w:t>3470 (70)</w:t>
            </w:r>
          </w:p>
        </w:tc>
        <w:tc>
          <w:tcPr>
            <w:tcW w:w="1288" w:type="dxa"/>
          </w:tcPr>
          <w:p w14:paraId="311B9CB5" w14:textId="77777777" w:rsidR="00FA4CD1" w:rsidRPr="00E57940" w:rsidRDefault="00FA4CD1" w:rsidP="00BD0B0B">
            <w:pPr>
              <w:rPr>
                <w:sz w:val="22"/>
              </w:rPr>
            </w:pPr>
            <w:r w:rsidRPr="00E57940">
              <w:rPr>
                <w:sz w:val="22"/>
              </w:rPr>
              <w:t>3470 (70)</w:t>
            </w:r>
          </w:p>
        </w:tc>
      </w:tr>
      <w:tr w:rsidR="00FA4CD1" w14:paraId="42DCB588" w14:textId="77777777" w:rsidTr="00BD0B0B">
        <w:tc>
          <w:tcPr>
            <w:tcW w:w="9016" w:type="dxa"/>
            <w:gridSpan w:val="7"/>
            <w:shd w:val="clear" w:color="auto" w:fill="FFFF00"/>
          </w:tcPr>
          <w:p w14:paraId="38201BF1" w14:textId="77777777" w:rsidR="00FA4CD1" w:rsidRPr="00E57940" w:rsidRDefault="00FA4CD1" w:rsidP="00BD0B0B">
            <w:pPr>
              <w:jc w:val="center"/>
              <w:rPr>
                <w:sz w:val="22"/>
              </w:rPr>
            </w:pPr>
            <w:r w:rsidRPr="00E57940">
              <w:rPr>
                <w:sz w:val="22"/>
              </w:rPr>
              <w:t>OM</w:t>
            </w:r>
          </w:p>
        </w:tc>
      </w:tr>
      <w:tr w:rsidR="00FA4CD1" w14:paraId="740450F3" w14:textId="77777777" w:rsidTr="00BD0B0B">
        <w:tc>
          <w:tcPr>
            <w:tcW w:w="1288" w:type="dxa"/>
          </w:tcPr>
          <w:p w14:paraId="282CF91A" w14:textId="77777777" w:rsidR="00FA4CD1" w:rsidRDefault="00FA4CD1" w:rsidP="00BD0B0B">
            <w:r>
              <w:t>MG</w:t>
            </w:r>
          </w:p>
        </w:tc>
        <w:tc>
          <w:tcPr>
            <w:tcW w:w="1401" w:type="dxa"/>
          </w:tcPr>
          <w:p w14:paraId="605D13FD" w14:textId="77777777" w:rsidR="00FA4CD1" w:rsidRPr="00E57940" w:rsidRDefault="00FA4CD1" w:rsidP="00BD0B0B">
            <w:pPr>
              <w:rPr>
                <w:sz w:val="22"/>
              </w:rPr>
            </w:pPr>
            <w:r w:rsidRPr="00E57940">
              <w:rPr>
                <w:sz w:val="22"/>
              </w:rPr>
              <w:t>12736 (122)</w:t>
            </w:r>
          </w:p>
        </w:tc>
        <w:tc>
          <w:tcPr>
            <w:tcW w:w="1275" w:type="dxa"/>
          </w:tcPr>
          <w:p w14:paraId="6DD4BDEE" w14:textId="77777777" w:rsidR="00FA4CD1" w:rsidRPr="00E57940" w:rsidRDefault="00FA4CD1" w:rsidP="00BD0B0B">
            <w:pPr>
              <w:rPr>
                <w:sz w:val="22"/>
              </w:rPr>
            </w:pPr>
            <w:r w:rsidRPr="00E57940">
              <w:rPr>
                <w:sz w:val="22"/>
              </w:rPr>
              <w:t>12736 (122)</w:t>
            </w:r>
          </w:p>
        </w:tc>
        <w:tc>
          <w:tcPr>
            <w:tcW w:w="1276" w:type="dxa"/>
          </w:tcPr>
          <w:p w14:paraId="15873851" w14:textId="77777777" w:rsidR="00FA4CD1" w:rsidRPr="00E57940" w:rsidRDefault="00FA4CD1" w:rsidP="00BD0B0B">
            <w:pPr>
              <w:rPr>
                <w:sz w:val="22"/>
              </w:rPr>
            </w:pPr>
            <w:r w:rsidRPr="00E57940">
              <w:rPr>
                <w:sz w:val="22"/>
              </w:rPr>
              <w:t>12736 (122)</w:t>
            </w:r>
          </w:p>
        </w:tc>
        <w:tc>
          <w:tcPr>
            <w:tcW w:w="1200" w:type="dxa"/>
          </w:tcPr>
          <w:p w14:paraId="7F8841C8" w14:textId="77777777" w:rsidR="00FA4CD1" w:rsidRPr="00E57940" w:rsidRDefault="00FA4CD1" w:rsidP="00BD0B0B">
            <w:pPr>
              <w:rPr>
                <w:sz w:val="22"/>
              </w:rPr>
            </w:pPr>
            <w:r w:rsidRPr="00E57940">
              <w:rPr>
                <w:sz w:val="22"/>
              </w:rPr>
              <w:t>12736 (122)</w:t>
            </w:r>
          </w:p>
        </w:tc>
        <w:tc>
          <w:tcPr>
            <w:tcW w:w="1288" w:type="dxa"/>
          </w:tcPr>
          <w:p w14:paraId="29508500" w14:textId="77777777" w:rsidR="00FA4CD1" w:rsidRPr="00E57940" w:rsidRDefault="00FA4CD1" w:rsidP="00BD0B0B">
            <w:pPr>
              <w:rPr>
                <w:sz w:val="22"/>
              </w:rPr>
            </w:pPr>
            <w:r w:rsidRPr="00E57940">
              <w:rPr>
                <w:sz w:val="22"/>
              </w:rPr>
              <w:t>12736 (122)</w:t>
            </w:r>
          </w:p>
        </w:tc>
        <w:tc>
          <w:tcPr>
            <w:tcW w:w="1288" w:type="dxa"/>
          </w:tcPr>
          <w:p w14:paraId="110B27D8" w14:textId="77777777" w:rsidR="00FA4CD1" w:rsidRPr="00E57940" w:rsidRDefault="00FA4CD1" w:rsidP="00BD0B0B">
            <w:pPr>
              <w:rPr>
                <w:sz w:val="22"/>
              </w:rPr>
            </w:pPr>
            <w:r w:rsidRPr="00E57940">
              <w:rPr>
                <w:sz w:val="22"/>
              </w:rPr>
              <w:t>12736 (122)</w:t>
            </w:r>
          </w:p>
        </w:tc>
      </w:tr>
      <w:tr w:rsidR="00FA4CD1" w14:paraId="5D8804FF" w14:textId="77777777" w:rsidTr="00BD0B0B">
        <w:tc>
          <w:tcPr>
            <w:tcW w:w="1288" w:type="dxa"/>
          </w:tcPr>
          <w:p w14:paraId="64A25F0E" w14:textId="77777777" w:rsidR="00FA4CD1" w:rsidRDefault="00FA4CD1" w:rsidP="00BD0B0B">
            <w:r>
              <w:t>LG</w:t>
            </w:r>
          </w:p>
        </w:tc>
        <w:tc>
          <w:tcPr>
            <w:tcW w:w="1401" w:type="dxa"/>
          </w:tcPr>
          <w:p w14:paraId="442581C4" w14:textId="77777777" w:rsidR="00FA4CD1" w:rsidRPr="00E57940" w:rsidRDefault="00FA4CD1" w:rsidP="00BD0B0B">
            <w:pPr>
              <w:rPr>
                <w:sz w:val="22"/>
              </w:rPr>
            </w:pPr>
            <w:r w:rsidRPr="00E57940">
              <w:rPr>
                <w:sz w:val="22"/>
              </w:rPr>
              <w:t>6798 (72)</w:t>
            </w:r>
          </w:p>
        </w:tc>
        <w:tc>
          <w:tcPr>
            <w:tcW w:w="1275" w:type="dxa"/>
          </w:tcPr>
          <w:p w14:paraId="6DF00255" w14:textId="77777777" w:rsidR="00FA4CD1" w:rsidRPr="00E57940" w:rsidRDefault="00FA4CD1" w:rsidP="00BD0B0B">
            <w:pPr>
              <w:rPr>
                <w:sz w:val="22"/>
              </w:rPr>
            </w:pPr>
            <w:r w:rsidRPr="00E57940">
              <w:rPr>
                <w:sz w:val="22"/>
              </w:rPr>
              <w:t>6798 (72)</w:t>
            </w:r>
          </w:p>
        </w:tc>
        <w:tc>
          <w:tcPr>
            <w:tcW w:w="1276" w:type="dxa"/>
          </w:tcPr>
          <w:p w14:paraId="2B9677AF" w14:textId="77777777" w:rsidR="00FA4CD1" w:rsidRPr="00E57940" w:rsidRDefault="00FA4CD1" w:rsidP="00BD0B0B">
            <w:pPr>
              <w:rPr>
                <w:sz w:val="22"/>
              </w:rPr>
            </w:pPr>
            <w:r w:rsidRPr="00E57940">
              <w:rPr>
                <w:sz w:val="22"/>
              </w:rPr>
              <w:t>6798 (72)</w:t>
            </w:r>
          </w:p>
        </w:tc>
        <w:tc>
          <w:tcPr>
            <w:tcW w:w="1200" w:type="dxa"/>
          </w:tcPr>
          <w:p w14:paraId="467A3157" w14:textId="77777777" w:rsidR="00FA4CD1" w:rsidRPr="00E57940" w:rsidRDefault="00FA4CD1" w:rsidP="00BD0B0B">
            <w:pPr>
              <w:rPr>
                <w:sz w:val="22"/>
              </w:rPr>
            </w:pPr>
            <w:r w:rsidRPr="00E57940">
              <w:rPr>
                <w:sz w:val="22"/>
              </w:rPr>
              <w:t>6798 (72)</w:t>
            </w:r>
          </w:p>
        </w:tc>
        <w:tc>
          <w:tcPr>
            <w:tcW w:w="1288" w:type="dxa"/>
          </w:tcPr>
          <w:p w14:paraId="58C3BC5B" w14:textId="77777777" w:rsidR="00FA4CD1" w:rsidRPr="00E57940" w:rsidRDefault="00FA4CD1" w:rsidP="00BD0B0B">
            <w:pPr>
              <w:rPr>
                <w:sz w:val="22"/>
              </w:rPr>
            </w:pPr>
            <w:r w:rsidRPr="00E57940">
              <w:rPr>
                <w:sz w:val="22"/>
              </w:rPr>
              <w:t>6798 (72)</w:t>
            </w:r>
          </w:p>
        </w:tc>
        <w:tc>
          <w:tcPr>
            <w:tcW w:w="1288" w:type="dxa"/>
          </w:tcPr>
          <w:p w14:paraId="681DE285" w14:textId="77777777" w:rsidR="00FA4CD1" w:rsidRPr="00E57940" w:rsidRDefault="00FA4CD1" w:rsidP="00BD0B0B">
            <w:pPr>
              <w:rPr>
                <w:sz w:val="22"/>
              </w:rPr>
            </w:pPr>
            <w:r w:rsidRPr="00E57940">
              <w:rPr>
                <w:sz w:val="22"/>
              </w:rPr>
              <w:t>6798 (72)</w:t>
            </w:r>
          </w:p>
        </w:tc>
      </w:tr>
      <w:tr w:rsidR="00FA4CD1" w14:paraId="1FF72793" w14:textId="77777777" w:rsidTr="00BD0B0B">
        <w:tc>
          <w:tcPr>
            <w:tcW w:w="1288" w:type="dxa"/>
          </w:tcPr>
          <w:p w14:paraId="46348E11" w14:textId="77777777" w:rsidR="00FA4CD1" w:rsidRDefault="00FA4CD1" w:rsidP="00BD0B0B">
            <w:r>
              <w:t>SOL</w:t>
            </w:r>
          </w:p>
        </w:tc>
        <w:tc>
          <w:tcPr>
            <w:tcW w:w="1401" w:type="dxa"/>
          </w:tcPr>
          <w:p w14:paraId="693AFD70" w14:textId="77777777" w:rsidR="00FA4CD1" w:rsidRPr="00E57940" w:rsidRDefault="00FA4CD1" w:rsidP="00BD0B0B">
            <w:pPr>
              <w:rPr>
                <w:sz w:val="22"/>
              </w:rPr>
            </w:pPr>
            <w:r w:rsidRPr="00E57940">
              <w:rPr>
                <w:sz w:val="22"/>
              </w:rPr>
              <w:t>28605 (187)</w:t>
            </w:r>
          </w:p>
        </w:tc>
        <w:tc>
          <w:tcPr>
            <w:tcW w:w="1275" w:type="dxa"/>
          </w:tcPr>
          <w:p w14:paraId="171994AC" w14:textId="77777777" w:rsidR="00FA4CD1" w:rsidRPr="00E57940" w:rsidRDefault="00FA4CD1" w:rsidP="00BD0B0B">
            <w:pPr>
              <w:rPr>
                <w:sz w:val="22"/>
              </w:rPr>
            </w:pPr>
            <w:r w:rsidRPr="00E57940">
              <w:rPr>
                <w:sz w:val="22"/>
              </w:rPr>
              <w:t>28605 (187)</w:t>
            </w:r>
          </w:p>
        </w:tc>
        <w:tc>
          <w:tcPr>
            <w:tcW w:w="1276" w:type="dxa"/>
          </w:tcPr>
          <w:p w14:paraId="4B693BF0" w14:textId="77777777" w:rsidR="00FA4CD1" w:rsidRPr="00E57940" w:rsidRDefault="00FA4CD1" w:rsidP="00BD0B0B">
            <w:pPr>
              <w:rPr>
                <w:sz w:val="22"/>
              </w:rPr>
            </w:pPr>
            <w:r w:rsidRPr="00E57940">
              <w:rPr>
                <w:sz w:val="22"/>
              </w:rPr>
              <w:t>28605 (187)</w:t>
            </w:r>
          </w:p>
        </w:tc>
        <w:tc>
          <w:tcPr>
            <w:tcW w:w="1200" w:type="dxa"/>
          </w:tcPr>
          <w:p w14:paraId="1F2D3B88" w14:textId="77777777" w:rsidR="00FA4CD1" w:rsidRPr="00E57940" w:rsidRDefault="00FA4CD1" w:rsidP="00BD0B0B">
            <w:pPr>
              <w:rPr>
                <w:sz w:val="22"/>
              </w:rPr>
            </w:pPr>
            <w:r w:rsidRPr="00E57940">
              <w:rPr>
                <w:sz w:val="22"/>
              </w:rPr>
              <w:t>28605 (187)</w:t>
            </w:r>
          </w:p>
        </w:tc>
        <w:tc>
          <w:tcPr>
            <w:tcW w:w="1288" w:type="dxa"/>
          </w:tcPr>
          <w:p w14:paraId="2551A5FA" w14:textId="77777777" w:rsidR="00FA4CD1" w:rsidRPr="00E57940" w:rsidRDefault="00FA4CD1" w:rsidP="00BD0B0B">
            <w:pPr>
              <w:rPr>
                <w:sz w:val="22"/>
              </w:rPr>
            </w:pPr>
            <w:r w:rsidRPr="00E57940">
              <w:rPr>
                <w:sz w:val="22"/>
              </w:rPr>
              <w:t>28605 (187)</w:t>
            </w:r>
          </w:p>
        </w:tc>
        <w:tc>
          <w:tcPr>
            <w:tcW w:w="1288" w:type="dxa"/>
          </w:tcPr>
          <w:p w14:paraId="48592BEE" w14:textId="77777777" w:rsidR="00FA4CD1" w:rsidRPr="00E57940" w:rsidRDefault="00FA4CD1" w:rsidP="00BD0B0B">
            <w:pPr>
              <w:rPr>
                <w:sz w:val="22"/>
              </w:rPr>
            </w:pPr>
            <w:r w:rsidRPr="00E57940">
              <w:rPr>
                <w:sz w:val="22"/>
              </w:rPr>
              <w:t>28605 (187)</w:t>
            </w:r>
          </w:p>
        </w:tc>
      </w:tr>
      <w:tr w:rsidR="00FA4CD1" w14:paraId="490FB119" w14:textId="77777777" w:rsidTr="00BD0B0B">
        <w:tc>
          <w:tcPr>
            <w:tcW w:w="9016" w:type="dxa"/>
            <w:gridSpan w:val="7"/>
            <w:shd w:val="clear" w:color="auto" w:fill="FFFF00"/>
          </w:tcPr>
          <w:p w14:paraId="67B5EB45" w14:textId="77777777" w:rsidR="00FA4CD1" w:rsidRPr="00E57940" w:rsidRDefault="00FA4CD1" w:rsidP="00BD0B0B">
            <w:pPr>
              <w:jc w:val="center"/>
              <w:rPr>
                <w:sz w:val="22"/>
              </w:rPr>
            </w:pPr>
            <w:r w:rsidRPr="00E57940">
              <w:rPr>
                <w:sz w:val="22"/>
              </w:rPr>
              <w:t>OF</w:t>
            </w:r>
          </w:p>
        </w:tc>
      </w:tr>
      <w:tr w:rsidR="00FA4CD1" w14:paraId="4AA9ADC5" w14:textId="77777777" w:rsidTr="00BD0B0B">
        <w:tc>
          <w:tcPr>
            <w:tcW w:w="1288" w:type="dxa"/>
          </w:tcPr>
          <w:p w14:paraId="7A09EFA9" w14:textId="77777777" w:rsidR="00FA4CD1" w:rsidRDefault="00FA4CD1" w:rsidP="00BD0B0B">
            <w:r>
              <w:t>MG</w:t>
            </w:r>
          </w:p>
        </w:tc>
        <w:tc>
          <w:tcPr>
            <w:tcW w:w="1401" w:type="dxa"/>
          </w:tcPr>
          <w:p w14:paraId="6A3C0F97" w14:textId="77777777" w:rsidR="00FA4CD1" w:rsidRPr="00E57940" w:rsidRDefault="00FA4CD1" w:rsidP="00BD0B0B">
            <w:pPr>
              <w:rPr>
                <w:sz w:val="22"/>
              </w:rPr>
            </w:pPr>
            <w:r w:rsidRPr="00E57940">
              <w:rPr>
                <w:sz w:val="22"/>
              </w:rPr>
              <w:t>4154 (38)</w:t>
            </w:r>
          </w:p>
        </w:tc>
        <w:tc>
          <w:tcPr>
            <w:tcW w:w="1275" w:type="dxa"/>
          </w:tcPr>
          <w:p w14:paraId="1D2F14F6" w14:textId="77777777" w:rsidR="00FA4CD1" w:rsidRPr="00E57940" w:rsidRDefault="00FA4CD1" w:rsidP="00BD0B0B">
            <w:pPr>
              <w:rPr>
                <w:sz w:val="22"/>
              </w:rPr>
            </w:pPr>
            <w:r w:rsidRPr="00E57940">
              <w:rPr>
                <w:sz w:val="22"/>
              </w:rPr>
              <w:t>4154 (38)</w:t>
            </w:r>
          </w:p>
        </w:tc>
        <w:tc>
          <w:tcPr>
            <w:tcW w:w="1276" w:type="dxa"/>
          </w:tcPr>
          <w:p w14:paraId="3243D392" w14:textId="77777777" w:rsidR="00FA4CD1" w:rsidRPr="00E57940" w:rsidRDefault="00FA4CD1" w:rsidP="00BD0B0B">
            <w:pPr>
              <w:rPr>
                <w:sz w:val="22"/>
              </w:rPr>
            </w:pPr>
            <w:r w:rsidRPr="00E57940">
              <w:rPr>
                <w:sz w:val="22"/>
              </w:rPr>
              <w:t>4154 (38)</w:t>
            </w:r>
          </w:p>
        </w:tc>
        <w:tc>
          <w:tcPr>
            <w:tcW w:w="1200" w:type="dxa"/>
          </w:tcPr>
          <w:p w14:paraId="6F185656" w14:textId="77777777" w:rsidR="00FA4CD1" w:rsidRPr="00E57940" w:rsidRDefault="00FA4CD1" w:rsidP="00BD0B0B">
            <w:pPr>
              <w:rPr>
                <w:sz w:val="22"/>
              </w:rPr>
            </w:pPr>
            <w:r w:rsidRPr="00E57940">
              <w:rPr>
                <w:sz w:val="22"/>
              </w:rPr>
              <w:t>4154 (38)</w:t>
            </w:r>
          </w:p>
        </w:tc>
        <w:tc>
          <w:tcPr>
            <w:tcW w:w="1288" w:type="dxa"/>
          </w:tcPr>
          <w:p w14:paraId="13B51A54" w14:textId="77777777" w:rsidR="00FA4CD1" w:rsidRPr="00E57940" w:rsidRDefault="00FA4CD1" w:rsidP="00BD0B0B">
            <w:pPr>
              <w:rPr>
                <w:sz w:val="22"/>
              </w:rPr>
            </w:pPr>
            <w:r w:rsidRPr="00E57940">
              <w:rPr>
                <w:sz w:val="22"/>
              </w:rPr>
              <w:t>4154 (38)</w:t>
            </w:r>
          </w:p>
        </w:tc>
        <w:tc>
          <w:tcPr>
            <w:tcW w:w="1288" w:type="dxa"/>
          </w:tcPr>
          <w:p w14:paraId="25BFD060" w14:textId="77777777" w:rsidR="00FA4CD1" w:rsidRPr="00E57940" w:rsidRDefault="00FA4CD1" w:rsidP="00BD0B0B">
            <w:pPr>
              <w:rPr>
                <w:sz w:val="22"/>
              </w:rPr>
            </w:pPr>
            <w:r w:rsidRPr="00E57940">
              <w:rPr>
                <w:sz w:val="22"/>
              </w:rPr>
              <w:t>4154 (38)</w:t>
            </w:r>
          </w:p>
        </w:tc>
      </w:tr>
      <w:tr w:rsidR="00FA4CD1" w14:paraId="34ED9129" w14:textId="77777777" w:rsidTr="00BD0B0B">
        <w:tc>
          <w:tcPr>
            <w:tcW w:w="1288" w:type="dxa"/>
          </w:tcPr>
          <w:p w14:paraId="6A7C2F90" w14:textId="77777777" w:rsidR="00FA4CD1" w:rsidRDefault="00FA4CD1" w:rsidP="00BD0B0B">
            <w:r>
              <w:t>LG</w:t>
            </w:r>
          </w:p>
        </w:tc>
        <w:tc>
          <w:tcPr>
            <w:tcW w:w="1401" w:type="dxa"/>
          </w:tcPr>
          <w:p w14:paraId="39398EB7" w14:textId="77777777" w:rsidR="00FA4CD1" w:rsidRPr="00E57940" w:rsidRDefault="00FA4CD1" w:rsidP="00BD0B0B">
            <w:pPr>
              <w:rPr>
                <w:sz w:val="22"/>
              </w:rPr>
            </w:pPr>
            <w:r w:rsidRPr="00E57940">
              <w:rPr>
                <w:sz w:val="22"/>
              </w:rPr>
              <w:t>3014 (28)</w:t>
            </w:r>
          </w:p>
        </w:tc>
        <w:tc>
          <w:tcPr>
            <w:tcW w:w="1275" w:type="dxa"/>
          </w:tcPr>
          <w:p w14:paraId="7024CF6E" w14:textId="77777777" w:rsidR="00FA4CD1" w:rsidRPr="00E57940" w:rsidRDefault="00FA4CD1" w:rsidP="00BD0B0B">
            <w:pPr>
              <w:rPr>
                <w:sz w:val="22"/>
              </w:rPr>
            </w:pPr>
            <w:r w:rsidRPr="00E57940">
              <w:rPr>
                <w:sz w:val="22"/>
              </w:rPr>
              <w:t>3014 (28)</w:t>
            </w:r>
          </w:p>
        </w:tc>
        <w:tc>
          <w:tcPr>
            <w:tcW w:w="1276" w:type="dxa"/>
          </w:tcPr>
          <w:p w14:paraId="4F369DB4" w14:textId="77777777" w:rsidR="00FA4CD1" w:rsidRPr="00E57940" w:rsidRDefault="00FA4CD1" w:rsidP="00BD0B0B">
            <w:pPr>
              <w:rPr>
                <w:sz w:val="22"/>
              </w:rPr>
            </w:pPr>
            <w:r w:rsidRPr="00E57940">
              <w:rPr>
                <w:sz w:val="22"/>
              </w:rPr>
              <w:t>3014 (28)</w:t>
            </w:r>
          </w:p>
        </w:tc>
        <w:tc>
          <w:tcPr>
            <w:tcW w:w="1200" w:type="dxa"/>
          </w:tcPr>
          <w:p w14:paraId="7D4CEE36" w14:textId="77777777" w:rsidR="00FA4CD1" w:rsidRPr="00E57940" w:rsidRDefault="00FA4CD1" w:rsidP="00BD0B0B">
            <w:pPr>
              <w:rPr>
                <w:sz w:val="22"/>
              </w:rPr>
            </w:pPr>
            <w:r w:rsidRPr="00E57940">
              <w:rPr>
                <w:sz w:val="22"/>
              </w:rPr>
              <w:t>3014 (28)</w:t>
            </w:r>
          </w:p>
        </w:tc>
        <w:tc>
          <w:tcPr>
            <w:tcW w:w="1288" w:type="dxa"/>
          </w:tcPr>
          <w:p w14:paraId="0B5B7612" w14:textId="77777777" w:rsidR="00FA4CD1" w:rsidRPr="00E57940" w:rsidRDefault="00FA4CD1" w:rsidP="00BD0B0B">
            <w:pPr>
              <w:rPr>
                <w:sz w:val="22"/>
              </w:rPr>
            </w:pPr>
            <w:r w:rsidRPr="00E57940">
              <w:rPr>
                <w:sz w:val="22"/>
              </w:rPr>
              <w:t>3014 (28)</w:t>
            </w:r>
          </w:p>
        </w:tc>
        <w:tc>
          <w:tcPr>
            <w:tcW w:w="1288" w:type="dxa"/>
          </w:tcPr>
          <w:p w14:paraId="4ECD4C1B" w14:textId="77777777" w:rsidR="00FA4CD1" w:rsidRPr="00E57940" w:rsidRDefault="00FA4CD1" w:rsidP="00BD0B0B">
            <w:pPr>
              <w:rPr>
                <w:sz w:val="22"/>
              </w:rPr>
            </w:pPr>
            <w:r w:rsidRPr="00E57940">
              <w:rPr>
                <w:sz w:val="22"/>
              </w:rPr>
              <w:t>3014 (28)</w:t>
            </w:r>
          </w:p>
        </w:tc>
      </w:tr>
      <w:tr w:rsidR="00FA4CD1" w14:paraId="7CA12E0B" w14:textId="77777777" w:rsidTr="00BD0B0B">
        <w:trPr>
          <w:trHeight w:val="329"/>
        </w:trPr>
        <w:tc>
          <w:tcPr>
            <w:tcW w:w="1288" w:type="dxa"/>
          </w:tcPr>
          <w:p w14:paraId="18E69435" w14:textId="77777777" w:rsidR="00FA4CD1" w:rsidRDefault="00FA4CD1" w:rsidP="00BD0B0B">
            <w:r>
              <w:t>SOL</w:t>
            </w:r>
          </w:p>
        </w:tc>
        <w:tc>
          <w:tcPr>
            <w:tcW w:w="1401" w:type="dxa"/>
          </w:tcPr>
          <w:p w14:paraId="60D08593" w14:textId="77777777" w:rsidR="00FA4CD1" w:rsidRPr="00E57940" w:rsidRDefault="00FA4CD1" w:rsidP="00BD0B0B">
            <w:pPr>
              <w:rPr>
                <w:sz w:val="22"/>
              </w:rPr>
            </w:pPr>
            <w:r w:rsidRPr="00E57940">
              <w:rPr>
                <w:sz w:val="22"/>
              </w:rPr>
              <w:t>13265 (122)</w:t>
            </w:r>
          </w:p>
        </w:tc>
        <w:tc>
          <w:tcPr>
            <w:tcW w:w="1275" w:type="dxa"/>
          </w:tcPr>
          <w:p w14:paraId="3AA14DD1" w14:textId="77777777" w:rsidR="00FA4CD1" w:rsidRPr="00E57940" w:rsidRDefault="00FA4CD1" w:rsidP="00BD0B0B">
            <w:pPr>
              <w:rPr>
                <w:sz w:val="22"/>
              </w:rPr>
            </w:pPr>
            <w:r w:rsidRPr="00E57940">
              <w:rPr>
                <w:sz w:val="22"/>
              </w:rPr>
              <w:t>13265 (122)</w:t>
            </w:r>
          </w:p>
        </w:tc>
        <w:tc>
          <w:tcPr>
            <w:tcW w:w="1276" w:type="dxa"/>
          </w:tcPr>
          <w:p w14:paraId="5933169A" w14:textId="77777777" w:rsidR="00FA4CD1" w:rsidRPr="00E57940" w:rsidRDefault="00FA4CD1" w:rsidP="00BD0B0B">
            <w:pPr>
              <w:rPr>
                <w:sz w:val="22"/>
              </w:rPr>
            </w:pPr>
            <w:r w:rsidRPr="00E57940">
              <w:rPr>
                <w:sz w:val="22"/>
              </w:rPr>
              <w:t>13265 (122)</w:t>
            </w:r>
          </w:p>
        </w:tc>
        <w:tc>
          <w:tcPr>
            <w:tcW w:w="1200" w:type="dxa"/>
          </w:tcPr>
          <w:p w14:paraId="17F6FD52" w14:textId="77777777" w:rsidR="00FA4CD1" w:rsidRPr="00E57940" w:rsidRDefault="00FA4CD1" w:rsidP="00BD0B0B">
            <w:pPr>
              <w:rPr>
                <w:sz w:val="22"/>
              </w:rPr>
            </w:pPr>
            <w:r w:rsidRPr="00E57940">
              <w:rPr>
                <w:sz w:val="22"/>
              </w:rPr>
              <w:t>13265 (122)</w:t>
            </w:r>
          </w:p>
        </w:tc>
        <w:tc>
          <w:tcPr>
            <w:tcW w:w="1288" w:type="dxa"/>
          </w:tcPr>
          <w:p w14:paraId="7960F16D" w14:textId="77777777" w:rsidR="00FA4CD1" w:rsidRPr="00E57940" w:rsidRDefault="00FA4CD1" w:rsidP="00BD0B0B">
            <w:pPr>
              <w:rPr>
                <w:sz w:val="22"/>
              </w:rPr>
            </w:pPr>
            <w:r w:rsidRPr="00E57940">
              <w:rPr>
                <w:sz w:val="22"/>
              </w:rPr>
              <w:t>13265 (122)</w:t>
            </w:r>
          </w:p>
        </w:tc>
        <w:tc>
          <w:tcPr>
            <w:tcW w:w="1288" w:type="dxa"/>
          </w:tcPr>
          <w:p w14:paraId="171ADD1C" w14:textId="77777777" w:rsidR="00FA4CD1" w:rsidRPr="00E57940" w:rsidRDefault="00FA4CD1" w:rsidP="00BD0B0B">
            <w:pPr>
              <w:rPr>
                <w:sz w:val="22"/>
              </w:rPr>
            </w:pPr>
            <w:r w:rsidRPr="00E57940">
              <w:rPr>
                <w:sz w:val="22"/>
              </w:rPr>
              <w:t>13265 (122)</w:t>
            </w:r>
          </w:p>
        </w:tc>
      </w:tr>
    </w:tbl>
    <w:p w14:paraId="4FF46F33" w14:textId="6120BE53" w:rsidR="00B87137" w:rsidRDefault="00B87137" w:rsidP="00FA4CD1">
      <w:r>
        <w:lastRenderedPageBreak/>
        <w:t xml:space="preserve">Generative AI Disclosure </w:t>
      </w:r>
    </w:p>
    <w:p w14:paraId="699D421E" w14:textId="35F5E4DA" w:rsidR="00B87137" w:rsidRDefault="00B87137" w:rsidP="00FA4CD1">
      <w:r>
        <w:t>We confirm that no written or visual content was generated with aI</w:t>
      </w:r>
    </w:p>
    <w:p w14:paraId="49796C3C" w14:textId="77777777" w:rsidR="00FA4CD1" w:rsidRDefault="00FA4CD1" w:rsidP="00FA4CD1"/>
    <w:p w14:paraId="58F1AED1" w14:textId="77777777" w:rsidR="00DE23E8" w:rsidRPr="001549D3" w:rsidRDefault="00DE23E8" w:rsidP="00654E8F">
      <w:pPr>
        <w:spacing w:before="240"/>
      </w:pPr>
    </w:p>
    <w:sectPr w:rsidR="00DE23E8" w:rsidRPr="001549D3" w:rsidSect="0093429D">
      <w:headerReference w:type="even" r:id="rId48"/>
      <w:footerReference w:type="even" r:id="rId49"/>
      <w:footerReference w:type="default" r:id="rId50"/>
      <w:headerReference w:type="first" r:id="rId5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B8009" w14:textId="77777777" w:rsidR="00744555" w:rsidRDefault="00744555" w:rsidP="00117666">
      <w:pPr>
        <w:spacing w:after="0"/>
      </w:pPr>
      <w:r>
        <w:separator/>
      </w:r>
    </w:p>
  </w:endnote>
  <w:endnote w:type="continuationSeparator" w:id="0">
    <w:p w14:paraId="1EA3A66F" w14:textId="77777777" w:rsidR="00744555" w:rsidRDefault="0074455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9D4DAD"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D4DA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D4DA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9D4DAD"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D4DA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D4DA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847AE" w14:textId="77777777" w:rsidR="00744555" w:rsidRDefault="00744555" w:rsidP="00117666">
      <w:pPr>
        <w:spacing w:after="0"/>
      </w:pPr>
      <w:r>
        <w:separator/>
      </w:r>
    </w:p>
  </w:footnote>
  <w:footnote w:type="continuationSeparator" w:id="0">
    <w:p w14:paraId="20AAB24B" w14:textId="77777777" w:rsidR="00744555" w:rsidRDefault="0074455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9D4DAD"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9D4DAD"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0B00"/>
    <w:rsid w:val="00052A14"/>
    <w:rsid w:val="00077D53"/>
    <w:rsid w:val="00105FD9"/>
    <w:rsid w:val="00117666"/>
    <w:rsid w:val="001549D3"/>
    <w:rsid w:val="00160065"/>
    <w:rsid w:val="00177D84"/>
    <w:rsid w:val="002351FD"/>
    <w:rsid w:val="00267D18"/>
    <w:rsid w:val="002868E2"/>
    <w:rsid w:val="002869C3"/>
    <w:rsid w:val="002936E4"/>
    <w:rsid w:val="002B4A57"/>
    <w:rsid w:val="002C74CA"/>
    <w:rsid w:val="003544FB"/>
    <w:rsid w:val="00363C93"/>
    <w:rsid w:val="003D2D47"/>
    <w:rsid w:val="003D2F2D"/>
    <w:rsid w:val="00401590"/>
    <w:rsid w:val="00447801"/>
    <w:rsid w:val="00452E9C"/>
    <w:rsid w:val="004735C8"/>
    <w:rsid w:val="004961FF"/>
    <w:rsid w:val="00517A89"/>
    <w:rsid w:val="005250F2"/>
    <w:rsid w:val="0052512D"/>
    <w:rsid w:val="00535580"/>
    <w:rsid w:val="00593EEA"/>
    <w:rsid w:val="005A5EEE"/>
    <w:rsid w:val="006375C7"/>
    <w:rsid w:val="00654E8F"/>
    <w:rsid w:val="00660D05"/>
    <w:rsid w:val="006820B1"/>
    <w:rsid w:val="006B7D14"/>
    <w:rsid w:val="00701727"/>
    <w:rsid w:val="0070566C"/>
    <w:rsid w:val="00714C50"/>
    <w:rsid w:val="00725A7D"/>
    <w:rsid w:val="00744555"/>
    <w:rsid w:val="007501BE"/>
    <w:rsid w:val="00790BB3"/>
    <w:rsid w:val="007C206C"/>
    <w:rsid w:val="00803D24"/>
    <w:rsid w:val="00817DD6"/>
    <w:rsid w:val="00885156"/>
    <w:rsid w:val="009151AA"/>
    <w:rsid w:val="0093429D"/>
    <w:rsid w:val="00943573"/>
    <w:rsid w:val="00970F7D"/>
    <w:rsid w:val="0097533D"/>
    <w:rsid w:val="00994A3D"/>
    <w:rsid w:val="009C2B12"/>
    <w:rsid w:val="009C70F3"/>
    <w:rsid w:val="009D4DAD"/>
    <w:rsid w:val="00A174D9"/>
    <w:rsid w:val="00A569CD"/>
    <w:rsid w:val="00AA0FCA"/>
    <w:rsid w:val="00AB5EE2"/>
    <w:rsid w:val="00AB6715"/>
    <w:rsid w:val="00B1671E"/>
    <w:rsid w:val="00B25EB8"/>
    <w:rsid w:val="00B354E1"/>
    <w:rsid w:val="00B37F4D"/>
    <w:rsid w:val="00B87137"/>
    <w:rsid w:val="00C52A7B"/>
    <w:rsid w:val="00C56BAF"/>
    <w:rsid w:val="00C679AA"/>
    <w:rsid w:val="00C75972"/>
    <w:rsid w:val="00CB69EE"/>
    <w:rsid w:val="00CC0A3A"/>
    <w:rsid w:val="00CD066B"/>
    <w:rsid w:val="00CE4FEE"/>
    <w:rsid w:val="00DB59C3"/>
    <w:rsid w:val="00DC259A"/>
    <w:rsid w:val="00DE23E8"/>
    <w:rsid w:val="00E52377"/>
    <w:rsid w:val="00E64E17"/>
    <w:rsid w:val="00E866C9"/>
    <w:rsid w:val="00EA3D3C"/>
    <w:rsid w:val="00F46900"/>
    <w:rsid w:val="00F61D89"/>
    <w:rsid w:val="00FA4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525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31945383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4099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TotalTime>
  <Pages>8</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ZHENKAI ZHAO</cp:lastModifiedBy>
  <cp:revision>8</cp:revision>
  <cp:lastPrinted>2013-10-03T12:51:00Z</cp:lastPrinted>
  <dcterms:created xsi:type="dcterms:W3CDTF">2022-11-17T16:58:00Z</dcterms:created>
  <dcterms:modified xsi:type="dcterms:W3CDTF">2025-05-10T12:20:00Z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