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FBA188" w14:textId="0C6A3F40" w:rsidR="0052512D" w:rsidRPr="0052512D" w:rsidRDefault="00654E8F" w:rsidP="0052512D">
      <w:pPr>
        <w:pStyle w:val="SupplementaryMaterial"/>
        <w:rPr>
          <w:b w:val="0"/>
        </w:rPr>
      </w:pPr>
      <w:r w:rsidRPr="001549D3">
        <w:t>Supplementary Material</w:t>
      </w:r>
    </w:p>
    <w:p w14:paraId="2F70C00A" w14:textId="77777777" w:rsidR="0052512D" w:rsidRPr="0052512D" w:rsidRDefault="0052512D" w:rsidP="0052512D">
      <w:pPr>
        <w:spacing w:before="240"/>
        <w:rPr>
          <w:b/>
          <w:bCs/>
          <w:lang w:val="en-GB"/>
        </w:rPr>
      </w:pPr>
    </w:p>
    <w:p w14:paraId="13840D30" w14:textId="2505CC98" w:rsidR="0052512D" w:rsidRPr="0052512D" w:rsidRDefault="0052512D" w:rsidP="0052512D">
      <w:pPr>
        <w:spacing w:before="240"/>
        <w:rPr>
          <w:b/>
          <w:bCs/>
          <w:lang w:val="en-GB"/>
        </w:rPr>
      </w:pPr>
      <w:r w:rsidRPr="0052512D">
        <w:rPr>
          <w:b/>
          <w:bCs/>
          <w:lang w:val="en-GB"/>
        </w:rPr>
        <w:t xml:space="preserve">The figures below show the 3D patterning of all the participants and divided into four ages × sex groups. </w:t>
      </w:r>
      <w:r w:rsidRPr="005B54AF">
        <w:rPr>
          <w:b/>
          <w:bCs/>
          <w:lang w:val="en-GB"/>
        </w:rPr>
        <w:t>The</w:t>
      </w:r>
      <w:r w:rsidR="0097533D" w:rsidRPr="005B54AF">
        <w:rPr>
          <w:b/>
          <w:bCs/>
          <w:lang w:val="en-GB"/>
        </w:rPr>
        <w:t>y</w:t>
      </w:r>
      <w:r w:rsidRPr="0052512D">
        <w:rPr>
          <w:b/>
          <w:bCs/>
          <w:lang w:val="en-GB"/>
        </w:rPr>
        <w:t xml:space="preserve"> were extracted from participants with different dominant legs; therefore, directions of those fat distribution could be different. </w:t>
      </w:r>
    </w:p>
    <w:p w14:paraId="4BFA9DD7" w14:textId="77777777" w:rsidR="0052512D" w:rsidRPr="0052512D" w:rsidRDefault="0052512D" w:rsidP="0052512D">
      <w:pPr>
        <w:spacing w:before="240"/>
        <w:rPr>
          <w:b/>
          <w:bCs/>
          <w:lang w:val="en-GB"/>
        </w:rPr>
      </w:pPr>
    </w:p>
    <w:p w14:paraId="68860BCF" w14:textId="77777777" w:rsidR="0052512D" w:rsidRPr="0052512D" w:rsidRDefault="0052512D" w:rsidP="0052512D">
      <w:pPr>
        <w:spacing w:before="240"/>
        <w:rPr>
          <w:b/>
          <w:bCs/>
          <w:lang w:val="en-GB"/>
        </w:rPr>
      </w:pPr>
      <w:r w:rsidRPr="0052512D">
        <w:rPr>
          <w:b/>
          <w:bCs/>
          <w:lang w:val="en-GB"/>
        </w:rPr>
        <w:t>YM Group (in the order of MG LG and SOL from left to right with participant number on top left)</w:t>
      </w:r>
    </w:p>
    <w:p w14:paraId="797FE1B5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S01</w:t>
      </w:r>
    </w:p>
    <w:p w14:paraId="3A02D0F8" w14:textId="0E5FEE8D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 xml:space="preserve"> </w:t>
      </w:r>
      <w:r w:rsidRPr="0052512D">
        <w:rPr>
          <w:noProof/>
          <w:lang w:val="en-GB"/>
        </w:rPr>
        <w:drawing>
          <wp:inline distT="0" distB="0" distL="0" distR="0" wp14:anchorId="05D870BC" wp14:editId="66EF88CC">
            <wp:extent cx="1571625" cy="1800225"/>
            <wp:effectExtent l="0" t="0" r="9525" b="9525"/>
            <wp:docPr id="1939830913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</w:t>
      </w:r>
      <w:r w:rsidRPr="0052512D">
        <w:rPr>
          <w:noProof/>
          <w:lang w:val="en-GB"/>
        </w:rPr>
        <w:drawing>
          <wp:inline distT="0" distB="0" distL="0" distR="0" wp14:anchorId="5B6989C7" wp14:editId="0447898D">
            <wp:extent cx="1590675" cy="1781175"/>
            <wp:effectExtent l="0" t="0" r="9525" b="9525"/>
            <wp:docPr id="841104158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</w:t>
      </w:r>
      <w:r w:rsidRPr="0052512D">
        <w:rPr>
          <w:noProof/>
          <w:lang w:val="en-GB"/>
        </w:rPr>
        <w:drawing>
          <wp:inline distT="0" distB="0" distL="0" distR="0" wp14:anchorId="7AD77AF2" wp14:editId="754CD1D0">
            <wp:extent cx="1457325" cy="1790700"/>
            <wp:effectExtent l="0" t="0" r="9525" b="0"/>
            <wp:docPr id="1879446425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   </w:t>
      </w:r>
      <w:r w:rsidRPr="0052512D">
        <w:rPr>
          <w:noProof/>
          <w:lang w:val="en-GB"/>
        </w:rPr>
        <w:drawing>
          <wp:inline distT="0" distB="0" distL="0" distR="0" wp14:anchorId="37948615" wp14:editId="4C0B57C1">
            <wp:extent cx="266700" cy="1704975"/>
            <wp:effectExtent l="0" t="0" r="0" b="9525"/>
            <wp:docPr id="354553426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78972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S02</w:t>
      </w:r>
    </w:p>
    <w:p w14:paraId="37009B9A" w14:textId="7FDD9A33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57E8AA52" wp14:editId="20202571">
            <wp:extent cx="1476375" cy="1876425"/>
            <wp:effectExtent l="0" t="0" r="9525" b="9525"/>
            <wp:docPr id="550537732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    </w:t>
      </w:r>
      <w:r w:rsidRPr="0052512D">
        <w:rPr>
          <w:noProof/>
          <w:lang w:val="en-GB"/>
        </w:rPr>
        <w:drawing>
          <wp:inline distT="0" distB="0" distL="0" distR="0" wp14:anchorId="13DAEBB3" wp14:editId="5BF34EBA">
            <wp:extent cx="1457325" cy="1885950"/>
            <wp:effectExtent l="0" t="0" r="9525" b="0"/>
            <wp:docPr id="1608357655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      </w:t>
      </w:r>
      <w:r w:rsidRPr="0052512D">
        <w:rPr>
          <w:noProof/>
          <w:lang w:val="en-GB"/>
        </w:rPr>
        <w:drawing>
          <wp:inline distT="0" distB="0" distL="0" distR="0" wp14:anchorId="5090F8AF" wp14:editId="3EFF1C73">
            <wp:extent cx="1657350" cy="1876425"/>
            <wp:effectExtent l="0" t="0" r="0" b="9525"/>
            <wp:docPr id="1904711146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64A1366D" wp14:editId="2BFDB46A">
            <wp:extent cx="266700" cy="1704975"/>
            <wp:effectExtent l="0" t="0" r="0" b="9525"/>
            <wp:docPr id="1017779452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ADB92" w14:textId="77777777" w:rsidR="0052512D" w:rsidRDefault="0052512D" w:rsidP="0052512D">
      <w:pPr>
        <w:spacing w:before="240"/>
        <w:rPr>
          <w:lang w:val="en-GB"/>
        </w:rPr>
      </w:pPr>
    </w:p>
    <w:p w14:paraId="1F707524" w14:textId="77777777" w:rsidR="0052512D" w:rsidRDefault="0052512D" w:rsidP="0052512D">
      <w:pPr>
        <w:spacing w:before="240"/>
        <w:rPr>
          <w:lang w:val="en-GB"/>
        </w:rPr>
      </w:pPr>
    </w:p>
    <w:p w14:paraId="219B46A1" w14:textId="77777777" w:rsidR="0052512D" w:rsidRDefault="0052512D" w:rsidP="0052512D">
      <w:pPr>
        <w:spacing w:before="240"/>
        <w:rPr>
          <w:lang w:val="en-GB"/>
        </w:rPr>
      </w:pPr>
    </w:p>
    <w:p w14:paraId="2D5E3DD6" w14:textId="384A9DFA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lastRenderedPageBreak/>
        <w:t>S03</w:t>
      </w:r>
    </w:p>
    <w:p w14:paraId="1376FAE2" w14:textId="0C50B0CB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17B1E02C" wp14:editId="7567D906">
            <wp:extent cx="1533525" cy="2505075"/>
            <wp:effectExtent l="0" t="0" r="9525" b="0"/>
            <wp:docPr id="397190186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    </w:t>
      </w:r>
      <w:r w:rsidRPr="0052512D">
        <w:rPr>
          <w:noProof/>
          <w:lang w:val="en-GB"/>
        </w:rPr>
        <w:drawing>
          <wp:inline distT="0" distB="0" distL="0" distR="0" wp14:anchorId="1DF1B308" wp14:editId="1331B7E0">
            <wp:extent cx="1390650" cy="2505075"/>
            <wp:effectExtent l="0" t="0" r="0" b="0"/>
            <wp:docPr id="1935039945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   </w:t>
      </w:r>
      <w:r w:rsidRPr="0052512D">
        <w:rPr>
          <w:noProof/>
          <w:lang w:val="en-GB"/>
        </w:rPr>
        <w:drawing>
          <wp:inline distT="0" distB="0" distL="0" distR="0" wp14:anchorId="5C6DF27A" wp14:editId="2BE53512">
            <wp:extent cx="1543050" cy="2495550"/>
            <wp:effectExtent l="0" t="0" r="0" b="0"/>
            <wp:docPr id="1550496274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00FC117C" wp14:editId="4282B84D">
            <wp:extent cx="266700" cy="1704975"/>
            <wp:effectExtent l="0" t="0" r="0" b="9525"/>
            <wp:docPr id="1638506568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37629" w14:textId="77777777" w:rsidR="0052512D" w:rsidRPr="0052512D" w:rsidRDefault="0052512D" w:rsidP="0052512D">
      <w:pPr>
        <w:spacing w:before="240"/>
        <w:rPr>
          <w:lang w:val="en-GB"/>
        </w:rPr>
      </w:pPr>
    </w:p>
    <w:p w14:paraId="0C58D65E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S06</w:t>
      </w:r>
    </w:p>
    <w:p w14:paraId="472494F6" w14:textId="1BBED436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61376962" wp14:editId="68ACA6AA">
            <wp:extent cx="1600200" cy="2009775"/>
            <wp:effectExtent l="0" t="0" r="0" b="9525"/>
            <wp:docPr id="52216035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25D2BC4E" wp14:editId="43B3ED8A">
            <wp:extent cx="1838325" cy="2028825"/>
            <wp:effectExtent l="0" t="0" r="9525" b="9525"/>
            <wp:docPr id="2108181777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208ECA43" wp14:editId="66897E02">
            <wp:extent cx="1762125" cy="2009775"/>
            <wp:effectExtent l="0" t="0" r="9525" b="9525"/>
            <wp:docPr id="946785010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20F24296" wp14:editId="54CA0E0A">
            <wp:extent cx="266700" cy="1704975"/>
            <wp:effectExtent l="0" t="0" r="0" b="9525"/>
            <wp:docPr id="169002788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37FC6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S07</w:t>
      </w:r>
    </w:p>
    <w:p w14:paraId="26F9CA0A" w14:textId="47946F1B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08F12A98" wp14:editId="7D7035BA">
            <wp:extent cx="1276350" cy="1914525"/>
            <wp:effectExtent l="0" t="0" r="0" b="9525"/>
            <wp:docPr id="1006047510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       </w:t>
      </w:r>
      <w:r w:rsidRPr="0052512D">
        <w:rPr>
          <w:noProof/>
          <w:lang w:val="en-GB"/>
        </w:rPr>
        <w:drawing>
          <wp:inline distT="0" distB="0" distL="0" distR="0" wp14:anchorId="26FBC23E" wp14:editId="40B51194">
            <wp:extent cx="1343025" cy="1866900"/>
            <wp:effectExtent l="0" t="0" r="9525" b="0"/>
            <wp:docPr id="41509742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  </w:t>
      </w:r>
      <w:r w:rsidRPr="0052512D">
        <w:rPr>
          <w:noProof/>
          <w:lang w:val="en-GB"/>
        </w:rPr>
        <w:drawing>
          <wp:inline distT="0" distB="0" distL="0" distR="0" wp14:anchorId="235780C5" wp14:editId="0E8934A3">
            <wp:extent cx="1428750" cy="2019300"/>
            <wp:effectExtent l="0" t="0" r="0" b="0"/>
            <wp:docPr id="842522894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   </w:t>
      </w:r>
      <w:r w:rsidRPr="0052512D">
        <w:rPr>
          <w:noProof/>
          <w:lang w:val="en-GB"/>
        </w:rPr>
        <w:drawing>
          <wp:inline distT="0" distB="0" distL="0" distR="0" wp14:anchorId="6EF3BA8A" wp14:editId="73AEA8A8">
            <wp:extent cx="266700" cy="1704975"/>
            <wp:effectExtent l="0" t="0" r="0" b="9525"/>
            <wp:docPr id="1084007376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8A5D1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lastRenderedPageBreak/>
        <w:t>S10</w:t>
      </w:r>
    </w:p>
    <w:p w14:paraId="362FBA6D" w14:textId="5CF15AEA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17482A16" wp14:editId="78306564">
            <wp:extent cx="1371600" cy="2047875"/>
            <wp:effectExtent l="0" t="0" r="0" b="0"/>
            <wp:docPr id="1075896085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       </w:t>
      </w:r>
      <w:r w:rsidRPr="0052512D">
        <w:rPr>
          <w:noProof/>
          <w:lang w:val="en-GB"/>
        </w:rPr>
        <w:drawing>
          <wp:inline distT="0" distB="0" distL="0" distR="0" wp14:anchorId="46833B79" wp14:editId="0F818DFA">
            <wp:extent cx="1390650" cy="2047875"/>
            <wp:effectExtent l="0" t="0" r="0" b="0"/>
            <wp:docPr id="1183074878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</w:t>
      </w:r>
      <w:r w:rsidRPr="0052512D">
        <w:rPr>
          <w:noProof/>
          <w:lang w:val="en-GB"/>
        </w:rPr>
        <w:drawing>
          <wp:inline distT="0" distB="0" distL="0" distR="0" wp14:anchorId="338D749D" wp14:editId="5C85AE6E">
            <wp:extent cx="1495425" cy="2028825"/>
            <wp:effectExtent l="0" t="0" r="9525" b="0"/>
            <wp:docPr id="1957212239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</w:t>
      </w:r>
      <w:r w:rsidRPr="0052512D">
        <w:rPr>
          <w:noProof/>
          <w:lang w:val="en-GB"/>
        </w:rPr>
        <w:drawing>
          <wp:inline distT="0" distB="0" distL="0" distR="0" wp14:anchorId="54BF74D7" wp14:editId="3A7CB056">
            <wp:extent cx="266700" cy="1704975"/>
            <wp:effectExtent l="0" t="0" r="0" b="9525"/>
            <wp:docPr id="1232027247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FAE8E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S11</w:t>
      </w:r>
    </w:p>
    <w:p w14:paraId="54A857F3" w14:textId="31FD5004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4FF232B9" wp14:editId="46A17119">
            <wp:extent cx="1476375" cy="2181225"/>
            <wp:effectExtent l="0" t="0" r="0" b="9525"/>
            <wp:docPr id="48175687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   </w:t>
      </w:r>
      <w:r w:rsidRPr="0052512D">
        <w:rPr>
          <w:noProof/>
          <w:lang w:val="en-GB"/>
        </w:rPr>
        <w:drawing>
          <wp:inline distT="0" distB="0" distL="0" distR="0" wp14:anchorId="1990BC26" wp14:editId="636C23AC">
            <wp:extent cx="1504950" cy="2181225"/>
            <wp:effectExtent l="0" t="0" r="0" b="0"/>
            <wp:docPr id="689659605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</w:t>
      </w:r>
      <w:r w:rsidRPr="0052512D">
        <w:rPr>
          <w:noProof/>
          <w:lang w:val="en-GB"/>
        </w:rPr>
        <w:drawing>
          <wp:inline distT="0" distB="0" distL="0" distR="0" wp14:anchorId="608EC895" wp14:editId="325AE0BB">
            <wp:extent cx="1685925" cy="2162175"/>
            <wp:effectExtent l="0" t="0" r="9525" b="9525"/>
            <wp:docPr id="118828347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60B1E09B" wp14:editId="1A6F13E4">
            <wp:extent cx="266700" cy="1704975"/>
            <wp:effectExtent l="0" t="0" r="0" b="9525"/>
            <wp:docPr id="2083278930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2E15D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S13</w:t>
      </w:r>
    </w:p>
    <w:p w14:paraId="75CC8FB0" w14:textId="74C91A90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23028A67" wp14:editId="5C7BF4E6">
            <wp:extent cx="1514475" cy="2219325"/>
            <wp:effectExtent l="0" t="0" r="0" b="0"/>
            <wp:docPr id="2114836977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</w:t>
      </w:r>
      <w:r w:rsidRPr="0052512D">
        <w:rPr>
          <w:noProof/>
          <w:lang w:val="en-GB"/>
        </w:rPr>
        <w:drawing>
          <wp:inline distT="0" distB="0" distL="0" distR="0" wp14:anchorId="33846111" wp14:editId="0F697A0D">
            <wp:extent cx="1743075" cy="2209800"/>
            <wp:effectExtent l="0" t="0" r="9525" b="0"/>
            <wp:docPr id="1504164286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</w:t>
      </w:r>
      <w:r w:rsidRPr="0052512D">
        <w:rPr>
          <w:noProof/>
          <w:lang w:val="en-GB"/>
        </w:rPr>
        <w:drawing>
          <wp:inline distT="0" distB="0" distL="0" distR="0" wp14:anchorId="788CA63C" wp14:editId="77DA5E88">
            <wp:extent cx="1562100" cy="2219325"/>
            <wp:effectExtent l="0" t="0" r="0" b="9525"/>
            <wp:docPr id="1162683231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46D23C90" wp14:editId="2EE3E524">
            <wp:extent cx="266700" cy="1704975"/>
            <wp:effectExtent l="0" t="0" r="0" b="9525"/>
            <wp:docPr id="216461675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57065" w14:textId="77777777" w:rsidR="0052512D" w:rsidRDefault="0052512D" w:rsidP="0052512D">
      <w:pPr>
        <w:spacing w:before="240"/>
        <w:rPr>
          <w:lang w:val="en-GB"/>
        </w:rPr>
      </w:pPr>
    </w:p>
    <w:p w14:paraId="146DB03B" w14:textId="77777777" w:rsidR="0052512D" w:rsidRDefault="0052512D" w:rsidP="0052512D">
      <w:pPr>
        <w:spacing w:before="240"/>
        <w:rPr>
          <w:lang w:val="en-GB"/>
        </w:rPr>
      </w:pPr>
    </w:p>
    <w:p w14:paraId="43B14A26" w14:textId="5F45D0F2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lastRenderedPageBreak/>
        <w:t>S26</w:t>
      </w:r>
    </w:p>
    <w:p w14:paraId="7AF40715" w14:textId="4F0E7284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0A6A4864" wp14:editId="7EEB95EF">
            <wp:extent cx="1485900" cy="2305050"/>
            <wp:effectExtent l="0" t="0" r="0" b="0"/>
            <wp:docPr id="130564070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</w:t>
      </w:r>
      <w:r w:rsidRPr="0052512D">
        <w:rPr>
          <w:noProof/>
          <w:lang w:val="en-GB"/>
        </w:rPr>
        <w:drawing>
          <wp:inline distT="0" distB="0" distL="0" distR="0" wp14:anchorId="2A67E345" wp14:editId="22324E1E">
            <wp:extent cx="1571625" cy="2295525"/>
            <wp:effectExtent l="0" t="0" r="0" b="0"/>
            <wp:docPr id="1361907680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</w:t>
      </w:r>
      <w:r w:rsidRPr="0052512D">
        <w:rPr>
          <w:noProof/>
          <w:lang w:val="en-GB"/>
        </w:rPr>
        <w:drawing>
          <wp:inline distT="0" distB="0" distL="0" distR="0" wp14:anchorId="6E8697B8" wp14:editId="6541A3B5">
            <wp:extent cx="1666875" cy="2286000"/>
            <wp:effectExtent l="0" t="0" r="9525" b="0"/>
            <wp:docPr id="563846769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3C775CE3" wp14:editId="14503D05">
            <wp:extent cx="266700" cy="1704975"/>
            <wp:effectExtent l="0" t="0" r="0" b="9525"/>
            <wp:docPr id="1742896230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0B7CC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S27</w:t>
      </w:r>
    </w:p>
    <w:p w14:paraId="42580106" w14:textId="36E33BE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4A3351CC" wp14:editId="0DBC853D">
            <wp:extent cx="1590675" cy="2105025"/>
            <wp:effectExtent l="0" t="0" r="0" b="9525"/>
            <wp:docPr id="758149187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2DD5D714" wp14:editId="7E1BDB64">
            <wp:extent cx="1552575" cy="2085975"/>
            <wp:effectExtent l="0" t="0" r="0" b="9525"/>
            <wp:docPr id="98812626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7FA8D72E" wp14:editId="189A9A3D">
            <wp:extent cx="1685925" cy="2105025"/>
            <wp:effectExtent l="0" t="0" r="9525" b="9525"/>
            <wp:docPr id="637526701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0B53F367" wp14:editId="6634F4A7">
            <wp:extent cx="266700" cy="1704975"/>
            <wp:effectExtent l="0" t="0" r="0" b="9525"/>
            <wp:docPr id="2027320121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C1D05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S29</w:t>
      </w:r>
    </w:p>
    <w:p w14:paraId="48621A7D" w14:textId="3213826E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2EAD7B47" wp14:editId="5BB5BD88">
            <wp:extent cx="1362075" cy="2171700"/>
            <wp:effectExtent l="0" t="0" r="0" b="0"/>
            <wp:docPr id="1901655512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</w:t>
      </w:r>
      <w:r w:rsidRPr="0052512D">
        <w:rPr>
          <w:noProof/>
          <w:lang w:val="en-GB"/>
        </w:rPr>
        <w:drawing>
          <wp:inline distT="0" distB="0" distL="0" distR="0" wp14:anchorId="505F29DC" wp14:editId="3D7F6796">
            <wp:extent cx="1219200" cy="2181225"/>
            <wp:effectExtent l="0" t="0" r="0" b="9525"/>
            <wp:docPr id="1327049408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</w:t>
      </w:r>
      <w:r w:rsidRPr="0052512D">
        <w:rPr>
          <w:noProof/>
          <w:lang w:val="en-GB"/>
        </w:rPr>
        <w:drawing>
          <wp:inline distT="0" distB="0" distL="0" distR="0" wp14:anchorId="6DD5B94E" wp14:editId="0ACB8A25">
            <wp:extent cx="1381125" cy="2181225"/>
            <wp:effectExtent l="0" t="0" r="9525" b="9525"/>
            <wp:docPr id="163364651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</w:t>
      </w:r>
      <w:r w:rsidRPr="0052512D">
        <w:rPr>
          <w:noProof/>
          <w:lang w:val="en-GB"/>
        </w:rPr>
        <w:drawing>
          <wp:inline distT="0" distB="0" distL="0" distR="0" wp14:anchorId="3B32E41D" wp14:editId="2CCE8B87">
            <wp:extent cx="266700" cy="1704975"/>
            <wp:effectExtent l="0" t="0" r="0" b="9525"/>
            <wp:docPr id="28032322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9BF10" w14:textId="77777777" w:rsidR="0052512D" w:rsidRDefault="0052512D" w:rsidP="0052512D">
      <w:pPr>
        <w:spacing w:before="240"/>
        <w:rPr>
          <w:lang w:val="en-GB"/>
        </w:rPr>
      </w:pPr>
    </w:p>
    <w:p w14:paraId="769F06CC" w14:textId="784C1CCC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lastRenderedPageBreak/>
        <w:t>S35</w:t>
      </w:r>
    </w:p>
    <w:p w14:paraId="7308D98E" w14:textId="7A239383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2A661343" wp14:editId="0E0339D6">
            <wp:extent cx="1419225" cy="2143125"/>
            <wp:effectExtent l="0" t="0" r="9525" b="9525"/>
            <wp:docPr id="1353520678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</w:t>
      </w:r>
      <w:r w:rsidRPr="0052512D">
        <w:rPr>
          <w:noProof/>
          <w:lang w:val="en-GB"/>
        </w:rPr>
        <w:drawing>
          <wp:inline distT="0" distB="0" distL="0" distR="0" wp14:anchorId="28FDCC4E" wp14:editId="229A217B">
            <wp:extent cx="1276350" cy="2133600"/>
            <wp:effectExtent l="0" t="0" r="0" b="0"/>
            <wp:docPr id="1527824998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</w:t>
      </w:r>
      <w:r w:rsidRPr="0052512D">
        <w:rPr>
          <w:noProof/>
          <w:lang w:val="en-GB"/>
        </w:rPr>
        <w:drawing>
          <wp:inline distT="0" distB="0" distL="0" distR="0" wp14:anchorId="2B939372" wp14:editId="5F7EE814">
            <wp:extent cx="1504950" cy="2133600"/>
            <wp:effectExtent l="0" t="0" r="0" b="0"/>
            <wp:docPr id="161930743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578C3E5A" wp14:editId="6ABC93CC">
            <wp:extent cx="266700" cy="1704975"/>
            <wp:effectExtent l="0" t="0" r="0" b="9525"/>
            <wp:docPr id="1499656115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F105A" w14:textId="77777777" w:rsidR="0052512D" w:rsidRPr="0052512D" w:rsidRDefault="0052512D" w:rsidP="0052512D">
      <w:pPr>
        <w:spacing w:before="240"/>
        <w:rPr>
          <w:b/>
          <w:bCs/>
          <w:lang w:val="en-GB"/>
        </w:rPr>
      </w:pPr>
      <w:r w:rsidRPr="0052512D">
        <w:rPr>
          <w:b/>
          <w:bCs/>
          <w:lang w:val="en-GB"/>
        </w:rPr>
        <w:t>YF Group (in the order of MG LG and SOL from left to right with participant number on top left)</w:t>
      </w:r>
    </w:p>
    <w:p w14:paraId="4C731899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S04</w:t>
      </w:r>
    </w:p>
    <w:p w14:paraId="76837F7E" w14:textId="352072EB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b/>
          <w:noProof/>
          <w:lang w:val="en-GB"/>
        </w:rPr>
        <w:drawing>
          <wp:inline distT="0" distB="0" distL="0" distR="0" wp14:anchorId="3A40D68A" wp14:editId="0B19757B">
            <wp:extent cx="1352550" cy="2352675"/>
            <wp:effectExtent l="0" t="0" r="0" b="0"/>
            <wp:docPr id="1747590924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</w:t>
      </w:r>
      <w:r w:rsidRPr="0052512D">
        <w:rPr>
          <w:b/>
          <w:noProof/>
          <w:lang w:val="en-GB"/>
        </w:rPr>
        <w:drawing>
          <wp:inline distT="0" distB="0" distL="0" distR="0" wp14:anchorId="64734FC9" wp14:editId="11F55062">
            <wp:extent cx="1190625" cy="2352675"/>
            <wp:effectExtent l="0" t="0" r="0" b="9525"/>
            <wp:docPr id="762285867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 </w:t>
      </w:r>
      <w:r w:rsidRPr="0052512D">
        <w:rPr>
          <w:noProof/>
          <w:lang w:val="en-GB"/>
        </w:rPr>
        <w:drawing>
          <wp:inline distT="0" distB="0" distL="0" distR="0" wp14:anchorId="36C8C230" wp14:editId="7FDE65D3">
            <wp:extent cx="1447800" cy="2362200"/>
            <wp:effectExtent l="0" t="0" r="0" b="0"/>
            <wp:docPr id="671694470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4ECE820E" wp14:editId="61C28E6A">
            <wp:extent cx="266700" cy="1704975"/>
            <wp:effectExtent l="0" t="0" r="0" b="9525"/>
            <wp:docPr id="1269349934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F03C7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S05</w:t>
      </w:r>
    </w:p>
    <w:p w14:paraId="1400BEA4" w14:textId="54FEAF48" w:rsidR="0052512D" w:rsidRPr="0052512D" w:rsidRDefault="0052512D" w:rsidP="0052512D">
      <w:pPr>
        <w:spacing w:before="240"/>
        <w:rPr>
          <w:b/>
          <w:bCs/>
          <w:lang w:val="en-GB"/>
        </w:rPr>
      </w:pPr>
      <w:r w:rsidRPr="0052512D">
        <w:rPr>
          <w:b/>
          <w:noProof/>
          <w:lang w:val="en-GB"/>
        </w:rPr>
        <w:drawing>
          <wp:inline distT="0" distB="0" distL="0" distR="0" wp14:anchorId="63602C06" wp14:editId="16700027">
            <wp:extent cx="1476375" cy="2171700"/>
            <wp:effectExtent l="0" t="0" r="9525" b="0"/>
            <wp:docPr id="437879838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b/>
          <w:bCs/>
          <w:lang w:val="en-GB"/>
        </w:rPr>
        <w:t xml:space="preserve">   </w:t>
      </w:r>
      <w:r w:rsidRPr="0052512D">
        <w:rPr>
          <w:b/>
          <w:noProof/>
          <w:lang w:val="en-GB"/>
        </w:rPr>
        <w:drawing>
          <wp:inline distT="0" distB="0" distL="0" distR="0" wp14:anchorId="7B85D351" wp14:editId="5904564F">
            <wp:extent cx="1333500" cy="2171700"/>
            <wp:effectExtent l="0" t="0" r="0" b="0"/>
            <wp:docPr id="1448628160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b/>
          <w:bCs/>
          <w:lang w:val="en-GB"/>
        </w:rPr>
        <w:t xml:space="preserve">   </w:t>
      </w:r>
      <w:r w:rsidRPr="0052512D">
        <w:rPr>
          <w:b/>
          <w:noProof/>
          <w:lang w:val="en-GB"/>
        </w:rPr>
        <w:drawing>
          <wp:inline distT="0" distB="0" distL="0" distR="0" wp14:anchorId="5808D544" wp14:editId="022177FA">
            <wp:extent cx="1400175" cy="2181225"/>
            <wp:effectExtent l="0" t="0" r="0" b="9525"/>
            <wp:docPr id="1624598358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65EA81DE" wp14:editId="75380B96">
            <wp:extent cx="266700" cy="1704975"/>
            <wp:effectExtent l="0" t="0" r="0" b="9525"/>
            <wp:docPr id="134154924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E48C8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lastRenderedPageBreak/>
        <w:t>S08</w:t>
      </w:r>
    </w:p>
    <w:p w14:paraId="5B06B130" w14:textId="41DF0C77" w:rsidR="0052512D" w:rsidRPr="0052512D" w:rsidRDefault="0052512D" w:rsidP="0052512D">
      <w:pPr>
        <w:spacing w:before="240"/>
        <w:rPr>
          <w:b/>
          <w:bCs/>
          <w:lang w:val="en-GB"/>
        </w:rPr>
      </w:pPr>
      <w:r w:rsidRPr="0052512D">
        <w:rPr>
          <w:b/>
          <w:noProof/>
          <w:lang w:val="en-GB"/>
        </w:rPr>
        <w:drawing>
          <wp:inline distT="0" distB="0" distL="0" distR="0" wp14:anchorId="70851EA0" wp14:editId="5F204D08">
            <wp:extent cx="1457325" cy="2257425"/>
            <wp:effectExtent l="0" t="0" r="0" b="0"/>
            <wp:docPr id="459309108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b/>
          <w:bCs/>
          <w:lang w:val="en-GB"/>
        </w:rPr>
        <w:t xml:space="preserve">   </w:t>
      </w:r>
      <w:r w:rsidRPr="0052512D">
        <w:rPr>
          <w:b/>
          <w:noProof/>
          <w:lang w:val="en-GB"/>
        </w:rPr>
        <w:drawing>
          <wp:inline distT="0" distB="0" distL="0" distR="0" wp14:anchorId="3DF4DF6E" wp14:editId="41C28976">
            <wp:extent cx="1514475" cy="2257425"/>
            <wp:effectExtent l="0" t="0" r="0" b="9525"/>
            <wp:docPr id="975963309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b/>
          <w:bCs/>
          <w:lang w:val="en-GB"/>
        </w:rPr>
        <w:t xml:space="preserve">  </w:t>
      </w:r>
      <w:r w:rsidRPr="0052512D">
        <w:rPr>
          <w:b/>
          <w:noProof/>
          <w:lang w:val="en-GB"/>
        </w:rPr>
        <w:drawing>
          <wp:inline distT="0" distB="0" distL="0" distR="0" wp14:anchorId="762C49D0" wp14:editId="089E7386">
            <wp:extent cx="1543050" cy="2257425"/>
            <wp:effectExtent l="0" t="0" r="0" b="9525"/>
            <wp:docPr id="431036531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1C189C03" wp14:editId="6F2F6765">
            <wp:extent cx="266700" cy="1704975"/>
            <wp:effectExtent l="0" t="0" r="0" b="9525"/>
            <wp:docPr id="272955077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86611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S12</w:t>
      </w:r>
    </w:p>
    <w:p w14:paraId="650055AB" w14:textId="2F98EFA2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7725E4D8" wp14:editId="79D15824">
            <wp:extent cx="1476375" cy="2257425"/>
            <wp:effectExtent l="0" t="0" r="0" b="0"/>
            <wp:docPr id="1403416632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</w:t>
      </w:r>
      <w:r w:rsidRPr="0052512D">
        <w:rPr>
          <w:noProof/>
          <w:lang w:val="en-GB"/>
        </w:rPr>
        <w:drawing>
          <wp:inline distT="0" distB="0" distL="0" distR="0" wp14:anchorId="03C936CC" wp14:editId="239DDA6D">
            <wp:extent cx="1323975" cy="2266950"/>
            <wp:effectExtent l="0" t="0" r="0" b="0"/>
            <wp:docPr id="1375913123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</w:t>
      </w:r>
      <w:r w:rsidRPr="0052512D">
        <w:rPr>
          <w:noProof/>
          <w:lang w:val="en-GB"/>
        </w:rPr>
        <w:drawing>
          <wp:inline distT="0" distB="0" distL="0" distR="0" wp14:anchorId="5947DB31" wp14:editId="76A7EF8D">
            <wp:extent cx="1647825" cy="2266950"/>
            <wp:effectExtent l="0" t="0" r="9525" b="0"/>
            <wp:docPr id="1411485817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34B0D1A6" wp14:editId="4703C4F6">
            <wp:extent cx="266700" cy="1704975"/>
            <wp:effectExtent l="0" t="0" r="0" b="9525"/>
            <wp:docPr id="1855114253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36380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S14</w:t>
      </w:r>
    </w:p>
    <w:p w14:paraId="266D124C" w14:textId="328D9D62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7E67A7E4" wp14:editId="5FE3F390">
            <wp:extent cx="1666875" cy="2438400"/>
            <wp:effectExtent l="0" t="0" r="0" b="0"/>
            <wp:docPr id="1269262236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69A0C6D1" wp14:editId="1E167DC7">
            <wp:extent cx="1562100" cy="2447925"/>
            <wp:effectExtent l="0" t="0" r="0" b="0"/>
            <wp:docPr id="723449812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57F83CD5" wp14:editId="6CFC174B">
            <wp:extent cx="1552575" cy="2438400"/>
            <wp:effectExtent l="0" t="0" r="0" b="0"/>
            <wp:docPr id="1817639959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69428959" wp14:editId="4C156CCF">
            <wp:extent cx="266700" cy="1704975"/>
            <wp:effectExtent l="0" t="0" r="0" b="9525"/>
            <wp:docPr id="2050255488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3BD8F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lastRenderedPageBreak/>
        <w:t>S28</w:t>
      </w:r>
    </w:p>
    <w:p w14:paraId="08EA739A" w14:textId="24EDFF15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389C1098" wp14:editId="02B7466D">
            <wp:extent cx="1600200" cy="2495550"/>
            <wp:effectExtent l="0" t="0" r="0" b="0"/>
            <wp:docPr id="909858928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   </w:t>
      </w:r>
      <w:r w:rsidRPr="0052512D">
        <w:rPr>
          <w:noProof/>
          <w:lang w:val="en-GB"/>
        </w:rPr>
        <w:drawing>
          <wp:inline distT="0" distB="0" distL="0" distR="0" wp14:anchorId="56357B52" wp14:editId="3B353176">
            <wp:extent cx="1285875" cy="2476500"/>
            <wp:effectExtent l="0" t="0" r="0" b="0"/>
            <wp:docPr id="282382400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  </w:t>
      </w:r>
      <w:r w:rsidRPr="0052512D">
        <w:rPr>
          <w:noProof/>
          <w:lang w:val="en-GB"/>
        </w:rPr>
        <w:drawing>
          <wp:inline distT="0" distB="0" distL="0" distR="0" wp14:anchorId="5CC8EC67" wp14:editId="7A44C48C">
            <wp:extent cx="1524000" cy="2466975"/>
            <wp:effectExtent l="0" t="0" r="0" b="9525"/>
            <wp:docPr id="445103116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23220FAD" wp14:editId="6D0880DE">
            <wp:extent cx="266700" cy="1704975"/>
            <wp:effectExtent l="0" t="0" r="0" b="9525"/>
            <wp:docPr id="1614242830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19E15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S33</w:t>
      </w:r>
    </w:p>
    <w:p w14:paraId="2CFA5BE1" w14:textId="496ACCE5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6CC014AB" wp14:editId="074494AE">
            <wp:extent cx="1666875" cy="2305050"/>
            <wp:effectExtent l="0" t="0" r="9525" b="0"/>
            <wp:docPr id="2063093918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</w:t>
      </w:r>
      <w:r w:rsidRPr="0052512D">
        <w:rPr>
          <w:noProof/>
          <w:lang w:val="en-GB"/>
        </w:rPr>
        <w:drawing>
          <wp:inline distT="0" distB="0" distL="0" distR="0" wp14:anchorId="1FE5E680" wp14:editId="3C0AD971">
            <wp:extent cx="1609725" cy="2295525"/>
            <wp:effectExtent l="0" t="0" r="9525" b="0"/>
            <wp:docPr id="43421312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</w:t>
      </w:r>
      <w:r w:rsidRPr="0052512D">
        <w:rPr>
          <w:noProof/>
          <w:lang w:val="en-GB"/>
        </w:rPr>
        <w:drawing>
          <wp:inline distT="0" distB="0" distL="0" distR="0" wp14:anchorId="51C87213" wp14:editId="00CC6351">
            <wp:extent cx="1571625" cy="2276475"/>
            <wp:effectExtent l="0" t="0" r="9525" b="9525"/>
            <wp:docPr id="945285013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11CD17E0" wp14:editId="686B8B50">
            <wp:extent cx="266700" cy="1704975"/>
            <wp:effectExtent l="0" t="0" r="0" b="9525"/>
            <wp:docPr id="1694322698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35980" w14:textId="77777777" w:rsidR="0052512D" w:rsidRDefault="0052512D" w:rsidP="0052512D">
      <w:pPr>
        <w:spacing w:before="240"/>
        <w:rPr>
          <w:b/>
          <w:bCs/>
          <w:lang w:val="en-GB"/>
        </w:rPr>
      </w:pPr>
    </w:p>
    <w:p w14:paraId="03D8FB5C" w14:textId="77777777" w:rsidR="0052512D" w:rsidRDefault="0052512D" w:rsidP="0052512D">
      <w:pPr>
        <w:spacing w:before="240"/>
        <w:rPr>
          <w:b/>
          <w:bCs/>
          <w:lang w:val="en-GB"/>
        </w:rPr>
      </w:pPr>
    </w:p>
    <w:p w14:paraId="5B758429" w14:textId="77777777" w:rsidR="0052512D" w:rsidRDefault="0052512D" w:rsidP="0052512D">
      <w:pPr>
        <w:spacing w:before="240"/>
        <w:rPr>
          <w:b/>
          <w:bCs/>
          <w:lang w:val="en-GB"/>
        </w:rPr>
      </w:pPr>
    </w:p>
    <w:p w14:paraId="51959B4B" w14:textId="77777777" w:rsidR="0052512D" w:rsidRDefault="0052512D" w:rsidP="0052512D">
      <w:pPr>
        <w:spacing w:before="240"/>
        <w:rPr>
          <w:b/>
          <w:bCs/>
          <w:lang w:val="en-GB"/>
        </w:rPr>
      </w:pPr>
    </w:p>
    <w:p w14:paraId="2FC68D25" w14:textId="77777777" w:rsidR="0052512D" w:rsidRDefault="0052512D" w:rsidP="0052512D">
      <w:pPr>
        <w:spacing w:before="240"/>
        <w:rPr>
          <w:b/>
          <w:bCs/>
          <w:lang w:val="en-GB"/>
        </w:rPr>
      </w:pPr>
    </w:p>
    <w:p w14:paraId="75B1199F" w14:textId="77777777" w:rsidR="0052512D" w:rsidRDefault="0052512D" w:rsidP="0052512D">
      <w:pPr>
        <w:spacing w:before="240"/>
        <w:rPr>
          <w:b/>
          <w:bCs/>
          <w:lang w:val="en-GB"/>
        </w:rPr>
      </w:pPr>
    </w:p>
    <w:p w14:paraId="3C01AD84" w14:textId="77777777" w:rsidR="0052512D" w:rsidRDefault="0052512D" w:rsidP="0052512D">
      <w:pPr>
        <w:spacing w:before="240"/>
        <w:rPr>
          <w:b/>
          <w:bCs/>
          <w:lang w:val="en-GB"/>
        </w:rPr>
      </w:pPr>
    </w:p>
    <w:p w14:paraId="3807512C" w14:textId="77777777" w:rsidR="0052512D" w:rsidRDefault="0052512D" w:rsidP="0052512D">
      <w:pPr>
        <w:spacing w:before="240"/>
        <w:rPr>
          <w:b/>
          <w:bCs/>
          <w:lang w:val="en-GB"/>
        </w:rPr>
      </w:pPr>
    </w:p>
    <w:p w14:paraId="1BA38ED2" w14:textId="276A673D" w:rsidR="0052512D" w:rsidRPr="0052512D" w:rsidRDefault="0052512D" w:rsidP="0052512D">
      <w:pPr>
        <w:spacing w:before="240"/>
        <w:rPr>
          <w:b/>
          <w:bCs/>
          <w:lang w:val="en-GB"/>
        </w:rPr>
      </w:pPr>
      <w:r w:rsidRPr="0052512D">
        <w:rPr>
          <w:b/>
          <w:bCs/>
          <w:lang w:val="en-GB"/>
        </w:rPr>
        <w:lastRenderedPageBreak/>
        <w:t>OM Group (in the order of MG LG and SOL from left to right with participant number on top left)</w:t>
      </w:r>
    </w:p>
    <w:p w14:paraId="6CAADE16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S18</w:t>
      </w:r>
    </w:p>
    <w:p w14:paraId="7216DCFD" w14:textId="478D6DD9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b/>
          <w:noProof/>
          <w:lang w:val="en-GB"/>
        </w:rPr>
        <w:drawing>
          <wp:inline distT="0" distB="0" distL="0" distR="0" wp14:anchorId="04199F1B" wp14:editId="105D5AA8">
            <wp:extent cx="1609725" cy="2667000"/>
            <wp:effectExtent l="0" t="0" r="0" b="0"/>
            <wp:docPr id="266526176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</w:t>
      </w:r>
      <w:r w:rsidRPr="0052512D">
        <w:rPr>
          <w:b/>
          <w:noProof/>
          <w:lang w:val="en-GB"/>
        </w:rPr>
        <w:drawing>
          <wp:inline distT="0" distB="0" distL="0" distR="0" wp14:anchorId="65F98129" wp14:editId="6EDC3154">
            <wp:extent cx="1685925" cy="2733675"/>
            <wp:effectExtent l="0" t="0" r="9525" b="0"/>
            <wp:docPr id="1725290653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8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</w:t>
      </w:r>
      <w:r w:rsidRPr="0052512D">
        <w:rPr>
          <w:noProof/>
          <w:lang w:val="en-GB"/>
        </w:rPr>
        <w:drawing>
          <wp:inline distT="0" distB="0" distL="0" distR="0" wp14:anchorId="2FDCDE22" wp14:editId="4DBD3662">
            <wp:extent cx="1943100" cy="2724150"/>
            <wp:effectExtent l="0" t="0" r="0" b="0"/>
            <wp:docPr id="2038646125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474288D5" wp14:editId="7DFF7F22">
            <wp:extent cx="266700" cy="1704975"/>
            <wp:effectExtent l="0" t="0" r="0" b="9525"/>
            <wp:docPr id="156700161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8BE6F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S19</w:t>
      </w:r>
    </w:p>
    <w:p w14:paraId="201E9127" w14:textId="5EDE06C0" w:rsidR="0052512D" w:rsidRPr="0052512D" w:rsidRDefault="0052512D" w:rsidP="0052512D">
      <w:pPr>
        <w:spacing w:before="240"/>
        <w:rPr>
          <w:b/>
          <w:bCs/>
          <w:lang w:val="en-GB"/>
        </w:rPr>
      </w:pPr>
      <w:r w:rsidRPr="0052512D">
        <w:rPr>
          <w:b/>
          <w:noProof/>
          <w:lang w:val="en-GB"/>
        </w:rPr>
        <w:drawing>
          <wp:inline distT="0" distB="0" distL="0" distR="0" wp14:anchorId="5E881BFC" wp14:editId="15447314">
            <wp:extent cx="1552575" cy="2419350"/>
            <wp:effectExtent l="0" t="0" r="0" b="0"/>
            <wp:docPr id="525940232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b/>
          <w:noProof/>
          <w:lang w:val="en-GB"/>
        </w:rPr>
        <w:drawing>
          <wp:inline distT="0" distB="0" distL="0" distR="0" wp14:anchorId="26A66CC3" wp14:editId="74E1CB62">
            <wp:extent cx="1838325" cy="2409825"/>
            <wp:effectExtent l="0" t="0" r="0" b="9525"/>
            <wp:docPr id="1589748572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b/>
          <w:noProof/>
          <w:lang w:val="en-GB"/>
        </w:rPr>
        <w:drawing>
          <wp:inline distT="0" distB="0" distL="0" distR="0" wp14:anchorId="59A742FD" wp14:editId="4A8F41F2">
            <wp:extent cx="1809750" cy="2400300"/>
            <wp:effectExtent l="0" t="0" r="0" b="0"/>
            <wp:docPr id="71285518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00C1CF10" wp14:editId="43A275D5">
            <wp:extent cx="266700" cy="1704975"/>
            <wp:effectExtent l="0" t="0" r="0" b="9525"/>
            <wp:docPr id="1442659076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F322D" w14:textId="77777777" w:rsidR="0052512D" w:rsidRDefault="0052512D" w:rsidP="0052512D">
      <w:pPr>
        <w:spacing w:before="240"/>
        <w:rPr>
          <w:lang w:val="en-GB"/>
        </w:rPr>
      </w:pPr>
    </w:p>
    <w:p w14:paraId="42D55ADB" w14:textId="77777777" w:rsidR="0052512D" w:rsidRDefault="0052512D" w:rsidP="0052512D">
      <w:pPr>
        <w:spacing w:before="240"/>
        <w:rPr>
          <w:lang w:val="en-GB"/>
        </w:rPr>
      </w:pPr>
    </w:p>
    <w:p w14:paraId="634A77E6" w14:textId="77777777" w:rsidR="0052512D" w:rsidRDefault="0052512D" w:rsidP="0052512D">
      <w:pPr>
        <w:spacing w:before="240"/>
        <w:rPr>
          <w:lang w:val="en-GB"/>
        </w:rPr>
      </w:pPr>
    </w:p>
    <w:p w14:paraId="3DEEDEF6" w14:textId="77777777" w:rsidR="0052512D" w:rsidRDefault="0052512D" w:rsidP="0052512D">
      <w:pPr>
        <w:spacing w:before="240"/>
        <w:rPr>
          <w:lang w:val="en-GB"/>
        </w:rPr>
      </w:pPr>
    </w:p>
    <w:p w14:paraId="797B8F07" w14:textId="77777777" w:rsidR="0052512D" w:rsidRDefault="0052512D" w:rsidP="0052512D">
      <w:pPr>
        <w:spacing w:before="240"/>
        <w:rPr>
          <w:lang w:val="en-GB"/>
        </w:rPr>
      </w:pPr>
    </w:p>
    <w:p w14:paraId="4FB33D24" w14:textId="0FEC5B69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lastRenderedPageBreak/>
        <w:t>S20</w:t>
      </w:r>
    </w:p>
    <w:p w14:paraId="2A3D5BDB" w14:textId="708E431B" w:rsidR="0052512D" w:rsidRPr="0052512D" w:rsidRDefault="0052512D" w:rsidP="0052512D">
      <w:pPr>
        <w:spacing w:before="240"/>
        <w:rPr>
          <w:b/>
          <w:bCs/>
          <w:lang w:val="en-GB"/>
        </w:rPr>
      </w:pPr>
      <w:r w:rsidRPr="0052512D">
        <w:rPr>
          <w:b/>
          <w:noProof/>
          <w:lang w:val="en-GB"/>
        </w:rPr>
        <w:drawing>
          <wp:inline distT="0" distB="0" distL="0" distR="0" wp14:anchorId="2631428D" wp14:editId="179B80A2">
            <wp:extent cx="1485900" cy="2219325"/>
            <wp:effectExtent l="0" t="0" r="0" b="9525"/>
            <wp:docPr id="989020676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b/>
          <w:bCs/>
          <w:lang w:val="en-GB"/>
        </w:rPr>
        <w:t xml:space="preserve">     </w:t>
      </w:r>
      <w:r w:rsidRPr="0052512D">
        <w:rPr>
          <w:b/>
          <w:noProof/>
          <w:lang w:val="en-GB"/>
        </w:rPr>
        <w:drawing>
          <wp:inline distT="0" distB="0" distL="0" distR="0" wp14:anchorId="4AD2D55E" wp14:editId="2B131F10">
            <wp:extent cx="1562100" cy="2219325"/>
            <wp:effectExtent l="0" t="0" r="0" b="9525"/>
            <wp:docPr id="370641681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b/>
          <w:bCs/>
          <w:lang w:val="en-GB"/>
        </w:rPr>
        <w:t xml:space="preserve">    </w:t>
      </w:r>
      <w:r w:rsidRPr="0052512D">
        <w:rPr>
          <w:b/>
          <w:noProof/>
          <w:lang w:val="en-GB"/>
        </w:rPr>
        <w:drawing>
          <wp:inline distT="0" distB="0" distL="0" distR="0" wp14:anchorId="15505AB2" wp14:editId="554AA119">
            <wp:extent cx="1457325" cy="2219325"/>
            <wp:effectExtent l="0" t="0" r="0" b="0"/>
            <wp:docPr id="1513880819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b/>
          <w:bCs/>
          <w:lang w:val="en-GB"/>
        </w:rPr>
        <w:t xml:space="preserve">  </w:t>
      </w:r>
      <w:r w:rsidRPr="0052512D">
        <w:rPr>
          <w:noProof/>
          <w:lang w:val="en-GB"/>
        </w:rPr>
        <w:drawing>
          <wp:inline distT="0" distB="0" distL="0" distR="0" wp14:anchorId="46B40ADF" wp14:editId="53FE13CE">
            <wp:extent cx="266700" cy="1704975"/>
            <wp:effectExtent l="0" t="0" r="0" b="9525"/>
            <wp:docPr id="1425458506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9A8DE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S22</w:t>
      </w:r>
    </w:p>
    <w:p w14:paraId="1AD00AFE" w14:textId="6B3581C9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0411ED4C" wp14:editId="59F62BE0">
            <wp:extent cx="1619250" cy="2257425"/>
            <wp:effectExtent l="0" t="0" r="0" b="9525"/>
            <wp:docPr id="431295443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</w:t>
      </w:r>
      <w:r w:rsidRPr="0052512D">
        <w:rPr>
          <w:noProof/>
          <w:lang w:val="en-GB"/>
        </w:rPr>
        <w:drawing>
          <wp:inline distT="0" distB="0" distL="0" distR="0" wp14:anchorId="3EC93FBF" wp14:editId="6D8672FC">
            <wp:extent cx="1438275" cy="2266950"/>
            <wp:effectExtent l="0" t="0" r="9525" b="0"/>
            <wp:docPr id="1079058185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 </w:t>
      </w:r>
      <w:r w:rsidRPr="0052512D">
        <w:rPr>
          <w:noProof/>
          <w:lang w:val="en-GB"/>
        </w:rPr>
        <w:drawing>
          <wp:inline distT="0" distB="0" distL="0" distR="0" wp14:anchorId="499F52A2" wp14:editId="5DBE6DC8">
            <wp:extent cx="1514475" cy="2247900"/>
            <wp:effectExtent l="0" t="0" r="9525" b="0"/>
            <wp:docPr id="899192377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0031FF4D" wp14:editId="7FB855BF">
            <wp:extent cx="266700" cy="1704975"/>
            <wp:effectExtent l="0" t="0" r="0" b="9525"/>
            <wp:docPr id="851127679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26A8C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S24</w:t>
      </w:r>
    </w:p>
    <w:p w14:paraId="27AF7811" w14:textId="142AEF1D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191BD669" wp14:editId="539B166E">
            <wp:extent cx="1704975" cy="2381250"/>
            <wp:effectExtent l="0" t="0" r="0" b="0"/>
            <wp:docPr id="996477037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5BFD3EC7" wp14:editId="2B43658A">
            <wp:extent cx="1666875" cy="2352675"/>
            <wp:effectExtent l="0" t="0" r="9525" b="9525"/>
            <wp:docPr id="1576428520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1D5E4F30" wp14:editId="1274F0B7">
            <wp:extent cx="1819275" cy="2362200"/>
            <wp:effectExtent l="0" t="0" r="9525" b="0"/>
            <wp:docPr id="1536153375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4610A9E5" wp14:editId="6E3C1816">
            <wp:extent cx="266700" cy="1704975"/>
            <wp:effectExtent l="0" t="0" r="0" b="9525"/>
            <wp:docPr id="1105535670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B68FB" w14:textId="77777777" w:rsidR="0052512D" w:rsidRDefault="0052512D" w:rsidP="0052512D">
      <w:pPr>
        <w:spacing w:before="240"/>
        <w:rPr>
          <w:lang w:val="en-GB"/>
        </w:rPr>
      </w:pPr>
    </w:p>
    <w:p w14:paraId="119DE1C5" w14:textId="4E23F0D8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lastRenderedPageBreak/>
        <w:t>S25</w:t>
      </w:r>
    </w:p>
    <w:p w14:paraId="70EB01E1" w14:textId="542FD354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08529EA5" wp14:editId="1D76B64B">
            <wp:extent cx="1572605" cy="2247900"/>
            <wp:effectExtent l="0" t="0" r="0" b="0"/>
            <wp:docPr id="1556301934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636" cy="2249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649CDB5C" wp14:editId="61087B80">
            <wp:extent cx="1771650" cy="2314575"/>
            <wp:effectExtent l="0" t="0" r="0" b="9525"/>
            <wp:docPr id="787002005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709833D5" wp14:editId="7E50137C">
            <wp:extent cx="1658173" cy="2276475"/>
            <wp:effectExtent l="0" t="0" r="0" b="0"/>
            <wp:docPr id="78049495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361" cy="2276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1A09634C" wp14:editId="1E38A649">
            <wp:extent cx="266700" cy="1704975"/>
            <wp:effectExtent l="0" t="0" r="0" b="9525"/>
            <wp:docPr id="180571265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4013D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S30</w:t>
      </w:r>
    </w:p>
    <w:p w14:paraId="67867EEA" w14:textId="2DBFCEF8" w:rsid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75332A41" wp14:editId="09D07C2E">
            <wp:extent cx="1706463" cy="2400300"/>
            <wp:effectExtent l="0" t="0" r="0" b="0"/>
            <wp:docPr id="729009860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110" cy="240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46E9030A" wp14:editId="45668A32">
            <wp:extent cx="1806587" cy="2371725"/>
            <wp:effectExtent l="0" t="0" r="3175" b="0"/>
            <wp:docPr id="400021591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869" cy="237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7426612F" wp14:editId="6AAB36E9">
            <wp:extent cx="1750219" cy="2333625"/>
            <wp:effectExtent l="0" t="0" r="2540" b="0"/>
            <wp:docPr id="1537263379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476" cy="2335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7F6B3E02" wp14:editId="516A00BD">
            <wp:extent cx="266700" cy="1704975"/>
            <wp:effectExtent l="0" t="0" r="0" b="9525"/>
            <wp:docPr id="1923969117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5A864" w14:textId="77777777" w:rsidR="0052512D" w:rsidRDefault="0052512D" w:rsidP="0052512D">
      <w:pPr>
        <w:spacing w:before="240"/>
        <w:rPr>
          <w:lang w:val="en-GB"/>
        </w:rPr>
      </w:pPr>
    </w:p>
    <w:p w14:paraId="25B9A800" w14:textId="77777777" w:rsidR="0052512D" w:rsidRDefault="0052512D" w:rsidP="0052512D">
      <w:pPr>
        <w:spacing w:before="240"/>
        <w:rPr>
          <w:lang w:val="en-GB"/>
        </w:rPr>
      </w:pPr>
    </w:p>
    <w:p w14:paraId="5E5C4C77" w14:textId="77777777" w:rsidR="0052512D" w:rsidRDefault="0052512D" w:rsidP="0052512D">
      <w:pPr>
        <w:spacing w:before="240"/>
        <w:rPr>
          <w:lang w:val="en-GB"/>
        </w:rPr>
      </w:pPr>
    </w:p>
    <w:p w14:paraId="75DED3E0" w14:textId="77777777" w:rsidR="0052512D" w:rsidRDefault="0052512D" w:rsidP="0052512D">
      <w:pPr>
        <w:spacing w:before="240"/>
        <w:rPr>
          <w:lang w:val="en-GB"/>
        </w:rPr>
      </w:pPr>
    </w:p>
    <w:p w14:paraId="5D6B6D3D" w14:textId="77777777" w:rsidR="0052512D" w:rsidRDefault="0052512D" w:rsidP="0052512D">
      <w:pPr>
        <w:spacing w:before="240"/>
        <w:rPr>
          <w:lang w:val="en-GB"/>
        </w:rPr>
      </w:pPr>
    </w:p>
    <w:p w14:paraId="32CEC9C8" w14:textId="77777777" w:rsidR="0052512D" w:rsidRDefault="0052512D" w:rsidP="0052512D">
      <w:pPr>
        <w:spacing w:before="240"/>
        <w:rPr>
          <w:lang w:val="en-GB"/>
        </w:rPr>
      </w:pPr>
    </w:p>
    <w:p w14:paraId="59CBFE1E" w14:textId="77777777" w:rsidR="0052512D" w:rsidRDefault="0052512D" w:rsidP="0052512D">
      <w:pPr>
        <w:spacing w:before="240"/>
        <w:rPr>
          <w:lang w:val="en-GB"/>
        </w:rPr>
      </w:pPr>
    </w:p>
    <w:p w14:paraId="255E1A7C" w14:textId="77777777" w:rsidR="0052512D" w:rsidRDefault="0052512D" w:rsidP="0052512D">
      <w:pPr>
        <w:spacing w:before="240"/>
        <w:rPr>
          <w:lang w:val="en-GB"/>
        </w:rPr>
      </w:pPr>
    </w:p>
    <w:p w14:paraId="3555DE99" w14:textId="262AC3D1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lastRenderedPageBreak/>
        <w:t>S37</w:t>
      </w:r>
    </w:p>
    <w:p w14:paraId="3F4A9DFC" w14:textId="2A94B4B6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5036CF55" wp14:editId="514480BB">
            <wp:extent cx="1657561" cy="2495550"/>
            <wp:effectExtent l="0" t="0" r="0" b="0"/>
            <wp:docPr id="2033145003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142" cy="249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61BCCC6A" wp14:editId="4F0D6E12">
            <wp:extent cx="1694396" cy="2495550"/>
            <wp:effectExtent l="0" t="0" r="1270" b="0"/>
            <wp:docPr id="1515140442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107" cy="2496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22FAE4DD" wp14:editId="20A0ACAF">
            <wp:extent cx="1833686" cy="2447925"/>
            <wp:effectExtent l="0" t="0" r="0" b="0"/>
            <wp:docPr id="202211531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268" cy="2450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0E2AAA69" wp14:editId="24490710">
            <wp:extent cx="266700" cy="1704975"/>
            <wp:effectExtent l="0" t="0" r="0" b="9525"/>
            <wp:docPr id="411528423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B94B4" w14:textId="77777777" w:rsidR="0052512D" w:rsidRPr="0052512D" w:rsidRDefault="0052512D" w:rsidP="0052512D">
      <w:pPr>
        <w:spacing w:before="240"/>
        <w:rPr>
          <w:lang w:val="en-GB"/>
        </w:rPr>
      </w:pPr>
    </w:p>
    <w:p w14:paraId="67A49428" w14:textId="77777777" w:rsidR="0052512D" w:rsidRPr="0052512D" w:rsidRDefault="0052512D" w:rsidP="0052512D">
      <w:pPr>
        <w:spacing w:before="240"/>
        <w:rPr>
          <w:b/>
          <w:bCs/>
          <w:lang w:val="en-GB"/>
        </w:rPr>
      </w:pPr>
      <w:r w:rsidRPr="0052512D">
        <w:rPr>
          <w:b/>
          <w:bCs/>
          <w:lang w:val="en-GB"/>
        </w:rPr>
        <w:t>OF Group (in the order of MG LG and SOL from left to right with participant number on top left)</w:t>
      </w:r>
    </w:p>
    <w:p w14:paraId="2FD4A969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S16</w:t>
      </w:r>
    </w:p>
    <w:p w14:paraId="0C73E3AF" w14:textId="6367CC50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15D8337F" wp14:editId="4894FFB7">
            <wp:extent cx="1543050" cy="2524125"/>
            <wp:effectExtent l="0" t="0" r="0" b="9525"/>
            <wp:docPr id="823535227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</w:t>
      </w:r>
      <w:r w:rsidRPr="0052512D">
        <w:rPr>
          <w:noProof/>
          <w:lang w:val="en-GB"/>
        </w:rPr>
        <w:drawing>
          <wp:inline distT="0" distB="0" distL="0" distR="0" wp14:anchorId="223C4F34" wp14:editId="1C7827A1">
            <wp:extent cx="1333500" cy="2533650"/>
            <wp:effectExtent l="0" t="0" r="0" b="0"/>
            <wp:docPr id="502436134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0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</w:t>
      </w:r>
      <w:r w:rsidRPr="0052512D">
        <w:rPr>
          <w:noProof/>
          <w:lang w:val="en-GB"/>
        </w:rPr>
        <w:drawing>
          <wp:inline distT="0" distB="0" distL="0" distR="0" wp14:anchorId="7EB73CFA" wp14:editId="5EFFF573">
            <wp:extent cx="1809750" cy="2533650"/>
            <wp:effectExtent l="0" t="0" r="0" b="0"/>
            <wp:docPr id="1448679973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56AB40C6" wp14:editId="65A751F4">
            <wp:extent cx="266700" cy="1704975"/>
            <wp:effectExtent l="0" t="0" r="0" b="9525"/>
            <wp:docPr id="1083190619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DB0D4" w14:textId="77777777" w:rsidR="0052512D" w:rsidRDefault="0052512D" w:rsidP="0052512D">
      <w:pPr>
        <w:spacing w:before="240"/>
        <w:rPr>
          <w:lang w:val="en-GB"/>
        </w:rPr>
      </w:pPr>
    </w:p>
    <w:p w14:paraId="486F001A" w14:textId="77777777" w:rsidR="0052512D" w:rsidRDefault="0052512D" w:rsidP="0052512D">
      <w:pPr>
        <w:spacing w:before="240"/>
        <w:rPr>
          <w:lang w:val="en-GB"/>
        </w:rPr>
      </w:pPr>
    </w:p>
    <w:p w14:paraId="3DD96EC3" w14:textId="77777777" w:rsidR="0052512D" w:rsidRDefault="0052512D" w:rsidP="0052512D">
      <w:pPr>
        <w:spacing w:before="240"/>
        <w:rPr>
          <w:lang w:val="en-GB"/>
        </w:rPr>
      </w:pPr>
    </w:p>
    <w:p w14:paraId="5FACD105" w14:textId="77777777" w:rsidR="0052512D" w:rsidRDefault="0052512D" w:rsidP="0052512D">
      <w:pPr>
        <w:spacing w:before="240"/>
        <w:rPr>
          <w:lang w:val="en-GB"/>
        </w:rPr>
      </w:pPr>
    </w:p>
    <w:p w14:paraId="1A3C5083" w14:textId="77777777" w:rsidR="0052512D" w:rsidRDefault="0052512D" w:rsidP="0052512D">
      <w:pPr>
        <w:spacing w:before="240"/>
        <w:rPr>
          <w:lang w:val="en-GB"/>
        </w:rPr>
      </w:pPr>
    </w:p>
    <w:p w14:paraId="54F26F70" w14:textId="03DB96FE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lastRenderedPageBreak/>
        <w:t>S17</w:t>
      </w:r>
    </w:p>
    <w:p w14:paraId="73AA04BC" w14:textId="5AE03FC8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02E0D2CF" wp14:editId="226707EA">
            <wp:extent cx="1628775" cy="2505075"/>
            <wp:effectExtent l="0" t="0" r="0" b="0"/>
            <wp:docPr id="2042453647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060411BD" wp14:editId="382945C9">
            <wp:extent cx="1657350" cy="2609850"/>
            <wp:effectExtent l="0" t="0" r="0" b="0"/>
            <wp:docPr id="776257964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65293E87" wp14:editId="21AE5616">
            <wp:extent cx="1790700" cy="2619375"/>
            <wp:effectExtent l="0" t="0" r="0" b="9525"/>
            <wp:docPr id="201996165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7A509AB8" wp14:editId="45567AB5">
            <wp:extent cx="266700" cy="1704975"/>
            <wp:effectExtent l="0" t="0" r="0" b="9525"/>
            <wp:docPr id="2016837636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49376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S21</w:t>
      </w:r>
    </w:p>
    <w:p w14:paraId="6519F6BF" w14:textId="291B745C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014C8606" wp14:editId="761601F8">
            <wp:extent cx="1628775" cy="2333625"/>
            <wp:effectExtent l="0" t="0" r="0" b="0"/>
            <wp:docPr id="1766578234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</w:t>
      </w:r>
      <w:r w:rsidRPr="0052512D">
        <w:rPr>
          <w:noProof/>
          <w:lang w:val="en-GB"/>
        </w:rPr>
        <w:drawing>
          <wp:inline distT="0" distB="0" distL="0" distR="0" wp14:anchorId="6FBE4D59" wp14:editId="38A03B76">
            <wp:extent cx="1333500" cy="2324100"/>
            <wp:effectExtent l="0" t="0" r="0" b="0"/>
            <wp:docPr id="1352708539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8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 </w:t>
      </w:r>
      <w:r w:rsidRPr="0052512D">
        <w:rPr>
          <w:noProof/>
          <w:lang w:val="en-GB"/>
        </w:rPr>
        <w:drawing>
          <wp:inline distT="0" distB="0" distL="0" distR="0" wp14:anchorId="72AA3FDF" wp14:editId="2D5F35D0">
            <wp:extent cx="1819275" cy="2324100"/>
            <wp:effectExtent l="0" t="0" r="0" b="0"/>
            <wp:docPr id="564727753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9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08615303" wp14:editId="7AD736D3">
            <wp:extent cx="266700" cy="1704975"/>
            <wp:effectExtent l="0" t="0" r="0" b="9525"/>
            <wp:docPr id="1336887484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E6916" w14:textId="77777777" w:rsidR="0052512D" w:rsidRDefault="0052512D" w:rsidP="0052512D">
      <w:pPr>
        <w:spacing w:before="240"/>
        <w:rPr>
          <w:lang w:val="en-GB"/>
        </w:rPr>
      </w:pPr>
    </w:p>
    <w:p w14:paraId="7BBFF823" w14:textId="77777777" w:rsidR="0052512D" w:rsidRDefault="0052512D" w:rsidP="0052512D">
      <w:pPr>
        <w:spacing w:before="240"/>
        <w:rPr>
          <w:lang w:val="en-GB"/>
        </w:rPr>
      </w:pPr>
    </w:p>
    <w:p w14:paraId="10D95280" w14:textId="77777777" w:rsidR="0052512D" w:rsidRDefault="0052512D" w:rsidP="0052512D">
      <w:pPr>
        <w:spacing w:before="240"/>
        <w:rPr>
          <w:lang w:val="en-GB"/>
        </w:rPr>
      </w:pPr>
    </w:p>
    <w:p w14:paraId="0EED5E3E" w14:textId="77777777" w:rsidR="0052512D" w:rsidRDefault="0052512D" w:rsidP="0052512D">
      <w:pPr>
        <w:spacing w:before="240"/>
        <w:rPr>
          <w:lang w:val="en-GB"/>
        </w:rPr>
      </w:pPr>
    </w:p>
    <w:p w14:paraId="4CEAB809" w14:textId="77777777" w:rsidR="0052512D" w:rsidRDefault="0052512D" w:rsidP="0052512D">
      <w:pPr>
        <w:spacing w:before="240"/>
        <w:rPr>
          <w:lang w:val="en-GB"/>
        </w:rPr>
      </w:pPr>
    </w:p>
    <w:p w14:paraId="025272D0" w14:textId="77777777" w:rsidR="0052512D" w:rsidRDefault="0052512D" w:rsidP="0052512D">
      <w:pPr>
        <w:spacing w:before="240"/>
        <w:rPr>
          <w:lang w:val="en-GB"/>
        </w:rPr>
      </w:pPr>
    </w:p>
    <w:p w14:paraId="3A152C4B" w14:textId="77777777" w:rsidR="0052512D" w:rsidRDefault="0052512D" w:rsidP="0052512D">
      <w:pPr>
        <w:spacing w:before="240"/>
        <w:rPr>
          <w:lang w:val="en-GB"/>
        </w:rPr>
      </w:pPr>
    </w:p>
    <w:p w14:paraId="301BF845" w14:textId="300B3C4D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lastRenderedPageBreak/>
        <w:t>S31</w:t>
      </w:r>
    </w:p>
    <w:p w14:paraId="3C1044B6" w14:textId="76F85A35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18BA5D74" wp14:editId="2FC38522">
            <wp:extent cx="1485900" cy="2286000"/>
            <wp:effectExtent l="0" t="0" r="0" b="0"/>
            <wp:docPr id="1747717263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</w:t>
      </w:r>
      <w:r w:rsidRPr="0052512D">
        <w:rPr>
          <w:noProof/>
          <w:lang w:val="en-GB"/>
        </w:rPr>
        <w:drawing>
          <wp:inline distT="0" distB="0" distL="0" distR="0" wp14:anchorId="409FE9EE" wp14:editId="316FF981">
            <wp:extent cx="1352550" cy="2286000"/>
            <wp:effectExtent l="0" t="0" r="0" b="0"/>
            <wp:docPr id="26764880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  </w:t>
      </w:r>
      <w:r w:rsidRPr="0052512D">
        <w:rPr>
          <w:noProof/>
          <w:lang w:val="en-GB"/>
        </w:rPr>
        <w:drawing>
          <wp:inline distT="0" distB="0" distL="0" distR="0" wp14:anchorId="51DE318B" wp14:editId="5FA0A893">
            <wp:extent cx="1590675" cy="2266950"/>
            <wp:effectExtent l="0" t="0" r="9525" b="0"/>
            <wp:docPr id="2089614649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3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lang w:val="en-GB"/>
        </w:rPr>
        <w:t xml:space="preserve"> </w:t>
      </w:r>
      <w:r w:rsidRPr="0052512D">
        <w:rPr>
          <w:noProof/>
          <w:lang w:val="en-GB"/>
        </w:rPr>
        <w:drawing>
          <wp:inline distT="0" distB="0" distL="0" distR="0" wp14:anchorId="541F726B" wp14:editId="2991F63F">
            <wp:extent cx="266700" cy="1704975"/>
            <wp:effectExtent l="0" t="0" r="0" b="9525"/>
            <wp:docPr id="8394487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8C532" w14:textId="77777777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lang w:val="en-GB"/>
        </w:rPr>
        <w:t>S32</w:t>
      </w:r>
    </w:p>
    <w:p w14:paraId="5221E927" w14:textId="489295A9" w:rsidR="0052512D" w:rsidRPr="0052512D" w:rsidRDefault="0052512D" w:rsidP="0052512D">
      <w:pPr>
        <w:spacing w:before="240"/>
        <w:rPr>
          <w:lang w:val="en-GB"/>
        </w:rPr>
      </w:pPr>
      <w:r w:rsidRPr="0052512D">
        <w:rPr>
          <w:noProof/>
          <w:lang w:val="en-GB"/>
        </w:rPr>
        <w:drawing>
          <wp:inline distT="0" distB="0" distL="0" distR="0" wp14:anchorId="5575534E" wp14:editId="30D9AB6B">
            <wp:extent cx="1495425" cy="2457450"/>
            <wp:effectExtent l="0" t="0" r="0" b="0"/>
            <wp:docPr id="834269645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1109A869" wp14:editId="51CFED91">
            <wp:extent cx="1476375" cy="2447925"/>
            <wp:effectExtent l="0" t="0" r="0" b="9525"/>
            <wp:docPr id="253646537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3A8E8C27" wp14:editId="1578AEA0">
            <wp:extent cx="1638300" cy="2447925"/>
            <wp:effectExtent l="0" t="0" r="0" b="9525"/>
            <wp:docPr id="125150457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12D">
        <w:rPr>
          <w:noProof/>
          <w:lang w:val="en-GB"/>
        </w:rPr>
        <w:drawing>
          <wp:inline distT="0" distB="0" distL="0" distR="0" wp14:anchorId="09A37D00" wp14:editId="59510D50">
            <wp:extent cx="266700" cy="1704975"/>
            <wp:effectExtent l="0" t="0" r="0" b="9525"/>
            <wp:docPr id="2126492303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0F0F0"/>
                        </a:clrFrom>
                        <a:clrTo>
                          <a:srgbClr val="F0F0F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A5CC6" w14:textId="77777777" w:rsidR="0052512D" w:rsidRPr="0052512D" w:rsidRDefault="0052512D" w:rsidP="0052512D">
      <w:pPr>
        <w:spacing w:before="240"/>
        <w:rPr>
          <w:lang w:val="en-GB"/>
        </w:rPr>
      </w:pPr>
    </w:p>
    <w:p w14:paraId="14C60F71" w14:textId="77777777" w:rsidR="0052512D" w:rsidRPr="0052512D" w:rsidRDefault="0052512D" w:rsidP="0052512D">
      <w:pPr>
        <w:spacing w:before="240"/>
        <w:rPr>
          <w:lang w:val="en-GB"/>
        </w:rPr>
      </w:pPr>
    </w:p>
    <w:p w14:paraId="58F1AED1" w14:textId="77777777" w:rsidR="00DE23E8" w:rsidRPr="001549D3" w:rsidRDefault="00DE23E8" w:rsidP="00654E8F">
      <w:pPr>
        <w:spacing w:before="240"/>
      </w:pPr>
    </w:p>
    <w:sectPr w:rsidR="00DE23E8" w:rsidRPr="001549D3" w:rsidSect="0093429D">
      <w:headerReference w:type="even" r:id="rId110"/>
      <w:footerReference w:type="even" r:id="rId111"/>
      <w:footerReference w:type="default" r:id="rId112"/>
      <w:headerReference w:type="first" r:id="rId113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4A89CE5" w14:textId="77777777" w:rsidR="00287654" w:rsidRDefault="00287654" w:rsidP="00117666">
      <w:pPr>
        <w:spacing w:after="0"/>
      </w:pPr>
      <w:r>
        <w:separator/>
      </w:r>
    </w:p>
  </w:endnote>
  <w:endnote w:type="continuationSeparator" w:id="0">
    <w:p w14:paraId="1E97D3D4" w14:textId="77777777" w:rsidR="00287654" w:rsidRDefault="00287654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14AB28" w14:textId="77777777" w:rsidR="009D4DAD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77777777" w:rsidR="009D4DAD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A152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" filled="f" stroked="f" strokeweight=".5pt">
              <v:textbox style="mso-fit-shape-to-text:t">
                <w:txbxContent>
                  <w:p w14:paraId="4D054D26" w14:textId="77777777" w:rsidR="00000000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22FF27" w14:textId="77777777" w:rsidR="009D4DAD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77777777" w:rsidR="009D4DAD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51A55C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" filled="f" stroked="f" strokeweight=".5pt">
              <v:textbox style="mso-fit-shape-to-text:t">
                <w:txbxContent>
                  <w:p w14:paraId="085E15EB" w14:textId="77777777" w:rsidR="00000000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87DE57" w14:textId="77777777" w:rsidR="00287654" w:rsidRDefault="00287654" w:rsidP="00117666">
      <w:pPr>
        <w:spacing w:after="0"/>
      </w:pPr>
      <w:r>
        <w:separator/>
      </w:r>
    </w:p>
  </w:footnote>
  <w:footnote w:type="continuationSeparator" w:id="0">
    <w:p w14:paraId="0BAD965D" w14:textId="77777777" w:rsidR="00287654" w:rsidRDefault="00287654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31EDBA" w14:textId="77777777" w:rsidR="009D4DAD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711A5B" w14:textId="77777777" w:rsidR="009D4DAD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7EAE9060" wp14:editId="09E5B960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1821115517">
    <w:abstractNumId w:val="0"/>
  </w:num>
  <w:num w:numId="2" w16cid:durableId="1683165481">
    <w:abstractNumId w:val="4"/>
  </w:num>
  <w:num w:numId="3" w16cid:durableId="615480040">
    <w:abstractNumId w:val="1"/>
  </w:num>
  <w:num w:numId="4" w16cid:durableId="1566183234">
    <w:abstractNumId w:val="5"/>
  </w:num>
  <w:num w:numId="5" w16cid:durableId="180770276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159223692">
    <w:abstractNumId w:val="3"/>
  </w:num>
  <w:num w:numId="7" w16cid:durableId="1359550598">
    <w:abstractNumId w:val="6"/>
  </w:num>
  <w:num w:numId="8" w16cid:durableId="1559510671">
    <w:abstractNumId w:val="6"/>
  </w:num>
  <w:num w:numId="9" w16cid:durableId="1734543462">
    <w:abstractNumId w:val="6"/>
  </w:num>
  <w:num w:numId="10" w16cid:durableId="708839681">
    <w:abstractNumId w:val="6"/>
  </w:num>
  <w:num w:numId="11" w16cid:durableId="2046978920">
    <w:abstractNumId w:val="6"/>
  </w:num>
  <w:num w:numId="12" w16cid:durableId="2124614653">
    <w:abstractNumId w:val="6"/>
  </w:num>
  <w:num w:numId="13" w16cid:durableId="150105246">
    <w:abstractNumId w:val="3"/>
  </w:num>
  <w:num w:numId="14" w16cid:durableId="515769853">
    <w:abstractNumId w:val="2"/>
  </w:num>
  <w:num w:numId="15" w16cid:durableId="1753046014">
    <w:abstractNumId w:val="2"/>
  </w:num>
  <w:num w:numId="16" w16cid:durableId="665939894">
    <w:abstractNumId w:val="2"/>
  </w:num>
  <w:num w:numId="17" w16cid:durableId="2078749421">
    <w:abstractNumId w:val="2"/>
  </w:num>
  <w:num w:numId="18" w16cid:durableId="825047625">
    <w:abstractNumId w:val="2"/>
  </w:num>
  <w:num w:numId="19" w16cid:durableId="8038104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D24"/>
    <w:rsid w:val="0001436A"/>
    <w:rsid w:val="00034304"/>
    <w:rsid w:val="00035434"/>
    <w:rsid w:val="00040B00"/>
    <w:rsid w:val="00043462"/>
    <w:rsid w:val="00052A14"/>
    <w:rsid w:val="00077D53"/>
    <w:rsid w:val="00105FD9"/>
    <w:rsid w:val="00117666"/>
    <w:rsid w:val="001549D3"/>
    <w:rsid w:val="00160065"/>
    <w:rsid w:val="00177D84"/>
    <w:rsid w:val="00267D18"/>
    <w:rsid w:val="002868E2"/>
    <w:rsid w:val="002869C3"/>
    <w:rsid w:val="00287654"/>
    <w:rsid w:val="002936E4"/>
    <w:rsid w:val="002B4A57"/>
    <w:rsid w:val="002C74CA"/>
    <w:rsid w:val="003544FB"/>
    <w:rsid w:val="00363C93"/>
    <w:rsid w:val="003D2D47"/>
    <w:rsid w:val="003D2F2D"/>
    <w:rsid w:val="00401590"/>
    <w:rsid w:val="00447801"/>
    <w:rsid w:val="00452E9C"/>
    <w:rsid w:val="004735C8"/>
    <w:rsid w:val="004961FF"/>
    <w:rsid w:val="00517A89"/>
    <w:rsid w:val="005250F2"/>
    <w:rsid w:val="0052512D"/>
    <w:rsid w:val="00535580"/>
    <w:rsid w:val="00593EEA"/>
    <w:rsid w:val="005A5EEE"/>
    <w:rsid w:val="005B54AF"/>
    <w:rsid w:val="006375C7"/>
    <w:rsid w:val="00654E8F"/>
    <w:rsid w:val="00660D05"/>
    <w:rsid w:val="006820B1"/>
    <w:rsid w:val="006B7D14"/>
    <w:rsid w:val="00701727"/>
    <w:rsid w:val="0070566C"/>
    <w:rsid w:val="0071062B"/>
    <w:rsid w:val="00714C50"/>
    <w:rsid w:val="00725A7D"/>
    <w:rsid w:val="007501BE"/>
    <w:rsid w:val="00790BB3"/>
    <w:rsid w:val="007C206C"/>
    <w:rsid w:val="00803D24"/>
    <w:rsid w:val="00817DD6"/>
    <w:rsid w:val="00885156"/>
    <w:rsid w:val="009151AA"/>
    <w:rsid w:val="0093429D"/>
    <w:rsid w:val="00943573"/>
    <w:rsid w:val="00970F7D"/>
    <w:rsid w:val="0097533D"/>
    <w:rsid w:val="00994A3D"/>
    <w:rsid w:val="009C2B12"/>
    <w:rsid w:val="009C70F3"/>
    <w:rsid w:val="009D4DAD"/>
    <w:rsid w:val="00A174D9"/>
    <w:rsid w:val="00A569CD"/>
    <w:rsid w:val="00AA0FCA"/>
    <w:rsid w:val="00AB5EE2"/>
    <w:rsid w:val="00AB6715"/>
    <w:rsid w:val="00B1671E"/>
    <w:rsid w:val="00B25EB8"/>
    <w:rsid w:val="00B354E1"/>
    <w:rsid w:val="00B37F4D"/>
    <w:rsid w:val="00C52A7B"/>
    <w:rsid w:val="00C56BAF"/>
    <w:rsid w:val="00C679AA"/>
    <w:rsid w:val="00C75972"/>
    <w:rsid w:val="00CC0A3A"/>
    <w:rsid w:val="00CD066B"/>
    <w:rsid w:val="00CE4FEE"/>
    <w:rsid w:val="00DB59C3"/>
    <w:rsid w:val="00DC259A"/>
    <w:rsid w:val="00DE23E8"/>
    <w:rsid w:val="00E52377"/>
    <w:rsid w:val="00E64E17"/>
    <w:rsid w:val="00E866C9"/>
    <w:rsid w:val="00EA3D3C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64487BD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paragraph" w:styleId="Revision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52512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5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9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112" Type="http://schemas.openxmlformats.org/officeDocument/2006/relationships/footer" Target="footer2.xml"/><Relationship Id="rId16" Type="http://schemas.openxmlformats.org/officeDocument/2006/relationships/image" Target="media/image5.png"/><Relationship Id="rId107" Type="http://schemas.openxmlformats.org/officeDocument/2006/relationships/image" Target="media/image96.png"/><Relationship Id="rId11" Type="http://schemas.openxmlformats.org/officeDocument/2006/relationships/endnotes" Target="endnotes.xm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5" Type="http://schemas.openxmlformats.org/officeDocument/2006/relationships/customXml" Target="../customXml/item5.xml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113" Type="http://schemas.openxmlformats.org/officeDocument/2006/relationships/header" Target="header2.xml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54" Type="http://schemas.openxmlformats.org/officeDocument/2006/relationships/image" Target="media/image43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14" Type="http://schemas.openxmlformats.org/officeDocument/2006/relationships/fontTable" Target="fontTable.xml"/><Relationship Id="rId10" Type="http://schemas.openxmlformats.org/officeDocument/2006/relationships/footnotes" Target="foot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7" Type="http://schemas.openxmlformats.org/officeDocument/2006/relationships/styles" Target="styl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header" Target="header1.xml"/><Relationship Id="rId115" Type="http://schemas.openxmlformats.org/officeDocument/2006/relationships/theme" Target="theme/theme1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8" Type="http://schemas.openxmlformats.org/officeDocument/2006/relationships/settings" Target="setting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3" Type="http://schemas.openxmlformats.org/officeDocument/2006/relationships/customXml" Target="../customXml/item3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Props1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14314AF-3C36-4C2C-B599-40A76C6FFFC1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2</TotalTime>
  <Pages>13</Pages>
  <Words>177</Words>
  <Characters>1015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Laura Niven</cp:lastModifiedBy>
  <cp:revision>7</cp:revision>
  <cp:lastPrinted>2013-10-03T12:51:00Z</cp:lastPrinted>
  <dcterms:created xsi:type="dcterms:W3CDTF">2022-11-17T16:58:00Z</dcterms:created>
  <dcterms:modified xsi:type="dcterms:W3CDTF">2025-05-21T08:42:00Z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</Properties>
</file>