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8F" w:rsidRDefault="00654E8F" w:rsidP="0001436A">
      <w:pPr>
        <w:pStyle w:val="SupplementaryMaterial"/>
      </w:pPr>
      <w:r w:rsidRPr="001549D3">
        <w:t>Supplementary Material</w:t>
      </w:r>
    </w:p>
    <w:p w:rsidR="00195EEA" w:rsidRPr="00195EEA" w:rsidRDefault="00195EEA" w:rsidP="00195EEA">
      <w:pPr>
        <w:pStyle w:val="Title"/>
      </w:pPr>
    </w:p>
    <w:p w:rsidR="00195EEA" w:rsidRDefault="00195EEA" w:rsidP="00195EEA">
      <w:pPr>
        <w:pStyle w:val="jetta"/>
        <w:spacing w:line="240" w:lineRule="auto"/>
        <w:ind w:firstLine="0"/>
        <w:jc w:val="center"/>
        <w:rPr>
          <w:rFonts w:ascii="Times New Roman" w:hAnsi="Times New Roman"/>
          <w:b/>
          <w:sz w:val="32"/>
          <w:szCs w:val="32"/>
        </w:rPr>
      </w:pPr>
      <w:r w:rsidRPr="00673D7B">
        <w:rPr>
          <w:rFonts w:ascii="Times New Roman" w:hAnsi="Times New Roman"/>
          <w:b/>
          <w:sz w:val="32"/>
          <w:szCs w:val="32"/>
        </w:rPr>
        <w:t xml:space="preserve">The </w:t>
      </w:r>
      <w:r w:rsidRPr="00673D7B">
        <w:rPr>
          <w:rFonts w:ascii="Times New Roman" w:hAnsi="Times New Roman"/>
          <w:b/>
          <w:i/>
          <w:sz w:val="32"/>
          <w:szCs w:val="32"/>
        </w:rPr>
        <w:t>Staphylococcus aureus</w:t>
      </w:r>
      <w:r w:rsidRPr="00673D7B">
        <w:rPr>
          <w:rFonts w:ascii="Times New Roman" w:hAnsi="Times New Roman"/>
          <w:b/>
          <w:sz w:val="32"/>
          <w:szCs w:val="32"/>
        </w:rPr>
        <w:t xml:space="preserve"> α-Acetolactate Synthase ALS Confers Resistance to Nitrosative Stress</w:t>
      </w:r>
    </w:p>
    <w:p w:rsidR="00195EEA" w:rsidRPr="00673D7B" w:rsidRDefault="00195EEA" w:rsidP="00195EEA">
      <w:pPr>
        <w:pStyle w:val="jetta"/>
        <w:spacing w:line="240" w:lineRule="auto"/>
        <w:ind w:firstLine="0"/>
        <w:rPr>
          <w:rFonts w:ascii="Times New Roman" w:hAnsi="Times New Roman"/>
          <w:b/>
          <w:sz w:val="32"/>
          <w:szCs w:val="32"/>
        </w:rPr>
      </w:pPr>
    </w:p>
    <w:p w:rsidR="00195EEA" w:rsidRDefault="00195EEA" w:rsidP="00195EEA">
      <w:pPr>
        <w:pStyle w:val="jetta"/>
        <w:spacing w:line="240" w:lineRule="auto"/>
        <w:ind w:firstLine="0"/>
        <w:jc w:val="center"/>
        <w:rPr>
          <w:rFonts w:ascii="Times New Roman" w:hAnsi="Times New Roman"/>
        </w:rPr>
      </w:pPr>
    </w:p>
    <w:p w:rsidR="00195EEA" w:rsidRPr="00D13575" w:rsidRDefault="00195EEA" w:rsidP="00195EEA">
      <w:pPr>
        <w:jc w:val="both"/>
        <w:rPr>
          <w:szCs w:val="24"/>
        </w:rPr>
      </w:pPr>
    </w:p>
    <w:p w:rsidR="00195EEA" w:rsidRDefault="00195EEA" w:rsidP="00195EEA">
      <w:pPr>
        <w:pStyle w:val="jetta"/>
        <w:spacing w:line="240" w:lineRule="auto"/>
        <w:ind w:firstLine="0"/>
        <w:rPr>
          <w:rFonts w:ascii="Times New Roman" w:hAnsi="Times New Roman"/>
          <w:b/>
        </w:rPr>
      </w:pPr>
    </w:p>
    <w:p w:rsidR="00195EEA" w:rsidRPr="00195EEA" w:rsidRDefault="00195EEA" w:rsidP="00195EEA">
      <w:pPr>
        <w:pStyle w:val="jetta"/>
        <w:spacing w:line="240" w:lineRule="auto"/>
        <w:ind w:firstLine="0"/>
        <w:rPr>
          <w:rFonts w:ascii="Times New Roman" w:hAnsi="Times New Roman"/>
          <w:b/>
          <w:lang w:val="pt-PT"/>
        </w:rPr>
      </w:pPr>
      <w:r w:rsidRPr="00195EEA">
        <w:rPr>
          <w:rFonts w:ascii="Times New Roman" w:hAnsi="Times New Roman"/>
          <w:b/>
          <w:lang w:val="pt-PT"/>
        </w:rPr>
        <w:t>Sandra M. Carvalho</w:t>
      </w:r>
      <w:r w:rsidRPr="00195EEA">
        <w:rPr>
          <w:rFonts w:ascii="Times New Roman" w:hAnsi="Times New Roman"/>
          <w:b/>
          <w:vertAlign w:val="superscript"/>
          <w:lang w:val="pt-PT"/>
        </w:rPr>
        <w:t>1</w:t>
      </w:r>
      <w:r w:rsidRPr="00195EEA">
        <w:rPr>
          <w:rFonts w:ascii="Times New Roman" w:hAnsi="Times New Roman"/>
          <w:b/>
          <w:lang w:val="pt-PT"/>
        </w:rPr>
        <w:t>, Anne de Jong</w:t>
      </w:r>
      <w:r w:rsidRPr="00195EEA">
        <w:rPr>
          <w:rFonts w:ascii="Times New Roman" w:hAnsi="Times New Roman"/>
          <w:b/>
          <w:vertAlign w:val="superscript"/>
          <w:lang w:val="pt-PT"/>
        </w:rPr>
        <w:t>2</w:t>
      </w:r>
      <w:r w:rsidRPr="00195EEA">
        <w:rPr>
          <w:rFonts w:ascii="Times New Roman" w:hAnsi="Times New Roman"/>
          <w:b/>
          <w:lang w:val="pt-PT"/>
        </w:rPr>
        <w:t>, Tomas G. Kloosterman</w:t>
      </w:r>
      <w:r w:rsidRPr="00195EEA">
        <w:rPr>
          <w:rFonts w:ascii="Times New Roman" w:hAnsi="Times New Roman"/>
          <w:b/>
          <w:vertAlign w:val="superscript"/>
          <w:lang w:val="pt-PT"/>
        </w:rPr>
        <w:t>2</w:t>
      </w:r>
      <w:r w:rsidRPr="00195EEA">
        <w:rPr>
          <w:rFonts w:ascii="Times New Roman" w:hAnsi="Times New Roman"/>
          <w:b/>
          <w:lang w:val="pt-PT"/>
        </w:rPr>
        <w:t>, Oscar P. Kuipers</w:t>
      </w:r>
      <w:r w:rsidRPr="00195EEA">
        <w:rPr>
          <w:rFonts w:ascii="Times New Roman" w:hAnsi="Times New Roman"/>
          <w:b/>
          <w:vertAlign w:val="superscript"/>
          <w:lang w:val="pt-PT"/>
        </w:rPr>
        <w:t>2</w:t>
      </w:r>
      <w:r w:rsidRPr="00195EEA">
        <w:rPr>
          <w:rFonts w:ascii="Times New Roman" w:hAnsi="Times New Roman"/>
          <w:b/>
          <w:lang w:val="pt-PT"/>
        </w:rPr>
        <w:t>, and Lígia M. Saraiva</w:t>
      </w:r>
      <w:r w:rsidRPr="00195EEA">
        <w:rPr>
          <w:rFonts w:ascii="Times New Roman" w:hAnsi="Times New Roman"/>
          <w:b/>
          <w:vertAlign w:val="superscript"/>
          <w:lang w:val="pt-PT"/>
        </w:rPr>
        <w:t>1*</w:t>
      </w:r>
    </w:p>
    <w:p w:rsidR="00195EEA" w:rsidRPr="00195EEA" w:rsidRDefault="00195EEA" w:rsidP="00195EEA">
      <w:pPr>
        <w:rPr>
          <w:rFonts w:cs="Times New Roman"/>
          <w:szCs w:val="24"/>
          <w:lang w:val="pt-PT"/>
        </w:rPr>
      </w:pPr>
    </w:p>
    <w:p w:rsidR="00195EEA" w:rsidRPr="00195EEA" w:rsidRDefault="00195EEA" w:rsidP="00195EEA">
      <w:pPr>
        <w:rPr>
          <w:rFonts w:cs="Times New Roman"/>
          <w:szCs w:val="24"/>
          <w:vertAlign w:val="superscript"/>
          <w:lang w:val="pt-PT"/>
        </w:rPr>
      </w:pPr>
    </w:p>
    <w:p w:rsidR="00195EEA" w:rsidRPr="00195EEA" w:rsidRDefault="00195EEA" w:rsidP="00195EEA">
      <w:pPr>
        <w:jc w:val="both"/>
        <w:rPr>
          <w:rStyle w:val="Hyperlink0"/>
          <w:rFonts w:ascii="Times New Roman" w:hAnsi="Times New Roman" w:cs="Times New Roman"/>
        </w:rPr>
      </w:pPr>
      <w:r w:rsidRPr="00195EEA">
        <w:rPr>
          <w:rFonts w:cs="Times New Roman"/>
          <w:szCs w:val="24"/>
          <w:vertAlign w:val="superscript"/>
          <w:lang w:val="pt-PT"/>
        </w:rPr>
        <w:t>1</w:t>
      </w:r>
      <w:r w:rsidRPr="00195EEA">
        <w:rPr>
          <w:rStyle w:val="Hyperlink0"/>
          <w:rFonts w:ascii="Times New Roman" w:hAnsi="Times New Roman" w:cs="Times New Roman"/>
        </w:rPr>
        <w:t>Instituto de Tecnologia Química e Biológica</w:t>
      </w:r>
      <w:r w:rsidR="00371C8A">
        <w:rPr>
          <w:rStyle w:val="Hyperlink0"/>
          <w:rFonts w:ascii="Times New Roman" w:hAnsi="Times New Roman" w:cs="Times New Roman"/>
        </w:rPr>
        <w:t xml:space="preserve"> NOVA</w:t>
      </w:r>
      <w:bookmarkStart w:id="0" w:name="_GoBack"/>
      <w:bookmarkEnd w:id="0"/>
      <w:r w:rsidRPr="00195EEA">
        <w:rPr>
          <w:rStyle w:val="Hyperlink0"/>
          <w:rFonts w:ascii="Times New Roman" w:hAnsi="Times New Roman" w:cs="Times New Roman"/>
        </w:rPr>
        <w:t xml:space="preserve">, Universidade Nova de Lisboa, Oeiras, Portugal, </w:t>
      </w:r>
      <w:r w:rsidRPr="00195EEA">
        <w:rPr>
          <w:rStyle w:val="Hyperlink0"/>
          <w:rFonts w:ascii="Times New Roman" w:hAnsi="Times New Roman" w:cs="Times New Roman"/>
          <w:vertAlign w:val="superscript"/>
        </w:rPr>
        <w:t>2</w:t>
      </w:r>
      <w:r w:rsidRPr="00195EEA">
        <w:rPr>
          <w:rStyle w:val="None"/>
          <w:rFonts w:eastAsia="Calibri" w:cs="Times New Roman"/>
          <w:szCs w:val="24"/>
          <w:lang w:val="pt-PT"/>
        </w:rPr>
        <w:t xml:space="preserve">Department of Molecular </w:t>
      </w:r>
      <w:r w:rsidRPr="00195EEA">
        <w:rPr>
          <w:rStyle w:val="Hyperlink0"/>
          <w:rFonts w:ascii="Times New Roman" w:hAnsi="Times New Roman" w:cs="Times New Roman"/>
        </w:rPr>
        <w:t>Genetics, Groningen Biomolecular Sciences and Biotechnology Institute, University of Groningen, Groningen, Netherlands</w:t>
      </w:r>
    </w:p>
    <w:p w:rsidR="00195EEA" w:rsidRPr="00195EEA" w:rsidRDefault="00195EEA" w:rsidP="00195EEA">
      <w:pPr>
        <w:pStyle w:val="jetta"/>
        <w:spacing w:line="240" w:lineRule="auto"/>
        <w:ind w:firstLine="0"/>
        <w:rPr>
          <w:rStyle w:val="Hyperlink0"/>
          <w:rFonts w:ascii="Times New Roman" w:hAnsi="Times New Roman" w:cs="Times New Roman"/>
          <w:lang w:eastAsia="en-US"/>
        </w:rPr>
      </w:pPr>
    </w:p>
    <w:p w:rsidR="00195EEA" w:rsidRPr="00195EEA" w:rsidRDefault="00195EEA" w:rsidP="00195EEA">
      <w:pPr>
        <w:pStyle w:val="jetta"/>
        <w:spacing w:line="240" w:lineRule="auto"/>
        <w:ind w:firstLine="0"/>
        <w:rPr>
          <w:rStyle w:val="Hyperlink0"/>
          <w:rFonts w:ascii="Times New Roman" w:hAnsi="Times New Roman" w:cs="Times New Roman"/>
          <w:lang w:eastAsia="en-US"/>
        </w:rPr>
      </w:pPr>
    </w:p>
    <w:p w:rsidR="00195EEA" w:rsidRPr="00195EEA" w:rsidRDefault="00195EEA" w:rsidP="00195EEA">
      <w:pPr>
        <w:pStyle w:val="jetta"/>
        <w:spacing w:line="240" w:lineRule="auto"/>
        <w:ind w:firstLine="0"/>
        <w:rPr>
          <w:rFonts w:ascii="Times New Roman" w:hAnsi="Times New Roman"/>
        </w:rPr>
      </w:pPr>
      <w:r w:rsidRPr="00195EEA">
        <w:rPr>
          <w:rFonts w:ascii="Times New Roman" w:hAnsi="Times New Roman"/>
          <w:b/>
        </w:rPr>
        <w:t xml:space="preserve">Running title: </w:t>
      </w:r>
      <w:r w:rsidR="00F36777" w:rsidRPr="00592184">
        <w:rPr>
          <w:rFonts w:ascii="Times New Roman" w:hAnsi="Times New Roman"/>
          <w:i/>
        </w:rPr>
        <w:t>Staphylococcus aureus ALS protects from NO</w:t>
      </w:r>
    </w:p>
    <w:p w:rsidR="00195EEA" w:rsidRPr="00195EEA" w:rsidRDefault="00195EEA" w:rsidP="00195EEA">
      <w:pPr>
        <w:rPr>
          <w:rFonts w:cs="Times New Roman"/>
          <w:b/>
          <w:szCs w:val="24"/>
          <w:vertAlign w:val="superscript"/>
        </w:rPr>
      </w:pPr>
    </w:p>
    <w:p w:rsidR="00195EEA" w:rsidRPr="003819CF" w:rsidRDefault="00195EEA" w:rsidP="00195EEA">
      <w:pPr>
        <w:rPr>
          <w:rFonts w:cs="Times New Roman"/>
          <w:b/>
          <w:szCs w:val="24"/>
          <w:lang w:val="pt-PT"/>
        </w:rPr>
      </w:pPr>
      <w:r w:rsidRPr="003819CF">
        <w:rPr>
          <w:rFonts w:cs="Times New Roman"/>
          <w:b/>
          <w:szCs w:val="24"/>
          <w:vertAlign w:val="superscript"/>
          <w:lang w:val="pt-PT"/>
        </w:rPr>
        <w:t>*</w:t>
      </w:r>
      <w:r w:rsidRPr="003819CF">
        <w:rPr>
          <w:rFonts w:cs="Times New Roman"/>
          <w:b/>
          <w:szCs w:val="24"/>
          <w:lang w:val="pt-PT"/>
        </w:rPr>
        <w:t xml:space="preserve">Correspondence: </w:t>
      </w:r>
    </w:p>
    <w:p w:rsidR="00195EEA" w:rsidRPr="003819CF" w:rsidRDefault="00195EEA" w:rsidP="00195EEA">
      <w:pPr>
        <w:rPr>
          <w:rFonts w:cs="Times New Roman"/>
          <w:szCs w:val="24"/>
          <w:lang w:val="pt-PT"/>
        </w:rPr>
      </w:pPr>
      <w:r w:rsidRPr="003819CF">
        <w:rPr>
          <w:rFonts w:cs="Times New Roman"/>
          <w:szCs w:val="24"/>
          <w:lang w:val="pt-PT"/>
        </w:rPr>
        <w:t xml:space="preserve">Lígia M. Saraiva </w:t>
      </w:r>
    </w:p>
    <w:p w:rsidR="00195EEA" w:rsidRPr="003819CF" w:rsidRDefault="002D2844" w:rsidP="00195EEA">
      <w:pPr>
        <w:rPr>
          <w:rFonts w:cs="Times New Roman"/>
          <w:szCs w:val="24"/>
          <w:lang w:val="pt-PT"/>
        </w:rPr>
      </w:pPr>
      <w:hyperlink r:id="rId12" w:history="1">
        <w:r w:rsidR="00195EEA" w:rsidRPr="003819CF">
          <w:rPr>
            <w:rFonts w:cs="Times New Roman"/>
            <w:szCs w:val="24"/>
            <w:lang w:val="pt-PT"/>
          </w:rPr>
          <w:t>lst@itqb.unl.pt</w:t>
        </w:r>
      </w:hyperlink>
    </w:p>
    <w:p w:rsidR="00195EEA" w:rsidRPr="003819CF" w:rsidRDefault="00195EEA" w:rsidP="00195EEA">
      <w:pPr>
        <w:jc w:val="both"/>
        <w:rPr>
          <w:rFonts w:cs="Times New Roman"/>
          <w:szCs w:val="24"/>
          <w:lang w:val="pt-PT"/>
        </w:rPr>
      </w:pPr>
      <w:r w:rsidRPr="003819CF">
        <w:rPr>
          <w:rFonts w:cs="Times New Roman"/>
          <w:szCs w:val="24"/>
          <w:lang w:val="pt-PT"/>
        </w:rPr>
        <w:t xml:space="preserve"> </w:t>
      </w:r>
      <w:r w:rsidRPr="003819CF">
        <w:rPr>
          <w:rFonts w:cs="Times New Roman"/>
          <w:b/>
          <w:szCs w:val="24"/>
          <w:lang w:val="pt-PT"/>
        </w:rPr>
        <w:t xml:space="preserve">                                                                                                                            </w:t>
      </w:r>
    </w:p>
    <w:p w:rsidR="00195EEA" w:rsidRPr="00195EEA" w:rsidRDefault="00195EEA" w:rsidP="00195EEA">
      <w:pPr>
        <w:jc w:val="both"/>
        <w:rPr>
          <w:rFonts w:cs="Times New Roman"/>
          <w:b/>
          <w:szCs w:val="24"/>
        </w:rPr>
      </w:pPr>
      <w:r w:rsidRPr="00195EEA">
        <w:rPr>
          <w:rStyle w:val="Hyperlink"/>
          <w:rFonts w:cs="Times New Roman"/>
          <w:b/>
          <w:color w:val="000000" w:themeColor="text1"/>
          <w:u w:val="none"/>
        </w:rPr>
        <w:t>Keywords:</w:t>
      </w:r>
      <w:r w:rsidRPr="00195EEA">
        <w:rPr>
          <w:rStyle w:val="Hyperlink"/>
          <w:rFonts w:cs="Times New Roman"/>
          <w:color w:val="000000" w:themeColor="text1"/>
          <w:u w:val="none"/>
        </w:rPr>
        <w:t xml:space="preserve"> </w:t>
      </w:r>
      <w:r w:rsidRPr="00195EEA">
        <w:rPr>
          <w:rFonts w:cs="Times New Roman"/>
          <w:i/>
          <w:szCs w:val="24"/>
        </w:rPr>
        <w:t>Staphylococcus aureus</w:t>
      </w:r>
      <w:r w:rsidRPr="00195EEA">
        <w:rPr>
          <w:rFonts w:cs="Times New Roman"/>
          <w:szCs w:val="24"/>
        </w:rPr>
        <w:t>, nitrosative stress, α-acetolactate synthase (ALS), nuclear magnetic resonance (NMR)</w:t>
      </w:r>
    </w:p>
    <w:p w:rsidR="00994A3D" w:rsidRPr="001549D3" w:rsidRDefault="00994A3D" w:rsidP="00994A3D">
      <w:pPr>
        <w:keepNext/>
        <w:rPr>
          <w:rFonts w:cs="Times New Roman"/>
          <w:szCs w:val="24"/>
        </w:rPr>
      </w:pPr>
    </w:p>
    <w:p w:rsidR="00994A3D" w:rsidRDefault="00994A3D" w:rsidP="00994A3D">
      <w:pPr>
        <w:keepNext/>
        <w:jc w:val="center"/>
        <w:rPr>
          <w:b/>
          <w:noProof/>
          <w:lang w:val="en-GB" w:eastAsia="en-GB"/>
        </w:rPr>
      </w:pPr>
    </w:p>
    <w:p w:rsidR="00062157" w:rsidRDefault="00062157" w:rsidP="00062157">
      <w:pPr>
        <w:spacing w:after="0"/>
        <w:rPr>
          <w:rFonts w:cs="Times New Roman"/>
          <w:b/>
        </w:rPr>
      </w:pPr>
    </w:p>
    <w:p w:rsidR="00062157" w:rsidRDefault="00062157" w:rsidP="00062157">
      <w:pPr>
        <w:spacing w:after="0"/>
        <w:rPr>
          <w:rFonts w:cs="Times New Roman"/>
          <w:b/>
        </w:rPr>
      </w:pPr>
    </w:p>
    <w:p w:rsidR="005B74C0" w:rsidRDefault="005B74C0" w:rsidP="00062157">
      <w:pPr>
        <w:spacing w:after="0"/>
        <w:jc w:val="both"/>
        <w:rPr>
          <w:rFonts w:cs="Times New Roman"/>
          <w:b/>
        </w:rPr>
      </w:pPr>
    </w:p>
    <w:p w:rsidR="005B74C0" w:rsidRPr="005B74C0" w:rsidRDefault="005B74C0" w:rsidP="005B74C0">
      <w:pPr>
        <w:spacing w:line="480" w:lineRule="auto"/>
      </w:pPr>
      <w:r w:rsidRPr="004E6654">
        <w:rPr>
          <w:b/>
          <w:color w:val="000000"/>
        </w:rPr>
        <w:t xml:space="preserve">SUPPLEMENTAL </w:t>
      </w:r>
      <w:r>
        <w:rPr>
          <w:b/>
          <w:color w:val="000000"/>
        </w:rPr>
        <w:t>TABLES</w:t>
      </w:r>
    </w:p>
    <w:p w:rsidR="00062157" w:rsidRPr="00DA0788" w:rsidRDefault="00062157" w:rsidP="00062157">
      <w:pPr>
        <w:spacing w:after="0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Table S1. </w:t>
      </w:r>
      <w:r w:rsidRPr="00DA0788">
        <w:rPr>
          <w:rFonts w:cs="Times New Roman"/>
          <w:b/>
        </w:rPr>
        <w:t>Oligonucleotides used in this study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82"/>
        <w:gridCol w:w="6811"/>
      </w:tblGrid>
      <w:tr w:rsidR="00062157" w:rsidRPr="00DA0788" w:rsidTr="00062157">
        <w:tc>
          <w:tcPr>
            <w:tcW w:w="1592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DA0788" w:rsidRDefault="00062157" w:rsidP="00062157">
            <w:pPr>
              <w:spacing w:after="0"/>
              <w:rPr>
                <w:rFonts w:cs="Times New Roman"/>
                <w:b/>
              </w:rPr>
            </w:pPr>
            <w:r w:rsidRPr="00DA0788">
              <w:rPr>
                <w:rFonts w:cs="Times New Roman"/>
                <w:b/>
              </w:rPr>
              <w:t>Primers</w:t>
            </w:r>
          </w:p>
        </w:tc>
        <w:tc>
          <w:tcPr>
            <w:tcW w:w="3408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DA0788" w:rsidRDefault="00062157" w:rsidP="00062157">
            <w:pPr>
              <w:spacing w:after="0"/>
              <w:rPr>
                <w:rFonts w:cs="Times New Roman"/>
                <w:b/>
                <w:vertAlign w:val="superscript"/>
              </w:rPr>
            </w:pPr>
            <w:r w:rsidRPr="00DA0788">
              <w:rPr>
                <w:rFonts w:cs="Times New Roman"/>
                <w:b/>
              </w:rPr>
              <w:t>Sequence (from 5’ to 3’)</w:t>
            </w:r>
          </w:p>
        </w:tc>
      </w:tr>
      <w:tr w:rsidR="00062157" w:rsidRPr="00DA0788" w:rsidTr="00062157">
        <w:tc>
          <w:tcPr>
            <w:tcW w:w="1592" w:type="pct"/>
            <w:tcBorders>
              <w:top w:val="single" w:sz="4" w:space="0" w:color="auto"/>
            </w:tcBorders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16S_FW</w:t>
            </w:r>
          </w:p>
        </w:tc>
        <w:tc>
          <w:tcPr>
            <w:tcW w:w="3408" w:type="pct"/>
            <w:tcBorders>
              <w:top w:val="single" w:sz="4" w:space="0" w:color="auto"/>
            </w:tcBorders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  <w:color w:val="000000"/>
              </w:rPr>
              <w:t>GCGAAGAACCTTACCAAATC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16S_Rev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  <w:color w:val="000000"/>
              </w:rPr>
              <w:t>CCAACATCTCACGACACG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alsS_for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CGTGAATTAGAAAATCATTTCTTC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alsS_rev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CGGTTGCATATAATTAGTAATTTC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budA_for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GCAGTAAAAATTTCAGGCTTA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budA_rev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GCAAAGTGTACATGAAATCC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cap5A_for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GTGTCAAAGGACTTAAATGAT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cap5A_rev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AGATAAAATTGATACGTTATCCAC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sdrC_for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GACGCTGACAACATGAC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sdrC_rev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GCGGTATTTACCATTTTCATC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aspartate kinase_fw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  <w:color w:val="000000"/>
              </w:rPr>
              <w:t>GCCATCATATCAAGTGGTG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aspartate kinase_rev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  <w:color w:val="000000"/>
              </w:rPr>
              <w:t>GATGCGATCTTTATAAAGTGG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fadE_fw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  <w:color w:val="000000"/>
              </w:rPr>
              <w:t>CGTGCTAGTAATTTTAATCCTG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fadE_rev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  <w:color w:val="000000"/>
              </w:rPr>
              <w:t>TGCTTTACCAATACTCATTGG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b/>
              </w:rPr>
            </w:pPr>
            <w:r w:rsidRPr="00DA0788">
              <w:rPr>
                <w:rFonts w:cs="Times New Roman"/>
              </w:rPr>
              <w:t>G6PDH_fw</w:t>
            </w:r>
            <w:r w:rsidRPr="00DA0788">
              <w:rPr>
                <w:rFonts w:cs="Times New Roman"/>
                <w:b/>
              </w:rPr>
              <w:t xml:space="preserve"> 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CTGCGTCATTTCCAATCTGAAG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G6PDH_rev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CATACGTTTACCAGTACGAATATAG</w:t>
            </w:r>
          </w:p>
        </w:tc>
      </w:tr>
      <w:tr w:rsidR="00062157" w:rsidRPr="00DA0788" w:rsidTr="00062157">
        <w:tc>
          <w:tcPr>
            <w:tcW w:w="1592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FBP_fw</w:t>
            </w:r>
          </w:p>
        </w:tc>
        <w:tc>
          <w:tcPr>
            <w:tcW w:w="3408" w:type="pct"/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GCTATTGCGATGATTCAATTC</w:t>
            </w:r>
          </w:p>
        </w:tc>
      </w:tr>
      <w:tr w:rsidR="00062157" w:rsidRPr="00DA0788" w:rsidTr="00062157">
        <w:tc>
          <w:tcPr>
            <w:tcW w:w="1592" w:type="pct"/>
            <w:tcBorders>
              <w:bottom w:val="single" w:sz="4" w:space="0" w:color="auto"/>
            </w:tcBorders>
          </w:tcPr>
          <w:p w:rsidR="00062157" w:rsidRPr="00DA0788" w:rsidRDefault="00062157" w:rsidP="00062157">
            <w:pPr>
              <w:spacing w:after="0"/>
              <w:rPr>
                <w:rFonts w:cs="Times New Roman"/>
              </w:rPr>
            </w:pPr>
            <w:r w:rsidRPr="00DA0788">
              <w:rPr>
                <w:rFonts w:cs="Times New Roman"/>
              </w:rPr>
              <w:t>FBP_rev</w:t>
            </w:r>
          </w:p>
        </w:tc>
        <w:tc>
          <w:tcPr>
            <w:tcW w:w="3408" w:type="pct"/>
            <w:tcBorders>
              <w:bottom w:val="single" w:sz="4" w:space="0" w:color="auto"/>
            </w:tcBorders>
          </w:tcPr>
          <w:p w:rsidR="00062157" w:rsidRPr="00DA0788" w:rsidRDefault="00062157" w:rsidP="00062157">
            <w:pPr>
              <w:spacing w:after="0"/>
              <w:rPr>
                <w:rFonts w:cs="Times New Roman"/>
                <w:color w:val="000000"/>
              </w:rPr>
            </w:pPr>
            <w:r w:rsidRPr="00DA0788">
              <w:rPr>
                <w:rFonts w:cs="Times New Roman"/>
                <w:color w:val="000000"/>
              </w:rPr>
              <w:t>CTTCTTCAGGTAGTAATTCTGC</w:t>
            </w:r>
          </w:p>
        </w:tc>
      </w:tr>
    </w:tbl>
    <w:p w:rsidR="00062157" w:rsidRDefault="00062157" w:rsidP="00062157">
      <w:pPr>
        <w:spacing w:after="0"/>
        <w:rPr>
          <w:rFonts w:cs="Times New Roman"/>
          <w:b/>
        </w:rPr>
      </w:pPr>
    </w:p>
    <w:p w:rsidR="00062157" w:rsidRDefault="00062157" w:rsidP="00062157">
      <w:pPr>
        <w:spacing w:after="0"/>
        <w:rPr>
          <w:rFonts w:cs="Times New Roman"/>
          <w:b/>
        </w:rPr>
      </w:pPr>
    </w:p>
    <w:p w:rsidR="00062157" w:rsidRDefault="00062157" w:rsidP="00062157">
      <w:pPr>
        <w:spacing w:after="0"/>
        <w:rPr>
          <w:rFonts w:cs="Times New Roman"/>
          <w:b/>
        </w:rPr>
      </w:pPr>
    </w:p>
    <w:p w:rsidR="00062157" w:rsidRDefault="00062157" w:rsidP="00062157">
      <w:pPr>
        <w:spacing w:after="0"/>
        <w:rPr>
          <w:rFonts w:cs="Times New Roman"/>
          <w:b/>
        </w:rPr>
      </w:pPr>
    </w:p>
    <w:p w:rsidR="00062157" w:rsidRDefault="00062157" w:rsidP="00062157">
      <w:pPr>
        <w:spacing w:after="0"/>
        <w:rPr>
          <w:rFonts w:cs="Times New Roman"/>
          <w:b/>
        </w:rPr>
      </w:pPr>
    </w:p>
    <w:p w:rsidR="00062157" w:rsidRDefault="00062157" w:rsidP="00062157">
      <w:pPr>
        <w:spacing w:after="0"/>
        <w:rPr>
          <w:rFonts w:cs="Times New Roman"/>
          <w:b/>
        </w:rPr>
      </w:pPr>
    </w:p>
    <w:p w:rsidR="00062157" w:rsidRDefault="00062157" w:rsidP="00062157">
      <w:pPr>
        <w:spacing w:after="0"/>
        <w:jc w:val="both"/>
        <w:rPr>
          <w:rFonts w:cs="Times New Roman"/>
          <w:b/>
        </w:rPr>
      </w:pPr>
    </w:p>
    <w:p w:rsidR="00062157" w:rsidRDefault="00062157" w:rsidP="00062157">
      <w:pPr>
        <w:spacing w:after="0"/>
        <w:jc w:val="both"/>
        <w:rPr>
          <w:rFonts w:cs="Times New Roman"/>
          <w:b/>
        </w:rPr>
      </w:pPr>
    </w:p>
    <w:p w:rsidR="00062157" w:rsidRDefault="00062157" w:rsidP="00062157">
      <w:pPr>
        <w:spacing w:after="0"/>
        <w:jc w:val="both"/>
        <w:rPr>
          <w:rFonts w:cs="Times New Roman"/>
          <w:b/>
        </w:rPr>
      </w:pPr>
    </w:p>
    <w:p w:rsidR="00062157" w:rsidRDefault="00062157" w:rsidP="00062157">
      <w:pPr>
        <w:spacing w:after="0"/>
        <w:jc w:val="both"/>
        <w:rPr>
          <w:rFonts w:cs="Times New Roman"/>
          <w:b/>
        </w:rPr>
      </w:pPr>
    </w:p>
    <w:p w:rsidR="00062157" w:rsidRDefault="00062157" w:rsidP="00062157">
      <w:pPr>
        <w:spacing w:after="0"/>
        <w:jc w:val="both"/>
        <w:rPr>
          <w:rFonts w:cs="Times New Roman"/>
          <w:b/>
        </w:rPr>
      </w:pPr>
    </w:p>
    <w:p w:rsidR="00062157" w:rsidRPr="00DA0788" w:rsidRDefault="00062157" w:rsidP="00062157">
      <w:pPr>
        <w:spacing w:after="0"/>
        <w:jc w:val="both"/>
        <w:rPr>
          <w:rFonts w:cs="Times New Roman"/>
          <w:b/>
        </w:rPr>
      </w:pPr>
      <w:r>
        <w:rPr>
          <w:rFonts w:cs="Times New Roman"/>
          <w:b/>
        </w:rPr>
        <w:t>Table S2.</w:t>
      </w:r>
      <w:r w:rsidRPr="00DA0788">
        <w:rPr>
          <w:rFonts w:cs="Times New Roman"/>
          <w:b/>
        </w:rPr>
        <w:t xml:space="preserve"> End products accumulated and glycolytic carbon sources consumed (mM) by </w:t>
      </w:r>
      <w:r w:rsidRPr="00DA0788">
        <w:rPr>
          <w:rFonts w:cs="Times New Roman"/>
          <w:b/>
          <w:i/>
        </w:rPr>
        <w:t>S. aureus</w:t>
      </w:r>
      <w:r w:rsidRPr="00DA0788">
        <w:rPr>
          <w:rFonts w:cs="Times New Roman"/>
          <w:b/>
        </w:rPr>
        <w:t xml:space="preserve"> wild type treated with NO 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6"/>
        <w:gridCol w:w="944"/>
        <w:gridCol w:w="944"/>
        <w:gridCol w:w="943"/>
        <w:gridCol w:w="915"/>
        <w:gridCol w:w="915"/>
        <w:gridCol w:w="1031"/>
        <w:gridCol w:w="915"/>
        <w:gridCol w:w="915"/>
        <w:gridCol w:w="915"/>
      </w:tblGrid>
      <w:tr w:rsidR="00062157" w:rsidRPr="004E6654" w:rsidTr="00062157">
        <w:tc>
          <w:tcPr>
            <w:tcW w:w="778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  <w:lang w:val="en-GB"/>
              </w:rPr>
            </w:pPr>
          </w:p>
        </w:tc>
        <w:tc>
          <w:tcPr>
            <w:tcW w:w="141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No glycolytic carbon source</w:t>
            </w:r>
          </w:p>
        </w:tc>
        <w:tc>
          <w:tcPr>
            <w:tcW w:w="1432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Glucose</w:t>
            </w:r>
          </w:p>
        </w:tc>
        <w:tc>
          <w:tcPr>
            <w:tcW w:w="137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Galactose</w:t>
            </w:r>
          </w:p>
        </w:tc>
      </w:tr>
      <w:tr w:rsidR="00062157" w:rsidRPr="004E6654" w:rsidTr="00062157">
        <w:tc>
          <w:tcPr>
            <w:tcW w:w="778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C</w:t>
            </w:r>
            <w:r w:rsidR="00F4685B">
              <w:rPr>
                <w:rFonts w:cs="Times New Roman"/>
                <w:sz w:val="20"/>
                <w:szCs w:val="20"/>
              </w:rPr>
              <w:t>tr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1h</w:t>
            </w:r>
          </w:p>
        </w:tc>
        <w:tc>
          <w:tcPr>
            <w:tcW w:w="472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3h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C</w:t>
            </w:r>
            <w:r w:rsidR="00F4685B">
              <w:rPr>
                <w:rFonts w:cs="Times New Roman"/>
                <w:sz w:val="20"/>
                <w:szCs w:val="20"/>
              </w:rPr>
              <w:t>tr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1h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3h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C</w:t>
            </w:r>
            <w:r w:rsidR="00F4685B">
              <w:rPr>
                <w:rFonts w:cs="Times New Roman"/>
                <w:sz w:val="20"/>
                <w:szCs w:val="20"/>
              </w:rPr>
              <w:t>tr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1h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3h</w:t>
            </w:r>
          </w:p>
        </w:tc>
      </w:tr>
      <w:tr w:rsidR="00062157" w:rsidRPr="004E6654" w:rsidTr="00062157">
        <w:tc>
          <w:tcPr>
            <w:tcW w:w="778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Glc consumed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72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3.6±0.9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3.4±0.8</w:t>
            </w:r>
          </w:p>
        </w:tc>
        <w:tc>
          <w:tcPr>
            <w:tcW w:w="516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12.1±0.7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062157" w:rsidRPr="004E6654" w:rsidTr="00062157">
        <w:tc>
          <w:tcPr>
            <w:tcW w:w="77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Gal consumed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516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1.0±0.2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1.1±0.1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2.6±0.6</w:t>
            </w:r>
          </w:p>
        </w:tc>
      </w:tr>
      <w:tr w:rsidR="00062157" w:rsidRPr="004E6654" w:rsidTr="00062157">
        <w:tc>
          <w:tcPr>
            <w:tcW w:w="77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Acetate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3.1±0.2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1.6±0.2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3.3±0.1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5.3±1.5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2.3±0.5</w:t>
            </w:r>
          </w:p>
        </w:tc>
        <w:tc>
          <w:tcPr>
            <w:tcW w:w="516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9.2±0.2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4.0±0.2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2.7±0.6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2.7±0.8</w:t>
            </w:r>
          </w:p>
        </w:tc>
      </w:tr>
      <w:tr w:rsidR="00062157" w:rsidRPr="004E6654" w:rsidTr="00062157">
        <w:tc>
          <w:tcPr>
            <w:tcW w:w="77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Lactate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  <w:r w:rsidRPr="004E6654">
              <w:rPr>
                <w:rFonts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1.6±0.4</w:t>
            </w:r>
          </w:p>
        </w:tc>
        <w:tc>
          <w:tcPr>
            <w:tcW w:w="516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2.4±0.5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</w:tr>
      <w:tr w:rsidR="00062157" w:rsidRPr="004E6654" w:rsidTr="00062157">
        <w:tc>
          <w:tcPr>
            <w:tcW w:w="77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Pyruvate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516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0.6±0.0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</w:tr>
      <w:tr w:rsidR="00062157" w:rsidRPr="004E6654" w:rsidTr="00062157">
        <w:tc>
          <w:tcPr>
            <w:tcW w:w="77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Formate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516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bookmarkStart w:id="1" w:name="OLE_LINK2"/>
            <w:r w:rsidRPr="004E6654">
              <w:rPr>
                <w:rFonts w:cs="Times New Roman"/>
                <w:sz w:val="20"/>
                <w:szCs w:val="20"/>
              </w:rPr>
              <w:t>ND</w:t>
            </w:r>
            <w:bookmarkEnd w:id="1"/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0.4±0.1</w:t>
            </w:r>
          </w:p>
        </w:tc>
      </w:tr>
      <w:tr w:rsidR="00062157" w:rsidRPr="004E6654" w:rsidTr="00062157">
        <w:tc>
          <w:tcPr>
            <w:tcW w:w="77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color w:val="000000"/>
                <w:sz w:val="20"/>
                <w:szCs w:val="20"/>
              </w:rPr>
              <w:t>ɑ-acetolactate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516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0.4±0.0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</w:tr>
      <w:tr w:rsidR="00062157" w:rsidRPr="004E6654" w:rsidTr="00062157">
        <w:tc>
          <w:tcPr>
            <w:tcW w:w="778" w:type="pct"/>
          </w:tcPr>
          <w:p w:rsidR="00062157" w:rsidRPr="004E6654" w:rsidRDefault="00062157" w:rsidP="00062157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4E6654">
              <w:rPr>
                <w:rFonts w:cs="Times New Roman"/>
                <w:color w:val="000000"/>
                <w:sz w:val="20"/>
                <w:szCs w:val="20"/>
              </w:rPr>
              <w:t>Acetoin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516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1.2±0.0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</w:tr>
      <w:tr w:rsidR="00062157" w:rsidRPr="004E6654" w:rsidTr="00062157">
        <w:tc>
          <w:tcPr>
            <w:tcW w:w="778" w:type="pct"/>
          </w:tcPr>
          <w:p w:rsidR="00062157" w:rsidRPr="004E6654" w:rsidRDefault="00062157" w:rsidP="00062157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4E6654">
              <w:rPr>
                <w:rFonts w:cs="Times New Roman"/>
                <w:color w:val="000000"/>
                <w:sz w:val="20"/>
                <w:szCs w:val="20"/>
              </w:rPr>
              <w:t>2,3-butanediol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516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0.1±0.0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</w:tr>
      <w:tr w:rsidR="00062157" w:rsidRPr="004E6654" w:rsidTr="00062157">
        <w:tc>
          <w:tcPr>
            <w:tcW w:w="778" w:type="pct"/>
          </w:tcPr>
          <w:p w:rsidR="00062157" w:rsidRPr="004E6654" w:rsidRDefault="00062157" w:rsidP="00062157">
            <w:pPr>
              <w:rPr>
                <w:rFonts w:cs="Times New Roman"/>
                <w:color w:val="000000"/>
                <w:sz w:val="20"/>
                <w:szCs w:val="20"/>
              </w:rPr>
            </w:pPr>
            <w:r w:rsidRPr="004E6654">
              <w:rPr>
                <w:rFonts w:cs="Times New Roman"/>
                <w:color w:val="000000"/>
                <w:sz w:val="20"/>
                <w:szCs w:val="20"/>
              </w:rPr>
              <w:t>Ethanol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0.1±0.0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72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0.2±0.0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0.2±0.0</w:t>
            </w:r>
          </w:p>
        </w:tc>
        <w:tc>
          <w:tcPr>
            <w:tcW w:w="516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0.1±0.0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0.1±0.0</w:t>
            </w:r>
          </w:p>
        </w:tc>
        <w:tc>
          <w:tcPr>
            <w:tcW w:w="458" w:type="pct"/>
          </w:tcPr>
          <w:p w:rsidR="00062157" w:rsidRPr="004E6654" w:rsidRDefault="00062157" w:rsidP="00062157">
            <w:pPr>
              <w:rPr>
                <w:rFonts w:cs="Times New Roman"/>
                <w:sz w:val="20"/>
                <w:szCs w:val="20"/>
              </w:rPr>
            </w:pPr>
            <w:r w:rsidRPr="004E6654">
              <w:rPr>
                <w:rFonts w:cs="Times New Roman"/>
                <w:sz w:val="20"/>
                <w:szCs w:val="20"/>
              </w:rPr>
              <w:t>ND</w:t>
            </w:r>
          </w:p>
        </w:tc>
      </w:tr>
    </w:tbl>
    <w:p w:rsidR="00062157" w:rsidRPr="00DA0788" w:rsidRDefault="00062157" w:rsidP="00062157">
      <w:pPr>
        <w:spacing w:after="0"/>
        <w:rPr>
          <w:rFonts w:cs="Times New Roman"/>
        </w:rPr>
      </w:pPr>
      <w:r w:rsidRPr="00DA0788">
        <w:rPr>
          <w:rFonts w:cs="Times New Roman"/>
          <w:vertAlign w:val="superscript"/>
        </w:rPr>
        <w:t>a</w:t>
      </w:r>
      <w:r w:rsidRPr="00DA0788">
        <w:rPr>
          <w:rFonts w:cs="Times New Roman"/>
        </w:rPr>
        <w:t>ND, not detected</w:t>
      </w:r>
    </w:p>
    <w:p w:rsidR="00062157" w:rsidRDefault="00062157" w:rsidP="00062157">
      <w:pPr>
        <w:spacing w:after="0"/>
        <w:rPr>
          <w:rFonts w:cs="Times New Roman"/>
        </w:rPr>
      </w:pPr>
    </w:p>
    <w:p w:rsidR="00062157" w:rsidRDefault="00062157" w:rsidP="00062157">
      <w:pPr>
        <w:spacing w:after="0"/>
        <w:rPr>
          <w:rFonts w:cs="Times New Roman"/>
        </w:rPr>
      </w:pPr>
    </w:p>
    <w:p w:rsidR="00062157" w:rsidRDefault="00062157" w:rsidP="00062157">
      <w:pPr>
        <w:rPr>
          <w:rFonts w:cs="Times New Roman"/>
        </w:rPr>
      </w:pPr>
    </w:p>
    <w:p w:rsidR="00062157" w:rsidRDefault="00062157" w:rsidP="00062157">
      <w:pPr>
        <w:rPr>
          <w:rFonts w:cs="Times New Roman"/>
        </w:rPr>
      </w:pPr>
    </w:p>
    <w:p w:rsidR="00062157" w:rsidRDefault="00062157" w:rsidP="00062157">
      <w:pPr>
        <w:spacing w:after="0"/>
        <w:rPr>
          <w:b/>
        </w:rPr>
      </w:pPr>
    </w:p>
    <w:p w:rsidR="00062157" w:rsidRDefault="00062157" w:rsidP="00062157">
      <w:pPr>
        <w:spacing w:after="0"/>
        <w:rPr>
          <w:b/>
        </w:rPr>
      </w:pPr>
    </w:p>
    <w:p w:rsidR="00062157" w:rsidRDefault="00062157" w:rsidP="00062157">
      <w:pPr>
        <w:spacing w:after="0"/>
        <w:rPr>
          <w:b/>
        </w:rPr>
      </w:pPr>
    </w:p>
    <w:p w:rsidR="00062157" w:rsidRDefault="00062157" w:rsidP="00062157">
      <w:pPr>
        <w:spacing w:after="0"/>
        <w:rPr>
          <w:b/>
        </w:rPr>
      </w:pPr>
    </w:p>
    <w:p w:rsidR="00062157" w:rsidRDefault="00062157" w:rsidP="00062157">
      <w:pPr>
        <w:spacing w:after="0"/>
        <w:rPr>
          <w:b/>
        </w:rPr>
      </w:pPr>
    </w:p>
    <w:p w:rsidR="00062157" w:rsidRDefault="00062157" w:rsidP="00062157">
      <w:pPr>
        <w:spacing w:after="0"/>
        <w:rPr>
          <w:b/>
        </w:rPr>
      </w:pPr>
    </w:p>
    <w:p w:rsidR="00062157" w:rsidRDefault="00062157" w:rsidP="00062157">
      <w:pPr>
        <w:spacing w:after="0"/>
        <w:rPr>
          <w:b/>
        </w:rPr>
      </w:pPr>
    </w:p>
    <w:p w:rsidR="00062157" w:rsidRPr="004E6654" w:rsidRDefault="00062157" w:rsidP="00062157">
      <w:pPr>
        <w:spacing w:after="0"/>
        <w:rPr>
          <w:b/>
        </w:rPr>
      </w:pPr>
      <w:r w:rsidRPr="004E6654">
        <w:rPr>
          <w:b/>
        </w:rPr>
        <w:lastRenderedPageBreak/>
        <w:t>Table S3.</w:t>
      </w:r>
      <w:r w:rsidRPr="004E6654">
        <w:t xml:space="preserve"> </w:t>
      </w:r>
      <w:r w:rsidRPr="004E6654">
        <w:rPr>
          <w:b/>
        </w:rPr>
        <w:t xml:space="preserve">Genes affected by NO in </w:t>
      </w:r>
      <w:r w:rsidRPr="004E6654">
        <w:rPr>
          <w:b/>
          <w:i/>
        </w:rPr>
        <w:t>S. aureus</w:t>
      </w:r>
      <w:r w:rsidRPr="004E6654">
        <w:rPr>
          <w:b/>
        </w:rPr>
        <w:t xml:space="preserve"> grown on galactose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686"/>
        <w:gridCol w:w="2035"/>
        <w:gridCol w:w="937"/>
        <w:gridCol w:w="1095"/>
        <w:gridCol w:w="783"/>
        <w:gridCol w:w="2386"/>
        <w:gridCol w:w="1071"/>
      </w:tblGrid>
      <w:tr w:rsidR="00062157" w:rsidRPr="00557439" w:rsidTr="00062157">
        <w:trPr>
          <w:trHeight w:val="20"/>
        </w:trPr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  <w:bookmarkStart w:id="2" w:name="OLE_LINK1"/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4E6654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>Locus_tag (old)</w:t>
            </w:r>
          </w:p>
        </w:tc>
        <w:tc>
          <w:tcPr>
            <w:tcW w:w="10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E6654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>Locus_tag (new)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E6654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>Gene name</w:t>
            </w:r>
            <w:r w:rsidRPr="004E6654">
              <w:rPr>
                <w:b/>
                <w:bCs/>
                <w:color w:val="000000"/>
                <w:sz w:val="16"/>
                <w:szCs w:val="16"/>
                <w:vertAlign w:val="superscript"/>
                <w:lang w:val="en-GB" w:eastAsia="en-GB"/>
              </w:rPr>
              <w:t>a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E6654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Adjusted </w:t>
            </w:r>
            <w:r w:rsidRPr="004E6654">
              <w:rPr>
                <w:b/>
                <w:bCs/>
                <w:i/>
                <w:iCs/>
                <w:color w:val="000000"/>
                <w:sz w:val="16"/>
                <w:szCs w:val="16"/>
                <w:lang w:val="en-GB" w:eastAsia="en-GB"/>
              </w:rPr>
              <w:t>p</w:t>
            </w:r>
            <w:r w:rsidRPr="004E6654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>-value</w:t>
            </w: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E6654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>Fold</w:t>
            </w:r>
          </w:p>
        </w:tc>
        <w:tc>
          <w:tcPr>
            <w:tcW w:w="11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E6654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>Annotation</w:t>
            </w:r>
          </w:p>
        </w:tc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E6654">
              <w:rPr>
                <w:b/>
                <w:bCs/>
                <w:color w:val="000000"/>
                <w:sz w:val="16"/>
                <w:szCs w:val="16"/>
                <w:lang w:val="en-GB" w:eastAsia="en-GB"/>
              </w:rPr>
              <w:t>COG category</w:t>
            </w:r>
            <w:r w:rsidRPr="004E6654">
              <w:rPr>
                <w:b/>
                <w:bCs/>
                <w:color w:val="000000"/>
                <w:sz w:val="16"/>
                <w:szCs w:val="16"/>
                <w:vertAlign w:val="superscript"/>
                <w:lang w:val="en-GB" w:eastAsia="en-GB"/>
              </w:rPr>
              <w:t>b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4E6654">
              <w:rPr>
                <w:i/>
                <w:iCs/>
                <w:color w:val="000000"/>
                <w:sz w:val="16"/>
                <w:szCs w:val="16"/>
                <w:lang w:val="en-GB" w:eastAsia="en-GB"/>
              </w:rPr>
              <w:t>Upregulated genes</w:t>
            </w:r>
          </w:p>
        </w:tc>
        <w:tc>
          <w:tcPr>
            <w:tcW w:w="10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4E6654">
              <w:rPr>
                <w:color w:val="000000"/>
                <w:sz w:val="16"/>
                <w:szCs w:val="16"/>
                <w:lang w:val="en-GB" w:eastAsia="en-GB"/>
              </w:rPr>
              <w:t>SAUSA300_</w:t>
            </w: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0054</w:t>
            </w:r>
          </w:p>
        </w:tc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SAUSA300_0054</w:t>
            </w:r>
          </w:p>
        </w:tc>
        <w:tc>
          <w:tcPr>
            <w:tcW w:w="46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1.12E-04</w:t>
            </w:r>
          </w:p>
        </w:tc>
        <w:tc>
          <w:tcPr>
            <w:tcW w:w="39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91.2</w:t>
            </w:r>
          </w:p>
        </w:tc>
        <w:tc>
          <w:tcPr>
            <w:tcW w:w="11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SAUSA300_0179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SAUSA300_RS00940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fdh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9.86E-67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33.2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formate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SAUSA300_0228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SAUSA300_RS01210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fadE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3.61E-107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26.9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long-chain-fatty-acid--CoA ligase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SAUSA300_0229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SAUSA300_RS01215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fadX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7.87E-96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SAUSA300_0227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SAUSA300_RS01205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fadD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6.76E-98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21.5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glutaryl-CoA dehydrogenase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SAUSA300_0226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SAUSA300_RS01200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fadB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2.43E-88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17.9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3-hydroxyacyl-CoA dehydrogenase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SAUSA300_0178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SAUSA300_RS00935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4.15E-118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16.7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SAUSA300_0225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SAUSA300_RS01195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fadA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2.04E-92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14.3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acetyl-CoA acetyltransferase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SAUSA300_1874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SAUSA300_RS10250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ftn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6.48E-79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14.3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non-heme ferritin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[P][F]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SAUSA300_0546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SAUSA300_RS02915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sdrC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6.78E-77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12.3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serine-aspartate repeat-containing protein C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SAUSA300_1226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SAUSA300_RS06645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dhoM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2.39E-38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9.9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homoserine dehydrogenase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SAUSA300_2092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SAUSA300_RS11525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dps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3.27E-17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DNA starvation/stationary phase protection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[F]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SAUSA300_1225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SAUSA300_RS06640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thrA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1.24E-17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aspartate kinase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SAUSA300_2588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SAUSA300_RS14390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secY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1.39E-34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accessory Sec system protein translocase subunit SecY2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 [U]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SAUSA300_1228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SAUSA300_RS06655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thrB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2.74E-32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7.7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homoserine kinase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SAUSA300_1227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SAUSA300_RS06650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thrC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3.44E-27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threonine synthase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SAUSA300_0681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SAUSA300_RS03655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6.26E-84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SAUSA300_1259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SAUSA300_RS06840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7.47E-47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DNA repair protein MucB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SAUSA300_2587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SAUSA300_RS14385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3.94E-32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accessory Sec system protein Asp1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[U]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SAUSA300_2586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SAUSA300_RS14380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1.58E-36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accessory Sec system protein Asp2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[U][R]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SAUSA300_0878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SAUSA300_RS04735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1.32E-08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LysR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SAUSA300_2585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SAUSA300_RS14375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3.61E-30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accessory Sec system protein Asp3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[U]</w:t>
            </w:r>
          </w:p>
        </w:tc>
      </w:tr>
      <w:tr w:rsidR="00062157" w:rsidRPr="00AD3591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SAUSA300_2231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SAUSA300_RS12320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fdhD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3.90E-46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AD3591" w:rsidRDefault="00062157" w:rsidP="00062157">
            <w:pPr>
              <w:spacing w:after="0"/>
              <w:rPr>
                <w:color w:val="000000"/>
                <w:sz w:val="16"/>
                <w:szCs w:val="16"/>
                <w:lang w:val="fr-FR" w:eastAsia="en-GB"/>
              </w:rPr>
            </w:pPr>
            <w:r w:rsidRPr="00557439">
              <w:rPr>
                <w:color w:val="000000"/>
                <w:sz w:val="16"/>
                <w:szCs w:val="16"/>
                <w:lang w:val="fr-FR" w:eastAsia="en-GB"/>
              </w:rPr>
              <w:t>formate dehydrogenase accessory protein FdhD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AD3591" w:rsidRDefault="00062157" w:rsidP="00062157">
            <w:pPr>
              <w:spacing w:after="0"/>
              <w:rPr>
                <w:color w:val="000000"/>
                <w:sz w:val="16"/>
                <w:szCs w:val="16"/>
                <w:lang w:val="fr-FR"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SAUSA300_1238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SAUSA300_RS06720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1.00E-55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SAUSA300_1373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SAUSA300_RS07500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8.41E-33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ferredoxin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SAUSA300_2622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SAUSA300_RS14570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1.32E-34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sulfurtransferase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SAUSA300_0414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SAUSA300_RS02220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2.14E-04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SAUSA300_2554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SAUSA300_RS14195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1.10E-32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sulfite reductase subunit alpha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[R][H]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SAUSA300_0955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SAUSA300_RS05135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atl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4.95E-12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bifunctional autolysin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[M][S]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SAUSA300_2475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SAUSA300_RS13735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1.03E-29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acyl-CoA thioester hydrolase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[I]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SAUSA300_2589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SAUSA300_RS14395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4.73E-22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serine-rich adhesin for platelets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SAUSA300_2488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SAUSA300_RS13820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feoA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1.55E-02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4.1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ferrous iron transporter 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SAUSA300_2479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SAUSA300_RS13755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cidA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4.41E-07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4.1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holin-like protein CidA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SAUSA300_2253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SAUSA300_RS12440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ssaA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6.65E-14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CHAP domain-containing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SAUSA300_2581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SAUSA300_RS14355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sasF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5.64E-27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surface anchored protein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SAUSA300_0544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SAUSA300_RS02905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5.59E-33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haloacid dehalogenase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SAUSA300_0413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SAUSA300_RS02215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5.06E-07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SAUSA300_0956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SAUSA300_RS05140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4.74E-20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GNAT family N-acetyltransferase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SAUSA300_1875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SAUSA300_RS10260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8.96E-18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DNA polymerase III subunit epsilon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[R][L]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SAUSA300_2165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SAUSA300_RS11935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budA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9.37E-15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3.8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alpha-acetolactate decarboxylase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[Q]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SAUSA300_0415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SAUSA300_RS02225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lpl3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5.21E-06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SAUSA300_1068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SAUSA300_RS05795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2.42E-04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SAUSA300_2166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SAUSA300_RS11940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alsS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6.77E-20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3.8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acetolactate synthase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SAUSA300_2553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SAUSA300_RS14190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4.25E-29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precorrin-2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SAUSA300_2597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SAUSA300_RS14440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cap1B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1.10E-07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capsular polysaccharide biosynthesis protein Cap1B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SAUSA300_0416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SAUSA300_RS02230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3.04E-06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SAUSA300_1237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SAUSA300_RS06710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lexA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2.57E-16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LexA repressor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SAUSA300_1182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SAUSA300_RS06390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1.16E-31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2-oxoglutarate ferredoxin oxidoreductase subunit alpha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SAUSA300_0715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SAUSA300_RS03840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nrdI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9.43E-14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protein NrdI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SAUSA300_0697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4.72E-14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7-cyano-7-deazaguanine synthase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SAUSA300_1677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SAUSA300_RS09160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3.50E-19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iron-regulated surface determinant protein H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SAUSA300_0048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SAUSA300_RS00255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1.87E-06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SAUSA300_0958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SAUSA300_RS05150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9.47E-28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SAUSA300_1374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SAUSA300_RS07505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8.06E-28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[H]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SAUSA300_1326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SAUSA300_RS07230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4.42E-12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ribonuclease H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SAUSA300_0903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SAUSA300_RS04860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1.07E-23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SAUSA300_1344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SAUSA300_RS07330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6.04E-18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chromosome replication protein DnaD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SAUSA300_0694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7.37E-15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SAUSA300_2402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SAUSA300_RS13300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4.61E-21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prevent-host-death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SAUSA300_0401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SAUSA300_RS02150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7.33E-11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SAUSA300_1342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SAUSA300_RS07320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4.02E-19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SAUSA300_1183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SAUSA300_RS06395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5.75E-30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2-oxoacid ferredoxin oxidoreductase subunit beta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SAUSA300_1513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SAUSA300_RS08260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8.74E-14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superoxide dismutase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SAUSA300_0545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SAUSA300_RS02910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3.01E-27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FMN-dependent NADPH-azoreductase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[C]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SAUSA300_0445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SAUSA300_RS02380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gltB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2.62E-08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glutamate synthase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SAUSA300_1580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SAUSA300_RS08610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3.57E-12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SAUSA300_2474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SAUSA300_RS13730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8.54E-20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thiol reductase thioredoxin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SAUSA300_0417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SAUSA300_RS02235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2.11E-06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SAUSA300_1376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SAUSA300_RS07515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1.04E-07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SAUSA300_1343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SAUSA300_RS07325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nth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6.66E-20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endonuclease III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[L][K][R]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SAUSA300_2300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SAUSA300_RS12705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1.07E-17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TetR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SAUSA300_2413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SAUSA300_RS13360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4.72E-03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SAUSA300_2401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SAUSA300_RS13295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4.86E-22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addiction module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SAUSA300_1725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SAUSA300_RS09425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7606F3" w:rsidRDefault="00062157" w:rsidP="00062157">
            <w:pPr>
              <w:spacing w:after="0"/>
              <w:rPr>
                <w:b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7606F3">
              <w:rPr>
                <w:b/>
                <w:i/>
                <w:iCs/>
                <w:color w:val="000000"/>
                <w:sz w:val="16"/>
                <w:szCs w:val="16"/>
                <w:lang w:eastAsia="en-GB"/>
              </w:rPr>
              <w:t>tal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2.50E-17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transaldolase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[G]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SAUSA300_0957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SAUSA300_RS05145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1.58E-21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SAUSA300_0784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SAUSA300_RS04235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1.18E-14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SAUSA300_0732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SAUSA300_RS03940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1.51E-19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SAUSA300_0823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SAUSA300_RS04440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6.56E-03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SAUSA300_2257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SAUSA300_RS12470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9.04E-21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SAUSA300_2498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SAUSA300_RS13875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crtN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3.54E-13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dehydrosqualene desaturase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SAUSA300_0395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SAUSA300_RS02110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1.33E-11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SAUSA300_2614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SAUSA300_RS14530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9.55E-13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polysaccharide deacetylase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[G]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SAUSA300_2596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SAUSA300_RS14435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cap1C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5.26E-07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capsular polysaccharide biosynthesis protein Cap8C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SAUSA300_1208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SAUSA300_RS06535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5.44E-09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SAUSA300_1214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SAUSA300_RS06585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gLY1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2.48E-03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threonine aldolase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SAUSA300_0985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SAUSA300_RS05300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3.45E-10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NrdH-redoxin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SAUSA300_1877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SAUSA300_RS10270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1.07E-23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SAUSA300_1178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SAUSA300_RS06370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recA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1.01E-11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DNA recombination/repair protein RecA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SAUSA300_2414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SAUSA300_RS13365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5.60E-03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diaminopimelate epimerase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SAUSA300_2570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SAUSA300_RS14295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arcA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9.76E-06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arginine deiminase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SAUSA300_2509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SAUSA300_RS13930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1.33E-13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TetR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SAUSA300_1294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SAUSA300_RS07030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6.22E-08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protein msa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SAUSA300_2544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SAUSA300_RS14125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1.53E-09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SAUSA300_0029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SAUSA300_RS00150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8.74E-14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nucleoid-structuring protein H-NS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SAUSA300_1256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SAUSA300_RS06825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msrA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2.72E-15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peptide-methionine (S)-S-oxide reductase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SAUSA300_0418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SAUSA300_RS02240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5.94E-07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SAUSA300_0552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SAUSA300_RS02945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5.36E-24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bacillithiol biosynthesis deacetylase BshB2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SAUSA300_2160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SAUSA300_RS11905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7.84E-09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MerR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SAUSA300_2603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SAUSA300_RS14475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lip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2.28E-10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lipase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SAUSA300_2279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SAUSA300_RS12595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4.96E-07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LysR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SAUSA300_1276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SAUSA300_RS06925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opp-2B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2.34E-03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peptide ABC transporter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SAUSA300_0704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6.24E-19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heme ABC transporter ATP-binding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SAUSA300_1180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SAUSA300_RS06380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7.05E-16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SAUSA300_1985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SAUSA300_RS10915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sdrH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5.55E-13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SAUSA300_2590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SAUSA300_RS14400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1.22E-12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flavin reductase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SAUSA300_0438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SAUSA300_RS02345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2.41E-06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val="pt-PT"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N-acetylmuramoyl-L-alanine amidase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[S]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SAUSA300_0304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2.06E-13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SAUSA300_2348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SAUSA300_RS12960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1.08E-06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N-acetyltransferase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SAUSA300_0696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3.44E-10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6-pyruvoyl tetrahydrobiopterin synthase-like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[H]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SAUSA300_0705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recQ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3.51E-16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ATP-dependent DNA helicase RecQ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[L][O][R]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SAUSA300_0695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2.29E-08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7-carboxy-7-deazaguanine synthase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SAUSA300_0303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4.19E-07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SAUSA300_1987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SAUSA300_RS10925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4.09E-11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hydrolase in agr operon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SAUSA300_0547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SAUSA300_RS02920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sdrD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2.51E-11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serine-aspartate repeat-containing protein D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 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SAUSA300_0936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SAUSA300_RS05030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1.40E-03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ABC transporter ATP-binding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SAUSA300_0644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SAUSA300_RS03455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2.46E-12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3-beta hydroxysteroid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SAUSA300_0741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SAUSA300_RS04000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uvrB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4.10E-15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excinuclease ABC subunit 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[L][O][K]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SAUSA300_0393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SAUSA300_RS02100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9.99E-03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SAUSA300_0390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SAUSA300_RS02080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2.08E-05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SAUSA300_2571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SAUSA300_RS14305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argR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5.32E-03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ArgR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SAUSA300_2386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SAUSA300_RS13205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5.73E-13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protein flp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[V]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SAUSA300_1447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SAUSA300_RS07900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xerD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3.50E-19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tyrosine recombinase XerD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SAUSA300_0410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SAUSA300_RS02200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9.16E-03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lipoprotein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SAUSA300_2444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SAUSA300_RS13555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gntR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9.50E-11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GntR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SAUSA300_1049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SAUSA300_RS05650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murI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5.77E-16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glutamate racemase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SAUSA300_2467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SAUSA300_RS13680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srtA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3.04E-15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sortase 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SAUSA300_0839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SAUSA300_RS04535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2.25E-06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SAUSA300_0024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SAUSA300_RS00125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6.65E-14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metallo-hydrolase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[Q]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SAUSA300_1350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SAUSA300_RS07360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4.04E-11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SAUSA300_2419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SAUSA300_RS13390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8.92E-08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SAUSA300_0419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SAUSA300_RS02245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4.74E-10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SAUSA300_2591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SAUSA300_RS14405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6.61E-05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SAUSA300_0643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SAUSA300_RS03450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4.51E-12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SAUSA300_1903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SAUSA300_RS10420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8.32E-05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SAUSA300_0159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SAUSA300_RS00840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cap5H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3.58E-02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O-acetyltransferase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SAUSA300_0904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SAUSA300_RS04865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8.96E-18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[C]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SAUSA300_1232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SAUSA300_RS06680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1.03E-11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catalase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[P][C]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SAUSA300_1738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SAUSA300_RS09505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1.82E-06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SAUSA300_1452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SAUSA300_RS07930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proC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5.70E-18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pyrroline-5-carboxylate reductase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SAUSA300_2308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SAUSA300_RS12755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1.04E-05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DNA-binding response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SAUSA300_1229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SAUSA300_RS06660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3.70E-12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haloacid dehalogenase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SAUSA300_0617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SAUSA300_RS03310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1.09E-11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sodium:proton antiporter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SAUSA300_1390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SAUSA300_RS07585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2.93E-02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SAUSA300_1194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SAUSA300_RS06450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2.00E-07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lysophospholipase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SAUSA300_1559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SAUSA300_RS08505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2.81E-02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enterotoxin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SAUSA300_2412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SAUSA300_RS13355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2.91E-02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SAUSA300_0716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SAUSA300_RS03845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3.50E-06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ribonucleotide-diphosphate reductase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SAUSA300_2499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SAUSA300_RS13880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crtM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2.99E-07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dehydrosqualene synthase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SAUSA300_0739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SAUSA300_RS03985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1.99E-04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peptidase M23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[S]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SAUSA300_0551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SAUSA300_RS02940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5.08E-17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GTP cyclohydrolase FolE2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[H]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SAUSA300_0298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SAUSA300_RS01590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4.53E-04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SAUSA300_0651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SAUSA300_RS03490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4.53E-04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peptidase M23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[S]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SAUSA300_2613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SAUSA300_RS14525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hisZ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4.89E-03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 phosphoribosyltransferase regulatory subunit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SAUSA300_0446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SAUSA300_RS02385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gltD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9.57E-07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glutamate synthase subunit beta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SAUSA300_0378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SAUSA300_RS02015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3.97E-08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SAUSA300_0436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SAUSA300_RS02335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3.84E-02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ABC transporter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SAUSA300_0945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SAUSA300_RS05080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4.95E-12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isochorismate synthase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SAUSA300_1375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SAUSA300_RS07510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1.41E-04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SAUSA300_1702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SAUSA300_RS09295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2.19E-06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peptidase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SAUSA300_2276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SAUSA300_RS12580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5.76E-04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N-acetyl-diaminopimelate deacetylase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SAUSA300_2008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SAUSA300_RS11045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ilvN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3.29E-02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acetolactate synthase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[T]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SAUSA300_2542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SAUSA300_RS14115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1.50E-14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acetyl-CoA synthetase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SAUSA300_1641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SAUSA300_RS08955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gltA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2.10E-14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citrate synthase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[O][C]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SAUSA300_0553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SAUSA300_RS02950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2.08E-14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SAUSA300_0118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SAUSA300_RS00610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6.88E-16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siderophore biosynthesis protein SbnA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SAUSA300_2282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SAUSA300_RS12610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3.40E-11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lysostaphin resistance protein 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SAUSA300_2443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SAUSA300_RS13550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gntK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2.31E-04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gluconokinase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[G]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SAUSA300_0080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SAUSA300_RS00410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1.52E-06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SAUSA300_2316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SAUSA300_RS12795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2.80E-06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SAUSA300_2284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SAUSA300_RS12620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9.59E-07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molybdenum cofactor biosysynthesis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[S]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SAUSA300_0049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SAUSA300_RS00260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3.72E-06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SAUSA300_2480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SAUSA300_RS13760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cidR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1.62E-08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LysR family transcriptional regulator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SAUSA300_1088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SAUSA300_RS05895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7.07E-10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glyoxalase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SAUSA300_2164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SAUSA300_RS11930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5.21E-06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toxin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SAUSA300_0612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SAUSA300_RS03285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1.72E-02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cation:proton antiporter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SAUSA300_0127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SAUSA300_RS00660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2.54E-03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SAUSA300_1723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SAUSA300_RS09415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6.73E-09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SAUSA300_1612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SAUSA300_RS08785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tag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6.68E-10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DNA-3-methyladenine glycosylase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SAUSA300_1454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SAUSA300_RS07940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zwf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2.60E-12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glucose-6-phosphate dehydrogenase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[R][G]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SAUSA300_2465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SAUSA300_RS13670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6.96E-03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peptide ABC transporter ATP-binding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SAUSA300_1081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SAUSA300_RS05860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2.56E-08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Laccase SACOL1200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SAUSA300_0152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SAUSA300_RS00805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cap5A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3.40E-02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capsular polysaccharide type 5 biosynthesis protein cap5A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 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SAUSA300_2005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SAUSA300_RS11025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4.09E-07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 xml:space="preserve">tRNA </w:t>
            </w:r>
            <w:r w:rsidRPr="00557439">
              <w:rPr>
                <w:color w:val="000000"/>
                <w:sz w:val="16"/>
                <w:szCs w:val="16"/>
                <w:lang w:eastAsia="en-GB"/>
              </w:rPr>
              <w:lastRenderedPageBreak/>
              <w:t>threonylcarbamoyladenosine biosynthesis protein TsaE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SAUSA300_0842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SAUSA300_RS04550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3.98E-12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SAUSA300_0262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SAUSA300_RS01405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rbsK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1.16E-08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ribokinase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[G]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SAUSA300_1745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SAUSA300_RS09535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2.82E-05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SAUSA300_1327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SAUSA300_RS07235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4.51E-06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hyperosmolarity resistance protein Ebh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SAUSA300_1287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SAUSA300_RS06995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asd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1.45E-04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aspartate-semialdehyde dehydrogenase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[E][R][O]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SAUSA300_1609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SAUSA300_RS08765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2.04E-02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peptidase A24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SAUSA300_0787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SAUSA300_RS04250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aroD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3.21E-04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3-dehydroquinase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SAUSA300_1668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SAUSA300_RS09105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2.65E-08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peroxiredoxin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SAUSA300_2128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SAUSA300_RS11720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4.25E-09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multidrug MFS transporter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SAUSA300_0642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SAUSA300_RS03445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3.28E-10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SAUSA300_0740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SAUSA300_RS03990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1.10E-06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hydrolase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SAUSA300_1721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SAUSA300_RS09400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1.46E-08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SAUSA300_1842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SAUSA300_RS10060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2.80E-05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transcriptional repressor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SAUSA300_0918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SAUSA300_RS04935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8.74E-11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diacylglycerol beta-glucosyltransferase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SAUSA300_1736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SAUSA300_RS09490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3.46E-11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membrane protein insertion efficiency factor YidD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SAUSA300_0047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SAUSA300_RS00250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6.72E-05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[S]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SAUSA300_1693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SAUSA300_RS09250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2.04E-10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[Q]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SAUSA300_2258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SAUSA300_RS12475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3.22E-15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formate dehydrogenase subunit alpha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SAUSA300_2094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SAUSA300_RS11535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1.58E-08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EVE domain-containing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SAUSA300_1629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SAUSA300_RS08885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thrS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2.69E-04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threonine--tRNA ligase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[R][O][J][U]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SAUSA300_0623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SAUSA300_RS03340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tagA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1.29E-09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N-acetylmannosaminyltransferase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SAUSA300_1372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SAUSA300_RS07495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1.76E-07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SAUSA300_0382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SAUSA300_RS02035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tcyP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1.81E-06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L-cystine transporter tcyP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SAUSA300_2211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SAUSA300_RS12195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1.80E-05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malonate transporter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SAUSA300_2546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SAUSA300_RS14135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betB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4.55E-05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betaine-aldehyde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SAUSA300_0742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SAUSA300_RS04005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uvrA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1.71E-10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ABC-ATPase UvrA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SAUSA300_0645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SAUSA300_RS03460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3.69E-08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DNA-binding response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SAUSA300_0299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SAUSA300_RS01595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6.25E-03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SAUSA300_2109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SAUSA300_2109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fmtB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1.67E-04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SAUSA300_1050</w:t>
            </w:r>
          </w:p>
        </w:tc>
        <w:tc>
          <w:tcPr>
            <w:tcW w:w="101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SAUSA300_RS05655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9.03E-10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</w:t>
            </w:r>
          </w:p>
        </w:tc>
        <w:tc>
          <w:tcPr>
            <w:tcW w:w="11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non-canonical purine NTP pyrophosphatase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eastAsia="en-GB"/>
              </w:rPr>
              <w:t>Downregulated genes</w:t>
            </w:r>
          </w:p>
        </w:tc>
        <w:tc>
          <w:tcPr>
            <w:tcW w:w="101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11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SAUSA300_1794</w:t>
            </w:r>
          </w:p>
        </w:tc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SAUSA300_RS09820</w:t>
            </w:r>
          </w:p>
        </w:tc>
        <w:tc>
          <w:tcPr>
            <w:tcW w:w="469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9.09E-08</w:t>
            </w:r>
          </w:p>
        </w:tc>
        <w:tc>
          <w:tcPr>
            <w:tcW w:w="39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-226.6</w:t>
            </w:r>
          </w:p>
        </w:tc>
        <w:tc>
          <w:tcPr>
            <w:tcW w:w="119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SAUSA300_1920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SAUSA300_RS10530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chs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1.90E-141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chemotaxis inhibitory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SAUSA300_0311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1.38E-37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-27.4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carbohydrate 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SAUSA300_2364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SAUSA300_RS13060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sbi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2.43E-60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-21.9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immunoglobulin-binding protein sbi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[R][B]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SAUSA300_0312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1.98E-40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pseudouridine-5'-phosphate glycosidase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[F]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SAUSA300_1416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SAUSA300_RS07725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0.003185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-16.6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SAUSA300_0371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7.83E-05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-15.2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SAUSA300_0986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SAUSA300_RS05305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cydA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2.20E-82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-14.7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cytochrome d ubiquinol oxidase subunit I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SAUSA300_0987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SAUSA300_RS05310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cydB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9.37E-69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-13.7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val="pt-PT"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cytochrome D ubiquinol oxidase subunit II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SAUSA300_0215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SAUSA300_RS01130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1.55E-23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[S]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SAUSA300_0998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SAUSA300_RS05375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3.54E-44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Cro/Cl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SAUSA300_1056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SAUSA300_RS05695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2.44E-62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-11.4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fibrinogen-binding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SAUSA300_1000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SAUSA300_RS05385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potB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8.42E-28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-11.1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spermidine/putrescine ABC transporter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SAUSA300_1055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SAUSA300_RS05690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efb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1.84E-50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fibrinogen-binding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SAUSA300_2383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SAUSA300_RS13180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1.70E-123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-10.8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alanine glycine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SAUSA300_0721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SAUSA300_RS03880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9.30E-101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-10.3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SAUSA300_1001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SAUSA300_RS05390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potC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4.72E-43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-9.8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spermidine/putrescine ABC transporter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SAUSA300_0999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SAUSA300_RS05380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potA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1.92E-46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-9.3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spermidine/putrescine import ATP-binding protein PotA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SAUSA300_0773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SAUSA300_RS04170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3.48E-16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-7.7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staphylocoagulase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SAUSA300_0313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2.70E-18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-7.5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pyrimidine nucleoside transporter NupC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SAUSA300_1052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SAUSA300_RS05670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2.59E-51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-7.5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fibrinogen-binding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SAUSA300_1981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SAUSA300_RS10885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8.31E-05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phage terminase small subunit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[X]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SAUSA300_1334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SAUSA300_RS07270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3.74E-17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sulfite reductase subunit alpha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SAUSA300_0355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SAUSA300_RS01885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5.81E-50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acetyl-CoA acyltransferase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SAUSA300_2349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SAUSA300_RS12965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1.04E-41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formate/nitrite transporter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SAUSA300_0693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1.13E-31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SAUSA300_1331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SAUSA300_RS07255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ald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1.03E-20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alanine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SAUSA300_1384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SAUSA300_RS07555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0.034982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holin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SAUSA300_0370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6.28E-21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toxin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SAUSA300_0720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SAUSA300_RS03875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3.68E-31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iron ABC transporter ATP-binding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SAUSA300_0940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SAUSA300_RS05050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1.74E-24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SAUSA300_2365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SAUSA300_RS13070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hlgA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7.11E-25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-5.8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gamma-hemolysin component 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SAUSA300_0224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SAUSA300_RS01180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coa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2.20E-29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-5.5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coagulase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SAUSA300_0538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SAUSA300_RS02875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1.91E-48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-5.5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UDP-glucose 4-epimerase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SAUSA300_1330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SAUSA300_RS07250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ilvA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3.65E-21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-5.5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serine/threonine dehydratase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SAUSA300_0719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SAUSA300_RS03870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1.36E-29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-5.5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iron ABC transporter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SAUSA300_0307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5.89E-49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-5.3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5'-nucleotidase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SAUSA300_0407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SAUSA300_RS02185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5.65E-06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-5.2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SAUSA300_0692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8.48E-48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-5.1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SAUSA300_0257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SAUSA300_RS01370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3.70E-30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antiholin-like protein LrgB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SAUSA300_1399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SAUSA300_RS07635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0.041717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SAUSA300_0683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SAUSA300_RS03665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6.77E-30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DeoR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[R][Q]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SAUSA300_1002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SAUSA300_RS05395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potD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1.29E-43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 xml:space="preserve">spermidine/putrescine ABC transporter substrate-binding </w:t>
            </w: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SAUSA300_1545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SAUSA300_RS08425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rpsT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2.66E-17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S20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[T]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SAUSA300_0775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SAUSA300_RS04180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1.12E-05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SAUSA300_0253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SAUSA300_RS01350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scdA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1.10E-44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iron-sulfur cluster repair protein ScdA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SAUSA300_0074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SAUSA300_RS00375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opp-3B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9.14E-28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peptide ABC transporter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SAUSA300_2526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SAUSA300_RS14015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pyrD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1.34E-36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dihydroorotate dehydrogenase 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 [O][F]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SAUSA300_2366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SAUSA300_RS13075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hlgC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8.07E-19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gamma-hemolysin component C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SAUSA300_0815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SAUSA300_RS04395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ear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1.91E-39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SAUSA300_0691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saeR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1.55E-23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DNA-binding response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SAUSA300_2081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SAUSA300_RS11455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pyrG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1.31E-29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CTP synthetase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[F]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SAUSA300_1017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SAUSA300_RS05470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1.82E-42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SAUSA300_0073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SAUSA300_RS00370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1.71E-22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nickel ABC transporter substrate-binding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SAUSA300_0256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SAUSA300_RS01365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2.75E-17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antiholin-like protein LrgA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SAUSA300_0075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SAUSA300_RS00380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opp-3C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1.32E-13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SAUSA300_1419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SAUSA300_RS07740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0.025088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SAUSA300_2351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SAUSA300_RS12980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1.10E-05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zinc ABC transporter substrate-binding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SAUSA300_2091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SAUSA300_RS11520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deoD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7.05E-28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purine-nucleoside phosphorylase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[F]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SAUSA300_2063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SAUSA300_RS11360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atpE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2.31E-17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-3.9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 synthase subunit C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SAUSA300_2486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SAUSA300_RS13805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1.34E-21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ATP-dependent Clp protease ATP-binding subunit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SAUSA300_0885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SAUSA300_RS04770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fabH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3.87E-38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-3.9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3-oxoacyl-ACP synthase III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SAUSA300_0372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3.44E-18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peptidase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SAUSA300_0594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SAUSA300_RS03190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adh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2.15E-07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zinc-dependent alcohol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SAUSA300_2124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SAUSA300_RS11695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rrsE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0.000548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16S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SAUSA300_0172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SAUSA300_RS00905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1.76E-08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SAUSA300_1037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SAUSA300_RS05585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pheS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1.64E-28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AD3591" w:rsidRDefault="00062157" w:rsidP="00062157">
            <w:pPr>
              <w:spacing w:after="0"/>
              <w:rPr>
                <w:color w:val="000000"/>
                <w:sz w:val="16"/>
                <w:szCs w:val="16"/>
                <w:lang w:val="fr-FR" w:eastAsia="en-GB"/>
              </w:rPr>
            </w:pPr>
            <w:r w:rsidRPr="00557439">
              <w:rPr>
                <w:color w:val="000000"/>
                <w:sz w:val="16"/>
                <w:szCs w:val="16"/>
                <w:lang w:val="fr-FR" w:eastAsia="en-GB"/>
              </w:rPr>
              <w:t>phenylalanine--tRNA ligase subunit alpha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SAUSA300_2537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SAUSA300_RS14075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3.66E-12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L-lactate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SAUSA300_2621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SAUSA300_RS14565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6.95E-21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lactonase drp35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SAUSA300_2291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SAUSA300_RS12660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gltS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2.17E-25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sodium:glutamate symporter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[H]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SAUSA300_1742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SAUSA300_RS09520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3.81E-19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SAUSA300_0076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SAUSA300_RS00385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2.20E-14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ABC transporter ATP-binding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SAUSA300_1711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SAUSA300_RS09350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putA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4.27E-31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proline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SAUSA300_0668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SAUSA300_RS03585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4.77E-30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SAUSA300_0235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SAUSA300_RS01250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lctE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8.66E-08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-3.7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L-lactate dehydrogenase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SAUSA300_2084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SAUSA300_RS11475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coaA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1.80E-25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type II pantothenate 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SAUSA300_0690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SAUSA300_RS03705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saeS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6.86E-30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two-component sensor histidine 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[T]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SAUSA300_0077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SAUSA300_RS00390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4.79E-11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NAD+ synthetase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SAUSA300_2328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SAUSA300_RS12865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2.23E-39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SAUSA300_1883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SAUSA300_RS10305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putP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1.54E-34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sodium:proline symporter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SAUSA300_2626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SAUSA300_RS14590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6.79E-15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 xml:space="preserve">DNA damage-inducible protein </w:t>
            </w:r>
            <w:r w:rsidRPr="00557439">
              <w:rPr>
                <w:color w:val="000000"/>
                <w:sz w:val="16"/>
                <w:szCs w:val="16"/>
                <w:lang w:eastAsia="en-GB"/>
              </w:rPr>
              <w:lastRenderedPageBreak/>
              <w:t>DinB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SAUSA300_0072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SAUSA300_RS00365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6.83E-15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methyltransferase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SAUSA300_1917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SAUSA300_1917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map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4.55E-19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SAUSA300_1038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SAUSA300_RS05590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pheT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1.69E-37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phenylalanine--tRNA ligase subunit beta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[O][T]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SAUSA300_0108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SAUSA300_RS00560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2.49E-16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oleate hydratase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SAUSA300_1841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SAUSA300_RS10055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rrsC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0.000707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16S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SAUSA300_1053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SAUSA300_RS05680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1.44E-19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FPRL1 inhibitory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SAUSA300_2059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SAUSA300_RS11340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atpG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1.05E-14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-3.5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 synthase subunit gamma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[C]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SAUSA300_2061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SAUSA300_RS11350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atpH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1.56E-27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-3.5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 synthase subunit delta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SAUSA300_1016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SAUSA300_RS05465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cyoE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2.94E-29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protoheme IX farnesyltransferase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SAUSA300_2441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SAUSA300_RS13530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fnbA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2.90E-18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fibronectin-binding protein 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 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SAUSA300_2484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SAUSA300_RS13795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6.41E-18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hydroxymethylglutaryl-CoA synthase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SAUSA300_1743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SAUSA300_RS09525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9.40E-05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SAUSA300_2057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SAUSA300_RS11330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atpC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8.60E-09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 synthase epsilon chain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SAUSA300_0574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SAUSA300_RS03070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4.23E-19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phosphomevalonate 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SAUSA300_2367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SAUSA300_RS13080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hlgB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2.37E-16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gamma-hemolysin component 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SAUSA300_0221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SAUSA300_RS01160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pflA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1.83E-06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pyruvate formate-lyase-activating enzyme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[S][R]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SAUSA300_0590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SAUSA300_RS03170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8.43E-17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NAD(P)H-dependent oxidoreductase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[C]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SAUSA300_0337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SAUSA300_RS01790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glpT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4.37E-17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glycerol-3-phosphate transporter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[G][P]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SAUSA300_2060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SAUSA300_RS11345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atpA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2.13E-11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 synthase subunit alpha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SAUSA300_2058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SAUSA300_RS11335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atpD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2.94E-10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 synthase subunit beta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SAUSA300_0718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SAUSA300_RS03865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7.21E-18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iron ABC transporter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SAUSA300_1741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SAUSA300_1741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0.000482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SAUSA300_2064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SAUSA300_RS11365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atpB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1.03E-12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-3.2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 synthase subunit A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SAUSA300_2640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SAUSA300_RS14660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9.85E-06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SAUSA300_1015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SAUSA300_RS05460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ctaA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2.29E-25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heme A synthase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SAUSA300_2491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SAUSA300_RS13840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3.52E-09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1-pyrroline-5-carboxylate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SAUSA300_0234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SAUSA300_RS01240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hmp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2.29E-25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nitric oxide dioxygenase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[C][P]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SAUSA300_1948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SAUSA300_RS10685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5.97E-07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SAUSA300_0315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nanA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1.54E-10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N-acetylneuraminate lyase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SAUSA300_1026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SAUSA300_RS05520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1.05E-26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DNA-binding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SAUSA300_2062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SAUSA300_RS11355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atpF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1.15E-08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ATP synthase subunit B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SAUSA300_0573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SAUSA300_RS03065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mvaD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2.43E-16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diphosphomevalonate decarboxylase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SAUSA300_0149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SAUSA300_0149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0.009853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SAUSA300_0223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SAUSA300_RS01175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3.78E-15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SAUSA300_0130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SAUSA300_RS00680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0.014294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NAD-dependent dehydratase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SAUSA300_2313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SAUSA300_RS12780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4.19E-13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L-lactate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[C]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SAUSA300_1009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SAUSA300_RS05430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typA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1.96E-22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GTP-binding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[D][T]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SAUSA300_1829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SAUSA300_RS09995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7.49E-05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tRNA-Pro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SAUSA300_0233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SAUSA300_RS01235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5.25E-12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SAUSA300_1153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SAUSA300_RS06245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uppS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3.12E-21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-2.9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isoprenyl 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SAUSA300_0785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SAUSA300_RS04240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8.63E-16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SAUSA300_1586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SAUSA300_RS08645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aspS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3.00E-25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aspartate--tRNA ligase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SAUSA300_2380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SAUSA300_RS13165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2.94E-08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SAUSA300_0194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SAUSA300_RS01020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murP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7.21E-11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SAUSA300_0684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SAUSA300_RS03670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fruB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4.52E-12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1-phosphofructokinase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[G]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SAUSA300_1675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SAUSA300_RS09145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tyrS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5.04E-14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tyrosine--tRNA ligase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[R][J][T][O]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SAUSA300_0220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SAUSA300_RS01155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pflB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3.53E-06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-2.8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formate acetyltransferase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[O][S]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SAUSA300_0314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8.40E-09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-2.8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SAUSA300_2270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SAUSA300_RS12550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glvC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2.08E-11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PTS alpha-glucoside transporter subunit IIBC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SAUSA300_1411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SAUSA300_RS07700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0.011147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SAUSA300_0638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SAUSA300_RS03420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1.63E-08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PTS mannose transporter subunit IIA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SAUSA300_1811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SAUSA300_RS09910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2.12E-06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tRNA-Leu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SAUSA300_0886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SAUSA300_RS04775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fabF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1.36E-22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-2.7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beta-ketoacyl-[acyl-carrier-protein] synthase II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SAUSA300_0506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SAUSA300_RS02710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nupC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4.81E-17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pyrimidine nucleoside transporter NupC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[P][S]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SAUSA300_0364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ychF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5.91E-18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GTP-binding protein YchF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[D]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SAUSA300_0310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pfoR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3.18E-16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SAUSA300_1566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SAUSA300_RS08540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1.31E-08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-2.7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allophanate hydrolase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SAUSA300_2493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SAUSA300_RS13850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2.12E-06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SAUSA300_1235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SAUSA300_RS06695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guaC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3.49E-14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guanosine monophosphate reductase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[F]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SAUSA300_1121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SAUSA300_RS06065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4.82E-24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transcription factor FapR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[I]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SAUSA300_2123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SAUSA300_RS11690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rrlE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0.00171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23S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SAUSA300_0192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SAUSA300_RS01010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1.10E-06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SAUSA300_1093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SAUSA300_RS05925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pyrB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0.013044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aspartate carbamoyltransferase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SAUSA300_2502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SAUSA300_RS13895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1.84E-09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glycosyl-4,4'-diaponeurosporenoate acyltransferase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SAUSA300_1666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SAUSA300_RS09090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1.52E-07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S4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[J][T][R]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SAUSA300_0357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SAUSA300_RS01895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metE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1.46E-07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5-methyltetrahydropteroyltriglutamate--homocysteine methyltransferase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SAUSA300_0922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SAUSA300_RS04955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6.63E-11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SAUSA300_1192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SAUSA300_RS06440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glpK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1.48E-10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-2.6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glycerol 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[C]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SAUSA300_1285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SAUSA300_RS06985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4.23E-13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ABC transporter ATP-binding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SAUSA300_0524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SAUSA300_RS02805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rplJ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4.47E-05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L10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SAUSA300_1562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SAUSA300_RS08520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2.05E-08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SAUSA300_1124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SAUSA300_RS06080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fabG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3.53E-13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beta-ketoacyl-ACP reductase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SAUSA300_0019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SAUSA300_RS00100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0.002774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tRNA-Asp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SAUSA300_0498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SAUSA300_RS02670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2.50E-06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tRNA-Ala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SAUSA300_0363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1.74E-12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SAUSA300_0331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SAUSA300_RS01760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0.000594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PTS lactose transporter subunit IIB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SAUSA300_1091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SAUSA300_RS05915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pyrR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7.81E-10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bifunctional protein PyrR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SAUSA300_0358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metH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2.44E-05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bifunctional homocysteine S-methyltransferase/5,10-methylenetetrahydrofolate reductase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SAUSA300_0366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rpsF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6.06E-06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S6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SAUSA300_2235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SAUSA300_RS12340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2.01E-16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ferrichrome ABC transporter substrate-binding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SAUSA300_2202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SAUSA300_RS12140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rplW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3.01E-06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L23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SAUSA300_1963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SAUSA300_RS10765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1.15E-09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SAUSA300_2331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SAUSA300_RS12880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2.81E-20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SAUSA300_0210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SAUSA300_RS01105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2.77E-06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maltose ABC transporter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SAUSA300_1508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SAUSA300_RS08235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8.86E-10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SAUSA300_0572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SAUSA300_RS03060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mvk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2.05E-13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mevalonate 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[O][I]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SAUSA300_0770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SAUSA300_RS04155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0.024241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SAUSA300_0208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SAUSA300_RS01095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1.95E-05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sugar ABC transporter ATP-binding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SAUSA300_0326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SAUSA300_RS01735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1.38E-14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SAUSA300_2195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SAUSA300_RS12105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rpsQ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2.71E-08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-2.5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S17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SAUSA300_0837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SAUSA300_RS04525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dltC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1.36E-13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D-alanine--poly(phosphoribitol) ligase subunit 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SAUSA300_0193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SAUSA300_RS01015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murQ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1.04E-07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N-acetylmuramic acid 6-phosphate etherase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[R][K][M]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SAUSA300_0884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SAUSA300_RS04765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3.35E-11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SAUSA300_0376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SAUSA300_RS02005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2.73E-07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SAUSA300_0195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SAUSA300_RS01025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6.87E-12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RpiR family 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[K][R][M]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SAUSA300_2118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SAUSA300_RS11665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1.76E-06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tRNA-Tyr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SAUSA300_0333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SAUSA300_RS01770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3.33E-06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[M][K][P]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SAUSA300_0526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SAUSA300_RS02815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1.46E-14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methyltransferase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SAUSA300_1564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SAUSA300_RS08530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accB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3.20E-07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acetyl-CoA carboxylase biotin carboxyl carrier protein subunit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SAUSA300_0209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SAUSA300_RS01100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0.001982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maltose ABC transporter substrate-binding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[G]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SAUSA300_2082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SAUSA300_RS11460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rpoE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5.24E-11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DNA-directed RNA polymerase subunit delta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SAUSA300_1329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SAUSA300_RS07245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2.42E-06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amino acid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SAUSA300_1122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SAUSA300_RS06070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plsX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1.95E-20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phosphate acyltransferase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SAUSA300_1838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SAUSA300_RS10040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rrlC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23S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SAUSA300_2171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SAUSA300_RS11985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rpsI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0.000284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S9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SAUSA300_0367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ssb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0.000118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single-stranded DNA-binding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[L]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SAUSA300_1756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SAUSA300_RS09610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splC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0.024899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serine protease SplC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SAUSA300_1123</w:t>
            </w:r>
          </w:p>
        </w:tc>
        <w:tc>
          <w:tcPr>
            <w:tcW w:w="101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SAUSA300_RS06075</w:t>
            </w:r>
          </w:p>
        </w:tc>
        <w:tc>
          <w:tcPr>
            <w:tcW w:w="469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fabD</w:t>
            </w:r>
          </w:p>
        </w:tc>
        <w:tc>
          <w:tcPr>
            <w:tcW w:w="548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4.34E-20</w:t>
            </w:r>
          </w:p>
        </w:tc>
        <w:tc>
          <w:tcPr>
            <w:tcW w:w="392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malonyl CoA-ACP transacylase</w:t>
            </w:r>
          </w:p>
        </w:tc>
        <w:tc>
          <w:tcPr>
            <w:tcW w:w="536" w:type="pct"/>
            <w:shd w:val="clear" w:color="000000" w:fill="FFFF00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[M][J][I][Q]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SAUSA300_1919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SAUSA300_RS10525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4.41E-05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SAUSA300_2016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SAUSA300_RS11090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rrlD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0.007045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-2.4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23S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SAUSA300_2191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SAUSA300_RS12085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rpsN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9.90E-08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S14 type Z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SAUSA300_0318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nanE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6.22E-08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N-acetylmannosamine-6-phosphate 2-epimerase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[G]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SAUSA300_1028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SAUSA300_RS05535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0.000157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iron-regulated surface determinant protein 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[M][P]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SAUSA300_1027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SAUSA300_RS05530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rpmF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1.70E-06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L32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SAUSA300_2017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SAUSA300_RS11095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rrsD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0.010249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16S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SAUSA300_2641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SAUSA300_RS14665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0.000592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SAUSA300_2440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SAUSA300_RS13525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fnbB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9.05E-11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fibronectin-binding protein 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 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SAUSA300_2495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SAUSA300_RS13860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1.18E-09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copper chaperone CopZ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SAUSA300_0327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SAUSA300_RS01740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4.68E-12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deacetylase SIR2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SAUSA300_0961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SAUSA300_RS05165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qoxC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6.74E-05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quinol oxidase subunit 3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SAUSA300_2543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SAUSA300_RS14120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1.68E-08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antibiotic biosynthesis monooxygenase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SAUSA300_0094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SAUSA300_RS00490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0.00449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SAUSA300_1563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SAUSA300_RS08525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accC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1.97E-10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acetyl-CoA carboxylase biotin carboxylase subunit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SAUSA300_2192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SAUSA300_RS12090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rplE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8.75E-08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L5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SAUSA300_2194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SAUSA300_RS12100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rplN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1.23E-05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L14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SAUSA300_2196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SAUSA300_RS12110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rpmC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0.000241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L29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SAUSA300_0025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SAUSA300_RS00130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3.92E-11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5'-nucleotidase family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SAUSA300_1758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SAUSA300_RS09620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splA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0.002966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serine protease SplA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SAUSA300_1744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SAUSA300_RS09530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3.94E-05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SAUSA300_2205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SAUSA300_RS12155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rpsJ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6.16E-05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S10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[T][J][R]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SAUSA300_1561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SAUSA300_RS08515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5.94E-10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iron transporter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SAUSA300_1345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SAUSA300_RS07335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asnC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1.02E-18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asparagine--tRNA ligase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SAUSA300_0846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SAUSA300_RS04570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1.08E-05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-2.3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sodium:proton antiporter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SAUSA300_0525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SAUSA300_RS02810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rplL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0.001345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val="pt-PT"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L7/L12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SAUSA300_2049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SAUSA300_RS11280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thiD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0.000514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hydroxymethylpyrimidine/phosphomethylpyrimidine 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SAUSA300_0040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SAUSA300_RS00215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0.014799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SAUSA300_0387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SAUSA300_RS02065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pbuX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3.16E-14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xanthine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[P][F]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SAUSA300_1565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SAUSA300_RS08535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4.75E-09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allophanate hydrolase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SAUSA300_1777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SAUSA300_RS09725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0.018922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tRNA-Phe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SAUSA300_2453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SAUSA300_RS13605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1.17E-15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lantibiotic ABC transporter ATP-binding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SAUSA300_2116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SAUSA300_RS11655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0.000721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tRNA-Lys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SAUSA300_2190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SAUSA300_RS12080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rpsH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1.28E-07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S8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SAUSA300_0836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SAUSA300_RS04520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dltB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6.12E-12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D-alanyl-lipoteichoic acid biosynthesis protein DltB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SAUSA300_2636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SAUSA300_RS14640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9.47E-08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integrase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SAUSA300_0328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SAUSA300_RS01745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2.99E-10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lipoate--protein ligase 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SAUSA300_2249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SAUSA300_RS12415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ssaA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0.00035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CHAP domain-containing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SAUSA300_0502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SAUSA300_RS02690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rrfB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2.19E-07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SAUSA300_0266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SAUSA300_RS01430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2.82E-05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SAUSA300_1587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SAUSA300_RS08650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hisS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2.30E-10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histidine--tRNA ligase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SAUSA300_0409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SAUSA300_RS02195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9.73E-11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SAUSA300_1837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SAUSA300_RS10035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rrfC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9.95E-07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SAUSA300_1595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SAUSA300_RS08690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tgt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1.53E-15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queuine tRNA-ribosyltransferase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SAUSA300_2197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SAUSA300_RS12115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rplP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0.000211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L16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SAUSA300_0457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SAUSA300_RS02450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rrfA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1.48E-07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SAUSA300_2189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SAUSA300_RS12075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rplF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7.12E-06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L6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SAUSA300_1779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SAUSA300_RS09735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0.000109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tRNA-Met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SAUSA300_2489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SAUSA300_RS13825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0.000244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SAUSA300_0844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SAUSA300_RS04560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2.23E-14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NADH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SAUSA300_1703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SAUSA300_RS09300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1.81E-09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rhodanese-like domain-containing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SAUSA300_2083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SAUSA300_RS11465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2.81E-10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acetyltransferase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SAUSA300_0500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SAUSA300_RS02680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9.47E-08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tRNA-Ile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SAUSA300_2463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SAUSA300_RS13660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ddh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9.25E-10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lactate dehydrogenase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SAUSA300_2172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SAUSA300_RS11990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rplM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3.92E-05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50S ribosomal protein L13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SAUSA300_1685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SAUSA300_RS09210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1.14E-05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SAUSA300_0566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SAUSA300_RS03030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6.16E-11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amino acid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SAUSA300_2592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SAUSA300_RS14415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1.87E-05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SAUSA300_1092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SAUSA300_RS05920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pyrP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0.030781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uracil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[F][P]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SAUSA300_2483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SAUSA300_RS13790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7.79E-13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hydroxymethylglutaryl-CoA reductase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SAUSA300_2048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SAUSA300_RS11275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thiM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0.000121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hydroxyethylthiazole 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[H]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SAUSA300_2370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SAUSA300_RS13095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0.032585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8-amino-7-oxononanoate synthase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SAUSA300_0838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SAUSA300_RS04530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dltD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3.95E-13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D-alanyl-lipoteichoic acid biosynthesis protein DltD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SAUSA300_0497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SAUSA300_RS02665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rrfG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1.04E-05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7F736E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SAUSA300_0139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SAUSA300_RS00730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4.38E-05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7F736E" w:rsidRDefault="00062157" w:rsidP="00062157">
            <w:pPr>
              <w:spacing w:after="0"/>
              <w:rPr>
                <w:color w:val="000000"/>
                <w:sz w:val="16"/>
                <w:szCs w:val="16"/>
                <w:lang w:val="fr-FR" w:eastAsia="en-GB"/>
              </w:rPr>
            </w:pPr>
            <w:r w:rsidRPr="00557439">
              <w:rPr>
                <w:color w:val="000000"/>
                <w:sz w:val="16"/>
                <w:szCs w:val="16"/>
                <w:lang w:val="fr-FR" w:eastAsia="en-GB"/>
              </w:rPr>
              <w:t>tetracycline efflux MFS transporter Tet(38)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7F736E" w:rsidRDefault="00062157" w:rsidP="00062157">
            <w:pPr>
              <w:spacing w:after="0"/>
              <w:rPr>
                <w:color w:val="000000"/>
                <w:sz w:val="16"/>
                <w:szCs w:val="16"/>
                <w:lang w:val="fr-FR"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SAUSA300_1506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SAUSA300_RS08225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3.24E-12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SAUSA300_2437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SAUSA300_RS13510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sarT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0.001991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transcriptional regulator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[K][R]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SAUSA300_1943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SAUSA300_RS10660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1.44E-05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HNH endonuclease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[S][R]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SAUSA300_2198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SAUSA300_RS12120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rpsC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0.000294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S3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[T][J][R][K]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SAUSA300_1810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SAUSA300_RS09905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0.000452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transposase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SAUSA300_1757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SAUSA300_RS09615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splB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0.023276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serine protease SplB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SAUSA300_1020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SAUSA300_RS05490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1.97E-08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glycerophosphoryl diester phosphodiesterase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[I]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SAUSA300_0031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SAUSA300_RS00160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2.82E-05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[I]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SAUSA300_2403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SAUSA300_RS13310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1.55E-08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SAUSA300_2265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SAUSA300_RS12515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1.66E-12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alanine glycine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SAUSA300_1739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SAUSA300_RS09510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6.84E-14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calcium-binding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SAUSA300_0316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SAUSA300_RS01685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0.000119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N-acetylmannosamine 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SAUSA300_0456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SAUSA300_RS02445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rrlA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0.002655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23S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SAUSA300_2122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SAUSA300_RS11685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rrfE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3.33E-07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lastRenderedPageBreak/>
              <w:t>SAUSA300_0960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SAUSA300_RS05160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qoxD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0.002519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quinol oxidase subunit 4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SAUSA300_2182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SAUSA300_RS12040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infA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1.10E-05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translation initiation factor IF-1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[T][J]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SAUSA300_2200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SAUSA300_RS12130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0.00127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S19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[T][J]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SAUSA300_0183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SAUSA300_RS00960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1.55E-09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SAUSA300_2184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SAUSA300_RS12050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secY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4.45E-05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protein translocase subunit SecY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 [U]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SAUSA300_1525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SAUSA300_RS08320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glyS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1.80E-14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glycine--tRNA ligase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SAUSA300_0353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SAUSA300_RS01870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6.80E-05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SAUSA300_0362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1.29E-05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-2.1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mechanosensitive ion channel protein MscS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SAUSA300_1507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SAUSA300_RS08230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glk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1.55E-11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glucokinase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SAUSA300_2320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SAUSA300_RS12820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1.65E-05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membrane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SAUSA300_0501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SAUSA300_RS02685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rrlB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0.00199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23S ribosomal RNA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SAUSA300_0685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SAUSA300_RS03675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fruA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1.50E-06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PTS fructose transporter subunit IIC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SAUSA300_0136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SAUSA300_RS00710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8.42E-06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SAUSA300_0589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SAUSA300_RS03165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1.61E-08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oxidoreductase ion channel protein IolS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[R][Q]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SAUSA300_2287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SAUSA300_RS12640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3.05E-09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sodium ABC transporter permease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SAUSA300_1830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SAUSA300_RS10000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1.32E-05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tRNA-Arg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SAUSA300_0330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SAUSA300_RS01755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ulaA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2.13E-05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PTS ascorbate transporter subunit IIC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SAUSA300_2180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SAUSA300_RS12030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rpsM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5.11E-05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S13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[T][J][R]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SAUSA300_0637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SAUSA300_RS03415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2.16E-05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dihydroxyacetone kinase subunit DhaL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SAUSA300_1234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SAUSA300_RS06690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rpsN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0.01154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S14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SAUSA300_2298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SAUSA300_RS12695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0.000319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multidrug MFS transporter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SAUSA300_0953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SAUSA300_RS05120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0.00459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acyltransferase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SAUSA300_0067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SAUSA300_RS00340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1.71E-12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universal stress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[T]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SAUSA300_1611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SAUSA300_RS08780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valS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1.50E-13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valine--tRNA ligase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[O][R]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SAUSA300_1149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SAUSA300_RS06220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rpsB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0.000304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30S ribosomal protein S2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[R][J]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SAUSA300_2476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SAUSA300_RS13740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ptsG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2.01E-06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PTS glucoside EIICBA component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[P] [M]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SAUSA300_0290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SAUSA300_RS01550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0.012206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SAUSA300_2329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SAUSA300_RS12870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gltT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7.25E-09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eastAsia="en-GB"/>
              </w:rPr>
              <w:t>proton/sodium-glutamate symport protein GltT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[E][H]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SAUSA300_0359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SAUSA300_RS01905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b/>
                <w:bCs/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b/>
                <w:bCs/>
                <w:i/>
                <w:iCs/>
                <w:color w:val="000000"/>
                <w:sz w:val="16"/>
                <w:szCs w:val="16"/>
                <w:lang w:val="pt-PT" w:eastAsia="en-GB"/>
              </w:rPr>
              <w:t>metC2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0.00546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cystathionine beta-lyase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SAUSA300_1947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SAUSA300_RS10680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0.000351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SAUSA300_0982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SAUSA300_RS05285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3.00E-12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hypothetical protein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SAUSA300_1505</w:t>
            </w:r>
          </w:p>
        </w:tc>
        <w:tc>
          <w:tcPr>
            <w:tcW w:w="101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SAUSA300_RS08220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</w:p>
        </w:tc>
        <w:tc>
          <w:tcPr>
            <w:tcW w:w="548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3.66E-12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hydroxyacylglutathione hydrolase</w:t>
            </w:r>
          </w:p>
        </w:tc>
        <w:tc>
          <w:tcPr>
            <w:tcW w:w="536" w:type="pct"/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[Q]</w:t>
            </w:r>
          </w:p>
        </w:tc>
      </w:tr>
      <w:tr w:rsidR="00062157" w:rsidRPr="00557439" w:rsidTr="00062157">
        <w:trPr>
          <w:trHeight w:val="20"/>
        </w:trPr>
        <w:tc>
          <w:tcPr>
            <w:tcW w:w="84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SAUSA300_0386</w:t>
            </w:r>
          </w:p>
        </w:tc>
        <w:tc>
          <w:tcPr>
            <w:tcW w:w="101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SAUSA300_RS02060</w:t>
            </w:r>
          </w:p>
        </w:tc>
        <w:tc>
          <w:tcPr>
            <w:tcW w:w="469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i/>
                <w:iCs/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i/>
                <w:iCs/>
                <w:color w:val="000000"/>
                <w:sz w:val="16"/>
                <w:szCs w:val="16"/>
                <w:lang w:val="pt-PT" w:eastAsia="en-GB"/>
              </w:rPr>
              <w:t>xpt</w:t>
            </w:r>
          </w:p>
        </w:tc>
        <w:tc>
          <w:tcPr>
            <w:tcW w:w="54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5.26E-10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-2</w:t>
            </w:r>
          </w:p>
        </w:tc>
        <w:tc>
          <w:tcPr>
            <w:tcW w:w="119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xanthine phosphoribosyltransferase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157" w:rsidRPr="00557439" w:rsidRDefault="00062157" w:rsidP="00062157">
            <w:pPr>
              <w:spacing w:after="0"/>
              <w:rPr>
                <w:color w:val="000000"/>
                <w:sz w:val="16"/>
                <w:szCs w:val="16"/>
                <w:lang w:eastAsia="en-GB"/>
              </w:rPr>
            </w:pPr>
            <w:r w:rsidRPr="00557439">
              <w:rPr>
                <w:color w:val="000000"/>
                <w:sz w:val="16"/>
                <w:szCs w:val="16"/>
                <w:lang w:val="pt-PT" w:eastAsia="en-GB"/>
              </w:rPr>
              <w:t>[H]</w:t>
            </w:r>
          </w:p>
        </w:tc>
      </w:tr>
    </w:tbl>
    <w:bookmarkEnd w:id="2"/>
    <w:bookmarkEnd w:id="3"/>
    <w:bookmarkEnd w:id="4"/>
    <w:bookmarkEnd w:id="5"/>
    <w:bookmarkEnd w:id="6"/>
    <w:bookmarkEnd w:id="7"/>
    <w:p w:rsidR="00062157" w:rsidRPr="004E6654" w:rsidRDefault="00062157" w:rsidP="00062157">
      <w:pPr>
        <w:spacing w:after="0"/>
        <w:jc w:val="both"/>
      </w:pPr>
      <w:r w:rsidRPr="004E6654">
        <w:rPr>
          <w:vertAlign w:val="superscript"/>
        </w:rPr>
        <w:t>a</w:t>
      </w:r>
      <w:r w:rsidRPr="004E6654">
        <w:t xml:space="preserve">genes in bold indicate pan-gene names; </w:t>
      </w:r>
      <w:r w:rsidRPr="004E6654">
        <w:rPr>
          <w:vertAlign w:val="superscript"/>
        </w:rPr>
        <w:t>b</w:t>
      </w:r>
      <w:r w:rsidRPr="004E6654">
        <w:t xml:space="preserve">COG: Clusters of Orthologous groups; [C] Energy production and conversion; [E] Amino acid transport and metabolism; [F] Nucleotide transport and metabolism; [G] Carbohydrate transport and metabolism; [H] Coenzyme transport and metabolism; [I] Lipid transport and metabolism; [J] Translation, ribosomal structure and biogenesis; [K] Transcription; [L] Replication, recombination and repair; [M] Cell wall/membrane/envelope </w:t>
      </w:r>
      <w:r w:rsidRPr="004E6654">
        <w:lastRenderedPageBreak/>
        <w:t xml:space="preserve">biogenesis; [O] Posttranslational modification, protein turnover, chaperones; [P] Inorganic ion transport and metabolism; [Q] Secondary metabolites biosynthesis, transport and catabolism; [R] General function prediction only; [S] Function unknown; [T] Signal transduction mechanisms; [U] Intracellular trafficking, secretion, and vesicular transport; [V] Defense mechanisms; [X] No prediction. In yellow are highlighted the genes referred in the manuscript. </w:t>
      </w:r>
    </w:p>
    <w:p w:rsidR="00062157" w:rsidRPr="00245987" w:rsidRDefault="00062157" w:rsidP="00062157">
      <w:pPr>
        <w:spacing w:after="0"/>
        <w:rPr>
          <w:sz w:val="16"/>
          <w:szCs w:val="16"/>
        </w:rPr>
      </w:pPr>
    </w:p>
    <w:p w:rsidR="00062157" w:rsidRDefault="00062157" w:rsidP="00062157">
      <w:pPr>
        <w:rPr>
          <w:rFonts w:cs="Times New Roman"/>
        </w:rPr>
      </w:pPr>
    </w:p>
    <w:p w:rsidR="00062157" w:rsidRPr="004E6654" w:rsidRDefault="00062157" w:rsidP="00062157">
      <w:pPr>
        <w:spacing w:after="0"/>
        <w:jc w:val="both"/>
        <w:rPr>
          <w:rFonts w:cs="Times New Roman"/>
          <w:b/>
        </w:rPr>
      </w:pPr>
      <w:r w:rsidRPr="004E6654">
        <w:rPr>
          <w:rFonts w:cs="Times New Roman"/>
          <w:b/>
        </w:rPr>
        <w:t>Table S4.</w:t>
      </w:r>
      <w:r w:rsidRPr="004E6654">
        <w:rPr>
          <w:rFonts w:cs="Times New Roman"/>
        </w:rPr>
        <w:t xml:space="preserve"> </w:t>
      </w:r>
      <w:r w:rsidRPr="004E6654">
        <w:rPr>
          <w:rFonts w:cs="Times New Roman"/>
          <w:b/>
        </w:rPr>
        <w:t xml:space="preserve">Validation of relative gene expression of selected genes altered in the </w:t>
      </w:r>
      <w:r w:rsidR="003268F0">
        <w:rPr>
          <w:rFonts w:cs="Times New Roman"/>
          <w:b/>
        </w:rPr>
        <w:t>RNA-Seq data</w:t>
      </w:r>
      <w:r w:rsidRPr="004E6654">
        <w:rPr>
          <w:rFonts w:cs="Times New Roman"/>
          <w:b/>
        </w:rPr>
        <w:t xml:space="preserve">. Transcript abundance evaluated by qRT-PCR (ratio +NO/-NO) for </w:t>
      </w:r>
      <w:r w:rsidRPr="004E6654">
        <w:rPr>
          <w:rFonts w:cs="Times New Roman"/>
          <w:b/>
          <w:i/>
        </w:rPr>
        <w:t>S. aureus</w:t>
      </w:r>
      <w:r w:rsidRPr="004E6654">
        <w:rPr>
          <w:rFonts w:cs="Times New Roman"/>
          <w:b/>
        </w:rPr>
        <w:t xml:space="preserve"> grown on CDM containing galactose, glucose and with no glycolytic carbon source, and </w:t>
      </w:r>
      <w:r w:rsidR="003268F0" w:rsidRPr="004E6654">
        <w:rPr>
          <w:rFonts w:cs="Times New Roman"/>
          <w:b/>
        </w:rPr>
        <w:t>analyzed</w:t>
      </w:r>
      <w:r w:rsidRPr="004E6654">
        <w:rPr>
          <w:rFonts w:cs="Times New Roman"/>
          <w:b/>
        </w:rPr>
        <w:t xml:space="preserve"> 3h after the NO pulse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2"/>
        <w:gridCol w:w="2442"/>
        <w:gridCol w:w="1841"/>
        <w:gridCol w:w="1983"/>
        <w:gridCol w:w="2005"/>
      </w:tblGrid>
      <w:tr w:rsidR="00062157" w:rsidRPr="004E6654" w:rsidTr="00062157">
        <w:tc>
          <w:tcPr>
            <w:tcW w:w="862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b/>
              </w:rPr>
            </w:pPr>
            <w:r w:rsidRPr="004E6654">
              <w:rPr>
                <w:rFonts w:cs="Times New Roman"/>
                <w:b/>
              </w:rPr>
              <w:t>Gene</w:t>
            </w:r>
          </w:p>
        </w:tc>
        <w:tc>
          <w:tcPr>
            <w:tcW w:w="1222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b/>
              </w:rPr>
            </w:pPr>
            <w:r w:rsidRPr="004E6654">
              <w:rPr>
                <w:rFonts w:cs="Times New Roman"/>
                <w:b/>
              </w:rPr>
              <w:t>Locus_tag</w:t>
            </w:r>
          </w:p>
        </w:tc>
        <w:tc>
          <w:tcPr>
            <w:tcW w:w="921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b/>
              </w:rPr>
            </w:pPr>
            <w:r w:rsidRPr="004E6654">
              <w:rPr>
                <w:rFonts w:cs="Times New Roman"/>
                <w:b/>
              </w:rPr>
              <w:t>No glycolytic carbon source</w:t>
            </w:r>
          </w:p>
        </w:tc>
        <w:tc>
          <w:tcPr>
            <w:tcW w:w="992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b/>
              </w:rPr>
            </w:pPr>
            <w:r w:rsidRPr="004E6654">
              <w:rPr>
                <w:rFonts w:cs="Times New Roman"/>
                <w:b/>
              </w:rPr>
              <w:t xml:space="preserve">Glucose </w:t>
            </w:r>
          </w:p>
        </w:tc>
        <w:tc>
          <w:tcPr>
            <w:tcW w:w="1003" w:type="pct"/>
            <w:tcBorders>
              <w:top w:val="single" w:sz="4" w:space="0" w:color="auto"/>
              <w:bottom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b/>
              </w:rPr>
            </w:pPr>
            <w:r w:rsidRPr="004E6654">
              <w:rPr>
                <w:rFonts w:cs="Times New Roman"/>
                <w:b/>
              </w:rPr>
              <w:t xml:space="preserve">Galactose </w:t>
            </w:r>
          </w:p>
        </w:tc>
      </w:tr>
      <w:tr w:rsidR="00062157" w:rsidRPr="004E6654" w:rsidTr="00062157">
        <w:tc>
          <w:tcPr>
            <w:tcW w:w="862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  <w:i/>
              </w:rPr>
            </w:pPr>
            <w:r w:rsidRPr="004E6654">
              <w:rPr>
                <w:rFonts w:cs="Times New Roman"/>
                <w:i/>
              </w:rPr>
              <w:t>alsS</w:t>
            </w:r>
          </w:p>
        </w:tc>
        <w:tc>
          <w:tcPr>
            <w:tcW w:w="1222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SAUSA300_2166</w:t>
            </w:r>
          </w:p>
        </w:tc>
        <w:tc>
          <w:tcPr>
            <w:tcW w:w="921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0.5±0.0</w:t>
            </w:r>
          </w:p>
        </w:tc>
        <w:tc>
          <w:tcPr>
            <w:tcW w:w="992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1.9±0.4</w:t>
            </w:r>
          </w:p>
        </w:tc>
        <w:tc>
          <w:tcPr>
            <w:tcW w:w="1003" w:type="pct"/>
            <w:tcBorders>
              <w:top w:val="single" w:sz="4" w:space="0" w:color="auto"/>
            </w:tcBorders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6.4±0.6</w:t>
            </w:r>
          </w:p>
        </w:tc>
      </w:tr>
      <w:tr w:rsidR="00062157" w:rsidRPr="004E6654" w:rsidTr="00062157">
        <w:tc>
          <w:tcPr>
            <w:tcW w:w="862" w:type="pct"/>
          </w:tcPr>
          <w:p w:rsidR="00062157" w:rsidRPr="004E6654" w:rsidRDefault="00062157" w:rsidP="00062157">
            <w:pPr>
              <w:rPr>
                <w:rFonts w:cs="Times New Roman"/>
                <w:i/>
              </w:rPr>
            </w:pPr>
            <w:r w:rsidRPr="004E6654">
              <w:rPr>
                <w:rFonts w:cs="Times New Roman"/>
                <w:i/>
              </w:rPr>
              <w:t>budA</w:t>
            </w:r>
          </w:p>
        </w:tc>
        <w:tc>
          <w:tcPr>
            <w:tcW w:w="122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SAUSA300_2165</w:t>
            </w:r>
          </w:p>
        </w:tc>
        <w:tc>
          <w:tcPr>
            <w:tcW w:w="921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0.5±0.0</w:t>
            </w:r>
          </w:p>
        </w:tc>
        <w:tc>
          <w:tcPr>
            <w:tcW w:w="99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2.6±1.2</w:t>
            </w:r>
          </w:p>
        </w:tc>
        <w:tc>
          <w:tcPr>
            <w:tcW w:w="1003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14.6±1.1</w:t>
            </w:r>
          </w:p>
        </w:tc>
      </w:tr>
      <w:tr w:rsidR="00062157" w:rsidRPr="004E6654" w:rsidTr="00062157">
        <w:tc>
          <w:tcPr>
            <w:tcW w:w="862" w:type="pct"/>
          </w:tcPr>
          <w:p w:rsidR="00062157" w:rsidRPr="004E6654" w:rsidRDefault="00062157" w:rsidP="00062157">
            <w:pPr>
              <w:rPr>
                <w:rFonts w:cs="Times New Roman"/>
                <w:i/>
              </w:rPr>
            </w:pPr>
            <w:r w:rsidRPr="004E6654">
              <w:rPr>
                <w:rFonts w:cs="Times New Roman"/>
                <w:i/>
              </w:rPr>
              <w:t>cap5A</w:t>
            </w:r>
          </w:p>
        </w:tc>
        <w:tc>
          <w:tcPr>
            <w:tcW w:w="122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SAUSA300_0152</w:t>
            </w:r>
          </w:p>
        </w:tc>
        <w:tc>
          <w:tcPr>
            <w:tcW w:w="921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0.5±0.2</w:t>
            </w:r>
          </w:p>
        </w:tc>
        <w:tc>
          <w:tcPr>
            <w:tcW w:w="99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0.5±0.0</w:t>
            </w:r>
          </w:p>
        </w:tc>
        <w:tc>
          <w:tcPr>
            <w:tcW w:w="1003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8.4±0.6</w:t>
            </w:r>
          </w:p>
        </w:tc>
      </w:tr>
      <w:tr w:rsidR="00062157" w:rsidRPr="004E6654" w:rsidTr="00062157">
        <w:tc>
          <w:tcPr>
            <w:tcW w:w="862" w:type="pct"/>
          </w:tcPr>
          <w:p w:rsidR="00062157" w:rsidRPr="004E6654" w:rsidRDefault="00062157" w:rsidP="00062157">
            <w:pPr>
              <w:rPr>
                <w:rFonts w:cs="Times New Roman"/>
                <w:i/>
              </w:rPr>
            </w:pPr>
            <w:r w:rsidRPr="004E6654">
              <w:rPr>
                <w:rFonts w:cs="Times New Roman"/>
                <w:i/>
              </w:rPr>
              <w:t>sdrC</w:t>
            </w:r>
          </w:p>
        </w:tc>
        <w:tc>
          <w:tcPr>
            <w:tcW w:w="122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SAUSA300_0546</w:t>
            </w:r>
          </w:p>
        </w:tc>
        <w:tc>
          <w:tcPr>
            <w:tcW w:w="921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0.3±0.0</w:t>
            </w:r>
          </w:p>
        </w:tc>
        <w:tc>
          <w:tcPr>
            <w:tcW w:w="99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0.2±0.0</w:t>
            </w:r>
          </w:p>
        </w:tc>
        <w:tc>
          <w:tcPr>
            <w:tcW w:w="1003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2.2±0.0</w:t>
            </w:r>
          </w:p>
        </w:tc>
      </w:tr>
      <w:tr w:rsidR="00062157" w:rsidRPr="004E6654" w:rsidTr="00062157">
        <w:tc>
          <w:tcPr>
            <w:tcW w:w="862" w:type="pct"/>
          </w:tcPr>
          <w:p w:rsidR="00062157" w:rsidRPr="004E6654" w:rsidRDefault="00062157" w:rsidP="00062157">
            <w:pPr>
              <w:rPr>
                <w:rFonts w:cs="Times New Roman"/>
                <w:i/>
              </w:rPr>
            </w:pPr>
            <w:r w:rsidRPr="004E6654">
              <w:rPr>
                <w:rFonts w:cs="Times New Roman"/>
                <w:i/>
              </w:rPr>
              <w:t>thrA</w:t>
            </w:r>
          </w:p>
        </w:tc>
        <w:tc>
          <w:tcPr>
            <w:tcW w:w="122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SAUSA300_1225</w:t>
            </w:r>
          </w:p>
        </w:tc>
        <w:tc>
          <w:tcPr>
            <w:tcW w:w="921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0.5±0.1</w:t>
            </w:r>
          </w:p>
        </w:tc>
        <w:tc>
          <w:tcPr>
            <w:tcW w:w="99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0.2±0.0</w:t>
            </w:r>
          </w:p>
        </w:tc>
        <w:tc>
          <w:tcPr>
            <w:tcW w:w="1003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75.3±1.3</w:t>
            </w:r>
          </w:p>
        </w:tc>
      </w:tr>
      <w:tr w:rsidR="00062157" w:rsidRPr="004E6654" w:rsidTr="00062157">
        <w:tc>
          <w:tcPr>
            <w:tcW w:w="862" w:type="pct"/>
          </w:tcPr>
          <w:p w:rsidR="00062157" w:rsidRPr="004E6654" w:rsidRDefault="00062157" w:rsidP="00062157">
            <w:pPr>
              <w:rPr>
                <w:rFonts w:cs="Times New Roman"/>
                <w:i/>
              </w:rPr>
            </w:pPr>
            <w:r w:rsidRPr="004E6654">
              <w:rPr>
                <w:rFonts w:cs="Times New Roman"/>
                <w:i/>
              </w:rPr>
              <w:t>fadE</w:t>
            </w:r>
          </w:p>
        </w:tc>
        <w:tc>
          <w:tcPr>
            <w:tcW w:w="122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SAUSA300_0228</w:t>
            </w:r>
          </w:p>
        </w:tc>
        <w:tc>
          <w:tcPr>
            <w:tcW w:w="921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0.3±0.1</w:t>
            </w:r>
          </w:p>
        </w:tc>
        <w:tc>
          <w:tcPr>
            <w:tcW w:w="99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0.2±0.0</w:t>
            </w:r>
          </w:p>
        </w:tc>
        <w:tc>
          <w:tcPr>
            <w:tcW w:w="1003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9.0±0.2</w:t>
            </w:r>
          </w:p>
        </w:tc>
      </w:tr>
      <w:tr w:rsidR="00062157" w:rsidRPr="004E6654" w:rsidTr="00062157">
        <w:tc>
          <w:tcPr>
            <w:tcW w:w="862" w:type="pct"/>
          </w:tcPr>
          <w:p w:rsidR="00062157" w:rsidRPr="004E6654" w:rsidRDefault="00062157" w:rsidP="00062157">
            <w:pPr>
              <w:rPr>
                <w:rFonts w:cs="Times New Roman"/>
                <w:i/>
              </w:rPr>
            </w:pPr>
            <w:r w:rsidRPr="004E6654">
              <w:rPr>
                <w:rFonts w:cs="Times New Roman"/>
                <w:i/>
              </w:rPr>
              <w:t>zwf</w:t>
            </w:r>
          </w:p>
        </w:tc>
        <w:tc>
          <w:tcPr>
            <w:tcW w:w="122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SAUSA300_1454</w:t>
            </w:r>
          </w:p>
        </w:tc>
        <w:tc>
          <w:tcPr>
            <w:tcW w:w="921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3.2±1.2</w:t>
            </w:r>
          </w:p>
        </w:tc>
        <w:tc>
          <w:tcPr>
            <w:tcW w:w="99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5.5±1.9</w:t>
            </w:r>
          </w:p>
        </w:tc>
        <w:tc>
          <w:tcPr>
            <w:tcW w:w="1003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2.6±0.3</w:t>
            </w:r>
          </w:p>
        </w:tc>
      </w:tr>
      <w:tr w:rsidR="00062157" w:rsidRPr="004E6654" w:rsidTr="00062157">
        <w:tc>
          <w:tcPr>
            <w:tcW w:w="862" w:type="pct"/>
          </w:tcPr>
          <w:p w:rsidR="00062157" w:rsidRPr="004E6654" w:rsidRDefault="00062157" w:rsidP="00062157">
            <w:pPr>
              <w:rPr>
                <w:rFonts w:cs="Times New Roman"/>
                <w:i/>
              </w:rPr>
            </w:pPr>
            <w:r w:rsidRPr="004E6654">
              <w:rPr>
                <w:rFonts w:cs="Times New Roman"/>
                <w:i/>
              </w:rPr>
              <w:t>fbp</w:t>
            </w:r>
          </w:p>
        </w:tc>
        <w:tc>
          <w:tcPr>
            <w:tcW w:w="122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SAUSA300_2455</w:t>
            </w:r>
          </w:p>
        </w:tc>
        <w:tc>
          <w:tcPr>
            <w:tcW w:w="921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2.4±1.1</w:t>
            </w:r>
          </w:p>
        </w:tc>
        <w:tc>
          <w:tcPr>
            <w:tcW w:w="992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2.2±1.0</w:t>
            </w:r>
          </w:p>
        </w:tc>
        <w:tc>
          <w:tcPr>
            <w:tcW w:w="1003" w:type="pct"/>
          </w:tcPr>
          <w:p w:rsidR="00062157" w:rsidRPr="004E6654" w:rsidRDefault="00062157" w:rsidP="00062157">
            <w:pPr>
              <w:rPr>
                <w:rFonts w:cs="Times New Roman"/>
              </w:rPr>
            </w:pPr>
            <w:r w:rsidRPr="004E6654">
              <w:rPr>
                <w:rFonts w:cs="Times New Roman"/>
              </w:rPr>
              <w:t>2.5±0.9</w:t>
            </w:r>
          </w:p>
        </w:tc>
      </w:tr>
    </w:tbl>
    <w:p w:rsidR="00062157" w:rsidRDefault="00062157" w:rsidP="00062157">
      <w:pPr>
        <w:spacing w:after="0"/>
      </w:pPr>
    </w:p>
    <w:p w:rsidR="00062157" w:rsidRDefault="00062157" w:rsidP="00062157">
      <w:pPr>
        <w:spacing w:after="0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5B74C0" w:rsidRDefault="005B74C0" w:rsidP="00062157">
      <w:pPr>
        <w:spacing w:after="0"/>
        <w:jc w:val="both"/>
        <w:rPr>
          <w:rFonts w:cs="Times New Roman"/>
          <w:b/>
        </w:rPr>
      </w:pPr>
    </w:p>
    <w:p w:rsidR="005B74C0" w:rsidRDefault="005B74C0" w:rsidP="00062157">
      <w:pPr>
        <w:spacing w:after="0"/>
        <w:jc w:val="both"/>
        <w:rPr>
          <w:rFonts w:cs="Times New Roman"/>
          <w:b/>
        </w:rPr>
      </w:pPr>
    </w:p>
    <w:p w:rsidR="005B74C0" w:rsidRDefault="005B74C0" w:rsidP="00062157">
      <w:pPr>
        <w:spacing w:after="0"/>
        <w:jc w:val="both"/>
        <w:rPr>
          <w:rFonts w:cs="Times New Roman"/>
          <w:b/>
        </w:rPr>
      </w:pPr>
    </w:p>
    <w:p w:rsidR="005B74C0" w:rsidRDefault="005B74C0" w:rsidP="00062157">
      <w:pPr>
        <w:spacing w:after="0"/>
        <w:jc w:val="both"/>
        <w:rPr>
          <w:rFonts w:cs="Times New Roman"/>
          <w:b/>
        </w:rPr>
      </w:pPr>
    </w:p>
    <w:p w:rsidR="00062157" w:rsidRPr="004E6654" w:rsidRDefault="00062157" w:rsidP="00062157">
      <w:pPr>
        <w:spacing w:after="0"/>
        <w:jc w:val="both"/>
        <w:rPr>
          <w:rFonts w:cs="Times New Roman"/>
        </w:rPr>
      </w:pPr>
      <w:r>
        <w:rPr>
          <w:rFonts w:cs="Times New Roman"/>
          <w:b/>
        </w:rPr>
        <w:t>Table S5.</w:t>
      </w:r>
      <w:r w:rsidRPr="004E6654">
        <w:rPr>
          <w:rFonts w:cs="Times New Roman"/>
          <w:b/>
        </w:rPr>
        <w:t xml:space="preserve"> Gene Set Enrichment Analysis (GSEA) for genes with fold ≥ 2  and ≤ 0.5 in </w:t>
      </w:r>
      <w:r w:rsidRPr="004E6654">
        <w:rPr>
          <w:rFonts w:cs="Times New Roman"/>
          <w:b/>
          <w:i/>
        </w:rPr>
        <w:t>S. aureus</w:t>
      </w:r>
      <w:r w:rsidRPr="004E6654">
        <w:rPr>
          <w:rFonts w:cs="Times New Roman"/>
          <w:b/>
        </w:rPr>
        <w:t xml:space="preserve"> cells grown on CDM-galactose and exposed to NO stress (250 µM Spermine NONOate), using a cut-off value for the adjusted </w:t>
      </w:r>
      <w:r w:rsidRPr="004E6654">
        <w:rPr>
          <w:rFonts w:cs="Times New Roman"/>
          <w:b/>
          <w:i/>
        </w:rPr>
        <w:t>p</w:t>
      </w:r>
      <w:r w:rsidRPr="004E6654">
        <w:rPr>
          <w:rFonts w:cs="Times New Roman"/>
          <w:b/>
        </w:rPr>
        <w:t>-values of 0.05</w:t>
      </w:r>
      <w:r w:rsidRPr="004E6654">
        <w:rPr>
          <w:rFonts w:cs="Times New Roman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11"/>
        <w:gridCol w:w="1470"/>
        <w:gridCol w:w="3076"/>
        <w:gridCol w:w="1135"/>
        <w:gridCol w:w="1901"/>
      </w:tblGrid>
      <w:tr w:rsidR="00062157" w:rsidRPr="004E6654" w:rsidTr="00062157">
        <w:trPr>
          <w:trHeight w:val="567"/>
        </w:trPr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b/>
                <w:bCs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b/>
                <w:bCs/>
                <w:color w:val="000000" w:themeColor="text1"/>
                <w:lang w:eastAsia="en-GB"/>
              </w:rPr>
              <w:lastRenderedPageBreak/>
              <w:t>Database</w:t>
            </w:r>
            <w:r w:rsidRPr="004E6654">
              <w:rPr>
                <w:rFonts w:cs="Times New Roman"/>
                <w:b/>
                <w:bCs/>
                <w:color w:val="000000" w:themeColor="text1"/>
                <w:vertAlign w:val="superscript"/>
                <w:lang w:eastAsia="en-GB"/>
              </w:rPr>
              <w:t>a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b/>
                <w:bCs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b/>
                <w:bCs/>
                <w:color w:val="000000" w:themeColor="text1"/>
                <w:lang w:eastAsia="en-GB"/>
              </w:rPr>
              <w:t>Class_ID</w:t>
            </w:r>
            <w:r w:rsidRPr="004E6654">
              <w:rPr>
                <w:rFonts w:cs="Times New Roman"/>
                <w:b/>
                <w:bCs/>
                <w:color w:val="000000" w:themeColor="text1"/>
                <w:vertAlign w:val="superscript"/>
                <w:lang w:eastAsia="en-GB"/>
              </w:rPr>
              <w:t>b</w:t>
            </w:r>
          </w:p>
        </w:tc>
        <w:tc>
          <w:tcPr>
            <w:tcW w:w="15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b/>
                <w:bCs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b/>
                <w:bCs/>
                <w:color w:val="000000" w:themeColor="text1"/>
                <w:lang w:eastAsia="en-GB"/>
              </w:rPr>
              <w:t>Class Description</w:t>
            </w:r>
            <w:r w:rsidRPr="004E6654">
              <w:rPr>
                <w:rFonts w:cs="Times New Roman"/>
                <w:b/>
                <w:bCs/>
                <w:color w:val="000000" w:themeColor="text1"/>
                <w:vertAlign w:val="superscript"/>
                <w:lang w:eastAsia="en-GB"/>
              </w:rPr>
              <w:t>c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b/>
                <w:bCs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b/>
                <w:bCs/>
                <w:color w:val="000000" w:themeColor="text1"/>
                <w:lang w:eastAsia="en-GB"/>
              </w:rPr>
              <w:t>Class Size</w:t>
            </w:r>
            <w:r w:rsidRPr="004E6654">
              <w:rPr>
                <w:rFonts w:cs="Times New Roman"/>
                <w:b/>
                <w:bCs/>
                <w:color w:val="000000" w:themeColor="text1"/>
                <w:vertAlign w:val="superscript"/>
                <w:lang w:eastAsia="en-GB"/>
              </w:rPr>
              <w:t>d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b/>
                <w:bCs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b/>
                <w:bCs/>
                <w:color w:val="000000" w:themeColor="text1"/>
                <w:lang w:eastAsia="en-GB"/>
              </w:rPr>
              <w:t>Significance</w:t>
            </w:r>
            <w:r w:rsidRPr="004E6654">
              <w:rPr>
                <w:rFonts w:cs="Times New Roman"/>
                <w:b/>
                <w:bCs/>
                <w:color w:val="000000" w:themeColor="text1"/>
                <w:vertAlign w:val="superscript"/>
                <w:lang w:eastAsia="en-GB"/>
              </w:rPr>
              <w:t>e</w:t>
            </w:r>
          </w:p>
        </w:tc>
      </w:tr>
      <w:tr w:rsidR="00062157" w:rsidRPr="004E6654" w:rsidTr="00062157">
        <w:trPr>
          <w:trHeight w:val="567"/>
        </w:trPr>
        <w:tc>
          <w:tcPr>
            <w:tcW w:w="18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b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b/>
                <w:color w:val="000000" w:themeColor="text1"/>
                <w:lang w:eastAsia="en-GB"/>
              </w:rPr>
              <w:t>Tophits (upregulated genes)</w:t>
            </w:r>
          </w:p>
        </w:tc>
        <w:tc>
          <w:tcPr>
            <w:tcW w:w="15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/>
                <w:lang w:eastAsia="en-GB"/>
              </w:rPr>
            </w:pPr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260</w:t>
              </w:r>
            </w:hyperlink>
          </w:p>
        </w:tc>
        <w:tc>
          <w:tcPr>
            <w:tcW w:w="15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Glycine, serine and threonine metabolism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27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0.0027 (6)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270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Cysteine and methionine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0.0040 (5)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30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Pentose phosphate pathway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0.0171 (4)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300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Lysine biosynthesis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0.0171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790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Folate biosynthesis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0.0305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380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Tryptophan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0.0359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627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Aminobenzoate degradation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0.0359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630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Glyoxylate and dicarboxylate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0.0359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660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C5-Branched dibasic acid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0.0394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360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Phenylalanine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0.0394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E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 acid transport and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3.0e-10 (11)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U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Intracellular trafficking, secretion, and vesicular 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8.4e-07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Function unknown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8.8e-07 ( 6)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L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Replication, recombination and repair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5.7e-09 (10)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Carbohydrate transport and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1.1e-05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H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Coenzyme transport and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5.9e-04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C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Energy production and conversion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6.7e-04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Q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Secondary metabolites biosynthesis, transport and catabolism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1.7e-03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GO:0009432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SOS response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8.0e-04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GO:0009088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threonine biosynthetic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6.5e-03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GO:0006879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cellular iron ion homeostasis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6.5e-03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GO:0008199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ferric iron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6.5e-03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GO:0015031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protein 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1.0e-03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GO:0009055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electron carrier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5.5e-03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GO:0006537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glutamate biosynthetic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GO:0009381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excinuclease ABC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GO:0030151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molybdenum ion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GO:0006289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nucleotide-excision repair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GO:0006520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cellular amino acid metabolic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1.6e-02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GO:0008652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cellular amino acid biosynthetic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3.0e-02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GO:0008152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metabolic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127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9.3e-04 (14)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GO:0009089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lysine biosynthetic process via diaminopimelate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4.6e-02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GO:0006284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base-excision repair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4.6e-02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GO:0006807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nitrogen compound metabolic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GO:0003824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catalytic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2.1e-05 (22)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GO:0006281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DNA repair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4.2e-03 ( 6)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GO:0009405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pathogenesis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6.8e-03 ( 6)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GO:0015035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protein disulfide oxidoreductase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4.2e-02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8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GO:0016491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oxidoreductase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5.0e-03 (11)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GO:0016810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hydrolase activity, acting on carbon-nitrogen (but not peptide) bonds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4.6e-02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GO:0030976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thiamine pyrophosphate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4.6e-02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GO:0050661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NADP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2.5e-02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GO:0051536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iron-sulfur cluster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1.1e-02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9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GO:0055114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oxidation-reduction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8.3e-08 (23)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IPR007595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Protein of unknown function DUF576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9.8e-08 ( 8)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IPR008331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Ferritin/DPS protein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3.5e-03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IPR012347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Ferritin-related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3.5e-03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IPR011439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Domain of unknown function DUF1542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3.5e-03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0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IPR005119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LysR, substrate-binding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2.9e-03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IPR000847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Transcription regulator HTH, LysR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3.5e-03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IPR013783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Immunoglobulin-like fold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7.3e-03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IPR005877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YSIRK Gram-positive signal peptide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5.3e-05 ( 6)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IPR008454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Collagen-binding surface protein Cna-like, B-type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7.3e-03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1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IPR009078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Ferritin-like superfamily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7.3e-03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IPR018392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LysM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2.9e-03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IPR029039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Flavoprotein-like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3.5e-03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IPR001650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Helicase, C-terminal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3.9e-02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IPR000873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AMP-dependent synthetase/ligase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2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IPR000150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Cof protein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IPR000182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GNAT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IPR001647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DNA-binding HTH domain, TetR-type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IPR001867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Signal transduction response regulator, C-terminal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3.2e-02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IPR001926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Tryptophan synthase beta subunit-like PLP-dependent enzyme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3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IPR006123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Staphylococcal/Streptococcal toxin, beta-grasp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IPR006379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HAD-superfamily hydrolase, subfamily IIB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IPR006728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Protein of unknown function DUF600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3.2e-02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IPR007921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CHAP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2.9e-03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IPR008966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Adhesion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4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IPR008992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Enterotoxin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1.5e-02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IPR011252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Fibrogen-binding domain 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IPR011257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DNA glycosylase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1.3e-02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IPR011266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Fibrinogen-binding domain 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IPR011766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Thiamine pyrophosphate enzyme, C-terminal TPP-binding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5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IPR011991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Winged helix-turn-helix DNA-binding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2.9e-03 (10)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IPR012336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Thioredoxin-like fold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IPR013307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Superantigen, staphylococcal/streptococcal toxin, bacterial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IPR015893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Tetracycline transcriptional regulator, TetR-like, C-terminal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IPR016039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Thiolase-like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6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IPR016040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NAD(P)-binding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3.8e-03 ( 8)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IPR016091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Superantigen toxin, C-terminal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6.8e-03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IPR016181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Acyl-CoA N-acyltransferase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IPR019931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LPXTG cell wall anchor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7.7e-04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IPR019948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Gram-positive anchor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1.3e-02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7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IPR020845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AMP-binding, conserved site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1.8e-02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IPR025110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AMP-binding enzyme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2.1e-02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IPR029058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Alpha/Beta hydrolase fold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4.3e-02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IPR029061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Thiamin diphosphate-binding fold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1.3e-02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PF04507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Protein of unknown function, DUF576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407FBF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3.7e-11 (8)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8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PF07564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SAUSA300_RS07235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4.4e-04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PF00210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Ferritin-like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4.4e-04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PF04650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SAUSA300_RS00585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8.9e-08 (6)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PF00126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Bacterial regulatory helix-turn-helix protein, lysR 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2.2e-04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PF01476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LysM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1.5e-04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19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PF03466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LysR substrate 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1.5e-04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PF05257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CHAP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8.9e-05 (4)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PF05738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AD3591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val="fr-FR" w:eastAsia="en-GB"/>
              </w:rPr>
            </w:pPr>
            <w:r w:rsidRPr="004E6654">
              <w:rPr>
                <w:rFonts w:cs="Times New Roman"/>
                <w:color w:val="000000" w:themeColor="text1"/>
                <w:lang w:val="fr-FR" w:eastAsia="en-GB"/>
              </w:rPr>
              <w:t>Cna protein B-type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PF00271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Helicase conserved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6.3e-03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PF00291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Pyridoxal-phosphate dependent enzyme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4.0e-03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0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PF00440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Bacterial regulatory proteins, tetR 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4.0e-03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PF00486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Transcriptional regulatory protein, C 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5.5e-03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PF00501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AMP-binding enzyme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4.0e-03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PF00746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SAUSA300_RS00585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1.1e-03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PF00753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Metallo-beta-lactamase superfamily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4.8e-03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1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PF02775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Thiamine pyrophosphate enzyme, C-terminal TPP 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4.0e-03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PF02876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Staphylococcal/Streptococcal toxin, beta-grasp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2.5e-03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PF04634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Protein of unknown function, DUF600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5.5e-03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PF08282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haloacid dehalogenase-like hydrolase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4.0e-03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PF10425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C-terminus of bacterial fibrinogen-binding adhesin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4.0e-03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2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PF13193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AMP-binding enzyme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4.0e-03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PF13673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Acetyltransferase (GNAT)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4.8e-03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SMART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SM00257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Lysin motif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0.00028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SMART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SM00490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helicase superfamily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0.01405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SMART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SM00849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Metallo-beta-lactamase superfamily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0.01405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SMART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3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SM00862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Transcriptional regulatory protein, C 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0.01405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SSF117074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Hypothetical protein PA1324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0.00348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SSF47240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Ferritin-like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0.00348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SSF48150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DNA-glycosylase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0.00492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SSF52218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Flavoproteins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0.00144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4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SSF54106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LysM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0.00134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SSF54862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4Fe-4S ferredoxins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0.00492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SSF160424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BH3703-like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0.01854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SSF46785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"Winged helix" DNA-binding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0.00059 ( 8)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SSF49401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Bacterial adhesins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0.01163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5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SSF50203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Bacterial enterotoxins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0.00492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SSF51735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NAD(P)-binding Rossmann-fold domains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0.00059 ( 8)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SSF52518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Thiamin diphosphate-binding fold (THDP-binding)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0.00477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SSF52833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Thioredoxin-like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0.01028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SSF53474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alpha/beta-Hydrolases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0.02037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6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SSF53686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Tryptophan synthase beta subunit-like PLP-dependent enzymes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0.01163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SSF53850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Periplasmic binding protein-like II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0.02154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SSF53901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Thiolase-like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0.01163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SSF54001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Cysteine proteinases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0.00144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SSF54334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Superantigen toxins,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0.00232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7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SSF55347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Glyceraldehyde-3-phosphate dehydrogenase-like,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0.00232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SSF55729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val="pt-PT" w:eastAsia="en-GB"/>
              </w:rPr>
            </w:pPr>
            <w:r w:rsidRPr="004E6654">
              <w:rPr>
                <w:rFonts w:cs="Times New Roman"/>
                <w:color w:val="000000" w:themeColor="text1"/>
                <w:lang w:val="pt-PT" w:eastAsia="en-GB"/>
              </w:rPr>
              <w:t>Acyl-CoA N-acyltransferases (Nat)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0.00744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SSF56801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Acetyl-CoA synthetase-like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0.01163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b/>
                <w:bCs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b/>
                <w:bCs/>
                <w:color w:val="000000" w:themeColor="text1"/>
                <w:lang w:eastAsia="en-GB"/>
              </w:rPr>
              <w:t>TopHits (downregulated genes)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15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520</w:t>
              </w:r>
            </w:hyperlink>
          </w:p>
        </w:tc>
        <w:tc>
          <w:tcPr>
            <w:tcW w:w="15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 sugar and nucleotide sugar metabolism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38</w:t>
            </w:r>
          </w:p>
        </w:tc>
        <w:tc>
          <w:tcPr>
            <w:tcW w:w="9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3.9e-05 (9)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900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Terpenoid backbone biosynthesis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3.2e-05 (8)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8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970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 xml:space="preserve">Aminoacyl-tRNA </w:t>
            </w: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biosynthesis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29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3.9e-05 (8)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Galactose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2.4e-02 (4)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61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Fatty acid biosynthesis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1.0e-02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195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Photosynthesis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4.0e-02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240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Pyrimidine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2.8e-02 (6)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KEGG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29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640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Propanoate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4.0e-02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Inorganic ion transport and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230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0.0e+00 (44)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J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Translation, ribosomal structure and biogenesis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171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0.0e+00 (34)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E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 acid transport and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4.2e-10 (11)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F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Nucleotide transport and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3.2e-08 ( 8)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0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O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Posttranslational modification, protein turnover, chaperones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151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0.0e+00 (20)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M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Cell wall/membrane/envelope biogenesis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5.6e-11 (12)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T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Signal transduction mechanisms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1.7e-11 (12)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R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General function prediction only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412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0.0e+00 (54)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Q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Secondary metabolites biosynthesis, transport and catabolism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1.9e-03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1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C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Energy production and conversion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6.2e-05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Carbohydrate transport and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2.8e-04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H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Coenzyme transport and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6.4e-04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Lipid transport and metabolism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3.2e-05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COG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Function unknown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3.2e-05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2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GO:0015986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 synthesis coupled proton 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204060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6.5e-10 ( 8)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GO:0003735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structural constituent of ribosome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407FBF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5.9e-15 (23)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GO:0046933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proton-transporting ATP synthase activity, rotational mechanism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407FBF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3.6e-06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GO:0005840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ribosome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6699C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9.8e-14 (21)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GO:0006412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translation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6699C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7.8e-15 (23)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3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GO:0045261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proton-transporting ATP synthase complex, catalytic core F(1)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5.1e-04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GO:0046961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proton-transporting ATPase activity, rotational mechanism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5.1e-04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GO:0015991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 hydrolysis coupled proton 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5.1e-04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GO:0015078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hydrogen ion transmembrane transporter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5.1e-04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GO:0016820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hydrolase activity, acting on acid anhydrides, catalyzing transmembrane movement of substances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1.8e-03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4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GO:0019843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rRNA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GO:0022904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respiratory electron transport chain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GO:0033178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proton-transporting two-sector ATPase complex, catalytic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GO:0045263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proton-transporting ATP synthase complex, coupling factor F(o)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GO:0046034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 metabolic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5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GO:0016020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membrane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180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5.9e-14 (37)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GO:0015813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L-glutamate 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GO:0015935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small ribosomal subunit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5.1e-04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GO:0006432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phenylalanyl-tRNA aminoacylation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GO:0001848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complement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6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GO:0004459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L-lactate dehydrogenase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GO:0004826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phenylalanine-tRNA ligase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GO:0005622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intracellular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4.1e-08 (16)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GO:0005615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extracellular space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GO:0004129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cytochrome-c oxidase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1.3e-02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7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GO:0004812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aminoacyl-tRNA ligase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5.1e-04 ( 6)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GO:0005337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nucleoside transmembrane transporter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1.3e-02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GO:0006810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2.9e-06 (18)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GO:0008982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protein-N(PI)-phosphohistidine-sugar phosphotransferase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4.4e-04 ( 7)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GO:0009401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phosphoenolpyruvate-dependent sugar phosphotransferase system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5.2e-05 ( 9)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8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GO:0016747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transferase activity, transferring acyl groups other than amino-acyl groups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2.2e-03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GO:0016773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phosphotransferase activity, alcohol group as acceptor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5.1e-04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GO:0019752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carboxylic acid metabolic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1.3e-02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GO:1901642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nucleoside transmembrane 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1.3e-02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GO:0000166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nucleotide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2.0e-03 ( 8)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39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GO:0003333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 acid transmembrane 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8.6e-03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GO:0003723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RNA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2.2e-03 ( 9)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GO:0000049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tRNA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4.6e-02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GO:0003824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catalytic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2.2e-03 (22)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GO:0004252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serine-type endopeptidase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3.6e-02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0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GO:0005215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transporter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6.9e-05 (12)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GO:0005524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198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4.9e-04 (23)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GO:0005618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cell wall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GO:0005737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cytoplasm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1.9e-04 (16)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GO:0005975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carbohydrate metabolic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5.1e-04 ( 9)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1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GO:0006207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'de novo' pyrimidine nucleobase biosynthetic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3.4e-02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GO:0006418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tRNA aminoacylation for protein translation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2.5e-03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GO:0007155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cell adhesion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1.5e-02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GO:0008236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serine-type peptidase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2.4e-02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GO:0008299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isoprenoid biosynthetic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1.1e-02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2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GO:0006633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fatty acid biosynthetic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4.4e-03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GO:0009405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pathogenesis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1.7e-02 ( 6)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GO:0009116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nucleoside metabolic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2.4e-02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GO:0009228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thiamine biosynthetic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2.3e-02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GO:0015171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 acid transmembrane transporter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5.2e-03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3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GO:0015992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proton 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3.4e-02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GO:0016021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integral component of membrane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158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1.9e-04 (21)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GO:0016491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oxidoreductase activity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4.6e-03 (13)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GO:0016616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oxidoreductase activity, acting on the CH-OH group of donors, NAD or NADP as acceptor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2.5e-03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GO:0016627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oxidoreductase activity, acting on the CH-CH group of donors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4.6e-02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4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GO:0016763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transferase activity, transferring pentosyl groups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3.4e-02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GO:0050662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coenzyme 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1.9e-02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GO:0051715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cytolysis in other organism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1.9e-02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GO:0055085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transmembrane transport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1.6e-03 (11)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GO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GO:0055114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oxidation-reduction process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2.0e-03 (19)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5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IPR000600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ROK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IPR000793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ATPase, F1/V1/A1 complex, alpha/beta subunit, C-terminal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IPR001209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Ribosomal protein S14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IPR001236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val="pt-PT" w:eastAsia="en-GB"/>
              </w:rPr>
            </w:pPr>
            <w:r w:rsidRPr="004E6654">
              <w:rPr>
                <w:rFonts w:cs="Times New Roman"/>
                <w:color w:val="000000" w:themeColor="text1"/>
                <w:lang w:val="pt-PT" w:eastAsia="en-GB"/>
              </w:rPr>
              <w:t>Lactate/malate dehydrogenase, N-terminal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IPR001557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L-lactate/malate dehydrogenase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6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IPR001734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Sodium/solute symporter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IPR002312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Aspartyl/Asparaginyl-tRNA synthetase, class IIb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IPR004100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ATPase, F1 complex alpha/beta subunit, N-terminal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IPR004237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Fibronectin binding repeat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IPR006042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Xanthine/uracil permease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7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IPR006206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Mevalonate/galactokinase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IPR013833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Cytochrome c oxidase, subunit III, 4-helical bundle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IPR009812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Protein of unknown function DUF1381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IPR008995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Molybdate/tungstate binding, C-terminal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IPR011304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L-lactate dehydrogenase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8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IPR015955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Lactate dehydrogenase/glycoside hydrolase, family 4, C-terminal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IPR014874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Staphylcoagulase, N-terminal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IPR021033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Extracellular fibrinogen binding protein, C-terminal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IPR021612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Staphylococcal complement inhibitor SCIN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IPR022383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val="pt-PT" w:eastAsia="en-GB"/>
              </w:rPr>
            </w:pPr>
            <w:r w:rsidRPr="004E6654">
              <w:rPr>
                <w:rFonts w:cs="Times New Roman"/>
                <w:color w:val="000000" w:themeColor="text1"/>
                <w:lang w:val="pt-PT" w:eastAsia="en-GB"/>
              </w:rPr>
              <w:t>Lactate/malate dehydrogenase, C-terminal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49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IPR023253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FPRL1/chemotaxis inhibitory protein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IPR029041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FAD-linked oxidoreductase-like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IPR032808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SAUSA300_RS03715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IPR018177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val="pt-PT" w:eastAsia="en-GB"/>
              </w:rPr>
            </w:pPr>
            <w:r w:rsidRPr="004E6654">
              <w:rPr>
                <w:rFonts w:cs="Times New Roman"/>
                <w:color w:val="000000" w:themeColor="text1"/>
                <w:lang w:val="pt-PT" w:eastAsia="en-GB"/>
              </w:rPr>
              <w:t>L-lactate dehydrogenase, active site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IPR018271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Ribosomal protein S14, conserved site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0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IPR020003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ATPase, alpha/beta subunit, nucleotide-binding domain, active site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IPR006043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Xanthine/uracil/vitamin C permease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IPR006204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GHMP kinase N-terminal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IPR002668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Concentrative nucleoside transporter N-terminal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IPR000194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ATPase, F1/V1/A1 complex, alpha/beta subunit, nucleotide-binding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1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IPR001254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Peptidase S1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IPR004364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Aminoacyl-tRNA synthetase, class II (D/K/N)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IPR008276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Concentrative nucleoside transporter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IPR008353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Peptidase S1B, exfoliative toxin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IPR011657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Concentrative nucleoside transporter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2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IPR016039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Thiolase-like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IPR018150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Aminoacyl-tRNA synthetase, class II (D/K/N)-like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IPR013750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GHMP kinase,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IPR029000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Cyclophilin-like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IPR029056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Ribokinase-like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3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IPR000836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Phosphoribosyltransferase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0.0440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IPR000515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MetI-like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0.0119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IPR001347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Sugar isomerase (SIS)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0.0440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IPR001509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NAD-dependent epimerase/dehydratase, N-terminal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0.0440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IPR001996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Phosphotransferase system, IIB component, type 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4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IPR002173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Carbohydrate/puine kinase, PfkB, conserved site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0.0252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IPR002293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val="pt-PT" w:eastAsia="en-GB"/>
              </w:rPr>
            </w:pPr>
            <w:r w:rsidRPr="004E6654">
              <w:rPr>
                <w:rFonts w:cs="Times New Roman"/>
                <w:color w:val="000000" w:themeColor="text1"/>
                <w:lang w:val="pt-PT" w:eastAsia="en-GB"/>
              </w:rPr>
              <w:t>Amino acid/polyamine transporter I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IPR003352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Phosphotransferase system, EIIC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IPR003439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ABC transporter-like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0.0246 ( 7)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IPR003501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Phosphotransferase system, EIIB component, type 2/3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5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IPR003593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AAA+ ATPase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0.0100 ( 9)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IPR003963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Bi-component toxin, staphylococci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0.0126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IPR004154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Anticodon-binding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0.0174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IPR004365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OB-fold nucleic acid binding domain, AA-tRNA synthetase-type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0.0252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IPR004841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 acid permease/ SLC12A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0.0252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6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IPR005877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YSIRK Gram-positive signal peptide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0.0409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IPR008256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Peptidase S1B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0.0056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IPR009003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Trypsin-like cysteine/serine peptidase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0.0098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IPR008966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Adhesion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0.0440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IPR010978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tRNA-binding arm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0.0363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7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IPR011252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Fibrogen-binding domain 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0.0440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IPR011266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Fibrinogen-binding domain 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0.0440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IPR011611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Carbohydrate kinase PfkB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0.0252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IPR012340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Nucleic acid-binding, OB-fold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( 7)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IPR014721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Ribosomal protein S5 domain 2-type fold, subgroup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8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IPR016040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NAD(P)-binding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0.0252 ( 8)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IPR016183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Leukocidin/porin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0.0126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IPR018113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Phosphotransferase system EIIB, cysteine phosphorylation site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0.0085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IPR019931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LPXTG cell wall anchor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IPR019948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Gram-positive anchor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0.0046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59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IPR020568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Ribosomal protein S5 domain 2-type fold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0.0087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IPR028301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Serine proteases, V8 family, histidine active site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0.0056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IPR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IPR029752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D-isomer specific 2-hydroxyacid dehydrogenase, NAD-binding domain conserved site 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0.0252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PF02874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 synthase alpha/beta family, beta-barrel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PF02866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val="pt-PT" w:eastAsia="en-GB"/>
              </w:rPr>
            </w:pPr>
            <w:r w:rsidRPr="004E6654">
              <w:rPr>
                <w:rFonts w:cs="Times New Roman"/>
                <w:color w:val="000000" w:themeColor="text1"/>
                <w:lang w:val="pt-PT" w:eastAsia="en-GB"/>
              </w:rPr>
              <w:t>lactate/malate dehydrogenase, alpha/beta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0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PF11546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Staphylococcal complement inhibitor SCIN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0.00031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PF12199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Extracellular fibrinogen binding protein C 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PF13416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Bacterial extracellular solute-binding protein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PF07681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SAUSA300_RS03715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PF07129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SAUSA300_RS07725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1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PF02986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Fibronectin binding repeat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PF08764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Staphylococcus aureus coagulase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PF00474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Sodium:solute symporter 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PF00480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ROK 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PF00056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lactate/malate dehydrogenase, NAD 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2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PF00253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Ribosomal protein S14p/S29e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79A6D2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PF00089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Trypsin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0.00060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PF00367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phosphotransferase system, EIIB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PF00006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 synthase alpha/beta family, nucleotide-binding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0.00184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PF00152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tRNA synthetases class II (D, K and N)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0.00184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3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PF00288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GHMP kinases N 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0.00060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PF00860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Permease 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0.00184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PF01773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val="pt-PT" w:eastAsia="en-GB"/>
              </w:rPr>
            </w:pPr>
            <w:r w:rsidRPr="004E6654">
              <w:rPr>
                <w:rFonts w:cs="Times New Roman"/>
                <w:color w:val="000000" w:themeColor="text1"/>
                <w:lang w:val="pt-PT" w:eastAsia="en-GB"/>
              </w:rPr>
              <w:t>Na+ dependent nucleoside transporter N-terminus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0.00184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PF02378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Phosphotransferase system, EIIC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0.00060 (4)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PF03129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Anticodon 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0.00350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4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PF07662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val="pt-PT" w:eastAsia="en-GB"/>
              </w:rPr>
            </w:pPr>
            <w:r w:rsidRPr="004E6654">
              <w:rPr>
                <w:rFonts w:cs="Times New Roman"/>
                <w:color w:val="000000" w:themeColor="text1"/>
                <w:lang w:val="pt-PT" w:eastAsia="en-GB"/>
              </w:rPr>
              <w:t>Na+ dependent nucleoside transporter C-terminus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0.00184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PF08544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GHMP kinases C terminal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0.00060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PF10425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C-terminus of bacterial fibrinogen-binding adhesin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0.00847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PF04650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SAUSA300_RS00585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0.00415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PF07690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Major Facilitator Superfamily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0.01549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5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PF07968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Leukocidin/Hemolysin toxin 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0.00155 (3)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PF13520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 acid permease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0.00847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PF01032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FecCD transport 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0.01549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PF01336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OB-fold nucleic acid 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0.00504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PF01370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NAD dependent epimerase/dehydratase family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0.00847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6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PF01380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SIS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0.00847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PF01381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Helix-turn-helix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0.01549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PF01479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S4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0.00847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PF01497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Periplasmic binding protein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0.01087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PF02302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PTS system, Lactose/Cellobiose specific IIB subunit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0.00847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7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PF00005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ABC transporter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(7)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PF00156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Phosphoribosyl transferase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0.00847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PF00294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pfkB family carbohydrate kinase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0.00504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PF00324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Amino acid permease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0.00504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PF00359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Phosphoenolpyruvate-dependent sugar phosphotransferase system, EIIA 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0.01347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8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PF00528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Binding-protein-dependent transport system inner membrane component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0.00080 (5)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Pfam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PF00746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SAUSA300_RS00585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0.00060 (4)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SMART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SM00382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ATPases associated with a variety of cellular activities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0.00000 (9)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SMART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SM00363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S4 RNA-binding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0.00084 (2)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SSF101094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Staphylocoagulase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69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SSF158366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Efb C-domain-like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SSF47917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C-terminal domain of alpha and beta subunits of F1 ATP synthase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SSF50331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MOP-like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SSF50615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N-terminal domain of alpha and beta subunits of F1 ATP synthase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SSF51730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FAD-linked oxidoreductase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0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SSF53901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Thiolase-like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2.3e-04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SSF55681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Class II aaRS and biotin synthetases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2.3e-06 ( 7)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SSF56327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LDH C-terminal domain-like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8CB2D9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SSF55060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GHMP Kinase, C-terminal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8.3e-04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SSF50891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Cyclophilin-like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1.3e-03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1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SSF53613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Ribokinase-like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5.2e-04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SSF53067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Actin-like ATPase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11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7.4e-04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SSF52954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Class II aaRS ABD-related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4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B3CCE5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6.2e-03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SSF103473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MFS general substrate transporter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1.5e-02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SSF161098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MetI-like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1.4e-03 ( 5)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2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SSF46589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tRNA-binding arm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SSF49401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Bacterial adhesins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1.8e-02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SSF50249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Nucleic acid-binding proteins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33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7.4e-04 ( 6)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SSF50494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Trypsin-like serine proteases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SSF51735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NAD(P)-binding Rossmann-fold domains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72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1.3e-03 ( 8)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3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SSF52283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Formate/glycerate dehydrogenase catalytic domain-like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2.5e-02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SSF52794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PTS system IIB component-like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SSF53271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PRTase-like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2.9e-02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SSF53697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SIS domain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SSF53807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"Helical backbone" metal receptor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2.8e-03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lastRenderedPageBreak/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4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SSF53850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Periplasmic binding protein-like II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28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3.6e-02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SSF54211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Ribosomal protein S5 domain 2-like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16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1.4e-03 ( 4)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SSF54637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Thioesterase/thiol ester dehydrase-isomerase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2.5e-02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5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SSF55174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Alpha-L RNA-binding motif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8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6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2.2e-02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7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SSF55604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Glucose permease domain IIB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8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2.2e-03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59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SSF57716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Glucocorticoid receptor-like (DNA-binding domain)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5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60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9.8e-03 ( 2)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61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SSF56959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Leukocidin-like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10</w:t>
            </w:r>
          </w:p>
        </w:tc>
        <w:tc>
          <w:tcPr>
            <w:tcW w:w="978" w:type="pct"/>
            <w:tcBorders>
              <w:top w:val="nil"/>
              <w:left w:val="nil"/>
              <w:bottom w:val="nil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62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2.8e-03 ( 3) </w:t>
              </w:r>
            </w:hyperlink>
          </w:p>
        </w:tc>
      </w:tr>
      <w:tr w:rsidR="00062157" w:rsidRPr="004E6654" w:rsidTr="00062157">
        <w:trPr>
          <w:trHeight w:val="567"/>
        </w:trPr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SUPERFAMILY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63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>SSF55804</w:t>
              </w:r>
            </w:hyperlink>
          </w:p>
        </w:tc>
        <w:tc>
          <w:tcPr>
            <w:tcW w:w="15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Phoshotransferase/anion transport protein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157" w:rsidRPr="004E6654" w:rsidRDefault="00062157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r w:rsidRPr="004E6654">
              <w:rPr>
                <w:rFonts w:cs="Times New Roman"/>
                <w:color w:val="000000" w:themeColor="text1"/>
                <w:lang w:eastAsia="en-GB"/>
              </w:rPr>
              <w:t>9</w:t>
            </w:r>
          </w:p>
        </w:tc>
        <w:tc>
          <w:tcPr>
            <w:tcW w:w="9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D9EC"/>
            <w:vAlign w:val="center"/>
            <w:hideMark/>
          </w:tcPr>
          <w:p w:rsidR="00062157" w:rsidRPr="004E6654" w:rsidRDefault="002D2844" w:rsidP="00062157">
            <w:pPr>
              <w:spacing w:after="0"/>
              <w:jc w:val="both"/>
              <w:rPr>
                <w:rFonts w:cs="Times New Roman"/>
                <w:color w:val="000000" w:themeColor="text1"/>
                <w:lang w:eastAsia="en-GB"/>
              </w:rPr>
            </w:pPr>
            <w:hyperlink r:id="rId764" w:history="1">
              <w:r w:rsidR="00062157" w:rsidRPr="004E6654">
                <w:rPr>
                  <w:rFonts w:cs="Times New Roman"/>
                  <w:color w:val="000000" w:themeColor="text1"/>
                  <w:lang w:eastAsia="en-GB"/>
                </w:rPr>
                <w:t xml:space="preserve">2.5e-02 ( 2) </w:t>
              </w:r>
            </w:hyperlink>
          </w:p>
        </w:tc>
      </w:tr>
    </w:tbl>
    <w:p w:rsidR="00062157" w:rsidRDefault="00062157" w:rsidP="00062157">
      <w:pPr>
        <w:spacing w:after="0"/>
        <w:jc w:val="both"/>
        <w:rPr>
          <w:rFonts w:cs="Times New Roman"/>
        </w:rPr>
      </w:pPr>
      <w:r w:rsidRPr="004E6654">
        <w:rPr>
          <w:rFonts w:cs="Times New Roman"/>
          <w:vertAlign w:val="superscript"/>
        </w:rPr>
        <w:t>a</w:t>
      </w:r>
      <w:r w:rsidRPr="004E6654">
        <w:rPr>
          <w:rFonts w:cs="Times New Roman"/>
        </w:rPr>
        <w:t xml:space="preserve">Databases of: Pfam, protein families; IPR, InterPro or Protein Sequence Analysis and Classification; GO, Gene Ontology; SUPERFAMILY, structural and functional protein annotations; COGs, Clusters of Orthologous Groups; KEGG, Kyoto Encyclopedia of Genes and Genomes; SMART (Simple Modular Architecture Research Tool); </w:t>
      </w:r>
      <w:r w:rsidRPr="004E6654">
        <w:rPr>
          <w:rFonts w:cs="Times New Roman"/>
          <w:vertAlign w:val="superscript"/>
        </w:rPr>
        <w:t>b</w:t>
      </w:r>
      <w:r w:rsidRPr="004E6654">
        <w:rPr>
          <w:rFonts w:cs="Times New Roman"/>
        </w:rPr>
        <w:t xml:space="preserve">Database accession number or identification of classes (biological function or molecular process); </w:t>
      </w:r>
      <w:r w:rsidRPr="004E6654">
        <w:rPr>
          <w:rFonts w:cs="Times New Roman"/>
          <w:vertAlign w:val="superscript"/>
        </w:rPr>
        <w:t>c</w:t>
      </w:r>
      <w:r w:rsidRPr="004E6654">
        <w:rPr>
          <w:rFonts w:cs="Times New Roman"/>
        </w:rPr>
        <w:t xml:space="preserve">Description of the class (biological function or molecular process); </w:t>
      </w:r>
      <w:r w:rsidRPr="004E6654">
        <w:rPr>
          <w:rFonts w:cs="Times New Roman"/>
          <w:vertAlign w:val="superscript"/>
        </w:rPr>
        <w:t>d</w:t>
      </w:r>
      <w:r w:rsidRPr="004E6654">
        <w:rPr>
          <w:rFonts w:cs="Times New Roman"/>
        </w:rPr>
        <w:t xml:space="preserve">Total number of the genes composing the class; </w:t>
      </w:r>
      <w:r w:rsidRPr="004E6654">
        <w:rPr>
          <w:rFonts w:cs="Times New Roman"/>
          <w:vertAlign w:val="superscript"/>
        </w:rPr>
        <w:t>e</w:t>
      </w:r>
      <w:r w:rsidRPr="004E6654">
        <w:rPr>
          <w:rFonts w:cs="Times New Roman"/>
        </w:rPr>
        <w:t xml:space="preserve">Between brackets are presented the numbers of genes of the class that are differentially expressed. Outside brackets are </w:t>
      </w:r>
      <w:r w:rsidRPr="004E6654">
        <w:rPr>
          <w:rFonts w:cs="Times New Roman"/>
          <w:i/>
        </w:rPr>
        <w:t>p</w:t>
      </w:r>
      <w:r w:rsidRPr="004E6654">
        <w:rPr>
          <w:rFonts w:cs="Times New Roman"/>
        </w:rPr>
        <w:t>-values. The light to dark blue colouring represents low to high significance, respectively. The intensity of the colour is based on (TopHits/ClassSize) * -log2 (adj-</w:t>
      </w:r>
      <w:r w:rsidRPr="004E6654">
        <w:rPr>
          <w:rFonts w:cs="Times New Roman"/>
          <w:i/>
        </w:rPr>
        <w:t>p</w:t>
      </w:r>
      <w:r w:rsidRPr="004E6654">
        <w:rPr>
          <w:rFonts w:cs="Times New Roman"/>
        </w:rPr>
        <w:t xml:space="preserve">-value). </w:t>
      </w: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Pr="004E6654" w:rsidRDefault="00062157" w:rsidP="00062157">
      <w:pPr>
        <w:spacing w:line="480" w:lineRule="auto"/>
      </w:pPr>
      <w:r w:rsidRPr="004E6654">
        <w:rPr>
          <w:b/>
          <w:color w:val="000000"/>
        </w:rPr>
        <w:lastRenderedPageBreak/>
        <w:t>SUPPLEMENTAL FIGURES</w:t>
      </w: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Pr="00123EF3" w:rsidRDefault="00123EF3" w:rsidP="00062157">
      <w:pPr>
        <w:spacing w:after="0"/>
        <w:ind w:left="-567"/>
        <w:jc w:val="both"/>
        <w:rPr>
          <w:rFonts w:cs="Times New Roman"/>
        </w:rPr>
      </w:pPr>
      <w:r w:rsidRPr="00123EF3">
        <w:rPr>
          <w:noProof/>
          <w:lang w:val="en-GB" w:eastAsia="en-GB"/>
        </w:rPr>
        <w:drawing>
          <wp:inline distT="0" distB="0" distL="0" distR="0">
            <wp:extent cx="5612130" cy="2392045"/>
            <wp:effectExtent l="0" t="0" r="762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Pr="004E6654" w:rsidRDefault="00062157" w:rsidP="00062157">
      <w:pPr>
        <w:spacing w:after="0"/>
        <w:jc w:val="both"/>
      </w:pPr>
      <w:r w:rsidRPr="004E6654">
        <w:rPr>
          <w:b/>
          <w:color w:val="000000"/>
        </w:rPr>
        <w:t>FIG</w:t>
      </w:r>
      <w:r>
        <w:rPr>
          <w:b/>
          <w:color w:val="000000"/>
        </w:rPr>
        <w:t>URE</w:t>
      </w:r>
      <w:r w:rsidRPr="004E6654">
        <w:rPr>
          <w:b/>
          <w:color w:val="000000"/>
        </w:rPr>
        <w:t xml:space="preserve"> S1</w:t>
      </w:r>
      <w:r w:rsidR="005B74C0">
        <w:rPr>
          <w:b/>
          <w:color w:val="000000"/>
        </w:rPr>
        <w:t>.</w:t>
      </w:r>
      <w:r w:rsidRPr="004E6654">
        <w:rPr>
          <w:color w:val="000000"/>
        </w:rPr>
        <w:t xml:space="preserve"> </w:t>
      </w:r>
      <w:r w:rsidRPr="00080CAE">
        <w:rPr>
          <w:b/>
        </w:rPr>
        <w:t xml:space="preserve">Growth profiles of </w:t>
      </w:r>
      <w:r w:rsidRPr="00080CAE">
        <w:rPr>
          <w:b/>
          <w:i/>
        </w:rPr>
        <w:t>S. aureus</w:t>
      </w:r>
      <w:r w:rsidRPr="00080CAE">
        <w:rPr>
          <w:b/>
        </w:rPr>
        <w:t xml:space="preserve"> cultures treated with NO.</w:t>
      </w:r>
      <w:r w:rsidRPr="004E6654">
        <w:t xml:space="preserve"> Growth of </w:t>
      </w:r>
      <w:r w:rsidRPr="004E6654">
        <w:rPr>
          <w:i/>
        </w:rPr>
        <w:t>S. aureus</w:t>
      </w:r>
      <w:r w:rsidRPr="004E6654">
        <w:t xml:space="preserve"> wild type in CDM containing 20 mM glucose </w:t>
      </w:r>
      <w:r w:rsidRPr="005B74C0">
        <w:rPr>
          <w:b/>
        </w:rPr>
        <w:t>(A)</w:t>
      </w:r>
      <w:r w:rsidRPr="004E6654">
        <w:t xml:space="preserve"> and 20 mM galactose </w:t>
      </w:r>
      <w:r w:rsidRPr="005B74C0">
        <w:rPr>
          <w:b/>
        </w:rPr>
        <w:t>(B)</w:t>
      </w:r>
      <w:r w:rsidRPr="004E6654">
        <w:t>, at 37ºC, under aerobic conditions (150 rpm), untreated (</w:t>
      </w:r>
      <w:r w:rsidRPr="004E6654">
        <w:rPr>
          <w:color w:val="000000" w:themeColor="text1"/>
        </w:rPr>
        <w:sym w:font="Wingdings 2" w:char="F0BF"/>
      </w:r>
      <w:r w:rsidRPr="004E6654">
        <w:rPr>
          <w:color w:val="000000" w:themeColor="text1"/>
        </w:rPr>
        <w:t xml:space="preserve">) and exposed to 250 </w:t>
      </w:r>
      <w:r w:rsidRPr="004E6654">
        <w:t xml:space="preserve">µM </w:t>
      </w:r>
      <w:r w:rsidRPr="004E6654">
        <w:rPr>
          <w:color w:val="000000" w:themeColor="text1"/>
        </w:rPr>
        <w:t>(</w:t>
      </w:r>
      <w:r w:rsidRPr="004E6654">
        <w:rPr>
          <w:color w:val="000000" w:themeColor="text1"/>
        </w:rPr>
        <w:sym w:font="Wingdings 3" w:char="F072"/>
      </w:r>
      <w:r w:rsidRPr="004E6654">
        <w:rPr>
          <w:color w:val="000000" w:themeColor="text1"/>
        </w:rPr>
        <w:t xml:space="preserve">) and 500 </w:t>
      </w:r>
      <w:r w:rsidRPr="004E6654">
        <w:t>µM (</w:t>
      </w:r>
      <w:r w:rsidRPr="004E6654">
        <w:rPr>
          <w:color w:val="000000" w:themeColor="text1"/>
        </w:rPr>
        <w:sym w:font="Wingdings 2" w:char="F0A2"/>
      </w:r>
      <w:r w:rsidRPr="004E6654">
        <w:rPr>
          <w:color w:val="000000" w:themeColor="text1"/>
        </w:rPr>
        <w:t xml:space="preserve">) </w:t>
      </w:r>
      <w:r w:rsidRPr="004E6654">
        <w:t>spermine-NONOate added at OD</w:t>
      </w:r>
      <w:r w:rsidRPr="004E6654">
        <w:rPr>
          <w:vertAlign w:val="subscript"/>
        </w:rPr>
        <w:t>600</w:t>
      </w:r>
      <w:r w:rsidRPr="004E6654">
        <w:t xml:space="preserve"> 0.4. The points represent averages of at least three independent experiments.</w:t>
      </w: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Default="00062157" w:rsidP="00062157">
      <w:pPr>
        <w:spacing w:after="0"/>
        <w:ind w:left="-567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val="en-GB" w:eastAsia="en-GB"/>
        </w:rPr>
        <w:lastRenderedPageBreak/>
        <w:drawing>
          <wp:inline distT="0" distB="0" distL="0" distR="0">
            <wp:extent cx="5495353" cy="3467100"/>
            <wp:effectExtent l="0" t="0" r="0" b="0"/>
            <wp:docPr id="3" name="Picture 3" descr="C:\Users\SSD1\Desktop\Final_150317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D1\Desktop\Final_150317\FIG S2.tif"/>
                    <pic:cNvPicPr>
                      <a:picLocks noChangeAspect="1" noChangeArrowheads="1"/>
                    </pic:cNvPicPr>
                  </pic:nvPicPr>
                  <pic:blipFill>
                    <a:blip r:embed="rId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53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color w:val="000000"/>
        </w:rPr>
      </w:pPr>
      <w:r w:rsidRPr="00570978">
        <w:rPr>
          <w:b/>
          <w:color w:val="000000"/>
        </w:rPr>
        <w:t>FIGURE S2</w:t>
      </w:r>
      <w:r>
        <w:rPr>
          <w:b/>
          <w:color w:val="000000"/>
        </w:rPr>
        <w:t>.</w:t>
      </w:r>
      <w:r w:rsidRPr="00570978">
        <w:rPr>
          <w:color w:val="000000"/>
        </w:rPr>
        <w:t xml:space="preserve"> </w:t>
      </w:r>
      <w:r w:rsidRPr="00080CAE">
        <w:rPr>
          <w:b/>
        </w:rPr>
        <w:t xml:space="preserve">Volcano plot of significant altered genes on galactose-CDM-grown </w:t>
      </w:r>
      <w:r w:rsidRPr="00080CAE">
        <w:rPr>
          <w:b/>
          <w:i/>
        </w:rPr>
        <w:t>S. aureus</w:t>
      </w:r>
      <w:r w:rsidRPr="00080CAE">
        <w:rPr>
          <w:b/>
        </w:rPr>
        <w:t xml:space="preserve"> exposed to NO</w:t>
      </w:r>
      <w:r w:rsidRPr="00080CAE">
        <w:rPr>
          <w:b/>
          <w:color w:val="000000"/>
        </w:rPr>
        <w:t>.</w:t>
      </w:r>
      <w:r w:rsidRPr="00570978">
        <w:rPr>
          <w:color w:val="000000"/>
        </w:rPr>
        <w:t xml:space="preserve"> Points located outside the grey area indicate genes with fold change ≥ 2 or ≤ -2 with adjusted </w:t>
      </w:r>
      <w:r w:rsidRPr="00570978">
        <w:rPr>
          <w:i/>
          <w:color w:val="000000"/>
        </w:rPr>
        <w:t>p</w:t>
      </w:r>
      <w:r w:rsidRPr="00570978">
        <w:rPr>
          <w:color w:val="000000"/>
        </w:rPr>
        <w:t xml:space="preserve">-value ≤ 0.05 (Tophits); points located beyond the dotted lines indicate genes with a fold change ≥ 5 or ≤ -5 with adjusted </w:t>
      </w:r>
      <w:r w:rsidRPr="00570978">
        <w:rPr>
          <w:i/>
          <w:color w:val="000000"/>
        </w:rPr>
        <w:t>p</w:t>
      </w:r>
      <w:r w:rsidRPr="00570978">
        <w:rPr>
          <w:color w:val="000000"/>
        </w:rPr>
        <w:t xml:space="preserve">-value ≤ 0.01 (Highfold tophits). Points located in the grey area depict genes with no changes in expression. </w:t>
      </w:r>
    </w:p>
    <w:p w:rsidR="00062157" w:rsidRDefault="00062157" w:rsidP="00062157">
      <w:pPr>
        <w:spacing w:after="0"/>
        <w:jc w:val="both"/>
        <w:rPr>
          <w:color w:val="000000"/>
        </w:rPr>
      </w:pPr>
    </w:p>
    <w:p w:rsidR="00062157" w:rsidRDefault="00062157" w:rsidP="00062157">
      <w:pPr>
        <w:spacing w:after="0"/>
        <w:jc w:val="both"/>
        <w:rPr>
          <w:color w:val="000000"/>
        </w:rPr>
      </w:pPr>
    </w:p>
    <w:p w:rsidR="00062157" w:rsidRDefault="00062157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7546AE" w:rsidP="00062157">
      <w:pPr>
        <w:spacing w:after="0"/>
        <w:jc w:val="both"/>
        <w:rPr>
          <w:color w:val="000000"/>
        </w:rPr>
      </w:pPr>
      <w:r w:rsidRPr="007546AE">
        <w:rPr>
          <w:noProof/>
          <w:lang w:val="en-GB" w:eastAsia="en-GB"/>
        </w:rPr>
        <w:drawing>
          <wp:inline distT="0" distB="0" distL="0" distR="0">
            <wp:extent cx="6208395" cy="22844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57" w:rsidRDefault="00062157" w:rsidP="00062157">
      <w:pPr>
        <w:spacing w:after="0"/>
        <w:jc w:val="both"/>
        <w:rPr>
          <w:color w:val="000000"/>
        </w:rPr>
      </w:pPr>
    </w:p>
    <w:p w:rsidR="0045550C" w:rsidRPr="007F736E" w:rsidRDefault="0045550C" w:rsidP="007F736E">
      <w:pPr>
        <w:spacing w:after="0"/>
        <w:jc w:val="both"/>
        <w:rPr>
          <w:b/>
          <w:color w:val="000000"/>
        </w:rPr>
      </w:pPr>
      <w:r w:rsidRPr="007F736E">
        <w:rPr>
          <w:b/>
          <w:color w:val="000000"/>
        </w:rPr>
        <w:t>F</w:t>
      </w:r>
      <w:r>
        <w:rPr>
          <w:b/>
          <w:color w:val="000000"/>
        </w:rPr>
        <w:t>IGURE</w:t>
      </w:r>
      <w:r w:rsidRPr="007F736E">
        <w:rPr>
          <w:b/>
          <w:color w:val="000000"/>
        </w:rPr>
        <w:t xml:space="preserve"> </w:t>
      </w:r>
      <w:r>
        <w:rPr>
          <w:b/>
          <w:color w:val="000000"/>
        </w:rPr>
        <w:t>S3.</w:t>
      </w:r>
      <w:r w:rsidRPr="007F736E">
        <w:rPr>
          <w:b/>
          <w:color w:val="000000"/>
        </w:rPr>
        <w:t xml:space="preserve"> Threonine and glutamate consumption by </w:t>
      </w:r>
      <w:r w:rsidRPr="00C075F4">
        <w:rPr>
          <w:b/>
          <w:i/>
          <w:color w:val="000000"/>
        </w:rPr>
        <w:t>S. aureus</w:t>
      </w:r>
      <w:r w:rsidRPr="007F736E">
        <w:rPr>
          <w:b/>
          <w:color w:val="000000"/>
        </w:rPr>
        <w:t xml:space="preserve"> </w:t>
      </w:r>
      <w:r w:rsidR="008F784D">
        <w:rPr>
          <w:b/>
          <w:color w:val="000000"/>
        </w:rPr>
        <w:t xml:space="preserve">cells exposed to NO and grown in the absence of a glycolytic carbon source (A), on glucose (B) and on </w:t>
      </w:r>
      <w:r w:rsidRPr="007F736E">
        <w:rPr>
          <w:b/>
          <w:color w:val="000000"/>
        </w:rPr>
        <w:t>galactose</w:t>
      </w:r>
      <w:r w:rsidR="008F784D">
        <w:rPr>
          <w:b/>
          <w:color w:val="000000"/>
        </w:rPr>
        <w:t xml:space="preserve"> (C)</w:t>
      </w:r>
      <w:r w:rsidRPr="007F736E">
        <w:rPr>
          <w:b/>
          <w:color w:val="000000"/>
        </w:rPr>
        <w:t xml:space="preserve">. </w:t>
      </w:r>
      <w:r w:rsidRPr="007F736E">
        <w:rPr>
          <w:color w:val="000000"/>
        </w:rPr>
        <w:t xml:space="preserve">Extracellular amino acid concentration in cells unexposed to NO (control, C) and exposed 1h and 3h to NO. Three independent experiments were performed and </w:t>
      </w:r>
      <w:r w:rsidR="007546AE">
        <w:rPr>
          <w:color w:val="000000"/>
        </w:rPr>
        <w:t>SEM</w:t>
      </w:r>
      <w:r w:rsidRPr="007F736E">
        <w:rPr>
          <w:color w:val="000000"/>
        </w:rPr>
        <w:t xml:space="preserve"> is indicated for each condition.</w:t>
      </w:r>
      <w:r w:rsidRPr="007F736E">
        <w:rPr>
          <w:b/>
          <w:color w:val="000000"/>
        </w:rPr>
        <w:t xml:space="preserve"> </w:t>
      </w:r>
    </w:p>
    <w:p w:rsidR="00062157" w:rsidRDefault="00062157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Default="0045550C" w:rsidP="00062157">
      <w:pPr>
        <w:spacing w:after="0"/>
        <w:jc w:val="both"/>
        <w:rPr>
          <w:color w:val="000000"/>
        </w:rPr>
      </w:pPr>
    </w:p>
    <w:p w:rsidR="0045550C" w:rsidRPr="00570978" w:rsidRDefault="0045550C" w:rsidP="00062157">
      <w:pPr>
        <w:spacing w:after="0"/>
        <w:jc w:val="both"/>
        <w:rPr>
          <w:color w:val="000000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val="en-GB" w:eastAsia="en-GB"/>
        </w:rPr>
        <w:lastRenderedPageBreak/>
        <w:drawing>
          <wp:inline distT="0" distB="0" distL="0" distR="0">
            <wp:extent cx="3105150" cy="4290009"/>
            <wp:effectExtent l="0" t="0" r="0" b="0"/>
            <wp:docPr id="4" name="Picture 4" descr="C:\Users\SSD1\Desktop\Final_150317\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D1\Desktop\Final_150317\FIG S3.tif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9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57" w:rsidRDefault="00062157" w:rsidP="00062157">
      <w:pPr>
        <w:spacing w:after="0"/>
        <w:jc w:val="both"/>
        <w:rPr>
          <w:szCs w:val="24"/>
        </w:rPr>
      </w:pPr>
      <w:r w:rsidRPr="005B2578">
        <w:rPr>
          <w:b/>
          <w:color w:val="000000"/>
          <w:szCs w:val="24"/>
        </w:rPr>
        <w:t>FIG</w:t>
      </w:r>
      <w:r>
        <w:rPr>
          <w:b/>
          <w:color w:val="000000"/>
          <w:szCs w:val="24"/>
        </w:rPr>
        <w:t>URE</w:t>
      </w:r>
      <w:r w:rsidRPr="005B2578">
        <w:rPr>
          <w:b/>
          <w:color w:val="000000"/>
          <w:szCs w:val="24"/>
        </w:rPr>
        <w:t xml:space="preserve"> </w:t>
      </w:r>
      <w:r w:rsidR="0045550C" w:rsidRPr="005B2578">
        <w:rPr>
          <w:b/>
          <w:color w:val="000000"/>
          <w:szCs w:val="24"/>
        </w:rPr>
        <w:t>S</w:t>
      </w:r>
      <w:r w:rsidR="0045550C">
        <w:rPr>
          <w:b/>
          <w:color w:val="000000"/>
          <w:szCs w:val="24"/>
        </w:rPr>
        <w:t>4</w:t>
      </w:r>
      <w:r>
        <w:rPr>
          <w:b/>
          <w:color w:val="000000"/>
          <w:szCs w:val="24"/>
        </w:rPr>
        <w:t>.</w:t>
      </w:r>
      <w:r>
        <w:rPr>
          <w:szCs w:val="24"/>
        </w:rPr>
        <w:t xml:space="preserve"> </w:t>
      </w:r>
      <w:r w:rsidRPr="00080CAE">
        <w:rPr>
          <w:b/>
          <w:szCs w:val="24"/>
          <w:vertAlign w:val="superscript"/>
        </w:rPr>
        <w:t>1</w:t>
      </w:r>
      <w:r w:rsidRPr="00080CAE">
        <w:rPr>
          <w:b/>
          <w:szCs w:val="24"/>
        </w:rPr>
        <w:t xml:space="preserve">H-NMR spectra of supernatants of </w:t>
      </w:r>
      <w:r w:rsidRPr="00080CAE">
        <w:rPr>
          <w:b/>
          <w:i/>
          <w:szCs w:val="24"/>
        </w:rPr>
        <w:t>S. aureus.</w:t>
      </w:r>
      <w:r w:rsidRPr="00F534BD">
        <w:rPr>
          <w:b/>
          <w:szCs w:val="24"/>
        </w:rPr>
        <w:t xml:space="preserve"> </w:t>
      </w:r>
      <w:r w:rsidRPr="00F534BD">
        <w:rPr>
          <w:i/>
          <w:szCs w:val="24"/>
        </w:rPr>
        <w:t>S. aureus</w:t>
      </w:r>
      <w:r w:rsidRPr="00F534BD">
        <w:rPr>
          <w:szCs w:val="24"/>
        </w:rPr>
        <w:t xml:space="preserve"> was grown </w:t>
      </w:r>
      <w:r>
        <w:rPr>
          <w:szCs w:val="24"/>
        </w:rPr>
        <w:t>on</w:t>
      </w:r>
      <w:r w:rsidRPr="00F534BD">
        <w:rPr>
          <w:szCs w:val="24"/>
        </w:rPr>
        <w:t xml:space="preserve"> CDM in the absence of a carbon source</w:t>
      </w:r>
      <w:r>
        <w:rPr>
          <w:szCs w:val="24"/>
        </w:rPr>
        <w:t xml:space="preserve"> (no sugar, no sugar+NO)</w:t>
      </w:r>
      <w:r w:rsidRPr="00F534BD">
        <w:rPr>
          <w:szCs w:val="24"/>
        </w:rPr>
        <w:t xml:space="preserve">, supplemented with glucose </w:t>
      </w:r>
      <w:r>
        <w:rPr>
          <w:szCs w:val="24"/>
        </w:rPr>
        <w:t xml:space="preserve">(Glc, Glc+NO) </w:t>
      </w:r>
      <w:r w:rsidRPr="00F534BD">
        <w:rPr>
          <w:szCs w:val="24"/>
        </w:rPr>
        <w:t>or galactose</w:t>
      </w:r>
      <w:r>
        <w:rPr>
          <w:szCs w:val="24"/>
        </w:rPr>
        <w:t xml:space="preserve"> (Gal, Gal+NO)</w:t>
      </w:r>
      <w:r w:rsidRPr="00F534BD">
        <w:rPr>
          <w:szCs w:val="24"/>
        </w:rPr>
        <w:t xml:space="preserve">, which were left untreated </w:t>
      </w:r>
      <w:r>
        <w:rPr>
          <w:szCs w:val="24"/>
        </w:rPr>
        <w:t xml:space="preserve">(no sugar, Glc, Gal) </w:t>
      </w:r>
      <w:r w:rsidRPr="00F534BD">
        <w:rPr>
          <w:szCs w:val="24"/>
        </w:rPr>
        <w:t>or exposed to NO</w:t>
      </w:r>
      <w:r>
        <w:rPr>
          <w:szCs w:val="24"/>
        </w:rPr>
        <w:t xml:space="preserve"> (no sugar+NO, Glc+NO, Gal+NO)</w:t>
      </w:r>
      <w:r w:rsidRPr="00F534BD">
        <w:rPr>
          <w:szCs w:val="24"/>
        </w:rPr>
        <w:t xml:space="preserve">. Figure shows peaks in the 0.9-1.1 ppm region. </w:t>
      </w: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391104" w:rsidRDefault="00C075F4" w:rsidP="00062157">
      <w:pPr>
        <w:spacing w:after="0"/>
        <w:jc w:val="both"/>
        <w:rPr>
          <w:rFonts w:cs="Times New Roman"/>
        </w:rPr>
      </w:pPr>
      <w:r w:rsidRPr="00C075F4">
        <w:rPr>
          <w:noProof/>
          <w:lang w:val="en-GB" w:eastAsia="en-GB"/>
        </w:rPr>
        <w:drawing>
          <wp:inline distT="0" distB="0" distL="0" distR="0">
            <wp:extent cx="3885714" cy="2819048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57" w:rsidRDefault="00062157" w:rsidP="00062157">
      <w:pPr>
        <w:spacing w:after="0"/>
        <w:jc w:val="both"/>
        <w:rPr>
          <w:rFonts w:cs="Times New Roman"/>
        </w:rPr>
      </w:pPr>
    </w:p>
    <w:p w:rsidR="00062157" w:rsidRDefault="00062157" w:rsidP="00062157">
      <w:pPr>
        <w:spacing w:after="0"/>
        <w:jc w:val="both"/>
        <w:rPr>
          <w:szCs w:val="24"/>
        </w:rPr>
      </w:pPr>
      <w:r w:rsidRPr="005B2578">
        <w:rPr>
          <w:b/>
          <w:color w:val="000000"/>
          <w:szCs w:val="24"/>
        </w:rPr>
        <w:t>FIG</w:t>
      </w:r>
      <w:r>
        <w:rPr>
          <w:b/>
          <w:color w:val="000000"/>
          <w:szCs w:val="24"/>
        </w:rPr>
        <w:t>URE</w:t>
      </w:r>
      <w:r w:rsidRPr="005B2578">
        <w:rPr>
          <w:b/>
          <w:color w:val="000000"/>
          <w:szCs w:val="24"/>
        </w:rPr>
        <w:t xml:space="preserve"> </w:t>
      </w:r>
      <w:r w:rsidR="0045550C" w:rsidRPr="005B2578">
        <w:rPr>
          <w:b/>
          <w:color w:val="000000"/>
          <w:szCs w:val="24"/>
        </w:rPr>
        <w:t>S</w:t>
      </w:r>
      <w:r w:rsidR="0045550C">
        <w:rPr>
          <w:b/>
          <w:color w:val="000000"/>
          <w:szCs w:val="24"/>
        </w:rPr>
        <w:t>5</w:t>
      </w:r>
      <w:r w:rsidR="005B74C0">
        <w:rPr>
          <w:b/>
          <w:color w:val="000000"/>
          <w:szCs w:val="24"/>
        </w:rPr>
        <w:t>.</w:t>
      </w:r>
      <w:r w:rsidRPr="0001698B">
        <w:rPr>
          <w:b/>
          <w:szCs w:val="24"/>
        </w:rPr>
        <w:t xml:space="preserve"> </w:t>
      </w:r>
      <w:r w:rsidRPr="00080CAE">
        <w:rPr>
          <w:b/>
          <w:szCs w:val="24"/>
        </w:rPr>
        <w:t>Evaluation of nitrite content of macrophages.</w:t>
      </w:r>
      <w:r w:rsidRPr="0001698B">
        <w:rPr>
          <w:szCs w:val="24"/>
        </w:rPr>
        <w:t xml:space="preserve"> </w:t>
      </w:r>
      <w:r>
        <w:rPr>
          <w:szCs w:val="24"/>
        </w:rPr>
        <w:t>Evaluation of the extracellular</w:t>
      </w:r>
      <w:r w:rsidRPr="00F534BD">
        <w:rPr>
          <w:szCs w:val="24"/>
        </w:rPr>
        <w:t xml:space="preserve"> nitrite accumulation on supernatant of activated macrophages (black and grey bars) and treated with nitric oxide synthase inhibitor (white and striped bars). Measurements were done for </w:t>
      </w:r>
      <w:r w:rsidRPr="00F534BD">
        <w:rPr>
          <w:i/>
          <w:szCs w:val="24"/>
        </w:rPr>
        <w:t>S. aureus</w:t>
      </w:r>
      <w:r w:rsidRPr="00F534BD">
        <w:rPr>
          <w:szCs w:val="24"/>
        </w:rPr>
        <w:t xml:space="preserve"> wild type </w:t>
      </w:r>
      <w:r>
        <w:rPr>
          <w:szCs w:val="24"/>
        </w:rPr>
        <w:t xml:space="preserve">(wt, wt I) </w:t>
      </w:r>
      <w:r w:rsidRPr="00F534BD">
        <w:rPr>
          <w:szCs w:val="24"/>
        </w:rPr>
        <w:t xml:space="preserve">and </w:t>
      </w:r>
      <w:r w:rsidRPr="00F534BD">
        <w:rPr>
          <w:i/>
          <w:szCs w:val="24"/>
        </w:rPr>
        <w:t xml:space="preserve">alsS </w:t>
      </w:r>
      <w:r w:rsidRPr="00F534BD">
        <w:rPr>
          <w:szCs w:val="24"/>
        </w:rPr>
        <w:t>mutant</w:t>
      </w:r>
      <w:r>
        <w:rPr>
          <w:szCs w:val="24"/>
        </w:rPr>
        <w:t xml:space="preserve"> (</w:t>
      </w:r>
      <w:r w:rsidRPr="00D77FEC">
        <w:rPr>
          <w:i/>
          <w:szCs w:val="24"/>
        </w:rPr>
        <w:t>alsS</w:t>
      </w:r>
      <w:r>
        <w:rPr>
          <w:szCs w:val="24"/>
        </w:rPr>
        <w:t xml:space="preserve">, </w:t>
      </w:r>
      <w:r w:rsidRPr="00D77FEC">
        <w:rPr>
          <w:i/>
          <w:szCs w:val="24"/>
        </w:rPr>
        <w:t>alsS I</w:t>
      </w:r>
      <w:r>
        <w:rPr>
          <w:szCs w:val="24"/>
        </w:rPr>
        <w:t>)</w:t>
      </w:r>
      <w:r w:rsidRPr="00F534BD">
        <w:rPr>
          <w:szCs w:val="24"/>
        </w:rPr>
        <w:t xml:space="preserve">, after 5 h of infection. Error bars represent the </w:t>
      </w:r>
      <w:r w:rsidR="00391104" w:rsidRPr="00F534BD">
        <w:rPr>
          <w:szCs w:val="24"/>
        </w:rPr>
        <w:t>S</w:t>
      </w:r>
      <w:r w:rsidR="00391104">
        <w:rPr>
          <w:szCs w:val="24"/>
        </w:rPr>
        <w:t>EM</w:t>
      </w:r>
      <w:r w:rsidR="00391104" w:rsidRPr="00F534BD">
        <w:rPr>
          <w:szCs w:val="24"/>
        </w:rPr>
        <w:t xml:space="preserve"> </w:t>
      </w:r>
      <w:r w:rsidRPr="00F534BD">
        <w:rPr>
          <w:szCs w:val="24"/>
        </w:rPr>
        <w:t xml:space="preserve">of </w:t>
      </w:r>
      <w:r w:rsidR="00391104" w:rsidRPr="00F534BD">
        <w:rPr>
          <w:szCs w:val="24"/>
        </w:rPr>
        <w:t>t</w:t>
      </w:r>
      <w:r w:rsidR="00391104">
        <w:rPr>
          <w:szCs w:val="24"/>
        </w:rPr>
        <w:t>hree</w:t>
      </w:r>
      <w:r w:rsidR="00391104" w:rsidRPr="00F534BD">
        <w:rPr>
          <w:szCs w:val="24"/>
        </w:rPr>
        <w:t xml:space="preserve"> </w:t>
      </w:r>
      <w:r w:rsidRPr="00F534BD">
        <w:rPr>
          <w:szCs w:val="24"/>
        </w:rPr>
        <w:t>biological samples that were assayed in triplicate.</w:t>
      </w:r>
      <w:r w:rsidR="00C075F4">
        <w:rPr>
          <w:szCs w:val="24"/>
        </w:rPr>
        <w:t xml:space="preserve"> *, statistically significant (</w:t>
      </w:r>
      <w:r w:rsidR="00C075F4" w:rsidRPr="00C075F4">
        <w:rPr>
          <w:i/>
          <w:szCs w:val="24"/>
        </w:rPr>
        <w:t>p</w:t>
      </w:r>
      <w:r w:rsidR="00C075F4">
        <w:rPr>
          <w:szCs w:val="24"/>
        </w:rPr>
        <w:t>-value &lt; 0.05).</w:t>
      </w:r>
    </w:p>
    <w:p w:rsidR="00195EEA" w:rsidRPr="00062157" w:rsidRDefault="00195EEA" w:rsidP="00994A3D">
      <w:pPr>
        <w:keepNext/>
        <w:jc w:val="center"/>
        <w:rPr>
          <w:b/>
          <w:noProof/>
          <w:lang w:eastAsia="en-GB"/>
        </w:rPr>
      </w:pPr>
    </w:p>
    <w:p w:rsidR="00195EEA" w:rsidRDefault="00195EEA" w:rsidP="00994A3D">
      <w:pPr>
        <w:keepNext/>
        <w:jc w:val="center"/>
        <w:rPr>
          <w:b/>
          <w:noProof/>
          <w:lang w:val="en-GB" w:eastAsia="en-GB"/>
        </w:rPr>
      </w:pPr>
    </w:p>
    <w:sectPr w:rsidR="00195EEA" w:rsidSect="0093429D">
      <w:headerReference w:type="even" r:id="rId770"/>
      <w:footerReference w:type="even" r:id="rId771"/>
      <w:footerReference w:type="default" r:id="rId772"/>
      <w:headerReference w:type="first" r:id="rId77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844" w:rsidRDefault="002D2844" w:rsidP="00117666">
      <w:pPr>
        <w:spacing w:after="0"/>
      </w:pPr>
      <w:r>
        <w:separator/>
      </w:r>
    </w:p>
  </w:endnote>
  <w:endnote w:type="continuationSeparator" w:id="0">
    <w:p w:rsidR="002D2844" w:rsidRDefault="002D28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F0" w:rsidRPr="00577C4C" w:rsidRDefault="002D2844">
    <w:pPr>
      <w:rPr>
        <w:color w:val="C0000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214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3268F0" w:rsidRPr="00577C4C" w:rsidRDefault="00987C16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3268F0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371C8A">
                  <w:rPr>
                    <w:noProof/>
                    <w:color w:val="000000" w:themeColor="text1"/>
                    <w:szCs w:val="40"/>
                  </w:rPr>
                  <w:t>42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F0" w:rsidRPr="00577C4C" w:rsidRDefault="002D2844">
    <w:pPr>
      <w:rPr>
        <w:b/>
        <w:sz w:val="2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214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3268F0" w:rsidRPr="00577C4C" w:rsidRDefault="00987C16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3268F0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371C8A">
                  <w:rPr>
                    <w:noProof/>
                    <w:color w:val="000000" w:themeColor="text1"/>
                    <w:szCs w:val="40"/>
                  </w:rPr>
                  <w:t>43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844" w:rsidRDefault="002D2844" w:rsidP="00117666">
      <w:pPr>
        <w:spacing w:after="0"/>
      </w:pPr>
      <w:r>
        <w:separator/>
      </w:r>
    </w:p>
  </w:footnote>
  <w:footnote w:type="continuationSeparator" w:id="0">
    <w:p w:rsidR="002D2844" w:rsidRDefault="002D28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F0" w:rsidRPr="009151AA" w:rsidRDefault="003268F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8F0" w:rsidRDefault="003268F0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61595"/>
    <w:multiLevelType w:val="hybridMultilevel"/>
    <w:tmpl w:val="799A75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086AB8"/>
    <w:multiLevelType w:val="hybridMultilevel"/>
    <w:tmpl w:val="EE1E9E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20B82"/>
    <w:rsid w:val="0001436A"/>
    <w:rsid w:val="00016B3C"/>
    <w:rsid w:val="00034304"/>
    <w:rsid w:val="00035434"/>
    <w:rsid w:val="00052A14"/>
    <w:rsid w:val="00062157"/>
    <w:rsid w:val="00077D53"/>
    <w:rsid w:val="00092372"/>
    <w:rsid w:val="00105FD9"/>
    <w:rsid w:val="00117666"/>
    <w:rsid w:val="00123EF3"/>
    <w:rsid w:val="001549D3"/>
    <w:rsid w:val="00160065"/>
    <w:rsid w:val="00177D84"/>
    <w:rsid w:val="00195EEA"/>
    <w:rsid w:val="001A2EB4"/>
    <w:rsid w:val="00267D18"/>
    <w:rsid w:val="002868E2"/>
    <w:rsid w:val="002869C3"/>
    <w:rsid w:val="002936E4"/>
    <w:rsid w:val="002B4A57"/>
    <w:rsid w:val="002C74CA"/>
    <w:rsid w:val="002D2844"/>
    <w:rsid w:val="003114CF"/>
    <w:rsid w:val="003268F0"/>
    <w:rsid w:val="00346737"/>
    <w:rsid w:val="003544FB"/>
    <w:rsid w:val="00371C8A"/>
    <w:rsid w:val="003819CF"/>
    <w:rsid w:val="00391104"/>
    <w:rsid w:val="003D2F2D"/>
    <w:rsid w:val="00401590"/>
    <w:rsid w:val="00447801"/>
    <w:rsid w:val="00452E9C"/>
    <w:rsid w:val="0045550C"/>
    <w:rsid w:val="004735C8"/>
    <w:rsid w:val="004961FF"/>
    <w:rsid w:val="00507B28"/>
    <w:rsid w:val="00517A89"/>
    <w:rsid w:val="005250F2"/>
    <w:rsid w:val="00593EEA"/>
    <w:rsid w:val="005A5EEE"/>
    <w:rsid w:val="005B74C0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46AE"/>
    <w:rsid w:val="00782990"/>
    <w:rsid w:val="00790BB3"/>
    <w:rsid w:val="007C206C"/>
    <w:rsid w:val="007F736E"/>
    <w:rsid w:val="00817DD6"/>
    <w:rsid w:val="00885156"/>
    <w:rsid w:val="008C3155"/>
    <w:rsid w:val="008F784D"/>
    <w:rsid w:val="009151AA"/>
    <w:rsid w:val="0093429D"/>
    <w:rsid w:val="00943573"/>
    <w:rsid w:val="00970F7D"/>
    <w:rsid w:val="00987C16"/>
    <w:rsid w:val="00994A3D"/>
    <w:rsid w:val="009C2B12"/>
    <w:rsid w:val="009C55A0"/>
    <w:rsid w:val="00A174D9"/>
    <w:rsid w:val="00A72D2E"/>
    <w:rsid w:val="00AB3CB4"/>
    <w:rsid w:val="00AB6715"/>
    <w:rsid w:val="00AD3591"/>
    <w:rsid w:val="00B1671E"/>
    <w:rsid w:val="00B25EB8"/>
    <w:rsid w:val="00B37F4D"/>
    <w:rsid w:val="00C075F4"/>
    <w:rsid w:val="00C403CD"/>
    <w:rsid w:val="00C436DD"/>
    <w:rsid w:val="00C4786B"/>
    <w:rsid w:val="00C52A7B"/>
    <w:rsid w:val="00C56BAF"/>
    <w:rsid w:val="00C679AA"/>
    <w:rsid w:val="00C75972"/>
    <w:rsid w:val="00CD066B"/>
    <w:rsid w:val="00CE4FEE"/>
    <w:rsid w:val="00DA36E7"/>
    <w:rsid w:val="00DB59C3"/>
    <w:rsid w:val="00DB64E5"/>
    <w:rsid w:val="00DC259A"/>
    <w:rsid w:val="00DE23E8"/>
    <w:rsid w:val="00E20B82"/>
    <w:rsid w:val="00E52377"/>
    <w:rsid w:val="00E64E17"/>
    <w:rsid w:val="00E866C9"/>
    <w:rsid w:val="00EA3D3C"/>
    <w:rsid w:val="00F36777"/>
    <w:rsid w:val="00F4685B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jetta">
    <w:name w:val="jetta"/>
    <w:basedOn w:val="Normal"/>
    <w:uiPriority w:val="99"/>
    <w:rsid w:val="00195EEA"/>
    <w:pPr>
      <w:spacing w:before="0" w:after="0" w:line="480" w:lineRule="auto"/>
      <w:ind w:firstLine="737"/>
      <w:jc w:val="both"/>
    </w:pPr>
    <w:rPr>
      <w:rFonts w:ascii="Book Antiqua" w:eastAsia="SimSun" w:hAnsi="Book Antiqua" w:cs="Times New Roman"/>
      <w:szCs w:val="24"/>
      <w:lang w:val="en-GB" w:eastAsia="zh-CN"/>
    </w:rPr>
  </w:style>
  <w:style w:type="character" w:customStyle="1" w:styleId="Hyperlink0">
    <w:name w:val="Hyperlink.0"/>
    <w:rsid w:val="00195EEA"/>
    <w:rPr>
      <w:rFonts w:ascii="Calibri" w:eastAsia="Calibri" w:hAnsi="Calibri" w:cs="Calibri"/>
      <w:lang w:val="pt-PT"/>
    </w:rPr>
  </w:style>
  <w:style w:type="character" w:customStyle="1" w:styleId="None">
    <w:name w:val="None"/>
    <w:rsid w:val="00195EEA"/>
  </w:style>
  <w:style w:type="paragraph" w:customStyle="1" w:styleId="Body1">
    <w:name w:val="Body 1"/>
    <w:rsid w:val="00062157"/>
    <w:pPr>
      <w:spacing w:after="0" w:line="360" w:lineRule="auto"/>
      <w:jc w:val="both"/>
      <w:outlineLvl w:val="0"/>
    </w:pPr>
    <w:rPr>
      <w:rFonts w:ascii="Arial" w:eastAsia="Arial Unicode MS" w:hAnsi="Arial" w:cs="Times New Roman"/>
      <w:color w:val="000000"/>
      <w:sz w:val="24"/>
      <w:szCs w:val="20"/>
      <w:u w:color="000000"/>
      <w:lang w:val="en-GB" w:eastAsia="en-GB"/>
    </w:rPr>
  </w:style>
  <w:style w:type="character" w:customStyle="1" w:styleId="st">
    <w:name w:val="st"/>
    <w:basedOn w:val="DefaultParagraphFont"/>
    <w:rsid w:val="00062157"/>
  </w:style>
  <w:style w:type="character" w:customStyle="1" w:styleId="hps">
    <w:name w:val="hps"/>
    <w:basedOn w:val="DefaultParagraphFont"/>
    <w:rsid w:val="0006215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62157"/>
    <w:pPr>
      <w:pBdr>
        <w:bottom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62157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62157"/>
    <w:pPr>
      <w:pBdr>
        <w:top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62157"/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highlight2">
    <w:name w:val="highlight2"/>
    <w:basedOn w:val="DefaultParagraphFont"/>
    <w:rsid w:val="00062157"/>
  </w:style>
  <w:style w:type="paragraph" w:customStyle="1" w:styleId="H1">
    <w:name w:val="H1"/>
    <w:basedOn w:val="Normal"/>
    <w:next w:val="Normal"/>
    <w:uiPriority w:val="99"/>
    <w:rsid w:val="00062157"/>
    <w:pPr>
      <w:keepNext/>
      <w:autoSpaceDE w:val="0"/>
      <w:autoSpaceDN w:val="0"/>
      <w:adjustRightInd w:val="0"/>
      <w:spacing w:before="100" w:after="100"/>
      <w:outlineLvl w:val="1"/>
    </w:pPr>
    <w:rPr>
      <w:rFonts w:cs="Times New Roman"/>
      <w:b/>
      <w:bCs/>
      <w:kern w:val="36"/>
      <w:sz w:val="48"/>
      <w:szCs w:val="48"/>
      <w:lang w:val="pt-PT"/>
    </w:rPr>
  </w:style>
  <w:style w:type="paragraph" w:customStyle="1" w:styleId="BCAuthorAddress">
    <w:name w:val="BC_Author_Address"/>
    <w:next w:val="BIEmailAddress"/>
    <w:rsid w:val="00062157"/>
    <w:pPr>
      <w:pBdr>
        <w:top w:val="nil"/>
        <w:left w:val="nil"/>
        <w:bottom w:val="nil"/>
        <w:right w:val="nil"/>
        <w:between w:val="nil"/>
        <w:bar w:val="nil"/>
      </w:pBdr>
      <w:spacing w:after="240" w:line="480" w:lineRule="auto"/>
      <w:jc w:val="center"/>
    </w:pPr>
    <w:rPr>
      <w:rFonts w:ascii="Times" w:eastAsia="Times" w:hAnsi="Times" w:cs="Times"/>
      <w:color w:val="000000"/>
      <w:sz w:val="24"/>
      <w:szCs w:val="24"/>
      <w:u w:color="000000"/>
      <w:bdr w:val="nil"/>
      <w:lang w:eastAsia="en-GB"/>
    </w:rPr>
  </w:style>
  <w:style w:type="paragraph" w:customStyle="1" w:styleId="BIEmailAddress">
    <w:name w:val="BI_Email_Address"/>
    <w:rsid w:val="00062157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jc w:val="both"/>
    </w:pPr>
    <w:rPr>
      <w:rFonts w:ascii="Times" w:eastAsia="Times" w:hAnsi="Times" w:cs="Times"/>
      <w:color w:val="000000"/>
      <w:sz w:val="24"/>
      <w:szCs w:val="24"/>
      <w:u w:color="000000"/>
      <w:bdr w:val="nil"/>
      <w:lang w:eastAsia="en-GB"/>
    </w:rPr>
  </w:style>
  <w:style w:type="paragraph" w:customStyle="1" w:styleId="TAMainText">
    <w:name w:val="TA_Main_Text"/>
    <w:rsid w:val="00062157"/>
    <w:pPr>
      <w:pBdr>
        <w:top w:val="nil"/>
        <w:left w:val="nil"/>
        <w:bottom w:val="nil"/>
        <w:right w:val="nil"/>
        <w:between w:val="nil"/>
        <w:bar w:val="nil"/>
      </w:pBdr>
      <w:spacing w:after="0" w:line="480" w:lineRule="auto"/>
      <w:ind w:firstLine="202"/>
      <w:jc w:val="both"/>
    </w:pPr>
    <w:rPr>
      <w:rFonts w:ascii="Times" w:eastAsia="Times" w:hAnsi="Times" w:cs="Times"/>
      <w:color w:val="000000"/>
      <w:sz w:val="24"/>
      <w:szCs w:val="24"/>
      <w:u w:color="000000"/>
      <w:bdr w:val="nil"/>
      <w:lang w:val="pt-PT" w:eastAsia="en-GB"/>
    </w:rPr>
  </w:style>
  <w:style w:type="paragraph" w:customStyle="1" w:styleId="FACorrespondingAuthorFootnote">
    <w:name w:val="FA_Corresponding_Author_Footnote"/>
    <w:next w:val="TAMainText"/>
    <w:rsid w:val="00062157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jc w:val="both"/>
    </w:pPr>
    <w:rPr>
      <w:rFonts w:ascii="Times" w:eastAsia="Times" w:hAnsi="Times" w:cs="Times"/>
      <w:color w:val="000000"/>
      <w:sz w:val="24"/>
      <w:szCs w:val="24"/>
      <w:u w:color="000000"/>
      <w:bdr w:val="nil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62157"/>
  </w:style>
  <w:style w:type="paragraph" w:customStyle="1" w:styleId="font0">
    <w:name w:val="font0"/>
    <w:basedOn w:val="Normal"/>
    <w:rsid w:val="00062157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lang w:val="en-GB" w:eastAsia="en-GB"/>
    </w:rPr>
  </w:style>
  <w:style w:type="paragraph" w:customStyle="1" w:styleId="font5">
    <w:name w:val="font5"/>
    <w:basedOn w:val="Normal"/>
    <w:rsid w:val="00062157"/>
    <w:pPr>
      <w:spacing w:before="100" w:beforeAutospacing="1" w:after="100" w:afterAutospacing="1"/>
    </w:pPr>
    <w:rPr>
      <w:rFonts w:ascii="Calibri" w:eastAsia="Times New Roman" w:hAnsi="Calibri" w:cs="Calibri"/>
      <w:i/>
      <w:iCs/>
      <w:color w:val="000000"/>
      <w:sz w:val="22"/>
      <w:lang w:val="en-GB" w:eastAsia="en-GB"/>
    </w:rPr>
  </w:style>
  <w:style w:type="paragraph" w:customStyle="1" w:styleId="font6">
    <w:name w:val="font6"/>
    <w:basedOn w:val="Normal"/>
    <w:rsid w:val="00062157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lang w:val="en-GB" w:eastAsia="en-GB"/>
    </w:rPr>
  </w:style>
  <w:style w:type="paragraph" w:customStyle="1" w:styleId="xl64">
    <w:name w:val="xl64"/>
    <w:basedOn w:val="Normal"/>
    <w:rsid w:val="00062157"/>
    <w:pPr>
      <w:spacing w:before="100" w:beforeAutospacing="1" w:after="100" w:afterAutospacing="1"/>
    </w:pPr>
    <w:rPr>
      <w:rFonts w:eastAsia="Times New Roman" w:cs="Times New Roman"/>
      <w:b/>
      <w:bCs/>
      <w:szCs w:val="24"/>
      <w:lang w:val="en-GB" w:eastAsia="en-GB"/>
    </w:rPr>
  </w:style>
  <w:style w:type="paragraph" w:customStyle="1" w:styleId="xl65">
    <w:name w:val="xl65"/>
    <w:basedOn w:val="Normal"/>
    <w:rsid w:val="00062157"/>
    <w:pPr>
      <w:shd w:val="clear" w:color="000000" w:fill="080808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ECF2F9"/>
      <w:szCs w:val="24"/>
      <w:lang w:val="en-GB" w:eastAsia="en-GB"/>
    </w:rPr>
  </w:style>
  <w:style w:type="paragraph" w:customStyle="1" w:styleId="xl66">
    <w:name w:val="xl66"/>
    <w:basedOn w:val="Normal"/>
    <w:rsid w:val="00062157"/>
    <w:pPr>
      <w:shd w:val="clear" w:color="000000" w:fill="A0A0A0"/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val="en-GB" w:eastAsia="en-GB"/>
    </w:rPr>
  </w:style>
  <w:style w:type="paragraph" w:customStyle="1" w:styleId="xl67">
    <w:name w:val="xl67"/>
    <w:basedOn w:val="Normal"/>
    <w:rsid w:val="00062157"/>
    <w:pPr>
      <w:shd w:val="clear" w:color="000000" w:fill="A0A0A0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n-GB" w:eastAsia="en-GB"/>
    </w:rPr>
  </w:style>
  <w:style w:type="paragraph" w:customStyle="1" w:styleId="xl68">
    <w:name w:val="xl68"/>
    <w:basedOn w:val="Normal"/>
    <w:rsid w:val="00062157"/>
    <w:pPr>
      <w:shd w:val="clear" w:color="000000" w:fill="A0A0A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val="en-GB" w:eastAsia="en-GB"/>
    </w:rPr>
  </w:style>
  <w:style w:type="paragraph" w:customStyle="1" w:styleId="xl69">
    <w:name w:val="xl69"/>
    <w:basedOn w:val="Normal"/>
    <w:rsid w:val="00062157"/>
    <w:pPr>
      <w:shd w:val="clear" w:color="000000" w:fill="C5CCD3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n-GB" w:eastAsia="en-GB"/>
    </w:rPr>
  </w:style>
  <w:style w:type="paragraph" w:customStyle="1" w:styleId="xl70">
    <w:name w:val="xl70"/>
    <w:basedOn w:val="Normal"/>
    <w:rsid w:val="00062157"/>
    <w:pPr>
      <w:shd w:val="clear" w:color="000000" w:fill="E2E6E9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1">
    <w:name w:val="xl71"/>
    <w:basedOn w:val="Normal"/>
    <w:rsid w:val="00062157"/>
    <w:pPr>
      <w:shd w:val="clear" w:color="000000" w:fill="C6D9EC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2">
    <w:name w:val="xl72"/>
    <w:basedOn w:val="Normal"/>
    <w:rsid w:val="00062157"/>
    <w:pPr>
      <w:shd w:val="clear" w:color="000000" w:fill="E2E6E9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val="en-GB" w:eastAsia="en-GB"/>
    </w:rPr>
  </w:style>
  <w:style w:type="paragraph" w:customStyle="1" w:styleId="xl73">
    <w:name w:val="xl73"/>
    <w:basedOn w:val="Normal"/>
    <w:rsid w:val="00062157"/>
    <w:pPr>
      <w:shd w:val="clear" w:color="000000" w:fill="B3CCE5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4">
    <w:name w:val="xl74"/>
    <w:basedOn w:val="Normal"/>
    <w:rsid w:val="00062157"/>
    <w:pPr>
      <w:shd w:val="clear" w:color="000000" w:fill="8CB2D9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5">
    <w:name w:val="xl75"/>
    <w:basedOn w:val="Normal"/>
    <w:rsid w:val="00062157"/>
    <w:pPr>
      <w:shd w:val="clear" w:color="000000" w:fill="79A6D2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6">
    <w:name w:val="xl76"/>
    <w:basedOn w:val="Normal"/>
    <w:rsid w:val="00062157"/>
    <w:pPr>
      <w:shd w:val="clear" w:color="000000" w:fill="407FBF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7">
    <w:name w:val="xl77"/>
    <w:basedOn w:val="Normal"/>
    <w:rsid w:val="00062157"/>
    <w:pPr>
      <w:shd w:val="clear" w:color="000000" w:fill="204060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8">
    <w:name w:val="xl78"/>
    <w:basedOn w:val="Normal"/>
    <w:rsid w:val="00062157"/>
    <w:pPr>
      <w:shd w:val="clear" w:color="000000" w:fill="3973AC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numbering" w:customStyle="1" w:styleId="NoList2">
    <w:name w:val="No List2"/>
    <w:next w:val="NoList"/>
    <w:uiPriority w:val="99"/>
    <w:semiHidden/>
    <w:unhideWhenUsed/>
    <w:rsid w:val="00062157"/>
  </w:style>
  <w:style w:type="paragraph" w:customStyle="1" w:styleId="font7">
    <w:name w:val="font7"/>
    <w:basedOn w:val="Normal"/>
    <w:rsid w:val="00062157"/>
    <w:pPr>
      <w:spacing w:before="100" w:beforeAutospacing="1" w:after="100" w:afterAutospacing="1"/>
    </w:pPr>
    <w:rPr>
      <w:rFonts w:eastAsia="Times New Roman" w:cs="Times New Roman"/>
      <w:b/>
      <w:bCs/>
      <w:i/>
      <w:iCs/>
      <w:color w:val="000000"/>
      <w:sz w:val="16"/>
      <w:szCs w:val="16"/>
      <w:lang w:val="en-GB" w:eastAsia="en-GB"/>
    </w:rPr>
  </w:style>
  <w:style w:type="paragraph" w:customStyle="1" w:styleId="xl79">
    <w:name w:val="xl79"/>
    <w:basedOn w:val="Normal"/>
    <w:rsid w:val="000621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i/>
      <w:iCs/>
      <w:color w:val="000000"/>
      <w:sz w:val="16"/>
      <w:szCs w:val="16"/>
      <w:lang w:val="en-GB" w:eastAsia="en-GB"/>
    </w:rPr>
  </w:style>
  <w:style w:type="paragraph" w:customStyle="1" w:styleId="xl80">
    <w:name w:val="xl80"/>
    <w:basedOn w:val="Normal"/>
    <w:rsid w:val="000621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jetta">
    <w:name w:val="jetta"/>
    <w:basedOn w:val="Normal"/>
    <w:uiPriority w:val="99"/>
    <w:rsid w:val="00195EEA"/>
    <w:pPr>
      <w:spacing w:before="0" w:after="0" w:line="480" w:lineRule="auto"/>
      <w:ind w:firstLine="737"/>
      <w:jc w:val="both"/>
    </w:pPr>
    <w:rPr>
      <w:rFonts w:ascii="Book Antiqua" w:eastAsia="SimSun" w:hAnsi="Book Antiqua" w:cs="Times New Roman"/>
      <w:szCs w:val="24"/>
      <w:lang w:val="en-GB" w:eastAsia="zh-CN"/>
    </w:rPr>
  </w:style>
  <w:style w:type="character" w:customStyle="1" w:styleId="Hyperlink0">
    <w:name w:val="Hyperlink.0"/>
    <w:rsid w:val="00195EEA"/>
    <w:rPr>
      <w:rFonts w:ascii="Calibri" w:eastAsia="Calibri" w:hAnsi="Calibri" w:cs="Calibri"/>
      <w:lang w:val="pt-PT"/>
    </w:rPr>
  </w:style>
  <w:style w:type="character" w:customStyle="1" w:styleId="None">
    <w:name w:val="None"/>
    <w:rsid w:val="00195EEA"/>
  </w:style>
  <w:style w:type="paragraph" w:customStyle="1" w:styleId="Body1">
    <w:name w:val="Body 1"/>
    <w:rsid w:val="00062157"/>
    <w:pPr>
      <w:spacing w:after="0" w:line="360" w:lineRule="auto"/>
      <w:jc w:val="both"/>
      <w:outlineLvl w:val="0"/>
    </w:pPr>
    <w:rPr>
      <w:rFonts w:ascii="Arial" w:eastAsia="Arial Unicode MS" w:hAnsi="Arial" w:cs="Times New Roman"/>
      <w:color w:val="000000"/>
      <w:sz w:val="24"/>
      <w:szCs w:val="20"/>
      <w:u w:color="000000"/>
      <w:lang w:val="en-GB" w:eastAsia="en-GB"/>
    </w:rPr>
  </w:style>
  <w:style w:type="character" w:customStyle="1" w:styleId="st">
    <w:name w:val="st"/>
    <w:basedOn w:val="DefaultParagraphFont"/>
    <w:rsid w:val="00062157"/>
  </w:style>
  <w:style w:type="character" w:customStyle="1" w:styleId="hps">
    <w:name w:val="hps"/>
    <w:basedOn w:val="DefaultParagraphFont"/>
    <w:rsid w:val="0006215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62157"/>
    <w:pPr>
      <w:pBdr>
        <w:bottom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62157"/>
    <w:rPr>
      <w:rFonts w:ascii="Arial" w:eastAsia="Times New Roman" w:hAnsi="Arial" w:cs="Arial"/>
      <w:vanish/>
      <w:sz w:val="16"/>
      <w:szCs w:val="16"/>
      <w:lang w:val="en-GB"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62157"/>
    <w:pPr>
      <w:pBdr>
        <w:top w:val="single" w:sz="6" w:space="1" w:color="auto"/>
      </w:pBdr>
      <w:spacing w:before="0" w:after="0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62157"/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highlight2">
    <w:name w:val="highlight2"/>
    <w:basedOn w:val="DefaultParagraphFont"/>
    <w:rsid w:val="00062157"/>
  </w:style>
  <w:style w:type="paragraph" w:customStyle="1" w:styleId="H1">
    <w:name w:val="H1"/>
    <w:basedOn w:val="Normal"/>
    <w:next w:val="Normal"/>
    <w:uiPriority w:val="99"/>
    <w:rsid w:val="00062157"/>
    <w:pPr>
      <w:keepNext/>
      <w:autoSpaceDE w:val="0"/>
      <w:autoSpaceDN w:val="0"/>
      <w:adjustRightInd w:val="0"/>
      <w:spacing w:before="100" w:after="100"/>
      <w:outlineLvl w:val="1"/>
    </w:pPr>
    <w:rPr>
      <w:rFonts w:cs="Times New Roman"/>
      <w:b/>
      <w:bCs/>
      <w:kern w:val="36"/>
      <w:sz w:val="48"/>
      <w:szCs w:val="48"/>
      <w:lang w:val="pt-PT"/>
    </w:rPr>
  </w:style>
  <w:style w:type="paragraph" w:customStyle="1" w:styleId="BCAuthorAddress">
    <w:name w:val="BC_Author_Address"/>
    <w:next w:val="BIEmailAddress"/>
    <w:rsid w:val="00062157"/>
    <w:pPr>
      <w:pBdr>
        <w:top w:val="nil"/>
        <w:left w:val="nil"/>
        <w:bottom w:val="nil"/>
        <w:right w:val="nil"/>
        <w:between w:val="nil"/>
        <w:bar w:val="nil"/>
      </w:pBdr>
      <w:spacing w:after="240" w:line="480" w:lineRule="auto"/>
      <w:jc w:val="center"/>
    </w:pPr>
    <w:rPr>
      <w:rFonts w:ascii="Times" w:eastAsia="Times" w:hAnsi="Times" w:cs="Times"/>
      <w:color w:val="000000"/>
      <w:sz w:val="24"/>
      <w:szCs w:val="24"/>
      <w:u w:color="000000"/>
      <w:bdr w:val="nil"/>
      <w:lang w:eastAsia="en-GB"/>
    </w:rPr>
  </w:style>
  <w:style w:type="paragraph" w:customStyle="1" w:styleId="BIEmailAddress">
    <w:name w:val="BI_Email_Address"/>
    <w:rsid w:val="00062157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jc w:val="both"/>
    </w:pPr>
    <w:rPr>
      <w:rFonts w:ascii="Times" w:eastAsia="Times" w:hAnsi="Times" w:cs="Times"/>
      <w:color w:val="000000"/>
      <w:sz w:val="24"/>
      <w:szCs w:val="24"/>
      <w:u w:color="000000"/>
      <w:bdr w:val="nil"/>
      <w:lang w:eastAsia="en-GB"/>
    </w:rPr>
  </w:style>
  <w:style w:type="paragraph" w:customStyle="1" w:styleId="TAMainText">
    <w:name w:val="TA_Main_Text"/>
    <w:rsid w:val="00062157"/>
    <w:pPr>
      <w:pBdr>
        <w:top w:val="nil"/>
        <w:left w:val="nil"/>
        <w:bottom w:val="nil"/>
        <w:right w:val="nil"/>
        <w:between w:val="nil"/>
        <w:bar w:val="nil"/>
      </w:pBdr>
      <w:spacing w:after="0" w:line="480" w:lineRule="auto"/>
      <w:ind w:firstLine="202"/>
      <w:jc w:val="both"/>
    </w:pPr>
    <w:rPr>
      <w:rFonts w:ascii="Times" w:eastAsia="Times" w:hAnsi="Times" w:cs="Times"/>
      <w:color w:val="000000"/>
      <w:sz w:val="24"/>
      <w:szCs w:val="24"/>
      <w:u w:color="000000"/>
      <w:bdr w:val="nil"/>
      <w:lang w:val="pt-PT" w:eastAsia="en-GB"/>
    </w:rPr>
  </w:style>
  <w:style w:type="paragraph" w:customStyle="1" w:styleId="FACorrespondingAuthorFootnote">
    <w:name w:val="FA_Corresponding_Author_Footnote"/>
    <w:next w:val="TAMainText"/>
    <w:rsid w:val="00062157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jc w:val="both"/>
    </w:pPr>
    <w:rPr>
      <w:rFonts w:ascii="Times" w:eastAsia="Times" w:hAnsi="Times" w:cs="Times"/>
      <w:color w:val="000000"/>
      <w:sz w:val="24"/>
      <w:szCs w:val="24"/>
      <w:u w:color="000000"/>
      <w:bdr w:val="nil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62157"/>
  </w:style>
  <w:style w:type="paragraph" w:customStyle="1" w:styleId="font0">
    <w:name w:val="font0"/>
    <w:basedOn w:val="Normal"/>
    <w:rsid w:val="00062157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lang w:val="en-GB" w:eastAsia="en-GB"/>
    </w:rPr>
  </w:style>
  <w:style w:type="paragraph" w:customStyle="1" w:styleId="font5">
    <w:name w:val="font5"/>
    <w:basedOn w:val="Normal"/>
    <w:rsid w:val="00062157"/>
    <w:pPr>
      <w:spacing w:before="100" w:beforeAutospacing="1" w:after="100" w:afterAutospacing="1"/>
    </w:pPr>
    <w:rPr>
      <w:rFonts w:ascii="Calibri" w:eastAsia="Times New Roman" w:hAnsi="Calibri" w:cs="Calibri"/>
      <w:i/>
      <w:iCs/>
      <w:color w:val="000000"/>
      <w:sz w:val="22"/>
      <w:lang w:val="en-GB" w:eastAsia="en-GB"/>
    </w:rPr>
  </w:style>
  <w:style w:type="paragraph" w:customStyle="1" w:styleId="font6">
    <w:name w:val="font6"/>
    <w:basedOn w:val="Normal"/>
    <w:rsid w:val="00062157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22"/>
      <w:lang w:val="en-GB" w:eastAsia="en-GB"/>
    </w:rPr>
  </w:style>
  <w:style w:type="paragraph" w:customStyle="1" w:styleId="xl64">
    <w:name w:val="xl64"/>
    <w:basedOn w:val="Normal"/>
    <w:rsid w:val="00062157"/>
    <w:pPr>
      <w:spacing w:before="100" w:beforeAutospacing="1" w:after="100" w:afterAutospacing="1"/>
    </w:pPr>
    <w:rPr>
      <w:rFonts w:eastAsia="Times New Roman" w:cs="Times New Roman"/>
      <w:b/>
      <w:bCs/>
      <w:szCs w:val="24"/>
      <w:lang w:val="en-GB" w:eastAsia="en-GB"/>
    </w:rPr>
  </w:style>
  <w:style w:type="paragraph" w:customStyle="1" w:styleId="xl65">
    <w:name w:val="xl65"/>
    <w:basedOn w:val="Normal"/>
    <w:rsid w:val="00062157"/>
    <w:pPr>
      <w:shd w:val="clear" w:color="000000" w:fill="080808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ECF2F9"/>
      <w:szCs w:val="24"/>
      <w:lang w:val="en-GB" w:eastAsia="en-GB"/>
    </w:rPr>
  </w:style>
  <w:style w:type="paragraph" w:customStyle="1" w:styleId="xl66">
    <w:name w:val="xl66"/>
    <w:basedOn w:val="Normal"/>
    <w:rsid w:val="00062157"/>
    <w:pPr>
      <w:shd w:val="clear" w:color="000000" w:fill="A0A0A0"/>
      <w:spacing w:before="100" w:beforeAutospacing="1" w:after="100" w:afterAutospacing="1"/>
      <w:textAlignment w:val="center"/>
    </w:pPr>
    <w:rPr>
      <w:rFonts w:eastAsia="Times New Roman" w:cs="Times New Roman"/>
      <w:b/>
      <w:bCs/>
      <w:szCs w:val="24"/>
      <w:lang w:val="en-GB" w:eastAsia="en-GB"/>
    </w:rPr>
  </w:style>
  <w:style w:type="paragraph" w:customStyle="1" w:styleId="xl67">
    <w:name w:val="xl67"/>
    <w:basedOn w:val="Normal"/>
    <w:rsid w:val="00062157"/>
    <w:pPr>
      <w:shd w:val="clear" w:color="000000" w:fill="A0A0A0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n-GB" w:eastAsia="en-GB"/>
    </w:rPr>
  </w:style>
  <w:style w:type="paragraph" w:customStyle="1" w:styleId="xl68">
    <w:name w:val="xl68"/>
    <w:basedOn w:val="Normal"/>
    <w:rsid w:val="00062157"/>
    <w:pPr>
      <w:shd w:val="clear" w:color="000000" w:fill="A0A0A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val="en-GB" w:eastAsia="en-GB"/>
    </w:rPr>
  </w:style>
  <w:style w:type="paragraph" w:customStyle="1" w:styleId="xl69">
    <w:name w:val="xl69"/>
    <w:basedOn w:val="Normal"/>
    <w:rsid w:val="00062157"/>
    <w:pPr>
      <w:shd w:val="clear" w:color="000000" w:fill="C5CCD3"/>
      <w:spacing w:before="100" w:beforeAutospacing="1" w:after="100" w:afterAutospacing="1"/>
      <w:textAlignment w:val="center"/>
    </w:pPr>
    <w:rPr>
      <w:rFonts w:eastAsia="Times New Roman" w:cs="Times New Roman"/>
      <w:szCs w:val="24"/>
      <w:lang w:val="en-GB" w:eastAsia="en-GB"/>
    </w:rPr>
  </w:style>
  <w:style w:type="paragraph" w:customStyle="1" w:styleId="xl70">
    <w:name w:val="xl70"/>
    <w:basedOn w:val="Normal"/>
    <w:rsid w:val="00062157"/>
    <w:pPr>
      <w:shd w:val="clear" w:color="000000" w:fill="E2E6E9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1">
    <w:name w:val="xl71"/>
    <w:basedOn w:val="Normal"/>
    <w:rsid w:val="00062157"/>
    <w:pPr>
      <w:shd w:val="clear" w:color="000000" w:fill="C6D9EC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2">
    <w:name w:val="xl72"/>
    <w:basedOn w:val="Normal"/>
    <w:rsid w:val="00062157"/>
    <w:pPr>
      <w:shd w:val="clear" w:color="000000" w:fill="E2E6E9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val="en-GB" w:eastAsia="en-GB"/>
    </w:rPr>
  </w:style>
  <w:style w:type="paragraph" w:customStyle="1" w:styleId="xl73">
    <w:name w:val="xl73"/>
    <w:basedOn w:val="Normal"/>
    <w:rsid w:val="00062157"/>
    <w:pPr>
      <w:shd w:val="clear" w:color="000000" w:fill="B3CCE5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4">
    <w:name w:val="xl74"/>
    <w:basedOn w:val="Normal"/>
    <w:rsid w:val="00062157"/>
    <w:pPr>
      <w:shd w:val="clear" w:color="000000" w:fill="8CB2D9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5">
    <w:name w:val="xl75"/>
    <w:basedOn w:val="Normal"/>
    <w:rsid w:val="00062157"/>
    <w:pPr>
      <w:shd w:val="clear" w:color="000000" w:fill="79A6D2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6">
    <w:name w:val="xl76"/>
    <w:basedOn w:val="Normal"/>
    <w:rsid w:val="00062157"/>
    <w:pPr>
      <w:shd w:val="clear" w:color="000000" w:fill="407FBF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7">
    <w:name w:val="xl77"/>
    <w:basedOn w:val="Normal"/>
    <w:rsid w:val="00062157"/>
    <w:pPr>
      <w:shd w:val="clear" w:color="000000" w:fill="204060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paragraph" w:customStyle="1" w:styleId="xl78">
    <w:name w:val="xl78"/>
    <w:basedOn w:val="Normal"/>
    <w:rsid w:val="00062157"/>
    <w:pPr>
      <w:shd w:val="clear" w:color="000000" w:fill="3973AC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u w:val="single"/>
      <w:lang w:val="en-GB" w:eastAsia="en-GB"/>
    </w:rPr>
  </w:style>
  <w:style w:type="numbering" w:customStyle="1" w:styleId="NoList2">
    <w:name w:val="No List2"/>
    <w:next w:val="NoList"/>
    <w:uiPriority w:val="99"/>
    <w:semiHidden/>
    <w:unhideWhenUsed/>
    <w:rsid w:val="00062157"/>
  </w:style>
  <w:style w:type="paragraph" w:customStyle="1" w:styleId="font7">
    <w:name w:val="font7"/>
    <w:basedOn w:val="Normal"/>
    <w:rsid w:val="00062157"/>
    <w:pPr>
      <w:spacing w:before="100" w:beforeAutospacing="1" w:after="100" w:afterAutospacing="1"/>
    </w:pPr>
    <w:rPr>
      <w:rFonts w:eastAsia="Times New Roman" w:cs="Times New Roman"/>
      <w:b/>
      <w:bCs/>
      <w:i/>
      <w:iCs/>
      <w:color w:val="000000"/>
      <w:sz w:val="16"/>
      <w:szCs w:val="16"/>
      <w:lang w:val="en-GB" w:eastAsia="en-GB"/>
    </w:rPr>
  </w:style>
  <w:style w:type="paragraph" w:customStyle="1" w:styleId="xl79">
    <w:name w:val="xl79"/>
    <w:basedOn w:val="Normal"/>
    <w:rsid w:val="000621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i/>
      <w:iCs/>
      <w:color w:val="000000"/>
      <w:sz w:val="16"/>
      <w:szCs w:val="16"/>
      <w:lang w:val="en-GB" w:eastAsia="en-GB"/>
    </w:rPr>
  </w:style>
  <w:style w:type="paragraph" w:customStyle="1" w:styleId="xl80">
    <w:name w:val="xl80"/>
    <w:basedOn w:val="Normal"/>
    <w:rsid w:val="000621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bi.ac.uk/interpro/entry/IPR008454" TargetMode="External"/><Relationship Id="rId671" Type="http://schemas.openxmlformats.org/officeDocument/2006/relationships/hyperlink" Target="http://pfam.xfam.org/family/PF01381" TargetMode="External"/><Relationship Id="rId769" Type="http://schemas.openxmlformats.org/officeDocument/2006/relationships/image" Target="media/image5.png"/><Relationship Id="rId21" Type="http://schemas.openxmlformats.org/officeDocument/2006/relationships/hyperlink" Target="http://www.genome.jp/kegg-bin/show_pathway?saa00790" TargetMode="External"/><Relationship Id="rId324" Type="http://schemas.openxmlformats.org/officeDocument/2006/relationships/hyperlink" Target="http://genome2d.molgenrug.nl/genome2d_results/GSEA_pro/193.136.177.1i6fcn62stkevgvfg07il3k7hj1826/GSEA_Pro.single_list.H.txt" TargetMode="External"/><Relationship Id="rId531" Type="http://schemas.openxmlformats.org/officeDocument/2006/relationships/hyperlink" Target="http://www.ebi.ac.uk/interpro/entry/IPR018150" TargetMode="External"/><Relationship Id="rId629" Type="http://schemas.openxmlformats.org/officeDocument/2006/relationships/hyperlink" Target="http://pfam.xfam.org/family/PF00253" TargetMode="External"/><Relationship Id="rId170" Type="http://schemas.openxmlformats.org/officeDocument/2006/relationships/hyperlink" Target="http://genome2d.molgenrug.nl/genome2d_results/GSEA_pro/193.136.177.1i6fcn62stkevgvfg07il3k7hj187/GSEA_Pro.single_list.IPR016040.txt" TargetMode="External"/><Relationship Id="rId226" Type="http://schemas.openxmlformats.org/officeDocument/2006/relationships/hyperlink" Target="http://genome2d.molgenrug.nl/genome2d_results/GSEA_pro/193.136.177.1i6fcn62stkevgvfg07il3k7hj187/GSEA_Pro.single_list.PF08282.txt" TargetMode="External"/><Relationship Id="rId433" Type="http://schemas.openxmlformats.org/officeDocument/2006/relationships/hyperlink" Target="http://www.ebi.ac.uk/QuickGO/GTerm?id=GO:0009116" TargetMode="External"/><Relationship Id="rId268" Type="http://schemas.openxmlformats.org/officeDocument/2006/relationships/hyperlink" Target="http://genome2d.molgenrug.nl/genome2d_results/GSEA_pro/193.136.177.1i6fcn62stkevgvfg07il3k7hj187/GSEA_Pro.single_list.SSF53474.txt" TargetMode="External"/><Relationship Id="rId475" Type="http://schemas.openxmlformats.org/officeDocument/2006/relationships/hyperlink" Target="http://www.ebi.ac.uk/interpro/entry/IPR004237" TargetMode="External"/><Relationship Id="rId640" Type="http://schemas.openxmlformats.org/officeDocument/2006/relationships/hyperlink" Target="http://genome2d.molgenrug.nl/genome2d_results/GSEA_pro/193.136.177.1i6fcn62stkevgvfg07il3k7hj1826/GSEA_Pro.single_list.PF00288.txt" TargetMode="External"/><Relationship Id="rId682" Type="http://schemas.openxmlformats.org/officeDocument/2006/relationships/hyperlink" Target="http://genome2d.molgenrug.nl/genome2d_results/GSEA_pro/193.136.177.1i6fcn62stkevgvfg07il3k7hj1826/GSEA_Pro.single_list.PF00156.txt" TargetMode="External"/><Relationship Id="rId738" Type="http://schemas.openxmlformats.org/officeDocument/2006/relationships/hyperlink" Target="http://genome2d.molgenrug.nl/genome2d_results/GSEA_pro/193.136.177.1i6fcn62stkevgvfg07il3k7hj1826/GSEA_Pro.single_list.SSF51735.txt" TargetMode="External"/><Relationship Id="rId32" Type="http://schemas.openxmlformats.org/officeDocument/2006/relationships/hyperlink" Target="http://www.genome.jp/kegg-bin/show_pathway?saa00360+SAUSA300_RS01200+SAUSA300_RS08765" TargetMode="External"/><Relationship Id="rId74" Type="http://schemas.openxmlformats.org/officeDocument/2006/relationships/hyperlink" Target="http://genome2d.molgenrug.nl/genome2d_results/GSEA_pro/193.136.177.1i6fcn62stkevgvfg07il3k7hj187/GSEA_Pro.single_list.GO:0008152.txt" TargetMode="External"/><Relationship Id="rId128" Type="http://schemas.openxmlformats.org/officeDocument/2006/relationships/hyperlink" Target="http://genome2d.molgenrug.nl/genome2d_results/GSEA_pro/193.136.177.1i6fcn62stkevgvfg07il3k7hj187/GSEA_Pro.single_list.IPR000873.txt" TargetMode="External"/><Relationship Id="rId335" Type="http://schemas.openxmlformats.org/officeDocument/2006/relationships/hyperlink" Target="http://www.ebi.ac.uk/QuickGO/GTerm?id=GO:0005840" TargetMode="External"/><Relationship Id="rId377" Type="http://schemas.openxmlformats.org/officeDocument/2006/relationships/hyperlink" Target="http://www.ebi.ac.uk/QuickGO/GTerm?id=GO:0004129" TargetMode="External"/><Relationship Id="rId500" Type="http://schemas.openxmlformats.org/officeDocument/2006/relationships/hyperlink" Target="http://genome2d.molgenrug.nl/genome2d_results/GSEA_pro/193.136.177.1i6fcn62stkevgvfg07il3k7hj1826/GSEA_Pro.single_list.IPR023253.txt" TargetMode="External"/><Relationship Id="rId542" Type="http://schemas.openxmlformats.org/officeDocument/2006/relationships/hyperlink" Target="http://genome2d.molgenrug.nl/genome2d_results/GSEA_pro/193.136.177.1i6fcn62stkevgvfg07il3k7hj1826/GSEA_Pro.single_list.IPR000515.txt" TargetMode="External"/><Relationship Id="rId584" Type="http://schemas.openxmlformats.org/officeDocument/2006/relationships/hyperlink" Target="http://genome2d.molgenrug.nl/genome2d_results/GSEA_pro/193.136.177.1i6fcn62stkevgvfg07il3k7hj1826/GSEA_Pro.single_list.IPR011611.txt" TargetMode="External"/><Relationship Id="rId5" Type="http://schemas.openxmlformats.org/officeDocument/2006/relationships/numbering" Target="numbering.xml"/><Relationship Id="rId181" Type="http://schemas.openxmlformats.org/officeDocument/2006/relationships/hyperlink" Target="http://www.ebi.ac.uk/interpro/entry/IPR025110" TargetMode="External"/><Relationship Id="rId237" Type="http://schemas.openxmlformats.org/officeDocument/2006/relationships/hyperlink" Target="http://smart.embl-heidelberg.de/smart/do_annotation.pl?BLAST=DUMMY&amp;DOMAIN=SM00849" TargetMode="External"/><Relationship Id="rId402" Type="http://schemas.openxmlformats.org/officeDocument/2006/relationships/hyperlink" Target="http://genome2d.molgenrug.nl/genome2d_results/GSEA_pro/193.136.177.1i6fcn62stkevgvfg07il3k7hj1826/GSEA_Pro.single_list.GO:0003723.txt" TargetMode="External"/><Relationship Id="rId279" Type="http://schemas.openxmlformats.org/officeDocument/2006/relationships/hyperlink" Target="http://supfam.cs.bris.ac.uk/SUPERFAMILY/cgi-bin/scop.cgi?ipid=SSF55347" TargetMode="External"/><Relationship Id="rId444" Type="http://schemas.openxmlformats.org/officeDocument/2006/relationships/hyperlink" Target="http://genome2d.molgenrug.nl/genome2d_results/GSEA_pro/193.136.177.1i6fcn62stkevgvfg07il3k7hj1826/GSEA_Pro.single_list.GO:0016491.txt" TargetMode="External"/><Relationship Id="rId486" Type="http://schemas.openxmlformats.org/officeDocument/2006/relationships/hyperlink" Target="http://genome2d.molgenrug.nl/genome2d_results/GSEA_pro/193.136.177.1i6fcn62stkevgvfg07il3k7hj1826/GSEA_Pro.single_list.IPR008995.txt" TargetMode="External"/><Relationship Id="rId651" Type="http://schemas.openxmlformats.org/officeDocument/2006/relationships/hyperlink" Target="http://pfam.xfam.org/family/PF08544" TargetMode="External"/><Relationship Id="rId693" Type="http://schemas.openxmlformats.org/officeDocument/2006/relationships/hyperlink" Target="http://smart.embl-heidelberg.de/smart/do_annotation.pl?BLAST=DUMMY&amp;DOMAIN=SM00382" TargetMode="External"/><Relationship Id="rId707" Type="http://schemas.openxmlformats.org/officeDocument/2006/relationships/hyperlink" Target="http://supfam.cs.bris.ac.uk/SUPERFAMILY/cgi-bin/scop.cgi?ipid=SSF51730" TargetMode="External"/><Relationship Id="rId749" Type="http://schemas.openxmlformats.org/officeDocument/2006/relationships/hyperlink" Target="http://supfam.cs.bris.ac.uk/SUPERFAMILY/cgi-bin/scop.cgi?ipid=SSF53850" TargetMode="External"/><Relationship Id="rId43" Type="http://schemas.openxmlformats.org/officeDocument/2006/relationships/hyperlink" Target="http://ecoliwiki.net/colipedia/index.php/Clusters_of_Orthologous_Groups_(COGs)H" TargetMode="External"/><Relationship Id="rId139" Type="http://schemas.openxmlformats.org/officeDocument/2006/relationships/hyperlink" Target="http://www.ebi.ac.uk/interpro/entry/IPR006123" TargetMode="External"/><Relationship Id="rId290" Type="http://schemas.openxmlformats.org/officeDocument/2006/relationships/hyperlink" Target="http://www.genome.jp/kegg-bin/show_pathway?saa00970+SAUSA300_RS01930+SAUSA300_RS05585+SAUSA300_RS05590+SAUSA300_RS07335+SAUSA300_RS08320+SAUSA300_RS08650+SAUSA300_RS08780+SAUSA300_RS09145" TargetMode="External"/><Relationship Id="rId304" Type="http://schemas.openxmlformats.org/officeDocument/2006/relationships/hyperlink" Target="http://genome2d.molgenrug.nl/genome2d_results/GSEA_pro/193.136.177.1i6fcn62stkevgvfg07il3k7hj1826/GSEA_Pro.single_list.J.txt" TargetMode="External"/><Relationship Id="rId346" Type="http://schemas.openxmlformats.org/officeDocument/2006/relationships/hyperlink" Target="http://genome2d.molgenrug.nl/genome2d_results/GSEA_pro/193.136.177.1i6fcn62stkevgvfg07il3k7hj1826/GSEA_Pro.single_list.GO:0015078.txt" TargetMode="External"/><Relationship Id="rId388" Type="http://schemas.openxmlformats.org/officeDocument/2006/relationships/hyperlink" Target="http://genome2d.molgenrug.nl/genome2d_results/GSEA_pro/193.136.177.1i6fcn62stkevgvfg07il3k7hj1826/GSEA_Pro.single_list.GO:0009401.txt" TargetMode="External"/><Relationship Id="rId511" Type="http://schemas.openxmlformats.org/officeDocument/2006/relationships/hyperlink" Target="http://www.ebi.ac.uk/interpro/entry/IPR006043" TargetMode="External"/><Relationship Id="rId553" Type="http://schemas.openxmlformats.org/officeDocument/2006/relationships/hyperlink" Target="http://www.ebi.ac.uk/interpro/entry/IPR003352" TargetMode="External"/><Relationship Id="rId609" Type="http://schemas.openxmlformats.org/officeDocument/2006/relationships/hyperlink" Target="http://pfam.xfam.org/family/PF11546" TargetMode="External"/><Relationship Id="rId760" Type="http://schemas.openxmlformats.org/officeDocument/2006/relationships/hyperlink" Target="http://genome2d.molgenrug.nl/genome2d_results/GSEA_pro/193.136.177.1i6fcn62stkevgvfg07il3k7hj1826/GSEA_Pro.single_list.SSF57716.txt" TargetMode="External"/><Relationship Id="rId85" Type="http://schemas.openxmlformats.org/officeDocument/2006/relationships/hyperlink" Target="http://www.ebi.ac.uk/QuickGO/GTerm?id=GO:0009405" TargetMode="External"/><Relationship Id="rId150" Type="http://schemas.openxmlformats.org/officeDocument/2006/relationships/hyperlink" Target="http://genome2d.molgenrug.nl/genome2d_results/GSEA_pro/193.136.177.1i6fcn62stkevgvfg07il3k7hj187/GSEA_Pro.single_list.IPR008992.txt" TargetMode="External"/><Relationship Id="rId192" Type="http://schemas.openxmlformats.org/officeDocument/2006/relationships/hyperlink" Target="http://genome2d.molgenrug.nl/genome2d_results/GSEA_pro/193.136.177.1i6fcn62stkevgvfg07il3k7hj187/GSEA_Pro.single_list.PF00210.txt" TargetMode="External"/><Relationship Id="rId206" Type="http://schemas.openxmlformats.org/officeDocument/2006/relationships/hyperlink" Target="http://genome2d.molgenrug.nl/genome2d_results/GSEA_pro/193.136.177.1i6fcn62stkevgvfg07il3k7hj187/GSEA_Pro.single_list.PF00271.txt" TargetMode="External"/><Relationship Id="rId413" Type="http://schemas.openxmlformats.org/officeDocument/2006/relationships/hyperlink" Target="http://www.ebi.ac.uk/QuickGO/GTerm?id=GO:0005618" TargetMode="External"/><Relationship Id="rId595" Type="http://schemas.openxmlformats.org/officeDocument/2006/relationships/hyperlink" Target="http://www.ebi.ac.uk/interpro/entry/IPR019931" TargetMode="External"/><Relationship Id="rId248" Type="http://schemas.openxmlformats.org/officeDocument/2006/relationships/hyperlink" Target="http://genome2d.molgenrug.nl/genome2d_results/GSEA_pro/193.136.177.1i6fcn62stkevgvfg07il3k7hj187/GSEA_Pro.single_list.SSF52218.txt" TargetMode="External"/><Relationship Id="rId455" Type="http://schemas.openxmlformats.org/officeDocument/2006/relationships/hyperlink" Target="http://www.ebi.ac.uk/QuickGO/GTerm?id=GO:0055085" TargetMode="External"/><Relationship Id="rId497" Type="http://schemas.openxmlformats.org/officeDocument/2006/relationships/hyperlink" Target="http://www.ebi.ac.uk/interpro/entry/IPR022383" TargetMode="External"/><Relationship Id="rId620" Type="http://schemas.openxmlformats.org/officeDocument/2006/relationships/hyperlink" Target="http://genome2d.molgenrug.nl/genome2d_results/GSEA_pro/193.136.177.1i6fcn62stkevgvfg07il3k7hj1826/GSEA_Pro.single_list.PF02986.txt" TargetMode="External"/><Relationship Id="rId662" Type="http://schemas.openxmlformats.org/officeDocument/2006/relationships/hyperlink" Target="http://genome2d.molgenrug.nl/genome2d_results/GSEA_pro/193.136.177.1i6fcn62stkevgvfg07il3k7hj1826/GSEA_Pro.single_list.PF13520.txt" TargetMode="External"/><Relationship Id="rId718" Type="http://schemas.openxmlformats.org/officeDocument/2006/relationships/hyperlink" Target="http://genome2d.molgenrug.nl/genome2d_results/GSEA_pro/193.136.177.1i6fcn62stkevgvfg07il3k7hj1826/GSEA_Pro.single_list.SSF50891.txt" TargetMode="External"/><Relationship Id="rId12" Type="http://schemas.openxmlformats.org/officeDocument/2006/relationships/hyperlink" Target="mailto:lst@itqb.unl.pt" TargetMode="External"/><Relationship Id="rId108" Type="http://schemas.openxmlformats.org/officeDocument/2006/relationships/hyperlink" Target="http://genome2d.molgenrug.nl/genome2d_results/GSEA_pro/193.136.177.1i6fcn62stkevgvfg07il3k7hj187/GSEA_Pro.single_list.IPR011439.txt" TargetMode="External"/><Relationship Id="rId315" Type="http://schemas.openxmlformats.org/officeDocument/2006/relationships/hyperlink" Target="http://ecoliwiki.net/colipedia/index.php/Clusters_of_Orthologous_Groups_(COGs)R" TargetMode="External"/><Relationship Id="rId357" Type="http://schemas.openxmlformats.org/officeDocument/2006/relationships/hyperlink" Target="http://www.ebi.ac.uk/QuickGO/GTerm?id=GO:0046034" TargetMode="External"/><Relationship Id="rId522" Type="http://schemas.openxmlformats.org/officeDocument/2006/relationships/hyperlink" Target="http://genome2d.molgenrug.nl/genome2d_results/GSEA_pro/193.136.177.1i6fcn62stkevgvfg07il3k7hj1826/GSEA_Pro.single_list.IPR004364.txt" TargetMode="External"/><Relationship Id="rId54" Type="http://schemas.openxmlformats.org/officeDocument/2006/relationships/hyperlink" Target="http://genome2d.molgenrug.nl/genome2d_results/GSEA_pro/193.136.177.1i6fcn62stkevgvfg07il3k7hj187/GSEA_Pro.single_list.GO:0006879.txt" TargetMode="External"/><Relationship Id="rId96" Type="http://schemas.openxmlformats.org/officeDocument/2006/relationships/hyperlink" Target="http://genome2d.molgenrug.nl/genome2d_results/GSEA_pro/193.136.177.1i6fcn62stkevgvfg07il3k7hj187/GSEA_Pro.single_list.GO:0050661.txt" TargetMode="External"/><Relationship Id="rId161" Type="http://schemas.openxmlformats.org/officeDocument/2006/relationships/hyperlink" Target="http://www.ebi.ac.uk/interpro/entry/IPR012336" TargetMode="External"/><Relationship Id="rId217" Type="http://schemas.openxmlformats.org/officeDocument/2006/relationships/hyperlink" Target="http://pfam.xfam.org/family/PF00753" TargetMode="External"/><Relationship Id="rId399" Type="http://schemas.openxmlformats.org/officeDocument/2006/relationships/hyperlink" Target="http://www.ebi.ac.uk/QuickGO/GTerm?id=GO:0003333" TargetMode="External"/><Relationship Id="rId564" Type="http://schemas.openxmlformats.org/officeDocument/2006/relationships/hyperlink" Target="http://genome2d.molgenrug.nl/genome2d_results/GSEA_pro/193.136.177.1i6fcn62stkevgvfg07il3k7hj1826/GSEA_Pro.single_list.IPR004154.txt" TargetMode="External"/><Relationship Id="rId771" Type="http://schemas.openxmlformats.org/officeDocument/2006/relationships/footer" Target="footer1.xml"/><Relationship Id="rId259" Type="http://schemas.openxmlformats.org/officeDocument/2006/relationships/hyperlink" Target="http://supfam.cs.bris.ac.uk/SUPERFAMILY/cgi-bin/scop.cgi?ipid=SSF50203" TargetMode="External"/><Relationship Id="rId424" Type="http://schemas.openxmlformats.org/officeDocument/2006/relationships/hyperlink" Target="http://genome2d.molgenrug.nl/genome2d_results/GSEA_pro/193.136.177.1i6fcn62stkevgvfg07il3k7hj1826/GSEA_Pro.single_list.GO:0007155.txt" TargetMode="External"/><Relationship Id="rId466" Type="http://schemas.openxmlformats.org/officeDocument/2006/relationships/hyperlink" Target="http://genome2d.molgenrug.nl/genome2d_results/GSEA_pro/193.136.177.1i6fcn62stkevgvfg07il3k7hj1826/GSEA_Pro.single_list.IPR001236.txt" TargetMode="External"/><Relationship Id="rId631" Type="http://schemas.openxmlformats.org/officeDocument/2006/relationships/hyperlink" Target="http://pfam.xfam.org/family/PF00089" TargetMode="External"/><Relationship Id="rId673" Type="http://schemas.openxmlformats.org/officeDocument/2006/relationships/hyperlink" Target="http://pfam.xfam.org/family/PF01479" TargetMode="External"/><Relationship Id="rId729" Type="http://schemas.openxmlformats.org/officeDocument/2006/relationships/hyperlink" Target="http://supfam.cs.bris.ac.uk/SUPERFAMILY/cgi-bin/scop.cgi?ipid=SSF46589" TargetMode="External"/><Relationship Id="rId23" Type="http://schemas.openxmlformats.org/officeDocument/2006/relationships/hyperlink" Target="http://www.genome.jp/kegg-bin/show_pathway?saa00380" TargetMode="External"/><Relationship Id="rId119" Type="http://schemas.openxmlformats.org/officeDocument/2006/relationships/hyperlink" Target="http://www.ebi.ac.uk/interpro/entry/IPR009078" TargetMode="External"/><Relationship Id="rId270" Type="http://schemas.openxmlformats.org/officeDocument/2006/relationships/hyperlink" Target="http://genome2d.molgenrug.nl/genome2d_results/GSEA_pro/193.136.177.1i6fcn62stkevgvfg07il3k7hj187/GSEA_Pro.single_list.SSF53686.txt" TargetMode="External"/><Relationship Id="rId326" Type="http://schemas.openxmlformats.org/officeDocument/2006/relationships/hyperlink" Target="http://genome2d.molgenrug.nl/genome2d_results/GSEA_pro/193.136.177.1i6fcn62stkevgvfg07il3k7hj1826/GSEA_Pro.single_list.I.txt" TargetMode="External"/><Relationship Id="rId533" Type="http://schemas.openxmlformats.org/officeDocument/2006/relationships/hyperlink" Target="http://www.ebi.ac.uk/interpro/entry/IPR013750" TargetMode="External"/><Relationship Id="rId65" Type="http://schemas.openxmlformats.org/officeDocument/2006/relationships/hyperlink" Target="http://www.ebi.ac.uk/QuickGO/GTerm?id=GO:0030151" TargetMode="External"/><Relationship Id="rId130" Type="http://schemas.openxmlformats.org/officeDocument/2006/relationships/hyperlink" Target="http://genome2d.molgenrug.nl/genome2d_results/GSEA_pro/193.136.177.1i6fcn62stkevgvfg07il3k7hj187/GSEA_Pro.single_list.IPR000150.txt" TargetMode="External"/><Relationship Id="rId368" Type="http://schemas.openxmlformats.org/officeDocument/2006/relationships/hyperlink" Target="http://genome2d.molgenrug.nl/genome2d_results/GSEA_pro/193.136.177.1i6fcn62stkevgvfg07il3k7hj1826/GSEA_Pro.single_list.GO:0001848.txt" TargetMode="External"/><Relationship Id="rId575" Type="http://schemas.openxmlformats.org/officeDocument/2006/relationships/hyperlink" Target="http://www.ebi.ac.uk/interpro/entry/IPR008966" TargetMode="External"/><Relationship Id="rId740" Type="http://schemas.openxmlformats.org/officeDocument/2006/relationships/hyperlink" Target="http://genome2d.molgenrug.nl/genome2d_results/GSEA_pro/193.136.177.1i6fcn62stkevgvfg07il3k7hj1826/GSEA_Pro.single_list.SSF52283.txt" TargetMode="External"/><Relationship Id="rId172" Type="http://schemas.openxmlformats.org/officeDocument/2006/relationships/hyperlink" Target="http://genome2d.molgenrug.nl/genome2d_results/GSEA_pro/193.136.177.1i6fcn62stkevgvfg07il3k7hj187/GSEA_Pro.single_list.IPR016091.txt" TargetMode="External"/><Relationship Id="rId228" Type="http://schemas.openxmlformats.org/officeDocument/2006/relationships/hyperlink" Target="http://genome2d.molgenrug.nl/genome2d_results/GSEA_pro/193.136.177.1i6fcn62stkevgvfg07il3k7hj187/GSEA_Pro.single_list.PF10425.txt" TargetMode="External"/><Relationship Id="rId435" Type="http://schemas.openxmlformats.org/officeDocument/2006/relationships/hyperlink" Target="http://www.ebi.ac.uk/QuickGO/GTerm?id=GO:0009228" TargetMode="External"/><Relationship Id="rId477" Type="http://schemas.openxmlformats.org/officeDocument/2006/relationships/hyperlink" Target="http://www.ebi.ac.uk/interpro/entry/IPR006042" TargetMode="External"/><Relationship Id="rId600" Type="http://schemas.openxmlformats.org/officeDocument/2006/relationships/hyperlink" Target="http://genome2d.molgenrug.nl/genome2d_results/GSEA_pro/193.136.177.1i6fcn62stkevgvfg07il3k7hj1826/GSEA_Pro.single_list.IPR020568.txt" TargetMode="External"/><Relationship Id="rId642" Type="http://schemas.openxmlformats.org/officeDocument/2006/relationships/hyperlink" Target="http://genome2d.molgenrug.nl/genome2d_results/GSEA_pro/193.136.177.1i6fcn62stkevgvfg07il3k7hj1826/GSEA_Pro.single_list.PF00860.txt" TargetMode="External"/><Relationship Id="rId684" Type="http://schemas.openxmlformats.org/officeDocument/2006/relationships/hyperlink" Target="http://genome2d.molgenrug.nl/genome2d_results/GSEA_pro/193.136.177.1i6fcn62stkevgvfg07il3k7hj1826/GSEA_Pro.single_list.PF00294.txt" TargetMode="External"/><Relationship Id="rId281" Type="http://schemas.openxmlformats.org/officeDocument/2006/relationships/hyperlink" Target="http://supfam.cs.bris.ac.uk/SUPERFAMILY/cgi-bin/scop.cgi?ipid=SSF55729" TargetMode="External"/><Relationship Id="rId337" Type="http://schemas.openxmlformats.org/officeDocument/2006/relationships/hyperlink" Target="http://www.ebi.ac.uk/QuickGO/GTerm?id=GO:0006412" TargetMode="External"/><Relationship Id="rId502" Type="http://schemas.openxmlformats.org/officeDocument/2006/relationships/hyperlink" Target="http://genome2d.molgenrug.nl/genome2d_results/GSEA_pro/193.136.177.1i6fcn62stkevgvfg07il3k7hj1826/GSEA_Pro.single_list.IPR029041.txt" TargetMode="External"/><Relationship Id="rId34" Type="http://schemas.openxmlformats.org/officeDocument/2006/relationships/hyperlink" Target="http://genome2d.molgenrug.nl/genome2d_results/GSEA_pro/193.136.177.1i6fcn62stkevgvfg07il3k7hj187/GSEA_Pro.single_list.E.txt" TargetMode="External"/><Relationship Id="rId76" Type="http://schemas.openxmlformats.org/officeDocument/2006/relationships/hyperlink" Target="http://genome2d.molgenrug.nl/genome2d_results/GSEA_pro/193.136.177.1i6fcn62stkevgvfg07il3k7hj187/GSEA_Pro.single_list.GO:0009089.txt" TargetMode="External"/><Relationship Id="rId141" Type="http://schemas.openxmlformats.org/officeDocument/2006/relationships/hyperlink" Target="http://www.ebi.ac.uk/interpro/entry/IPR006379" TargetMode="External"/><Relationship Id="rId379" Type="http://schemas.openxmlformats.org/officeDocument/2006/relationships/hyperlink" Target="http://www.ebi.ac.uk/QuickGO/GTerm?id=GO:0004812" TargetMode="External"/><Relationship Id="rId544" Type="http://schemas.openxmlformats.org/officeDocument/2006/relationships/hyperlink" Target="http://genome2d.molgenrug.nl/genome2d_results/GSEA_pro/193.136.177.1i6fcn62stkevgvfg07il3k7hj1826/GSEA_Pro.single_list.IPR001347.txt" TargetMode="External"/><Relationship Id="rId586" Type="http://schemas.openxmlformats.org/officeDocument/2006/relationships/hyperlink" Target="http://genome2d.molgenrug.nl/genome2d_results/GSEA_pro/193.136.177.1i6fcn62stkevgvfg07il3k7hj1826/GSEA_Pro.single_list.IPR012340.txt" TargetMode="External"/><Relationship Id="rId751" Type="http://schemas.openxmlformats.org/officeDocument/2006/relationships/hyperlink" Target="http://supfam.cs.bris.ac.uk/SUPERFAMILY/cgi-bin/scop.cgi?ipid=SSF54211" TargetMode="External"/><Relationship Id="rId7" Type="http://schemas.microsoft.com/office/2007/relationships/stylesWithEffects" Target="stylesWithEffects.xml"/><Relationship Id="rId183" Type="http://schemas.openxmlformats.org/officeDocument/2006/relationships/hyperlink" Target="http://www.ebi.ac.uk/interpro/entry/IPR029058" TargetMode="External"/><Relationship Id="rId239" Type="http://schemas.openxmlformats.org/officeDocument/2006/relationships/hyperlink" Target="http://smart.embl-heidelberg.de/smart/do_annotation.pl?BLAST=DUMMY&amp;DOMAIN=SM00862" TargetMode="External"/><Relationship Id="rId390" Type="http://schemas.openxmlformats.org/officeDocument/2006/relationships/hyperlink" Target="http://genome2d.molgenrug.nl/genome2d_results/GSEA_pro/193.136.177.1i6fcn62stkevgvfg07il3k7hj1826/GSEA_Pro.single_list.GO:0016747.txt" TargetMode="External"/><Relationship Id="rId404" Type="http://schemas.openxmlformats.org/officeDocument/2006/relationships/hyperlink" Target="http://genome2d.molgenrug.nl/genome2d_results/GSEA_pro/193.136.177.1i6fcn62stkevgvfg07il3k7hj1826/GSEA_Pro.single_list.GO:0000049.txt" TargetMode="External"/><Relationship Id="rId446" Type="http://schemas.openxmlformats.org/officeDocument/2006/relationships/hyperlink" Target="http://genome2d.molgenrug.nl/genome2d_results/GSEA_pro/193.136.177.1i6fcn62stkevgvfg07il3k7hj1826/GSEA_Pro.single_list.GO:0016616.txt" TargetMode="External"/><Relationship Id="rId611" Type="http://schemas.openxmlformats.org/officeDocument/2006/relationships/hyperlink" Target="http://pfam.xfam.org/family/PF12199" TargetMode="External"/><Relationship Id="rId653" Type="http://schemas.openxmlformats.org/officeDocument/2006/relationships/hyperlink" Target="http://pfam.xfam.org/family/PF10425" TargetMode="External"/><Relationship Id="rId250" Type="http://schemas.openxmlformats.org/officeDocument/2006/relationships/hyperlink" Target="http://genome2d.molgenrug.nl/genome2d_results/GSEA_pro/193.136.177.1i6fcn62stkevgvfg07il3k7hj187/GSEA_Pro.single_list.SSF54106.txt" TargetMode="External"/><Relationship Id="rId292" Type="http://schemas.openxmlformats.org/officeDocument/2006/relationships/hyperlink" Target="http://www.genome.jp/kegg-bin/show_pathway?saa00052+SAUSA300_RS03060+SAUSA300_RS03070+SAUSA300_RS03670+SAUSA300_RS08230" TargetMode="External"/><Relationship Id="rId306" Type="http://schemas.openxmlformats.org/officeDocument/2006/relationships/hyperlink" Target="http://genome2d.molgenrug.nl/genome2d_results/GSEA_pro/193.136.177.1i6fcn62stkevgvfg07il3k7hj1826/GSEA_Pro.single_list.E.txt" TargetMode="External"/><Relationship Id="rId488" Type="http://schemas.openxmlformats.org/officeDocument/2006/relationships/hyperlink" Target="http://genome2d.molgenrug.nl/genome2d_results/GSEA_pro/193.136.177.1i6fcn62stkevgvfg07il3k7hj1826/GSEA_Pro.single_list.IPR011304.txt" TargetMode="External"/><Relationship Id="rId695" Type="http://schemas.openxmlformats.org/officeDocument/2006/relationships/hyperlink" Target="http://smart.embl-heidelberg.de/smart/do_annotation.pl?BLAST=DUMMY&amp;DOMAIN=SM00363" TargetMode="External"/><Relationship Id="rId709" Type="http://schemas.openxmlformats.org/officeDocument/2006/relationships/hyperlink" Target="http://supfam.cs.bris.ac.uk/SUPERFAMILY/cgi-bin/scop.cgi?ipid=SSF53901" TargetMode="External"/><Relationship Id="rId45" Type="http://schemas.openxmlformats.org/officeDocument/2006/relationships/hyperlink" Target="http://ecoliwiki.net/colipedia/index.php/Clusters_of_Orthologous_Groups_(COGs)C" TargetMode="External"/><Relationship Id="rId87" Type="http://schemas.openxmlformats.org/officeDocument/2006/relationships/hyperlink" Target="http://www.ebi.ac.uk/QuickGO/GTerm?id=GO:0015035" TargetMode="External"/><Relationship Id="rId110" Type="http://schemas.openxmlformats.org/officeDocument/2006/relationships/hyperlink" Target="http://genome2d.molgenrug.nl/genome2d_results/GSEA_pro/193.136.177.1i6fcn62stkevgvfg07il3k7hj187/GSEA_Pro.single_list.IPR005119.txt" TargetMode="External"/><Relationship Id="rId348" Type="http://schemas.openxmlformats.org/officeDocument/2006/relationships/hyperlink" Target="http://genome2d.molgenrug.nl/genome2d_results/GSEA_pro/193.136.177.1i6fcn62stkevgvfg07il3k7hj1826/GSEA_Pro.single_list.GO:0016820.txt" TargetMode="External"/><Relationship Id="rId513" Type="http://schemas.openxmlformats.org/officeDocument/2006/relationships/hyperlink" Target="http://www.ebi.ac.uk/interpro/entry/IPR006204" TargetMode="External"/><Relationship Id="rId555" Type="http://schemas.openxmlformats.org/officeDocument/2006/relationships/hyperlink" Target="http://www.ebi.ac.uk/interpro/entry/IPR003439" TargetMode="External"/><Relationship Id="rId597" Type="http://schemas.openxmlformats.org/officeDocument/2006/relationships/hyperlink" Target="http://www.ebi.ac.uk/interpro/entry/IPR019948" TargetMode="External"/><Relationship Id="rId720" Type="http://schemas.openxmlformats.org/officeDocument/2006/relationships/hyperlink" Target="http://genome2d.molgenrug.nl/genome2d_results/GSEA_pro/193.136.177.1i6fcn62stkevgvfg07il3k7hj1826/GSEA_Pro.single_list.SSF53613.txt" TargetMode="External"/><Relationship Id="rId762" Type="http://schemas.openxmlformats.org/officeDocument/2006/relationships/hyperlink" Target="http://genome2d.molgenrug.nl/genome2d_results/GSEA_pro/193.136.177.1i6fcn62stkevgvfg07il3k7hj1826/GSEA_Pro.single_list.SSF56959.txt" TargetMode="External"/><Relationship Id="rId152" Type="http://schemas.openxmlformats.org/officeDocument/2006/relationships/hyperlink" Target="http://genome2d.molgenrug.nl/genome2d_results/GSEA_pro/193.136.177.1i6fcn62stkevgvfg07il3k7hj187/GSEA_Pro.single_list.IPR011252.txt" TargetMode="External"/><Relationship Id="rId194" Type="http://schemas.openxmlformats.org/officeDocument/2006/relationships/hyperlink" Target="http://genome2d.molgenrug.nl/genome2d_results/GSEA_pro/193.136.177.1i6fcn62stkevgvfg07il3k7hj187/GSEA_Pro.single_list.PF04650.txt" TargetMode="External"/><Relationship Id="rId208" Type="http://schemas.openxmlformats.org/officeDocument/2006/relationships/hyperlink" Target="http://genome2d.molgenrug.nl/genome2d_results/GSEA_pro/193.136.177.1i6fcn62stkevgvfg07il3k7hj187/GSEA_Pro.single_list.PF00291.txt" TargetMode="External"/><Relationship Id="rId415" Type="http://schemas.openxmlformats.org/officeDocument/2006/relationships/hyperlink" Target="http://www.ebi.ac.uk/QuickGO/GTerm?id=GO:0005737" TargetMode="External"/><Relationship Id="rId457" Type="http://schemas.openxmlformats.org/officeDocument/2006/relationships/hyperlink" Target="http://www.ebi.ac.uk/QuickGO/GTerm?id=GO:0055114" TargetMode="External"/><Relationship Id="rId622" Type="http://schemas.openxmlformats.org/officeDocument/2006/relationships/hyperlink" Target="http://genome2d.molgenrug.nl/genome2d_results/GSEA_pro/193.136.177.1i6fcn62stkevgvfg07il3k7hj1826/GSEA_Pro.single_list.PF08764.txt" TargetMode="External"/><Relationship Id="rId261" Type="http://schemas.openxmlformats.org/officeDocument/2006/relationships/hyperlink" Target="http://supfam.cs.bris.ac.uk/SUPERFAMILY/cgi-bin/scop.cgi?ipid=SSF51735" TargetMode="External"/><Relationship Id="rId499" Type="http://schemas.openxmlformats.org/officeDocument/2006/relationships/hyperlink" Target="http://www.ebi.ac.uk/interpro/entry/IPR023253" TargetMode="External"/><Relationship Id="rId664" Type="http://schemas.openxmlformats.org/officeDocument/2006/relationships/hyperlink" Target="http://genome2d.molgenrug.nl/genome2d_results/GSEA_pro/193.136.177.1i6fcn62stkevgvfg07il3k7hj1826/GSEA_Pro.single_list.PF01032.txt" TargetMode="External"/><Relationship Id="rId14" Type="http://schemas.openxmlformats.org/officeDocument/2006/relationships/hyperlink" Target="http://www.genome.jp/kegg-bin/show_pathway?saa00260+SAUSA300_RS06640+SAUSA300_RS06645+SAUSA300_RS06650+SAUSA300_RS06655+SAUSA300_RS06995+SAUSA300_RS14135" TargetMode="External"/><Relationship Id="rId56" Type="http://schemas.openxmlformats.org/officeDocument/2006/relationships/hyperlink" Target="http://genome2d.molgenrug.nl/genome2d_results/GSEA_pro/193.136.177.1i6fcn62stkevgvfg07il3k7hj187/GSEA_Pro.single_list.GO:0008199.txt" TargetMode="External"/><Relationship Id="rId317" Type="http://schemas.openxmlformats.org/officeDocument/2006/relationships/hyperlink" Target="http://ecoliwiki.net/colipedia/index.php/Clusters_of_Orthologous_Groups_(COGs)Q" TargetMode="External"/><Relationship Id="rId359" Type="http://schemas.openxmlformats.org/officeDocument/2006/relationships/hyperlink" Target="http://www.ebi.ac.uk/QuickGO/GTerm?id=GO:0016020" TargetMode="External"/><Relationship Id="rId524" Type="http://schemas.openxmlformats.org/officeDocument/2006/relationships/hyperlink" Target="http://genome2d.molgenrug.nl/genome2d_results/GSEA_pro/193.136.177.1i6fcn62stkevgvfg07il3k7hj1826/GSEA_Pro.single_list.IPR008276.txt" TargetMode="External"/><Relationship Id="rId566" Type="http://schemas.openxmlformats.org/officeDocument/2006/relationships/hyperlink" Target="http://genome2d.molgenrug.nl/genome2d_results/GSEA_pro/193.136.177.1i6fcn62stkevgvfg07il3k7hj1826/GSEA_Pro.single_list.IPR004365.txt" TargetMode="External"/><Relationship Id="rId731" Type="http://schemas.openxmlformats.org/officeDocument/2006/relationships/hyperlink" Target="http://supfam.cs.bris.ac.uk/SUPERFAMILY/cgi-bin/scop.cgi?ipid=SSF49401" TargetMode="External"/><Relationship Id="rId773" Type="http://schemas.openxmlformats.org/officeDocument/2006/relationships/header" Target="header2.xml"/><Relationship Id="rId98" Type="http://schemas.openxmlformats.org/officeDocument/2006/relationships/hyperlink" Target="http://genome2d.molgenrug.nl/genome2d_results/GSEA_pro/193.136.177.1i6fcn62stkevgvfg07il3k7hj187/GSEA_Pro.single_list.GO:0051536.txt" TargetMode="External"/><Relationship Id="rId121" Type="http://schemas.openxmlformats.org/officeDocument/2006/relationships/hyperlink" Target="http://www.ebi.ac.uk/interpro/entry/IPR018392" TargetMode="External"/><Relationship Id="rId163" Type="http://schemas.openxmlformats.org/officeDocument/2006/relationships/hyperlink" Target="http://www.ebi.ac.uk/interpro/entry/IPR013307" TargetMode="External"/><Relationship Id="rId219" Type="http://schemas.openxmlformats.org/officeDocument/2006/relationships/hyperlink" Target="http://pfam.xfam.org/family/PF02775" TargetMode="External"/><Relationship Id="rId370" Type="http://schemas.openxmlformats.org/officeDocument/2006/relationships/hyperlink" Target="http://genome2d.molgenrug.nl/genome2d_results/GSEA_pro/193.136.177.1i6fcn62stkevgvfg07il3k7hj1826/GSEA_Pro.single_list.GO:0004459.txt" TargetMode="External"/><Relationship Id="rId426" Type="http://schemas.openxmlformats.org/officeDocument/2006/relationships/hyperlink" Target="http://genome2d.molgenrug.nl/genome2d_results/GSEA_pro/193.136.177.1i6fcn62stkevgvfg07il3k7hj1826/GSEA_Pro.single_list.GO:0008236.txt" TargetMode="External"/><Relationship Id="rId633" Type="http://schemas.openxmlformats.org/officeDocument/2006/relationships/hyperlink" Target="http://pfam.xfam.org/family/PF00367" TargetMode="External"/><Relationship Id="rId230" Type="http://schemas.openxmlformats.org/officeDocument/2006/relationships/hyperlink" Target="http://genome2d.molgenrug.nl/genome2d_results/GSEA_pro/193.136.177.1i6fcn62stkevgvfg07il3k7hj187/GSEA_Pro.single_list.PF13193.txt" TargetMode="External"/><Relationship Id="rId468" Type="http://schemas.openxmlformats.org/officeDocument/2006/relationships/hyperlink" Target="http://genome2d.molgenrug.nl/genome2d_results/GSEA_pro/193.136.177.1i6fcn62stkevgvfg07il3k7hj1826/GSEA_Pro.single_list.IPR001557.txt" TargetMode="External"/><Relationship Id="rId675" Type="http://schemas.openxmlformats.org/officeDocument/2006/relationships/hyperlink" Target="http://pfam.xfam.org/family/PF01497" TargetMode="External"/><Relationship Id="rId25" Type="http://schemas.openxmlformats.org/officeDocument/2006/relationships/hyperlink" Target="http://www.genome.jp/kegg-bin/show_pathway?saa00627" TargetMode="External"/><Relationship Id="rId67" Type="http://schemas.openxmlformats.org/officeDocument/2006/relationships/hyperlink" Target="http://www.ebi.ac.uk/QuickGO/GTerm?id=GO:0006289" TargetMode="External"/><Relationship Id="rId272" Type="http://schemas.openxmlformats.org/officeDocument/2006/relationships/hyperlink" Target="http://genome2d.molgenrug.nl/genome2d_results/GSEA_pro/193.136.177.1i6fcn62stkevgvfg07il3k7hj187/GSEA_Pro.single_list.SSF53850.txt" TargetMode="External"/><Relationship Id="rId328" Type="http://schemas.openxmlformats.org/officeDocument/2006/relationships/hyperlink" Target="http://genome2d.molgenrug.nl/genome2d_results/GSEA_pro/193.136.177.1i6fcn62stkevgvfg07il3k7hj1826/GSEA_Pro.single_list.S.txt" TargetMode="External"/><Relationship Id="rId535" Type="http://schemas.openxmlformats.org/officeDocument/2006/relationships/hyperlink" Target="http://www.ebi.ac.uk/interpro/entry/IPR029000" TargetMode="External"/><Relationship Id="rId577" Type="http://schemas.openxmlformats.org/officeDocument/2006/relationships/hyperlink" Target="http://www.ebi.ac.uk/interpro/entry/IPR010978" TargetMode="External"/><Relationship Id="rId700" Type="http://schemas.openxmlformats.org/officeDocument/2006/relationships/hyperlink" Target="http://genome2d.molgenrug.nl/genome2d_results/GSEA_pro/193.136.177.1i6fcn62stkevgvfg07il3k7hj1826/GSEA_Pro.single_list.SSF158366.txt" TargetMode="External"/><Relationship Id="rId742" Type="http://schemas.openxmlformats.org/officeDocument/2006/relationships/hyperlink" Target="http://genome2d.molgenrug.nl/genome2d_results/GSEA_pro/193.136.177.1i6fcn62stkevgvfg07il3k7hj1826/GSEA_Pro.single_list.SSF52794.txt" TargetMode="External"/><Relationship Id="rId132" Type="http://schemas.openxmlformats.org/officeDocument/2006/relationships/hyperlink" Target="http://genome2d.molgenrug.nl/genome2d_results/GSEA_pro/193.136.177.1i6fcn62stkevgvfg07il3k7hj187/GSEA_Pro.single_list.IPR000182.txt" TargetMode="External"/><Relationship Id="rId174" Type="http://schemas.openxmlformats.org/officeDocument/2006/relationships/hyperlink" Target="http://genome2d.molgenrug.nl/genome2d_results/GSEA_pro/193.136.177.1i6fcn62stkevgvfg07il3k7hj187/GSEA_Pro.single_list.IPR016181.txt" TargetMode="External"/><Relationship Id="rId381" Type="http://schemas.openxmlformats.org/officeDocument/2006/relationships/hyperlink" Target="http://www.ebi.ac.uk/QuickGO/GTerm?id=GO:0005337" TargetMode="External"/><Relationship Id="rId602" Type="http://schemas.openxmlformats.org/officeDocument/2006/relationships/hyperlink" Target="http://genome2d.molgenrug.nl/genome2d_results/GSEA_pro/193.136.177.1i6fcn62stkevgvfg07il3k7hj1826/GSEA_Pro.single_list.IPR028301.txt" TargetMode="External"/><Relationship Id="rId241" Type="http://schemas.openxmlformats.org/officeDocument/2006/relationships/hyperlink" Target="http://supfam.cs.bris.ac.uk/SUPERFAMILY/cgi-bin/scop.cgi?ipid=SSF117074" TargetMode="External"/><Relationship Id="rId437" Type="http://schemas.openxmlformats.org/officeDocument/2006/relationships/hyperlink" Target="http://www.ebi.ac.uk/QuickGO/GTerm?id=GO:0015171" TargetMode="External"/><Relationship Id="rId479" Type="http://schemas.openxmlformats.org/officeDocument/2006/relationships/hyperlink" Target="http://www.ebi.ac.uk/interpro/entry/IPR006206" TargetMode="External"/><Relationship Id="rId644" Type="http://schemas.openxmlformats.org/officeDocument/2006/relationships/hyperlink" Target="http://genome2d.molgenrug.nl/genome2d_results/GSEA_pro/193.136.177.1i6fcn62stkevgvfg07il3k7hj1826/GSEA_Pro.single_list.PF01773.txt" TargetMode="External"/><Relationship Id="rId686" Type="http://schemas.openxmlformats.org/officeDocument/2006/relationships/hyperlink" Target="http://genome2d.molgenrug.nl/genome2d_results/GSEA_pro/193.136.177.1i6fcn62stkevgvfg07il3k7hj1826/GSEA_Pro.single_list.PF00324.txt" TargetMode="External"/><Relationship Id="rId36" Type="http://schemas.openxmlformats.org/officeDocument/2006/relationships/hyperlink" Target="http://genome2d.molgenrug.nl/genome2d_results/GSEA_pro/193.136.177.1i6fcn62stkevgvfg07il3k7hj187/GSEA_Pro.single_list.U.txt" TargetMode="External"/><Relationship Id="rId283" Type="http://schemas.openxmlformats.org/officeDocument/2006/relationships/hyperlink" Target="http://supfam.cs.bris.ac.uk/SUPERFAMILY/cgi-bin/scop.cgi?ipid=SSF56801" TargetMode="External"/><Relationship Id="rId339" Type="http://schemas.openxmlformats.org/officeDocument/2006/relationships/hyperlink" Target="http://www.ebi.ac.uk/QuickGO/GTerm?id=GO:0045261" TargetMode="External"/><Relationship Id="rId490" Type="http://schemas.openxmlformats.org/officeDocument/2006/relationships/hyperlink" Target="http://genome2d.molgenrug.nl/genome2d_results/GSEA_pro/193.136.177.1i6fcn62stkevgvfg07il3k7hj1826/GSEA_Pro.single_list.IPR015955.txt" TargetMode="External"/><Relationship Id="rId504" Type="http://schemas.openxmlformats.org/officeDocument/2006/relationships/hyperlink" Target="http://genome2d.molgenrug.nl/genome2d_results/GSEA_pro/193.136.177.1i6fcn62stkevgvfg07il3k7hj1826/GSEA_Pro.single_list.IPR032808.txt" TargetMode="External"/><Relationship Id="rId546" Type="http://schemas.openxmlformats.org/officeDocument/2006/relationships/hyperlink" Target="http://genome2d.molgenrug.nl/genome2d_results/GSEA_pro/193.136.177.1i6fcn62stkevgvfg07il3k7hj1826/GSEA_Pro.single_list.IPR001509.txt" TargetMode="External"/><Relationship Id="rId711" Type="http://schemas.openxmlformats.org/officeDocument/2006/relationships/hyperlink" Target="http://supfam.cs.bris.ac.uk/SUPERFAMILY/cgi-bin/scop.cgi?ipid=SSF55681" TargetMode="External"/><Relationship Id="rId753" Type="http://schemas.openxmlformats.org/officeDocument/2006/relationships/hyperlink" Target="http://supfam.cs.bris.ac.uk/SUPERFAMILY/cgi-bin/scop.cgi?ipid=SSF54637" TargetMode="External"/><Relationship Id="rId78" Type="http://schemas.openxmlformats.org/officeDocument/2006/relationships/hyperlink" Target="http://genome2d.molgenrug.nl/genome2d_results/GSEA_pro/193.136.177.1i6fcn62stkevgvfg07il3k7hj187/GSEA_Pro.single_list.GO:0006284.txt" TargetMode="External"/><Relationship Id="rId101" Type="http://schemas.openxmlformats.org/officeDocument/2006/relationships/hyperlink" Target="http://www.ebi.ac.uk/interpro/entry/IPR007595" TargetMode="External"/><Relationship Id="rId143" Type="http://schemas.openxmlformats.org/officeDocument/2006/relationships/hyperlink" Target="http://www.ebi.ac.uk/interpro/entry/IPR006728" TargetMode="External"/><Relationship Id="rId185" Type="http://schemas.openxmlformats.org/officeDocument/2006/relationships/hyperlink" Target="http://www.ebi.ac.uk/interpro/entry/IPR029061" TargetMode="External"/><Relationship Id="rId350" Type="http://schemas.openxmlformats.org/officeDocument/2006/relationships/hyperlink" Target="http://genome2d.molgenrug.nl/genome2d_results/GSEA_pro/193.136.177.1i6fcn62stkevgvfg07il3k7hj1826/GSEA_Pro.single_list.GO:0019843.txt" TargetMode="External"/><Relationship Id="rId406" Type="http://schemas.openxmlformats.org/officeDocument/2006/relationships/hyperlink" Target="http://genome2d.molgenrug.nl/genome2d_results/GSEA_pro/193.136.177.1i6fcn62stkevgvfg07il3k7hj1826/GSEA_Pro.single_list.GO:0003824.txt" TargetMode="External"/><Relationship Id="rId588" Type="http://schemas.openxmlformats.org/officeDocument/2006/relationships/hyperlink" Target="http://genome2d.molgenrug.nl/genome2d_results/GSEA_pro/193.136.177.1i6fcn62stkevgvfg07il3k7hj1826/GSEA_Pro.single_list.IPR014721.txt" TargetMode="External"/><Relationship Id="rId9" Type="http://schemas.openxmlformats.org/officeDocument/2006/relationships/webSettings" Target="webSettings.xml"/><Relationship Id="rId210" Type="http://schemas.openxmlformats.org/officeDocument/2006/relationships/hyperlink" Target="http://genome2d.molgenrug.nl/genome2d_results/GSEA_pro/193.136.177.1i6fcn62stkevgvfg07il3k7hj187/GSEA_Pro.single_list.PF00440.txt" TargetMode="External"/><Relationship Id="rId392" Type="http://schemas.openxmlformats.org/officeDocument/2006/relationships/hyperlink" Target="http://genome2d.molgenrug.nl/genome2d_results/GSEA_pro/193.136.177.1i6fcn62stkevgvfg07il3k7hj1826/GSEA_Pro.single_list.GO:0016773.txt" TargetMode="External"/><Relationship Id="rId448" Type="http://schemas.openxmlformats.org/officeDocument/2006/relationships/hyperlink" Target="http://genome2d.molgenrug.nl/genome2d_results/GSEA_pro/193.136.177.1i6fcn62stkevgvfg07il3k7hj1826/GSEA_Pro.single_list.GO:0016627.txt" TargetMode="External"/><Relationship Id="rId613" Type="http://schemas.openxmlformats.org/officeDocument/2006/relationships/hyperlink" Target="http://pfam.xfam.org/family/PF13416" TargetMode="External"/><Relationship Id="rId655" Type="http://schemas.openxmlformats.org/officeDocument/2006/relationships/hyperlink" Target="http://pfam.xfam.org/family/PF04650" TargetMode="External"/><Relationship Id="rId697" Type="http://schemas.openxmlformats.org/officeDocument/2006/relationships/hyperlink" Target="http://supfam.cs.bris.ac.uk/SUPERFAMILY/cgi-bin/scop.cgi?ipid=SSF101094" TargetMode="External"/><Relationship Id="rId252" Type="http://schemas.openxmlformats.org/officeDocument/2006/relationships/hyperlink" Target="http://genome2d.molgenrug.nl/genome2d_results/GSEA_pro/193.136.177.1i6fcn62stkevgvfg07il3k7hj187/GSEA_Pro.single_list.SSF54862.txt" TargetMode="External"/><Relationship Id="rId294" Type="http://schemas.openxmlformats.org/officeDocument/2006/relationships/hyperlink" Target="http://www.genome.jp/kegg-bin/show_pathway?saa00061+SAUSA300_RS04770+SAUSA300_RS06075+SAUSA300_RS06080" TargetMode="External"/><Relationship Id="rId308" Type="http://schemas.openxmlformats.org/officeDocument/2006/relationships/hyperlink" Target="http://genome2d.molgenrug.nl/genome2d_results/GSEA_pro/193.136.177.1i6fcn62stkevgvfg07il3k7hj1826/GSEA_Pro.single_list.F.txt" TargetMode="External"/><Relationship Id="rId515" Type="http://schemas.openxmlformats.org/officeDocument/2006/relationships/hyperlink" Target="http://www.ebi.ac.uk/interpro/entry/IPR002668" TargetMode="External"/><Relationship Id="rId722" Type="http://schemas.openxmlformats.org/officeDocument/2006/relationships/hyperlink" Target="http://genome2d.molgenrug.nl/genome2d_results/GSEA_pro/193.136.177.1i6fcn62stkevgvfg07il3k7hj1826/GSEA_Pro.single_list.SSF53067.txt" TargetMode="External"/><Relationship Id="rId47" Type="http://schemas.openxmlformats.org/officeDocument/2006/relationships/hyperlink" Target="http://ecoliwiki.net/colipedia/index.php/Clusters_of_Orthologous_Groups_(COGs)Q" TargetMode="External"/><Relationship Id="rId89" Type="http://schemas.openxmlformats.org/officeDocument/2006/relationships/hyperlink" Target="http://www.ebi.ac.uk/QuickGO/GTerm?id=GO:0016491" TargetMode="External"/><Relationship Id="rId112" Type="http://schemas.openxmlformats.org/officeDocument/2006/relationships/hyperlink" Target="http://genome2d.molgenrug.nl/genome2d_results/GSEA_pro/193.136.177.1i6fcn62stkevgvfg07il3k7hj187/GSEA_Pro.single_list.IPR000847.txt" TargetMode="External"/><Relationship Id="rId154" Type="http://schemas.openxmlformats.org/officeDocument/2006/relationships/hyperlink" Target="http://genome2d.molgenrug.nl/genome2d_results/GSEA_pro/193.136.177.1i6fcn62stkevgvfg07il3k7hj187/GSEA_Pro.single_list.IPR011257.txt" TargetMode="External"/><Relationship Id="rId361" Type="http://schemas.openxmlformats.org/officeDocument/2006/relationships/hyperlink" Target="http://www.ebi.ac.uk/QuickGO/GTerm?id=GO:0015813" TargetMode="External"/><Relationship Id="rId557" Type="http://schemas.openxmlformats.org/officeDocument/2006/relationships/hyperlink" Target="http://www.ebi.ac.uk/interpro/entry/IPR003501" TargetMode="External"/><Relationship Id="rId599" Type="http://schemas.openxmlformats.org/officeDocument/2006/relationships/hyperlink" Target="http://www.ebi.ac.uk/interpro/entry/IPR020568" TargetMode="External"/><Relationship Id="rId764" Type="http://schemas.openxmlformats.org/officeDocument/2006/relationships/hyperlink" Target="http://genome2d.molgenrug.nl/genome2d_results/GSEA_pro/193.136.177.1i6fcn62stkevgvfg07il3k7hj1826/GSEA_Pro.single_list.SSF55804.txt" TargetMode="External"/><Relationship Id="rId196" Type="http://schemas.openxmlformats.org/officeDocument/2006/relationships/hyperlink" Target="http://genome2d.molgenrug.nl/genome2d_results/GSEA_pro/193.136.177.1i6fcn62stkevgvfg07il3k7hj187/GSEA_Pro.single_list.PF00126.txt" TargetMode="External"/><Relationship Id="rId417" Type="http://schemas.openxmlformats.org/officeDocument/2006/relationships/hyperlink" Target="http://www.ebi.ac.uk/QuickGO/GTerm?id=GO:0005975" TargetMode="External"/><Relationship Id="rId459" Type="http://schemas.openxmlformats.org/officeDocument/2006/relationships/hyperlink" Target="http://www.ebi.ac.uk/interpro/entry/IPR000600" TargetMode="External"/><Relationship Id="rId624" Type="http://schemas.openxmlformats.org/officeDocument/2006/relationships/hyperlink" Target="http://genome2d.molgenrug.nl/genome2d_results/GSEA_pro/193.136.177.1i6fcn62stkevgvfg07il3k7hj1826/GSEA_Pro.single_list.PF00474.txt" TargetMode="External"/><Relationship Id="rId666" Type="http://schemas.openxmlformats.org/officeDocument/2006/relationships/hyperlink" Target="http://genome2d.molgenrug.nl/genome2d_results/GSEA_pro/193.136.177.1i6fcn62stkevgvfg07il3k7hj1826/GSEA_Pro.single_list.PF01336.txt" TargetMode="External"/><Relationship Id="rId16" Type="http://schemas.openxmlformats.org/officeDocument/2006/relationships/hyperlink" Target="http://www.genome.jp/kegg-bin/show_pathway?saa00270+SAUSA300_RS06640+SAUSA300_RS06645+SAUSA300_RS06995+SAUSA300_RS08765+SAUSA300_RS14190" TargetMode="External"/><Relationship Id="rId221" Type="http://schemas.openxmlformats.org/officeDocument/2006/relationships/hyperlink" Target="http://pfam.xfam.org/family/PF02876" TargetMode="External"/><Relationship Id="rId263" Type="http://schemas.openxmlformats.org/officeDocument/2006/relationships/hyperlink" Target="http://supfam.cs.bris.ac.uk/SUPERFAMILY/cgi-bin/scop.cgi?ipid=SSF52518" TargetMode="External"/><Relationship Id="rId319" Type="http://schemas.openxmlformats.org/officeDocument/2006/relationships/hyperlink" Target="http://ecoliwiki.net/colipedia/index.php/Clusters_of_Orthologous_Groups_(COGs)C" TargetMode="External"/><Relationship Id="rId470" Type="http://schemas.openxmlformats.org/officeDocument/2006/relationships/hyperlink" Target="http://genome2d.molgenrug.nl/genome2d_results/GSEA_pro/193.136.177.1i6fcn62stkevgvfg07il3k7hj1826/GSEA_Pro.single_list.IPR001734.txt" TargetMode="External"/><Relationship Id="rId526" Type="http://schemas.openxmlformats.org/officeDocument/2006/relationships/hyperlink" Target="http://genome2d.molgenrug.nl/genome2d_results/GSEA_pro/193.136.177.1i6fcn62stkevgvfg07il3k7hj1826/GSEA_Pro.single_list.IPR008353.txt" TargetMode="External"/><Relationship Id="rId58" Type="http://schemas.openxmlformats.org/officeDocument/2006/relationships/hyperlink" Target="http://genome2d.molgenrug.nl/genome2d_results/GSEA_pro/193.136.177.1i6fcn62stkevgvfg07il3k7hj187/GSEA_Pro.single_list.GO:0015031.txt" TargetMode="External"/><Relationship Id="rId123" Type="http://schemas.openxmlformats.org/officeDocument/2006/relationships/hyperlink" Target="http://www.ebi.ac.uk/interpro/entry/IPR029039" TargetMode="External"/><Relationship Id="rId330" Type="http://schemas.openxmlformats.org/officeDocument/2006/relationships/hyperlink" Target="http://genome2d.molgenrug.nl/genome2d_results/GSEA_pro/193.136.177.1i6fcn62stkevgvfg07il3k7hj1826/GSEA_Pro.single_list.GO:0015986.txt" TargetMode="External"/><Relationship Id="rId568" Type="http://schemas.openxmlformats.org/officeDocument/2006/relationships/hyperlink" Target="http://genome2d.molgenrug.nl/genome2d_results/GSEA_pro/193.136.177.1i6fcn62stkevgvfg07il3k7hj1826/GSEA_Pro.single_list.IPR004841.txt" TargetMode="External"/><Relationship Id="rId733" Type="http://schemas.openxmlformats.org/officeDocument/2006/relationships/hyperlink" Target="http://supfam.cs.bris.ac.uk/SUPERFAMILY/cgi-bin/scop.cgi?ipid=SSF50249" TargetMode="External"/><Relationship Id="rId775" Type="http://schemas.openxmlformats.org/officeDocument/2006/relationships/theme" Target="theme/theme1.xml"/><Relationship Id="rId165" Type="http://schemas.openxmlformats.org/officeDocument/2006/relationships/hyperlink" Target="http://www.ebi.ac.uk/interpro/entry/IPR015893" TargetMode="External"/><Relationship Id="rId372" Type="http://schemas.openxmlformats.org/officeDocument/2006/relationships/hyperlink" Target="http://genome2d.molgenrug.nl/genome2d_results/GSEA_pro/193.136.177.1i6fcn62stkevgvfg07il3k7hj1826/GSEA_Pro.single_list.GO:0004826.txt" TargetMode="External"/><Relationship Id="rId428" Type="http://schemas.openxmlformats.org/officeDocument/2006/relationships/hyperlink" Target="http://genome2d.molgenrug.nl/genome2d_results/GSEA_pro/193.136.177.1i6fcn62stkevgvfg07il3k7hj1826/GSEA_Pro.single_list.GO:0008299.txt" TargetMode="External"/><Relationship Id="rId635" Type="http://schemas.openxmlformats.org/officeDocument/2006/relationships/hyperlink" Target="http://pfam.xfam.org/family/PF00006" TargetMode="External"/><Relationship Id="rId677" Type="http://schemas.openxmlformats.org/officeDocument/2006/relationships/hyperlink" Target="http://pfam.xfam.org/family/PF02302" TargetMode="External"/><Relationship Id="rId232" Type="http://schemas.openxmlformats.org/officeDocument/2006/relationships/hyperlink" Target="http://genome2d.molgenrug.nl/genome2d_results/GSEA_pro/193.136.177.1i6fcn62stkevgvfg07il3k7hj187/GSEA_Pro.single_list.PF13673.txt" TargetMode="External"/><Relationship Id="rId274" Type="http://schemas.openxmlformats.org/officeDocument/2006/relationships/hyperlink" Target="http://genome2d.molgenrug.nl/genome2d_results/GSEA_pro/193.136.177.1i6fcn62stkevgvfg07il3k7hj187/GSEA_Pro.single_list.SSF53901.txt" TargetMode="External"/><Relationship Id="rId481" Type="http://schemas.openxmlformats.org/officeDocument/2006/relationships/hyperlink" Target="http://www.ebi.ac.uk/interpro/entry/IPR013833" TargetMode="External"/><Relationship Id="rId702" Type="http://schemas.openxmlformats.org/officeDocument/2006/relationships/hyperlink" Target="http://genome2d.molgenrug.nl/genome2d_results/GSEA_pro/193.136.177.1i6fcn62stkevgvfg07il3k7hj1826/GSEA_Pro.single_list.SSF47917.txt" TargetMode="External"/><Relationship Id="rId27" Type="http://schemas.openxmlformats.org/officeDocument/2006/relationships/hyperlink" Target="http://www.genome.jp/kegg-bin/show_pathway?saa00630" TargetMode="External"/><Relationship Id="rId69" Type="http://schemas.openxmlformats.org/officeDocument/2006/relationships/hyperlink" Target="http://www.ebi.ac.uk/QuickGO/GTerm?id=GO:0006520" TargetMode="External"/><Relationship Id="rId134" Type="http://schemas.openxmlformats.org/officeDocument/2006/relationships/hyperlink" Target="http://genome2d.molgenrug.nl/genome2d_results/GSEA_pro/193.136.177.1i6fcn62stkevgvfg07il3k7hj187/GSEA_Pro.single_list.IPR001647.txt" TargetMode="External"/><Relationship Id="rId537" Type="http://schemas.openxmlformats.org/officeDocument/2006/relationships/hyperlink" Target="http://www.ebi.ac.uk/interpro/entry/IPR029056" TargetMode="External"/><Relationship Id="rId579" Type="http://schemas.openxmlformats.org/officeDocument/2006/relationships/hyperlink" Target="http://www.ebi.ac.uk/interpro/entry/IPR011252" TargetMode="External"/><Relationship Id="rId744" Type="http://schemas.openxmlformats.org/officeDocument/2006/relationships/hyperlink" Target="http://genome2d.molgenrug.nl/genome2d_results/GSEA_pro/193.136.177.1i6fcn62stkevgvfg07il3k7hj1826/GSEA_Pro.single_list.SSF53271.txt" TargetMode="External"/><Relationship Id="rId80" Type="http://schemas.openxmlformats.org/officeDocument/2006/relationships/hyperlink" Target="http://genome2d.molgenrug.nl/genome2d_results/GSEA_pro/193.136.177.1i6fcn62stkevgvfg07il3k7hj187/GSEA_Pro.single_list.GO:0006807.txt" TargetMode="External"/><Relationship Id="rId176" Type="http://schemas.openxmlformats.org/officeDocument/2006/relationships/hyperlink" Target="http://genome2d.molgenrug.nl/genome2d_results/GSEA_pro/193.136.177.1i6fcn62stkevgvfg07il3k7hj187/GSEA_Pro.single_list.IPR019931.txt" TargetMode="External"/><Relationship Id="rId341" Type="http://schemas.openxmlformats.org/officeDocument/2006/relationships/hyperlink" Target="http://www.ebi.ac.uk/QuickGO/GTerm?id=GO:0046961" TargetMode="External"/><Relationship Id="rId383" Type="http://schemas.openxmlformats.org/officeDocument/2006/relationships/hyperlink" Target="http://www.ebi.ac.uk/QuickGO/GTerm?id=GO:0006810" TargetMode="External"/><Relationship Id="rId439" Type="http://schemas.openxmlformats.org/officeDocument/2006/relationships/hyperlink" Target="http://www.ebi.ac.uk/QuickGO/GTerm?id=GO:0015992" TargetMode="External"/><Relationship Id="rId590" Type="http://schemas.openxmlformats.org/officeDocument/2006/relationships/hyperlink" Target="http://genome2d.molgenrug.nl/genome2d_results/GSEA_pro/193.136.177.1i6fcn62stkevgvfg07il3k7hj1826/GSEA_Pro.single_list.IPR016040.txt" TargetMode="External"/><Relationship Id="rId604" Type="http://schemas.openxmlformats.org/officeDocument/2006/relationships/hyperlink" Target="http://genome2d.molgenrug.nl/genome2d_results/GSEA_pro/193.136.177.1i6fcn62stkevgvfg07il3k7hj1826/GSEA_Pro.single_list.IPR029752.txt" TargetMode="External"/><Relationship Id="rId646" Type="http://schemas.openxmlformats.org/officeDocument/2006/relationships/hyperlink" Target="http://genome2d.molgenrug.nl/genome2d_results/GSEA_pro/193.136.177.1i6fcn62stkevgvfg07il3k7hj1826/GSEA_Pro.single_list.PF02378.txt" TargetMode="External"/><Relationship Id="rId201" Type="http://schemas.openxmlformats.org/officeDocument/2006/relationships/hyperlink" Target="http://pfam.xfam.org/family/PF05257" TargetMode="External"/><Relationship Id="rId243" Type="http://schemas.openxmlformats.org/officeDocument/2006/relationships/hyperlink" Target="http://supfam.cs.bris.ac.uk/SUPERFAMILY/cgi-bin/scop.cgi?ipid=SSF47240" TargetMode="External"/><Relationship Id="rId285" Type="http://schemas.openxmlformats.org/officeDocument/2006/relationships/hyperlink" Target="http://www.genome.jp/kegg-bin/show_pathway?saa00520" TargetMode="External"/><Relationship Id="rId450" Type="http://schemas.openxmlformats.org/officeDocument/2006/relationships/hyperlink" Target="http://genome2d.molgenrug.nl/genome2d_results/GSEA_pro/193.136.177.1i6fcn62stkevgvfg07il3k7hj1826/GSEA_Pro.single_list.GO:0016763.txt" TargetMode="External"/><Relationship Id="rId506" Type="http://schemas.openxmlformats.org/officeDocument/2006/relationships/hyperlink" Target="http://genome2d.molgenrug.nl/genome2d_results/GSEA_pro/193.136.177.1i6fcn62stkevgvfg07il3k7hj1826/GSEA_Pro.single_list.IPR018177.txt" TargetMode="External"/><Relationship Id="rId688" Type="http://schemas.openxmlformats.org/officeDocument/2006/relationships/hyperlink" Target="http://genome2d.molgenrug.nl/genome2d_results/GSEA_pro/193.136.177.1i6fcn62stkevgvfg07il3k7hj1826/GSEA_Pro.single_list.PF00359.txt" TargetMode="External"/><Relationship Id="rId38" Type="http://schemas.openxmlformats.org/officeDocument/2006/relationships/hyperlink" Target="http://genome2d.molgenrug.nl/genome2d_results/GSEA_pro/193.136.177.1i6fcn62stkevgvfg07il3k7hj187/GSEA_Pro.single_list.S.txt" TargetMode="External"/><Relationship Id="rId103" Type="http://schemas.openxmlformats.org/officeDocument/2006/relationships/hyperlink" Target="http://www.ebi.ac.uk/interpro/entry/IPR008331" TargetMode="External"/><Relationship Id="rId310" Type="http://schemas.openxmlformats.org/officeDocument/2006/relationships/hyperlink" Target="http://genome2d.molgenrug.nl/genome2d_results/GSEA_pro/193.136.177.1i6fcn62stkevgvfg07il3k7hj1826/GSEA_Pro.single_list.O.txt" TargetMode="External"/><Relationship Id="rId492" Type="http://schemas.openxmlformats.org/officeDocument/2006/relationships/hyperlink" Target="http://genome2d.molgenrug.nl/genome2d_results/GSEA_pro/193.136.177.1i6fcn62stkevgvfg07il3k7hj1826/GSEA_Pro.single_list.IPR014874.txt" TargetMode="External"/><Relationship Id="rId548" Type="http://schemas.openxmlformats.org/officeDocument/2006/relationships/hyperlink" Target="http://genome2d.molgenrug.nl/genome2d_results/GSEA_pro/193.136.177.1i6fcn62stkevgvfg07il3k7hj1826/GSEA_Pro.single_list.IPR001996.txt" TargetMode="External"/><Relationship Id="rId713" Type="http://schemas.openxmlformats.org/officeDocument/2006/relationships/hyperlink" Target="http://supfam.cs.bris.ac.uk/SUPERFAMILY/cgi-bin/scop.cgi?ipid=SSF56327" TargetMode="External"/><Relationship Id="rId755" Type="http://schemas.openxmlformats.org/officeDocument/2006/relationships/hyperlink" Target="http://supfam.cs.bris.ac.uk/SUPERFAMILY/cgi-bin/scop.cgi?ipid=SSF55174" TargetMode="External"/><Relationship Id="rId91" Type="http://schemas.openxmlformats.org/officeDocument/2006/relationships/hyperlink" Target="http://www.ebi.ac.uk/QuickGO/GTerm?id=GO:0016810" TargetMode="External"/><Relationship Id="rId145" Type="http://schemas.openxmlformats.org/officeDocument/2006/relationships/hyperlink" Target="http://www.ebi.ac.uk/interpro/entry/IPR007921" TargetMode="External"/><Relationship Id="rId187" Type="http://schemas.openxmlformats.org/officeDocument/2006/relationships/hyperlink" Target="http://pfam.xfam.org/family/PF04507" TargetMode="External"/><Relationship Id="rId352" Type="http://schemas.openxmlformats.org/officeDocument/2006/relationships/hyperlink" Target="http://genome2d.molgenrug.nl/genome2d_results/GSEA_pro/193.136.177.1i6fcn62stkevgvfg07il3k7hj1826/GSEA_Pro.single_list.GO:0022904.txt" TargetMode="External"/><Relationship Id="rId394" Type="http://schemas.openxmlformats.org/officeDocument/2006/relationships/hyperlink" Target="http://genome2d.molgenrug.nl/genome2d_results/GSEA_pro/193.136.177.1i6fcn62stkevgvfg07il3k7hj1826/GSEA_Pro.single_list.GO:0019752.txt" TargetMode="External"/><Relationship Id="rId408" Type="http://schemas.openxmlformats.org/officeDocument/2006/relationships/hyperlink" Target="http://genome2d.molgenrug.nl/genome2d_results/GSEA_pro/193.136.177.1i6fcn62stkevgvfg07il3k7hj1826/GSEA_Pro.single_list.GO:0004252.txt" TargetMode="External"/><Relationship Id="rId615" Type="http://schemas.openxmlformats.org/officeDocument/2006/relationships/hyperlink" Target="http://pfam.xfam.org/family/PF07681" TargetMode="External"/><Relationship Id="rId212" Type="http://schemas.openxmlformats.org/officeDocument/2006/relationships/hyperlink" Target="http://genome2d.molgenrug.nl/genome2d_results/GSEA_pro/193.136.177.1i6fcn62stkevgvfg07il3k7hj187/GSEA_Pro.single_list.PF00486.txt" TargetMode="External"/><Relationship Id="rId254" Type="http://schemas.openxmlformats.org/officeDocument/2006/relationships/hyperlink" Target="http://genome2d.molgenrug.nl/genome2d_results/GSEA_pro/193.136.177.1i6fcn62stkevgvfg07il3k7hj187/GSEA_Pro.single_list.SSF160424.txt" TargetMode="External"/><Relationship Id="rId657" Type="http://schemas.openxmlformats.org/officeDocument/2006/relationships/hyperlink" Target="http://pfam.xfam.org/family/PF07690" TargetMode="External"/><Relationship Id="rId699" Type="http://schemas.openxmlformats.org/officeDocument/2006/relationships/hyperlink" Target="http://supfam.cs.bris.ac.uk/SUPERFAMILY/cgi-bin/scop.cgi?ipid=SSF158366" TargetMode="External"/><Relationship Id="rId49" Type="http://schemas.openxmlformats.org/officeDocument/2006/relationships/hyperlink" Target="http://www.ebi.ac.uk/QuickGO/GTerm?id=GO:0009432" TargetMode="External"/><Relationship Id="rId114" Type="http://schemas.openxmlformats.org/officeDocument/2006/relationships/hyperlink" Target="http://genome2d.molgenrug.nl/genome2d_results/GSEA_pro/193.136.177.1i6fcn62stkevgvfg07il3k7hj187/GSEA_Pro.single_list.IPR013783.txt" TargetMode="External"/><Relationship Id="rId296" Type="http://schemas.openxmlformats.org/officeDocument/2006/relationships/hyperlink" Target="http://www.genome.jp/kegg-bin/show_pathway?saa00195+SAUSA300_RS11335+SAUSA300_RS11345" TargetMode="External"/><Relationship Id="rId461" Type="http://schemas.openxmlformats.org/officeDocument/2006/relationships/hyperlink" Target="http://www.ebi.ac.uk/interpro/entry/IPR000793" TargetMode="External"/><Relationship Id="rId517" Type="http://schemas.openxmlformats.org/officeDocument/2006/relationships/hyperlink" Target="http://www.ebi.ac.uk/interpro/entry/IPR000194" TargetMode="External"/><Relationship Id="rId559" Type="http://schemas.openxmlformats.org/officeDocument/2006/relationships/hyperlink" Target="http://www.ebi.ac.uk/interpro/entry/IPR003593" TargetMode="External"/><Relationship Id="rId724" Type="http://schemas.openxmlformats.org/officeDocument/2006/relationships/hyperlink" Target="http://genome2d.molgenrug.nl/genome2d_results/GSEA_pro/193.136.177.1i6fcn62stkevgvfg07il3k7hj1826/GSEA_Pro.single_list.SSF52954.txt" TargetMode="External"/><Relationship Id="rId766" Type="http://schemas.openxmlformats.org/officeDocument/2006/relationships/image" Target="media/image2.tiff"/><Relationship Id="rId60" Type="http://schemas.openxmlformats.org/officeDocument/2006/relationships/hyperlink" Target="http://genome2d.molgenrug.nl/genome2d_results/GSEA_pro/193.136.177.1i6fcn62stkevgvfg07il3k7hj187/GSEA_Pro.single_list.GO:0009055.txt" TargetMode="External"/><Relationship Id="rId156" Type="http://schemas.openxmlformats.org/officeDocument/2006/relationships/hyperlink" Target="http://genome2d.molgenrug.nl/genome2d_results/GSEA_pro/193.136.177.1i6fcn62stkevgvfg07il3k7hj187/GSEA_Pro.single_list.IPR011266.txt" TargetMode="External"/><Relationship Id="rId198" Type="http://schemas.openxmlformats.org/officeDocument/2006/relationships/hyperlink" Target="http://genome2d.molgenrug.nl/genome2d_results/GSEA_pro/193.136.177.1i6fcn62stkevgvfg07il3k7hj187/GSEA_Pro.single_list.PF01476.txt" TargetMode="External"/><Relationship Id="rId321" Type="http://schemas.openxmlformats.org/officeDocument/2006/relationships/hyperlink" Target="http://ecoliwiki.net/colipedia/index.php/Clusters_of_Orthologous_Groups_(COGs)G" TargetMode="External"/><Relationship Id="rId363" Type="http://schemas.openxmlformats.org/officeDocument/2006/relationships/hyperlink" Target="http://www.ebi.ac.uk/QuickGO/GTerm?id=GO:0015935" TargetMode="External"/><Relationship Id="rId419" Type="http://schemas.openxmlformats.org/officeDocument/2006/relationships/hyperlink" Target="http://www.ebi.ac.uk/QuickGO/GTerm?id=GO:0006207" TargetMode="External"/><Relationship Id="rId570" Type="http://schemas.openxmlformats.org/officeDocument/2006/relationships/hyperlink" Target="http://genome2d.molgenrug.nl/genome2d_results/GSEA_pro/193.136.177.1i6fcn62stkevgvfg07il3k7hj1826/GSEA_Pro.single_list.IPR005877.txt" TargetMode="External"/><Relationship Id="rId626" Type="http://schemas.openxmlformats.org/officeDocument/2006/relationships/hyperlink" Target="http://genome2d.molgenrug.nl/genome2d_results/GSEA_pro/193.136.177.1i6fcn62stkevgvfg07il3k7hj1826/GSEA_Pro.single_list.PF00480.txt" TargetMode="External"/><Relationship Id="rId223" Type="http://schemas.openxmlformats.org/officeDocument/2006/relationships/hyperlink" Target="http://pfam.xfam.org/family/PF04634" TargetMode="External"/><Relationship Id="rId430" Type="http://schemas.openxmlformats.org/officeDocument/2006/relationships/hyperlink" Target="http://genome2d.molgenrug.nl/genome2d_results/GSEA_pro/193.136.177.1i6fcn62stkevgvfg07il3k7hj1826/GSEA_Pro.single_list.GO:0006633.txt" TargetMode="External"/><Relationship Id="rId668" Type="http://schemas.openxmlformats.org/officeDocument/2006/relationships/hyperlink" Target="http://genome2d.molgenrug.nl/genome2d_results/GSEA_pro/193.136.177.1i6fcn62stkevgvfg07il3k7hj1826/GSEA_Pro.single_list.PF01370.txt" TargetMode="External"/><Relationship Id="rId18" Type="http://schemas.openxmlformats.org/officeDocument/2006/relationships/hyperlink" Target="http://www.genome.jp/kegg-bin/show_pathway?saa00030+SAUSA300_RS01405+SAUSA300_RS07940+SAUSA300_RS09425+SAUSA300_RS13550" TargetMode="External"/><Relationship Id="rId265" Type="http://schemas.openxmlformats.org/officeDocument/2006/relationships/hyperlink" Target="http://supfam.cs.bris.ac.uk/SUPERFAMILY/cgi-bin/scop.cgi?ipid=SSF52833" TargetMode="External"/><Relationship Id="rId472" Type="http://schemas.openxmlformats.org/officeDocument/2006/relationships/hyperlink" Target="http://genome2d.molgenrug.nl/genome2d_results/GSEA_pro/193.136.177.1i6fcn62stkevgvfg07il3k7hj1826/GSEA_Pro.single_list.IPR002312.txt" TargetMode="External"/><Relationship Id="rId528" Type="http://schemas.openxmlformats.org/officeDocument/2006/relationships/hyperlink" Target="http://genome2d.molgenrug.nl/genome2d_results/GSEA_pro/193.136.177.1i6fcn62stkevgvfg07il3k7hj1826/GSEA_Pro.single_list.IPR011657.txt" TargetMode="External"/><Relationship Id="rId735" Type="http://schemas.openxmlformats.org/officeDocument/2006/relationships/hyperlink" Target="http://supfam.cs.bris.ac.uk/SUPERFAMILY/cgi-bin/scop.cgi?ipid=SSF50494" TargetMode="External"/><Relationship Id="rId125" Type="http://schemas.openxmlformats.org/officeDocument/2006/relationships/hyperlink" Target="http://www.ebi.ac.uk/interpro/entry/IPR001650" TargetMode="External"/><Relationship Id="rId167" Type="http://schemas.openxmlformats.org/officeDocument/2006/relationships/hyperlink" Target="http://www.ebi.ac.uk/interpro/entry/IPR016039" TargetMode="External"/><Relationship Id="rId332" Type="http://schemas.openxmlformats.org/officeDocument/2006/relationships/hyperlink" Target="http://genome2d.molgenrug.nl/genome2d_results/GSEA_pro/193.136.177.1i6fcn62stkevgvfg07il3k7hj1826/GSEA_Pro.single_list.GO:0003735.txt" TargetMode="External"/><Relationship Id="rId374" Type="http://schemas.openxmlformats.org/officeDocument/2006/relationships/hyperlink" Target="http://genome2d.molgenrug.nl/genome2d_results/GSEA_pro/193.136.177.1i6fcn62stkevgvfg07il3k7hj1826/GSEA_Pro.single_list.GO:0005622.txt" TargetMode="External"/><Relationship Id="rId581" Type="http://schemas.openxmlformats.org/officeDocument/2006/relationships/hyperlink" Target="http://www.ebi.ac.uk/interpro/entry/IPR011266" TargetMode="External"/><Relationship Id="rId71" Type="http://schemas.openxmlformats.org/officeDocument/2006/relationships/hyperlink" Target="http://www.ebi.ac.uk/QuickGO/GTerm?id=GO:0008652" TargetMode="External"/><Relationship Id="rId234" Type="http://schemas.openxmlformats.org/officeDocument/2006/relationships/hyperlink" Target="http://genome2d.molgenrug.nl/genome2d_results/GSEA_pro/193.136.177.1i6fcn62stkevgvfg07il3k7hj187/GSEA_Pro.single_list.SM00257.txt" TargetMode="External"/><Relationship Id="rId637" Type="http://schemas.openxmlformats.org/officeDocument/2006/relationships/hyperlink" Target="http://pfam.xfam.org/family/PF00152" TargetMode="External"/><Relationship Id="rId679" Type="http://schemas.openxmlformats.org/officeDocument/2006/relationships/hyperlink" Target="http://pfam.xfam.org/family/PF00005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genome.jp/kegg-bin/show_pathway?saa00660" TargetMode="External"/><Relationship Id="rId276" Type="http://schemas.openxmlformats.org/officeDocument/2006/relationships/hyperlink" Target="http://genome2d.molgenrug.nl/genome2d_results/GSEA_pro/193.136.177.1i6fcn62stkevgvfg07il3k7hj187/GSEA_Pro.single_list.SSF54001.txt" TargetMode="External"/><Relationship Id="rId441" Type="http://schemas.openxmlformats.org/officeDocument/2006/relationships/hyperlink" Target="http://www.ebi.ac.uk/QuickGO/GTerm?id=GO:0016021" TargetMode="External"/><Relationship Id="rId483" Type="http://schemas.openxmlformats.org/officeDocument/2006/relationships/hyperlink" Target="http://www.ebi.ac.uk/interpro/entry/IPR009812" TargetMode="External"/><Relationship Id="rId539" Type="http://schemas.openxmlformats.org/officeDocument/2006/relationships/hyperlink" Target="http://www.ebi.ac.uk/interpro/entry/IPR000836" TargetMode="External"/><Relationship Id="rId690" Type="http://schemas.openxmlformats.org/officeDocument/2006/relationships/hyperlink" Target="http://genome2d.molgenrug.nl/genome2d_results/GSEA_pro/193.136.177.1i6fcn62stkevgvfg07il3k7hj1826/GSEA_Pro.single_list.PF00528.txt" TargetMode="External"/><Relationship Id="rId704" Type="http://schemas.openxmlformats.org/officeDocument/2006/relationships/hyperlink" Target="http://genome2d.molgenrug.nl/genome2d_results/GSEA_pro/193.136.177.1i6fcn62stkevgvfg07il3k7hj1826/GSEA_Pro.single_list.SSF50331.txt" TargetMode="External"/><Relationship Id="rId746" Type="http://schemas.openxmlformats.org/officeDocument/2006/relationships/hyperlink" Target="http://genome2d.molgenrug.nl/genome2d_results/GSEA_pro/193.136.177.1i6fcn62stkevgvfg07il3k7hj1826/GSEA_Pro.single_list.SSF53697.txt" TargetMode="External"/><Relationship Id="rId40" Type="http://schemas.openxmlformats.org/officeDocument/2006/relationships/hyperlink" Target="http://genome2d.molgenrug.nl/genome2d_results/GSEA_pro/193.136.177.1i6fcn62stkevgvfg07il3k7hj187/GSEA_Pro.single_list.L.txt" TargetMode="External"/><Relationship Id="rId136" Type="http://schemas.openxmlformats.org/officeDocument/2006/relationships/hyperlink" Target="http://genome2d.molgenrug.nl/genome2d_results/GSEA_pro/193.136.177.1i6fcn62stkevgvfg07il3k7hj187/GSEA_Pro.single_list.IPR001867.txt" TargetMode="External"/><Relationship Id="rId178" Type="http://schemas.openxmlformats.org/officeDocument/2006/relationships/hyperlink" Target="http://genome2d.molgenrug.nl/genome2d_results/GSEA_pro/193.136.177.1i6fcn62stkevgvfg07il3k7hj187/GSEA_Pro.single_list.IPR019948.txt" TargetMode="External"/><Relationship Id="rId301" Type="http://schemas.openxmlformats.org/officeDocument/2006/relationships/hyperlink" Target="http://ecoliwiki.net/colipedia/index.php/Clusters_of_Orthologous_Groups_(COGs)P" TargetMode="External"/><Relationship Id="rId343" Type="http://schemas.openxmlformats.org/officeDocument/2006/relationships/hyperlink" Target="http://www.ebi.ac.uk/QuickGO/GTerm?id=GO:0015991" TargetMode="External"/><Relationship Id="rId550" Type="http://schemas.openxmlformats.org/officeDocument/2006/relationships/hyperlink" Target="http://genome2d.molgenrug.nl/genome2d_results/GSEA_pro/193.136.177.1i6fcn62stkevgvfg07il3k7hj1826/GSEA_Pro.single_list.IPR002173.txt" TargetMode="External"/><Relationship Id="rId82" Type="http://schemas.openxmlformats.org/officeDocument/2006/relationships/hyperlink" Target="http://genome2d.molgenrug.nl/genome2d_results/GSEA_pro/193.136.177.1i6fcn62stkevgvfg07il3k7hj187/GSEA_Pro.single_list.GO:0003824.txt" TargetMode="External"/><Relationship Id="rId203" Type="http://schemas.openxmlformats.org/officeDocument/2006/relationships/hyperlink" Target="http://pfam.xfam.org/family/PF05738" TargetMode="External"/><Relationship Id="rId385" Type="http://schemas.openxmlformats.org/officeDocument/2006/relationships/hyperlink" Target="http://www.ebi.ac.uk/QuickGO/GTerm?id=GO:0008982" TargetMode="External"/><Relationship Id="rId592" Type="http://schemas.openxmlformats.org/officeDocument/2006/relationships/hyperlink" Target="http://genome2d.molgenrug.nl/genome2d_results/GSEA_pro/193.136.177.1i6fcn62stkevgvfg07il3k7hj1826/GSEA_Pro.single_list.IPR016183.txt" TargetMode="External"/><Relationship Id="rId606" Type="http://schemas.openxmlformats.org/officeDocument/2006/relationships/hyperlink" Target="http://genome2d.molgenrug.nl/genome2d_results/GSEA_pro/193.136.177.1i6fcn62stkevgvfg07il3k7hj1826/GSEA_Pro.single_list.PF02874.txt" TargetMode="External"/><Relationship Id="rId648" Type="http://schemas.openxmlformats.org/officeDocument/2006/relationships/hyperlink" Target="http://genome2d.molgenrug.nl/genome2d_results/GSEA_pro/193.136.177.1i6fcn62stkevgvfg07il3k7hj1826/GSEA_Pro.single_list.PF03129.txt" TargetMode="External"/><Relationship Id="rId245" Type="http://schemas.openxmlformats.org/officeDocument/2006/relationships/hyperlink" Target="http://supfam.cs.bris.ac.uk/SUPERFAMILY/cgi-bin/scop.cgi?ipid=SSF48150" TargetMode="External"/><Relationship Id="rId287" Type="http://schemas.openxmlformats.org/officeDocument/2006/relationships/hyperlink" Target="http://www.genome.jp/kegg-bin/show_pathway?saa00900" TargetMode="External"/><Relationship Id="rId410" Type="http://schemas.openxmlformats.org/officeDocument/2006/relationships/hyperlink" Target="http://genome2d.molgenrug.nl/genome2d_results/GSEA_pro/193.136.177.1i6fcn62stkevgvfg07il3k7hj1826/GSEA_Pro.single_list.GO:0005215.txt" TargetMode="External"/><Relationship Id="rId452" Type="http://schemas.openxmlformats.org/officeDocument/2006/relationships/hyperlink" Target="http://genome2d.molgenrug.nl/genome2d_results/GSEA_pro/193.136.177.1i6fcn62stkevgvfg07il3k7hj1826/GSEA_Pro.single_list.GO:0050662.txt" TargetMode="External"/><Relationship Id="rId494" Type="http://schemas.openxmlformats.org/officeDocument/2006/relationships/hyperlink" Target="http://genome2d.molgenrug.nl/genome2d_results/GSEA_pro/193.136.177.1i6fcn62stkevgvfg07il3k7hj1826/GSEA_Pro.single_list.IPR021033.txt" TargetMode="External"/><Relationship Id="rId508" Type="http://schemas.openxmlformats.org/officeDocument/2006/relationships/hyperlink" Target="http://genome2d.molgenrug.nl/genome2d_results/GSEA_pro/193.136.177.1i6fcn62stkevgvfg07il3k7hj1826/GSEA_Pro.single_list.IPR018271.txt" TargetMode="External"/><Relationship Id="rId715" Type="http://schemas.openxmlformats.org/officeDocument/2006/relationships/hyperlink" Target="http://supfam.cs.bris.ac.uk/SUPERFAMILY/cgi-bin/scop.cgi?ipid=SSF55060" TargetMode="External"/><Relationship Id="rId105" Type="http://schemas.openxmlformats.org/officeDocument/2006/relationships/hyperlink" Target="http://www.ebi.ac.uk/interpro/entry/IPR012347" TargetMode="External"/><Relationship Id="rId147" Type="http://schemas.openxmlformats.org/officeDocument/2006/relationships/hyperlink" Target="http://www.ebi.ac.uk/interpro/entry/IPR008966" TargetMode="External"/><Relationship Id="rId312" Type="http://schemas.openxmlformats.org/officeDocument/2006/relationships/hyperlink" Target="http://genome2d.molgenrug.nl/genome2d_results/GSEA_pro/193.136.177.1i6fcn62stkevgvfg07il3k7hj1826/GSEA_Pro.single_list.M.txt" TargetMode="External"/><Relationship Id="rId354" Type="http://schemas.openxmlformats.org/officeDocument/2006/relationships/hyperlink" Target="http://genome2d.molgenrug.nl/genome2d_results/GSEA_pro/193.136.177.1i6fcn62stkevgvfg07il3k7hj1826/GSEA_Pro.single_list.GO:0033178.txt" TargetMode="External"/><Relationship Id="rId757" Type="http://schemas.openxmlformats.org/officeDocument/2006/relationships/hyperlink" Target="http://supfam.cs.bris.ac.uk/SUPERFAMILY/cgi-bin/scop.cgi?ipid=SSF55604" TargetMode="External"/><Relationship Id="rId51" Type="http://schemas.openxmlformats.org/officeDocument/2006/relationships/hyperlink" Target="http://www.ebi.ac.uk/QuickGO/GTerm?id=GO:0009088" TargetMode="External"/><Relationship Id="rId93" Type="http://schemas.openxmlformats.org/officeDocument/2006/relationships/hyperlink" Target="http://www.ebi.ac.uk/QuickGO/GTerm?id=GO:0030976" TargetMode="External"/><Relationship Id="rId189" Type="http://schemas.openxmlformats.org/officeDocument/2006/relationships/hyperlink" Target="http://pfam.xfam.org/family/PF07564" TargetMode="External"/><Relationship Id="rId396" Type="http://schemas.openxmlformats.org/officeDocument/2006/relationships/hyperlink" Target="http://genome2d.molgenrug.nl/genome2d_results/GSEA_pro/193.136.177.1i6fcn62stkevgvfg07il3k7hj1826/GSEA_Pro.single_list.GO:1901642.txt" TargetMode="External"/><Relationship Id="rId561" Type="http://schemas.openxmlformats.org/officeDocument/2006/relationships/hyperlink" Target="http://www.ebi.ac.uk/interpro/entry/IPR003963" TargetMode="External"/><Relationship Id="rId617" Type="http://schemas.openxmlformats.org/officeDocument/2006/relationships/hyperlink" Target="http://pfam.xfam.org/family/PF07129" TargetMode="External"/><Relationship Id="rId659" Type="http://schemas.openxmlformats.org/officeDocument/2006/relationships/hyperlink" Target="http://pfam.xfam.org/family/PF07968" TargetMode="External"/><Relationship Id="rId214" Type="http://schemas.openxmlformats.org/officeDocument/2006/relationships/hyperlink" Target="http://genome2d.molgenrug.nl/genome2d_results/GSEA_pro/193.136.177.1i6fcn62stkevgvfg07il3k7hj187/GSEA_Pro.single_list.PF00501.txt" TargetMode="External"/><Relationship Id="rId256" Type="http://schemas.openxmlformats.org/officeDocument/2006/relationships/hyperlink" Target="http://genome2d.molgenrug.nl/genome2d_results/GSEA_pro/193.136.177.1i6fcn62stkevgvfg07il3k7hj187/GSEA_Pro.single_list.SSF46785.txt" TargetMode="External"/><Relationship Id="rId298" Type="http://schemas.openxmlformats.org/officeDocument/2006/relationships/hyperlink" Target="http://www.genome.jp/kegg-bin/show_pathway?saa00240+SAUSA300_RS01665+SAUSA300_RS05915+SAUSA300_RS05925+SAUSA300_RS11455+SAUSA300_RS11520+SAUSA300_RS14015" TargetMode="External"/><Relationship Id="rId421" Type="http://schemas.openxmlformats.org/officeDocument/2006/relationships/hyperlink" Target="http://www.ebi.ac.uk/QuickGO/GTerm?id=GO:0006418" TargetMode="External"/><Relationship Id="rId463" Type="http://schemas.openxmlformats.org/officeDocument/2006/relationships/hyperlink" Target="http://www.ebi.ac.uk/interpro/entry/IPR001209" TargetMode="External"/><Relationship Id="rId519" Type="http://schemas.openxmlformats.org/officeDocument/2006/relationships/hyperlink" Target="http://www.ebi.ac.uk/interpro/entry/IPR001254" TargetMode="External"/><Relationship Id="rId670" Type="http://schemas.openxmlformats.org/officeDocument/2006/relationships/hyperlink" Target="http://genome2d.molgenrug.nl/genome2d_results/GSEA_pro/193.136.177.1i6fcn62stkevgvfg07il3k7hj1826/GSEA_Pro.single_list.PF01380.txt" TargetMode="External"/><Relationship Id="rId116" Type="http://schemas.openxmlformats.org/officeDocument/2006/relationships/hyperlink" Target="http://genome2d.molgenrug.nl/genome2d_results/GSEA_pro/193.136.177.1i6fcn62stkevgvfg07il3k7hj187/GSEA_Pro.single_list.IPR005877.txt" TargetMode="External"/><Relationship Id="rId158" Type="http://schemas.openxmlformats.org/officeDocument/2006/relationships/hyperlink" Target="http://genome2d.molgenrug.nl/genome2d_results/GSEA_pro/193.136.177.1i6fcn62stkevgvfg07il3k7hj187/GSEA_Pro.single_list.IPR011766.txt" TargetMode="External"/><Relationship Id="rId323" Type="http://schemas.openxmlformats.org/officeDocument/2006/relationships/hyperlink" Target="http://ecoliwiki.net/colipedia/index.php/Clusters_of_Orthologous_Groups_(COGs)H" TargetMode="External"/><Relationship Id="rId530" Type="http://schemas.openxmlformats.org/officeDocument/2006/relationships/hyperlink" Target="http://genome2d.molgenrug.nl/genome2d_results/GSEA_pro/193.136.177.1i6fcn62stkevgvfg07il3k7hj1826/GSEA_Pro.single_list.IPR016039.txt" TargetMode="External"/><Relationship Id="rId726" Type="http://schemas.openxmlformats.org/officeDocument/2006/relationships/hyperlink" Target="http://genome2d.molgenrug.nl/genome2d_results/GSEA_pro/193.136.177.1i6fcn62stkevgvfg07il3k7hj1826/GSEA_Pro.single_list.SSF103473.txt" TargetMode="External"/><Relationship Id="rId768" Type="http://schemas.openxmlformats.org/officeDocument/2006/relationships/image" Target="media/image4.tiff"/><Relationship Id="rId20" Type="http://schemas.openxmlformats.org/officeDocument/2006/relationships/hyperlink" Target="http://www.genome.jp/kegg-bin/show_pathway?saa00300+SAUSA300_RS06640+SAUSA300_RS06645+SAUSA300_RS06995" TargetMode="External"/><Relationship Id="rId62" Type="http://schemas.openxmlformats.org/officeDocument/2006/relationships/hyperlink" Target="http://genome2d.molgenrug.nl/genome2d_results/GSEA_pro/193.136.177.1i6fcn62stkevgvfg07il3k7hj187/GSEA_Pro.single_list.GO:0006537.txt" TargetMode="External"/><Relationship Id="rId365" Type="http://schemas.openxmlformats.org/officeDocument/2006/relationships/hyperlink" Target="http://www.ebi.ac.uk/QuickGO/GTerm?id=GO:0006432" TargetMode="External"/><Relationship Id="rId572" Type="http://schemas.openxmlformats.org/officeDocument/2006/relationships/hyperlink" Target="http://genome2d.molgenrug.nl/genome2d_results/GSEA_pro/193.136.177.1i6fcn62stkevgvfg07il3k7hj1826/GSEA_Pro.single_list.IPR008256.txt" TargetMode="External"/><Relationship Id="rId628" Type="http://schemas.openxmlformats.org/officeDocument/2006/relationships/hyperlink" Target="http://genome2d.molgenrug.nl/genome2d_results/GSEA_pro/193.136.177.1i6fcn62stkevgvfg07il3k7hj1826/GSEA_Pro.single_list.PF00056.txt" TargetMode="External"/><Relationship Id="rId225" Type="http://schemas.openxmlformats.org/officeDocument/2006/relationships/hyperlink" Target="http://pfam.xfam.org/family/PF08282" TargetMode="External"/><Relationship Id="rId267" Type="http://schemas.openxmlformats.org/officeDocument/2006/relationships/hyperlink" Target="http://supfam.cs.bris.ac.uk/SUPERFAMILY/cgi-bin/scop.cgi?ipid=SSF53474" TargetMode="External"/><Relationship Id="rId432" Type="http://schemas.openxmlformats.org/officeDocument/2006/relationships/hyperlink" Target="http://genome2d.molgenrug.nl/genome2d_results/GSEA_pro/193.136.177.1i6fcn62stkevgvfg07il3k7hj1826/GSEA_Pro.single_list.GO:0009405.txt" TargetMode="External"/><Relationship Id="rId474" Type="http://schemas.openxmlformats.org/officeDocument/2006/relationships/hyperlink" Target="http://genome2d.molgenrug.nl/genome2d_results/GSEA_pro/193.136.177.1i6fcn62stkevgvfg07il3k7hj1826/GSEA_Pro.single_list.IPR004100.txt" TargetMode="External"/><Relationship Id="rId127" Type="http://schemas.openxmlformats.org/officeDocument/2006/relationships/hyperlink" Target="http://www.ebi.ac.uk/interpro/entry/IPR000873" TargetMode="External"/><Relationship Id="rId681" Type="http://schemas.openxmlformats.org/officeDocument/2006/relationships/hyperlink" Target="http://pfam.xfam.org/family/PF00156" TargetMode="External"/><Relationship Id="rId737" Type="http://schemas.openxmlformats.org/officeDocument/2006/relationships/hyperlink" Target="http://supfam.cs.bris.ac.uk/SUPERFAMILY/cgi-bin/scop.cgi?ipid=SSF51735" TargetMode="External"/><Relationship Id="rId31" Type="http://schemas.openxmlformats.org/officeDocument/2006/relationships/hyperlink" Target="http://www.genome.jp/kegg-bin/show_pathway?saa00360" TargetMode="External"/><Relationship Id="rId73" Type="http://schemas.openxmlformats.org/officeDocument/2006/relationships/hyperlink" Target="http://www.ebi.ac.uk/QuickGO/GTerm?id=GO:0008152" TargetMode="External"/><Relationship Id="rId169" Type="http://schemas.openxmlformats.org/officeDocument/2006/relationships/hyperlink" Target="http://www.ebi.ac.uk/interpro/entry/IPR016040" TargetMode="External"/><Relationship Id="rId334" Type="http://schemas.openxmlformats.org/officeDocument/2006/relationships/hyperlink" Target="http://genome2d.molgenrug.nl/genome2d_results/GSEA_pro/193.136.177.1i6fcn62stkevgvfg07il3k7hj1826/GSEA_Pro.single_list.GO:0046933.txt" TargetMode="External"/><Relationship Id="rId376" Type="http://schemas.openxmlformats.org/officeDocument/2006/relationships/hyperlink" Target="http://genome2d.molgenrug.nl/genome2d_results/GSEA_pro/193.136.177.1i6fcn62stkevgvfg07il3k7hj1826/GSEA_Pro.single_list.GO:0005615.txt" TargetMode="External"/><Relationship Id="rId541" Type="http://schemas.openxmlformats.org/officeDocument/2006/relationships/hyperlink" Target="http://www.ebi.ac.uk/interpro/entry/IPR000515" TargetMode="External"/><Relationship Id="rId583" Type="http://schemas.openxmlformats.org/officeDocument/2006/relationships/hyperlink" Target="http://www.ebi.ac.uk/interpro/entry/IPR011611" TargetMode="External"/><Relationship Id="rId639" Type="http://schemas.openxmlformats.org/officeDocument/2006/relationships/hyperlink" Target="http://pfam.xfam.org/family/PF00288" TargetMode="External"/><Relationship Id="rId4" Type="http://schemas.openxmlformats.org/officeDocument/2006/relationships/customXml" Target="../customXml/item4.xml"/><Relationship Id="rId180" Type="http://schemas.openxmlformats.org/officeDocument/2006/relationships/hyperlink" Target="http://genome2d.molgenrug.nl/genome2d_results/GSEA_pro/193.136.177.1i6fcn62stkevgvfg07il3k7hj187/GSEA_Pro.single_list.IPR020845.txt" TargetMode="External"/><Relationship Id="rId236" Type="http://schemas.openxmlformats.org/officeDocument/2006/relationships/hyperlink" Target="http://genome2d.molgenrug.nl/genome2d_results/GSEA_pro/193.136.177.1i6fcn62stkevgvfg07il3k7hj187/GSEA_Pro.single_list.SM00490.txt" TargetMode="External"/><Relationship Id="rId278" Type="http://schemas.openxmlformats.org/officeDocument/2006/relationships/hyperlink" Target="http://genome2d.molgenrug.nl/genome2d_results/GSEA_pro/193.136.177.1i6fcn62stkevgvfg07il3k7hj187/GSEA_Pro.single_list.SSF54334.txt" TargetMode="External"/><Relationship Id="rId401" Type="http://schemas.openxmlformats.org/officeDocument/2006/relationships/hyperlink" Target="http://www.ebi.ac.uk/QuickGO/GTerm?id=GO:0003723" TargetMode="External"/><Relationship Id="rId443" Type="http://schemas.openxmlformats.org/officeDocument/2006/relationships/hyperlink" Target="http://www.ebi.ac.uk/QuickGO/GTerm?id=GO:0016491" TargetMode="External"/><Relationship Id="rId650" Type="http://schemas.openxmlformats.org/officeDocument/2006/relationships/hyperlink" Target="http://genome2d.molgenrug.nl/genome2d_results/GSEA_pro/193.136.177.1i6fcn62stkevgvfg07il3k7hj1826/GSEA_Pro.single_list.PF07662.txt" TargetMode="External"/><Relationship Id="rId303" Type="http://schemas.openxmlformats.org/officeDocument/2006/relationships/hyperlink" Target="http://ecoliwiki.net/colipedia/index.php/Clusters_of_Orthologous_Groups_(COGs)J" TargetMode="External"/><Relationship Id="rId485" Type="http://schemas.openxmlformats.org/officeDocument/2006/relationships/hyperlink" Target="http://www.ebi.ac.uk/interpro/entry/IPR008995" TargetMode="External"/><Relationship Id="rId692" Type="http://schemas.openxmlformats.org/officeDocument/2006/relationships/hyperlink" Target="http://genome2d.molgenrug.nl/genome2d_results/GSEA_pro/193.136.177.1i6fcn62stkevgvfg07il3k7hj1826/GSEA_Pro.single_list.PF00746.txt" TargetMode="External"/><Relationship Id="rId706" Type="http://schemas.openxmlformats.org/officeDocument/2006/relationships/hyperlink" Target="http://genome2d.molgenrug.nl/genome2d_results/GSEA_pro/193.136.177.1i6fcn62stkevgvfg07il3k7hj1826/GSEA_Pro.single_list.SSF50615.txt" TargetMode="External"/><Relationship Id="rId748" Type="http://schemas.openxmlformats.org/officeDocument/2006/relationships/hyperlink" Target="http://genome2d.molgenrug.nl/genome2d_results/GSEA_pro/193.136.177.1i6fcn62stkevgvfg07il3k7hj1826/GSEA_Pro.single_list.SSF53807.txt" TargetMode="External"/><Relationship Id="rId42" Type="http://schemas.openxmlformats.org/officeDocument/2006/relationships/hyperlink" Target="http://genome2d.molgenrug.nl/genome2d_results/GSEA_pro/193.136.177.1i6fcn62stkevgvfg07il3k7hj187/GSEA_Pro.single_list.G.txt" TargetMode="External"/><Relationship Id="rId84" Type="http://schemas.openxmlformats.org/officeDocument/2006/relationships/hyperlink" Target="http://genome2d.molgenrug.nl/genome2d_results/GSEA_pro/193.136.177.1i6fcn62stkevgvfg07il3k7hj187/GSEA_Pro.single_list.GO:0006281.txt" TargetMode="External"/><Relationship Id="rId138" Type="http://schemas.openxmlformats.org/officeDocument/2006/relationships/hyperlink" Target="http://genome2d.molgenrug.nl/genome2d_results/GSEA_pro/193.136.177.1i6fcn62stkevgvfg07il3k7hj187/GSEA_Pro.single_list.IPR001926.txt" TargetMode="External"/><Relationship Id="rId345" Type="http://schemas.openxmlformats.org/officeDocument/2006/relationships/hyperlink" Target="http://www.ebi.ac.uk/QuickGO/GTerm?id=GO:0015078" TargetMode="External"/><Relationship Id="rId387" Type="http://schemas.openxmlformats.org/officeDocument/2006/relationships/hyperlink" Target="http://www.ebi.ac.uk/QuickGO/GTerm?id=GO:0009401" TargetMode="External"/><Relationship Id="rId510" Type="http://schemas.openxmlformats.org/officeDocument/2006/relationships/hyperlink" Target="http://genome2d.molgenrug.nl/genome2d_results/GSEA_pro/193.136.177.1i6fcn62stkevgvfg07il3k7hj1826/GSEA_Pro.single_list.IPR020003.txt" TargetMode="External"/><Relationship Id="rId552" Type="http://schemas.openxmlformats.org/officeDocument/2006/relationships/hyperlink" Target="http://genome2d.molgenrug.nl/genome2d_results/GSEA_pro/193.136.177.1i6fcn62stkevgvfg07il3k7hj1826/GSEA_Pro.single_list.IPR002293.txt" TargetMode="External"/><Relationship Id="rId594" Type="http://schemas.openxmlformats.org/officeDocument/2006/relationships/hyperlink" Target="http://genome2d.molgenrug.nl/genome2d_results/GSEA_pro/193.136.177.1i6fcn62stkevgvfg07il3k7hj1826/GSEA_Pro.single_list.IPR018113.txt" TargetMode="External"/><Relationship Id="rId608" Type="http://schemas.openxmlformats.org/officeDocument/2006/relationships/hyperlink" Target="http://genome2d.molgenrug.nl/genome2d_results/GSEA_pro/193.136.177.1i6fcn62stkevgvfg07il3k7hj1826/GSEA_Pro.single_list.PF02866.txt" TargetMode="External"/><Relationship Id="rId191" Type="http://schemas.openxmlformats.org/officeDocument/2006/relationships/hyperlink" Target="http://pfam.xfam.org/family/PF00210" TargetMode="External"/><Relationship Id="rId205" Type="http://schemas.openxmlformats.org/officeDocument/2006/relationships/hyperlink" Target="http://pfam.xfam.org/family/PF00271" TargetMode="External"/><Relationship Id="rId247" Type="http://schemas.openxmlformats.org/officeDocument/2006/relationships/hyperlink" Target="http://supfam.cs.bris.ac.uk/SUPERFAMILY/cgi-bin/scop.cgi?ipid=SSF52218" TargetMode="External"/><Relationship Id="rId412" Type="http://schemas.openxmlformats.org/officeDocument/2006/relationships/hyperlink" Target="http://genome2d.molgenrug.nl/genome2d_results/GSEA_pro/193.136.177.1i6fcn62stkevgvfg07il3k7hj1826/GSEA_Pro.single_list.GO:0005524.txt" TargetMode="External"/><Relationship Id="rId107" Type="http://schemas.openxmlformats.org/officeDocument/2006/relationships/hyperlink" Target="http://www.ebi.ac.uk/interpro/entry/IPR011439" TargetMode="External"/><Relationship Id="rId289" Type="http://schemas.openxmlformats.org/officeDocument/2006/relationships/hyperlink" Target="http://www.genome.jp/kegg-bin/show_pathway?saa00970" TargetMode="External"/><Relationship Id="rId454" Type="http://schemas.openxmlformats.org/officeDocument/2006/relationships/hyperlink" Target="http://genome2d.molgenrug.nl/genome2d_results/GSEA_pro/193.136.177.1i6fcn62stkevgvfg07il3k7hj1826/GSEA_Pro.single_list.GO:0051715.txt" TargetMode="External"/><Relationship Id="rId496" Type="http://schemas.openxmlformats.org/officeDocument/2006/relationships/hyperlink" Target="http://genome2d.molgenrug.nl/genome2d_results/GSEA_pro/193.136.177.1i6fcn62stkevgvfg07il3k7hj1826/GSEA_Pro.single_list.IPR021612.txt" TargetMode="External"/><Relationship Id="rId661" Type="http://schemas.openxmlformats.org/officeDocument/2006/relationships/hyperlink" Target="http://pfam.xfam.org/family/PF13520" TargetMode="External"/><Relationship Id="rId717" Type="http://schemas.openxmlformats.org/officeDocument/2006/relationships/hyperlink" Target="http://supfam.cs.bris.ac.uk/SUPERFAMILY/cgi-bin/scop.cgi?ipid=SSF50891" TargetMode="External"/><Relationship Id="rId759" Type="http://schemas.openxmlformats.org/officeDocument/2006/relationships/hyperlink" Target="http://supfam.cs.bris.ac.uk/SUPERFAMILY/cgi-bin/scop.cgi?ipid=SSF57716" TargetMode="External"/><Relationship Id="rId11" Type="http://schemas.openxmlformats.org/officeDocument/2006/relationships/endnotes" Target="endnotes.xml"/><Relationship Id="rId53" Type="http://schemas.openxmlformats.org/officeDocument/2006/relationships/hyperlink" Target="http://www.ebi.ac.uk/QuickGO/GTerm?id=GO:0006879" TargetMode="External"/><Relationship Id="rId149" Type="http://schemas.openxmlformats.org/officeDocument/2006/relationships/hyperlink" Target="http://www.ebi.ac.uk/interpro/entry/IPR008992" TargetMode="External"/><Relationship Id="rId314" Type="http://schemas.openxmlformats.org/officeDocument/2006/relationships/hyperlink" Target="http://genome2d.molgenrug.nl/genome2d_results/GSEA_pro/193.136.177.1i6fcn62stkevgvfg07il3k7hj1826/GSEA_Pro.single_list.T.txt" TargetMode="External"/><Relationship Id="rId356" Type="http://schemas.openxmlformats.org/officeDocument/2006/relationships/hyperlink" Target="http://genome2d.molgenrug.nl/genome2d_results/GSEA_pro/193.136.177.1i6fcn62stkevgvfg07il3k7hj1826/GSEA_Pro.single_list.GO:0045263.txt" TargetMode="External"/><Relationship Id="rId398" Type="http://schemas.openxmlformats.org/officeDocument/2006/relationships/hyperlink" Target="http://genome2d.molgenrug.nl/genome2d_results/GSEA_pro/193.136.177.1i6fcn62stkevgvfg07il3k7hj1826/GSEA_Pro.single_list.GO:0000166.txt" TargetMode="External"/><Relationship Id="rId521" Type="http://schemas.openxmlformats.org/officeDocument/2006/relationships/hyperlink" Target="http://www.ebi.ac.uk/interpro/entry/IPR004364" TargetMode="External"/><Relationship Id="rId563" Type="http://schemas.openxmlformats.org/officeDocument/2006/relationships/hyperlink" Target="http://www.ebi.ac.uk/interpro/entry/IPR004154" TargetMode="External"/><Relationship Id="rId619" Type="http://schemas.openxmlformats.org/officeDocument/2006/relationships/hyperlink" Target="http://pfam.xfam.org/family/PF02986" TargetMode="External"/><Relationship Id="rId770" Type="http://schemas.openxmlformats.org/officeDocument/2006/relationships/header" Target="header1.xml"/><Relationship Id="rId95" Type="http://schemas.openxmlformats.org/officeDocument/2006/relationships/hyperlink" Target="http://www.ebi.ac.uk/QuickGO/GTerm?id=GO:0050661" TargetMode="External"/><Relationship Id="rId160" Type="http://schemas.openxmlformats.org/officeDocument/2006/relationships/hyperlink" Target="http://genome2d.molgenrug.nl/genome2d_results/GSEA_pro/193.136.177.1i6fcn62stkevgvfg07il3k7hj187/GSEA_Pro.single_list.IPR011991.txt" TargetMode="External"/><Relationship Id="rId216" Type="http://schemas.openxmlformats.org/officeDocument/2006/relationships/hyperlink" Target="http://genome2d.molgenrug.nl/genome2d_results/GSEA_pro/193.136.177.1i6fcn62stkevgvfg07il3k7hj187/GSEA_Pro.single_list.PF00746.txt" TargetMode="External"/><Relationship Id="rId423" Type="http://schemas.openxmlformats.org/officeDocument/2006/relationships/hyperlink" Target="http://www.ebi.ac.uk/QuickGO/GTerm?id=GO:0007155" TargetMode="External"/><Relationship Id="rId258" Type="http://schemas.openxmlformats.org/officeDocument/2006/relationships/hyperlink" Target="http://genome2d.molgenrug.nl/genome2d_results/GSEA_pro/193.136.177.1i6fcn62stkevgvfg07il3k7hj187/GSEA_Pro.single_list.SSF49401.txt" TargetMode="External"/><Relationship Id="rId465" Type="http://schemas.openxmlformats.org/officeDocument/2006/relationships/hyperlink" Target="http://www.ebi.ac.uk/interpro/entry/IPR001236" TargetMode="External"/><Relationship Id="rId630" Type="http://schemas.openxmlformats.org/officeDocument/2006/relationships/hyperlink" Target="http://genome2d.molgenrug.nl/genome2d_results/GSEA_pro/193.136.177.1i6fcn62stkevgvfg07il3k7hj1826/GSEA_Pro.single_list.PF00253.txt" TargetMode="External"/><Relationship Id="rId672" Type="http://schemas.openxmlformats.org/officeDocument/2006/relationships/hyperlink" Target="http://genome2d.molgenrug.nl/genome2d_results/GSEA_pro/193.136.177.1i6fcn62stkevgvfg07il3k7hj1826/GSEA_Pro.single_list.PF01381.txt" TargetMode="External"/><Relationship Id="rId728" Type="http://schemas.openxmlformats.org/officeDocument/2006/relationships/hyperlink" Target="http://genome2d.molgenrug.nl/genome2d_results/GSEA_pro/193.136.177.1i6fcn62stkevgvfg07il3k7hj1826/GSEA_Pro.single_list.SSF161098.txt" TargetMode="External"/><Relationship Id="rId22" Type="http://schemas.openxmlformats.org/officeDocument/2006/relationships/hyperlink" Target="http://www.genome.jp/kegg-bin/show_pathway?saa00790+SAUSA300_RS02940+SAUSA300_RS03730+SAUSA300_RS03740" TargetMode="External"/><Relationship Id="rId64" Type="http://schemas.openxmlformats.org/officeDocument/2006/relationships/hyperlink" Target="http://genome2d.molgenrug.nl/genome2d_results/GSEA_pro/193.136.177.1i6fcn62stkevgvfg07il3k7hj187/GSEA_Pro.single_list.GO:0009381.txt" TargetMode="External"/><Relationship Id="rId118" Type="http://schemas.openxmlformats.org/officeDocument/2006/relationships/hyperlink" Target="http://genome2d.molgenrug.nl/genome2d_results/GSEA_pro/193.136.177.1i6fcn62stkevgvfg07il3k7hj187/GSEA_Pro.single_list.IPR008454.txt" TargetMode="External"/><Relationship Id="rId325" Type="http://schemas.openxmlformats.org/officeDocument/2006/relationships/hyperlink" Target="http://ecoliwiki.net/colipedia/index.php/Clusters_of_Orthologous_Groups_(COGs)I" TargetMode="External"/><Relationship Id="rId367" Type="http://schemas.openxmlformats.org/officeDocument/2006/relationships/hyperlink" Target="http://www.ebi.ac.uk/QuickGO/GTerm?id=GO:0001848" TargetMode="External"/><Relationship Id="rId532" Type="http://schemas.openxmlformats.org/officeDocument/2006/relationships/hyperlink" Target="http://genome2d.molgenrug.nl/genome2d_results/GSEA_pro/193.136.177.1i6fcn62stkevgvfg07il3k7hj1826/GSEA_Pro.single_list.IPR018150.txt" TargetMode="External"/><Relationship Id="rId574" Type="http://schemas.openxmlformats.org/officeDocument/2006/relationships/hyperlink" Target="http://genome2d.molgenrug.nl/genome2d_results/GSEA_pro/193.136.177.1i6fcn62stkevgvfg07il3k7hj1826/GSEA_Pro.single_list.IPR009003.txt" TargetMode="External"/><Relationship Id="rId171" Type="http://schemas.openxmlformats.org/officeDocument/2006/relationships/hyperlink" Target="http://www.ebi.ac.uk/interpro/entry/IPR016091" TargetMode="External"/><Relationship Id="rId227" Type="http://schemas.openxmlformats.org/officeDocument/2006/relationships/hyperlink" Target="http://pfam.xfam.org/family/PF10425" TargetMode="External"/><Relationship Id="rId269" Type="http://schemas.openxmlformats.org/officeDocument/2006/relationships/hyperlink" Target="http://supfam.cs.bris.ac.uk/SUPERFAMILY/cgi-bin/scop.cgi?ipid=SSF53686" TargetMode="External"/><Relationship Id="rId434" Type="http://schemas.openxmlformats.org/officeDocument/2006/relationships/hyperlink" Target="http://genome2d.molgenrug.nl/genome2d_results/GSEA_pro/193.136.177.1i6fcn62stkevgvfg07il3k7hj1826/GSEA_Pro.single_list.GO:0009116.txt" TargetMode="External"/><Relationship Id="rId476" Type="http://schemas.openxmlformats.org/officeDocument/2006/relationships/hyperlink" Target="http://genome2d.molgenrug.nl/genome2d_results/GSEA_pro/193.136.177.1i6fcn62stkevgvfg07il3k7hj1826/GSEA_Pro.single_list.IPR004237.txt" TargetMode="External"/><Relationship Id="rId641" Type="http://schemas.openxmlformats.org/officeDocument/2006/relationships/hyperlink" Target="http://pfam.xfam.org/family/PF00860" TargetMode="External"/><Relationship Id="rId683" Type="http://schemas.openxmlformats.org/officeDocument/2006/relationships/hyperlink" Target="http://pfam.xfam.org/family/PF00294" TargetMode="External"/><Relationship Id="rId739" Type="http://schemas.openxmlformats.org/officeDocument/2006/relationships/hyperlink" Target="http://supfam.cs.bris.ac.uk/SUPERFAMILY/cgi-bin/scop.cgi?ipid=SSF52283" TargetMode="External"/><Relationship Id="rId33" Type="http://schemas.openxmlformats.org/officeDocument/2006/relationships/hyperlink" Target="http://ecoliwiki.net/colipedia/index.php/Clusters_of_Orthologous_Groups_(COGs)E" TargetMode="External"/><Relationship Id="rId129" Type="http://schemas.openxmlformats.org/officeDocument/2006/relationships/hyperlink" Target="http://www.ebi.ac.uk/interpro/entry/IPR000150" TargetMode="External"/><Relationship Id="rId280" Type="http://schemas.openxmlformats.org/officeDocument/2006/relationships/hyperlink" Target="http://genome2d.molgenrug.nl/genome2d_results/GSEA_pro/193.136.177.1i6fcn62stkevgvfg07il3k7hj187/GSEA_Pro.single_list.SSF55347.txt" TargetMode="External"/><Relationship Id="rId336" Type="http://schemas.openxmlformats.org/officeDocument/2006/relationships/hyperlink" Target="http://genome2d.molgenrug.nl/genome2d_results/GSEA_pro/193.136.177.1i6fcn62stkevgvfg07il3k7hj1826/GSEA_Pro.single_list.GO:0005840.txt" TargetMode="External"/><Relationship Id="rId501" Type="http://schemas.openxmlformats.org/officeDocument/2006/relationships/hyperlink" Target="http://www.ebi.ac.uk/interpro/entry/IPR029041" TargetMode="External"/><Relationship Id="rId543" Type="http://schemas.openxmlformats.org/officeDocument/2006/relationships/hyperlink" Target="http://www.ebi.ac.uk/interpro/entry/IPR001347" TargetMode="External"/><Relationship Id="rId75" Type="http://schemas.openxmlformats.org/officeDocument/2006/relationships/hyperlink" Target="http://www.ebi.ac.uk/QuickGO/GTerm?id=GO:0009089" TargetMode="External"/><Relationship Id="rId140" Type="http://schemas.openxmlformats.org/officeDocument/2006/relationships/hyperlink" Target="http://genome2d.molgenrug.nl/genome2d_results/GSEA_pro/193.136.177.1i6fcn62stkevgvfg07il3k7hj187/GSEA_Pro.single_list.IPR006123.txt" TargetMode="External"/><Relationship Id="rId182" Type="http://schemas.openxmlformats.org/officeDocument/2006/relationships/hyperlink" Target="http://genome2d.molgenrug.nl/genome2d_results/GSEA_pro/193.136.177.1i6fcn62stkevgvfg07il3k7hj187/GSEA_Pro.single_list.IPR025110.txt" TargetMode="External"/><Relationship Id="rId378" Type="http://schemas.openxmlformats.org/officeDocument/2006/relationships/hyperlink" Target="http://genome2d.molgenrug.nl/genome2d_results/GSEA_pro/193.136.177.1i6fcn62stkevgvfg07il3k7hj1826/GSEA_Pro.single_list.GO:0004129.txt" TargetMode="External"/><Relationship Id="rId403" Type="http://schemas.openxmlformats.org/officeDocument/2006/relationships/hyperlink" Target="http://www.ebi.ac.uk/QuickGO/GTerm?id=GO:0000049" TargetMode="External"/><Relationship Id="rId585" Type="http://schemas.openxmlformats.org/officeDocument/2006/relationships/hyperlink" Target="http://www.ebi.ac.uk/interpro/entry/IPR012340" TargetMode="External"/><Relationship Id="rId750" Type="http://schemas.openxmlformats.org/officeDocument/2006/relationships/hyperlink" Target="http://genome2d.molgenrug.nl/genome2d_results/GSEA_pro/193.136.177.1i6fcn62stkevgvfg07il3k7hj1826/GSEA_Pro.single_list.SSF53850.txt" TargetMode="External"/><Relationship Id="rId6" Type="http://schemas.openxmlformats.org/officeDocument/2006/relationships/styles" Target="styles.xml"/><Relationship Id="rId238" Type="http://schemas.openxmlformats.org/officeDocument/2006/relationships/hyperlink" Target="http://genome2d.molgenrug.nl/genome2d_results/GSEA_pro/193.136.177.1i6fcn62stkevgvfg07il3k7hj187/GSEA_Pro.single_list.SM00849.txt" TargetMode="External"/><Relationship Id="rId445" Type="http://schemas.openxmlformats.org/officeDocument/2006/relationships/hyperlink" Target="http://www.ebi.ac.uk/QuickGO/GTerm?id=GO:0016616" TargetMode="External"/><Relationship Id="rId487" Type="http://schemas.openxmlformats.org/officeDocument/2006/relationships/hyperlink" Target="http://www.ebi.ac.uk/interpro/entry/IPR011304" TargetMode="External"/><Relationship Id="rId610" Type="http://schemas.openxmlformats.org/officeDocument/2006/relationships/hyperlink" Target="http://genome2d.molgenrug.nl/genome2d_results/GSEA_pro/193.136.177.1i6fcn62stkevgvfg07il3k7hj1826/GSEA_Pro.single_list.PF11546.txt" TargetMode="External"/><Relationship Id="rId652" Type="http://schemas.openxmlformats.org/officeDocument/2006/relationships/hyperlink" Target="http://genome2d.molgenrug.nl/genome2d_results/GSEA_pro/193.136.177.1i6fcn62stkevgvfg07il3k7hj1826/GSEA_Pro.single_list.PF08544.txt" TargetMode="External"/><Relationship Id="rId694" Type="http://schemas.openxmlformats.org/officeDocument/2006/relationships/hyperlink" Target="http://genome2d.molgenrug.nl/genome2d_results/GSEA_pro/193.136.177.1i6fcn62stkevgvfg07il3k7hj1826/GSEA_Pro.single_list.SM00382.txt" TargetMode="External"/><Relationship Id="rId708" Type="http://schemas.openxmlformats.org/officeDocument/2006/relationships/hyperlink" Target="http://genome2d.molgenrug.nl/genome2d_results/GSEA_pro/193.136.177.1i6fcn62stkevgvfg07il3k7hj1826/GSEA_Pro.single_list.SSF51730.txt" TargetMode="External"/><Relationship Id="rId291" Type="http://schemas.openxmlformats.org/officeDocument/2006/relationships/hyperlink" Target="http://www.genome.jp/kegg-bin/show_pathway?saa00052" TargetMode="External"/><Relationship Id="rId305" Type="http://schemas.openxmlformats.org/officeDocument/2006/relationships/hyperlink" Target="http://ecoliwiki.net/colipedia/index.php/Clusters_of_Orthologous_Groups_(COGs)E" TargetMode="External"/><Relationship Id="rId347" Type="http://schemas.openxmlformats.org/officeDocument/2006/relationships/hyperlink" Target="http://www.ebi.ac.uk/QuickGO/GTerm?id=GO:0016820" TargetMode="External"/><Relationship Id="rId512" Type="http://schemas.openxmlformats.org/officeDocument/2006/relationships/hyperlink" Target="http://genome2d.molgenrug.nl/genome2d_results/GSEA_pro/193.136.177.1i6fcn62stkevgvfg07il3k7hj1826/GSEA_Pro.single_list.IPR006043.txt" TargetMode="External"/><Relationship Id="rId44" Type="http://schemas.openxmlformats.org/officeDocument/2006/relationships/hyperlink" Target="http://genome2d.molgenrug.nl/genome2d_results/GSEA_pro/193.136.177.1i6fcn62stkevgvfg07il3k7hj187/GSEA_Pro.single_list.H.txt" TargetMode="External"/><Relationship Id="rId86" Type="http://schemas.openxmlformats.org/officeDocument/2006/relationships/hyperlink" Target="http://genome2d.molgenrug.nl/genome2d_results/GSEA_pro/193.136.177.1i6fcn62stkevgvfg07il3k7hj187/GSEA_Pro.single_list.GO:0009405.txt" TargetMode="External"/><Relationship Id="rId151" Type="http://schemas.openxmlformats.org/officeDocument/2006/relationships/hyperlink" Target="http://www.ebi.ac.uk/interpro/entry/IPR011252" TargetMode="External"/><Relationship Id="rId389" Type="http://schemas.openxmlformats.org/officeDocument/2006/relationships/hyperlink" Target="http://www.ebi.ac.uk/QuickGO/GTerm?id=GO:0016747" TargetMode="External"/><Relationship Id="rId554" Type="http://schemas.openxmlformats.org/officeDocument/2006/relationships/hyperlink" Target="http://genome2d.molgenrug.nl/genome2d_results/GSEA_pro/193.136.177.1i6fcn62stkevgvfg07il3k7hj1826/GSEA_Pro.single_list.IPR003352.txt" TargetMode="External"/><Relationship Id="rId596" Type="http://schemas.openxmlformats.org/officeDocument/2006/relationships/hyperlink" Target="http://genome2d.molgenrug.nl/genome2d_results/GSEA_pro/193.136.177.1i6fcn62stkevgvfg07il3k7hj1826/GSEA_Pro.single_list.IPR019931.txt" TargetMode="External"/><Relationship Id="rId761" Type="http://schemas.openxmlformats.org/officeDocument/2006/relationships/hyperlink" Target="http://supfam.cs.bris.ac.uk/SUPERFAMILY/cgi-bin/scop.cgi?ipid=SSF56959" TargetMode="External"/><Relationship Id="rId193" Type="http://schemas.openxmlformats.org/officeDocument/2006/relationships/hyperlink" Target="http://pfam.xfam.org/family/PF04650" TargetMode="External"/><Relationship Id="rId207" Type="http://schemas.openxmlformats.org/officeDocument/2006/relationships/hyperlink" Target="http://pfam.xfam.org/family/PF00291" TargetMode="External"/><Relationship Id="rId249" Type="http://schemas.openxmlformats.org/officeDocument/2006/relationships/hyperlink" Target="http://supfam.cs.bris.ac.uk/SUPERFAMILY/cgi-bin/scop.cgi?ipid=SSF54106" TargetMode="External"/><Relationship Id="rId414" Type="http://schemas.openxmlformats.org/officeDocument/2006/relationships/hyperlink" Target="http://genome2d.molgenrug.nl/genome2d_results/GSEA_pro/193.136.177.1i6fcn62stkevgvfg07il3k7hj1826/GSEA_Pro.single_list.GO:0005618.txt" TargetMode="External"/><Relationship Id="rId456" Type="http://schemas.openxmlformats.org/officeDocument/2006/relationships/hyperlink" Target="http://genome2d.molgenrug.nl/genome2d_results/GSEA_pro/193.136.177.1i6fcn62stkevgvfg07il3k7hj1826/GSEA_Pro.single_list.GO:0055085.txt" TargetMode="External"/><Relationship Id="rId498" Type="http://schemas.openxmlformats.org/officeDocument/2006/relationships/hyperlink" Target="http://genome2d.molgenrug.nl/genome2d_results/GSEA_pro/193.136.177.1i6fcn62stkevgvfg07il3k7hj1826/GSEA_Pro.single_list.IPR022383.txt" TargetMode="External"/><Relationship Id="rId621" Type="http://schemas.openxmlformats.org/officeDocument/2006/relationships/hyperlink" Target="http://pfam.xfam.org/family/PF08764" TargetMode="External"/><Relationship Id="rId663" Type="http://schemas.openxmlformats.org/officeDocument/2006/relationships/hyperlink" Target="http://pfam.xfam.org/family/PF01032" TargetMode="External"/><Relationship Id="rId13" Type="http://schemas.openxmlformats.org/officeDocument/2006/relationships/hyperlink" Target="http://www.genome.jp/kegg-bin/show_pathway?saa00260" TargetMode="External"/><Relationship Id="rId109" Type="http://schemas.openxmlformats.org/officeDocument/2006/relationships/hyperlink" Target="http://www.ebi.ac.uk/interpro/entry/IPR005119" TargetMode="External"/><Relationship Id="rId260" Type="http://schemas.openxmlformats.org/officeDocument/2006/relationships/hyperlink" Target="http://genome2d.molgenrug.nl/genome2d_results/GSEA_pro/193.136.177.1i6fcn62stkevgvfg07il3k7hj187/GSEA_Pro.single_list.SSF50203.txt" TargetMode="External"/><Relationship Id="rId316" Type="http://schemas.openxmlformats.org/officeDocument/2006/relationships/hyperlink" Target="http://genome2d.molgenrug.nl/genome2d_results/GSEA_pro/193.136.177.1i6fcn62stkevgvfg07il3k7hj1826/GSEA_Pro.single_list.R.txt" TargetMode="External"/><Relationship Id="rId523" Type="http://schemas.openxmlformats.org/officeDocument/2006/relationships/hyperlink" Target="http://www.ebi.ac.uk/interpro/entry/IPR008276" TargetMode="External"/><Relationship Id="rId719" Type="http://schemas.openxmlformats.org/officeDocument/2006/relationships/hyperlink" Target="http://supfam.cs.bris.ac.uk/SUPERFAMILY/cgi-bin/scop.cgi?ipid=SSF53613" TargetMode="External"/><Relationship Id="rId55" Type="http://schemas.openxmlformats.org/officeDocument/2006/relationships/hyperlink" Target="http://www.ebi.ac.uk/QuickGO/GTerm?id=GO:0008199" TargetMode="External"/><Relationship Id="rId97" Type="http://schemas.openxmlformats.org/officeDocument/2006/relationships/hyperlink" Target="http://www.ebi.ac.uk/QuickGO/GTerm?id=GO:0051536" TargetMode="External"/><Relationship Id="rId120" Type="http://schemas.openxmlformats.org/officeDocument/2006/relationships/hyperlink" Target="http://genome2d.molgenrug.nl/genome2d_results/GSEA_pro/193.136.177.1i6fcn62stkevgvfg07il3k7hj187/GSEA_Pro.single_list.IPR009078.txt" TargetMode="External"/><Relationship Id="rId358" Type="http://schemas.openxmlformats.org/officeDocument/2006/relationships/hyperlink" Target="http://genome2d.molgenrug.nl/genome2d_results/GSEA_pro/193.136.177.1i6fcn62stkevgvfg07il3k7hj1826/GSEA_Pro.single_list.GO:0046034.txt" TargetMode="External"/><Relationship Id="rId565" Type="http://schemas.openxmlformats.org/officeDocument/2006/relationships/hyperlink" Target="http://www.ebi.ac.uk/interpro/entry/IPR004365" TargetMode="External"/><Relationship Id="rId730" Type="http://schemas.openxmlformats.org/officeDocument/2006/relationships/hyperlink" Target="http://genome2d.molgenrug.nl/genome2d_results/GSEA_pro/193.136.177.1i6fcn62stkevgvfg07il3k7hj1826/GSEA_Pro.single_list.SSF46589.txt" TargetMode="External"/><Relationship Id="rId772" Type="http://schemas.openxmlformats.org/officeDocument/2006/relationships/footer" Target="footer2.xml"/><Relationship Id="rId162" Type="http://schemas.openxmlformats.org/officeDocument/2006/relationships/hyperlink" Target="http://genome2d.molgenrug.nl/genome2d_results/GSEA_pro/193.136.177.1i6fcn62stkevgvfg07il3k7hj187/GSEA_Pro.single_list.IPR012336.txt" TargetMode="External"/><Relationship Id="rId218" Type="http://schemas.openxmlformats.org/officeDocument/2006/relationships/hyperlink" Target="http://genome2d.molgenrug.nl/genome2d_results/GSEA_pro/193.136.177.1i6fcn62stkevgvfg07il3k7hj187/GSEA_Pro.single_list.PF00753.txt" TargetMode="External"/><Relationship Id="rId425" Type="http://schemas.openxmlformats.org/officeDocument/2006/relationships/hyperlink" Target="http://www.ebi.ac.uk/QuickGO/GTerm?id=GO:0008236" TargetMode="External"/><Relationship Id="rId467" Type="http://schemas.openxmlformats.org/officeDocument/2006/relationships/hyperlink" Target="http://www.ebi.ac.uk/interpro/entry/IPR001557" TargetMode="External"/><Relationship Id="rId632" Type="http://schemas.openxmlformats.org/officeDocument/2006/relationships/hyperlink" Target="http://genome2d.molgenrug.nl/genome2d_results/GSEA_pro/193.136.177.1i6fcn62stkevgvfg07il3k7hj1826/GSEA_Pro.single_list.PF00089.txt" TargetMode="External"/><Relationship Id="rId271" Type="http://schemas.openxmlformats.org/officeDocument/2006/relationships/hyperlink" Target="http://supfam.cs.bris.ac.uk/SUPERFAMILY/cgi-bin/scop.cgi?ipid=SSF53850" TargetMode="External"/><Relationship Id="rId674" Type="http://schemas.openxmlformats.org/officeDocument/2006/relationships/hyperlink" Target="http://genome2d.molgenrug.nl/genome2d_results/GSEA_pro/193.136.177.1i6fcn62stkevgvfg07il3k7hj1826/GSEA_Pro.single_list.PF01479.txt" TargetMode="External"/><Relationship Id="rId24" Type="http://schemas.openxmlformats.org/officeDocument/2006/relationships/hyperlink" Target="http://www.genome.jp/kegg-bin/show_pathway?saa00380+SAUSA300_RS06680+SAUSA300_RS08765" TargetMode="External"/><Relationship Id="rId66" Type="http://schemas.openxmlformats.org/officeDocument/2006/relationships/hyperlink" Target="http://genome2d.molgenrug.nl/genome2d_results/GSEA_pro/193.136.177.1i6fcn62stkevgvfg07il3k7hj187/GSEA_Pro.single_list.GO:0030151.txt" TargetMode="External"/><Relationship Id="rId131" Type="http://schemas.openxmlformats.org/officeDocument/2006/relationships/hyperlink" Target="http://www.ebi.ac.uk/interpro/entry/IPR000182" TargetMode="External"/><Relationship Id="rId327" Type="http://schemas.openxmlformats.org/officeDocument/2006/relationships/hyperlink" Target="http://ecoliwiki.net/colipedia/index.php/Clusters_of_Orthologous_Groups_(COGs)S" TargetMode="External"/><Relationship Id="rId369" Type="http://schemas.openxmlformats.org/officeDocument/2006/relationships/hyperlink" Target="http://www.ebi.ac.uk/QuickGO/GTerm?id=GO:0004459" TargetMode="External"/><Relationship Id="rId534" Type="http://schemas.openxmlformats.org/officeDocument/2006/relationships/hyperlink" Target="http://genome2d.molgenrug.nl/genome2d_results/GSEA_pro/193.136.177.1i6fcn62stkevgvfg07il3k7hj1826/GSEA_Pro.single_list.IPR013750.txt" TargetMode="External"/><Relationship Id="rId576" Type="http://schemas.openxmlformats.org/officeDocument/2006/relationships/hyperlink" Target="http://genome2d.molgenrug.nl/genome2d_results/GSEA_pro/193.136.177.1i6fcn62stkevgvfg07il3k7hj1826/GSEA_Pro.single_list.IPR008966.txt" TargetMode="External"/><Relationship Id="rId741" Type="http://schemas.openxmlformats.org/officeDocument/2006/relationships/hyperlink" Target="http://supfam.cs.bris.ac.uk/SUPERFAMILY/cgi-bin/scop.cgi?ipid=SSF52794" TargetMode="External"/><Relationship Id="rId173" Type="http://schemas.openxmlformats.org/officeDocument/2006/relationships/hyperlink" Target="http://www.ebi.ac.uk/interpro/entry/IPR016181" TargetMode="External"/><Relationship Id="rId229" Type="http://schemas.openxmlformats.org/officeDocument/2006/relationships/hyperlink" Target="http://pfam.xfam.org/family/PF13193" TargetMode="External"/><Relationship Id="rId380" Type="http://schemas.openxmlformats.org/officeDocument/2006/relationships/hyperlink" Target="http://genome2d.molgenrug.nl/genome2d_results/GSEA_pro/193.136.177.1i6fcn62stkevgvfg07il3k7hj1826/GSEA_Pro.single_list.GO:0004812.txt" TargetMode="External"/><Relationship Id="rId436" Type="http://schemas.openxmlformats.org/officeDocument/2006/relationships/hyperlink" Target="http://genome2d.molgenrug.nl/genome2d_results/GSEA_pro/193.136.177.1i6fcn62stkevgvfg07il3k7hj1826/GSEA_Pro.single_list.GO:0009228.txt" TargetMode="External"/><Relationship Id="rId601" Type="http://schemas.openxmlformats.org/officeDocument/2006/relationships/hyperlink" Target="http://www.ebi.ac.uk/interpro/entry/IPR028301" TargetMode="External"/><Relationship Id="rId643" Type="http://schemas.openxmlformats.org/officeDocument/2006/relationships/hyperlink" Target="http://pfam.xfam.org/family/PF01773" TargetMode="External"/><Relationship Id="rId240" Type="http://schemas.openxmlformats.org/officeDocument/2006/relationships/hyperlink" Target="http://genome2d.molgenrug.nl/genome2d_results/GSEA_pro/193.136.177.1i6fcn62stkevgvfg07il3k7hj187/GSEA_Pro.single_list.SM00862.txt" TargetMode="External"/><Relationship Id="rId478" Type="http://schemas.openxmlformats.org/officeDocument/2006/relationships/hyperlink" Target="http://genome2d.molgenrug.nl/genome2d_results/GSEA_pro/193.136.177.1i6fcn62stkevgvfg07il3k7hj1826/GSEA_Pro.single_list.IPR006042.txt" TargetMode="External"/><Relationship Id="rId685" Type="http://schemas.openxmlformats.org/officeDocument/2006/relationships/hyperlink" Target="http://pfam.xfam.org/family/PF00324" TargetMode="External"/><Relationship Id="rId35" Type="http://schemas.openxmlformats.org/officeDocument/2006/relationships/hyperlink" Target="http://ecoliwiki.net/colipedia/index.php/Clusters_of_Orthologous_Groups_(COGs)U" TargetMode="External"/><Relationship Id="rId77" Type="http://schemas.openxmlformats.org/officeDocument/2006/relationships/hyperlink" Target="http://www.ebi.ac.uk/QuickGO/GTerm?id=GO:0006284" TargetMode="External"/><Relationship Id="rId100" Type="http://schemas.openxmlformats.org/officeDocument/2006/relationships/hyperlink" Target="http://genome2d.molgenrug.nl/genome2d_results/GSEA_pro/193.136.177.1i6fcn62stkevgvfg07il3k7hj187/GSEA_Pro.single_list.GO:0055114.txt" TargetMode="External"/><Relationship Id="rId282" Type="http://schemas.openxmlformats.org/officeDocument/2006/relationships/hyperlink" Target="http://genome2d.molgenrug.nl/genome2d_results/GSEA_pro/193.136.177.1i6fcn62stkevgvfg07il3k7hj187/GSEA_Pro.single_list.SSF55729.txt" TargetMode="External"/><Relationship Id="rId338" Type="http://schemas.openxmlformats.org/officeDocument/2006/relationships/hyperlink" Target="http://genome2d.molgenrug.nl/genome2d_results/GSEA_pro/193.136.177.1i6fcn62stkevgvfg07il3k7hj1826/GSEA_Pro.single_list.GO:0006412.txt" TargetMode="External"/><Relationship Id="rId503" Type="http://schemas.openxmlformats.org/officeDocument/2006/relationships/hyperlink" Target="http://www.ebi.ac.uk/interpro/entry/IPR032808" TargetMode="External"/><Relationship Id="rId545" Type="http://schemas.openxmlformats.org/officeDocument/2006/relationships/hyperlink" Target="http://www.ebi.ac.uk/interpro/entry/IPR001509" TargetMode="External"/><Relationship Id="rId587" Type="http://schemas.openxmlformats.org/officeDocument/2006/relationships/hyperlink" Target="http://www.ebi.ac.uk/interpro/entry/IPR014721" TargetMode="External"/><Relationship Id="rId710" Type="http://schemas.openxmlformats.org/officeDocument/2006/relationships/hyperlink" Target="http://genome2d.molgenrug.nl/genome2d_results/GSEA_pro/193.136.177.1i6fcn62stkevgvfg07il3k7hj1826/GSEA_Pro.single_list.SSF53901.txt" TargetMode="External"/><Relationship Id="rId752" Type="http://schemas.openxmlformats.org/officeDocument/2006/relationships/hyperlink" Target="http://genome2d.molgenrug.nl/genome2d_results/GSEA_pro/193.136.177.1i6fcn62stkevgvfg07il3k7hj1826/GSEA_Pro.single_list.SSF54211.txt" TargetMode="External"/><Relationship Id="rId8" Type="http://schemas.openxmlformats.org/officeDocument/2006/relationships/settings" Target="settings.xml"/><Relationship Id="rId142" Type="http://schemas.openxmlformats.org/officeDocument/2006/relationships/hyperlink" Target="http://genome2d.molgenrug.nl/genome2d_results/GSEA_pro/193.136.177.1i6fcn62stkevgvfg07il3k7hj187/GSEA_Pro.single_list.IPR006379.txt" TargetMode="External"/><Relationship Id="rId184" Type="http://schemas.openxmlformats.org/officeDocument/2006/relationships/hyperlink" Target="http://genome2d.molgenrug.nl/genome2d_results/GSEA_pro/193.136.177.1i6fcn62stkevgvfg07il3k7hj187/GSEA_Pro.single_list.IPR029058.txt" TargetMode="External"/><Relationship Id="rId391" Type="http://schemas.openxmlformats.org/officeDocument/2006/relationships/hyperlink" Target="http://www.ebi.ac.uk/QuickGO/GTerm?id=GO:0016773" TargetMode="External"/><Relationship Id="rId405" Type="http://schemas.openxmlformats.org/officeDocument/2006/relationships/hyperlink" Target="http://www.ebi.ac.uk/QuickGO/GTerm?id=GO:0003824" TargetMode="External"/><Relationship Id="rId447" Type="http://schemas.openxmlformats.org/officeDocument/2006/relationships/hyperlink" Target="http://www.ebi.ac.uk/QuickGO/GTerm?id=GO:0016627" TargetMode="External"/><Relationship Id="rId612" Type="http://schemas.openxmlformats.org/officeDocument/2006/relationships/hyperlink" Target="http://genome2d.molgenrug.nl/genome2d_results/GSEA_pro/193.136.177.1i6fcn62stkevgvfg07il3k7hj1826/GSEA_Pro.single_list.PF12199.txt" TargetMode="External"/><Relationship Id="rId251" Type="http://schemas.openxmlformats.org/officeDocument/2006/relationships/hyperlink" Target="http://supfam.cs.bris.ac.uk/SUPERFAMILY/cgi-bin/scop.cgi?ipid=SSF54862" TargetMode="External"/><Relationship Id="rId489" Type="http://schemas.openxmlformats.org/officeDocument/2006/relationships/hyperlink" Target="http://www.ebi.ac.uk/interpro/entry/IPR015955" TargetMode="External"/><Relationship Id="rId654" Type="http://schemas.openxmlformats.org/officeDocument/2006/relationships/hyperlink" Target="http://genome2d.molgenrug.nl/genome2d_results/GSEA_pro/193.136.177.1i6fcn62stkevgvfg07il3k7hj1826/GSEA_Pro.single_list.PF10425.txt" TargetMode="External"/><Relationship Id="rId696" Type="http://schemas.openxmlformats.org/officeDocument/2006/relationships/hyperlink" Target="http://genome2d.molgenrug.nl/genome2d_results/GSEA_pro/193.136.177.1i6fcn62stkevgvfg07il3k7hj1826/GSEA_Pro.single_list.SM00363.txt" TargetMode="External"/><Relationship Id="rId46" Type="http://schemas.openxmlformats.org/officeDocument/2006/relationships/hyperlink" Target="http://genome2d.molgenrug.nl/genome2d_results/GSEA_pro/193.136.177.1i6fcn62stkevgvfg07il3k7hj187/GSEA_Pro.single_list.C.txt" TargetMode="External"/><Relationship Id="rId293" Type="http://schemas.openxmlformats.org/officeDocument/2006/relationships/hyperlink" Target="http://www.genome.jp/kegg-bin/show_pathway?saa00061" TargetMode="External"/><Relationship Id="rId307" Type="http://schemas.openxmlformats.org/officeDocument/2006/relationships/hyperlink" Target="http://ecoliwiki.net/colipedia/index.php/Clusters_of_Orthologous_Groups_(COGs)F" TargetMode="External"/><Relationship Id="rId349" Type="http://schemas.openxmlformats.org/officeDocument/2006/relationships/hyperlink" Target="http://www.ebi.ac.uk/QuickGO/GTerm?id=GO:0019843" TargetMode="External"/><Relationship Id="rId514" Type="http://schemas.openxmlformats.org/officeDocument/2006/relationships/hyperlink" Target="http://genome2d.molgenrug.nl/genome2d_results/GSEA_pro/193.136.177.1i6fcn62stkevgvfg07il3k7hj1826/GSEA_Pro.single_list.IPR006204.txt" TargetMode="External"/><Relationship Id="rId556" Type="http://schemas.openxmlformats.org/officeDocument/2006/relationships/hyperlink" Target="http://genome2d.molgenrug.nl/genome2d_results/GSEA_pro/193.136.177.1i6fcn62stkevgvfg07il3k7hj1826/GSEA_Pro.single_list.IPR003439.txt" TargetMode="External"/><Relationship Id="rId721" Type="http://schemas.openxmlformats.org/officeDocument/2006/relationships/hyperlink" Target="http://supfam.cs.bris.ac.uk/SUPERFAMILY/cgi-bin/scop.cgi?ipid=SSF53067" TargetMode="External"/><Relationship Id="rId763" Type="http://schemas.openxmlformats.org/officeDocument/2006/relationships/hyperlink" Target="http://supfam.cs.bris.ac.uk/SUPERFAMILY/cgi-bin/scop.cgi?ipid=SSF55804" TargetMode="External"/><Relationship Id="rId88" Type="http://schemas.openxmlformats.org/officeDocument/2006/relationships/hyperlink" Target="http://genome2d.molgenrug.nl/genome2d_results/GSEA_pro/193.136.177.1i6fcn62stkevgvfg07il3k7hj187/GSEA_Pro.single_list.GO:0015035.txt" TargetMode="External"/><Relationship Id="rId111" Type="http://schemas.openxmlformats.org/officeDocument/2006/relationships/hyperlink" Target="http://www.ebi.ac.uk/interpro/entry/IPR000847" TargetMode="External"/><Relationship Id="rId153" Type="http://schemas.openxmlformats.org/officeDocument/2006/relationships/hyperlink" Target="http://www.ebi.ac.uk/interpro/entry/IPR011257" TargetMode="External"/><Relationship Id="rId195" Type="http://schemas.openxmlformats.org/officeDocument/2006/relationships/hyperlink" Target="http://pfam.xfam.org/family/PF00126" TargetMode="External"/><Relationship Id="rId209" Type="http://schemas.openxmlformats.org/officeDocument/2006/relationships/hyperlink" Target="http://pfam.xfam.org/family/PF00440" TargetMode="External"/><Relationship Id="rId360" Type="http://schemas.openxmlformats.org/officeDocument/2006/relationships/hyperlink" Target="http://genome2d.molgenrug.nl/genome2d_results/GSEA_pro/193.136.177.1i6fcn62stkevgvfg07il3k7hj1826/GSEA_Pro.single_list.GO:0016020.txt" TargetMode="External"/><Relationship Id="rId416" Type="http://schemas.openxmlformats.org/officeDocument/2006/relationships/hyperlink" Target="http://genome2d.molgenrug.nl/genome2d_results/GSEA_pro/193.136.177.1i6fcn62stkevgvfg07il3k7hj1826/GSEA_Pro.single_list.GO:0005737.txt" TargetMode="External"/><Relationship Id="rId598" Type="http://schemas.openxmlformats.org/officeDocument/2006/relationships/hyperlink" Target="http://genome2d.molgenrug.nl/genome2d_results/GSEA_pro/193.136.177.1i6fcn62stkevgvfg07il3k7hj1826/GSEA_Pro.single_list.IPR019948.txt" TargetMode="External"/><Relationship Id="rId220" Type="http://schemas.openxmlformats.org/officeDocument/2006/relationships/hyperlink" Target="http://genome2d.molgenrug.nl/genome2d_results/GSEA_pro/193.136.177.1i6fcn62stkevgvfg07il3k7hj187/GSEA_Pro.single_list.PF02775.txt" TargetMode="External"/><Relationship Id="rId458" Type="http://schemas.openxmlformats.org/officeDocument/2006/relationships/hyperlink" Target="http://genome2d.molgenrug.nl/genome2d_results/GSEA_pro/193.136.177.1i6fcn62stkevgvfg07il3k7hj1826/GSEA_Pro.single_list.GO:0055114.txt" TargetMode="External"/><Relationship Id="rId623" Type="http://schemas.openxmlformats.org/officeDocument/2006/relationships/hyperlink" Target="http://pfam.xfam.org/family/PF00474" TargetMode="External"/><Relationship Id="rId665" Type="http://schemas.openxmlformats.org/officeDocument/2006/relationships/hyperlink" Target="http://pfam.xfam.org/family/PF01336" TargetMode="External"/><Relationship Id="rId15" Type="http://schemas.openxmlformats.org/officeDocument/2006/relationships/hyperlink" Target="http://www.genome.jp/kegg-bin/show_pathway?saa00270" TargetMode="External"/><Relationship Id="rId57" Type="http://schemas.openxmlformats.org/officeDocument/2006/relationships/hyperlink" Target="http://www.ebi.ac.uk/QuickGO/GTerm?id=GO:0015031" TargetMode="External"/><Relationship Id="rId262" Type="http://schemas.openxmlformats.org/officeDocument/2006/relationships/hyperlink" Target="http://genome2d.molgenrug.nl/genome2d_results/GSEA_pro/193.136.177.1i6fcn62stkevgvfg07il3k7hj187/GSEA_Pro.single_list.SSF51735.txt" TargetMode="External"/><Relationship Id="rId318" Type="http://schemas.openxmlformats.org/officeDocument/2006/relationships/hyperlink" Target="http://genome2d.molgenrug.nl/genome2d_results/GSEA_pro/193.136.177.1i6fcn62stkevgvfg07il3k7hj1826/GSEA_Pro.single_list.Q.txt" TargetMode="External"/><Relationship Id="rId525" Type="http://schemas.openxmlformats.org/officeDocument/2006/relationships/hyperlink" Target="http://www.ebi.ac.uk/interpro/entry/IPR008353" TargetMode="External"/><Relationship Id="rId567" Type="http://schemas.openxmlformats.org/officeDocument/2006/relationships/hyperlink" Target="http://www.ebi.ac.uk/interpro/entry/IPR004841" TargetMode="External"/><Relationship Id="rId732" Type="http://schemas.openxmlformats.org/officeDocument/2006/relationships/hyperlink" Target="http://genome2d.molgenrug.nl/genome2d_results/GSEA_pro/193.136.177.1i6fcn62stkevgvfg07il3k7hj1826/GSEA_Pro.single_list.SSF49401.txt" TargetMode="External"/><Relationship Id="rId99" Type="http://schemas.openxmlformats.org/officeDocument/2006/relationships/hyperlink" Target="http://www.ebi.ac.uk/QuickGO/GTerm?id=GO:0055114" TargetMode="External"/><Relationship Id="rId122" Type="http://schemas.openxmlformats.org/officeDocument/2006/relationships/hyperlink" Target="http://genome2d.molgenrug.nl/genome2d_results/GSEA_pro/193.136.177.1i6fcn62stkevgvfg07il3k7hj187/GSEA_Pro.single_list.IPR018392.txt" TargetMode="External"/><Relationship Id="rId164" Type="http://schemas.openxmlformats.org/officeDocument/2006/relationships/hyperlink" Target="http://genome2d.molgenrug.nl/genome2d_results/GSEA_pro/193.136.177.1i6fcn62stkevgvfg07il3k7hj187/GSEA_Pro.single_list.IPR013307.txt" TargetMode="External"/><Relationship Id="rId371" Type="http://schemas.openxmlformats.org/officeDocument/2006/relationships/hyperlink" Target="http://www.ebi.ac.uk/QuickGO/GTerm?id=GO:0004826" TargetMode="External"/><Relationship Id="rId774" Type="http://schemas.openxmlformats.org/officeDocument/2006/relationships/fontTable" Target="fontTable.xml"/><Relationship Id="rId427" Type="http://schemas.openxmlformats.org/officeDocument/2006/relationships/hyperlink" Target="http://www.ebi.ac.uk/QuickGO/GTerm?id=GO:0008299" TargetMode="External"/><Relationship Id="rId469" Type="http://schemas.openxmlformats.org/officeDocument/2006/relationships/hyperlink" Target="http://www.ebi.ac.uk/interpro/entry/IPR001734" TargetMode="External"/><Relationship Id="rId634" Type="http://schemas.openxmlformats.org/officeDocument/2006/relationships/hyperlink" Target="http://genome2d.molgenrug.nl/genome2d_results/GSEA_pro/193.136.177.1i6fcn62stkevgvfg07il3k7hj1826/GSEA_Pro.single_list.PF00367.txt" TargetMode="External"/><Relationship Id="rId676" Type="http://schemas.openxmlformats.org/officeDocument/2006/relationships/hyperlink" Target="http://genome2d.molgenrug.nl/genome2d_results/GSEA_pro/193.136.177.1i6fcn62stkevgvfg07il3k7hj1826/GSEA_Pro.single_list.PF01497.txt" TargetMode="External"/><Relationship Id="rId26" Type="http://schemas.openxmlformats.org/officeDocument/2006/relationships/hyperlink" Target="http://www.genome.jp/kegg-bin/show_pathway?saa00627+SAUSA300_RS01200+SAUSA300_RS08765" TargetMode="External"/><Relationship Id="rId231" Type="http://schemas.openxmlformats.org/officeDocument/2006/relationships/hyperlink" Target="http://pfam.xfam.org/family/PF13673" TargetMode="External"/><Relationship Id="rId273" Type="http://schemas.openxmlformats.org/officeDocument/2006/relationships/hyperlink" Target="http://supfam.cs.bris.ac.uk/SUPERFAMILY/cgi-bin/scop.cgi?ipid=SSF53901" TargetMode="External"/><Relationship Id="rId329" Type="http://schemas.openxmlformats.org/officeDocument/2006/relationships/hyperlink" Target="http://www.ebi.ac.uk/QuickGO/GTerm?id=GO:0015986" TargetMode="External"/><Relationship Id="rId480" Type="http://schemas.openxmlformats.org/officeDocument/2006/relationships/hyperlink" Target="http://genome2d.molgenrug.nl/genome2d_results/GSEA_pro/193.136.177.1i6fcn62stkevgvfg07il3k7hj1826/GSEA_Pro.single_list.IPR006206.txt" TargetMode="External"/><Relationship Id="rId536" Type="http://schemas.openxmlformats.org/officeDocument/2006/relationships/hyperlink" Target="http://genome2d.molgenrug.nl/genome2d_results/GSEA_pro/193.136.177.1i6fcn62stkevgvfg07il3k7hj1826/GSEA_Pro.single_list.IPR029000.txt" TargetMode="External"/><Relationship Id="rId701" Type="http://schemas.openxmlformats.org/officeDocument/2006/relationships/hyperlink" Target="http://supfam.cs.bris.ac.uk/SUPERFAMILY/cgi-bin/scop.cgi?ipid=SSF47917" TargetMode="External"/><Relationship Id="rId68" Type="http://schemas.openxmlformats.org/officeDocument/2006/relationships/hyperlink" Target="http://genome2d.molgenrug.nl/genome2d_results/GSEA_pro/193.136.177.1i6fcn62stkevgvfg07il3k7hj187/GSEA_Pro.single_list.GO:0006289.txt" TargetMode="External"/><Relationship Id="rId133" Type="http://schemas.openxmlformats.org/officeDocument/2006/relationships/hyperlink" Target="http://www.ebi.ac.uk/interpro/entry/IPR001647" TargetMode="External"/><Relationship Id="rId175" Type="http://schemas.openxmlformats.org/officeDocument/2006/relationships/hyperlink" Target="http://www.ebi.ac.uk/interpro/entry/IPR019931" TargetMode="External"/><Relationship Id="rId340" Type="http://schemas.openxmlformats.org/officeDocument/2006/relationships/hyperlink" Target="http://genome2d.molgenrug.nl/genome2d_results/GSEA_pro/193.136.177.1i6fcn62stkevgvfg07il3k7hj1826/GSEA_Pro.single_list.GO:0045261.txt" TargetMode="External"/><Relationship Id="rId578" Type="http://schemas.openxmlformats.org/officeDocument/2006/relationships/hyperlink" Target="http://genome2d.molgenrug.nl/genome2d_results/GSEA_pro/193.136.177.1i6fcn62stkevgvfg07il3k7hj1826/GSEA_Pro.single_list.IPR010978.txt" TargetMode="External"/><Relationship Id="rId743" Type="http://schemas.openxmlformats.org/officeDocument/2006/relationships/hyperlink" Target="http://supfam.cs.bris.ac.uk/SUPERFAMILY/cgi-bin/scop.cgi?ipid=SSF53271" TargetMode="External"/><Relationship Id="rId200" Type="http://schemas.openxmlformats.org/officeDocument/2006/relationships/hyperlink" Target="http://genome2d.molgenrug.nl/genome2d_results/GSEA_pro/193.136.177.1i6fcn62stkevgvfg07il3k7hj187/GSEA_Pro.single_list.PF03466.txt" TargetMode="External"/><Relationship Id="rId382" Type="http://schemas.openxmlformats.org/officeDocument/2006/relationships/hyperlink" Target="http://genome2d.molgenrug.nl/genome2d_results/GSEA_pro/193.136.177.1i6fcn62stkevgvfg07il3k7hj1826/GSEA_Pro.single_list.GO:0005337.txt" TargetMode="External"/><Relationship Id="rId438" Type="http://schemas.openxmlformats.org/officeDocument/2006/relationships/hyperlink" Target="http://genome2d.molgenrug.nl/genome2d_results/GSEA_pro/193.136.177.1i6fcn62stkevgvfg07il3k7hj1826/GSEA_Pro.single_list.GO:0015171.txt" TargetMode="External"/><Relationship Id="rId603" Type="http://schemas.openxmlformats.org/officeDocument/2006/relationships/hyperlink" Target="http://www.ebi.ac.uk/interpro/entry/IPR029752" TargetMode="External"/><Relationship Id="rId645" Type="http://schemas.openxmlformats.org/officeDocument/2006/relationships/hyperlink" Target="http://pfam.xfam.org/family/PF02378" TargetMode="External"/><Relationship Id="rId687" Type="http://schemas.openxmlformats.org/officeDocument/2006/relationships/hyperlink" Target="http://pfam.xfam.org/family/PF00359" TargetMode="External"/><Relationship Id="rId242" Type="http://schemas.openxmlformats.org/officeDocument/2006/relationships/hyperlink" Target="http://genome2d.molgenrug.nl/genome2d_results/GSEA_pro/193.136.177.1i6fcn62stkevgvfg07il3k7hj187/GSEA_Pro.single_list.SSF117074.txt" TargetMode="External"/><Relationship Id="rId284" Type="http://schemas.openxmlformats.org/officeDocument/2006/relationships/hyperlink" Target="http://genome2d.molgenrug.nl/genome2d_results/GSEA_pro/193.136.177.1i6fcn62stkevgvfg07il3k7hj187/GSEA_Pro.single_list.SSF56801.txt" TargetMode="External"/><Relationship Id="rId491" Type="http://schemas.openxmlformats.org/officeDocument/2006/relationships/hyperlink" Target="http://www.ebi.ac.uk/interpro/entry/IPR014874" TargetMode="External"/><Relationship Id="rId505" Type="http://schemas.openxmlformats.org/officeDocument/2006/relationships/hyperlink" Target="http://www.ebi.ac.uk/interpro/entry/IPR018177" TargetMode="External"/><Relationship Id="rId712" Type="http://schemas.openxmlformats.org/officeDocument/2006/relationships/hyperlink" Target="http://genome2d.molgenrug.nl/genome2d_results/GSEA_pro/193.136.177.1i6fcn62stkevgvfg07il3k7hj1826/GSEA_Pro.single_list.SSF55681.txt" TargetMode="External"/><Relationship Id="rId37" Type="http://schemas.openxmlformats.org/officeDocument/2006/relationships/hyperlink" Target="http://ecoliwiki.net/colipedia/index.php/Clusters_of_Orthologous_Groups_(COGs)S" TargetMode="External"/><Relationship Id="rId79" Type="http://schemas.openxmlformats.org/officeDocument/2006/relationships/hyperlink" Target="http://www.ebi.ac.uk/QuickGO/GTerm?id=GO:0006807" TargetMode="External"/><Relationship Id="rId102" Type="http://schemas.openxmlformats.org/officeDocument/2006/relationships/hyperlink" Target="http://genome2d.molgenrug.nl/genome2d_results/GSEA_pro/193.136.177.1i6fcn62stkevgvfg07il3k7hj187/GSEA_Pro.single_list.IPR007595.txt" TargetMode="External"/><Relationship Id="rId144" Type="http://schemas.openxmlformats.org/officeDocument/2006/relationships/hyperlink" Target="http://genome2d.molgenrug.nl/genome2d_results/GSEA_pro/193.136.177.1i6fcn62stkevgvfg07il3k7hj187/GSEA_Pro.single_list.IPR006728.txt" TargetMode="External"/><Relationship Id="rId547" Type="http://schemas.openxmlformats.org/officeDocument/2006/relationships/hyperlink" Target="http://www.ebi.ac.uk/interpro/entry/IPR001996" TargetMode="External"/><Relationship Id="rId589" Type="http://schemas.openxmlformats.org/officeDocument/2006/relationships/hyperlink" Target="http://www.ebi.ac.uk/interpro/entry/IPR016040" TargetMode="External"/><Relationship Id="rId754" Type="http://schemas.openxmlformats.org/officeDocument/2006/relationships/hyperlink" Target="http://genome2d.molgenrug.nl/genome2d_results/GSEA_pro/193.136.177.1i6fcn62stkevgvfg07il3k7hj1826/GSEA_Pro.single_list.SSF54637.txt" TargetMode="External"/><Relationship Id="rId90" Type="http://schemas.openxmlformats.org/officeDocument/2006/relationships/hyperlink" Target="http://genome2d.molgenrug.nl/genome2d_results/GSEA_pro/193.136.177.1i6fcn62stkevgvfg07il3k7hj187/GSEA_Pro.single_list.GO:0016491.txt" TargetMode="External"/><Relationship Id="rId186" Type="http://schemas.openxmlformats.org/officeDocument/2006/relationships/hyperlink" Target="http://genome2d.molgenrug.nl/genome2d_results/GSEA_pro/193.136.177.1i6fcn62stkevgvfg07il3k7hj187/GSEA_Pro.single_list.IPR029061.txt" TargetMode="External"/><Relationship Id="rId351" Type="http://schemas.openxmlformats.org/officeDocument/2006/relationships/hyperlink" Target="http://www.ebi.ac.uk/QuickGO/GTerm?id=GO:0022904" TargetMode="External"/><Relationship Id="rId393" Type="http://schemas.openxmlformats.org/officeDocument/2006/relationships/hyperlink" Target="http://www.ebi.ac.uk/QuickGO/GTerm?id=GO:0019752" TargetMode="External"/><Relationship Id="rId407" Type="http://schemas.openxmlformats.org/officeDocument/2006/relationships/hyperlink" Target="http://www.ebi.ac.uk/QuickGO/GTerm?id=GO:0004252" TargetMode="External"/><Relationship Id="rId449" Type="http://schemas.openxmlformats.org/officeDocument/2006/relationships/hyperlink" Target="http://www.ebi.ac.uk/QuickGO/GTerm?id=GO:0016763" TargetMode="External"/><Relationship Id="rId614" Type="http://schemas.openxmlformats.org/officeDocument/2006/relationships/hyperlink" Target="http://genome2d.molgenrug.nl/genome2d_results/GSEA_pro/193.136.177.1i6fcn62stkevgvfg07il3k7hj1826/GSEA_Pro.single_list.PF13416.txt" TargetMode="External"/><Relationship Id="rId656" Type="http://schemas.openxmlformats.org/officeDocument/2006/relationships/hyperlink" Target="http://genome2d.molgenrug.nl/genome2d_results/GSEA_pro/193.136.177.1i6fcn62stkevgvfg07il3k7hj1826/GSEA_Pro.single_list.PF04650.txt" TargetMode="External"/><Relationship Id="rId211" Type="http://schemas.openxmlformats.org/officeDocument/2006/relationships/hyperlink" Target="http://pfam.xfam.org/family/PF00486" TargetMode="External"/><Relationship Id="rId253" Type="http://schemas.openxmlformats.org/officeDocument/2006/relationships/hyperlink" Target="http://supfam.cs.bris.ac.uk/SUPERFAMILY/cgi-bin/scop.cgi?ipid=SSF160424" TargetMode="External"/><Relationship Id="rId295" Type="http://schemas.openxmlformats.org/officeDocument/2006/relationships/hyperlink" Target="http://www.genome.jp/kegg-bin/show_pathway?saa00195" TargetMode="External"/><Relationship Id="rId309" Type="http://schemas.openxmlformats.org/officeDocument/2006/relationships/hyperlink" Target="http://ecoliwiki.net/colipedia/index.php/Clusters_of_Orthologous_Groups_(COGs)O" TargetMode="External"/><Relationship Id="rId460" Type="http://schemas.openxmlformats.org/officeDocument/2006/relationships/hyperlink" Target="http://genome2d.molgenrug.nl/genome2d_results/GSEA_pro/193.136.177.1i6fcn62stkevgvfg07il3k7hj1826/GSEA_Pro.single_list.IPR000600.txt" TargetMode="External"/><Relationship Id="rId516" Type="http://schemas.openxmlformats.org/officeDocument/2006/relationships/hyperlink" Target="http://genome2d.molgenrug.nl/genome2d_results/GSEA_pro/193.136.177.1i6fcn62stkevgvfg07il3k7hj1826/GSEA_Pro.single_list.IPR002668.txt" TargetMode="External"/><Relationship Id="rId698" Type="http://schemas.openxmlformats.org/officeDocument/2006/relationships/hyperlink" Target="http://genome2d.molgenrug.nl/genome2d_results/GSEA_pro/193.136.177.1i6fcn62stkevgvfg07il3k7hj1826/GSEA_Pro.single_list.SSF101094.txt" TargetMode="External"/><Relationship Id="rId48" Type="http://schemas.openxmlformats.org/officeDocument/2006/relationships/hyperlink" Target="http://genome2d.molgenrug.nl/genome2d_results/GSEA_pro/193.136.177.1i6fcn62stkevgvfg07il3k7hj187/GSEA_Pro.single_list.Q.txt" TargetMode="External"/><Relationship Id="rId113" Type="http://schemas.openxmlformats.org/officeDocument/2006/relationships/hyperlink" Target="http://www.ebi.ac.uk/interpro/entry/IPR013783" TargetMode="External"/><Relationship Id="rId320" Type="http://schemas.openxmlformats.org/officeDocument/2006/relationships/hyperlink" Target="http://genome2d.molgenrug.nl/genome2d_results/GSEA_pro/193.136.177.1i6fcn62stkevgvfg07il3k7hj1826/GSEA_Pro.single_list.C.txt" TargetMode="External"/><Relationship Id="rId558" Type="http://schemas.openxmlformats.org/officeDocument/2006/relationships/hyperlink" Target="http://genome2d.molgenrug.nl/genome2d_results/GSEA_pro/193.136.177.1i6fcn62stkevgvfg07il3k7hj1826/GSEA_Pro.single_list.IPR003501.txt" TargetMode="External"/><Relationship Id="rId723" Type="http://schemas.openxmlformats.org/officeDocument/2006/relationships/hyperlink" Target="http://supfam.cs.bris.ac.uk/SUPERFAMILY/cgi-bin/scop.cgi?ipid=SSF52954" TargetMode="External"/><Relationship Id="rId765" Type="http://schemas.openxmlformats.org/officeDocument/2006/relationships/image" Target="media/image1.png"/><Relationship Id="rId155" Type="http://schemas.openxmlformats.org/officeDocument/2006/relationships/hyperlink" Target="http://www.ebi.ac.uk/interpro/entry/IPR011266" TargetMode="External"/><Relationship Id="rId197" Type="http://schemas.openxmlformats.org/officeDocument/2006/relationships/hyperlink" Target="http://pfam.xfam.org/family/PF01476" TargetMode="External"/><Relationship Id="rId362" Type="http://schemas.openxmlformats.org/officeDocument/2006/relationships/hyperlink" Target="http://genome2d.molgenrug.nl/genome2d_results/GSEA_pro/193.136.177.1i6fcn62stkevgvfg07il3k7hj1826/GSEA_Pro.single_list.GO:0015813.txt" TargetMode="External"/><Relationship Id="rId418" Type="http://schemas.openxmlformats.org/officeDocument/2006/relationships/hyperlink" Target="http://genome2d.molgenrug.nl/genome2d_results/GSEA_pro/193.136.177.1i6fcn62stkevgvfg07il3k7hj1826/GSEA_Pro.single_list.GO:0005975.txt" TargetMode="External"/><Relationship Id="rId625" Type="http://schemas.openxmlformats.org/officeDocument/2006/relationships/hyperlink" Target="http://pfam.xfam.org/family/PF00480" TargetMode="External"/><Relationship Id="rId222" Type="http://schemas.openxmlformats.org/officeDocument/2006/relationships/hyperlink" Target="http://genome2d.molgenrug.nl/genome2d_results/GSEA_pro/193.136.177.1i6fcn62stkevgvfg07il3k7hj187/GSEA_Pro.single_list.PF02876.txt" TargetMode="External"/><Relationship Id="rId264" Type="http://schemas.openxmlformats.org/officeDocument/2006/relationships/hyperlink" Target="http://genome2d.molgenrug.nl/genome2d_results/GSEA_pro/193.136.177.1i6fcn62stkevgvfg07il3k7hj187/GSEA_Pro.single_list.SSF52518.txt" TargetMode="External"/><Relationship Id="rId471" Type="http://schemas.openxmlformats.org/officeDocument/2006/relationships/hyperlink" Target="http://www.ebi.ac.uk/interpro/entry/IPR002312" TargetMode="External"/><Relationship Id="rId667" Type="http://schemas.openxmlformats.org/officeDocument/2006/relationships/hyperlink" Target="http://pfam.xfam.org/family/PF01370" TargetMode="External"/><Relationship Id="rId17" Type="http://schemas.openxmlformats.org/officeDocument/2006/relationships/hyperlink" Target="http://www.genome.jp/kegg-bin/show_pathway?saa00030" TargetMode="External"/><Relationship Id="rId59" Type="http://schemas.openxmlformats.org/officeDocument/2006/relationships/hyperlink" Target="http://www.ebi.ac.uk/QuickGO/GTerm?id=GO:0009055" TargetMode="External"/><Relationship Id="rId124" Type="http://schemas.openxmlformats.org/officeDocument/2006/relationships/hyperlink" Target="http://genome2d.molgenrug.nl/genome2d_results/GSEA_pro/193.136.177.1i6fcn62stkevgvfg07il3k7hj187/GSEA_Pro.single_list.IPR029039.txt" TargetMode="External"/><Relationship Id="rId527" Type="http://schemas.openxmlformats.org/officeDocument/2006/relationships/hyperlink" Target="http://www.ebi.ac.uk/interpro/entry/IPR011657" TargetMode="External"/><Relationship Id="rId569" Type="http://schemas.openxmlformats.org/officeDocument/2006/relationships/hyperlink" Target="http://www.ebi.ac.uk/interpro/entry/IPR005877" TargetMode="External"/><Relationship Id="rId734" Type="http://schemas.openxmlformats.org/officeDocument/2006/relationships/hyperlink" Target="http://genome2d.molgenrug.nl/genome2d_results/GSEA_pro/193.136.177.1i6fcn62stkevgvfg07il3k7hj1826/GSEA_Pro.single_list.SSF50249.txt" TargetMode="External"/><Relationship Id="rId70" Type="http://schemas.openxmlformats.org/officeDocument/2006/relationships/hyperlink" Target="http://genome2d.molgenrug.nl/genome2d_results/GSEA_pro/193.136.177.1i6fcn62stkevgvfg07il3k7hj187/GSEA_Pro.single_list.GO:0006520.txt" TargetMode="External"/><Relationship Id="rId166" Type="http://schemas.openxmlformats.org/officeDocument/2006/relationships/hyperlink" Target="http://genome2d.molgenrug.nl/genome2d_results/GSEA_pro/193.136.177.1i6fcn62stkevgvfg07il3k7hj187/GSEA_Pro.single_list.IPR015893.txt" TargetMode="External"/><Relationship Id="rId331" Type="http://schemas.openxmlformats.org/officeDocument/2006/relationships/hyperlink" Target="http://www.ebi.ac.uk/QuickGO/GTerm?id=GO:0003735" TargetMode="External"/><Relationship Id="rId373" Type="http://schemas.openxmlformats.org/officeDocument/2006/relationships/hyperlink" Target="http://www.ebi.ac.uk/QuickGO/GTerm?id=GO:0005622" TargetMode="External"/><Relationship Id="rId429" Type="http://schemas.openxmlformats.org/officeDocument/2006/relationships/hyperlink" Target="http://www.ebi.ac.uk/QuickGO/GTerm?id=GO:0006633" TargetMode="External"/><Relationship Id="rId580" Type="http://schemas.openxmlformats.org/officeDocument/2006/relationships/hyperlink" Target="http://genome2d.molgenrug.nl/genome2d_results/GSEA_pro/193.136.177.1i6fcn62stkevgvfg07il3k7hj1826/GSEA_Pro.single_list.IPR011252.txt" TargetMode="External"/><Relationship Id="rId636" Type="http://schemas.openxmlformats.org/officeDocument/2006/relationships/hyperlink" Target="http://genome2d.molgenrug.nl/genome2d_results/GSEA_pro/193.136.177.1i6fcn62stkevgvfg07il3k7hj1826/GSEA_Pro.single_list.PF00006.txt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smart.embl-heidelberg.de/smart/do_annotation.pl?BLAST=DUMMY&amp;DOMAIN=SM00257" TargetMode="External"/><Relationship Id="rId440" Type="http://schemas.openxmlformats.org/officeDocument/2006/relationships/hyperlink" Target="http://genome2d.molgenrug.nl/genome2d_results/GSEA_pro/193.136.177.1i6fcn62stkevgvfg07il3k7hj1826/GSEA_Pro.single_list.GO:0015992.txt" TargetMode="External"/><Relationship Id="rId678" Type="http://schemas.openxmlformats.org/officeDocument/2006/relationships/hyperlink" Target="http://genome2d.molgenrug.nl/genome2d_results/GSEA_pro/193.136.177.1i6fcn62stkevgvfg07il3k7hj1826/GSEA_Pro.single_list.PF02302.txt" TargetMode="External"/><Relationship Id="rId28" Type="http://schemas.openxmlformats.org/officeDocument/2006/relationships/hyperlink" Target="http://www.genome.jp/kegg-bin/show_pathway?saa00630+SAUSA300_RS06680+SAUSA300_RS12475" TargetMode="External"/><Relationship Id="rId275" Type="http://schemas.openxmlformats.org/officeDocument/2006/relationships/hyperlink" Target="http://supfam.cs.bris.ac.uk/SUPERFAMILY/cgi-bin/scop.cgi?ipid=SSF54001" TargetMode="External"/><Relationship Id="rId300" Type="http://schemas.openxmlformats.org/officeDocument/2006/relationships/hyperlink" Target="http://www.genome.jp/kegg-bin/show_pathway?saa00640+SAUSA300_RS01155+SAUSA300_RS01250+SAUSA300_RS14075" TargetMode="External"/><Relationship Id="rId482" Type="http://schemas.openxmlformats.org/officeDocument/2006/relationships/hyperlink" Target="http://genome2d.molgenrug.nl/genome2d_results/GSEA_pro/193.136.177.1i6fcn62stkevgvfg07il3k7hj1826/GSEA_Pro.single_list.IPR013833.txt" TargetMode="External"/><Relationship Id="rId538" Type="http://schemas.openxmlformats.org/officeDocument/2006/relationships/hyperlink" Target="http://genome2d.molgenrug.nl/genome2d_results/GSEA_pro/193.136.177.1i6fcn62stkevgvfg07il3k7hj1826/GSEA_Pro.single_list.IPR029056.txt" TargetMode="External"/><Relationship Id="rId703" Type="http://schemas.openxmlformats.org/officeDocument/2006/relationships/hyperlink" Target="http://supfam.cs.bris.ac.uk/SUPERFAMILY/cgi-bin/scop.cgi?ipid=SSF50331" TargetMode="External"/><Relationship Id="rId745" Type="http://schemas.openxmlformats.org/officeDocument/2006/relationships/hyperlink" Target="http://supfam.cs.bris.ac.uk/SUPERFAMILY/cgi-bin/scop.cgi?ipid=SSF53697" TargetMode="External"/><Relationship Id="rId81" Type="http://schemas.openxmlformats.org/officeDocument/2006/relationships/hyperlink" Target="http://www.ebi.ac.uk/QuickGO/GTerm?id=GO:0003824" TargetMode="External"/><Relationship Id="rId135" Type="http://schemas.openxmlformats.org/officeDocument/2006/relationships/hyperlink" Target="http://www.ebi.ac.uk/interpro/entry/IPR001867" TargetMode="External"/><Relationship Id="rId177" Type="http://schemas.openxmlformats.org/officeDocument/2006/relationships/hyperlink" Target="http://www.ebi.ac.uk/interpro/entry/IPR019948" TargetMode="External"/><Relationship Id="rId342" Type="http://schemas.openxmlformats.org/officeDocument/2006/relationships/hyperlink" Target="http://genome2d.molgenrug.nl/genome2d_results/GSEA_pro/193.136.177.1i6fcn62stkevgvfg07il3k7hj1826/GSEA_Pro.single_list.GO:0046961.txt" TargetMode="External"/><Relationship Id="rId384" Type="http://schemas.openxmlformats.org/officeDocument/2006/relationships/hyperlink" Target="http://genome2d.molgenrug.nl/genome2d_results/GSEA_pro/193.136.177.1i6fcn62stkevgvfg07il3k7hj1826/GSEA_Pro.single_list.GO:0006810.txt" TargetMode="External"/><Relationship Id="rId591" Type="http://schemas.openxmlformats.org/officeDocument/2006/relationships/hyperlink" Target="http://www.ebi.ac.uk/interpro/entry/IPR016183" TargetMode="External"/><Relationship Id="rId605" Type="http://schemas.openxmlformats.org/officeDocument/2006/relationships/hyperlink" Target="http://pfam.xfam.org/family/PF02874" TargetMode="External"/><Relationship Id="rId202" Type="http://schemas.openxmlformats.org/officeDocument/2006/relationships/hyperlink" Target="http://genome2d.molgenrug.nl/genome2d_results/GSEA_pro/193.136.177.1i6fcn62stkevgvfg07il3k7hj187/GSEA_Pro.single_list.PF05257.txt" TargetMode="External"/><Relationship Id="rId244" Type="http://schemas.openxmlformats.org/officeDocument/2006/relationships/hyperlink" Target="http://genome2d.molgenrug.nl/genome2d_results/GSEA_pro/193.136.177.1i6fcn62stkevgvfg07il3k7hj187/GSEA_Pro.single_list.SSF47240.txt" TargetMode="External"/><Relationship Id="rId647" Type="http://schemas.openxmlformats.org/officeDocument/2006/relationships/hyperlink" Target="http://pfam.xfam.org/family/PF03129" TargetMode="External"/><Relationship Id="rId689" Type="http://schemas.openxmlformats.org/officeDocument/2006/relationships/hyperlink" Target="http://pfam.xfam.org/family/PF00528" TargetMode="External"/><Relationship Id="rId39" Type="http://schemas.openxmlformats.org/officeDocument/2006/relationships/hyperlink" Target="http://ecoliwiki.net/colipedia/index.php/Clusters_of_Orthologous_Groups_(COGs)L" TargetMode="External"/><Relationship Id="rId286" Type="http://schemas.openxmlformats.org/officeDocument/2006/relationships/hyperlink" Target="http://www.genome.jp/kegg-bin/show_pathway?saa00520+SAUSA300_RS01015+SAUSA300_RS01680+SAUSA300_RS01695+SAUSA300_RS01770+SAUSA300_RS03060+SAUSA300_RS03070+SAUSA300_RS03675+SAUSA300_RS08230+SAUSA300_RS13740" TargetMode="External"/><Relationship Id="rId451" Type="http://schemas.openxmlformats.org/officeDocument/2006/relationships/hyperlink" Target="http://www.ebi.ac.uk/QuickGO/GTerm?id=GO:0050662" TargetMode="External"/><Relationship Id="rId493" Type="http://schemas.openxmlformats.org/officeDocument/2006/relationships/hyperlink" Target="http://www.ebi.ac.uk/interpro/entry/IPR021033" TargetMode="External"/><Relationship Id="rId507" Type="http://schemas.openxmlformats.org/officeDocument/2006/relationships/hyperlink" Target="http://www.ebi.ac.uk/interpro/entry/IPR018271" TargetMode="External"/><Relationship Id="rId549" Type="http://schemas.openxmlformats.org/officeDocument/2006/relationships/hyperlink" Target="http://www.ebi.ac.uk/interpro/entry/IPR002173" TargetMode="External"/><Relationship Id="rId714" Type="http://schemas.openxmlformats.org/officeDocument/2006/relationships/hyperlink" Target="http://genome2d.molgenrug.nl/genome2d_results/GSEA_pro/193.136.177.1i6fcn62stkevgvfg07il3k7hj1826/GSEA_Pro.single_list.SSF56327.txt" TargetMode="External"/><Relationship Id="rId756" Type="http://schemas.openxmlformats.org/officeDocument/2006/relationships/hyperlink" Target="http://genome2d.molgenrug.nl/genome2d_results/GSEA_pro/193.136.177.1i6fcn62stkevgvfg07il3k7hj1826/GSEA_Pro.single_list.SSF55174.txt" TargetMode="External"/><Relationship Id="rId50" Type="http://schemas.openxmlformats.org/officeDocument/2006/relationships/hyperlink" Target="http://genome2d.molgenrug.nl/genome2d_results/GSEA_pro/193.136.177.1i6fcn62stkevgvfg07il3k7hj187/GSEA_Pro.single_list.GO:0009432.txt" TargetMode="External"/><Relationship Id="rId104" Type="http://schemas.openxmlformats.org/officeDocument/2006/relationships/hyperlink" Target="http://genome2d.molgenrug.nl/genome2d_results/GSEA_pro/193.136.177.1i6fcn62stkevgvfg07il3k7hj187/GSEA_Pro.single_list.IPR008331.txt" TargetMode="External"/><Relationship Id="rId146" Type="http://schemas.openxmlformats.org/officeDocument/2006/relationships/hyperlink" Target="http://genome2d.molgenrug.nl/genome2d_results/GSEA_pro/193.136.177.1i6fcn62stkevgvfg07il3k7hj187/GSEA_Pro.single_list.IPR007921.txt" TargetMode="External"/><Relationship Id="rId188" Type="http://schemas.openxmlformats.org/officeDocument/2006/relationships/hyperlink" Target="http://genome2d.molgenrug.nl/genome2d_results/GSEA_pro/193.136.177.1i6fcn62stkevgvfg07il3k7hj187/GSEA_Pro.single_list.PF04507.txt" TargetMode="External"/><Relationship Id="rId311" Type="http://schemas.openxmlformats.org/officeDocument/2006/relationships/hyperlink" Target="http://ecoliwiki.net/colipedia/index.php/Clusters_of_Orthologous_Groups_(COGs)M" TargetMode="External"/><Relationship Id="rId353" Type="http://schemas.openxmlformats.org/officeDocument/2006/relationships/hyperlink" Target="http://www.ebi.ac.uk/QuickGO/GTerm?id=GO:0033178" TargetMode="External"/><Relationship Id="rId395" Type="http://schemas.openxmlformats.org/officeDocument/2006/relationships/hyperlink" Target="http://www.ebi.ac.uk/QuickGO/GTerm?id=GO:1901642" TargetMode="External"/><Relationship Id="rId409" Type="http://schemas.openxmlformats.org/officeDocument/2006/relationships/hyperlink" Target="http://www.ebi.ac.uk/QuickGO/GTerm?id=GO:0005215" TargetMode="External"/><Relationship Id="rId560" Type="http://schemas.openxmlformats.org/officeDocument/2006/relationships/hyperlink" Target="http://genome2d.molgenrug.nl/genome2d_results/GSEA_pro/193.136.177.1i6fcn62stkevgvfg07il3k7hj1826/GSEA_Pro.single_list.IPR003593.txt" TargetMode="External"/><Relationship Id="rId92" Type="http://schemas.openxmlformats.org/officeDocument/2006/relationships/hyperlink" Target="http://genome2d.molgenrug.nl/genome2d_results/GSEA_pro/193.136.177.1i6fcn62stkevgvfg07il3k7hj187/GSEA_Pro.single_list.GO:0016810.txt" TargetMode="External"/><Relationship Id="rId213" Type="http://schemas.openxmlformats.org/officeDocument/2006/relationships/hyperlink" Target="http://pfam.xfam.org/family/PF00501" TargetMode="External"/><Relationship Id="rId420" Type="http://schemas.openxmlformats.org/officeDocument/2006/relationships/hyperlink" Target="http://genome2d.molgenrug.nl/genome2d_results/GSEA_pro/193.136.177.1i6fcn62stkevgvfg07il3k7hj1826/GSEA_Pro.single_list.GO:0006207.txt" TargetMode="External"/><Relationship Id="rId616" Type="http://schemas.openxmlformats.org/officeDocument/2006/relationships/hyperlink" Target="http://genome2d.molgenrug.nl/genome2d_results/GSEA_pro/193.136.177.1i6fcn62stkevgvfg07il3k7hj1826/GSEA_Pro.single_list.PF07681.txt" TargetMode="External"/><Relationship Id="rId658" Type="http://schemas.openxmlformats.org/officeDocument/2006/relationships/hyperlink" Target="http://genome2d.molgenrug.nl/genome2d_results/GSEA_pro/193.136.177.1i6fcn62stkevgvfg07il3k7hj1826/GSEA_Pro.single_list.PF07690.txt" TargetMode="External"/><Relationship Id="rId255" Type="http://schemas.openxmlformats.org/officeDocument/2006/relationships/hyperlink" Target="http://supfam.cs.bris.ac.uk/SUPERFAMILY/cgi-bin/scop.cgi?ipid=SSF46785" TargetMode="External"/><Relationship Id="rId297" Type="http://schemas.openxmlformats.org/officeDocument/2006/relationships/hyperlink" Target="http://www.genome.jp/kegg-bin/show_pathway?saa00240" TargetMode="External"/><Relationship Id="rId462" Type="http://schemas.openxmlformats.org/officeDocument/2006/relationships/hyperlink" Target="http://genome2d.molgenrug.nl/genome2d_results/GSEA_pro/193.136.177.1i6fcn62stkevgvfg07il3k7hj1826/GSEA_Pro.single_list.IPR000793.txt" TargetMode="External"/><Relationship Id="rId518" Type="http://schemas.openxmlformats.org/officeDocument/2006/relationships/hyperlink" Target="http://genome2d.molgenrug.nl/genome2d_results/GSEA_pro/193.136.177.1i6fcn62stkevgvfg07il3k7hj1826/GSEA_Pro.single_list.IPR000194.txt" TargetMode="External"/><Relationship Id="rId725" Type="http://schemas.openxmlformats.org/officeDocument/2006/relationships/hyperlink" Target="http://supfam.cs.bris.ac.uk/SUPERFAMILY/cgi-bin/scop.cgi?ipid=SSF103473" TargetMode="External"/><Relationship Id="rId115" Type="http://schemas.openxmlformats.org/officeDocument/2006/relationships/hyperlink" Target="http://www.ebi.ac.uk/interpro/entry/IPR005877" TargetMode="External"/><Relationship Id="rId157" Type="http://schemas.openxmlformats.org/officeDocument/2006/relationships/hyperlink" Target="http://www.ebi.ac.uk/interpro/entry/IPR011766" TargetMode="External"/><Relationship Id="rId322" Type="http://schemas.openxmlformats.org/officeDocument/2006/relationships/hyperlink" Target="http://genome2d.molgenrug.nl/genome2d_results/GSEA_pro/193.136.177.1i6fcn62stkevgvfg07il3k7hj1826/GSEA_Pro.single_list.G.txt" TargetMode="External"/><Relationship Id="rId364" Type="http://schemas.openxmlformats.org/officeDocument/2006/relationships/hyperlink" Target="http://genome2d.molgenrug.nl/genome2d_results/GSEA_pro/193.136.177.1i6fcn62stkevgvfg07il3k7hj1826/GSEA_Pro.single_list.GO:0015935.txt" TargetMode="External"/><Relationship Id="rId767" Type="http://schemas.openxmlformats.org/officeDocument/2006/relationships/image" Target="media/image3.emf"/><Relationship Id="rId61" Type="http://schemas.openxmlformats.org/officeDocument/2006/relationships/hyperlink" Target="http://www.ebi.ac.uk/QuickGO/GTerm?id=GO:0006537" TargetMode="External"/><Relationship Id="rId199" Type="http://schemas.openxmlformats.org/officeDocument/2006/relationships/hyperlink" Target="http://pfam.xfam.org/family/PF03466" TargetMode="External"/><Relationship Id="rId571" Type="http://schemas.openxmlformats.org/officeDocument/2006/relationships/hyperlink" Target="http://www.ebi.ac.uk/interpro/entry/IPR008256" TargetMode="External"/><Relationship Id="rId627" Type="http://schemas.openxmlformats.org/officeDocument/2006/relationships/hyperlink" Target="http://pfam.xfam.org/family/PF00056" TargetMode="External"/><Relationship Id="rId669" Type="http://schemas.openxmlformats.org/officeDocument/2006/relationships/hyperlink" Target="http://pfam.xfam.org/family/PF01380" TargetMode="External"/><Relationship Id="rId19" Type="http://schemas.openxmlformats.org/officeDocument/2006/relationships/hyperlink" Target="http://www.genome.jp/kegg-bin/show_pathway?saa00300" TargetMode="External"/><Relationship Id="rId224" Type="http://schemas.openxmlformats.org/officeDocument/2006/relationships/hyperlink" Target="http://genome2d.molgenrug.nl/genome2d_results/GSEA_pro/193.136.177.1i6fcn62stkevgvfg07il3k7hj187/GSEA_Pro.single_list.PF04634.txt" TargetMode="External"/><Relationship Id="rId266" Type="http://schemas.openxmlformats.org/officeDocument/2006/relationships/hyperlink" Target="http://genome2d.molgenrug.nl/genome2d_results/GSEA_pro/193.136.177.1i6fcn62stkevgvfg07il3k7hj187/GSEA_Pro.single_list.SSF52833.txt" TargetMode="External"/><Relationship Id="rId431" Type="http://schemas.openxmlformats.org/officeDocument/2006/relationships/hyperlink" Target="http://www.ebi.ac.uk/QuickGO/GTerm?id=GO:0009405" TargetMode="External"/><Relationship Id="rId473" Type="http://schemas.openxmlformats.org/officeDocument/2006/relationships/hyperlink" Target="http://www.ebi.ac.uk/interpro/entry/IPR004100" TargetMode="External"/><Relationship Id="rId529" Type="http://schemas.openxmlformats.org/officeDocument/2006/relationships/hyperlink" Target="http://www.ebi.ac.uk/interpro/entry/IPR016039" TargetMode="External"/><Relationship Id="rId680" Type="http://schemas.openxmlformats.org/officeDocument/2006/relationships/hyperlink" Target="http://genome2d.molgenrug.nl/genome2d_results/GSEA_pro/193.136.177.1i6fcn62stkevgvfg07il3k7hj1826/GSEA_Pro.single_list.PF00005.txt" TargetMode="External"/><Relationship Id="rId736" Type="http://schemas.openxmlformats.org/officeDocument/2006/relationships/hyperlink" Target="http://genome2d.molgenrug.nl/genome2d_results/GSEA_pro/193.136.177.1i6fcn62stkevgvfg07il3k7hj1826/GSEA_Pro.single_list.SSF50494.txt" TargetMode="External"/><Relationship Id="rId30" Type="http://schemas.openxmlformats.org/officeDocument/2006/relationships/hyperlink" Target="http://www.genome.jp/kegg-bin/show_pathway?saa00660+SAUSA300_RS11935+SAUSA300_RS11940" TargetMode="External"/><Relationship Id="rId126" Type="http://schemas.openxmlformats.org/officeDocument/2006/relationships/hyperlink" Target="http://genome2d.molgenrug.nl/genome2d_results/GSEA_pro/193.136.177.1i6fcn62stkevgvfg07il3k7hj187/GSEA_Pro.single_list.IPR001650.txt" TargetMode="External"/><Relationship Id="rId168" Type="http://schemas.openxmlformats.org/officeDocument/2006/relationships/hyperlink" Target="http://genome2d.molgenrug.nl/genome2d_results/GSEA_pro/193.136.177.1i6fcn62stkevgvfg07il3k7hj187/GSEA_Pro.single_list.IPR016039.txt" TargetMode="External"/><Relationship Id="rId333" Type="http://schemas.openxmlformats.org/officeDocument/2006/relationships/hyperlink" Target="http://www.ebi.ac.uk/QuickGO/GTerm?id=GO:0046933" TargetMode="External"/><Relationship Id="rId540" Type="http://schemas.openxmlformats.org/officeDocument/2006/relationships/hyperlink" Target="http://genome2d.molgenrug.nl/genome2d_results/GSEA_pro/193.136.177.1i6fcn62stkevgvfg07il3k7hj1826/GSEA_Pro.single_list.IPR000836.txt" TargetMode="External"/><Relationship Id="rId72" Type="http://schemas.openxmlformats.org/officeDocument/2006/relationships/hyperlink" Target="http://genome2d.molgenrug.nl/genome2d_results/GSEA_pro/193.136.177.1i6fcn62stkevgvfg07il3k7hj187/GSEA_Pro.single_list.GO:0008652.txt" TargetMode="External"/><Relationship Id="rId375" Type="http://schemas.openxmlformats.org/officeDocument/2006/relationships/hyperlink" Target="http://www.ebi.ac.uk/QuickGO/GTerm?id=GO:0005615" TargetMode="External"/><Relationship Id="rId582" Type="http://schemas.openxmlformats.org/officeDocument/2006/relationships/hyperlink" Target="http://genome2d.molgenrug.nl/genome2d_results/GSEA_pro/193.136.177.1i6fcn62stkevgvfg07il3k7hj1826/GSEA_Pro.single_list.IPR011266.txt" TargetMode="External"/><Relationship Id="rId638" Type="http://schemas.openxmlformats.org/officeDocument/2006/relationships/hyperlink" Target="http://genome2d.molgenrug.nl/genome2d_results/GSEA_pro/193.136.177.1i6fcn62stkevgvfg07il3k7hj1826/GSEA_Pro.single_list.PF00152.txt" TargetMode="External"/><Relationship Id="rId3" Type="http://schemas.openxmlformats.org/officeDocument/2006/relationships/customXml" Target="../customXml/item3.xml"/><Relationship Id="rId235" Type="http://schemas.openxmlformats.org/officeDocument/2006/relationships/hyperlink" Target="http://smart.embl-heidelberg.de/smart/do_annotation.pl?BLAST=DUMMY&amp;DOMAIN=SM00490" TargetMode="External"/><Relationship Id="rId277" Type="http://schemas.openxmlformats.org/officeDocument/2006/relationships/hyperlink" Target="http://supfam.cs.bris.ac.uk/SUPERFAMILY/cgi-bin/scop.cgi?ipid=SSF54334" TargetMode="External"/><Relationship Id="rId400" Type="http://schemas.openxmlformats.org/officeDocument/2006/relationships/hyperlink" Target="http://genome2d.molgenrug.nl/genome2d_results/GSEA_pro/193.136.177.1i6fcn62stkevgvfg07il3k7hj1826/GSEA_Pro.single_list.GO:0003333.txt" TargetMode="External"/><Relationship Id="rId442" Type="http://schemas.openxmlformats.org/officeDocument/2006/relationships/hyperlink" Target="http://genome2d.molgenrug.nl/genome2d_results/GSEA_pro/193.136.177.1i6fcn62stkevgvfg07il3k7hj1826/GSEA_Pro.single_list.GO:0016021.txt" TargetMode="External"/><Relationship Id="rId484" Type="http://schemas.openxmlformats.org/officeDocument/2006/relationships/hyperlink" Target="http://genome2d.molgenrug.nl/genome2d_results/GSEA_pro/193.136.177.1i6fcn62stkevgvfg07il3k7hj1826/GSEA_Pro.single_list.IPR009812.txt" TargetMode="External"/><Relationship Id="rId705" Type="http://schemas.openxmlformats.org/officeDocument/2006/relationships/hyperlink" Target="http://supfam.cs.bris.ac.uk/SUPERFAMILY/cgi-bin/scop.cgi?ipid=SSF50615" TargetMode="External"/><Relationship Id="rId137" Type="http://schemas.openxmlformats.org/officeDocument/2006/relationships/hyperlink" Target="http://www.ebi.ac.uk/interpro/entry/IPR001926" TargetMode="External"/><Relationship Id="rId302" Type="http://schemas.openxmlformats.org/officeDocument/2006/relationships/hyperlink" Target="http://genome2d.molgenrug.nl/genome2d_results/GSEA_pro/193.136.177.1i6fcn62stkevgvfg07il3k7hj1826/GSEA_Pro.single_list.P.txt" TargetMode="External"/><Relationship Id="rId344" Type="http://schemas.openxmlformats.org/officeDocument/2006/relationships/hyperlink" Target="http://genome2d.molgenrug.nl/genome2d_results/GSEA_pro/193.136.177.1i6fcn62stkevgvfg07il3k7hj1826/GSEA_Pro.single_list.GO:0015991.txt" TargetMode="External"/><Relationship Id="rId691" Type="http://schemas.openxmlformats.org/officeDocument/2006/relationships/hyperlink" Target="http://pfam.xfam.org/family/PF00746" TargetMode="External"/><Relationship Id="rId747" Type="http://schemas.openxmlformats.org/officeDocument/2006/relationships/hyperlink" Target="http://supfam.cs.bris.ac.uk/SUPERFAMILY/cgi-bin/scop.cgi?ipid=SSF53807" TargetMode="External"/><Relationship Id="rId41" Type="http://schemas.openxmlformats.org/officeDocument/2006/relationships/hyperlink" Target="http://ecoliwiki.net/colipedia/index.php/Clusters_of_Orthologous_Groups_(COGs)G" TargetMode="External"/><Relationship Id="rId83" Type="http://schemas.openxmlformats.org/officeDocument/2006/relationships/hyperlink" Target="http://www.ebi.ac.uk/QuickGO/GTerm?id=GO:0006281" TargetMode="External"/><Relationship Id="rId179" Type="http://schemas.openxmlformats.org/officeDocument/2006/relationships/hyperlink" Target="http://www.ebi.ac.uk/interpro/entry/IPR020845" TargetMode="External"/><Relationship Id="rId386" Type="http://schemas.openxmlformats.org/officeDocument/2006/relationships/hyperlink" Target="http://genome2d.molgenrug.nl/genome2d_results/GSEA_pro/193.136.177.1i6fcn62stkevgvfg07il3k7hj1826/GSEA_Pro.single_list.GO:0008982.txt" TargetMode="External"/><Relationship Id="rId551" Type="http://schemas.openxmlformats.org/officeDocument/2006/relationships/hyperlink" Target="http://www.ebi.ac.uk/interpro/entry/IPR002293" TargetMode="External"/><Relationship Id="rId593" Type="http://schemas.openxmlformats.org/officeDocument/2006/relationships/hyperlink" Target="http://www.ebi.ac.uk/interpro/entry/IPR018113" TargetMode="External"/><Relationship Id="rId607" Type="http://schemas.openxmlformats.org/officeDocument/2006/relationships/hyperlink" Target="http://pfam.xfam.org/family/PF02866" TargetMode="External"/><Relationship Id="rId649" Type="http://schemas.openxmlformats.org/officeDocument/2006/relationships/hyperlink" Target="http://pfam.xfam.org/family/PF07662" TargetMode="External"/><Relationship Id="rId190" Type="http://schemas.openxmlformats.org/officeDocument/2006/relationships/hyperlink" Target="http://genome2d.molgenrug.nl/genome2d_results/GSEA_pro/193.136.177.1i6fcn62stkevgvfg07il3k7hj187/GSEA_Pro.single_list.PF07564.txt" TargetMode="External"/><Relationship Id="rId204" Type="http://schemas.openxmlformats.org/officeDocument/2006/relationships/hyperlink" Target="http://genome2d.molgenrug.nl/genome2d_results/GSEA_pro/193.136.177.1i6fcn62stkevgvfg07il3k7hj187/GSEA_Pro.single_list.PF05738.txt" TargetMode="External"/><Relationship Id="rId246" Type="http://schemas.openxmlformats.org/officeDocument/2006/relationships/hyperlink" Target="http://genome2d.molgenrug.nl/genome2d_results/GSEA_pro/193.136.177.1i6fcn62stkevgvfg07il3k7hj187/GSEA_Pro.single_list.SSF48150.txt" TargetMode="External"/><Relationship Id="rId288" Type="http://schemas.openxmlformats.org/officeDocument/2006/relationships/hyperlink" Target="http://www.genome.jp/kegg-bin/show_pathway?saa00900+SAUSA300_RS01770+SAUSA300_RS03060+SAUSA300_RS03065+SAUSA300_RS03070+SAUSA300_RS03675+SAUSA300_RS13740+SAUSA300_RS13790+SAUSA300_RS13795" TargetMode="External"/><Relationship Id="rId411" Type="http://schemas.openxmlformats.org/officeDocument/2006/relationships/hyperlink" Target="http://www.ebi.ac.uk/QuickGO/GTerm?id=GO:0005524" TargetMode="External"/><Relationship Id="rId453" Type="http://schemas.openxmlformats.org/officeDocument/2006/relationships/hyperlink" Target="http://www.ebi.ac.uk/QuickGO/GTerm?id=GO:0051715" TargetMode="External"/><Relationship Id="rId509" Type="http://schemas.openxmlformats.org/officeDocument/2006/relationships/hyperlink" Target="http://www.ebi.ac.uk/interpro/entry/IPR020003" TargetMode="External"/><Relationship Id="rId660" Type="http://schemas.openxmlformats.org/officeDocument/2006/relationships/hyperlink" Target="http://genome2d.molgenrug.nl/genome2d_results/GSEA_pro/193.136.177.1i6fcn62stkevgvfg07il3k7hj1826/GSEA_Pro.single_list.PF07968.txt" TargetMode="External"/><Relationship Id="rId106" Type="http://schemas.openxmlformats.org/officeDocument/2006/relationships/hyperlink" Target="http://genome2d.molgenrug.nl/genome2d_results/GSEA_pro/193.136.177.1i6fcn62stkevgvfg07il3k7hj187/GSEA_Pro.single_list.IPR012347.txt" TargetMode="External"/><Relationship Id="rId313" Type="http://schemas.openxmlformats.org/officeDocument/2006/relationships/hyperlink" Target="http://ecoliwiki.net/colipedia/index.php/Clusters_of_Orthologous_Groups_(COGs)T" TargetMode="External"/><Relationship Id="rId495" Type="http://schemas.openxmlformats.org/officeDocument/2006/relationships/hyperlink" Target="http://www.ebi.ac.uk/interpro/entry/IPR021612" TargetMode="External"/><Relationship Id="rId716" Type="http://schemas.openxmlformats.org/officeDocument/2006/relationships/hyperlink" Target="http://genome2d.molgenrug.nl/genome2d_results/GSEA_pro/193.136.177.1i6fcn62stkevgvfg07il3k7hj1826/GSEA_Pro.single_list.SSF55060.txt" TargetMode="External"/><Relationship Id="rId758" Type="http://schemas.openxmlformats.org/officeDocument/2006/relationships/hyperlink" Target="http://genome2d.molgenrug.nl/genome2d_results/GSEA_pro/193.136.177.1i6fcn62stkevgvfg07il3k7hj1826/GSEA_Pro.single_list.SSF55604.txt" TargetMode="External"/><Relationship Id="rId10" Type="http://schemas.openxmlformats.org/officeDocument/2006/relationships/footnotes" Target="footnotes.xml"/><Relationship Id="rId52" Type="http://schemas.openxmlformats.org/officeDocument/2006/relationships/hyperlink" Target="http://genome2d.molgenrug.nl/genome2d_results/GSEA_pro/193.136.177.1i6fcn62stkevgvfg07il3k7hj187/GSEA_Pro.single_list.GO:0009088.txt" TargetMode="External"/><Relationship Id="rId94" Type="http://schemas.openxmlformats.org/officeDocument/2006/relationships/hyperlink" Target="http://genome2d.molgenrug.nl/genome2d_results/GSEA_pro/193.136.177.1i6fcn62stkevgvfg07il3k7hj187/GSEA_Pro.single_list.GO:0030976.txt" TargetMode="External"/><Relationship Id="rId148" Type="http://schemas.openxmlformats.org/officeDocument/2006/relationships/hyperlink" Target="http://genome2d.molgenrug.nl/genome2d_results/GSEA_pro/193.136.177.1i6fcn62stkevgvfg07il3k7hj187/GSEA_Pro.single_list.IPR008966.txt" TargetMode="External"/><Relationship Id="rId355" Type="http://schemas.openxmlformats.org/officeDocument/2006/relationships/hyperlink" Target="http://www.ebi.ac.uk/QuickGO/GTerm?id=GO:0045263" TargetMode="External"/><Relationship Id="rId397" Type="http://schemas.openxmlformats.org/officeDocument/2006/relationships/hyperlink" Target="http://www.ebi.ac.uk/QuickGO/GTerm?id=GO:0000166" TargetMode="External"/><Relationship Id="rId520" Type="http://schemas.openxmlformats.org/officeDocument/2006/relationships/hyperlink" Target="http://genome2d.molgenrug.nl/genome2d_results/GSEA_pro/193.136.177.1i6fcn62stkevgvfg07il3k7hj1826/GSEA_Pro.single_list.IPR001254.txt" TargetMode="External"/><Relationship Id="rId562" Type="http://schemas.openxmlformats.org/officeDocument/2006/relationships/hyperlink" Target="http://genome2d.molgenrug.nl/genome2d_results/GSEA_pro/193.136.177.1i6fcn62stkevgvfg07il3k7hj1826/GSEA_Pro.single_list.IPR003963.txt" TargetMode="External"/><Relationship Id="rId618" Type="http://schemas.openxmlformats.org/officeDocument/2006/relationships/hyperlink" Target="http://genome2d.molgenrug.nl/genome2d_results/GSEA_pro/193.136.177.1i6fcn62stkevgvfg07il3k7hj1826/GSEA_Pro.single_list.PF07129.txt" TargetMode="External"/><Relationship Id="rId215" Type="http://schemas.openxmlformats.org/officeDocument/2006/relationships/hyperlink" Target="http://pfam.xfam.org/family/PF00746" TargetMode="External"/><Relationship Id="rId257" Type="http://schemas.openxmlformats.org/officeDocument/2006/relationships/hyperlink" Target="http://supfam.cs.bris.ac.uk/SUPERFAMILY/cgi-bin/scop.cgi?ipid=SSF49401" TargetMode="External"/><Relationship Id="rId422" Type="http://schemas.openxmlformats.org/officeDocument/2006/relationships/hyperlink" Target="http://genome2d.molgenrug.nl/genome2d_results/GSEA_pro/193.136.177.1i6fcn62stkevgvfg07il3k7hj1826/GSEA_Pro.single_list.GO:0006418.txt" TargetMode="External"/><Relationship Id="rId464" Type="http://schemas.openxmlformats.org/officeDocument/2006/relationships/hyperlink" Target="http://genome2d.molgenrug.nl/genome2d_results/GSEA_pro/193.136.177.1i6fcn62stkevgvfg07il3k7hj1826/GSEA_Pro.single_list.IPR001209.txt" TargetMode="External"/><Relationship Id="rId299" Type="http://schemas.openxmlformats.org/officeDocument/2006/relationships/hyperlink" Target="http://www.genome.jp/kegg-bin/show_pathway?saa00640" TargetMode="External"/><Relationship Id="rId727" Type="http://schemas.openxmlformats.org/officeDocument/2006/relationships/hyperlink" Target="http://supfam.cs.bris.ac.uk/SUPERFAMILY/cgi-bin/scop.cgi?ipid=SSF161098" TargetMode="External"/><Relationship Id="rId63" Type="http://schemas.openxmlformats.org/officeDocument/2006/relationships/hyperlink" Target="http://www.ebi.ac.uk/QuickGO/GTerm?id=GO:0009381" TargetMode="External"/><Relationship Id="rId159" Type="http://schemas.openxmlformats.org/officeDocument/2006/relationships/hyperlink" Target="http://www.ebi.ac.uk/interpro/entry/IPR011991" TargetMode="External"/><Relationship Id="rId366" Type="http://schemas.openxmlformats.org/officeDocument/2006/relationships/hyperlink" Target="http://genome2d.molgenrug.nl/genome2d_results/GSEA_pro/193.136.177.1i6fcn62stkevgvfg07il3k7hj1826/GSEA_Pro.single_list.GO:0006432.txt" TargetMode="External"/><Relationship Id="rId573" Type="http://schemas.openxmlformats.org/officeDocument/2006/relationships/hyperlink" Target="http://www.ebi.ac.uk/interpro/entry/IPR00900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D1\AppData\Local\Temp\Rar$DIa0.044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Checked_x0020_Out_x0020_To xmlns="7fcbe0f6-eda7-4b36-908c-1e5ea2fbcf84">
      <UserInfo>
        <DisplayName/>
        <AccountId xsi:nil="true"/>
        <AccountType/>
      </UserInfo>
    </Checked_x0020_Out_x0020_To>
    <DocumentId xmlns="7fcbe0f6-eda7-4b36-908c-1e5ea2fbcf84">Table 1.DOCX</DocumentId>
    <IsDeleted xmlns="7fcbe0f6-eda7-4b36-908c-1e5ea2fbcf84">false</IsDeleted>
    <DocumentType xmlns="7fcbe0f6-eda7-4b36-908c-1e5ea2fbcf84">Table</DocumentType>
    <StageName xmlns="7fcbe0f6-eda7-4b36-908c-1e5ea2fbcf84" xsi:nil="true"/>
    <TitleName xmlns="7fcbe0f6-eda7-4b36-908c-1e5ea2fbcf84">Table 1.DOCX</TitleName>
    <FileFormat xmlns="7fcbe0f6-eda7-4b36-908c-1e5ea2fbcf84">DOCX</FileForma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DFCA1DE3064840AB611BCE658C5291" ma:contentTypeVersion="7" ma:contentTypeDescription="Create a new document." ma:contentTypeScope="" ma:versionID="87f59181ad0ac6c84307d0f50e887fd0">
  <xsd:schema xmlns:xsd="http://www.w3.org/2001/XMLSchema" xmlns:p="http://schemas.microsoft.com/office/2006/metadata/properties" xmlns:ns2="7fcbe0f6-eda7-4b36-908c-1e5ea2fbcf84" targetNamespace="http://schemas.microsoft.com/office/2006/metadata/properties" ma:root="true" ma:fieldsID="5690ab51151e6ea2f9d4efed3628418a" ns2:_="">
    <xsd:import namespace="7fcbe0f6-eda7-4b36-908c-1e5ea2fbcf84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7fcbe0f6-eda7-4b36-908c-1e5ea2fbcf84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8702A91-25C0-4063-8826-538525156C9B}">
  <ds:schemaRefs>
    <ds:schemaRef ds:uri="http://schemas.microsoft.com/office/2006/metadata/properties"/>
    <ds:schemaRef ds:uri="7fcbe0f6-eda7-4b36-908c-1e5ea2fbcf84"/>
  </ds:schemaRefs>
</ds:datastoreItem>
</file>

<file path=customXml/itemProps2.xml><?xml version="1.0" encoding="utf-8"?>
<ds:datastoreItem xmlns:ds="http://schemas.openxmlformats.org/officeDocument/2006/customXml" ds:itemID="{245069C2-4862-4049-9F53-ABEA40189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cbe0f6-eda7-4b36-908c-1e5ea2fbcf8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ED17C4B-A95F-496F-BED7-683E6D9DE0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0BE400-9A85-40E7-82D8-F57EF929E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23</TotalTime>
  <Pages>43</Pages>
  <Words>22697</Words>
  <Characters>129379</Characters>
  <Application>Microsoft Office Word</Application>
  <DocSecurity>0</DocSecurity>
  <Lines>1078</Lines>
  <Paragraphs>303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ITQB</Company>
  <LinksUpToDate>false</LinksUpToDate>
  <CharactersWithSpaces>151773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SSD1</dc:creator>
  <cp:lastModifiedBy>SSD1</cp:lastModifiedBy>
  <cp:revision>5</cp:revision>
  <cp:lastPrinted>2013-10-03T12:51:00Z</cp:lastPrinted>
  <dcterms:created xsi:type="dcterms:W3CDTF">2017-07-01T22:44:00Z</dcterms:created>
  <dcterms:modified xsi:type="dcterms:W3CDTF">2017-07-03T12:38:00Z</dcterms:modified>
</cp:coreProperties>
</file>