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:rsidR="00CC31F6" w:rsidRPr="00CC31F6" w:rsidRDefault="00CC31F6" w:rsidP="00CC31F6">
      <w:pPr>
        <w:suppressLineNumbers/>
        <w:spacing w:before="240" w:after="360"/>
        <w:jc w:val="center"/>
        <w:rPr>
          <w:rFonts w:cs="Times New Roman"/>
          <w:b/>
          <w:sz w:val="32"/>
          <w:szCs w:val="32"/>
          <w:lang w:eastAsia="ko-KR"/>
        </w:rPr>
      </w:pPr>
      <w:r w:rsidRPr="00CC31F6">
        <w:rPr>
          <w:rFonts w:cs="Times New Roman" w:hint="eastAsia"/>
          <w:b/>
          <w:sz w:val="32"/>
          <w:szCs w:val="32"/>
          <w:lang w:eastAsia="ko-KR"/>
        </w:rPr>
        <w:t>S</w:t>
      </w:r>
      <w:r w:rsidRPr="00CC31F6">
        <w:rPr>
          <w:rFonts w:cs="Times New Roman"/>
          <w:b/>
          <w:sz w:val="32"/>
          <w:szCs w:val="32"/>
          <w:lang w:eastAsia="ko-KR"/>
        </w:rPr>
        <w:t>tructure of TRAF family: current understanding of receptor recognition</w:t>
      </w:r>
    </w:p>
    <w:p w:rsidR="00CC31F6" w:rsidRPr="00376CC5" w:rsidRDefault="00CC31F6" w:rsidP="00CC31F6">
      <w:pPr>
        <w:pStyle w:val="AuthorList"/>
      </w:pPr>
      <w:r>
        <w:t>Hyun Ho Park</w:t>
      </w:r>
    </w:p>
    <w:p w:rsidR="00CC31F6" w:rsidRPr="00376CC5" w:rsidRDefault="00CC31F6" w:rsidP="00CC31F6">
      <w:pPr>
        <w:spacing w:before="240" w:after="0"/>
        <w:rPr>
          <w:rFonts w:cs="Times New Roman"/>
          <w:b/>
          <w:szCs w:val="24"/>
        </w:rPr>
      </w:pPr>
      <w:r w:rsidRPr="00376CC5">
        <w:rPr>
          <w:rFonts w:cs="Times New Roman"/>
          <w:szCs w:val="24"/>
          <w:vertAlign w:val="superscript"/>
        </w:rPr>
        <w:t>1</w:t>
      </w:r>
      <w:r>
        <w:rPr>
          <w:rFonts w:cs="Times New Roman"/>
          <w:szCs w:val="24"/>
        </w:rPr>
        <w:t>College of Pharmacy</w:t>
      </w:r>
      <w:r w:rsidRPr="00376CC5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Chung-</w:t>
      </w:r>
      <w:proofErr w:type="spellStart"/>
      <w:r>
        <w:rPr>
          <w:rFonts w:cs="Times New Roman"/>
          <w:szCs w:val="24"/>
        </w:rPr>
        <w:t>Ang</w:t>
      </w:r>
      <w:proofErr w:type="spellEnd"/>
      <w:r>
        <w:rPr>
          <w:rFonts w:cs="Times New Roman"/>
          <w:szCs w:val="24"/>
        </w:rPr>
        <w:t xml:space="preserve"> University, Seoul, Republic of Korea</w:t>
      </w:r>
    </w:p>
    <w:p w:rsidR="00CC31F6" w:rsidRPr="00376CC5" w:rsidRDefault="00CC31F6" w:rsidP="00CC31F6">
      <w:pPr>
        <w:spacing w:before="240" w:after="0"/>
        <w:rPr>
          <w:rFonts w:cs="Times New Roman"/>
          <w:b/>
          <w:szCs w:val="24"/>
        </w:rPr>
      </w:pPr>
      <w:r w:rsidRPr="00376CC5">
        <w:rPr>
          <w:rFonts w:cs="Times New Roman"/>
          <w:b/>
          <w:szCs w:val="24"/>
        </w:rPr>
        <w:br/>
      </w:r>
      <w:r w:rsidRPr="00376CC5">
        <w:rPr>
          <w:rFonts w:cs="Times New Roman"/>
          <w:szCs w:val="24"/>
        </w:rPr>
        <w:t>Corresponding Author</w:t>
      </w:r>
      <w:r w:rsidRPr="00376CC5">
        <w:rPr>
          <w:rFonts w:cs="Times New Roman"/>
          <w:szCs w:val="24"/>
        </w:rPr>
        <w:br/>
      </w:r>
      <w:r>
        <w:rPr>
          <w:rFonts w:cs="Times New Roman"/>
          <w:szCs w:val="24"/>
        </w:rPr>
        <w:t>xrayleox@cau.ac.kr</w:t>
      </w:r>
    </w:p>
    <w:p w:rsidR="00CC31F6" w:rsidRDefault="00CC31F6" w:rsidP="00CC31F6">
      <w:pPr>
        <w:pStyle w:val="2"/>
        <w:numPr>
          <w:ilvl w:val="0"/>
          <w:numId w:val="0"/>
        </w:numPr>
        <w:ind w:left="567" w:hanging="567"/>
      </w:pPr>
    </w:p>
    <w:p w:rsidR="00CC31F6" w:rsidRDefault="00CC31F6" w:rsidP="00CC31F6">
      <w:pPr>
        <w:pStyle w:val="2"/>
        <w:numPr>
          <w:ilvl w:val="0"/>
          <w:numId w:val="0"/>
        </w:numPr>
        <w:ind w:left="567" w:hanging="567"/>
      </w:pPr>
    </w:p>
    <w:p w:rsidR="00CC31F6" w:rsidRDefault="00CC31F6" w:rsidP="00CC31F6">
      <w:pPr>
        <w:pStyle w:val="2"/>
        <w:numPr>
          <w:ilvl w:val="0"/>
          <w:numId w:val="0"/>
        </w:numPr>
        <w:ind w:left="567" w:hanging="567"/>
      </w:pPr>
    </w:p>
    <w:p w:rsidR="00CC31F6" w:rsidRDefault="00CC31F6" w:rsidP="00CC31F6">
      <w:pPr>
        <w:pStyle w:val="2"/>
        <w:numPr>
          <w:ilvl w:val="0"/>
          <w:numId w:val="0"/>
        </w:numPr>
        <w:ind w:left="567" w:hanging="567"/>
      </w:pPr>
    </w:p>
    <w:p w:rsidR="00CC31F6" w:rsidRDefault="00CC31F6" w:rsidP="00CC31F6">
      <w:pPr>
        <w:pStyle w:val="2"/>
        <w:numPr>
          <w:ilvl w:val="0"/>
          <w:numId w:val="0"/>
        </w:numPr>
        <w:ind w:left="567" w:hanging="567"/>
      </w:pPr>
    </w:p>
    <w:p w:rsidR="00CC31F6" w:rsidRDefault="00CC31F6" w:rsidP="00CC31F6">
      <w:pPr>
        <w:pStyle w:val="2"/>
        <w:numPr>
          <w:ilvl w:val="0"/>
          <w:numId w:val="0"/>
        </w:numPr>
        <w:ind w:left="567" w:hanging="567"/>
      </w:pPr>
    </w:p>
    <w:p w:rsidR="00CC31F6" w:rsidRDefault="00CC31F6" w:rsidP="00CC31F6">
      <w:pPr>
        <w:pStyle w:val="2"/>
        <w:numPr>
          <w:ilvl w:val="0"/>
          <w:numId w:val="0"/>
        </w:numPr>
        <w:ind w:left="567" w:hanging="567"/>
      </w:pPr>
    </w:p>
    <w:p w:rsidR="00CC31F6" w:rsidRDefault="00CC31F6" w:rsidP="00CC31F6">
      <w:pPr>
        <w:pStyle w:val="2"/>
        <w:numPr>
          <w:ilvl w:val="0"/>
          <w:numId w:val="0"/>
        </w:numPr>
        <w:ind w:left="567" w:hanging="567"/>
      </w:pPr>
    </w:p>
    <w:p w:rsidR="00CC31F6" w:rsidRDefault="00CC31F6" w:rsidP="00CC31F6">
      <w:pPr>
        <w:pStyle w:val="2"/>
        <w:numPr>
          <w:ilvl w:val="0"/>
          <w:numId w:val="0"/>
        </w:numPr>
        <w:ind w:left="567" w:hanging="567"/>
      </w:pPr>
    </w:p>
    <w:p w:rsidR="00CC31F6" w:rsidRDefault="00CC31F6" w:rsidP="00CC31F6">
      <w:pPr>
        <w:pStyle w:val="2"/>
        <w:numPr>
          <w:ilvl w:val="0"/>
          <w:numId w:val="0"/>
        </w:numPr>
        <w:ind w:left="567" w:hanging="567"/>
      </w:pPr>
    </w:p>
    <w:p w:rsidR="00CC31F6" w:rsidRDefault="00CC31F6" w:rsidP="00CC31F6">
      <w:pPr>
        <w:pStyle w:val="2"/>
        <w:numPr>
          <w:ilvl w:val="0"/>
          <w:numId w:val="0"/>
        </w:numPr>
        <w:ind w:left="567" w:hanging="567"/>
      </w:pPr>
    </w:p>
    <w:p w:rsidR="00CC31F6" w:rsidRDefault="00CC31F6" w:rsidP="00CC31F6">
      <w:pPr>
        <w:pStyle w:val="2"/>
        <w:numPr>
          <w:ilvl w:val="0"/>
          <w:numId w:val="0"/>
        </w:numPr>
        <w:ind w:left="567" w:hanging="567"/>
      </w:pPr>
    </w:p>
    <w:p w:rsidR="00CC31F6" w:rsidRDefault="00CC31F6" w:rsidP="00CC31F6">
      <w:pPr>
        <w:pStyle w:val="2"/>
        <w:numPr>
          <w:ilvl w:val="0"/>
          <w:numId w:val="0"/>
        </w:numPr>
        <w:ind w:left="567" w:hanging="567"/>
      </w:pPr>
    </w:p>
    <w:p w:rsidR="00CC31F6" w:rsidRDefault="00CC31F6" w:rsidP="00CC31F6">
      <w:pPr>
        <w:pStyle w:val="2"/>
        <w:numPr>
          <w:ilvl w:val="0"/>
          <w:numId w:val="0"/>
        </w:numPr>
        <w:ind w:left="567" w:hanging="567"/>
      </w:pPr>
    </w:p>
    <w:p w:rsidR="00CC31F6" w:rsidRDefault="00CC31F6" w:rsidP="00CC31F6">
      <w:pPr>
        <w:pStyle w:val="2"/>
        <w:numPr>
          <w:ilvl w:val="0"/>
          <w:numId w:val="0"/>
        </w:numPr>
        <w:ind w:left="567" w:hanging="567"/>
      </w:pPr>
    </w:p>
    <w:p w:rsidR="00CC31F6" w:rsidRDefault="00CC31F6" w:rsidP="00CC31F6">
      <w:pPr>
        <w:pStyle w:val="2"/>
        <w:numPr>
          <w:ilvl w:val="0"/>
          <w:numId w:val="0"/>
        </w:numPr>
        <w:ind w:left="567" w:hanging="567"/>
      </w:pPr>
    </w:p>
    <w:p w:rsidR="00B64B31" w:rsidRPr="00B64B31" w:rsidRDefault="00B64B31" w:rsidP="00B64B31"/>
    <w:p w:rsidR="00994A3D" w:rsidRPr="001549D3" w:rsidRDefault="00994A3D" w:rsidP="005C778B">
      <w:pPr>
        <w:pStyle w:val="2"/>
        <w:numPr>
          <w:ilvl w:val="0"/>
          <w:numId w:val="0"/>
        </w:numPr>
        <w:ind w:left="567" w:hanging="567"/>
      </w:pPr>
      <w:r w:rsidRPr="0001436A">
        <w:lastRenderedPageBreak/>
        <w:t>Supplementary</w:t>
      </w:r>
      <w:r w:rsidR="00CC31F6">
        <w:t xml:space="preserve"> Figure1</w:t>
      </w:r>
      <w:r w:rsidR="005C778B">
        <w:rPr>
          <w:noProof/>
          <w:lang w:eastAsia="ko-KR"/>
        </w:rPr>
        <w:drawing>
          <wp:inline distT="0" distB="0" distL="0" distR="0" wp14:anchorId="187B4358" wp14:editId="4BD3368C">
            <wp:extent cx="5300910" cy="6994477"/>
            <wp:effectExtent l="0" t="0" r="0" b="0"/>
            <wp:docPr id="2" name="그림 2" descr="C:\Users\cau\Desktop\TRAF family sequence al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u\Desktop\TRAF family sequence alig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10" cy="699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CC31F6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="00C37E57">
        <w:rPr>
          <w:rFonts w:cs="Times New Roman"/>
          <w:szCs w:val="24"/>
        </w:rPr>
        <w:t xml:space="preserve"> Sequen</w:t>
      </w:r>
      <w:r w:rsidR="005C778B">
        <w:rPr>
          <w:rFonts w:cs="Times New Roman"/>
          <w:szCs w:val="24"/>
        </w:rPr>
        <w:t xml:space="preserve">ce alignment of </w:t>
      </w:r>
      <w:r w:rsidR="00C37E57">
        <w:rPr>
          <w:rFonts w:cs="Times New Roman"/>
          <w:szCs w:val="24"/>
        </w:rPr>
        <w:t>TRAF family</w:t>
      </w:r>
      <w:r w:rsidRPr="001549D3">
        <w:rPr>
          <w:rFonts w:cs="Times New Roman"/>
          <w:szCs w:val="24"/>
        </w:rPr>
        <w:t xml:space="preserve">. </w:t>
      </w:r>
      <w:r w:rsidR="005C778B">
        <w:rPr>
          <w:rFonts w:cs="Times New Roman"/>
          <w:szCs w:val="24"/>
        </w:rPr>
        <w:t xml:space="preserve">TRAF domains are indicated by green high-right box. </w:t>
      </w:r>
      <w:r w:rsidR="00C37E57">
        <w:rPr>
          <w:rFonts w:cs="Times New Roman"/>
          <w:szCs w:val="24"/>
        </w:rPr>
        <w:t xml:space="preserve">Red line indicates boundary between TRAF-N </w:t>
      </w:r>
      <w:r w:rsidR="005C778B">
        <w:rPr>
          <w:rFonts w:cs="Times New Roman"/>
          <w:szCs w:val="24"/>
        </w:rPr>
        <w:t xml:space="preserve">(N) </w:t>
      </w:r>
      <w:r w:rsidR="00C37E57">
        <w:rPr>
          <w:rFonts w:cs="Times New Roman"/>
          <w:szCs w:val="24"/>
        </w:rPr>
        <w:t>and TRAF-C domain</w:t>
      </w:r>
      <w:r w:rsidR="005C778B">
        <w:rPr>
          <w:rFonts w:cs="Times New Roman"/>
          <w:szCs w:val="24"/>
        </w:rPr>
        <w:t xml:space="preserve"> (C)</w:t>
      </w:r>
      <w:r w:rsidR="00C37E57">
        <w:rPr>
          <w:rFonts w:cs="Times New Roman"/>
          <w:szCs w:val="24"/>
        </w:rPr>
        <w:t xml:space="preserve">. Secondary structure was shown above the sequence. </w:t>
      </w:r>
    </w:p>
    <w:p w:rsidR="00CC31F6" w:rsidRDefault="00CC31F6" w:rsidP="00654E8F">
      <w:pPr>
        <w:spacing w:before="240"/>
      </w:pPr>
    </w:p>
    <w:p w:rsidR="00AC098C" w:rsidRDefault="00AC098C" w:rsidP="00AC098C">
      <w:pPr>
        <w:pStyle w:val="2"/>
        <w:numPr>
          <w:ilvl w:val="0"/>
          <w:numId w:val="0"/>
        </w:numPr>
        <w:ind w:left="567" w:hanging="567"/>
      </w:pPr>
      <w:r w:rsidRPr="0001436A">
        <w:lastRenderedPageBreak/>
        <w:t>Supplementary</w:t>
      </w:r>
      <w:r>
        <w:t xml:space="preserve"> Table1. Receptors with TRAF-binding motif </w:t>
      </w:r>
    </w:p>
    <w:tbl>
      <w:tblPr>
        <w:tblOverlap w:val="never"/>
        <w:tblW w:w="977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6"/>
        <w:gridCol w:w="2553"/>
        <w:gridCol w:w="2449"/>
        <w:gridCol w:w="2449"/>
      </w:tblGrid>
      <w:tr w:rsidR="00D466E3" w:rsidRPr="00026B05" w:rsidTr="00D466E3">
        <w:trPr>
          <w:trHeight w:val="492"/>
        </w:trPr>
        <w:tc>
          <w:tcPr>
            <w:tcW w:w="2326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466E3" w:rsidRPr="00026B05" w:rsidRDefault="00D466E3" w:rsidP="00B96FCD">
            <w:pPr>
              <w:rPr>
                <w:szCs w:val="24"/>
                <w:lang w:eastAsia="ko-KR"/>
              </w:rPr>
            </w:pPr>
            <w:r w:rsidRPr="00026B05">
              <w:rPr>
                <w:szCs w:val="24"/>
                <w:lang w:eastAsia="ko-KR"/>
              </w:rPr>
              <w:t>TRAF family</w:t>
            </w:r>
          </w:p>
        </w:tc>
        <w:tc>
          <w:tcPr>
            <w:tcW w:w="2553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466E3" w:rsidRPr="00026B05" w:rsidRDefault="00D466E3" w:rsidP="00B96FCD">
            <w:pPr>
              <w:jc w:val="center"/>
              <w:rPr>
                <w:szCs w:val="24"/>
                <w:lang w:eastAsia="ko-KR"/>
              </w:rPr>
            </w:pPr>
            <w:r>
              <w:rPr>
                <w:rFonts w:hint="eastAsia"/>
                <w:szCs w:val="24"/>
                <w:lang w:eastAsia="ko-KR"/>
              </w:rPr>
              <w:t>TRAF1/2/3/5</w:t>
            </w:r>
          </w:p>
        </w:tc>
        <w:tc>
          <w:tcPr>
            <w:tcW w:w="2449" w:type="dxa"/>
            <w:tcBorders>
              <w:top w:val="single" w:sz="4" w:space="0" w:color="auto"/>
              <w:bottom w:val="single" w:sz="4" w:space="0" w:color="auto"/>
            </w:tcBorders>
          </w:tcPr>
          <w:p w:rsidR="00D466E3" w:rsidRPr="00026B05" w:rsidRDefault="00D466E3" w:rsidP="00B96FCD">
            <w:pPr>
              <w:jc w:val="center"/>
              <w:rPr>
                <w:szCs w:val="24"/>
                <w:lang w:eastAsia="ko-KR"/>
              </w:rPr>
            </w:pPr>
            <w:r>
              <w:rPr>
                <w:rFonts w:hint="eastAsia"/>
                <w:szCs w:val="24"/>
                <w:lang w:eastAsia="ko-KR"/>
              </w:rPr>
              <w:t>TRAF4</w:t>
            </w:r>
          </w:p>
        </w:tc>
        <w:tc>
          <w:tcPr>
            <w:tcW w:w="2449" w:type="dxa"/>
            <w:tcBorders>
              <w:top w:val="single" w:sz="4" w:space="0" w:color="auto"/>
              <w:bottom w:val="single" w:sz="4" w:space="0" w:color="auto"/>
            </w:tcBorders>
          </w:tcPr>
          <w:p w:rsidR="00D466E3" w:rsidRPr="00026B05" w:rsidRDefault="00D466E3" w:rsidP="00B96FCD">
            <w:pPr>
              <w:jc w:val="center"/>
              <w:rPr>
                <w:szCs w:val="24"/>
                <w:lang w:eastAsia="ko-KR"/>
              </w:rPr>
            </w:pPr>
            <w:r>
              <w:rPr>
                <w:rFonts w:hint="eastAsia"/>
                <w:szCs w:val="24"/>
                <w:lang w:eastAsia="ko-KR"/>
              </w:rPr>
              <w:t>TRAF6</w:t>
            </w:r>
          </w:p>
        </w:tc>
      </w:tr>
      <w:tr w:rsidR="00D466E3" w:rsidRPr="00026B05" w:rsidTr="00344F34">
        <w:trPr>
          <w:trHeight w:val="426"/>
        </w:trPr>
        <w:tc>
          <w:tcPr>
            <w:tcW w:w="2326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466E3" w:rsidRPr="00026B05" w:rsidRDefault="00D466E3" w:rsidP="00D466E3">
            <w:pPr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t>Receptors</w:t>
            </w:r>
          </w:p>
        </w:tc>
        <w:tc>
          <w:tcPr>
            <w:tcW w:w="2553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szCs w:val="24"/>
                <w:lang w:eastAsia="ko-KR"/>
              </w:rPr>
              <w:t>TNFR2</w:t>
            </w:r>
          </w:p>
        </w:tc>
        <w:tc>
          <w:tcPr>
            <w:tcW w:w="2449" w:type="dxa"/>
            <w:tcBorders>
              <w:top w:val="single" w:sz="4" w:space="0" w:color="auto"/>
            </w:tcBorders>
            <w:vAlign w:val="center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proofErr w:type="spellStart"/>
            <w:r w:rsidRPr="00026B05">
              <w:rPr>
                <w:rFonts w:hint="eastAsia"/>
                <w:szCs w:val="24"/>
                <w:lang w:eastAsia="ko-KR"/>
              </w:rPr>
              <w:t>GPIb</w:t>
            </w:r>
            <w:proofErr w:type="spellEnd"/>
          </w:p>
        </w:tc>
        <w:tc>
          <w:tcPr>
            <w:tcW w:w="2449" w:type="dxa"/>
            <w:vAlign w:val="center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CD40</w:t>
            </w:r>
          </w:p>
        </w:tc>
      </w:tr>
      <w:tr w:rsidR="00D466E3" w:rsidRPr="00026B05" w:rsidTr="00344F34">
        <w:trPr>
          <w:trHeight w:val="179"/>
        </w:trPr>
        <w:tc>
          <w:tcPr>
            <w:tcW w:w="2326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66E3" w:rsidRPr="00026B05" w:rsidRDefault="00D466E3" w:rsidP="00D466E3">
            <w:pPr>
              <w:rPr>
                <w:szCs w:val="24"/>
                <w:lang w:eastAsia="ko-KR"/>
              </w:rPr>
            </w:pPr>
          </w:p>
        </w:tc>
        <w:tc>
          <w:tcPr>
            <w:tcW w:w="2553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OX40</w:t>
            </w:r>
          </w:p>
        </w:tc>
        <w:tc>
          <w:tcPr>
            <w:tcW w:w="2449" w:type="dxa"/>
            <w:vAlign w:val="center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GPVI</w:t>
            </w:r>
          </w:p>
        </w:tc>
        <w:tc>
          <w:tcPr>
            <w:tcW w:w="2449" w:type="dxa"/>
            <w:vAlign w:val="center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TACI</w:t>
            </w:r>
          </w:p>
        </w:tc>
      </w:tr>
      <w:tr w:rsidR="00D466E3" w:rsidRPr="00026B05" w:rsidTr="00D466E3">
        <w:trPr>
          <w:trHeight w:val="576"/>
        </w:trPr>
        <w:tc>
          <w:tcPr>
            <w:tcW w:w="2326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66E3" w:rsidRPr="00026B05" w:rsidRDefault="00D466E3" w:rsidP="00D466E3">
            <w:pPr>
              <w:rPr>
                <w:szCs w:val="24"/>
                <w:lang w:eastAsia="ko-KR"/>
              </w:rPr>
            </w:pPr>
          </w:p>
        </w:tc>
        <w:tc>
          <w:tcPr>
            <w:tcW w:w="2553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CD40</w:t>
            </w:r>
          </w:p>
        </w:tc>
        <w:tc>
          <w:tcPr>
            <w:tcW w:w="2449" w:type="dxa"/>
            <w:vAlign w:val="center"/>
          </w:tcPr>
          <w:p w:rsidR="00D466E3" w:rsidRPr="00026B05" w:rsidRDefault="00D466E3" w:rsidP="00D466E3">
            <w:pPr>
              <w:jc w:val="center"/>
              <w:rPr>
                <w:rFonts w:cs="Times New Roman"/>
                <w:szCs w:val="24"/>
                <w:lang w:eastAsia="ko-KR"/>
              </w:rPr>
            </w:pPr>
            <w:r w:rsidRPr="00026B05">
              <w:rPr>
                <w:rFonts w:cs="Times New Roman"/>
                <w:szCs w:val="24"/>
                <w:lang w:eastAsia="ko-KR"/>
              </w:rPr>
              <w:t>TGF</w:t>
            </w:r>
            <w:r w:rsidRPr="00026B05">
              <w:rPr>
                <w:rFonts w:eastAsia="맑은 고딕" w:cs="Times New Roman"/>
                <w:szCs w:val="24"/>
                <w:lang w:eastAsia="ko-KR"/>
              </w:rPr>
              <w:t>βR1</w:t>
            </w:r>
          </w:p>
        </w:tc>
        <w:tc>
          <w:tcPr>
            <w:tcW w:w="2449" w:type="dxa"/>
            <w:vAlign w:val="center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RANK</w:t>
            </w:r>
          </w:p>
        </w:tc>
      </w:tr>
      <w:tr w:rsidR="00D466E3" w:rsidRPr="00026B05" w:rsidTr="00D466E3">
        <w:trPr>
          <w:trHeight w:val="576"/>
        </w:trPr>
        <w:tc>
          <w:tcPr>
            <w:tcW w:w="2326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66E3" w:rsidRPr="00026B05" w:rsidRDefault="00D466E3" w:rsidP="00D466E3">
            <w:pPr>
              <w:rPr>
                <w:szCs w:val="24"/>
                <w:lang w:eastAsia="ko-KR"/>
              </w:rPr>
            </w:pPr>
          </w:p>
        </w:tc>
        <w:tc>
          <w:tcPr>
            <w:tcW w:w="2553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CD30</w:t>
            </w:r>
          </w:p>
        </w:tc>
        <w:tc>
          <w:tcPr>
            <w:tcW w:w="2449" w:type="dxa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cs="Times New Roman"/>
                <w:szCs w:val="24"/>
                <w:lang w:eastAsia="ko-KR"/>
              </w:rPr>
              <w:t>TGF</w:t>
            </w:r>
            <w:r>
              <w:rPr>
                <w:rFonts w:eastAsia="맑은 고딕" w:cs="Times New Roman"/>
                <w:szCs w:val="24"/>
                <w:lang w:eastAsia="ko-KR"/>
              </w:rPr>
              <w:t>βR2</w:t>
            </w:r>
          </w:p>
        </w:tc>
        <w:tc>
          <w:tcPr>
            <w:tcW w:w="2449" w:type="dxa"/>
            <w:vAlign w:val="center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XEDAR</w:t>
            </w:r>
          </w:p>
        </w:tc>
      </w:tr>
      <w:tr w:rsidR="00D466E3" w:rsidRPr="00026B05" w:rsidTr="00344F34">
        <w:trPr>
          <w:trHeight w:val="576"/>
        </w:trPr>
        <w:tc>
          <w:tcPr>
            <w:tcW w:w="2326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66E3" w:rsidRPr="00026B05" w:rsidRDefault="00D466E3" w:rsidP="00D466E3">
            <w:pPr>
              <w:rPr>
                <w:szCs w:val="24"/>
                <w:lang w:eastAsia="ko-KR"/>
              </w:rPr>
            </w:pPr>
          </w:p>
        </w:tc>
        <w:tc>
          <w:tcPr>
            <w:tcW w:w="2553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4-1BB</w:t>
            </w:r>
          </w:p>
        </w:tc>
        <w:tc>
          <w:tcPr>
            <w:tcW w:w="2449" w:type="dxa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</w:p>
        </w:tc>
        <w:tc>
          <w:tcPr>
            <w:tcW w:w="2449" w:type="dxa"/>
            <w:vAlign w:val="center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TROY</w:t>
            </w:r>
          </w:p>
        </w:tc>
      </w:tr>
      <w:tr w:rsidR="00D466E3" w:rsidRPr="00026B05" w:rsidTr="00344F34">
        <w:trPr>
          <w:trHeight w:val="576"/>
        </w:trPr>
        <w:tc>
          <w:tcPr>
            <w:tcW w:w="2326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66E3" w:rsidRPr="00026B05" w:rsidRDefault="00D466E3" w:rsidP="00D466E3">
            <w:pPr>
              <w:rPr>
                <w:szCs w:val="24"/>
                <w:lang w:eastAsia="ko-KR"/>
              </w:rPr>
            </w:pPr>
          </w:p>
        </w:tc>
        <w:tc>
          <w:tcPr>
            <w:tcW w:w="2553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RANK</w:t>
            </w:r>
          </w:p>
        </w:tc>
        <w:tc>
          <w:tcPr>
            <w:tcW w:w="2449" w:type="dxa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</w:p>
        </w:tc>
        <w:tc>
          <w:tcPr>
            <w:tcW w:w="2449" w:type="dxa"/>
            <w:vAlign w:val="center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BAFFR</w:t>
            </w:r>
          </w:p>
        </w:tc>
      </w:tr>
      <w:tr w:rsidR="00D466E3" w:rsidRPr="00026B05" w:rsidTr="00D466E3">
        <w:trPr>
          <w:trHeight w:val="576"/>
        </w:trPr>
        <w:tc>
          <w:tcPr>
            <w:tcW w:w="2326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66E3" w:rsidRPr="00026B05" w:rsidRDefault="00D466E3" w:rsidP="00D466E3">
            <w:pPr>
              <w:rPr>
                <w:szCs w:val="24"/>
                <w:lang w:eastAsia="ko-KR"/>
              </w:rPr>
            </w:pPr>
          </w:p>
        </w:tc>
        <w:tc>
          <w:tcPr>
            <w:tcW w:w="2553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HVEM</w:t>
            </w:r>
          </w:p>
        </w:tc>
        <w:tc>
          <w:tcPr>
            <w:tcW w:w="2449" w:type="dxa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</w:p>
        </w:tc>
        <w:tc>
          <w:tcPr>
            <w:tcW w:w="2449" w:type="dxa"/>
            <w:vAlign w:val="center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Fn14</w:t>
            </w:r>
          </w:p>
        </w:tc>
      </w:tr>
      <w:tr w:rsidR="00D466E3" w:rsidRPr="00026B05" w:rsidTr="00D466E3">
        <w:trPr>
          <w:trHeight w:val="576"/>
        </w:trPr>
        <w:tc>
          <w:tcPr>
            <w:tcW w:w="2326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66E3" w:rsidRPr="00026B05" w:rsidRDefault="00D466E3" w:rsidP="00D466E3">
            <w:pPr>
              <w:rPr>
                <w:szCs w:val="24"/>
                <w:lang w:eastAsia="ko-KR"/>
              </w:rPr>
            </w:pPr>
          </w:p>
        </w:tc>
        <w:tc>
          <w:tcPr>
            <w:tcW w:w="2553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BCMA</w:t>
            </w:r>
          </w:p>
        </w:tc>
        <w:tc>
          <w:tcPr>
            <w:tcW w:w="2449" w:type="dxa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</w:p>
        </w:tc>
        <w:tc>
          <w:tcPr>
            <w:tcW w:w="2449" w:type="dxa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r>
              <w:rPr>
                <w:rFonts w:hint="eastAsia"/>
                <w:szCs w:val="24"/>
                <w:lang w:eastAsia="ko-KR"/>
              </w:rPr>
              <w:t>IRAK</w:t>
            </w:r>
          </w:p>
        </w:tc>
      </w:tr>
      <w:tr w:rsidR="00D466E3" w:rsidRPr="00026B05" w:rsidTr="00D466E3">
        <w:trPr>
          <w:trHeight w:val="576"/>
        </w:trPr>
        <w:tc>
          <w:tcPr>
            <w:tcW w:w="2326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66E3" w:rsidRPr="00026B05" w:rsidRDefault="00D466E3" w:rsidP="00D466E3">
            <w:pPr>
              <w:rPr>
                <w:szCs w:val="24"/>
                <w:lang w:eastAsia="ko-KR"/>
              </w:rPr>
            </w:pPr>
          </w:p>
        </w:tc>
        <w:tc>
          <w:tcPr>
            <w:tcW w:w="2553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GITR</w:t>
            </w:r>
          </w:p>
        </w:tc>
        <w:tc>
          <w:tcPr>
            <w:tcW w:w="2449" w:type="dxa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</w:p>
        </w:tc>
        <w:tc>
          <w:tcPr>
            <w:tcW w:w="2449" w:type="dxa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r>
              <w:rPr>
                <w:rFonts w:hint="eastAsia"/>
                <w:szCs w:val="24"/>
                <w:lang w:eastAsia="ko-KR"/>
              </w:rPr>
              <w:t>RIP2</w:t>
            </w:r>
          </w:p>
        </w:tc>
      </w:tr>
      <w:tr w:rsidR="00D466E3" w:rsidRPr="00026B05" w:rsidTr="00D466E3">
        <w:trPr>
          <w:trHeight w:val="576"/>
        </w:trPr>
        <w:tc>
          <w:tcPr>
            <w:tcW w:w="2326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66E3" w:rsidRPr="00026B05" w:rsidRDefault="00D466E3" w:rsidP="00D466E3">
            <w:pPr>
              <w:rPr>
                <w:szCs w:val="24"/>
                <w:lang w:eastAsia="ko-KR"/>
              </w:rPr>
            </w:pPr>
          </w:p>
        </w:tc>
        <w:tc>
          <w:tcPr>
            <w:tcW w:w="2553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CD27</w:t>
            </w:r>
          </w:p>
        </w:tc>
        <w:tc>
          <w:tcPr>
            <w:tcW w:w="2449" w:type="dxa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</w:p>
        </w:tc>
        <w:tc>
          <w:tcPr>
            <w:tcW w:w="2449" w:type="dxa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r>
              <w:rPr>
                <w:rFonts w:hint="eastAsia"/>
                <w:szCs w:val="24"/>
                <w:lang w:eastAsia="ko-KR"/>
              </w:rPr>
              <w:t>OX40</w:t>
            </w:r>
          </w:p>
        </w:tc>
      </w:tr>
      <w:tr w:rsidR="00D466E3" w:rsidRPr="00026B05" w:rsidTr="00D466E3">
        <w:trPr>
          <w:trHeight w:val="576"/>
        </w:trPr>
        <w:tc>
          <w:tcPr>
            <w:tcW w:w="2326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66E3" w:rsidRPr="00026B05" w:rsidRDefault="00D466E3" w:rsidP="00D466E3">
            <w:pPr>
              <w:rPr>
                <w:szCs w:val="24"/>
                <w:lang w:eastAsia="ko-KR"/>
              </w:rPr>
            </w:pPr>
          </w:p>
        </w:tc>
        <w:tc>
          <w:tcPr>
            <w:tcW w:w="2553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LMP1</w:t>
            </w:r>
          </w:p>
        </w:tc>
        <w:tc>
          <w:tcPr>
            <w:tcW w:w="2449" w:type="dxa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</w:p>
        </w:tc>
        <w:tc>
          <w:tcPr>
            <w:tcW w:w="2449" w:type="dxa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r>
              <w:rPr>
                <w:rFonts w:hint="eastAsia"/>
                <w:szCs w:val="24"/>
                <w:lang w:eastAsia="ko-KR"/>
              </w:rPr>
              <w:t>BCMA</w:t>
            </w:r>
          </w:p>
        </w:tc>
      </w:tr>
      <w:tr w:rsidR="00D466E3" w:rsidRPr="00026B05" w:rsidTr="00D466E3">
        <w:trPr>
          <w:trHeight w:val="576"/>
        </w:trPr>
        <w:tc>
          <w:tcPr>
            <w:tcW w:w="2326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66E3" w:rsidRPr="00026B05" w:rsidRDefault="00D466E3" w:rsidP="00D466E3">
            <w:pPr>
              <w:rPr>
                <w:szCs w:val="24"/>
                <w:lang w:eastAsia="ko-KR"/>
              </w:rPr>
            </w:pPr>
          </w:p>
        </w:tc>
        <w:tc>
          <w:tcPr>
            <w:tcW w:w="2553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RELT</w:t>
            </w:r>
          </w:p>
        </w:tc>
        <w:tc>
          <w:tcPr>
            <w:tcW w:w="2449" w:type="dxa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</w:p>
        </w:tc>
        <w:tc>
          <w:tcPr>
            <w:tcW w:w="2449" w:type="dxa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r>
              <w:rPr>
                <w:rFonts w:hint="eastAsia"/>
                <w:szCs w:val="24"/>
                <w:lang w:eastAsia="ko-KR"/>
              </w:rPr>
              <w:t>TROY</w:t>
            </w:r>
          </w:p>
        </w:tc>
      </w:tr>
      <w:tr w:rsidR="00D466E3" w:rsidRPr="00026B05" w:rsidTr="00D466E3">
        <w:trPr>
          <w:trHeight w:val="576"/>
        </w:trPr>
        <w:tc>
          <w:tcPr>
            <w:tcW w:w="2326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66E3" w:rsidRPr="00026B05" w:rsidRDefault="00D466E3" w:rsidP="00D466E3">
            <w:pPr>
              <w:rPr>
                <w:szCs w:val="24"/>
                <w:lang w:eastAsia="ko-KR"/>
              </w:rPr>
            </w:pPr>
          </w:p>
        </w:tc>
        <w:tc>
          <w:tcPr>
            <w:tcW w:w="2553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proofErr w:type="spellStart"/>
            <w:r w:rsidRPr="00026B05">
              <w:rPr>
                <w:rFonts w:hint="eastAsia"/>
                <w:szCs w:val="24"/>
                <w:lang w:eastAsia="ko-KR"/>
              </w:rPr>
              <w:t>LTbR</w:t>
            </w:r>
            <w:proofErr w:type="spellEnd"/>
          </w:p>
        </w:tc>
        <w:tc>
          <w:tcPr>
            <w:tcW w:w="2449" w:type="dxa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</w:p>
        </w:tc>
        <w:tc>
          <w:tcPr>
            <w:tcW w:w="2449" w:type="dxa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r>
              <w:rPr>
                <w:rFonts w:hint="eastAsia"/>
                <w:szCs w:val="24"/>
                <w:lang w:eastAsia="ko-KR"/>
              </w:rPr>
              <w:t>EDAR</w:t>
            </w:r>
          </w:p>
        </w:tc>
      </w:tr>
      <w:tr w:rsidR="00D466E3" w:rsidRPr="00026B05" w:rsidTr="00D466E3">
        <w:trPr>
          <w:trHeight w:val="576"/>
        </w:trPr>
        <w:tc>
          <w:tcPr>
            <w:tcW w:w="2326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66E3" w:rsidRPr="00026B05" w:rsidRDefault="00D466E3" w:rsidP="00D466E3">
            <w:pPr>
              <w:rPr>
                <w:szCs w:val="24"/>
                <w:lang w:eastAsia="ko-KR"/>
              </w:rPr>
            </w:pPr>
          </w:p>
        </w:tc>
        <w:tc>
          <w:tcPr>
            <w:tcW w:w="2553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TANK</w:t>
            </w:r>
          </w:p>
        </w:tc>
        <w:tc>
          <w:tcPr>
            <w:tcW w:w="2449" w:type="dxa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</w:p>
        </w:tc>
        <w:tc>
          <w:tcPr>
            <w:tcW w:w="2449" w:type="dxa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t>p</w:t>
            </w:r>
            <w:r>
              <w:rPr>
                <w:rFonts w:hint="eastAsia"/>
                <w:szCs w:val="24"/>
                <w:lang w:eastAsia="ko-KR"/>
              </w:rPr>
              <w:t>7</w:t>
            </w:r>
            <w:r>
              <w:rPr>
                <w:szCs w:val="24"/>
                <w:lang w:eastAsia="ko-KR"/>
              </w:rPr>
              <w:t>5</w:t>
            </w:r>
          </w:p>
        </w:tc>
      </w:tr>
      <w:tr w:rsidR="00D466E3" w:rsidRPr="00026B05" w:rsidTr="00D466E3">
        <w:trPr>
          <w:trHeight w:val="576"/>
        </w:trPr>
        <w:tc>
          <w:tcPr>
            <w:tcW w:w="2326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66E3" w:rsidRPr="00026B05" w:rsidRDefault="00D466E3" w:rsidP="00D466E3">
            <w:pPr>
              <w:rPr>
                <w:szCs w:val="24"/>
                <w:lang w:eastAsia="ko-KR"/>
              </w:rPr>
            </w:pPr>
          </w:p>
        </w:tc>
        <w:tc>
          <w:tcPr>
            <w:tcW w:w="2553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r>
              <w:rPr>
                <w:rFonts w:hint="eastAsia"/>
                <w:szCs w:val="24"/>
                <w:lang w:eastAsia="ko-KR"/>
              </w:rPr>
              <w:t>TROY</w:t>
            </w:r>
          </w:p>
        </w:tc>
        <w:tc>
          <w:tcPr>
            <w:tcW w:w="2449" w:type="dxa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</w:p>
        </w:tc>
        <w:tc>
          <w:tcPr>
            <w:tcW w:w="2449" w:type="dxa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</w:p>
        </w:tc>
      </w:tr>
      <w:tr w:rsidR="00D466E3" w:rsidRPr="00026B05" w:rsidTr="00D466E3">
        <w:trPr>
          <w:trHeight w:val="576"/>
        </w:trPr>
        <w:tc>
          <w:tcPr>
            <w:tcW w:w="2326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66E3" w:rsidRPr="00026B05" w:rsidRDefault="00D466E3" w:rsidP="00D466E3">
            <w:pPr>
              <w:rPr>
                <w:szCs w:val="24"/>
                <w:lang w:eastAsia="ko-KR"/>
              </w:rPr>
            </w:pPr>
          </w:p>
        </w:tc>
        <w:tc>
          <w:tcPr>
            <w:tcW w:w="2553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r>
              <w:rPr>
                <w:rFonts w:hint="eastAsia"/>
                <w:szCs w:val="24"/>
                <w:lang w:eastAsia="ko-KR"/>
              </w:rPr>
              <w:t>EDAR</w:t>
            </w:r>
          </w:p>
        </w:tc>
        <w:tc>
          <w:tcPr>
            <w:tcW w:w="2449" w:type="dxa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</w:p>
        </w:tc>
        <w:tc>
          <w:tcPr>
            <w:tcW w:w="2449" w:type="dxa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</w:p>
        </w:tc>
      </w:tr>
      <w:tr w:rsidR="00D466E3" w:rsidRPr="00026B05" w:rsidTr="00D466E3">
        <w:trPr>
          <w:trHeight w:val="576"/>
        </w:trPr>
        <w:tc>
          <w:tcPr>
            <w:tcW w:w="2326" w:type="dxa"/>
            <w:tcBorders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66E3" w:rsidRPr="00026B05" w:rsidRDefault="00D466E3" w:rsidP="00D466E3">
            <w:pPr>
              <w:rPr>
                <w:szCs w:val="24"/>
                <w:lang w:eastAsia="ko-KR"/>
              </w:rPr>
            </w:pPr>
          </w:p>
        </w:tc>
        <w:tc>
          <w:tcPr>
            <w:tcW w:w="2553" w:type="dxa"/>
            <w:tcBorders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t>p</w:t>
            </w:r>
            <w:r>
              <w:rPr>
                <w:rFonts w:hint="eastAsia"/>
                <w:szCs w:val="24"/>
                <w:lang w:eastAsia="ko-KR"/>
              </w:rPr>
              <w:t>7</w:t>
            </w:r>
            <w:r>
              <w:rPr>
                <w:szCs w:val="24"/>
                <w:lang w:eastAsia="ko-KR"/>
              </w:rPr>
              <w:t>5</w:t>
            </w:r>
          </w:p>
        </w:tc>
        <w:tc>
          <w:tcPr>
            <w:tcW w:w="2449" w:type="dxa"/>
            <w:tcBorders>
              <w:bottom w:val="single" w:sz="4" w:space="0" w:color="auto"/>
            </w:tcBorders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</w:p>
        </w:tc>
        <w:tc>
          <w:tcPr>
            <w:tcW w:w="2449" w:type="dxa"/>
            <w:tcBorders>
              <w:bottom w:val="single" w:sz="4" w:space="0" w:color="auto"/>
            </w:tcBorders>
          </w:tcPr>
          <w:p w:rsidR="00D466E3" w:rsidRPr="00026B05" w:rsidRDefault="00D466E3" w:rsidP="00D466E3">
            <w:pPr>
              <w:jc w:val="center"/>
              <w:rPr>
                <w:szCs w:val="24"/>
                <w:lang w:eastAsia="ko-KR"/>
              </w:rPr>
            </w:pPr>
          </w:p>
        </w:tc>
      </w:tr>
    </w:tbl>
    <w:p w:rsidR="00AC098C" w:rsidRDefault="00AC098C" w:rsidP="00AC098C">
      <w:pPr>
        <w:spacing w:before="240"/>
      </w:pPr>
    </w:p>
    <w:p w:rsidR="00AC098C" w:rsidRPr="00902332" w:rsidRDefault="00AC098C" w:rsidP="00AC098C">
      <w:pPr>
        <w:pStyle w:val="2"/>
        <w:numPr>
          <w:ilvl w:val="0"/>
          <w:numId w:val="0"/>
        </w:numPr>
        <w:ind w:left="567" w:hanging="567"/>
        <w:rPr>
          <w:b w:val="0"/>
        </w:rPr>
      </w:pPr>
      <w:r w:rsidRPr="0001436A">
        <w:t>Supplementary</w:t>
      </w:r>
      <w:r w:rsidR="00E36B33">
        <w:t xml:space="preserve"> Table2</w:t>
      </w:r>
      <w:r>
        <w:t xml:space="preserve">. </w:t>
      </w:r>
      <w:r w:rsidRPr="00902332">
        <w:rPr>
          <w:b w:val="0"/>
        </w:rPr>
        <w:t>Substrates of the E3 ligase activity of TRAFs</w:t>
      </w:r>
    </w:p>
    <w:tbl>
      <w:tblPr>
        <w:tblOverlap w:val="never"/>
        <w:tblW w:w="878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1"/>
        <w:gridCol w:w="4360"/>
        <w:gridCol w:w="2728"/>
      </w:tblGrid>
      <w:tr w:rsidR="00AC098C" w:rsidRPr="00026B05" w:rsidTr="00B96FCD">
        <w:trPr>
          <w:trHeight w:val="492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  <w:r w:rsidRPr="00026B05">
              <w:rPr>
                <w:szCs w:val="24"/>
                <w:lang w:eastAsia="ko-KR"/>
              </w:rPr>
              <w:t>TRAF family</w:t>
            </w:r>
          </w:p>
        </w:tc>
        <w:tc>
          <w:tcPr>
            <w:tcW w:w="4360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Substrates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t>References</w:t>
            </w:r>
          </w:p>
        </w:tc>
      </w:tr>
      <w:tr w:rsidR="00AC098C" w:rsidRPr="00026B05" w:rsidTr="00B96FCD">
        <w:trPr>
          <w:trHeight w:val="426"/>
        </w:trPr>
        <w:tc>
          <w:tcPr>
            <w:tcW w:w="1701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  <w:r w:rsidRPr="00026B05">
              <w:rPr>
                <w:szCs w:val="24"/>
                <w:lang w:eastAsia="ko-KR"/>
              </w:rPr>
              <w:t>TRAF2</w:t>
            </w:r>
          </w:p>
        </w:tc>
        <w:tc>
          <w:tcPr>
            <w:tcW w:w="4360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TRAF2</w:t>
            </w:r>
          </w:p>
        </w:tc>
        <w:tc>
          <w:tcPr>
            <w:tcW w:w="2728" w:type="dxa"/>
            <w:tcBorders>
              <w:top w:val="single" w:sz="4" w:space="0" w:color="auto"/>
            </w:tcBorders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>
                <w:fldData xml:space="preserve">PEVuZE5vdGU+PENpdGU+PEF1dGhvcj5IYWJlbGhhaDwvQXV0aG9yPjxZZWFyPjIwMDQ8L1llYXI+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</w:fldData>
              </w:fldChar>
            </w:r>
            <w:r>
              <w:rPr>
                <w:szCs w:val="24"/>
                <w:lang w:eastAsia="ko-KR"/>
              </w:rPr>
              <w:instrText xml:space="preserve"> ADDIN EN.CITE </w:instrText>
            </w:r>
            <w:r>
              <w:rPr>
                <w:szCs w:val="24"/>
                <w:lang w:eastAsia="ko-KR"/>
              </w:rPr>
              <w:fldChar w:fldCharType="begin">
                <w:fldData xml:space="preserve">PEVuZE5vdGU+PENpdGU+PEF1dGhvcj5IYWJlbGhhaDwvQXV0aG9yPjxZZWFyPjIwMDQ8L1llYXI+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</w:fldData>
              </w:fldChar>
            </w:r>
            <w:r>
              <w:rPr>
                <w:szCs w:val="24"/>
                <w:lang w:eastAsia="ko-KR"/>
              </w:rPr>
              <w:instrText xml:space="preserve"> ADDIN EN.CITE.DATA </w:instrText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end"/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(Habelhah et al., 2004)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179"/>
        </w:trPr>
        <w:tc>
          <w:tcPr>
            <w:tcW w:w="170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TAK1</w:t>
            </w:r>
          </w:p>
        </w:tc>
        <w:tc>
          <w:tcPr>
            <w:tcW w:w="2728" w:type="dxa"/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>
                <w:fldData xml:space="preserve">PEVuZE5vdGU+PENpdGU+PEF1dGhvcj5GYW48L0F1dGhvcj48WWVhcj4yMDEwPC9ZZWFyPjxSZWNO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</w:fldData>
              </w:fldChar>
            </w:r>
            <w:r>
              <w:rPr>
                <w:szCs w:val="24"/>
                <w:lang w:eastAsia="ko-KR"/>
              </w:rPr>
              <w:instrText xml:space="preserve"> ADDIN EN.CITE </w:instrText>
            </w:r>
            <w:r>
              <w:rPr>
                <w:szCs w:val="24"/>
                <w:lang w:eastAsia="ko-KR"/>
              </w:rPr>
              <w:fldChar w:fldCharType="begin">
                <w:fldData xml:space="preserve">PEVuZE5vdGU+PENpdGU+PEF1dGhvcj5GYW48L0F1dGhvcj48WWVhcj4yMDEwPC9ZZWFyPjxSZWNO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</w:fldData>
              </w:fldChar>
            </w:r>
            <w:r>
              <w:rPr>
                <w:szCs w:val="24"/>
                <w:lang w:eastAsia="ko-KR"/>
              </w:rPr>
              <w:instrText xml:space="preserve"> ADDIN EN.CITE.DATA </w:instrText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end"/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(Fan et al., 2010)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576"/>
        </w:trPr>
        <w:tc>
          <w:tcPr>
            <w:tcW w:w="170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RIP1</w:t>
            </w:r>
          </w:p>
        </w:tc>
        <w:tc>
          <w:tcPr>
            <w:tcW w:w="2728" w:type="dxa"/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>
                <w:fldData xml:space="preserve">PEVuZE5vdGU+PENpdGU+PEF1dGhvcj5BbHZhcmV6PC9BdXRob3I+PFllYXI+MjAxMDwvWWVhcj48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==
</w:fldData>
              </w:fldChar>
            </w:r>
            <w:r>
              <w:rPr>
                <w:szCs w:val="24"/>
                <w:lang w:eastAsia="ko-KR"/>
              </w:rPr>
              <w:instrText xml:space="preserve"> ADDIN EN.CITE </w:instrText>
            </w:r>
            <w:r>
              <w:rPr>
                <w:szCs w:val="24"/>
                <w:lang w:eastAsia="ko-KR"/>
              </w:rPr>
              <w:fldChar w:fldCharType="begin">
                <w:fldData xml:space="preserve">PEVuZE5vdGU+PENpdGU+PEF1dGhvcj5BbHZhcmV6PC9BdXRob3I+PFllYXI+MjAxMDwvWWVhcj48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==
</w:fldData>
              </w:fldChar>
            </w:r>
            <w:r>
              <w:rPr>
                <w:szCs w:val="24"/>
                <w:lang w:eastAsia="ko-KR"/>
              </w:rPr>
              <w:instrText xml:space="preserve"> ADDIN EN.CITE.DATA </w:instrText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end"/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(Alvarez et al., 2010)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576"/>
        </w:trPr>
        <w:tc>
          <w:tcPr>
            <w:tcW w:w="170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TRIF</w:t>
            </w:r>
          </w:p>
        </w:tc>
        <w:tc>
          <w:tcPr>
            <w:tcW w:w="2728" w:type="dxa"/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>
                <w:fldData xml:space="preserve">PEVuZE5vdGU+PENpdGU+PEF1dGhvcj5TYXNhaTwvQXV0aG9yPjxZZWFyPjIwMTA8L1llYXI+PFJl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</w:fldData>
              </w:fldChar>
            </w:r>
            <w:r>
              <w:rPr>
                <w:szCs w:val="24"/>
                <w:lang w:eastAsia="ko-KR"/>
              </w:rPr>
              <w:instrText xml:space="preserve"> ADDIN EN.CITE </w:instrText>
            </w:r>
            <w:r>
              <w:rPr>
                <w:szCs w:val="24"/>
                <w:lang w:eastAsia="ko-KR"/>
              </w:rPr>
              <w:fldChar w:fldCharType="begin">
                <w:fldData xml:space="preserve">PEVuZE5vdGU+PENpdGU+PEF1dGhvcj5TYXNhaTwvQXV0aG9yPjxZZWFyPjIwMTA8L1llYXI+PFJl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</w:fldData>
              </w:fldChar>
            </w:r>
            <w:r>
              <w:rPr>
                <w:szCs w:val="24"/>
                <w:lang w:eastAsia="ko-KR"/>
              </w:rPr>
              <w:instrText xml:space="preserve"> ADDIN EN.CITE.DATA </w:instrText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end"/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(Sasai et al., 2010)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576"/>
        </w:trPr>
        <w:tc>
          <w:tcPr>
            <w:tcW w:w="170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bookmarkStart w:id="0" w:name="_GoBack"/>
            <w:bookmarkEnd w:id="0"/>
            <w:r w:rsidRPr="00026B05">
              <w:rPr>
                <w:rFonts w:hint="eastAsia"/>
                <w:szCs w:val="24"/>
                <w:lang w:eastAsia="ko-KR"/>
              </w:rPr>
              <w:t>cIAP1/2</w:t>
            </w:r>
          </w:p>
        </w:tc>
        <w:tc>
          <w:tcPr>
            <w:tcW w:w="2728" w:type="dxa"/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>
                <w:fldData xml:space="preserve">PEVuZE5vdGU+PENpdGU+PEF1dGhvcj5WYWxsYWJoYXB1cmFwdTwvQXV0aG9yPjxZZWFyPjIwMDg8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</w:fldData>
              </w:fldChar>
            </w:r>
            <w:r>
              <w:rPr>
                <w:szCs w:val="24"/>
                <w:lang w:eastAsia="ko-KR"/>
              </w:rPr>
              <w:instrText xml:space="preserve"> ADDIN EN.CITE </w:instrText>
            </w:r>
            <w:r>
              <w:rPr>
                <w:szCs w:val="24"/>
                <w:lang w:eastAsia="ko-KR"/>
              </w:rPr>
              <w:fldChar w:fldCharType="begin">
                <w:fldData xml:space="preserve">PEVuZE5vdGU+PENpdGU+PEF1dGhvcj5WYWxsYWJoYXB1cmFwdTwvQXV0aG9yPjxZZWFyPjIwMDg8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</w:fldData>
              </w:fldChar>
            </w:r>
            <w:r>
              <w:rPr>
                <w:szCs w:val="24"/>
                <w:lang w:eastAsia="ko-KR"/>
              </w:rPr>
              <w:instrText xml:space="preserve"> ADDIN EN.CITE.DATA </w:instrText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end"/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(Vallabhapurapu et al., 2008)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576"/>
        </w:trPr>
        <w:tc>
          <w:tcPr>
            <w:tcW w:w="170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Smurf2</w:t>
            </w:r>
          </w:p>
        </w:tc>
        <w:tc>
          <w:tcPr>
            <w:tcW w:w="2728" w:type="dxa"/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/>
            </w:r>
            <w:r>
              <w:rPr>
                <w:szCs w:val="24"/>
                <w:lang w:eastAsia="ko-KR"/>
              </w:rPr>
              <w:instrText xml:space="preserve"> ADDIN EN.CITE &lt;EndNote&gt;&lt;Cite&gt;&lt;Author&gt;Carpentier&lt;/Author&gt;&lt;Year&gt;2008&lt;/Year&gt;&lt;RecNum&gt;4661&lt;/RecNum&gt;&lt;DisplayText&gt;(Carpentier et al., 2008)&lt;/DisplayText&gt;&lt;record&gt;&lt;rec-number&gt;4661&lt;/rec-number&gt;&lt;foreign-keys&gt;&lt;key app="EN" db-id="t2dr2azsrf5e9cettripv5ddzrve5rvvdxx9" timestamp="1533292100"&gt;4661&lt;/key&gt;&lt;/foreign-keys&gt;&lt;ref-type name="Journal Article"&gt;17&lt;/ref-type&gt;&lt;contributors&gt;&lt;authors&gt;&lt;author&gt;Carpentier, I.&lt;/author&gt;&lt;author&gt;Coornaert, B.&lt;/author&gt;&lt;author&gt;Beyaert, R.&lt;/author&gt;&lt;/authors&gt;&lt;/contributors&gt;&lt;auth-address&gt;Department of Molecular Biology, Ghent University, Technologiepark 927, B-9052 Gent, Belgium.&lt;/auth-address&gt;&lt;titles&gt;&lt;title&gt;Smurf2 is a TRAF2 binding protein that triggers TNF-R2 ubiquitination and TNF-R2-induced JNK activation&lt;/title&gt;&lt;secondary-title&gt;Biochem Biophys Res Commun&lt;/secondary-title&gt;&lt;/titles&gt;&lt;periodical&gt;&lt;full-title&gt;Biochem Biophys Res Commun&lt;/full-title&gt;&lt;/periodical&gt;&lt;pages&gt;752-7&lt;/pages&gt;&lt;volume&gt;374&lt;/volume&gt;&lt;number&gt;4&lt;/number&gt;&lt;edition&gt;2008/08/02&lt;/edition&gt;&lt;keywords&gt;&lt;keyword&gt;Cell Line&lt;/keyword&gt;&lt;keyword&gt;Enzyme Activation&lt;/keyword&gt;&lt;keyword&gt;Humans&lt;/keyword&gt;&lt;keyword&gt;JNK Mitogen-Activated Protein Kinases/*metabolism&lt;/keyword&gt;&lt;keyword&gt;Receptors, Tumor Necrosis Factor, Type II/*metabolism&lt;/keyword&gt;&lt;keyword&gt;TNF Receptor-Associated Factor 2/*metabolism&lt;/keyword&gt;&lt;keyword&gt;Two-Hybrid System Techniques&lt;/keyword&gt;&lt;keyword&gt;Ubiquitin-Protein Ligases/*metabolism&lt;/keyword&gt;&lt;keyword&gt;*Ubiquitination&lt;/keyword&gt;&lt;/keywords&gt;&lt;dates&gt;&lt;year&gt;2008&lt;/year&gt;&lt;pub-dates&gt;&lt;date&gt;Oct 3&lt;/date&gt;&lt;/pub-dates&gt;&lt;/dates&gt;&lt;isbn&gt;1090-2104 (Electronic)&amp;#xD;0006-291X (Linking)&lt;/isbn&gt;&lt;accession-num&gt;18671942&lt;/accession-num&gt;&lt;urls&gt;&lt;related-urls&gt;&lt;url&gt;https://www.ncbi.nlm.nih.gov/pubmed/18671942&lt;/url&gt;&lt;/related-urls&gt;&lt;/urls&gt;&lt;electronic-resource-num&gt;10.1016/j.bbrc.2008.07.103&lt;/electronic-resource-num&gt;&lt;/record&gt;&lt;/Cite&gt;&lt;/EndNote&gt;</w:instrText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(Carpentier et al., 2008)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576"/>
        </w:trPr>
        <w:tc>
          <w:tcPr>
            <w:tcW w:w="170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proofErr w:type="spellStart"/>
            <w:r w:rsidRPr="00026B05">
              <w:rPr>
                <w:rFonts w:hint="eastAsia"/>
                <w:szCs w:val="24"/>
                <w:lang w:eastAsia="ko-KR"/>
              </w:rPr>
              <w:t>Tristetraprolin</w:t>
            </w:r>
            <w:proofErr w:type="spellEnd"/>
          </w:p>
        </w:tc>
        <w:tc>
          <w:tcPr>
            <w:tcW w:w="2728" w:type="dxa"/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>
                <w:fldData xml:space="preserve">PEVuZE5vdGU+PENpdGU+PEF1dGhvcj5TY2hpY2hsPC9BdXRob3I+PFllYXI+MjAxMTwvWWVhcj48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==
</w:fldData>
              </w:fldChar>
            </w:r>
            <w:r>
              <w:rPr>
                <w:szCs w:val="24"/>
                <w:lang w:eastAsia="ko-KR"/>
              </w:rPr>
              <w:instrText xml:space="preserve"> ADDIN EN.CITE </w:instrText>
            </w:r>
            <w:r>
              <w:rPr>
                <w:szCs w:val="24"/>
                <w:lang w:eastAsia="ko-KR"/>
              </w:rPr>
              <w:fldChar w:fldCharType="begin">
                <w:fldData xml:space="preserve">PEVuZE5vdGU+PENpdGU+PEF1dGhvcj5TY2hpY2hsPC9BdXRob3I+PFllYXI+MjAxMTwvWWVhcj48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==
</w:fldData>
              </w:fldChar>
            </w:r>
            <w:r>
              <w:rPr>
                <w:szCs w:val="24"/>
                <w:lang w:eastAsia="ko-KR"/>
              </w:rPr>
              <w:instrText xml:space="preserve"> ADDIN EN.CITE.DATA </w:instrText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end"/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(Schichl et al., 2011)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576"/>
        </w:trPr>
        <w:tc>
          <w:tcPr>
            <w:tcW w:w="170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t>DUSP14</w:t>
            </w:r>
          </w:p>
        </w:tc>
        <w:tc>
          <w:tcPr>
            <w:tcW w:w="2728" w:type="dxa"/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>
                <w:fldData xml:space="preserve">PEVuZE5vdGU+PENpdGU+PEF1dGhvcj5ZYW5nPC9BdXRob3I+PFllYXI+MjAxNjwvWWVhcj48UmVj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</w:fldData>
              </w:fldChar>
            </w:r>
            <w:r>
              <w:rPr>
                <w:szCs w:val="24"/>
                <w:lang w:eastAsia="ko-KR"/>
              </w:rPr>
              <w:instrText xml:space="preserve"> ADDIN EN.CITE </w:instrText>
            </w:r>
            <w:r>
              <w:rPr>
                <w:szCs w:val="24"/>
                <w:lang w:eastAsia="ko-KR"/>
              </w:rPr>
              <w:fldChar w:fldCharType="begin">
                <w:fldData xml:space="preserve">PEVuZE5vdGU+PENpdGU+PEF1dGhvcj5ZYW5nPC9BdXRob3I+PFllYXI+MjAxNjwvWWVhcj48UmVj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</w:fldData>
              </w:fldChar>
            </w:r>
            <w:r>
              <w:rPr>
                <w:szCs w:val="24"/>
                <w:lang w:eastAsia="ko-KR"/>
              </w:rPr>
              <w:instrText xml:space="preserve"> ADDIN EN.CITE.DATA </w:instrText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end"/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(Yang et al., 2016)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576"/>
        </w:trPr>
        <w:tc>
          <w:tcPr>
            <w:tcW w:w="170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 w:rsidRPr="00800174">
              <w:rPr>
                <w:szCs w:val="24"/>
                <w:lang w:eastAsia="ko-KR"/>
              </w:rPr>
              <w:t>GβL</w:t>
            </w:r>
          </w:p>
        </w:tc>
        <w:tc>
          <w:tcPr>
            <w:tcW w:w="2728" w:type="dxa"/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>
                <w:fldData xml:space="preserve">PEVuZE5vdGU+PENpdGU+PEF1dGhvcj5XYW5nPC9BdXRob3I+PFllYXI+MjAxNzwvWWVhcj48UmVj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</w:fldData>
              </w:fldChar>
            </w:r>
            <w:r>
              <w:rPr>
                <w:szCs w:val="24"/>
                <w:lang w:eastAsia="ko-KR"/>
              </w:rPr>
              <w:instrText xml:space="preserve"> ADDIN EN.CITE </w:instrText>
            </w:r>
            <w:r>
              <w:rPr>
                <w:szCs w:val="24"/>
                <w:lang w:eastAsia="ko-KR"/>
              </w:rPr>
              <w:fldChar w:fldCharType="begin">
                <w:fldData xml:space="preserve">PEVuZE5vdGU+PENpdGU+PEF1dGhvcj5XYW5nPC9BdXRob3I+PFllYXI+MjAxNzwvWWVhcj48UmVj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</w:fldData>
              </w:fldChar>
            </w:r>
            <w:r>
              <w:rPr>
                <w:szCs w:val="24"/>
                <w:lang w:eastAsia="ko-KR"/>
              </w:rPr>
              <w:instrText xml:space="preserve"> ADDIN EN.CITE.DATA </w:instrText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end"/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(Wang et al., 2017)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615"/>
        </w:trPr>
        <w:tc>
          <w:tcPr>
            <w:tcW w:w="1701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TRAF3</w:t>
            </w:r>
          </w:p>
        </w:tc>
        <w:tc>
          <w:tcPr>
            <w:tcW w:w="4360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TRAF3</w:t>
            </w:r>
          </w:p>
        </w:tc>
        <w:tc>
          <w:tcPr>
            <w:tcW w:w="2728" w:type="dxa"/>
            <w:tcBorders>
              <w:top w:val="single" w:sz="4" w:space="0" w:color="auto"/>
            </w:tcBorders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>
                <w:fldData xml:space="preserve">PEVuZE5vdGU+PENpdGU+PEF1dGhvcj5Uc2VuZzwvQXV0aG9yPjxZZWFyPjIwMTA8L1llYXI+PFJl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</w:fldData>
              </w:fldChar>
            </w:r>
            <w:r>
              <w:rPr>
                <w:szCs w:val="24"/>
                <w:lang w:eastAsia="ko-KR"/>
              </w:rPr>
              <w:instrText xml:space="preserve"> ADDIN EN.CITE </w:instrText>
            </w:r>
            <w:r>
              <w:rPr>
                <w:szCs w:val="24"/>
                <w:lang w:eastAsia="ko-KR"/>
              </w:rPr>
              <w:fldChar w:fldCharType="begin">
                <w:fldData xml:space="preserve">PEVuZE5vdGU+PENpdGU+PEF1dGhvcj5Uc2VuZzwvQXV0aG9yPjxZZWFyPjIwMTA8L1llYXI+PFJl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</w:fldData>
              </w:fldChar>
            </w:r>
            <w:r>
              <w:rPr>
                <w:szCs w:val="24"/>
                <w:lang w:eastAsia="ko-KR"/>
              </w:rPr>
              <w:instrText xml:space="preserve"> ADDIN EN.CITE.DATA </w:instrText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end"/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(Tseng et al., 2010)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576"/>
        </w:trPr>
        <w:tc>
          <w:tcPr>
            <w:tcW w:w="170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TBK1</w:t>
            </w:r>
          </w:p>
        </w:tc>
        <w:tc>
          <w:tcPr>
            <w:tcW w:w="2728" w:type="dxa"/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/>
            </w:r>
            <w:r>
              <w:rPr>
                <w:szCs w:val="24"/>
                <w:lang w:eastAsia="ko-KR"/>
              </w:rPr>
              <w:instrText xml:space="preserve"> ADDIN EN.CITE &lt;EndNote&gt;&lt;Cite&gt;&lt;Author&gt;Netea&lt;/Author&gt;&lt;Year&gt;2012&lt;/Year&gt;&lt;RecNum&gt;4664&lt;/RecNum&gt;&lt;DisplayText&gt;(Netea et al., 2012)&lt;/DisplayText&gt;&lt;record&gt;&lt;rec-number&gt;4664&lt;/rec-number&gt;&lt;foreign-keys&gt;&lt;key app="EN" db-id="t2dr2azsrf5e9cettripv5ddzrve5rvvdxx9" timestamp="1533292573"&gt;4664&lt;/key&gt;&lt;/foreign-keys&gt;&lt;ref-type name="Journal Article"&gt;17&lt;/ref-type&gt;&lt;contributors&gt;&lt;authors&gt;&lt;author&gt;Netea, M. G.&lt;/author&gt;&lt;author&gt;Wijmenga, C.&lt;/author&gt;&lt;author&gt;O&amp;apos;Neill, L. A.&lt;/author&gt;&lt;/authors&gt;&lt;/contributors&gt;&lt;auth-address&gt;Department of Internal Medicine, Radboud University Nijmegen Medical Center, Nijmegen, The Netherlands.&lt;/auth-address&gt;&lt;titles&gt;&lt;title&gt;Genetic variation in Toll-like receptors and disease susceptibility&lt;/title&gt;&lt;secondary-title&gt;Nat Immunol&lt;/secondary-title&gt;&lt;/titles&gt;&lt;periodical&gt;&lt;full-title&gt;Nat Immunol&lt;/full-title&gt;&lt;/periodical&gt;&lt;pages&gt;535-42&lt;/pages&gt;&lt;volume&gt;13&lt;/volume&gt;&lt;number&gt;6&lt;/number&gt;&lt;edition&gt;2012/05/23&lt;/edition&gt;&lt;keywords&gt;&lt;keyword&gt;Communicable Diseases/*genetics/*immunology&lt;/keyword&gt;&lt;keyword&gt;Disease Susceptibility&lt;/keyword&gt;&lt;keyword&gt;Genetic Variation&lt;/keyword&gt;&lt;keyword&gt;Humans&lt;/keyword&gt;&lt;keyword&gt;Immunity, Innate/genetics/immunology&lt;/keyword&gt;&lt;keyword&gt;Models, Molecular&lt;/keyword&gt;&lt;keyword&gt;Polymorphism, Single Nucleotide&lt;/keyword&gt;&lt;keyword&gt;Toll-Like Receptors/chemistry/*genetics/*immunology&lt;/keyword&gt;&lt;/keywords&gt;&lt;dates&gt;&lt;year&gt;2012&lt;/year&gt;&lt;pub-dates&gt;&lt;date&gt;May 18&lt;/date&gt;&lt;/pub-dates&gt;&lt;/dates&gt;&lt;isbn&gt;1529-2916 (Electronic)&amp;#xD;1529-2908 (Linking)&lt;/isbn&gt;&lt;accession-num&gt;22610250&lt;/accession-num&gt;&lt;urls&gt;&lt;related-urls&gt;&lt;url&gt;https://www.ncbi.nlm.nih.gov/pubmed/22610250&lt;/url&gt;&lt;/related-urls&gt;&lt;/urls&gt;&lt;electronic-resource-num&gt;10.1038/ni.2284&lt;/electronic-resource-num&gt;&lt;/record&gt;&lt;/Cite&gt;&lt;/EndNote&gt;</w:instrText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(Netea et al., 2012)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576"/>
        </w:trPr>
        <w:tc>
          <w:tcPr>
            <w:tcW w:w="170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>
              <w:rPr>
                <w:rFonts w:hint="eastAsia"/>
                <w:szCs w:val="24"/>
                <w:lang w:eastAsia="ko-KR"/>
              </w:rPr>
              <w:t>A</w:t>
            </w:r>
            <w:r>
              <w:rPr>
                <w:szCs w:val="24"/>
                <w:lang w:eastAsia="ko-KR"/>
              </w:rPr>
              <w:t>SC</w:t>
            </w:r>
          </w:p>
        </w:tc>
        <w:tc>
          <w:tcPr>
            <w:tcW w:w="2728" w:type="dxa"/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>
                <w:fldData xml:space="preserve">PEVuZE5vdGU+PENpdGU+PEF1dGhvcj5HdWFuPC9BdXRob3I+PFllYXI+MjAxNTwvWWVhcj48UmVj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</w:fldData>
              </w:fldChar>
            </w:r>
            <w:r>
              <w:rPr>
                <w:szCs w:val="24"/>
                <w:lang w:eastAsia="ko-KR"/>
              </w:rPr>
              <w:instrText xml:space="preserve"> ADDIN EN.CITE </w:instrText>
            </w:r>
            <w:r>
              <w:rPr>
                <w:szCs w:val="24"/>
                <w:lang w:eastAsia="ko-KR"/>
              </w:rPr>
              <w:fldChar w:fldCharType="begin">
                <w:fldData xml:space="preserve">PEVuZE5vdGU+PENpdGU+PEF1dGhvcj5HdWFuPC9BdXRob3I+PFllYXI+MjAxNTwvWWVhcj48UmVj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</w:fldData>
              </w:fldChar>
            </w:r>
            <w:r>
              <w:rPr>
                <w:szCs w:val="24"/>
                <w:lang w:eastAsia="ko-KR"/>
              </w:rPr>
              <w:instrText xml:space="preserve"> ADDIN EN.CITE.DATA </w:instrText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end"/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(Guan et al., 2015)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615"/>
        </w:trPr>
        <w:tc>
          <w:tcPr>
            <w:tcW w:w="1701" w:type="dxa"/>
            <w:tcBorders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rFonts w:cs="Times New Roman"/>
                <w:szCs w:val="24"/>
                <w:lang w:eastAsia="ko-KR"/>
              </w:rPr>
            </w:pPr>
          </w:p>
        </w:tc>
        <w:tc>
          <w:tcPr>
            <w:tcW w:w="4360" w:type="dxa"/>
            <w:tcBorders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rFonts w:cs="Times New Roman"/>
                <w:szCs w:val="24"/>
                <w:lang w:eastAsia="ko-KR"/>
              </w:rPr>
            </w:pPr>
            <w:r w:rsidRPr="00026B05">
              <w:rPr>
                <w:rFonts w:cs="Times New Roman" w:hint="eastAsia"/>
                <w:szCs w:val="24"/>
                <w:lang w:eastAsia="ko-KR"/>
              </w:rPr>
              <w:t>IKK</w:t>
            </w:r>
          </w:p>
        </w:tc>
        <w:tc>
          <w:tcPr>
            <w:tcW w:w="2728" w:type="dxa"/>
            <w:tcBorders>
              <w:bottom w:val="single" w:sz="4" w:space="0" w:color="auto"/>
            </w:tcBorders>
            <w:vAlign w:val="center"/>
          </w:tcPr>
          <w:p w:rsidR="00AC098C" w:rsidRPr="00026B05" w:rsidRDefault="00544CFA" w:rsidP="00544CFA">
            <w:pPr>
              <w:jc w:val="center"/>
              <w:rPr>
                <w:rFonts w:cs="Times New Roman"/>
                <w:szCs w:val="24"/>
                <w:lang w:eastAsia="ko-KR"/>
              </w:rPr>
            </w:pPr>
            <w:r>
              <w:rPr>
                <w:rFonts w:cs="Times New Roman"/>
                <w:szCs w:val="24"/>
                <w:lang w:eastAsia="ko-KR"/>
              </w:rPr>
              <w:fldChar w:fldCharType="begin"/>
            </w:r>
            <w:r>
              <w:rPr>
                <w:rFonts w:cs="Times New Roman"/>
                <w:szCs w:val="24"/>
                <w:lang w:eastAsia="ko-KR"/>
              </w:rPr>
              <w:instrText xml:space="preserve"> ADDIN EN.CITE &lt;EndNote&gt;&lt;Cite&gt;&lt;Author&gt;Netea&lt;/Author&gt;&lt;Year&gt;2012&lt;/Year&gt;&lt;RecNum&gt;4664&lt;/RecNum&gt;&lt;DisplayText&gt;(Netea et al., 2012)&lt;/DisplayText&gt;&lt;record&gt;&lt;rec-number&gt;4664&lt;/rec-number&gt;&lt;foreign-keys&gt;&lt;key app="EN" db-id="t2dr2azsrf5e9cettripv5ddzrve5rvvdxx9" timestamp="1533292573"&gt;4664&lt;/key&gt;&lt;/foreign-keys&gt;&lt;ref-type name="Journal Article"&gt;17&lt;/ref-type&gt;&lt;contributors&gt;&lt;authors&gt;&lt;author&gt;Netea, M. G.&lt;/author&gt;&lt;author&gt;Wijmenga, C.&lt;/author&gt;&lt;author&gt;O&amp;apos;Neill, L. A.&lt;/author&gt;&lt;/authors&gt;&lt;/contributors&gt;&lt;auth-address&gt;Department of Internal Medicine, Radboud University Nijmegen Medical Center, Nijmegen, The Netherlands.&lt;/auth-address&gt;&lt;titles&gt;&lt;title&gt;Genetic variation in Toll-like receptors and disease susceptibility&lt;/title&gt;&lt;secondary-title&gt;Nat Immunol&lt;/secondary-title&gt;&lt;/titles&gt;&lt;periodical&gt;&lt;full-title&gt;Nat Immunol&lt;/full-title&gt;&lt;/periodical&gt;&lt;pages&gt;535-42&lt;/pages&gt;&lt;volume&gt;13&lt;/volume&gt;&lt;number&gt;6&lt;/number&gt;&lt;edition&gt;2012/05/23&lt;/edition&gt;&lt;keywords&gt;&lt;keyword&gt;Communicable Diseases/*genetics/*immunology&lt;/keyword&gt;&lt;keyword&gt;Disease Susceptibility&lt;/keyword&gt;&lt;keyword&gt;Genetic Variation&lt;/keyword&gt;&lt;keyword&gt;Humans&lt;/keyword&gt;&lt;keyword&gt;Immunity, Innate/genetics/immunology&lt;/keyword&gt;&lt;keyword&gt;Models, Molecular&lt;/keyword&gt;&lt;keyword&gt;Polymorphism, Single Nucleotide&lt;/keyword&gt;&lt;keyword&gt;Toll-Like Receptors/chemistry/*genetics/*immunology&lt;/keyword&gt;&lt;/keywords&gt;&lt;dates&gt;&lt;year&gt;2012&lt;/year&gt;&lt;pub-dates&gt;&lt;date&gt;May 18&lt;/date&gt;&lt;/pub-dates&gt;&lt;/dates&gt;&lt;isbn&gt;1529-2916 (Electronic)&amp;#xD;1529-2908 (Linking)&lt;/isbn&gt;&lt;accession-num&gt;22610250&lt;/accession-num&gt;&lt;urls&gt;&lt;related-urls&gt;&lt;url&gt;https://www.ncbi.nlm.nih.gov/pubmed/22610250&lt;/url&gt;&lt;/related-urls&gt;&lt;/urls&gt;&lt;electronic-resource-num&gt;10.1038/ni.2284&lt;/electronic-resource-num&gt;&lt;/record&gt;&lt;/Cite&gt;&lt;/EndNote&gt;</w:instrText>
            </w:r>
            <w:r>
              <w:rPr>
                <w:rFonts w:cs="Times New Roman"/>
                <w:szCs w:val="24"/>
                <w:lang w:eastAsia="ko-KR"/>
              </w:rPr>
              <w:fldChar w:fldCharType="separate"/>
            </w:r>
            <w:r>
              <w:rPr>
                <w:rFonts w:cs="Times New Roman"/>
                <w:noProof/>
                <w:szCs w:val="24"/>
                <w:lang w:eastAsia="ko-KR"/>
              </w:rPr>
              <w:t>(Netea et al., 2012)</w:t>
            </w:r>
            <w:r>
              <w:rPr>
                <w:rFonts w:cs="Times New Roman"/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576"/>
        </w:trPr>
        <w:tc>
          <w:tcPr>
            <w:tcW w:w="170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TRAF4</w:t>
            </w: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TRAF4</w:t>
            </w:r>
          </w:p>
        </w:tc>
        <w:tc>
          <w:tcPr>
            <w:tcW w:w="2728" w:type="dxa"/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>
                <w:fldData xml:space="preserve">PEVuZE5vdGU+PENpdGU+PEF1dGhvcj5XYW5nPC9BdXRob3I+PFllYXI+MjAxMzwvWWVhcj48UmVj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</w:fldData>
              </w:fldChar>
            </w:r>
            <w:r>
              <w:rPr>
                <w:szCs w:val="24"/>
                <w:lang w:eastAsia="ko-KR"/>
              </w:rPr>
              <w:instrText xml:space="preserve"> ADDIN EN.CITE </w:instrText>
            </w:r>
            <w:r>
              <w:rPr>
                <w:szCs w:val="24"/>
                <w:lang w:eastAsia="ko-KR"/>
              </w:rPr>
              <w:fldChar w:fldCharType="begin">
                <w:fldData xml:space="preserve">PEVuZE5vdGU+PENpdGU+PEF1dGhvcj5XYW5nPC9BdXRob3I+PFllYXI+MjAxMzwvWWVhcj48UmVj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</w:fldData>
              </w:fldChar>
            </w:r>
            <w:r>
              <w:rPr>
                <w:szCs w:val="24"/>
                <w:lang w:eastAsia="ko-KR"/>
              </w:rPr>
              <w:instrText xml:space="preserve"> ADDIN EN.CITE.DATA </w:instrText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end"/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(Wang et al., 2013)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576"/>
        </w:trPr>
        <w:tc>
          <w:tcPr>
            <w:tcW w:w="170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>
              <w:rPr>
                <w:rFonts w:hint="eastAsia"/>
                <w:szCs w:val="24"/>
                <w:lang w:eastAsia="ko-KR"/>
              </w:rPr>
              <w:t>S</w:t>
            </w:r>
            <w:r>
              <w:rPr>
                <w:szCs w:val="24"/>
                <w:lang w:eastAsia="ko-KR"/>
              </w:rPr>
              <w:t>murf1</w:t>
            </w:r>
          </w:p>
        </w:tc>
        <w:tc>
          <w:tcPr>
            <w:tcW w:w="2728" w:type="dxa"/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>
                <w:fldData xml:space="preserve">PEVuZE5vdGU+PENpdGU+PEF1dGhvcj5XYW5nPC9BdXRob3I+PFllYXI+MjAxMzwvWWVhcj48UmVj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</w:fldData>
              </w:fldChar>
            </w:r>
            <w:r>
              <w:rPr>
                <w:szCs w:val="24"/>
                <w:lang w:eastAsia="ko-KR"/>
              </w:rPr>
              <w:instrText xml:space="preserve"> ADDIN EN.CITE </w:instrText>
            </w:r>
            <w:r>
              <w:rPr>
                <w:szCs w:val="24"/>
                <w:lang w:eastAsia="ko-KR"/>
              </w:rPr>
              <w:fldChar w:fldCharType="begin">
                <w:fldData xml:space="preserve">PEVuZE5vdGU+PENpdGU+PEF1dGhvcj5XYW5nPC9BdXRob3I+PFllYXI+MjAxMzwvWWVhcj48UmVj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</w:fldData>
              </w:fldChar>
            </w:r>
            <w:r>
              <w:rPr>
                <w:szCs w:val="24"/>
                <w:lang w:eastAsia="ko-KR"/>
              </w:rPr>
              <w:instrText xml:space="preserve"> ADDIN EN.CITE.DATA </w:instrText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end"/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(Wang et al., 2013)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576"/>
        </w:trPr>
        <w:tc>
          <w:tcPr>
            <w:tcW w:w="170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Smurf2</w:t>
            </w:r>
          </w:p>
        </w:tc>
        <w:tc>
          <w:tcPr>
            <w:tcW w:w="2728" w:type="dxa"/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>
                <w:fldData xml:space="preserve">PEVuZE5vdGU+PENpdGU+PEF1dGhvcj5aaGFuZzwvQXV0aG9yPjxZZWFyPjIwMTM8L1llYXI+PFJl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=
</w:fldData>
              </w:fldChar>
            </w:r>
            <w:r>
              <w:rPr>
                <w:szCs w:val="24"/>
                <w:lang w:eastAsia="ko-KR"/>
              </w:rPr>
              <w:instrText xml:space="preserve"> ADDIN EN.CITE </w:instrText>
            </w:r>
            <w:r>
              <w:rPr>
                <w:szCs w:val="24"/>
                <w:lang w:eastAsia="ko-KR"/>
              </w:rPr>
              <w:fldChar w:fldCharType="begin">
                <w:fldData xml:space="preserve">PEVuZE5vdGU+PENpdGU+PEF1dGhvcj5aaGFuZzwvQXV0aG9yPjxZZWFyPjIwMTM8L1llYXI+PFJl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=
</w:fldData>
              </w:fldChar>
            </w:r>
            <w:r>
              <w:rPr>
                <w:szCs w:val="24"/>
                <w:lang w:eastAsia="ko-KR"/>
              </w:rPr>
              <w:instrText xml:space="preserve"> ADDIN EN.CITE.DATA </w:instrText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end"/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(Zhang et al., 2013)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576"/>
        </w:trPr>
        <w:tc>
          <w:tcPr>
            <w:tcW w:w="170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TAK1</w:t>
            </w:r>
          </w:p>
        </w:tc>
        <w:tc>
          <w:tcPr>
            <w:tcW w:w="2728" w:type="dxa"/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>
                <w:fldData xml:space="preserve">PEVuZE5vdGU+PENpdGU+PEF1dGhvcj5aaGFuZzwvQXV0aG9yPjxZZWFyPjIwMTM8L1llYXI+PFJl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=
</w:fldData>
              </w:fldChar>
            </w:r>
            <w:r>
              <w:rPr>
                <w:szCs w:val="24"/>
                <w:lang w:eastAsia="ko-KR"/>
              </w:rPr>
              <w:instrText xml:space="preserve"> ADDIN EN.CITE </w:instrText>
            </w:r>
            <w:r>
              <w:rPr>
                <w:szCs w:val="24"/>
                <w:lang w:eastAsia="ko-KR"/>
              </w:rPr>
              <w:fldChar w:fldCharType="begin">
                <w:fldData xml:space="preserve">PEVuZE5vdGU+PENpdGU+PEF1dGhvcj5aaGFuZzwvQXV0aG9yPjxZZWFyPjIwMTM8L1llYXI+PFJl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=
</w:fldData>
              </w:fldChar>
            </w:r>
            <w:r>
              <w:rPr>
                <w:szCs w:val="24"/>
                <w:lang w:eastAsia="ko-KR"/>
              </w:rPr>
              <w:instrText xml:space="preserve"> ADDIN EN.CITE.DATA </w:instrText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end"/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(Zhang et al., 2013)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576"/>
        </w:trPr>
        <w:tc>
          <w:tcPr>
            <w:tcW w:w="170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proofErr w:type="spellStart"/>
            <w:r>
              <w:rPr>
                <w:szCs w:val="24"/>
                <w:lang w:eastAsia="ko-KR"/>
              </w:rPr>
              <w:t>TrkA</w:t>
            </w:r>
            <w:proofErr w:type="spellEnd"/>
          </w:p>
        </w:tc>
        <w:tc>
          <w:tcPr>
            <w:tcW w:w="2728" w:type="dxa"/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/>
            </w:r>
            <w:r>
              <w:rPr>
                <w:szCs w:val="24"/>
                <w:lang w:eastAsia="ko-KR"/>
              </w:rPr>
              <w:instrText xml:space="preserve"> ADDIN EN.CITE &lt;EndNote&gt;&lt;Cite&gt;&lt;Author&gt;Singh&lt;/Author&gt;&lt;Year&gt;2018&lt;/Year&gt;&lt;RecNum&gt;4667&lt;/RecNum&gt;&lt;DisplayText&gt;(Singh et al., 2018)&lt;/DisplayText&gt;&lt;record&gt;&lt;rec-number&gt;4667&lt;/rec-number&gt;&lt;foreign-keys&gt;&lt;key app="EN" db-id="t2dr2azsrf5e9cettripv5ddzrve5rvvdxx9" timestamp="1533293359"&gt;4667&lt;/key&gt;&lt;/foreign-keys&gt;&lt;ref-type name="Journal Article"&gt;17&lt;/ref-type&gt;&lt;contributors&gt;&lt;authors&gt;&lt;author&gt;Singh, R.&lt;/author&gt;&lt;author&gt;Karri, D.&lt;/author&gt;&lt;author&gt;Shen, H.&lt;/author&gt;&lt;author&gt;Shao, J.&lt;/author&gt;&lt;author&gt;Dasgupta, S.&lt;/author&gt;&lt;author&gt;Huang, S.&lt;/author&gt;&lt;author&gt;Edwards, D. P.&lt;/author&gt;&lt;author&gt;Ittmann, M. M.&lt;/author&gt;&lt;author&gt;O&amp;apos;Malley, B. W.&lt;/author&gt;&lt;author&gt;Yi, P.&lt;/author&gt;&lt;/authors&gt;&lt;/contributors&gt;&lt;auth-address&gt;Department of Molecular and Cellular Biology, Baylor College of Medicine, Houston, Texas, USA.&amp;#xD;Diana Helis Henry Medical Research Foundation, New Orleans, Louisiana, USA.&amp;#xD;Dan L. Duncan Comprehensive Cancer Center and.&amp;#xD;Department of Pathology and Immunology, Baylor College of Medicine, Houston, Texas, USA.&amp;#xD;Michael E. DeBakey Department of Veterans Affairs Medical Center, Houston, Texas, USA.&lt;/auth-address&gt;&lt;titles&gt;&lt;title&gt;TRAF4-mediated ubiquitination of NGF receptor TrkA regulates prostate cancer metastasis&lt;/title&gt;&lt;secondary-title&gt;J Clin Invest&lt;/secondary-title&gt;&lt;/titles&gt;&lt;periodical&gt;&lt;full-title&gt;J Clin Invest&lt;/full-title&gt;&lt;/periodical&gt;&lt;edition&gt;2018/05/02&lt;/edition&gt;&lt;keywords&gt;&lt;keyword&gt;Cell Biology&lt;/keyword&gt;&lt;keyword&gt;Genetics&lt;/keyword&gt;&lt;keyword&gt;Prostate cancer&lt;/keyword&gt;&lt;keyword&gt;Protein kinases&lt;/keyword&gt;&lt;keyword&gt;Ubiquitin-proteosome system&lt;/keyword&gt;&lt;/keywords&gt;&lt;dates&gt;&lt;year&gt;2018&lt;/year&gt;&lt;pub-dates&gt;&lt;date&gt;Jun 18&lt;/date&gt;&lt;/pub-dates&gt;&lt;/dates&gt;&lt;isbn&gt;1558-8238 (Electronic)&amp;#xD;0021-9738 (Linking)&lt;/isbn&gt;&lt;accession-num&gt;29715200&lt;/accession-num&gt;&lt;urls&gt;&lt;related-urls&gt;&lt;url&gt;https://www.ncbi.nlm.nih.gov/pubmed/29715200&lt;/url&gt;&lt;/related-urls&gt;&lt;/urls&gt;&lt;custom2&gt;PMC6026011&lt;/custom2&gt;&lt;electronic-resource-num&gt;10.1172/JCI96060&lt;/electronic-resource-num&gt;&lt;/record&gt;&lt;/Cite&gt;&lt;/EndNote&gt;</w:instrText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(Singh et al., 2018)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615"/>
        </w:trPr>
        <w:tc>
          <w:tcPr>
            <w:tcW w:w="1701" w:type="dxa"/>
            <w:tcBorders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Borders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proofErr w:type="spellStart"/>
            <w:r>
              <w:rPr>
                <w:rFonts w:hint="eastAsia"/>
                <w:szCs w:val="24"/>
                <w:lang w:eastAsia="ko-KR"/>
              </w:rPr>
              <w:t>A</w:t>
            </w:r>
            <w:r>
              <w:rPr>
                <w:szCs w:val="24"/>
                <w:lang w:eastAsia="ko-KR"/>
              </w:rPr>
              <w:t>kt</w:t>
            </w:r>
            <w:proofErr w:type="spellEnd"/>
          </w:p>
        </w:tc>
        <w:tc>
          <w:tcPr>
            <w:tcW w:w="2728" w:type="dxa"/>
            <w:tcBorders>
              <w:bottom w:val="single" w:sz="4" w:space="0" w:color="auto"/>
            </w:tcBorders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>
                <w:fldData xml:space="preserve">PEVuZE5vdGU+PENpdGU+PEF1dGhvcj5MaTwvQXV0aG9yPjxZZWFyPjIwMTM8L1llYXI+PFJlY051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=
</w:fldData>
              </w:fldChar>
            </w:r>
            <w:r>
              <w:rPr>
                <w:szCs w:val="24"/>
                <w:lang w:eastAsia="ko-KR"/>
              </w:rPr>
              <w:instrText xml:space="preserve"> ADDIN EN.CITE </w:instrText>
            </w:r>
            <w:r>
              <w:rPr>
                <w:szCs w:val="24"/>
                <w:lang w:eastAsia="ko-KR"/>
              </w:rPr>
              <w:fldChar w:fldCharType="begin">
                <w:fldData xml:space="preserve">PEVuZE5vdGU+PENpdGU+PEF1dGhvcj5MaTwvQXV0aG9yPjxZZWFyPjIwMTM8L1llYXI+PFJlY051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=
</w:fldData>
              </w:fldChar>
            </w:r>
            <w:r>
              <w:rPr>
                <w:szCs w:val="24"/>
                <w:lang w:eastAsia="ko-KR"/>
              </w:rPr>
              <w:instrText xml:space="preserve"> ADDIN EN.CITE.DATA </w:instrText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end"/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(Li et al., 2013)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576"/>
        </w:trPr>
        <w:tc>
          <w:tcPr>
            <w:tcW w:w="1701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TRAF5</w:t>
            </w:r>
          </w:p>
        </w:tc>
        <w:tc>
          <w:tcPr>
            <w:tcW w:w="4360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TRAF5</w:t>
            </w:r>
          </w:p>
        </w:tc>
        <w:tc>
          <w:tcPr>
            <w:tcW w:w="2728" w:type="dxa"/>
            <w:tcBorders>
              <w:top w:val="single" w:sz="4" w:space="0" w:color="auto"/>
            </w:tcBorders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>
                <w:fldData xml:space="preserve">PEVuZE5vdGU+PENpdGU+PEF1dGhvcj5UYW5nPC9BdXRob3I+PFllYXI+MjAxMDwvWWVhcj48UmVj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</w:fldData>
              </w:fldChar>
            </w:r>
            <w:r>
              <w:rPr>
                <w:szCs w:val="24"/>
                <w:lang w:eastAsia="ko-KR"/>
              </w:rPr>
              <w:instrText xml:space="preserve"> ADDIN EN.CITE </w:instrText>
            </w:r>
            <w:r>
              <w:rPr>
                <w:szCs w:val="24"/>
                <w:lang w:eastAsia="ko-KR"/>
              </w:rPr>
              <w:fldChar w:fldCharType="begin">
                <w:fldData xml:space="preserve">PEVuZE5vdGU+PENpdGU+PEF1dGhvcj5UYW5nPC9BdXRob3I+PFllYXI+MjAxMDwvWWVhcj48UmVj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</w:fldData>
              </w:fldChar>
            </w:r>
            <w:r>
              <w:rPr>
                <w:szCs w:val="24"/>
                <w:lang w:eastAsia="ko-KR"/>
              </w:rPr>
              <w:instrText xml:space="preserve"> ADDIN EN.CITE.DATA </w:instrText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end"/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(Tang and Wang, 2010)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576"/>
        </w:trPr>
        <w:tc>
          <w:tcPr>
            <w:tcW w:w="1701" w:type="dxa"/>
            <w:tcBorders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Borders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proofErr w:type="spellStart"/>
            <w:r w:rsidRPr="00E077D1">
              <w:rPr>
                <w:szCs w:val="24"/>
                <w:lang w:eastAsia="ko-KR"/>
              </w:rPr>
              <w:t>RORγt</w:t>
            </w:r>
            <w:proofErr w:type="spellEnd"/>
          </w:p>
        </w:tc>
        <w:tc>
          <w:tcPr>
            <w:tcW w:w="2728" w:type="dxa"/>
            <w:tcBorders>
              <w:bottom w:val="single" w:sz="4" w:space="0" w:color="auto"/>
            </w:tcBorders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>
                <w:fldData xml:space="preserve">PEVuZE5vdGU+PENpdGU+PEF1dGhvcj5XYW5nPC9BdXRob3I+PFllYXI+MjAxNTwvWWVhcj48UmVj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=
</w:fldData>
              </w:fldChar>
            </w:r>
            <w:r>
              <w:rPr>
                <w:szCs w:val="24"/>
                <w:lang w:eastAsia="ko-KR"/>
              </w:rPr>
              <w:instrText xml:space="preserve"> ADDIN EN.CITE </w:instrText>
            </w:r>
            <w:r>
              <w:rPr>
                <w:szCs w:val="24"/>
                <w:lang w:eastAsia="ko-KR"/>
              </w:rPr>
              <w:fldChar w:fldCharType="begin">
                <w:fldData xml:space="preserve">PEVuZE5vdGU+PENpdGU+PEF1dGhvcj5XYW5nPC9BdXRob3I+PFllYXI+MjAxNTwvWWVhcj48UmVj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=
</w:fldData>
              </w:fldChar>
            </w:r>
            <w:r>
              <w:rPr>
                <w:szCs w:val="24"/>
                <w:lang w:eastAsia="ko-KR"/>
              </w:rPr>
              <w:instrText xml:space="preserve"> ADDIN EN.CITE.DATA </w:instrText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end"/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(Wang et al., 2015)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576"/>
        </w:trPr>
        <w:tc>
          <w:tcPr>
            <w:tcW w:w="1701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TRAF6</w:t>
            </w:r>
          </w:p>
        </w:tc>
        <w:tc>
          <w:tcPr>
            <w:tcW w:w="4360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TRAF6</w:t>
            </w:r>
          </w:p>
        </w:tc>
        <w:tc>
          <w:tcPr>
            <w:tcW w:w="2728" w:type="dxa"/>
            <w:tcBorders>
              <w:top w:val="single" w:sz="4" w:space="0" w:color="auto"/>
            </w:tcBorders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>
                <w:fldData xml:space="preserve">PEVuZE5vdGU+PENpdGU+PEF1dGhvcj5MYW1vdGhlPC9BdXRob3I+PFllYXI+MjAwODwvWWVhcj48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</w:fldData>
              </w:fldChar>
            </w:r>
            <w:r>
              <w:rPr>
                <w:szCs w:val="24"/>
                <w:lang w:eastAsia="ko-KR"/>
              </w:rPr>
              <w:instrText xml:space="preserve"> ADDIN EN.CITE </w:instrText>
            </w:r>
            <w:r>
              <w:rPr>
                <w:szCs w:val="24"/>
                <w:lang w:eastAsia="ko-KR"/>
              </w:rPr>
              <w:fldChar w:fldCharType="begin">
                <w:fldData xml:space="preserve">PEVuZE5vdGU+PENpdGU+PEF1dGhvcj5MYW1vdGhlPC9BdXRob3I+PFllYXI+MjAwODwvWWVhcj48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</w:fldData>
              </w:fldChar>
            </w:r>
            <w:r>
              <w:rPr>
                <w:szCs w:val="24"/>
                <w:lang w:eastAsia="ko-KR"/>
              </w:rPr>
              <w:instrText xml:space="preserve"> ADDIN EN.CITE.DATA </w:instrText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end"/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(Lamothe et al., 2008)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576"/>
        </w:trPr>
        <w:tc>
          <w:tcPr>
            <w:tcW w:w="170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IL-17R</w:t>
            </w:r>
          </w:p>
        </w:tc>
        <w:tc>
          <w:tcPr>
            <w:tcW w:w="2728" w:type="dxa"/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/>
            </w:r>
            <w:r>
              <w:rPr>
                <w:szCs w:val="24"/>
                <w:lang w:eastAsia="ko-KR"/>
              </w:rPr>
              <w:instrText xml:space="preserve"> ADDIN EN.CITE &lt;EndNote&gt;&lt;Cite&gt;&lt;Author&gt;Rong&lt;/Author&gt;&lt;Year&gt;2007&lt;/Year&gt;&lt;RecNum&gt;4669&lt;/RecNum&gt;&lt;DisplayText&gt;(Rong et al., 2007)&lt;/DisplayText&gt;&lt;record&gt;&lt;rec-number&gt;4669&lt;/rec-number&gt;&lt;foreign-keys&gt;&lt;key app="EN" db-id="t2dr2azsrf5e9cettripv5ddzrve5rvvdxx9" timestamp="1533293582"&gt;4669&lt;/key&gt;&lt;/foreign-keys&gt;&lt;ref-type name="Journal Article"&gt;17&lt;/ref-type&gt;&lt;contributors&gt;&lt;authors&gt;&lt;author&gt;Rong, Z.&lt;/author&gt;&lt;author&gt;Cheng, L.&lt;/author&gt;&lt;author&gt;Ren, Y.&lt;/author&gt;&lt;author&gt;Li, Z.&lt;/author&gt;&lt;author&gt;Li, Y.&lt;/author&gt;&lt;author&gt;Li, X.&lt;/author&gt;&lt;author&gt;Li, H.&lt;/author&gt;&lt;author&gt;Fu, X. Y.&lt;/author&gt;&lt;author&gt;Chang, Z.&lt;/author&gt;&lt;/authors&gt;&lt;/contributors&gt;&lt;auth-address&gt;Department of Biological Sciences and Biotechnology, School of Medicine, Institute of Biomedicine, State Key Laboratory of Biomembrane and Membrane Biotechnology, Tsinghua University, Beijing 100084, China.&lt;/auth-address&gt;&lt;titles&gt;&lt;title&gt;Interleukin-17F signaling requires ubiquitination of interleukin-17 receptor via TRAF6&lt;/title&gt;&lt;secondary-title&gt;Cell Signal&lt;/secondary-title&gt;&lt;/titles&gt;&lt;periodical&gt;&lt;full-title&gt;Cell Signal&lt;/full-title&gt;&lt;/periodical&gt;&lt;pages&gt;1514-20&lt;/pages&gt;&lt;volume&gt;19&lt;/volume&gt;&lt;number&gt;7&lt;/number&gt;&lt;edition&gt;2007/03/10&lt;/edition&gt;&lt;keywords&gt;&lt;keyword&gt;Animals&lt;/keyword&gt;&lt;keyword&gt;Humans&lt;/keyword&gt;&lt;keyword&gt;Interleukin-17/*metabolism&lt;/keyword&gt;&lt;keyword&gt;Mice&lt;/keyword&gt;&lt;keyword&gt;Receptors, Interleukin-17/*metabolism&lt;/keyword&gt;&lt;keyword&gt;*Signal Transduction&lt;/keyword&gt;&lt;keyword&gt;TNF Receptor-Associated Factor 6/*metabolism&lt;/keyword&gt;&lt;keyword&gt;Ubiquitin/*metabolism&lt;/keyword&gt;&lt;keyword&gt;Ubiquitin-Protein Ligases/metabolism&lt;/keyword&gt;&lt;/keywords&gt;&lt;dates&gt;&lt;year&gt;2007&lt;/year&gt;&lt;pub-dates&gt;&lt;date&gt;Jul&lt;/date&gt;&lt;/pub-dates&gt;&lt;/dates&gt;&lt;isbn&gt;0898-6568 (Print)&amp;#xD;0898-6568 (Linking)&lt;/isbn&gt;&lt;accession-num&gt;17346928&lt;/accession-num&gt;&lt;urls&gt;&lt;related-urls&gt;&lt;url&gt;https://www.ncbi.nlm.nih.gov/pubmed/17346928&lt;/url&gt;&lt;/related-urls&gt;&lt;/urls&gt;&lt;electronic-resource-num&gt;10.1016/j.cellsig.2007.01.025&lt;/electronic-resource-num&gt;&lt;/record&gt;&lt;/Cite&gt;&lt;/EndNote&gt;</w:instrText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(Rong et al., 2007)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576"/>
        </w:trPr>
        <w:tc>
          <w:tcPr>
            <w:tcW w:w="170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t>p75</w:t>
            </w:r>
          </w:p>
        </w:tc>
        <w:tc>
          <w:tcPr>
            <w:tcW w:w="2728" w:type="dxa"/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>
                <w:fldData xml:space="preserve">PEVuZE5vdGU+PENpdGU+PEF1dGhvcj5Qb3dlbGw8L0F1dGhvcj48WWVhcj4yMDA5PC9ZZWFyPjxS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</w:fldData>
              </w:fldChar>
            </w:r>
            <w:r>
              <w:rPr>
                <w:szCs w:val="24"/>
                <w:lang w:eastAsia="ko-KR"/>
              </w:rPr>
              <w:instrText xml:space="preserve"> ADDIN EN.CITE </w:instrText>
            </w:r>
            <w:r>
              <w:rPr>
                <w:szCs w:val="24"/>
                <w:lang w:eastAsia="ko-KR"/>
              </w:rPr>
              <w:fldChar w:fldCharType="begin">
                <w:fldData xml:space="preserve">PEVuZE5vdGU+PENpdGU+PEF1dGhvcj5Qb3dlbGw8L0F1dGhvcj48WWVhcj4yMDA5PC9ZZWFyPjxS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</w:fldData>
              </w:fldChar>
            </w:r>
            <w:r>
              <w:rPr>
                <w:szCs w:val="24"/>
                <w:lang w:eastAsia="ko-KR"/>
              </w:rPr>
              <w:instrText xml:space="preserve"> ADDIN EN.CITE.DATA </w:instrText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end"/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(Powell et al., 2009)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576"/>
        </w:trPr>
        <w:tc>
          <w:tcPr>
            <w:tcW w:w="170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szCs w:val="24"/>
                <w:lang w:eastAsia="ko-KR"/>
              </w:rPr>
              <w:t>TGFβR1</w:t>
            </w:r>
          </w:p>
        </w:tc>
        <w:tc>
          <w:tcPr>
            <w:tcW w:w="2728" w:type="dxa"/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>
                <w:fldData xml:space="preserve">PEVuZE5vdGU+PENpdGU+PEF1dGhvcj5NdTwvQXV0aG9yPjxZZWFyPjIwMTE8L1llYXI+PFJlY051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</w:fldData>
              </w:fldChar>
            </w:r>
            <w:r>
              <w:rPr>
                <w:szCs w:val="24"/>
                <w:lang w:eastAsia="ko-KR"/>
              </w:rPr>
              <w:instrText xml:space="preserve"> ADDIN EN.CITE </w:instrText>
            </w:r>
            <w:r>
              <w:rPr>
                <w:szCs w:val="24"/>
                <w:lang w:eastAsia="ko-KR"/>
              </w:rPr>
              <w:fldChar w:fldCharType="begin">
                <w:fldData xml:space="preserve">PEVuZE5vdGU+PENpdGU+PEF1dGhvcj5NdTwvQXV0aG9yPjxZZWFyPjIwMTE8L1llYXI+PFJlY051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</w:fldData>
              </w:fldChar>
            </w:r>
            <w:r>
              <w:rPr>
                <w:szCs w:val="24"/>
                <w:lang w:eastAsia="ko-KR"/>
              </w:rPr>
              <w:instrText xml:space="preserve"> ADDIN EN.CITE.DATA </w:instrText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end"/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(Mu et al., 2011)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615"/>
        </w:trPr>
        <w:tc>
          <w:tcPr>
            <w:tcW w:w="170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TAK1</w:t>
            </w:r>
          </w:p>
        </w:tc>
        <w:tc>
          <w:tcPr>
            <w:tcW w:w="2728" w:type="dxa"/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>
                <w:fldData xml:space="preserve">PEVuZE5vdGU+PENpdGU+PEF1dGhvcj5aaGFuZzwvQXV0aG9yPjxZZWFyPjIwMTM8L1llYXI+PFJl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=
</w:fldData>
              </w:fldChar>
            </w:r>
            <w:r>
              <w:rPr>
                <w:szCs w:val="24"/>
                <w:lang w:eastAsia="ko-KR"/>
              </w:rPr>
              <w:instrText xml:space="preserve"> ADDIN EN.CITE </w:instrText>
            </w:r>
            <w:r>
              <w:rPr>
                <w:szCs w:val="24"/>
                <w:lang w:eastAsia="ko-KR"/>
              </w:rPr>
              <w:fldChar w:fldCharType="begin">
                <w:fldData xml:space="preserve">PEVuZE5vdGU+PENpdGU+PEF1dGhvcj5aaGFuZzwvQXV0aG9yPjxZZWFyPjIwMTM8L1llYXI+PFJl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=
</w:fldData>
              </w:fldChar>
            </w:r>
            <w:r>
              <w:rPr>
                <w:szCs w:val="24"/>
                <w:lang w:eastAsia="ko-KR"/>
              </w:rPr>
              <w:instrText xml:space="preserve"> ADDIN EN.CITE.DATA </w:instrText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end"/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(Zhang et al., 2013)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576"/>
        </w:trPr>
        <w:tc>
          <w:tcPr>
            <w:tcW w:w="170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rFonts w:hint="eastAsia"/>
                <w:szCs w:val="24"/>
                <w:lang w:eastAsia="ko-KR"/>
              </w:rPr>
              <w:t>IRAK1</w:t>
            </w:r>
          </w:p>
        </w:tc>
        <w:tc>
          <w:tcPr>
            <w:tcW w:w="2728" w:type="dxa"/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>
                <w:fldData xml:space="preserve">PEVuZE5vdGU+PENpdGU+PEF1dGhvcj5Db256ZTwvQXV0aG9yPjxZZWFyPjIwMDg8L1llYXI+PFJl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</w:fldData>
              </w:fldChar>
            </w:r>
            <w:r>
              <w:rPr>
                <w:szCs w:val="24"/>
                <w:lang w:eastAsia="ko-KR"/>
              </w:rPr>
              <w:instrText xml:space="preserve"> ADDIN EN.CITE </w:instrText>
            </w:r>
            <w:r>
              <w:rPr>
                <w:szCs w:val="24"/>
                <w:lang w:eastAsia="ko-KR"/>
              </w:rPr>
              <w:fldChar w:fldCharType="begin">
                <w:fldData xml:space="preserve">PEVuZE5vdGU+PENpdGU+PEF1dGhvcj5Db256ZTwvQXV0aG9yPjxZZWFyPjIwMDg8L1llYXI+PFJl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</w:fldData>
              </w:fldChar>
            </w:r>
            <w:r>
              <w:rPr>
                <w:szCs w:val="24"/>
                <w:lang w:eastAsia="ko-KR"/>
              </w:rPr>
              <w:instrText xml:space="preserve"> ADDIN EN.CITE.DATA </w:instrText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end"/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(Conze et al., 2008)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576"/>
        </w:trPr>
        <w:tc>
          <w:tcPr>
            <w:tcW w:w="170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proofErr w:type="spellStart"/>
            <w:r w:rsidRPr="00026B05">
              <w:rPr>
                <w:rFonts w:hint="eastAsia"/>
                <w:szCs w:val="24"/>
                <w:lang w:eastAsia="ko-KR"/>
              </w:rPr>
              <w:t>Akt</w:t>
            </w:r>
            <w:proofErr w:type="spellEnd"/>
          </w:p>
        </w:tc>
        <w:tc>
          <w:tcPr>
            <w:tcW w:w="2728" w:type="dxa"/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>
                <w:fldData xml:space="preserve">PEVuZE5vdGU+PENpdGU+PEF1dGhvcj5ZYW5nPC9BdXRob3I+PFllYXI+MjAwOTwvWWVhcj48UmVj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==
</w:fldData>
              </w:fldChar>
            </w:r>
            <w:r>
              <w:rPr>
                <w:szCs w:val="24"/>
                <w:lang w:eastAsia="ko-KR"/>
              </w:rPr>
              <w:instrText xml:space="preserve"> ADDIN EN.CITE </w:instrText>
            </w:r>
            <w:r>
              <w:rPr>
                <w:szCs w:val="24"/>
                <w:lang w:eastAsia="ko-KR"/>
              </w:rPr>
              <w:fldChar w:fldCharType="begin">
                <w:fldData xml:space="preserve">PEVuZE5vdGU+PENpdGU+PEF1dGhvcj5ZYW5nPC9BdXRob3I+PFllYXI+MjAwOTwvWWVhcj48UmVj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==
</w:fldData>
              </w:fldChar>
            </w:r>
            <w:r>
              <w:rPr>
                <w:szCs w:val="24"/>
                <w:lang w:eastAsia="ko-KR"/>
              </w:rPr>
              <w:instrText xml:space="preserve"> ADDIN EN.CITE.DATA </w:instrText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end"/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(Yang et al., 2009)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576"/>
        </w:trPr>
        <w:tc>
          <w:tcPr>
            <w:tcW w:w="170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szCs w:val="24"/>
                <w:lang w:eastAsia="ko-KR"/>
              </w:rPr>
              <w:t>Fyn</w:t>
            </w:r>
          </w:p>
        </w:tc>
        <w:tc>
          <w:tcPr>
            <w:tcW w:w="2728" w:type="dxa"/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>
                <w:fldData xml:space="preserve">PEVuZE5vdGU+PENpdGU+PEF1dGhvcj5MaXU8L0F1dGhvcj48WWVhcj4yMDEyPC9ZZWFyPjxSZWNO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</w:fldData>
              </w:fldChar>
            </w:r>
            <w:r>
              <w:rPr>
                <w:szCs w:val="24"/>
                <w:lang w:eastAsia="ko-KR"/>
              </w:rPr>
              <w:instrText xml:space="preserve"> ADDIN EN.CITE </w:instrText>
            </w:r>
            <w:r>
              <w:rPr>
                <w:szCs w:val="24"/>
                <w:lang w:eastAsia="ko-KR"/>
              </w:rPr>
              <w:fldChar w:fldCharType="begin">
                <w:fldData xml:space="preserve">PEVuZE5vdGU+PENpdGU+PEF1dGhvcj5MaXU8L0F1dGhvcj48WWVhcj4yMDEyPC9ZZWFyPjxSZWNO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</w:fldData>
              </w:fldChar>
            </w:r>
            <w:r>
              <w:rPr>
                <w:szCs w:val="24"/>
                <w:lang w:eastAsia="ko-KR"/>
              </w:rPr>
              <w:instrText xml:space="preserve"> ADDIN EN.CITE.DATA </w:instrText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end"/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(Liu et al., 2012)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576"/>
        </w:trPr>
        <w:tc>
          <w:tcPr>
            <w:tcW w:w="170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szCs w:val="24"/>
                <w:lang w:eastAsia="ko-KR"/>
              </w:rPr>
              <w:t>NEMO</w:t>
            </w:r>
          </w:p>
        </w:tc>
        <w:tc>
          <w:tcPr>
            <w:tcW w:w="2728" w:type="dxa"/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>
                <w:fldData xml:space="preserve">PEVuZE5vdGU+PENpdGU+PEF1dGhvcj5TZWJiYW4tQmVuaW48L0F1dGhvcj48WWVhcj4yMDA3PC9Z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</w:fldData>
              </w:fldChar>
            </w:r>
            <w:r>
              <w:rPr>
                <w:szCs w:val="24"/>
                <w:lang w:eastAsia="ko-KR"/>
              </w:rPr>
              <w:instrText xml:space="preserve"> ADDIN EN.CITE </w:instrText>
            </w:r>
            <w:r>
              <w:rPr>
                <w:szCs w:val="24"/>
                <w:lang w:eastAsia="ko-KR"/>
              </w:rPr>
              <w:fldChar w:fldCharType="begin">
                <w:fldData xml:space="preserve">PEVuZE5vdGU+PENpdGU+PEF1dGhvcj5TZWJiYW4tQmVuaW48L0F1dGhvcj48WWVhcj4yMDA3PC9Z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</w:fldData>
              </w:fldChar>
            </w:r>
            <w:r>
              <w:rPr>
                <w:szCs w:val="24"/>
                <w:lang w:eastAsia="ko-KR"/>
              </w:rPr>
              <w:instrText xml:space="preserve"> ADDIN EN.CITE.DATA </w:instrText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end"/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(Sebban-Benin et al., 2007)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576"/>
        </w:trPr>
        <w:tc>
          <w:tcPr>
            <w:tcW w:w="170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szCs w:val="24"/>
                <w:lang w:eastAsia="ko-KR"/>
              </w:rPr>
              <w:t>NESCA</w:t>
            </w:r>
          </w:p>
        </w:tc>
        <w:tc>
          <w:tcPr>
            <w:tcW w:w="2728" w:type="dxa"/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/>
            </w:r>
            <w:r>
              <w:rPr>
                <w:szCs w:val="24"/>
                <w:lang w:eastAsia="ko-KR"/>
              </w:rPr>
              <w:instrText xml:space="preserve"> ADDIN EN.CITE &lt;EndNote&gt;&lt;Cite&gt;&lt;Author&gt;Napolitano&lt;/Author&gt;&lt;Year&gt;2009&lt;/Year&gt;&lt;RecNum&gt;4675&lt;/RecNum&gt;&lt;DisplayText&gt;(Napolitano et al., 2009)&lt;/DisplayText&gt;&lt;record&gt;&lt;rec-number&gt;4675&lt;/rec-number&gt;&lt;foreign-keys&gt;&lt;key app="EN" db-id="t2dr2azsrf5e9cettripv5ddzrve5rvvdxx9" timestamp="1533294104"&gt;4675&lt;/key&gt;&lt;/foreign-keys&gt;&lt;ref-type name="Journal Article"&gt;17&lt;/ref-type&gt;&lt;contributors&gt;&lt;authors&gt;&lt;author&gt;Napolitano, G.&lt;/author&gt;&lt;author&gt;Mirra, S.&lt;/author&gt;&lt;author&gt;Monfregola, J.&lt;/author&gt;&lt;author&gt;Lavorgna, A.&lt;/author&gt;&lt;author&gt;Leonardi, A.&lt;/author&gt;&lt;author&gt;Ursini, M. V.&lt;/author&gt;&lt;/authors&gt;&lt;/contributors&gt;&lt;auth-address&gt;Institute of Genetics and Biophysics A Buzzati-Traverso, CNR, Naples, Italy.&lt;/auth-address&gt;&lt;titles&gt;&lt;title&gt;NESCA: a new NEMO/IKKgamma and TRAF6 interacting protein&lt;/title&gt;&lt;secondary-title&gt;J Cell Physiol&lt;/secondary-title&gt;&lt;/titles&gt;&lt;periodical&gt;&lt;full-title&gt;J Cell Physiol&lt;/full-title&gt;&lt;/periodical&gt;&lt;pages&gt;410-7&lt;/pages&gt;&lt;volume&gt;220&lt;/volume&gt;&lt;number&gt;2&lt;/number&gt;&lt;edition&gt;2009/04/15&lt;/edition&gt;&lt;keywords&gt;&lt;keyword&gt;Adaptor Proteins, Signal Transducing/genetics/*metabolism&lt;/keyword&gt;&lt;keyword&gt;Cell Line&lt;/keyword&gt;&lt;keyword&gt;Humans&lt;/keyword&gt;&lt;keyword&gt;I-kappa B Kinase/genetics/*metabolism&lt;/keyword&gt;&lt;keyword&gt;Polyubiquitin/metabolism&lt;/keyword&gt;&lt;keyword&gt;Protein Binding&lt;/keyword&gt;&lt;keyword&gt;TNF Receptor-Associated Factor 6/genetics/*metabolism&lt;/keyword&gt;&lt;keyword&gt;Two-Hybrid System Techniques&lt;/keyword&gt;&lt;keyword&gt;Ubiquitination&lt;/keyword&gt;&lt;/keywords&gt;&lt;dates&gt;&lt;year&gt;2009&lt;/year&gt;&lt;pub-dates&gt;&lt;date&gt;Aug&lt;/date&gt;&lt;/pub-dates&gt;&lt;/dates&gt;&lt;isbn&gt;1097-4652 (Electronic)&amp;#xD;0021-9541 (Linking)&lt;/isbn&gt;&lt;accession-num&gt;19365808&lt;/accession-num&gt;&lt;urls&gt;&lt;related-urls&gt;&lt;url&gt;https://www.ncbi.nlm.nih.gov/pubmed/19365808&lt;/url&gt;&lt;/related-urls&gt;&lt;/urls&gt;&lt;electronic-resource-num&gt;10.1002/jcp.21782&lt;/electronic-resource-num&gt;&lt;/record&gt;&lt;/Cite&gt;&lt;/EndNote&gt;</w:instrText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(Napolitano et al., 2009)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576"/>
        </w:trPr>
        <w:tc>
          <w:tcPr>
            <w:tcW w:w="170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szCs w:val="24"/>
                <w:lang w:eastAsia="ko-KR"/>
              </w:rPr>
              <w:t>LAT</w:t>
            </w:r>
          </w:p>
        </w:tc>
        <w:tc>
          <w:tcPr>
            <w:tcW w:w="2728" w:type="dxa"/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>
                <w:fldData xml:space="preserve">PEVuZE5vdGU+PENpdGU+PEF1dGhvcj5YaWU8L0F1dGhvcj48WWVhcj4yMDEzPC9ZZWFyPjxSZWNO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</w:fldData>
              </w:fldChar>
            </w:r>
            <w:r>
              <w:rPr>
                <w:szCs w:val="24"/>
                <w:lang w:eastAsia="ko-KR"/>
              </w:rPr>
              <w:instrText xml:space="preserve"> ADDIN EN.CITE </w:instrText>
            </w:r>
            <w:r>
              <w:rPr>
                <w:szCs w:val="24"/>
                <w:lang w:eastAsia="ko-KR"/>
              </w:rPr>
              <w:fldChar w:fldCharType="begin">
                <w:fldData xml:space="preserve">PEVuZE5vdGU+PENpdGU+PEF1dGhvcj5YaWU8L0F1dGhvcj48WWVhcj4yMDEzPC9ZZWFyPjxSZWNO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</w:fldData>
              </w:fldChar>
            </w:r>
            <w:r>
              <w:rPr>
                <w:szCs w:val="24"/>
                <w:lang w:eastAsia="ko-KR"/>
              </w:rPr>
              <w:instrText xml:space="preserve"> ADDIN EN.CITE.DATA </w:instrText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end"/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(Xie et al., 2013)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615"/>
        </w:trPr>
        <w:tc>
          <w:tcPr>
            <w:tcW w:w="170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szCs w:val="24"/>
                <w:lang w:eastAsia="ko-KR"/>
              </w:rPr>
              <w:t>cIAP1/2</w:t>
            </w:r>
          </w:p>
        </w:tc>
        <w:tc>
          <w:tcPr>
            <w:tcW w:w="2728" w:type="dxa"/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>
                <w:fldData xml:space="preserve">PEVuZE5vdGU+PENpdGU+PEF1dGhvcj5Uc2VuZzwvQXV0aG9yPjxZZWFyPjIwMTA8L1llYXI+PFJl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</w:fldData>
              </w:fldChar>
            </w:r>
            <w:r>
              <w:rPr>
                <w:szCs w:val="24"/>
                <w:lang w:eastAsia="ko-KR"/>
              </w:rPr>
              <w:instrText xml:space="preserve"> ADDIN EN.CITE </w:instrText>
            </w:r>
            <w:r>
              <w:rPr>
                <w:szCs w:val="24"/>
                <w:lang w:eastAsia="ko-KR"/>
              </w:rPr>
              <w:fldChar w:fldCharType="begin">
                <w:fldData xml:space="preserve">PEVuZE5vdGU+PENpdGU+PEF1dGhvcj5Uc2VuZzwvQXV0aG9yPjxZZWFyPjIwMTA8L1llYXI+PFJl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</w:fldData>
              </w:fldChar>
            </w:r>
            <w:r>
              <w:rPr>
                <w:szCs w:val="24"/>
                <w:lang w:eastAsia="ko-KR"/>
              </w:rPr>
              <w:instrText xml:space="preserve"> ADDIN EN.CITE.DATA </w:instrText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end"/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(Tseng et al., 2010)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576"/>
        </w:trPr>
        <w:tc>
          <w:tcPr>
            <w:tcW w:w="170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szCs w:val="24"/>
                <w:lang w:eastAsia="ko-KR"/>
              </w:rPr>
              <w:t>IRF5/7</w:t>
            </w:r>
          </w:p>
        </w:tc>
        <w:tc>
          <w:tcPr>
            <w:tcW w:w="2728" w:type="dxa"/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>
                <w:fldData xml:space="preserve">PEVuZE5vdGU+PENpdGU+PEF1dGhvcj5OaW5nPC9BdXRob3I+PFllYXI+MjAwODwvWWVhcj48UmVj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=
</w:fldData>
              </w:fldChar>
            </w:r>
            <w:r>
              <w:rPr>
                <w:szCs w:val="24"/>
                <w:lang w:eastAsia="ko-KR"/>
              </w:rPr>
              <w:instrText xml:space="preserve"> ADDIN EN.CITE </w:instrText>
            </w:r>
            <w:r>
              <w:rPr>
                <w:szCs w:val="24"/>
                <w:lang w:eastAsia="ko-KR"/>
              </w:rPr>
              <w:fldChar w:fldCharType="begin">
                <w:fldData xml:space="preserve">PEVuZE5vdGU+PENpdGU+PEF1dGhvcj5OaW5nPC9BdXRob3I+PFllYXI+MjAwODwvWWVhcj48UmVj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=
</w:fldData>
              </w:fldChar>
            </w:r>
            <w:r>
              <w:rPr>
                <w:szCs w:val="24"/>
                <w:lang w:eastAsia="ko-KR"/>
              </w:rPr>
              <w:instrText xml:space="preserve"> ADDIN EN.CITE.DATA </w:instrText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end"/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(Ning et al., 2008)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576"/>
        </w:trPr>
        <w:tc>
          <w:tcPr>
            <w:tcW w:w="170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szCs w:val="24"/>
                <w:lang w:eastAsia="ko-KR"/>
              </w:rPr>
              <w:t>Beclin1</w:t>
            </w:r>
          </w:p>
        </w:tc>
        <w:tc>
          <w:tcPr>
            <w:tcW w:w="2728" w:type="dxa"/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>
                <w:fldData xml:space="preserve">PEVuZE5vdGU+PENpdGU+PEF1dGhvcj5TaGk8L0F1dGhvcj48WWVhcj4yMDEwPC9ZZWFyPjxSZWNO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</w:fldData>
              </w:fldChar>
            </w:r>
            <w:r>
              <w:rPr>
                <w:szCs w:val="24"/>
                <w:lang w:eastAsia="ko-KR"/>
              </w:rPr>
              <w:instrText xml:space="preserve"> ADDIN EN.CITE </w:instrText>
            </w:r>
            <w:r>
              <w:rPr>
                <w:szCs w:val="24"/>
                <w:lang w:eastAsia="ko-KR"/>
              </w:rPr>
              <w:fldChar w:fldCharType="begin">
                <w:fldData xml:space="preserve">PEVuZE5vdGU+PENpdGU+PEF1dGhvcj5TaGk8L0F1dGhvcj48WWVhcj4yMDEwPC9ZZWFyPjxSZWNO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</w:fldData>
              </w:fldChar>
            </w:r>
            <w:r>
              <w:rPr>
                <w:szCs w:val="24"/>
                <w:lang w:eastAsia="ko-KR"/>
              </w:rPr>
              <w:instrText xml:space="preserve"> ADDIN EN.CITE.DATA </w:instrText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end"/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(Shi and Kehrl, 2010)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576"/>
        </w:trPr>
        <w:tc>
          <w:tcPr>
            <w:tcW w:w="170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 w:rsidRPr="00026B05">
              <w:rPr>
                <w:szCs w:val="24"/>
                <w:lang w:eastAsia="ko-KR"/>
              </w:rPr>
              <w:t>NDP52</w:t>
            </w:r>
          </w:p>
        </w:tc>
        <w:tc>
          <w:tcPr>
            <w:tcW w:w="2728" w:type="dxa"/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>
                <w:fldData xml:space="preserve">PEVuZE5vdGU+PENpdGU+PEF1dGhvcj5Jbm9tYXRhPC9BdXRob3I+PFllYXI+MjAxMjwvWWVhcj48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</w:fldData>
              </w:fldChar>
            </w:r>
            <w:r>
              <w:rPr>
                <w:szCs w:val="24"/>
                <w:lang w:eastAsia="ko-KR"/>
              </w:rPr>
              <w:instrText xml:space="preserve"> ADDIN EN.CITE </w:instrText>
            </w:r>
            <w:r>
              <w:rPr>
                <w:szCs w:val="24"/>
                <w:lang w:eastAsia="ko-KR"/>
              </w:rPr>
              <w:fldChar w:fldCharType="begin">
                <w:fldData xml:space="preserve">PEVuZE5vdGU+PENpdGU+PEF1dGhvcj5Jbm9tYXRhPC9BdXRob3I+PFllYXI+MjAxMjwvWWVhcj48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</w:fldData>
              </w:fldChar>
            </w:r>
            <w:r>
              <w:rPr>
                <w:szCs w:val="24"/>
                <w:lang w:eastAsia="ko-KR"/>
              </w:rPr>
              <w:instrText xml:space="preserve"> ADDIN EN.CITE.DATA </w:instrText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end"/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(Inomata et al., 2012)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576"/>
        </w:trPr>
        <w:tc>
          <w:tcPr>
            <w:tcW w:w="170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 w:rsidRPr="006E55E8">
              <w:rPr>
                <w:szCs w:val="24"/>
                <w:lang w:eastAsia="ko-KR"/>
              </w:rPr>
              <w:t>ECSIT</w:t>
            </w:r>
          </w:p>
        </w:tc>
        <w:tc>
          <w:tcPr>
            <w:tcW w:w="2728" w:type="dxa"/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>
                <w:fldData xml:space="preserve">PEVuZE5vdGU+PENpdGU+PEF1dGhvcj5XZXN0PC9BdXRob3I+PFllYXI+MjAxMTwvWWVhcj48UmVj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</w:fldData>
              </w:fldChar>
            </w:r>
            <w:r>
              <w:rPr>
                <w:szCs w:val="24"/>
                <w:lang w:eastAsia="ko-KR"/>
              </w:rPr>
              <w:instrText xml:space="preserve"> ADDIN EN.CITE </w:instrText>
            </w:r>
            <w:r>
              <w:rPr>
                <w:szCs w:val="24"/>
                <w:lang w:eastAsia="ko-KR"/>
              </w:rPr>
              <w:fldChar w:fldCharType="begin">
                <w:fldData xml:space="preserve">PEVuZE5vdGU+PENpdGU+PEF1dGhvcj5XZXN0PC9BdXRob3I+PFllYXI+MjAxMTwvWWVhcj48UmVj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</w:fldData>
              </w:fldChar>
            </w:r>
            <w:r>
              <w:rPr>
                <w:szCs w:val="24"/>
                <w:lang w:eastAsia="ko-KR"/>
              </w:rPr>
              <w:instrText xml:space="preserve"> ADDIN EN.CITE.DATA </w:instrText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end"/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(West et al., 2011)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576"/>
        </w:trPr>
        <w:tc>
          <w:tcPr>
            <w:tcW w:w="170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 w:rsidRPr="006E55E8">
              <w:rPr>
                <w:szCs w:val="24"/>
                <w:lang w:eastAsia="ko-KR"/>
              </w:rPr>
              <w:t>PIK3CA</w:t>
            </w:r>
          </w:p>
        </w:tc>
        <w:tc>
          <w:tcPr>
            <w:tcW w:w="2728" w:type="dxa"/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/>
            </w:r>
            <w:r>
              <w:rPr>
                <w:szCs w:val="24"/>
                <w:lang w:eastAsia="ko-KR"/>
              </w:rPr>
              <w:instrText xml:space="preserve"> ADDIN EN.CITE &lt;EndNote&gt;&lt;Cite&gt;&lt;Author&gt;Wang&lt;/Author&gt;&lt;Year&gt;2018&lt;/Year&gt;&lt;RecNum&gt;4686&lt;/RecNum&gt;&lt;DisplayText&gt;(Wang et al., 2018)&lt;/DisplayText&gt;&lt;record&gt;&lt;rec-number&gt;4686&lt;/rec-number&gt;&lt;foreign-keys&gt;&lt;key app="EN" db-id="t2dr2azsrf5e9cettripv5ddzrve5rvvdxx9" timestamp="1533294666"&gt;4686&lt;/key&gt;&lt;/foreign-keys&gt;&lt;ref-type name="Journal Article"&gt;17&lt;/ref-type&gt;&lt;contributors&gt;&lt;authors&gt;&lt;author&gt;Wang, Z.&lt;/author&gt;&lt;author&gt;Liu, Y.&lt;/author&gt;&lt;author&gt;Huang, S.&lt;/author&gt;&lt;author&gt;Fang, M.&lt;/author&gt;&lt;/authors&gt;&lt;/contributors&gt;&lt;auth-address&gt;Division of Cell Biology, College of Life Sciences, Peking University, Beijing, China.&amp;#xD;Joint Center for Life Sciences, Peking University, Beijing, China.&amp;#xD;National Institute of Biological Sciences, Beijing, China.&lt;/auth-address&gt;&lt;titles&gt;&lt;title&gt;TRAF6 interacts with and ubiquitinates PIK3CA to enhance PI3K activation&lt;/title&gt;&lt;secondary-title&gt;FEBS Lett&lt;/secondary-title&gt;&lt;/titles&gt;&lt;periodical&gt;&lt;full-title&gt;FEBS Lett&lt;/full-title&gt;&lt;/periodical&gt;&lt;pages&gt;1882-1892&lt;/pages&gt;&lt;volume&gt;592&lt;/volume&gt;&lt;number&gt;11&lt;/number&gt;&lt;edition&gt;2018/05/08&lt;/edition&gt;&lt;keywords&gt;&lt;keyword&gt;Akt&lt;/keyword&gt;&lt;keyword&gt;Pi3k&lt;/keyword&gt;&lt;keyword&gt;Pik3ca&lt;/keyword&gt;&lt;keyword&gt;Traf6&lt;/keyword&gt;&lt;keyword&gt;ubiquitination&lt;/keyword&gt;&lt;/keywords&gt;&lt;dates&gt;&lt;year&gt;2018&lt;/year&gt;&lt;pub-dates&gt;&lt;date&gt;Jun&lt;/date&gt;&lt;/pub-dates&gt;&lt;/dates&gt;&lt;isbn&gt;1873-3468 (Electronic)&amp;#xD;0014-5793 (Linking)&lt;/isbn&gt;&lt;accession-num&gt;29729098&lt;/accession-num&gt;&lt;urls&gt;&lt;related-urls&gt;&lt;url&gt;https://www.ncbi.nlm.nih.gov/pubmed/29729098&lt;/url&gt;&lt;/related-urls&gt;&lt;/urls&gt;&lt;electronic-resource-num&gt;10.1002/1873-3468.13080&lt;/electronic-resource-num&gt;&lt;/record&gt;&lt;/Cite&gt;&lt;/EndNote&gt;</w:instrText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(Wang et al., 2018)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  <w:tr w:rsidR="00AC098C" w:rsidRPr="00026B05" w:rsidTr="00B96FCD">
        <w:trPr>
          <w:trHeight w:val="576"/>
        </w:trPr>
        <w:tc>
          <w:tcPr>
            <w:tcW w:w="1701" w:type="dxa"/>
            <w:tcBorders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rPr>
                <w:szCs w:val="24"/>
                <w:lang w:eastAsia="ko-KR"/>
              </w:rPr>
            </w:pPr>
          </w:p>
        </w:tc>
        <w:tc>
          <w:tcPr>
            <w:tcW w:w="4360" w:type="dxa"/>
            <w:tcBorders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C098C" w:rsidRPr="00026B05" w:rsidRDefault="00AC098C" w:rsidP="00B96FCD">
            <w:pPr>
              <w:jc w:val="center"/>
              <w:rPr>
                <w:szCs w:val="24"/>
                <w:lang w:eastAsia="ko-KR"/>
              </w:rPr>
            </w:pPr>
            <w:r w:rsidRPr="004E1D00">
              <w:rPr>
                <w:rFonts w:cs="Times New Roman"/>
                <w:szCs w:val="24"/>
                <w:lang w:eastAsia="ko-KR"/>
              </w:rPr>
              <w:t>PI3K (p85</w:t>
            </w:r>
            <w:r w:rsidRPr="004E1D00">
              <w:rPr>
                <w:rFonts w:eastAsia="맑은 고딕" w:cs="Times New Roman"/>
                <w:szCs w:val="24"/>
                <w:lang w:eastAsia="ko-KR"/>
              </w:rPr>
              <w:t>α</w:t>
            </w:r>
            <w:r>
              <w:rPr>
                <w:rFonts w:eastAsia="맑은 고딕" w:cs="Times New Roman"/>
                <w:szCs w:val="24"/>
                <w:lang w:eastAsia="ko-KR"/>
              </w:rPr>
              <w:t>)</w:t>
            </w:r>
          </w:p>
        </w:tc>
        <w:tc>
          <w:tcPr>
            <w:tcW w:w="2728" w:type="dxa"/>
            <w:tcBorders>
              <w:bottom w:val="single" w:sz="4" w:space="0" w:color="auto"/>
            </w:tcBorders>
            <w:vAlign w:val="center"/>
          </w:tcPr>
          <w:p w:rsidR="00AC098C" w:rsidRPr="00026B05" w:rsidRDefault="00544CFA" w:rsidP="00544CFA">
            <w:pPr>
              <w:jc w:val="center"/>
              <w:rPr>
                <w:szCs w:val="24"/>
                <w:lang w:eastAsia="ko-KR"/>
              </w:rPr>
            </w:pPr>
            <w:r>
              <w:rPr>
                <w:szCs w:val="24"/>
                <w:lang w:eastAsia="ko-KR"/>
              </w:rPr>
              <w:fldChar w:fldCharType="begin">
                <w:fldData xml:space="preserve">PEVuZE5vdGU+PENpdGU+PEF1dGhvcj5IYW1pZGk8L0F1dGhvcj48WWVhcj4yMDE3PC9ZZWFyPjxS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</w:fldData>
              </w:fldChar>
            </w:r>
            <w:r>
              <w:rPr>
                <w:szCs w:val="24"/>
                <w:lang w:eastAsia="ko-KR"/>
              </w:rPr>
              <w:instrText xml:space="preserve"> ADDIN EN.CITE </w:instrText>
            </w:r>
            <w:r>
              <w:rPr>
                <w:szCs w:val="24"/>
                <w:lang w:eastAsia="ko-KR"/>
              </w:rPr>
              <w:fldChar w:fldCharType="begin">
                <w:fldData xml:space="preserve">PEVuZE5vdGU+PENpdGU+PEF1dGhvcj5IYW1pZGk8L0F1dGhvcj48WWVhcj4yMDE3PC9ZZWFyPjxS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</w:fldData>
              </w:fldChar>
            </w:r>
            <w:r>
              <w:rPr>
                <w:szCs w:val="24"/>
                <w:lang w:eastAsia="ko-KR"/>
              </w:rPr>
              <w:instrText xml:space="preserve"> ADDIN EN.CITE.DATA </w:instrText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end"/>
            </w:r>
            <w:r>
              <w:rPr>
                <w:szCs w:val="24"/>
                <w:lang w:eastAsia="ko-KR"/>
              </w:rPr>
            </w:r>
            <w:r>
              <w:rPr>
                <w:szCs w:val="24"/>
                <w:lang w:eastAsia="ko-KR"/>
              </w:rPr>
              <w:fldChar w:fldCharType="separate"/>
            </w:r>
            <w:r>
              <w:rPr>
                <w:noProof/>
                <w:szCs w:val="24"/>
                <w:lang w:eastAsia="ko-KR"/>
              </w:rPr>
              <w:t>(Hamidi et al., 2017)</w:t>
            </w:r>
            <w:r>
              <w:rPr>
                <w:szCs w:val="24"/>
                <w:lang w:eastAsia="ko-KR"/>
              </w:rPr>
              <w:fldChar w:fldCharType="end"/>
            </w:r>
          </w:p>
        </w:tc>
      </w:tr>
    </w:tbl>
    <w:p w:rsidR="00AC098C" w:rsidRDefault="00AC098C" w:rsidP="00AC098C">
      <w:pPr>
        <w:spacing w:before="240"/>
      </w:pPr>
    </w:p>
    <w:p w:rsidR="00AC098C" w:rsidRDefault="00AC098C" w:rsidP="00AC098C">
      <w:pPr>
        <w:spacing w:before="240"/>
      </w:pPr>
    </w:p>
    <w:p w:rsidR="00CC31F6" w:rsidRDefault="00CC31F6" w:rsidP="00654E8F">
      <w:pPr>
        <w:spacing w:before="240"/>
      </w:pPr>
    </w:p>
    <w:p w:rsidR="005E7B8B" w:rsidRDefault="005E7B8B" w:rsidP="00654E8F">
      <w:pPr>
        <w:spacing w:before="240"/>
      </w:pPr>
    </w:p>
    <w:p w:rsidR="005E7B8B" w:rsidRDefault="005E7B8B" w:rsidP="00654E8F">
      <w:pPr>
        <w:spacing w:before="240"/>
      </w:pPr>
    </w:p>
    <w:p w:rsidR="005E7B8B" w:rsidRDefault="005E7B8B" w:rsidP="00654E8F">
      <w:pPr>
        <w:spacing w:before="240"/>
      </w:pPr>
    </w:p>
    <w:p w:rsidR="005E7B8B" w:rsidRDefault="005E7B8B" w:rsidP="00654E8F">
      <w:pPr>
        <w:spacing w:before="240"/>
      </w:pPr>
    </w:p>
    <w:p w:rsidR="005E7B8B" w:rsidRDefault="005E7B8B" w:rsidP="00654E8F">
      <w:pPr>
        <w:spacing w:before="240"/>
      </w:pPr>
    </w:p>
    <w:p w:rsidR="005E7B8B" w:rsidRDefault="005E7B8B" w:rsidP="00654E8F">
      <w:pPr>
        <w:spacing w:before="240"/>
      </w:pPr>
    </w:p>
    <w:p w:rsidR="005E7B8B" w:rsidRDefault="005E7B8B" w:rsidP="00654E8F">
      <w:pPr>
        <w:spacing w:before="240"/>
      </w:pPr>
    </w:p>
    <w:p w:rsidR="005E7B8B" w:rsidRDefault="005E7B8B" w:rsidP="00654E8F">
      <w:pPr>
        <w:spacing w:before="240"/>
      </w:pPr>
    </w:p>
    <w:p w:rsidR="005E7B8B" w:rsidRDefault="005E7B8B" w:rsidP="00654E8F">
      <w:pPr>
        <w:spacing w:before="240"/>
      </w:pPr>
    </w:p>
    <w:p w:rsidR="005E7B8B" w:rsidRDefault="005E7B8B" w:rsidP="00654E8F">
      <w:pPr>
        <w:spacing w:before="240"/>
      </w:pPr>
    </w:p>
    <w:p w:rsidR="005E7B8B" w:rsidRDefault="005E7B8B" w:rsidP="00654E8F">
      <w:pPr>
        <w:spacing w:before="240"/>
      </w:pPr>
    </w:p>
    <w:p w:rsidR="005E7B8B" w:rsidRDefault="005E7B8B" w:rsidP="00654E8F">
      <w:pPr>
        <w:spacing w:before="240"/>
      </w:pPr>
    </w:p>
    <w:p w:rsidR="005E7B8B" w:rsidRDefault="005E7B8B" w:rsidP="00654E8F">
      <w:pPr>
        <w:spacing w:before="240"/>
      </w:pPr>
    </w:p>
    <w:p w:rsidR="005E7B8B" w:rsidRDefault="005E7B8B" w:rsidP="00654E8F">
      <w:pPr>
        <w:spacing w:before="240"/>
      </w:pPr>
    </w:p>
    <w:p w:rsidR="00544CFA" w:rsidRDefault="00544CFA" w:rsidP="00654E8F">
      <w:pPr>
        <w:spacing w:before="240"/>
      </w:pPr>
    </w:p>
    <w:p w:rsidR="00544CFA" w:rsidRDefault="00544CFA" w:rsidP="00654E8F">
      <w:pPr>
        <w:spacing w:before="240"/>
      </w:pPr>
    </w:p>
    <w:p w:rsidR="005E7B8B" w:rsidRDefault="005E7B8B" w:rsidP="00654E8F">
      <w:pPr>
        <w:spacing w:before="240"/>
      </w:pPr>
    </w:p>
    <w:p w:rsidR="00CC31F6" w:rsidRDefault="00CC31F6" w:rsidP="00CC31F6">
      <w:pPr>
        <w:pStyle w:val="2"/>
        <w:numPr>
          <w:ilvl w:val="0"/>
          <w:numId w:val="0"/>
        </w:numPr>
        <w:ind w:left="567" w:hanging="567"/>
      </w:pPr>
      <w:r w:rsidRPr="0001436A">
        <w:lastRenderedPageBreak/>
        <w:t>Supplementary</w:t>
      </w:r>
      <w:r w:rsidR="005E7B8B">
        <w:t xml:space="preserve"> Table3</w:t>
      </w:r>
      <w:r>
        <w:t xml:space="preserve">. </w:t>
      </w:r>
      <w:r w:rsidRPr="00CC31F6">
        <w:rPr>
          <w:rFonts w:hint="eastAsia"/>
          <w:b w:val="0"/>
          <w:lang w:eastAsia="ko-KR"/>
        </w:rPr>
        <w:t xml:space="preserve">Current </w:t>
      </w:r>
      <w:r w:rsidRPr="00CC31F6">
        <w:rPr>
          <w:b w:val="0"/>
          <w:lang w:eastAsia="ko-KR"/>
        </w:rPr>
        <w:t>available</w:t>
      </w:r>
      <w:r w:rsidRPr="00CC31F6">
        <w:rPr>
          <w:rFonts w:hint="eastAsia"/>
          <w:b w:val="0"/>
          <w:lang w:eastAsia="ko-KR"/>
        </w:rPr>
        <w:t xml:space="preserve"> </w:t>
      </w:r>
      <w:r w:rsidRPr="00CC31F6">
        <w:rPr>
          <w:b w:val="0"/>
          <w:lang w:eastAsia="ko-KR"/>
        </w:rPr>
        <w:t>structures of TRAF family with receptors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7"/>
        <w:gridCol w:w="6520"/>
        <w:gridCol w:w="1130"/>
      </w:tblGrid>
      <w:tr w:rsidR="00E74694" w:rsidRPr="00CC31F6" w:rsidTr="00953DAA">
        <w:trPr>
          <w:trHeight w:val="426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31F6" w:rsidRPr="00CC31F6" w:rsidRDefault="00CC31F6" w:rsidP="00CC31F6">
            <w:pPr>
              <w:rPr>
                <w:lang w:eastAsia="ko-KR"/>
              </w:rPr>
            </w:pPr>
            <w:r>
              <w:rPr>
                <w:lang w:eastAsia="ko-KR"/>
              </w:rPr>
              <w:t>TRAF family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31F6" w:rsidRPr="00CC31F6" w:rsidRDefault="00CC31F6" w:rsidP="00E74694">
            <w:pPr>
              <w:ind w:firstLineChars="100" w:firstLine="240"/>
              <w:rPr>
                <w:lang w:eastAsia="ko-KR"/>
              </w:rPr>
            </w:pPr>
            <w:r>
              <w:rPr>
                <w:lang w:eastAsia="ko-KR"/>
              </w:rPr>
              <w:t>Peptide receptor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31F6" w:rsidRPr="00CC31F6" w:rsidRDefault="00CC31F6" w:rsidP="00CC31F6">
            <w:pPr>
              <w:rPr>
                <w:lang w:eastAsia="ko-KR"/>
              </w:rPr>
            </w:pPr>
            <w:r>
              <w:rPr>
                <w:lang w:eastAsia="ko-KR"/>
              </w:rPr>
              <w:t>PDB ID</w:t>
            </w:r>
          </w:p>
        </w:tc>
      </w:tr>
      <w:tr w:rsidR="00CC31F6" w:rsidRPr="00CC31F6" w:rsidTr="00953DAA">
        <w:trPr>
          <w:trHeight w:val="426"/>
        </w:trPr>
        <w:tc>
          <w:tcPr>
            <w:tcW w:w="2127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31F6" w:rsidRPr="00CC31F6" w:rsidRDefault="00CC31F6" w:rsidP="00CC31F6">
            <w:pPr>
              <w:rPr>
                <w:lang w:eastAsia="ko-KR"/>
              </w:rPr>
            </w:pPr>
            <w:r w:rsidRPr="00CC31F6">
              <w:rPr>
                <w:lang w:eastAsia="ko-KR"/>
              </w:rPr>
              <w:t>TRAF1(220-416)</w:t>
            </w:r>
          </w:p>
        </w:tc>
        <w:tc>
          <w:tcPr>
            <w:tcW w:w="6520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31F6" w:rsidRPr="00CC31F6" w:rsidRDefault="00CC31F6" w:rsidP="00CC31F6">
            <w:pPr>
              <w:rPr>
                <w:lang w:eastAsia="ko-KR"/>
              </w:rPr>
            </w:pPr>
          </w:p>
        </w:tc>
        <w:tc>
          <w:tcPr>
            <w:tcW w:w="1130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31F6" w:rsidRPr="00CC31F6" w:rsidRDefault="00F555E1" w:rsidP="00CC31F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5E1T</w:t>
            </w:r>
          </w:p>
        </w:tc>
      </w:tr>
      <w:tr w:rsidR="00CC31F6" w:rsidRPr="00CC31F6" w:rsidTr="00953DAA">
        <w:trPr>
          <w:trHeight w:val="576"/>
        </w:trPr>
        <w:tc>
          <w:tcPr>
            <w:tcW w:w="2127" w:type="dxa"/>
            <w:tcBorders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31F6" w:rsidRPr="00CC31F6" w:rsidRDefault="00CC31F6" w:rsidP="00CC31F6">
            <w:pPr>
              <w:rPr>
                <w:lang w:eastAsia="ko-KR"/>
              </w:rPr>
            </w:pPr>
            <w:r w:rsidRPr="00CC31F6">
              <w:rPr>
                <w:lang w:eastAsia="ko-KR"/>
              </w:rPr>
              <w:t>TRAF1(220-416)</w:t>
            </w:r>
          </w:p>
        </w:tc>
        <w:tc>
          <w:tcPr>
            <w:tcW w:w="6520" w:type="dxa"/>
            <w:tcBorders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31F6" w:rsidRPr="00CC31F6" w:rsidRDefault="00CC31F6" w:rsidP="00E74694">
            <w:pPr>
              <w:ind w:firstLineChars="100" w:firstLine="240"/>
              <w:rPr>
                <w:lang w:eastAsia="ko-KR"/>
              </w:rPr>
            </w:pPr>
            <w:r w:rsidRPr="00CC31F6">
              <w:rPr>
                <w:lang w:eastAsia="ko-KR"/>
              </w:rPr>
              <w:t>TANK(178-187)</w:t>
            </w:r>
            <w:r>
              <w:rPr>
                <w:rFonts w:hint="eastAsia"/>
                <w:lang w:eastAsia="ko-KR"/>
              </w:rPr>
              <w:t xml:space="preserve"> </w:t>
            </w:r>
            <w:r w:rsidRPr="00CC31F6">
              <w:rPr>
                <w:lang w:eastAsia="ko-KR"/>
              </w:rPr>
              <w:t>SVPIQCTDKT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C31F6" w:rsidRPr="00CC31F6" w:rsidRDefault="00F555E1" w:rsidP="00CC31F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5H10</w:t>
            </w:r>
          </w:p>
        </w:tc>
      </w:tr>
      <w:tr w:rsidR="00CC31F6" w:rsidRPr="00CC31F6" w:rsidTr="00953DAA">
        <w:trPr>
          <w:trHeight w:val="576"/>
        </w:trPr>
        <w:tc>
          <w:tcPr>
            <w:tcW w:w="2127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CC31F6" w:rsidRPr="00CC31F6" w:rsidRDefault="00F555E1" w:rsidP="00CC31F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TRAF2(327-501)</w:t>
            </w:r>
          </w:p>
        </w:tc>
        <w:tc>
          <w:tcPr>
            <w:tcW w:w="6520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CC31F6" w:rsidRPr="00CC31F6" w:rsidRDefault="00F555E1" w:rsidP="00F555E1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CC31F6" w:rsidRPr="00CC31F6" w:rsidRDefault="00F555E1" w:rsidP="00CC31F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1CA4</w:t>
            </w:r>
          </w:p>
        </w:tc>
      </w:tr>
      <w:tr w:rsidR="00CC31F6" w:rsidRPr="00CC31F6" w:rsidTr="00953DAA">
        <w:trPr>
          <w:trHeight w:val="576"/>
        </w:trPr>
        <w:tc>
          <w:tcPr>
            <w:tcW w:w="2127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CC31F6" w:rsidRPr="00CC31F6" w:rsidRDefault="00F555E1" w:rsidP="00CC31F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TRAF2(327-501)</w:t>
            </w:r>
          </w:p>
        </w:tc>
        <w:tc>
          <w:tcPr>
            <w:tcW w:w="652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CC31F6" w:rsidRPr="00CC31F6" w:rsidRDefault="00F555E1" w:rsidP="00E74694">
            <w:pPr>
              <w:ind w:firstLineChars="100" w:firstLine="240"/>
              <w:rPr>
                <w:lang w:eastAsia="ko-KR"/>
              </w:rPr>
            </w:pPr>
            <w:r>
              <w:rPr>
                <w:lang w:eastAsia="ko-KR"/>
              </w:rPr>
              <w:t>CD40(250-254) PVQET</w:t>
            </w:r>
          </w:p>
        </w:tc>
        <w:tc>
          <w:tcPr>
            <w:tcW w:w="113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CC31F6" w:rsidRPr="00CC31F6" w:rsidRDefault="00F555E1" w:rsidP="00CC31F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1D00</w:t>
            </w:r>
          </w:p>
        </w:tc>
      </w:tr>
      <w:tr w:rsidR="00CC31F6" w:rsidRPr="00CC31F6" w:rsidTr="00953DAA">
        <w:trPr>
          <w:trHeight w:val="576"/>
        </w:trPr>
        <w:tc>
          <w:tcPr>
            <w:tcW w:w="2127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CC31F6" w:rsidRPr="00CC31F6" w:rsidRDefault="00F555E1" w:rsidP="00CC31F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TRAF2(327-501)</w:t>
            </w:r>
          </w:p>
        </w:tc>
        <w:tc>
          <w:tcPr>
            <w:tcW w:w="652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CC31F6" w:rsidRPr="00CC31F6" w:rsidRDefault="00F555E1" w:rsidP="00E74694">
            <w:pPr>
              <w:ind w:firstLineChars="100" w:firstLine="240"/>
              <w:rPr>
                <w:lang w:eastAsia="ko-KR"/>
              </w:rPr>
            </w:pPr>
            <w:r>
              <w:rPr>
                <w:lang w:eastAsia="ko-KR"/>
              </w:rPr>
              <w:t>CD30(576-583) MLSVEEEG</w:t>
            </w:r>
          </w:p>
        </w:tc>
        <w:tc>
          <w:tcPr>
            <w:tcW w:w="113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CC31F6" w:rsidRPr="00CC31F6" w:rsidRDefault="00E74694" w:rsidP="00CC31F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1D01</w:t>
            </w:r>
          </w:p>
        </w:tc>
      </w:tr>
      <w:tr w:rsidR="00F555E1" w:rsidRPr="00CC31F6" w:rsidTr="00953DAA">
        <w:trPr>
          <w:trHeight w:val="576"/>
        </w:trPr>
        <w:tc>
          <w:tcPr>
            <w:tcW w:w="2127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F555E1" w:rsidRPr="00CC31F6" w:rsidRDefault="00F555E1" w:rsidP="00CC31F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TRAF2(327-501)</w:t>
            </w:r>
          </w:p>
        </w:tc>
        <w:tc>
          <w:tcPr>
            <w:tcW w:w="652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F555E1" w:rsidRPr="00CC31F6" w:rsidRDefault="00E74694" w:rsidP="00E74694">
            <w:pPr>
              <w:ind w:firstLineChars="100" w:firstLine="24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Ox40 (262-266) PIQEE</w:t>
            </w:r>
          </w:p>
        </w:tc>
        <w:tc>
          <w:tcPr>
            <w:tcW w:w="113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F555E1" w:rsidRPr="00CC31F6" w:rsidRDefault="00E74694" w:rsidP="00CC31F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1D0A</w:t>
            </w:r>
          </w:p>
        </w:tc>
      </w:tr>
      <w:tr w:rsidR="00F555E1" w:rsidRPr="00CC31F6" w:rsidTr="00953DAA">
        <w:trPr>
          <w:trHeight w:val="576"/>
        </w:trPr>
        <w:tc>
          <w:tcPr>
            <w:tcW w:w="2127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F555E1" w:rsidRPr="00CC31F6" w:rsidRDefault="00F555E1" w:rsidP="00CC31F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TRAF2(327-501)</w:t>
            </w:r>
          </w:p>
        </w:tc>
        <w:tc>
          <w:tcPr>
            <w:tcW w:w="652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F555E1" w:rsidRPr="00CC31F6" w:rsidRDefault="00E74694" w:rsidP="00E74694">
            <w:pPr>
              <w:ind w:firstLineChars="100" w:firstLine="240"/>
              <w:rPr>
                <w:lang w:eastAsia="ko-KR"/>
              </w:rPr>
            </w:pPr>
            <w:r>
              <w:rPr>
                <w:lang w:eastAsia="ko-KR"/>
              </w:rPr>
              <w:t>m4-1BB (231-236) GAAQEE</w:t>
            </w:r>
          </w:p>
        </w:tc>
        <w:tc>
          <w:tcPr>
            <w:tcW w:w="113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F555E1" w:rsidRPr="00CC31F6" w:rsidRDefault="00E74694" w:rsidP="00CC31F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1D0J</w:t>
            </w:r>
          </w:p>
        </w:tc>
      </w:tr>
      <w:tr w:rsidR="00F555E1" w:rsidRPr="00CC31F6" w:rsidTr="00953DAA">
        <w:trPr>
          <w:trHeight w:val="576"/>
        </w:trPr>
        <w:tc>
          <w:tcPr>
            <w:tcW w:w="2127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F555E1" w:rsidRPr="00CC31F6" w:rsidRDefault="00F555E1" w:rsidP="00CC31F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TRAF2(327-501)</w:t>
            </w:r>
          </w:p>
        </w:tc>
        <w:tc>
          <w:tcPr>
            <w:tcW w:w="652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F555E1" w:rsidRPr="00CC31F6" w:rsidRDefault="00E74694" w:rsidP="00E74694">
            <w:pPr>
              <w:ind w:firstLineChars="100" w:firstLine="24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LMP1 (PQQATDD)</w:t>
            </w:r>
          </w:p>
        </w:tc>
        <w:tc>
          <w:tcPr>
            <w:tcW w:w="113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F555E1" w:rsidRPr="00CC31F6" w:rsidRDefault="00E74694" w:rsidP="00CC31F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1CZY</w:t>
            </w:r>
          </w:p>
        </w:tc>
      </w:tr>
      <w:tr w:rsidR="00F555E1" w:rsidRPr="00CC31F6" w:rsidTr="00953DAA">
        <w:trPr>
          <w:trHeight w:val="615"/>
        </w:trPr>
        <w:tc>
          <w:tcPr>
            <w:tcW w:w="2127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F555E1" w:rsidRDefault="00F555E1" w:rsidP="00CC31F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TRAF2(310-501)</w:t>
            </w:r>
          </w:p>
        </w:tc>
        <w:tc>
          <w:tcPr>
            <w:tcW w:w="652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F555E1" w:rsidRPr="00CC31F6" w:rsidRDefault="00F555E1" w:rsidP="00E74694">
            <w:pPr>
              <w:ind w:firstLineChars="100" w:firstLine="240"/>
              <w:rPr>
                <w:lang w:eastAsia="ko-KR"/>
              </w:rPr>
            </w:pPr>
            <w:r>
              <w:rPr>
                <w:lang w:eastAsia="ko-KR"/>
              </w:rPr>
              <w:t>CD40(250-254) PVQETLHGCQPVTQEDG</w:t>
            </w:r>
          </w:p>
        </w:tc>
        <w:tc>
          <w:tcPr>
            <w:tcW w:w="113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F555E1" w:rsidRPr="00CC31F6" w:rsidRDefault="00E74694" w:rsidP="00CC31F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1CZZ</w:t>
            </w:r>
          </w:p>
        </w:tc>
      </w:tr>
      <w:tr w:rsidR="00F555E1" w:rsidRPr="00CC31F6" w:rsidTr="00953DAA">
        <w:trPr>
          <w:trHeight w:val="576"/>
        </w:trPr>
        <w:tc>
          <w:tcPr>
            <w:tcW w:w="2127" w:type="dxa"/>
            <w:tcBorders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F555E1" w:rsidRDefault="00F555E1" w:rsidP="00CC31F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TRAF2(310-501)</w:t>
            </w:r>
          </w:p>
        </w:tc>
        <w:tc>
          <w:tcPr>
            <w:tcW w:w="6520" w:type="dxa"/>
            <w:tcBorders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F555E1" w:rsidRPr="00CC31F6" w:rsidRDefault="00E74694" w:rsidP="00E74694">
            <w:pPr>
              <w:ind w:firstLineChars="100" w:firstLine="24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TNF-R2 (420-428) QVPFSKEEC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F555E1" w:rsidRPr="00CC31F6" w:rsidRDefault="00E74694" w:rsidP="00CC31F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1CA9</w:t>
            </w:r>
          </w:p>
        </w:tc>
      </w:tr>
      <w:tr w:rsidR="00E74694" w:rsidRPr="00CC31F6" w:rsidTr="00953DAA">
        <w:trPr>
          <w:trHeight w:val="576"/>
        </w:trPr>
        <w:tc>
          <w:tcPr>
            <w:tcW w:w="2127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E74694" w:rsidRPr="00CC31F6" w:rsidRDefault="00E74694" w:rsidP="00282DDC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TRAF3(341-568)</w:t>
            </w:r>
          </w:p>
        </w:tc>
        <w:tc>
          <w:tcPr>
            <w:tcW w:w="6520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E74694" w:rsidRPr="00CC31F6" w:rsidRDefault="00E74694" w:rsidP="00282DDC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E74694" w:rsidRPr="00CC31F6" w:rsidRDefault="00E74694" w:rsidP="00282DDC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1FLK</w:t>
            </w:r>
          </w:p>
        </w:tc>
      </w:tr>
      <w:tr w:rsidR="00E74694" w:rsidRPr="00CC31F6" w:rsidTr="00953DAA">
        <w:trPr>
          <w:trHeight w:val="576"/>
        </w:trPr>
        <w:tc>
          <w:tcPr>
            <w:tcW w:w="2127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E74694" w:rsidRPr="00CC31F6" w:rsidRDefault="003615A1" w:rsidP="00282DDC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TRAF3</w:t>
            </w:r>
            <w:r w:rsidR="00E74694">
              <w:rPr>
                <w:rFonts w:hint="eastAsia"/>
                <w:lang w:eastAsia="ko-KR"/>
              </w:rPr>
              <w:t>(341-568)</w:t>
            </w:r>
          </w:p>
        </w:tc>
        <w:tc>
          <w:tcPr>
            <w:tcW w:w="652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E74694" w:rsidRPr="00CC31F6" w:rsidRDefault="00E74694" w:rsidP="00282DDC">
            <w:pPr>
              <w:ind w:firstLineChars="100" w:firstLine="240"/>
              <w:rPr>
                <w:lang w:eastAsia="ko-KR"/>
              </w:rPr>
            </w:pPr>
            <w:r>
              <w:rPr>
                <w:lang w:eastAsia="ko-KR"/>
              </w:rPr>
              <w:t>CD40(247-268) TAAPVQETLHGCQPVTQEDG</w:t>
            </w:r>
          </w:p>
        </w:tc>
        <w:tc>
          <w:tcPr>
            <w:tcW w:w="113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E74694" w:rsidRPr="00CC31F6" w:rsidRDefault="00E74694" w:rsidP="00282DDC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1FLL</w:t>
            </w:r>
          </w:p>
        </w:tc>
      </w:tr>
      <w:tr w:rsidR="00E74694" w:rsidRPr="00CC31F6" w:rsidTr="00953DAA">
        <w:trPr>
          <w:trHeight w:val="576"/>
        </w:trPr>
        <w:tc>
          <w:tcPr>
            <w:tcW w:w="2127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E74694" w:rsidRPr="00CC31F6" w:rsidRDefault="003615A1" w:rsidP="00282DDC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TRAF3</w:t>
            </w:r>
            <w:r w:rsidR="00E74694">
              <w:rPr>
                <w:rFonts w:hint="eastAsia"/>
                <w:lang w:eastAsia="ko-KR"/>
              </w:rPr>
              <w:t>(377-5</w:t>
            </w:r>
            <w:r w:rsidR="00E74694">
              <w:rPr>
                <w:lang w:eastAsia="ko-KR"/>
              </w:rPr>
              <w:t>68</w:t>
            </w:r>
            <w:r w:rsidR="00E74694">
              <w:rPr>
                <w:rFonts w:hint="eastAsia"/>
                <w:lang w:eastAsia="ko-KR"/>
              </w:rPr>
              <w:t>)</w:t>
            </w:r>
          </w:p>
        </w:tc>
        <w:tc>
          <w:tcPr>
            <w:tcW w:w="652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E74694" w:rsidRPr="00CC31F6" w:rsidRDefault="003615A1" w:rsidP="00282DDC">
            <w:pPr>
              <w:ind w:firstLineChars="100" w:firstLine="240"/>
              <w:rPr>
                <w:lang w:eastAsia="ko-KR"/>
              </w:rPr>
            </w:pPr>
            <w:r>
              <w:rPr>
                <w:lang w:eastAsia="ko-KR"/>
              </w:rPr>
              <w:t>TANK</w:t>
            </w:r>
            <w:r w:rsidR="00E74694">
              <w:rPr>
                <w:lang w:eastAsia="ko-KR"/>
              </w:rPr>
              <w:t>(</w:t>
            </w:r>
            <w:r>
              <w:rPr>
                <w:lang w:eastAsia="ko-KR"/>
              </w:rPr>
              <w:t xml:space="preserve">178-195) </w:t>
            </w:r>
            <w:r w:rsidRPr="003615A1">
              <w:rPr>
                <w:lang w:eastAsia="ko-KR"/>
              </w:rPr>
              <w:t>SVPIQCTDKTDKQEALFK</w:t>
            </w:r>
          </w:p>
        </w:tc>
        <w:tc>
          <w:tcPr>
            <w:tcW w:w="113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E74694" w:rsidRPr="00CC31F6" w:rsidRDefault="003615A1" w:rsidP="00282DDC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1L0A</w:t>
            </w:r>
          </w:p>
        </w:tc>
      </w:tr>
      <w:tr w:rsidR="00E74694" w:rsidRPr="00CC31F6" w:rsidTr="00953DAA">
        <w:trPr>
          <w:trHeight w:val="576"/>
        </w:trPr>
        <w:tc>
          <w:tcPr>
            <w:tcW w:w="2127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E74694" w:rsidRPr="00CC31F6" w:rsidRDefault="003615A1" w:rsidP="00282DDC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TRAF3</w:t>
            </w:r>
            <w:r w:rsidR="00E74694">
              <w:rPr>
                <w:rFonts w:hint="eastAsia"/>
                <w:lang w:eastAsia="ko-KR"/>
              </w:rPr>
              <w:t>(377-5</w:t>
            </w:r>
            <w:r w:rsidR="00E74694">
              <w:rPr>
                <w:lang w:eastAsia="ko-KR"/>
              </w:rPr>
              <w:t>68</w:t>
            </w:r>
            <w:r w:rsidR="00E74694">
              <w:rPr>
                <w:rFonts w:hint="eastAsia"/>
                <w:lang w:eastAsia="ko-KR"/>
              </w:rPr>
              <w:t>)</w:t>
            </w:r>
          </w:p>
        </w:tc>
        <w:tc>
          <w:tcPr>
            <w:tcW w:w="652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E74694" w:rsidRPr="00CC31F6" w:rsidRDefault="003615A1" w:rsidP="00282DDC">
            <w:pPr>
              <w:ind w:firstLineChars="100" w:firstLine="24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TANK (171-191</w:t>
            </w:r>
            <w:r w:rsidR="00E74694">
              <w:rPr>
                <w:rFonts w:hint="eastAsia"/>
                <w:lang w:eastAsia="ko-KR"/>
              </w:rPr>
              <w:t xml:space="preserve">) </w:t>
            </w:r>
            <w:r w:rsidRPr="003615A1">
              <w:rPr>
                <w:lang w:eastAsia="ko-KR"/>
              </w:rPr>
              <w:t>IATDTQCSVPIQCTDKTDKQE</w:t>
            </w:r>
          </w:p>
        </w:tc>
        <w:tc>
          <w:tcPr>
            <w:tcW w:w="113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E74694" w:rsidRPr="00CC31F6" w:rsidRDefault="003615A1" w:rsidP="00282DDC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1KZZ</w:t>
            </w:r>
          </w:p>
        </w:tc>
      </w:tr>
      <w:tr w:rsidR="00E74694" w:rsidRPr="00CC31F6" w:rsidTr="00953DAA">
        <w:trPr>
          <w:trHeight w:val="576"/>
        </w:trPr>
        <w:tc>
          <w:tcPr>
            <w:tcW w:w="2127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E74694" w:rsidRPr="00CC31F6" w:rsidRDefault="003615A1" w:rsidP="00282DDC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TRAF3</w:t>
            </w:r>
            <w:r w:rsidR="00E74694">
              <w:rPr>
                <w:rFonts w:hint="eastAsia"/>
                <w:lang w:eastAsia="ko-KR"/>
              </w:rPr>
              <w:t>(377-5</w:t>
            </w:r>
            <w:r w:rsidR="00E74694">
              <w:rPr>
                <w:lang w:eastAsia="ko-KR"/>
              </w:rPr>
              <w:t>68</w:t>
            </w:r>
            <w:r w:rsidR="00E74694">
              <w:rPr>
                <w:rFonts w:hint="eastAsia"/>
                <w:lang w:eastAsia="ko-KR"/>
              </w:rPr>
              <w:t>)</w:t>
            </w:r>
          </w:p>
        </w:tc>
        <w:tc>
          <w:tcPr>
            <w:tcW w:w="652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E74694" w:rsidRPr="003615A1" w:rsidRDefault="003615A1" w:rsidP="00282DDC">
            <w:pPr>
              <w:ind w:firstLineChars="100" w:firstLine="240"/>
              <w:rPr>
                <w:lang w:eastAsia="ko-KR"/>
              </w:rPr>
            </w:pPr>
            <w:proofErr w:type="spellStart"/>
            <w:r>
              <w:rPr>
                <w:lang w:eastAsia="ko-KR"/>
              </w:rPr>
              <w:t>LTbR</w:t>
            </w:r>
            <w:proofErr w:type="spellEnd"/>
            <w:r>
              <w:rPr>
                <w:lang w:eastAsia="ko-KR"/>
              </w:rPr>
              <w:t xml:space="preserve"> (385-408</w:t>
            </w:r>
            <w:r w:rsidR="00E74694">
              <w:rPr>
                <w:lang w:eastAsia="ko-KR"/>
              </w:rPr>
              <w:t xml:space="preserve">) </w:t>
            </w:r>
            <w:r w:rsidRPr="003615A1">
              <w:rPr>
                <w:lang w:eastAsia="ko-KR"/>
              </w:rPr>
              <w:t>PYPIPEEGDPGPPGLSTPHQEDGK</w:t>
            </w:r>
          </w:p>
        </w:tc>
        <w:tc>
          <w:tcPr>
            <w:tcW w:w="113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E74694" w:rsidRPr="00CC31F6" w:rsidRDefault="003615A1" w:rsidP="00282DDC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1RF3</w:t>
            </w:r>
          </w:p>
        </w:tc>
      </w:tr>
      <w:tr w:rsidR="00E74694" w:rsidRPr="00CC31F6" w:rsidTr="00953DAA">
        <w:trPr>
          <w:trHeight w:val="576"/>
        </w:trPr>
        <w:tc>
          <w:tcPr>
            <w:tcW w:w="2127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E74694" w:rsidRPr="00CC31F6" w:rsidRDefault="003615A1" w:rsidP="00282DDC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TRAF3</w:t>
            </w:r>
            <w:r w:rsidR="00E74694">
              <w:rPr>
                <w:rFonts w:hint="eastAsia"/>
                <w:lang w:eastAsia="ko-KR"/>
              </w:rPr>
              <w:t>(377-5</w:t>
            </w:r>
            <w:r w:rsidR="00E74694">
              <w:rPr>
                <w:lang w:eastAsia="ko-KR"/>
              </w:rPr>
              <w:t>68</w:t>
            </w:r>
            <w:r w:rsidR="00E74694">
              <w:rPr>
                <w:rFonts w:hint="eastAsia"/>
                <w:lang w:eastAsia="ko-KR"/>
              </w:rPr>
              <w:t>)</w:t>
            </w:r>
          </w:p>
        </w:tc>
        <w:tc>
          <w:tcPr>
            <w:tcW w:w="652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E74694" w:rsidRPr="00CC31F6" w:rsidRDefault="003615A1" w:rsidP="00282DDC">
            <w:pPr>
              <w:ind w:firstLineChars="100" w:firstLine="24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LMP1</w:t>
            </w:r>
            <w:r w:rsidR="00E74694"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>(204-210) PQQATDD</w:t>
            </w:r>
          </w:p>
        </w:tc>
        <w:tc>
          <w:tcPr>
            <w:tcW w:w="113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E74694" w:rsidRPr="00CC31F6" w:rsidRDefault="003615A1" w:rsidP="00282DDC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1ZMS</w:t>
            </w:r>
          </w:p>
        </w:tc>
      </w:tr>
      <w:tr w:rsidR="00E74694" w:rsidRPr="00CC31F6" w:rsidTr="00953DAA">
        <w:trPr>
          <w:trHeight w:val="615"/>
        </w:trPr>
        <w:tc>
          <w:tcPr>
            <w:tcW w:w="2127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E74694" w:rsidRDefault="003615A1" w:rsidP="00282DDC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TRAF3</w:t>
            </w:r>
            <w:r w:rsidR="00E74694">
              <w:rPr>
                <w:rFonts w:hint="eastAsia"/>
                <w:lang w:eastAsia="ko-KR"/>
              </w:rPr>
              <w:t>(</w:t>
            </w:r>
            <w:r>
              <w:rPr>
                <w:rFonts w:hint="eastAsia"/>
                <w:lang w:eastAsia="ko-KR"/>
              </w:rPr>
              <w:t>377-5</w:t>
            </w:r>
            <w:r>
              <w:rPr>
                <w:lang w:eastAsia="ko-KR"/>
              </w:rPr>
              <w:t>68</w:t>
            </w:r>
            <w:r w:rsidR="00E74694">
              <w:rPr>
                <w:rFonts w:hint="eastAsia"/>
                <w:lang w:eastAsia="ko-KR"/>
              </w:rPr>
              <w:t>)</w:t>
            </w:r>
          </w:p>
        </w:tc>
        <w:tc>
          <w:tcPr>
            <w:tcW w:w="652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E74694" w:rsidRPr="00CC31F6" w:rsidRDefault="003615A1" w:rsidP="00282DDC">
            <w:pPr>
              <w:ind w:firstLineChars="100" w:firstLine="240"/>
              <w:rPr>
                <w:lang w:eastAsia="ko-KR"/>
              </w:rPr>
            </w:pPr>
            <w:r>
              <w:rPr>
                <w:lang w:eastAsia="ko-KR"/>
              </w:rPr>
              <w:t>BAFF-R (160-183</w:t>
            </w:r>
            <w:r w:rsidR="00E74694">
              <w:rPr>
                <w:lang w:eastAsia="ko-KR"/>
              </w:rPr>
              <w:t xml:space="preserve">) </w:t>
            </w:r>
            <w:r w:rsidRPr="003615A1">
              <w:rPr>
                <w:lang w:eastAsia="ko-KR"/>
              </w:rPr>
              <w:t>SVPVPATELGSTELVTTKTAGPEQ</w:t>
            </w:r>
          </w:p>
        </w:tc>
        <w:tc>
          <w:tcPr>
            <w:tcW w:w="113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E74694" w:rsidRPr="00CC31F6" w:rsidRDefault="003615A1" w:rsidP="00282DDC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2GKW</w:t>
            </w:r>
          </w:p>
        </w:tc>
      </w:tr>
      <w:tr w:rsidR="00E74694" w:rsidRPr="00CC31F6" w:rsidTr="00953DAA">
        <w:trPr>
          <w:trHeight w:val="576"/>
        </w:trPr>
        <w:tc>
          <w:tcPr>
            <w:tcW w:w="2127" w:type="dxa"/>
            <w:tcBorders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E74694" w:rsidRDefault="003615A1" w:rsidP="00282DDC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lastRenderedPageBreak/>
              <w:t>TRAF3</w:t>
            </w:r>
            <w:r w:rsidR="00E74694">
              <w:rPr>
                <w:rFonts w:hint="eastAsia"/>
                <w:lang w:eastAsia="ko-KR"/>
              </w:rPr>
              <w:t>(</w:t>
            </w:r>
            <w:r>
              <w:rPr>
                <w:rFonts w:hint="eastAsia"/>
                <w:lang w:eastAsia="ko-KR"/>
              </w:rPr>
              <w:t>377-5</w:t>
            </w:r>
            <w:r>
              <w:rPr>
                <w:lang w:eastAsia="ko-KR"/>
              </w:rPr>
              <w:t>68</w:t>
            </w:r>
            <w:r w:rsidR="00E74694">
              <w:rPr>
                <w:rFonts w:hint="eastAsia"/>
                <w:lang w:eastAsia="ko-KR"/>
              </w:rPr>
              <w:t>)</w:t>
            </w:r>
          </w:p>
        </w:tc>
        <w:tc>
          <w:tcPr>
            <w:tcW w:w="6520" w:type="dxa"/>
            <w:tcBorders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E74694" w:rsidRPr="00CC31F6" w:rsidRDefault="003615A1" w:rsidP="00282DDC">
            <w:pPr>
              <w:ind w:firstLineChars="100" w:firstLine="240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Cardif</w:t>
            </w:r>
            <w:proofErr w:type="spellEnd"/>
            <w:r>
              <w:rPr>
                <w:rFonts w:hint="eastAsia"/>
                <w:lang w:eastAsia="ko-KR"/>
              </w:rPr>
              <w:t xml:space="preserve"> (138-158</w:t>
            </w:r>
            <w:r w:rsidR="00E74694">
              <w:rPr>
                <w:rFonts w:hint="eastAsia"/>
                <w:lang w:eastAsia="ko-KR"/>
              </w:rPr>
              <w:t xml:space="preserve">) </w:t>
            </w:r>
            <w:r w:rsidRPr="003615A1">
              <w:rPr>
                <w:lang w:eastAsia="ko-KR"/>
              </w:rPr>
              <w:t>PSCPKPVQDTQPPESPVENSE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E74694" w:rsidRPr="00CC31F6" w:rsidRDefault="003615A1" w:rsidP="00282DDC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4GHU</w:t>
            </w:r>
          </w:p>
        </w:tc>
      </w:tr>
      <w:tr w:rsidR="003615A1" w:rsidRPr="00CC31F6" w:rsidTr="00953DAA">
        <w:trPr>
          <w:trHeight w:val="615"/>
        </w:trPr>
        <w:tc>
          <w:tcPr>
            <w:tcW w:w="2127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3615A1" w:rsidRDefault="003615A1" w:rsidP="00282DDC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TRAF4(290-470)</w:t>
            </w:r>
            <w:r w:rsidR="00C949E0">
              <w:rPr>
                <w:lang w:eastAsia="ko-KR"/>
              </w:rPr>
              <w:t xml:space="preserve"> </w:t>
            </w:r>
            <w:r w:rsidR="00893133">
              <w:rPr>
                <w:lang w:eastAsia="ko-KR"/>
              </w:rPr>
              <w:t>TRAF4</w:t>
            </w:r>
            <w:r w:rsidR="00C949E0">
              <w:rPr>
                <w:lang w:eastAsia="ko-KR"/>
              </w:rPr>
              <w:t>(292-466)</w:t>
            </w:r>
          </w:p>
        </w:tc>
        <w:tc>
          <w:tcPr>
            <w:tcW w:w="652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3615A1" w:rsidRPr="00CC31F6" w:rsidRDefault="003615A1" w:rsidP="00282DDC">
            <w:pPr>
              <w:ind w:firstLineChars="100" w:firstLine="240"/>
              <w:rPr>
                <w:lang w:eastAsia="ko-KR"/>
              </w:rPr>
            </w:pPr>
          </w:p>
        </w:tc>
        <w:tc>
          <w:tcPr>
            <w:tcW w:w="113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3615A1" w:rsidRPr="00CC31F6" w:rsidRDefault="003615A1" w:rsidP="00282DDC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4K8U</w:t>
            </w:r>
            <w:r w:rsidR="00C949E0">
              <w:rPr>
                <w:lang w:eastAsia="ko-KR"/>
              </w:rPr>
              <w:t>, 4M4E</w:t>
            </w:r>
          </w:p>
        </w:tc>
      </w:tr>
      <w:tr w:rsidR="003615A1" w:rsidRPr="00CC31F6" w:rsidTr="00953DAA">
        <w:trPr>
          <w:trHeight w:val="576"/>
        </w:trPr>
        <w:tc>
          <w:tcPr>
            <w:tcW w:w="2127" w:type="dxa"/>
            <w:tcBorders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3615A1" w:rsidRDefault="003615A1" w:rsidP="00282DDC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TRAF4(290-470)</w:t>
            </w:r>
          </w:p>
        </w:tc>
        <w:tc>
          <w:tcPr>
            <w:tcW w:w="6520" w:type="dxa"/>
            <w:tcBorders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3615A1" w:rsidRPr="00CC31F6" w:rsidRDefault="003615A1" w:rsidP="00282DDC">
            <w:pPr>
              <w:ind w:firstLineChars="100" w:firstLine="240"/>
              <w:rPr>
                <w:lang w:eastAsia="ko-KR"/>
              </w:rPr>
            </w:pPr>
            <w:proofErr w:type="spellStart"/>
            <w:r w:rsidRPr="003615A1">
              <w:rPr>
                <w:lang w:eastAsia="ko-KR"/>
              </w:rPr>
              <w:t>GPIb</w:t>
            </w:r>
            <w:proofErr w:type="spellEnd"/>
            <w:r w:rsidRPr="003615A1">
              <w:rPr>
                <w:lang w:eastAsia="ko-KR"/>
              </w:rPr>
              <w:t>β</w:t>
            </w:r>
            <w:r>
              <w:rPr>
                <w:lang w:eastAsia="ko-KR"/>
              </w:rPr>
              <w:t xml:space="preserve"> </w:t>
            </w:r>
            <w:r w:rsidRPr="003615A1">
              <w:rPr>
                <w:lang w:eastAsia="ko-KR"/>
              </w:rPr>
              <w:t>(176-185)</w:t>
            </w:r>
            <w:r w:rsidRPr="003615A1">
              <w:rPr>
                <w:rFonts w:hint="eastAsia"/>
                <w:lang w:eastAsia="ko-KR"/>
              </w:rPr>
              <w:t xml:space="preserve"> </w:t>
            </w:r>
            <w:r w:rsidRPr="003615A1">
              <w:rPr>
                <w:lang w:eastAsia="ko-KR"/>
              </w:rPr>
              <w:t>RRLRARARARA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3615A1" w:rsidRPr="00CC31F6" w:rsidRDefault="003615A1" w:rsidP="00282DDC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5YC1</w:t>
            </w:r>
          </w:p>
        </w:tc>
      </w:tr>
      <w:tr w:rsidR="003615A1" w:rsidRPr="00CC31F6" w:rsidTr="00953DAA">
        <w:trPr>
          <w:trHeight w:val="576"/>
        </w:trPr>
        <w:tc>
          <w:tcPr>
            <w:tcW w:w="2127" w:type="dxa"/>
            <w:tcBorders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3615A1" w:rsidRDefault="003615A1" w:rsidP="00282DDC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TRAF5(329-505)</w:t>
            </w:r>
          </w:p>
        </w:tc>
        <w:tc>
          <w:tcPr>
            <w:tcW w:w="6520" w:type="dxa"/>
            <w:tcBorders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3615A1" w:rsidRPr="00CC31F6" w:rsidRDefault="003615A1" w:rsidP="00282DDC">
            <w:pPr>
              <w:ind w:firstLineChars="100" w:firstLine="240"/>
              <w:rPr>
                <w:lang w:eastAsia="ko-KR"/>
              </w:rPr>
            </w:pPr>
          </w:p>
        </w:tc>
        <w:tc>
          <w:tcPr>
            <w:tcW w:w="1130" w:type="dxa"/>
            <w:tcBorders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3615A1" w:rsidRPr="00CC31F6" w:rsidRDefault="003615A1" w:rsidP="00282DDC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4GJH</w:t>
            </w:r>
          </w:p>
        </w:tc>
      </w:tr>
      <w:tr w:rsidR="003615A1" w:rsidRPr="00CC31F6" w:rsidTr="00953DAA">
        <w:trPr>
          <w:trHeight w:val="576"/>
        </w:trPr>
        <w:tc>
          <w:tcPr>
            <w:tcW w:w="2127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3615A1" w:rsidRPr="00CC31F6" w:rsidRDefault="003615A1" w:rsidP="00282DDC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TRAF6(346-504)</w:t>
            </w:r>
          </w:p>
        </w:tc>
        <w:tc>
          <w:tcPr>
            <w:tcW w:w="652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3615A1" w:rsidRPr="003615A1" w:rsidRDefault="003615A1" w:rsidP="00282DDC">
            <w:pPr>
              <w:ind w:firstLineChars="100" w:firstLine="240"/>
              <w:rPr>
                <w:lang w:eastAsia="ko-KR"/>
              </w:rPr>
            </w:pPr>
          </w:p>
        </w:tc>
        <w:tc>
          <w:tcPr>
            <w:tcW w:w="113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3615A1" w:rsidRPr="00CC31F6" w:rsidRDefault="003615A1" w:rsidP="00282DDC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1LB4</w:t>
            </w:r>
          </w:p>
        </w:tc>
      </w:tr>
      <w:tr w:rsidR="003615A1" w:rsidRPr="00CC31F6" w:rsidTr="00953DAA">
        <w:trPr>
          <w:trHeight w:val="576"/>
        </w:trPr>
        <w:tc>
          <w:tcPr>
            <w:tcW w:w="2127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3615A1" w:rsidRPr="00CC31F6" w:rsidRDefault="003615A1" w:rsidP="00282DDC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TRAF6(346-504)</w:t>
            </w:r>
          </w:p>
        </w:tc>
        <w:tc>
          <w:tcPr>
            <w:tcW w:w="652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3615A1" w:rsidRPr="00CC31F6" w:rsidRDefault="00002BDC" w:rsidP="00282DDC">
            <w:pPr>
              <w:ind w:firstLineChars="100" w:firstLine="24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RANK</w:t>
            </w:r>
            <w:r w:rsidR="003615A1"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>(342-349</w:t>
            </w:r>
            <w:r w:rsidR="003615A1">
              <w:rPr>
                <w:lang w:eastAsia="ko-KR"/>
              </w:rPr>
              <w:t xml:space="preserve">) </w:t>
            </w:r>
            <w:r w:rsidRPr="00002BDC">
              <w:rPr>
                <w:lang w:eastAsia="ko-KR"/>
              </w:rPr>
              <w:t>QMPTEDEY</w:t>
            </w:r>
          </w:p>
        </w:tc>
        <w:tc>
          <w:tcPr>
            <w:tcW w:w="113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3615A1" w:rsidRPr="00CC31F6" w:rsidRDefault="003615A1" w:rsidP="00282DDC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1LB5</w:t>
            </w:r>
          </w:p>
        </w:tc>
      </w:tr>
      <w:tr w:rsidR="003615A1" w:rsidRPr="00CC31F6" w:rsidTr="00953DAA">
        <w:trPr>
          <w:trHeight w:val="615"/>
        </w:trPr>
        <w:tc>
          <w:tcPr>
            <w:tcW w:w="2127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3615A1" w:rsidRDefault="003615A1" w:rsidP="00282DDC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TRAF6(346-504)</w:t>
            </w:r>
          </w:p>
        </w:tc>
        <w:tc>
          <w:tcPr>
            <w:tcW w:w="652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3615A1" w:rsidRPr="00CC31F6" w:rsidRDefault="00002BDC" w:rsidP="00282DDC">
            <w:pPr>
              <w:ind w:firstLineChars="100" w:firstLine="240"/>
              <w:rPr>
                <w:lang w:eastAsia="ko-KR"/>
              </w:rPr>
            </w:pPr>
            <w:r>
              <w:rPr>
                <w:lang w:eastAsia="ko-KR"/>
              </w:rPr>
              <w:t>CD40</w:t>
            </w:r>
            <w:r w:rsidR="003615A1">
              <w:rPr>
                <w:lang w:eastAsia="ko-KR"/>
              </w:rPr>
              <w:t xml:space="preserve"> </w:t>
            </w:r>
            <w:r>
              <w:rPr>
                <w:lang w:eastAsia="ko-KR"/>
              </w:rPr>
              <w:t>(230-238</w:t>
            </w:r>
            <w:r w:rsidR="003615A1">
              <w:rPr>
                <w:lang w:eastAsia="ko-KR"/>
              </w:rPr>
              <w:t xml:space="preserve">) </w:t>
            </w:r>
            <w:r w:rsidRPr="00002BDC">
              <w:rPr>
                <w:lang w:eastAsia="ko-KR"/>
              </w:rPr>
              <w:t>KQEPQEIDF</w:t>
            </w:r>
          </w:p>
        </w:tc>
        <w:tc>
          <w:tcPr>
            <w:tcW w:w="113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3615A1" w:rsidRPr="00CC31F6" w:rsidRDefault="003615A1" w:rsidP="00282DDC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1LB6</w:t>
            </w:r>
          </w:p>
        </w:tc>
      </w:tr>
      <w:tr w:rsidR="003615A1" w:rsidRPr="00CC31F6" w:rsidTr="00953DAA">
        <w:trPr>
          <w:trHeight w:val="576"/>
        </w:trPr>
        <w:tc>
          <w:tcPr>
            <w:tcW w:w="2127" w:type="dxa"/>
            <w:tcBorders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3615A1" w:rsidRDefault="003615A1" w:rsidP="00282DDC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TRAF6(346-504)</w:t>
            </w:r>
          </w:p>
        </w:tc>
        <w:tc>
          <w:tcPr>
            <w:tcW w:w="6520" w:type="dxa"/>
            <w:tcBorders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3615A1" w:rsidRPr="00CC31F6" w:rsidRDefault="00002BDC" w:rsidP="00282DDC">
            <w:pPr>
              <w:ind w:firstLineChars="100" w:firstLine="24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MAVS (450-468</w:t>
            </w:r>
            <w:r w:rsidR="003615A1">
              <w:rPr>
                <w:rFonts w:hint="eastAsia"/>
                <w:lang w:eastAsia="ko-KR"/>
              </w:rPr>
              <w:t xml:space="preserve">) </w:t>
            </w:r>
            <w:r w:rsidRPr="00002BDC">
              <w:rPr>
                <w:lang w:eastAsia="ko-KR"/>
              </w:rPr>
              <w:t>GPCHGPEENEYKSEGTFGI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3615A1" w:rsidRPr="00CC31F6" w:rsidRDefault="003615A1" w:rsidP="00282DDC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4Z</w:t>
            </w:r>
            <w:r>
              <w:rPr>
                <w:lang w:eastAsia="ko-KR"/>
              </w:rPr>
              <w:t>8M</w:t>
            </w:r>
          </w:p>
        </w:tc>
      </w:tr>
    </w:tbl>
    <w:p w:rsidR="00CC31F6" w:rsidRDefault="00CC31F6" w:rsidP="00654E8F">
      <w:pPr>
        <w:spacing w:before="240"/>
      </w:pPr>
    </w:p>
    <w:p w:rsidR="00A04478" w:rsidRDefault="00A04478" w:rsidP="00654E8F">
      <w:pPr>
        <w:spacing w:before="240"/>
      </w:pPr>
    </w:p>
    <w:p w:rsidR="00A04478" w:rsidRDefault="00A04478" w:rsidP="00654E8F">
      <w:pPr>
        <w:spacing w:before="240"/>
      </w:pPr>
    </w:p>
    <w:p w:rsidR="00A04478" w:rsidRDefault="00A04478" w:rsidP="00654E8F">
      <w:pPr>
        <w:spacing w:before="240"/>
      </w:pPr>
    </w:p>
    <w:p w:rsidR="00A04478" w:rsidRDefault="00A04478" w:rsidP="00654E8F">
      <w:pPr>
        <w:spacing w:before="240"/>
      </w:pPr>
    </w:p>
    <w:p w:rsidR="00A04478" w:rsidRDefault="00A04478" w:rsidP="00654E8F">
      <w:pPr>
        <w:spacing w:before="240"/>
      </w:pPr>
    </w:p>
    <w:p w:rsidR="00902332" w:rsidRDefault="00902332" w:rsidP="00A04478">
      <w:pPr>
        <w:spacing w:before="240"/>
      </w:pPr>
    </w:p>
    <w:p w:rsidR="00544CFA" w:rsidRDefault="00544CFA" w:rsidP="00A04478">
      <w:pPr>
        <w:spacing w:before="240"/>
      </w:pPr>
    </w:p>
    <w:p w:rsidR="00544CFA" w:rsidRDefault="00544CFA" w:rsidP="00A04478">
      <w:pPr>
        <w:spacing w:before="240"/>
      </w:pPr>
    </w:p>
    <w:p w:rsidR="00544CFA" w:rsidRDefault="00544CFA" w:rsidP="00A04478">
      <w:pPr>
        <w:spacing w:before="240"/>
      </w:pPr>
    </w:p>
    <w:p w:rsidR="00544CFA" w:rsidRDefault="00544CFA" w:rsidP="00A04478">
      <w:pPr>
        <w:spacing w:before="240"/>
      </w:pPr>
    </w:p>
    <w:p w:rsidR="00544CFA" w:rsidRDefault="00544CFA" w:rsidP="00A04478">
      <w:pPr>
        <w:spacing w:before="240"/>
      </w:pPr>
    </w:p>
    <w:p w:rsidR="00544CFA" w:rsidRDefault="00544CFA" w:rsidP="00A04478">
      <w:pPr>
        <w:spacing w:before="240"/>
      </w:pPr>
    </w:p>
    <w:p w:rsidR="00544CFA" w:rsidRDefault="00544CFA" w:rsidP="00A04478">
      <w:pPr>
        <w:spacing w:before="240"/>
      </w:pPr>
    </w:p>
    <w:p w:rsidR="00544CFA" w:rsidRPr="001549D3" w:rsidRDefault="00544CFA" w:rsidP="00A04478">
      <w:pPr>
        <w:spacing w:before="240"/>
      </w:pPr>
    </w:p>
    <w:p w:rsidR="00544CFA" w:rsidRPr="00544CFA" w:rsidRDefault="000548BF" w:rsidP="00544CFA">
      <w:pPr>
        <w:spacing w:before="240"/>
        <w:rPr>
          <w:b/>
        </w:rPr>
      </w:pPr>
      <w:r w:rsidRPr="000548BF">
        <w:rPr>
          <w:rFonts w:hint="eastAsia"/>
          <w:b/>
          <w:lang w:eastAsia="ko-KR"/>
        </w:rPr>
        <w:t>R</w:t>
      </w:r>
      <w:r w:rsidRPr="000548BF">
        <w:rPr>
          <w:b/>
          <w:lang w:eastAsia="ko-KR"/>
        </w:rPr>
        <w:t>eferences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Pr="00544CFA">
        <w:t xml:space="preserve">Alvarez, S.E., Harikumar, K.B., Hait, N.C., Allegood, J., Strub, G.M., Kim, E.Y., et al. (2010). Sphingosine-1-phosphate is a missing cofactor for the E3 ubiquitin ligase TRAF2. </w:t>
      </w:r>
      <w:r w:rsidRPr="00544CFA">
        <w:rPr>
          <w:i/>
        </w:rPr>
        <w:t>Nature</w:t>
      </w:r>
      <w:r w:rsidRPr="00544CFA">
        <w:t xml:space="preserve"> 465(7301)</w:t>
      </w:r>
      <w:r w:rsidRPr="00544CFA">
        <w:rPr>
          <w:b/>
        </w:rPr>
        <w:t>,</w:t>
      </w:r>
      <w:r w:rsidRPr="00544CFA">
        <w:t xml:space="preserve"> 1084-1088. doi: 10.1038/nature09128.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 w:rsidRPr="00544CFA">
        <w:t xml:space="preserve">Carpentier, I., Coornaert, B., and Beyaert, R. (2008). Smurf2 is a TRAF2 binding protein that triggers TNF-R2 ubiquitination and TNF-R2-induced JNK activation. </w:t>
      </w:r>
      <w:r w:rsidRPr="00544CFA">
        <w:rPr>
          <w:i/>
        </w:rPr>
        <w:t>Biochem Biophys Res Commun</w:t>
      </w:r>
      <w:r w:rsidRPr="00544CFA">
        <w:t xml:space="preserve"> 374(4)</w:t>
      </w:r>
      <w:r w:rsidRPr="00544CFA">
        <w:rPr>
          <w:b/>
        </w:rPr>
        <w:t>,</w:t>
      </w:r>
      <w:r w:rsidRPr="00544CFA">
        <w:t xml:space="preserve"> 752-757. doi: 10.1016/j.bbrc.2008.07.103.</w:t>
      </w:r>
    </w:p>
    <w:p w:rsidR="00544CFA" w:rsidRPr="00544CFA" w:rsidRDefault="00544CFA" w:rsidP="00544CFA">
      <w:pPr>
        <w:pStyle w:val="EndNoteBibliography"/>
        <w:ind w:left="720" w:hanging="720"/>
      </w:pPr>
      <w:r w:rsidRPr="00544CFA">
        <w:t xml:space="preserve">Conze, D.B., Wu, C.J., Thomas, J.A., Landstrom, A., and Ashwell, J.D. (2008). Lys63-linked polyubiquitination of IRAK-1 is required for interleukin-1 receptor- and toll-like receptor-mediated NF-kappaB activation. </w:t>
      </w:r>
      <w:r w:rsidRPr="00544CFA">
        <w:rPr>
          <w:i/>
        </w:rPr>
        <w:t>Mol Cell Biol</w:t>
      </w:r>
      <w:r w:rsidRPr="00544CFA">
        <w:t xml:space="preserve"> 28(10)</w:t>
      </w:r>
      <w:r w:rsidRPr="00544CFA">
        <w:rPr>
          <w:b/>
        </w:rPr>
        <w:t>,</w:t>
      </w:r>
      <w:r w:rsidRPr="00544CFA">
        <w:t xml:space="preserve"> 3538-3547. doi: MCB.02098-07 [pii]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 w:rsidRPr="00544CFA">
        <w:t>10.1128/MCB.02098-07.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 w:rsidRPr="00544CFA">
        <w:t xml:space="preserve">Fan, Y., Yu, Y., Shi, Y., Sun, W., Xie, M., Ge, N., et al. (2010). Lysine 63-linked polyubiquitination of TAK1 at lysine 158 is required for tumor necrosis factor alpha- and interleukin-1beta-induced IKK/NF-kappaB and JNK/AP-1 activation. </w:t>
      </w:r>
      <w:r w:rsidRPr="00544CFA">
        <w:rPr>
          <w:i/>
        </w:rPr>
        <w:t>J Biol Chem</w:t>
      </w:r>
      <w:r w:rsidRPr="00544CFA">
        <w:t xml:space="preserve"> 285(8)</w:t>
      </w:r>
      <w:r w:rsidRPr="00544CFA">
        <w:rPr>
          <w:b/>
        </w:rPr>
        <w:t>,</w:t>
      </w:r>
      <w:r w:rsidRPr="00544CFA">
        <w:t xml:space="preserve"> 5347-5360. doi: 10.1074/jbc.M109.076976.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 w:rsidRPr="00544CFA">
        <w:t xml:space="preserve">Guan, K., Wei, C., Zheng, Z., Song, T., Wu, F., Zhang, Y., et al. (2015). MAVS Promotes Inflammasome Activation by Targeting ASC for K63-Linked Ubiquitination via the E3 Ligase TRAF3. </w:t>
      </w:r>
      <w:r w:rsidRPr="00544CFA">
        <w:rPr>
          <w:i/>
        </w:rPr>
        <w:t>J Immunol</w:t>
      </w:r>
      <w:r w:rsidRPr="00544CFA">
        <w:t xml:space="preserve"> 194(10)</w:t>
      </w:r>
      <w:r w:rsidRPr="00544CFA">
        <w:rPr>
          <w:b/>
        </w:rPr>
        <w:t>,</w:t>
      </w:r>
      <w:r w:rsidRPr="00544CFA">
        <w:t xml:space="preserve"> 4880-4890. doi: 10.4049/jimmunol.1402851.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 w:rsidRPr="00544CFA">
        <w:t xml:space="preserve">Habelhah, H., Takahashi, S., Cho, S.G., Kadoya, T., Watanabe, T., and Ronai, Z. (2004). Ubiquitination and translocation of TRAF2 is required for activation of JNK but not of p38 or NF-kappaB. </w:t>
      </w:r>
      <w:r w:rsidRPr="00544CFA">
        <w:rPr>
          <w:i/>
        </w:rPr>
        <w:t>EMBO J</w:t>
      </w:r>
      <w:r w:rsidRPr="00544CFA">
        <w:t xml:space="preserve"> 23(2)</w:t>
      </w:r>
      <w:r w:rsidRPr="00544CFA">
        <w:rPr>
          <w:b/>
        </w:rPr>
        <w:t>,</w:t>
      </w:r>
      <w:r w:rsidRPr="00544CFA">
        <w:t xml:space="preserve"> 322-332. doi: 10.1038/sj.emboj.7600044.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 w:rsidRPr="00544CFA">
        <w:t xml:space="preserve">Hamidi, A., Song, J., Thakur, N., Itoh, S., Marcusson, A., Bergh, A., et al. (2017). TGF-beta promotes PI3K-AKT signaling and prostate cancer cell migration through the TRAF6-mediated ubiquitylation of p85alpha. </w:t>
      </w:r>
      <w:r w:rsidRPr="00544CFA">
        <w:rPr>
          <w:i/>
        </w:rPr>
        <w:t>Sci Signal</w:t>
      </w:r>
      <w:r w:rsidRPr="00544CFA">
        <w:t xml:space="preserve"> 10(486). doi: 10.1126/scisignal.aal4186.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 w:rsidRPr="00544CFA">
        <w:t xml:space="preserve">Inomata, M., Niida, S., Shibata, K., and Into, T. (2012). Regulation of Toll-like receptor signaling by NDP52-mediated selective autophagy is normally inactivated by A20. </w:t>
      </w:r>
      <w:r w:rsidRPr="00544CFA">
        <w:rPr>
          <w:i/>
        </w:rPr>
        <w:t>Cell Mol Life Sci</w:t>
      </w:r>
      <w:r w:rsidRPr="00544CFA">
        <w:t xml:space="preserve"> 69(6)</w:t>
      </w:r>
      <w:r w:rsidRPr="00544CFA">
        <w:rPr>
          <w:b/>
        </w:rPr>
        <w:t>,</w:t>
      </w:r>
      <w:r w:rsidRPr="00544CFA">
        <w:t xml:space="preserve"> 963-979. doi: 10.1007/s00018-011-0819-y.</w:t>
      </w:r>
    </w:p>
    <w:p w:rsidR="00544CFA" w:rsidRPr="00544CFA" w:rsidRDefault="00544CFA" w:rsidP="00544CFA">
      <w:pPr>
        <w:pStyle w:val="EndNoteBibliography"/>
        <w:ind w:left="720" w:hanging="720"/>
      </w:pPr>
      <w:r w:rsidRPr="00544CFA">
        <w:t xml:space="preserve">Lamothe, B., Campos, A.D., Webster, W.K., Gopinathan, A., Hur, L., and Darnay, B.G. (2008). The RING domain and first zinc finger of TRAF6 coordinate signaling by interleukin-1, lipopolysaccharide, and RANKL. </w:t>
      </w:r>
      <w:r w:rsidRPr="00544CFA">
        <w:rPr>
          <w:i/>
        </w:rPr>
        <w:t>J Biol Chem</w:t>
      </w:r>
      <w:r w:rsidRPr="00544CFA">
        <w:t xml:space="preserve"> 283(36)</w:t>
      </w:r>
      <w:r w:rsidRPr="00544CFA">
        <w:rPr>
          <w:b/>
        </w:rPr>
        <w:t>,</w:t>
      </w:r>
      <w:r w:rsidRPr="00544CFA">
        <w:t xml:space="preserve"> 24871-24880. doi: </w:t>
      </w:r>
      <w:r w:rsidRPr="00544CFA">
        <w:rPr>
          <w:u w:val="single"/>
        </w:rPr>
        <w:t>M802749200 [pii]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 w:rsidRPr="00544CFA">
        <w:rPr>
          <w:u w:val="single"/>
        </w:rPr>
        <w:t>10.1074/jbc.M802749200</w:t>
      </w:r>
      <w:r w:rsidRPr="00544CFA">
        <w:t>.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 w:rsidRPr="00544CFA">
        <w:t xml:space="preserve">Li, W., Peng, C., Lee, M.H., Lim, D., Zhu, F., Fu, Y., et al. (2013). TRAF4 is a critical molecule for Akt activation in lung cancer. </w:t>
      </w:r>
      <w:r w:rsidRPr="00544CFA">
        <w:rPr>
          <w:i/>
        </w:rPr>
        <w:t>Cancer Res</w:t>
      </w:r>
      <w:r w:rsidRPr="00544CFA">
        <w:t xml:space="preserve"> 73(23)</w:t>
      </w:r>
      <w:r w:rsidRPr="00544CFA">
        <w:rPr>
          <w:b/>
        </w:rPr>
        <w:t>,</w:t>
      </w:r>
      <w:r w:rsidRPr="00544CFA">
        <w:t xml:space="preserve"> 6938-6950. doi: 10.1158/0008-5472.CAN-13-0913.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 w:rsidRPr="00544CFA">
        <w:t xml:space="preserve">Liu, A., Gong, P., Hyun, S.W., Wang, K.Z., Cates, E.A., Perkins, D., et al. (2012). TRAF6 protein couples Toll-like receptor 4 signaling to Src family kinase activation and opening of paracellular pathway in human lung microvascular endothelia. </w:t>
      </w:r>
      <w:r w:rsidRPr="00544CFA">
        <w:rPr>
          <w:i/>
        </w:rPr>
        <w:t>J Biol Chem</w:t>
      </w:r>
      <w:r w:rsidRPr="00544CFA">
        <w:t xml:space="preserve"> 287(20)</w:t>
      </w:r>
      <w:r w:rsidRPr="00544CFA">
        <w:rPr>
          <w:b/>
        </w:rPr>
        <w:t>,</w:t>
      </w:r>
      <w:r w:rsidRPr="00544CFA">
        <w:t xml:space="preserve"> 16132-16145. doi: 10.1074/jbc.M111.310102.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 w:rsidRPr="00544CFA">
        <w:lastRenderedPageBreak/>
        <w:t xml:space="preserve">Mu, Y., Sundar, R., Thakur, N., Ekman, M., Gudey, S.K., Yakymovych, M., et al. (2011). TRAF6 ubiquitinates TGFbeta type I receptor to promote its cleavage and nuclear translocation in cancer. </w:t>
      </w:r>
      <w:r w:rsidRPr="00544CFA">
        <w:rPr>
          <w:i/>
        </w:rPr>
        <w:t>Nat Commun</w:t>
      </w:r>
      <w:r w:rsidRPr="00544CFA">
        <w:t xml:space="preserve"> 2</w:t>
      </w:r>
      <w:r w:rsidRPr="00544CFA">
        <w:rPr>
          <w:b/>
        </w:rPr>
        <w:t>,</w:t>
      </w:r>
      <w:r w:rsidRPr="00544CFA">
        <w:t xml:space="preserve"> 330. doi: 10.1038/ncomms1332.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 w:rsidRPr="00544CFA">
        <w:t xml:space="preserve">Napolitano, G., Mirra, S., Monfregola, J., Lavorgna, A., Leonardi, A., and Ursini, M.V. (2009). NESCA: a new NEMO/IKKgamma and TRAF6 interacting protein. </w:t>
      </w:r>
      <w:r w:rsidRPr="00544CFA">
        <w:rPr>
          <w:i/>
        </w:rPr>
        <w:t>J Cell Physiol</w:t>
      </w:r>
      <w:r w:rsidRPr="00544CFA">
        <w:t xml:space="preserve"> 220(2)</w:t>
      </w:r>
      <w:r w:rsidRPr="00544CFA">
        <w:rPr>
          <w:b/>
        </w:rPr>
        <w:t>,</w:t>
      </w:r>
      <w:r w:rsidRPr="00544CFA">
        <w:t xml:space="preserve"> 410-417. doi: 10.1002/jcp.21782.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 w:rsidRPr="00544CFA">
        <w:t xml:space="preserve">Netea, M.G., Wijmenga, C., and O'Neill, L.A. (2012). Genetic variation in Toll-like receptors and disease susceptibility. </w:t>
      </w:r>
      <w:r w:rsidRPr="00544CFA">
        <w:rPr>
          <w:i/>
        </w:rPr>
        <w:t>Nat Immunol</w:t>
      </w:r>
      <w:r w:rsidRPr="00544CFA">
        <w:t xml:space="preserve"> 13(6)</w:t>
      </w:r>
      <w:r w:rsidRPr="00544CFA">
        <w:rPr>
          <w:b/>
        </w:rPr>
        <w:t>,</w:t>
      </w:r>
      <w:r w:rsidRPr="00544CFA">
        <w:t xml:space="preserve"> 535-542. doi: 10.1038/ni.2284.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 w:rsidRPr="00544CFA">
        <w:t xml:space="preserve">Ning, S., Campos, A.D., Darnay, B.G., Bentz, G.L., and Pagano, J.S. (2008). TRAF6 and the three C-terminal lysine sites on IRF7 are required for its ubiquitination-mediated activation by the tumor necrosis factor receptor family member latent membrane protein 1. </w:t>
      </w:r>
      <w:r w:rsidRPr="00544CFA">
        <w:rPr>
          <w:i/>
        </w:rPr>
        <w:t>Mol Cell Biol</w:t>
      </w:r>
      <w:r w:rsidRPr="00544CFA">
        <w:t xml:space="preserve"> 28(20)</w:t>
      </w:r>
      <w:r w:rsidRPr="00544CFA">
        <w:rPr>
          <w:b/>
        </w:rPr>
        <w:t>,</w:t>
      </w:r>
      <w:r w:rsidRPr="00544CFA">
        <w:t xml:space="preserve"> 6536-6546. doi: 10.1128/MCB.00785-08.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 w:rsidRPr="00544CFA">
        <w:t xml:space="preserve">Powell, J.C., Twomey, C., Jain, R., and McCarthy, J.V. (2009). Association between Presenilin-1 and TRAF6 modulates regulated intramembrane proteolysis of the p75NTR neurotrophin receptor. </w:t>
      </w:r>
      <w:r w:rsidRPr="00544CFA">
        <w:rPr>
          <w:i/>
        </w:rPr>
        <w:t>J Neurochem</w:t>
      </w:r>
      <w:r w:rsidRPr="00544CFA">
        <w:t xml:space="preserve"> 108(1)</w:t>
      </w:r>
      <w:r w:rsidRPr="00544CFA">
        <w:rPr>
          <w:b/>
        </w:rPr>
        <w:t>,</w:t>
      </w:r>
      <w:r w:rsidRPr="00544CFA">
        <w:t xml:space="preserve"> 216-230. doi: 10.1111/j.1471-4159.2008.05763.x.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 w:rsidRPr="00544CFA">
        <w:t xml:space="preserve">Rong, Z., Cheng, L., Ren, Y., Li, Z., Li, Y., Li, X., et al. (2007). Interleukin-17F signaling requires ubiquitination of interleukin-17 receptor via TRAF6. </w:t>
      </w:r>
      <w:r w:rsidRPr="00544CFA">
        <w:rPr>
          <w:i/>
        </w:rPr>
        <w:t>Cell Signal</w:t>
      </w:r>
      <w:r w:rsidRPr="00544CFA">
        <w:t xml:space="preserve"> 19(7)</w:t>
      </w:r>
      <w:r w:rsidRPr="00544CFA">
        <w:rPr>
          <w:b/>
        </w:rPr>
        <w:t>,</w:t>
      </w:r>
      <w:r w:rsidRPr="00544CFA">
        <w:t xml:space="preserve"> 1514-1520. doi: 10.1016/j.cellsig.2007.01.025.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 w:rsidRPr="00544CFA">
        <w:t xml:space="preserve">Sasai, M., Tatematsu, M., Oshiumi, H., Funami, K., Matsumoto, M., Hatakeyama, S., et al. (2010). Direct binding of TRAF2 and TRAF6 to TICAM-1/TRIF adaptor participates in activation of the Toll-like receptor 3/4 pathway. </w:t>
      </w:r>
      <w:r w:rsidRPr="00544CFA">
        <w:rPr>
          <w:i/>
        </w:rPr>
        <w:t>Mol Immunol</w:t>
      </w:r>
      <w:r w:rsidRPr="00544CFA">
        <w:t xml:space="preserve"> 47(6)</w:t>
      </w:r>
      <w:r w:rsidRPr="00544CFA">
        <w:rPr>
          <w:b/>
        </w:rPr>
        <w:t>,</w:t>
      </w:r>
      <w:r w:rsidRPr="00544CFA">
        <w:t xml:space="preserve"> 1283-1291. doi: 10.1016/j.molimm.2009.12.002.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 w:rsidRPr="00544CFA">
        <w:t xml:space="preserve">Schichl, Y.M., Resch, U., Lemberger, C.E., Stichlberger, D., and de Martin, R. (2011). Novel phosphorylation-dependent ubiquitination of tristetraprolin by mitogen-activated protein kinase/extracellular signal-regulated kinase kinase kinase 1 (MEKK1) and tumor necrosis factor receptor-associated factor 2 (TRAF2). </w:t>
      </w:r>
      <w:r w:rsidRPr="00544CFA">
        <w:rPr>
          <w:i/>
        </w:rPr>
        <w:t>J Biol Chem</w:t>
      </w:r>
      <w:r w:rsidRPr="00544CFA">
        <w:t xml:space="preserve"> 286(44)</w:t>
      </w:r>
      <w:r w:rsidRPr="00544CFA">
        <w:rPr>
          <w:b/>
        </w:rPr>
        <w:t>,</w:t>
      </w:r>
      <w:r w:rsidRPr="00544CFA">
        <w:t xml:space="preserve"> 38466-38477. doi: 10.1074/jbc.M111.254888.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 w:rsidRPr="00544CFA">
        <w:t xml:space="preserve">Sebban-Benin, H., Pescatore, A., Fusco, F., Pascuale, V., Gautheron, J., Yamaoka, S., et al. (2007). Identification of TRAF6-dependent NEMO polyubiquitination sites through analysis of a new NEMO mutation causing incontinentia pigmenti. </w:t>
      </w:r>
      <w:r w:rsidRPr="00544CFA">
        <w:rPr>
          <w:i/>
        </w:rPr>
        <w:t>Hum Mol Genet</w:t>
      </w:r>
      <w:r w:rsidRPr="00544CFA">
        <w:t xml:space="preserve"> 16(23)</w:t>
      </w:r>
      <w:r w:rsidRPr="00544CFA">
        <w:rPr>
          <w:b/>
        </w:rPr>
        <w:t>,</w:t>
      </w:r>
      <w:r w:rsidRPr="00544CFA">
        <w:t xml:space="preserve"> 2805-2815. doi: 10.1093/hmg/ddm237.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 w:rsidRPr="00544CFA">
        <w:t xml:space="preserve">Shi, C.S., and Kehrl, J.H. (2010). TRAF6 and A20 regulate lysine 63-linked ubiquitination of Beclin-1 to control TLR4-induced autophagy. </w:t>
      </w:r>
      <w:r w:rsidRPr="00544CFA">
        <w:rPr>
          <w:i/>
        </w:rPr>
        <w:t>Sci Signal</w:t>
      </w:r>
      <w:r w:rsidRPr="00544CFA">
        <w:t xml:space="preserve"> 3(123)</w:t>
      </w:r>
      <w:r w:rsidRPr="00544CFA">
        <w:rPr>
          <w:b/>
        </w:rPr>
        <w:t>,</w:t>
      </w:r>
      <w:r w:rsidRPr="00544CFA">
        <w:t xml:space="preserve"> ra42. doi: 10.1126/scisignal.2000751.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 w:rsidRPr="00544CFA">
        <w:t xml:space="preserve">Singh, R., Karri, D., Shen, H., Shao, J., Dasgupta, S., Huang, S., et al. (2018). TRAF4-mediated ubiquitination of NGF receptor TrkA regulates prostate cancer metastasis. </w:t>
      </w:r>
      <w:r w:rsidRPr="00544CFA">
        <w:rPr>
          <w:i/>
        </w:rPr>
        <w:t>J Clin Invest</w:t>
      </w:r>
      <w:r w:rsidRPr="00544CFA">
        <w:t>. doi: 10.1172/JCI96060.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 w:rsidRPr="00544CFA">
        <w:t xml:space="preserve">Tang, E.D., and Wang, C.Y. (2010). TRAF5 is a downstream target of MAVS in antiviral innate immune signaling. </w:t>
      </w:r>
      <w:r w:rsidRPr="00544CFA">
        <w:rPr>
          <w:i/>
        </w:rPr>
        <w:t>PLoS One</w:t>
      </w:r>
      <w:r w:rsidRPr="00544CFA">
        <w:t xml:space="preserve"> 5(2)</w:t>
      </w:r>
      <w:r w:rsidRPr="00544CFA">
        <w:rPr>
          <w:b/>
        </w:rPr>
        <w:t>,</w:t>
      </w:r>
      <w:r w:rsidRPr="00544CFA">
        <w:t xml:space="preserve"> e9172. doi: 10.1371/journal.pone.0009172.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 w:rsidRPr="00544CFA">
        <w:t xml:space="preserve">Tseng, P.H., Matsuzawa, A., Zhang, W., Mino, T., Vignali, D.A., and Karin, M. (2010). Different modes of ubiquitination of the adaptor TRAF3 selectively activate the expression of type I interferons and proinflammatory cytokines. </w:t>
      </w:r>
      <w:r w:rsidRPr="00544CFA">
        <w:rPr>
          <w:i/>
        </w:rPr>
        <w:t>Nat Immunol</w:t>
      </w:r>
      <w:r w:rsidRPr="00544CFA">
        <w:t xml:space="preserve"> 11(1)</w:t>
      </w:r>
      <w:r w:rsidRPr="00544CFA">
        <w:rPr>
          <w:b/>
        </w:rPr>
        <w:t>,</w:t>
      </w:r>
      <w:r w:rsidRPr="00544CFA">
        <w:t xml:space="preserve"> 70-75. doi: 10.1038/ni.1819.</w:t>
      </w:r>
    </w:p>
    <w:p w:rsidR="00544CFA" w:rsidRPr="00544CFA" w:rsidRDefault="00544CFA" w:rsidP="00544CFA">
      <w:pPr>
        <w:pStyle w:val="EndNoteBibliography"/>
        <w:ind w:left="720" w:hanging="720"/>
      </w:pPr>
      <w:r w:rsidRPr="00544CFA">
        <w:lastRenderedPageBreak/>
        <w:t xml:space="preserve">Vallabhapurapu, S., Matsuzawa, A., Zhang, W., Tseng, P.H., Keats, J.J., Wang, H., et al. (2008). Nonredundant and complementary functions of TRAF2 and TRAF3 in a ubiquitination cascade that activates NIK-dependent alternative NF-kappaB signaling. </w:t>
      </w:r>
      <w:r w:rsidRPr="00544CFA">
        <w:rPr>
          <w:i/>
        </w:rPr>
        <w:t>Nat Immunol</w:t>
      </w:r>
      <w:r w:rsidRPr="00544CFA">
        <w:t xml:space="preserve"> 9(12)</w:t>
      </w:r>
      <w:r w:rsidRPr="00544CFA">
        <w:rPr>
          <w:b/>
        </w:rPr>
        <w:t>,</w:t>
      </w:r>
      <w:r w:rsidRPr="00544CFA">
        <w:t xml:space="preserve"> 1364-1370. doi: ni.1678 [pii]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 w:rsidRPr="00544CFA">
        <w:t>10.1038/ni.1678.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 w:rsidRPr="00544CFA">
        <w:t xml:space="preserve">Wang, B., Jie, Z., Joo, D., Ordureau, A., Liu, P., Gan, W., et al. (2017). TRAF2 and OTUD7B govern a ubiquitin-dependent switch that regulates mTORC2 signalling. </w:t>
      </w:r>
      <w:r w:rsidRPr="00544CFA">
        <w:rPr>
          <w:i/>
        </w:rPr>
        <w:t>Nature</w:t>
      </w:r>
      <w:r w:rsidRPr="00544CFA">
        <w:t xml:space="preserve"> 545(7654)</w:t>
      </w:r>
      <w:r w:rsidRPr="00544CFA">
        <w:rPr>
          <w:b/>
        </w:rPr>
        <w:t>,</w:t>
      </w:r>
      <w:r w:rsidRPr="00544CFA">
        <w:t xml:space="preserve"> 365-369. doi: 10.1038/nature22344.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 w:rsidRPr="00544CFA">
        <w:t xml:space="preserve">Wang, X., Jin, C., Tang, Y., Tang, L.Y., and Zhang, Y.E. (2013). Ubiquitination of tumor necrosis factor receptor-associated factor 4 (TRAF4) by Smad ubiquitination regulatory factor 1 (Smurf1) regulates motility of breast epithelial and cancer cells. </w:t>
      </w:r>
      <w:r w:rsidRPr="00544CFA">
        <w:rPr>
          <w:i/>
        </w:rPr>
        <w:t>J Biol Chem</w:t>
      </w:r>
      <w:r w:rsidRPr="00544CFA">
        <w:t xml:space="preserve"> 288(30)</w:t>
      </w:r>
      <w:r w:rsidRPr="00544CFA">
        <w:rPr>
          <w:b/>
        </w:rPr>
        <w:t>,</w:t>
      </w:r>
      <w:r w:rsidRPr="00544CFA">
        <w:t xml:space="preserve"> 21784-21792. doi: 10.1074/jbc.M113.472704.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 w:rsidRPr="00544CFA">
        <w:t xml:space="preserve">Wang, X., Yang, J., Han, L., Zhao, K., Wu, Q., Bao, L., et al. (2015). TRAF5-mediated Lys-63-linked Polyubiquitination Plays an Essential Role in Positive Regulation of RORgammat in Promoting IL-17A Expression. </w:t>
      </w:r>
      <w:r w:rsidRPr="00544CFA">
        <w:rPr>
          <w:i/>
        </w:rPr>
        <w:t>J Biol Chem</w:t>
      </w:r>
      <w:r w:rsidRPr="00544CFA">
        <w:t xml:space="preserve"> 290(48)</w:t>
      </w:r>
      <w:r w:rsidRPr="00544CFA">
        <w:rPr>
          <w:b/>
        </w:rPr>
        <w:t>,</w:t>
      </w:r>
      <w:r w:rsidRPr="00544CFA">
        <w:t xml:space="preserve"> 29086-29094. doi: 10.1074/jbc.M115.664573.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 w:rsidRPr="00544CFA">
        <w:t xml:space="preserve">Wang, Z., Liu, Y., Huang, S., and Fang, M. (2018). TRAF6 interacts with and ubiquitinates PIK3CA to enhance PI3K activation. </w:t>
      </w:r>
      <w:r w:rsidRPr="00544CFA">
        <w:rPr>
          <w:i/>
        </w:rPr>
        <w:t>FEBS Lett</w:t>
      </w:r>
      <w:r w:rsidRPr="00544CFA">
        <w:t xml:space="preserve"> 592(11)</w:t>
      </w:r>
      <w:r w:rsidRPr="00544CFA">
        <w:rPr>
          <w:b/>
        </w:rPr>
        <w:t>,</w:t>
      </w:r>
      <w:r w:rsidRPr="00544CFA">
        <w:t xml:space="preserve"> 1882-1892. doi: 10.1002/1873-3468.13080.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 w:rsidRPr="00544CFA">
        <w:t xml:space="preserve">West, A.P., Brodsky, I.E., Rahner, C., Woo, D.K., Erdjument-Bromage, H., Tempst, P., et al. (2011). TLR signalling augments macrophage bactericidal activity through mitochondrial ROS. </w:t>
      </w:r>
      <w:r w:rsidRPr="00544CFA">
        <w:rPr>
          <w:i/>
        </w:rPr>
        <w:t>Nature</w:t>
      </w:r>
      <w:r w:rsidRPr="00544CFA">
        <w:t xml:space="preserve"> 472(7344)</w:t>
      </w:r>
      <w:r w:rsidRPr="00544CFA">
        <w:rPr>
          <w:b/>
        </w:rPr>
        <w:t>,</w:t>
      </w:r>
      <w:r w:rsidRPr="00544CFA">
        <w:t xml:space="preserve"> 476-480. doi: 10.1038/nature09973.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 w:rsidRPr="00544CFA">
        <w:t xml:space="preserve">Xie, J.J., Liang, J.Q., Diao, L.H., Altman, A., and Li, Y. (2013). TNFR-associated factor 6 regulates TCR signaling via interaction with and modification of LAT adapter. </w:t>
      </w:r>
      <w:r w:rsidRPr="00544CFA">
        <w:rPr>
          <w:i/>
        </w:rPr>
        <w:t>J Immunol</w:t>
      </w:r>
      <w:r w:rsidRPr="00544CFA">
        <w:t xml:space="preserve"> 190(8)</w:t>
      </w:r>
      <w:r w:rsidRPr="00544CFA">
        <w:rPr>
          <w:b/>
        </w:rPr>
        <w:t>,</w:t>
      </w:r>
      <w:r w:rsidRPr="00544CFA">
        <w:t xml:space="preserve"> 4027-4036. doi: 10.4049/jimmunol.1202742.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 w:rsidRPr="00544CFA">
        <w:t xml:space="preserve">Yang, C.Y., Chiu, L.L., and Tan, T.H. (2016). TRAF2-mediated Lys63-linked ubiquitination of DUSP14/MKP6 is essential for its phosphatase activity. </w:t>
      </w:r>
      <w:r w:rsidRPr="00544CFA">
        <w:rPr>
          <w:i/>
        </w:rPr>
        <w:t>Cell Signal</w:t>
      </w:r>
      <w:r w:rsidRPr="00544CFA">
        <w:t xml:space="preserve"> 28(1)</w:t>
      </w:r>
      <w:r w:rsidRPr="00544CFA">
        <w:rPr>
          <w:b/>
        </w:rPr>
        <w:t>,</w:t>
      </w:r>
      <w:r w:rsidRPr="00544CFA">
        <w:t xml:space="preserve"> 145-151. doi: 10.1016/j.cellsig.2015.10.017.</w:t>
      </w:r>
    </w:p>
    <w:p w:rsidR="00544CFA" w:rsidRPr="00544CFA" w:rsidRDefault="00544CFA" w:rsidP="00544CFA">
      <w:pPr>
        <w:pStyle w:val="EndNoteBibliography"/>
        <w:spacing w:after="0"/>
        <w:ind w:left="720" w:hanging="720"/>
      </w:pPr>
      <w:r w:rsidRPr="00544CFA">
        <w:t xml:space="preserve">Yang, W.L., Wang, J., Chan, C.H., Lee, S.W., Campos, A.D., Lamothe, B., et al. (2009). The E3 ligase TRAF6 regulates Akt ubiquitination and activation. </w:t>
      </w:r>
      <w:r w:rsidRPr="00544CFA">
        <w:rPr>
          <w:i/>
        </w:rPr>
        <w:t>Science</w:t>
      </w:r>
      <w:r w:rsidRPr="00544CFA">
        <w:t xml:space="preserve"> 325(5944)</w:t>
      </w:r>
      <w:r w:rsidRPr="00544CFA">
        <w:rPr>
          <w:b/>
        </w:rPr>
        <w:t>,</w:t>
      </w:r>
      <w:r w:rsidRPr="00544CFA">
        <w:t xml:space="preserve"> 1134-1138. doi: 10.1126/science.1175065.</w:t>
      </w:r>
    </w:p>
    <w:p w:rsidR="00544CFA" w:rsidRPr="00544CFA" w:rsidRDefault="00544CFA" w:rsidP="00544CFA">
      <w:pPr>
        <w:pStyle w:val="EndNoteBibliography"/>
        <w:ind w:left="720" w:hanging="720"/>
      </w:pPr>
      <w:r w:rsidRPr="00544CFA">
        <w:t xml:space="preserve">Zhang, L., Zhou, F., Garcia de Vinuesa, A., de Kruijf, E.M., Mesker, W.E., Hui, L., et al. (2013). TRAF4 promotes TGF-beta receptor signaling and drives breast cancer metastasis. </w:t>
      </w:r>
      <w:r w:rsidRPr="00544CFA">
        <w:rPr>
          <w:i/>
        </w:rPr>
        <w:t>Mol Cell</w:t>
      </w:r>
      <w:r w:rsidRPr="00544CFA">
        <w:t xml:space="preserve"> 51(5)</w:t>
      </w:r>
      <w:r w:rsidRPr="00544CFA">
        <w:rPr>
          <w:b/>
        </w:rPr>
        <w:t>,</w:t>
      </w:r>
      <w:r w:rsidRPr="00544CFA">
        <w:t xml:space="preserve"> 559-572. doi: 10.1016/j.molcel.2013.07.014.</w:t>
      </w:r>
    </w:p>
    <w:p w:rsidR="00EE29F3" w:rsidRDefault="00544CFA" w:rsidP="00AC098C">
      <w:r>
        <w:fldChar w:fldCharType="end"/>
      </w:r>
    </w:p>
    <w:sectPr w:rsidR="00EE29F3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28CC" w:rsidRDefault="004B28CC" w:rsidP="00117666">
      <w:pPr>
        <w:spacing w:after="0"/>
      </w:pPr>
      <w:r>
        <w:separator/>
      </w:r>
    </w:p>
  </w:endnote>
  <w:endnote w:type="continuationSeparator" w:id="0">
    <w:p w:rsidR="004B28CC" w:rsidRDefault="004B28C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DDC" w:rsidRPr="00577C4C" w:rsidRDefault="00282DDC">
    <w:pPr>
      <w:rPr>
        <w:color w:val="C0000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1E7D00" wp14:editId="52AE46F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82DDC" w:rsidRPr="00577C4C" w:rsidRDefault="00282DDC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36B3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E7D0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:rsidR="00282DDC" w:rsidRPr="00577C4C" w:rsidRDefault="00282DDC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36B33">
                      <w:rPr>
                        <w:noProof/>
                        <w:color w:val="000000" w:themeColor="text1"/>
                        <w:szCs w:val="40"/>
                      </w:rPr>
                      <w:t>10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DDC" w:rsidRPr="00577C4C" w:rsidRDefault="00282DDC">
    <w:pPr>
      <w:rPr>
        <w:b/>
        <w:sz w:val="2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866BCF3" wp14:editId="186BBD8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82DDC" w:rsidRPr="00577C4C" w:rsidRDefault="00282DDC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36B3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66BCF3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:rsidR="00282DDC" w:rsidRPr="00577C4C" w:rsidRDefault="00282DDC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36B33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28CC" w:rsidRDefault="004B28CC" w:rsidP="00117666">
      <w:pPr>
        <w:spacing w:after="0"/>
      </w:pPr>
      <w:r>
        <w:separator/>
      </w:r>
    </w:p>
  </w:footnote>
  <w:footnote w:type="continuationSeparator" w:id="0">
    <w:p w:rsidR="004B28CC" w:rsidRDefault="004B28C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DDC" w:rsidRPr="009151AA" w:rsidRDefault="00282DDC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DDC" w:rsidRDefault="00282DDC" w:rsidP="0093429D">
    <w:r w:rsidRPr="005A1D84">
      <w:rPr>
        <w:b/>
        <w:noProof/>
        <w:color w:val="A6A6A6" w:themeColor="background1" w:themeShade="A6"/>
        <w:lang w:eastAsia="ko-KR"/>
      </w:rPr>
      <w:drawing>
        <wp:inline distT="0" distB="0" distL="0" distR="0" wp14:anchorId="5B039D35" wp14:editId="34B2ECE5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Scienc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2dr2azsrf5e9cettripv5ddzrve5rvvdxx9&quot;&gt;traf_library-Converted&lt;record-ids&gt;&lt;item&gt;2956&lt;/item&gt;&lt;item&gt;2976&lt;/item&gt;&lt;item&gt;3034&lt;/item&gt;&lt;item&gt;4572&lt;/item&gt;&lt;item&gt;4576&lt;/item&gt;&lt;item&gt;4620&lt;/item&gt;&lt;item&gt;4621&lt;/item&gt;&lt;item&gt;4653&lt;/item&gt;&lt;item&gt;4654&lt;/item&gt;&lt;item&gt;4655&lt;/item&gt;&lt;item&gt;4656&lt;/item&gt;&lt;item&gt;4657&lt;/item&gt;&lt;item&gt;4658&lt;/item&gt;&lt;item&gt;4659&lt;/item&gt;&lt;item&gt;4660&lt;/item&gt;&lt;item&gt;4661&lt;/item&gt;&lt;item&gt;4662&lt;/item&gt;&lt;item&gt;4663&lt;/item&gt;&lt;item&gt;4664&lt;/item&gt;&lt;item&gt;4666&lt;/item&gt;&lt;item&gt;4667&lt;/item&gt;&lt;item&gt;4668&lt;/item&gt;&lt;item&gt;4669&lt;/item&gt;&lt;item&gt;4670&lt;/item&gt;&lt;item&gt;4672&lt;/item&gt;&lt;item&gt;4673&lt;/item&gt;&lt;item&gt;4674&lt;/item&gt;&lt;item&gt;4675&lt;/item&gt;&lt;item&gt;4676&lt;/item&gt;&lt;item&gt;4678&lt;/item&gt;&lt;item&gt;4680&lt;/item&gt;&lt;item&gt;4683&lt;/item&gt;&lt;item&gt;4684&lt;/item&gt;&lt;item&gt;4686&lt;/item&gt;&lt;/record-ids&gt;&lt;/item&gt;&lt;/Libraries&gt;"/>
  </w:docVars>
  <w:rsids>
    <w:rsidRoot w:val="00CC31F6"/>
    <w:rsid w:val="00002BDC"/>
    <w:rsid w:val="0001436A"/>
    <w:rsid w:val="00020A41"/>
    <w:rsid w:val="00026B05"/>
    <w:rsid w:val="00034304"/>
    <w:rsid w:val="00035434"/>
    <w:rsid w:val="00052A14"/>
    <w:rsid w:val="000548BF"/>
    <w:rsid w:val="00077D53"/>
    <w:rsid w:val="000E6BC2"/>
    <w:rsid w:val="000F4532"/>
    <w:rsid w:val="00105FD9"/>
    <w:rsid w:val="00117666"/>
    <w:rsid w:val="001549D3"/>
    <w:rsid w:val="00160065"/>
    <w:rsid w:val="001706B1"/>
    <w:rsid w:val="00177D84"/>
    <w:rsid w:val="00267D18"/>
    <w:rsid w:val="00282DDC"/>
    <w:rsid w:val="002868E2"/>
    <w:rsid w:val="002869C3"/>
    <w:rsid w:val="002936E4"/>
    <w:rsid w:val="002B4A57"/>
    <w:rsid w:val="002C74CA"/>
    <w:rsid w:val="0034359C"/>
    <w:rsid w:val="003544FB"/>
    <w:rsid w:val="003615A1"/>
    <w:rsid w:val="003D2F2D"/>
    <w:rsid w:val="00401590"/>
    <w:rsid w:val="00447801"/>
    <w:rsid w:val="00452E9C"/>
    <w:rsid w:val="004735C8"/>
    <w:rsid w:val="004961FF"/>
    <w:rsid w:val="004B28CC"/>
    <w:rsid w:val="004E1D00"/>
    <w:rsid w:val="004E4E7F"/>
    <w:rsid w:val="00517A89"/>
    <w:rsid w:val="005250F2"/>
    <w:rsid w:val="0052714A"/>
    <w:rsid w:val="00544CFA"/>
    <w:rsid w:val="00593EEA"/>
    <w:rsid w:val="005A5EEE"/>
    <w:rsid w:val="005B4381"/>
    <w:rsid w:val="005B6B8F"/>
    <w:rsid w:val="005C778B"/>
    <w:rsid w:val="005E7B8B"/>
    <w:rsid w:val="00632EA8"/>
    <w:rsid w:val="006375C7"/>
    <w:rsid w:val="00654E8F"/>
    <w:rsid w:val="00660D05"/>
    <w:rsid w:val="006820B1"/>
    <w:rsid w:val="006B7D14"/>
    <w:rsid w:val="006E55E8"/>
    <w:rsid w:val="00701727"/>
    <w:rsid w:val="0070566C"/>
    <w:rsid w:val="00714C50"/>
    <w:rsid w:val="00725A7D"/>
    <w:rsid w:val="007501BE"/>
    <w:rsid w:val="00755AF7"/>
    <w:rsid w:val="00790BB3"/>
    <w:rsid w:val="007C206C"/>
    <w:rsid w:val="00800174"/>
    <w:rsid w:val="00817DD6"/>
    <w:rsid w:val="00885156"/>
    <w:rsid w:val="00893133"/>
    <w:rsid w:val="008B69E0"/>
    <w:rsid w:val="00900501"/>
    <w:rsid w:val="00901B39"/>
    <w:rsid w:val="00902332"/>
    <w:rsid w:val="009151AA"/>
    <w:rsid w:val="0093429D"/>
    <w:rsid w:val="00943573"/>
    <w:rsid w:val="00953DAA"/>
    <w:rsid w:val="00970F7D"/>
    <w:rsid w:val="009821C1"/>
    <w:rsid w:val="0099448B"/>
    <w:rsid w:val="00994A3D"/>
    <w:rsid w:val="009C2B12"/>
    <w:rsid w:val="00A04478"/>
    <w:rsid w:val="00A174D9"/>
    <w:rsid w:val="00AB6715"/>
    <w:rsid w:val="00AC098C"/>
    <w:rsid w:val="00AC2C62"/>
    <w:rsid w:val="00B1671E"/>
    <w:rsid w:val="00B25EB8"/>
    <w:rsid w:val="00B37F4D"/>
    <w:rsid w:val="00B64B31"/>
    <w:rsid w:val="00B93829"/>
    <w:rsid w:val="00C37E57"/>
    <w:rsid w:val="00C52A7B"/>
    <w:rsid w:val="00C56BAF"/>
    <w:rsid w:val="00C679AA"/>
    <w:rsid w:val="00C75972"/>
    <w:rsid w:val="00C949E0"/>
    <w:rsid w:val="00CC31F6"/>
    <w:rsid w:val="00CD066B"/>
    <w:rsid w:val="00CE3DF1"/>
    <w:rsid w:val="00CE4FEE"/>
    <w:rsid w:val="00D0499C"/>
    <w:rsid w:val="00D34168"/>
    <w:rsid w:val="00D466E3"/>
    <w:rsid w:val="00DB29D3"/>
    <w:rsid w:val="00DB59C3"/>
    <w:rsid w:val="00DC259A"/>
    <w:rsid w:val="00DE23E8"/>
    <w:rsid w:val="00E077D1"/>
    <w:rsid w:val="00E36B33"/>
    <w:rsid w:val="00E52377"/>
    <w:rsid w:val="00E64E17"/>
    <w:rsid w:val="00E74694"/>
    <w:rsid w:val="00E866C9"/>
    <w:rsid w:val="00EA3D3C"/>
    <w:rsid w:val="00EE29F3"/>
    <w:rsid w:val="00F46900"/>
    <w:rsid w:val="00F555E1"/>
    <w:rsid w:val="00F61D89"/>
    <w:rsid w:val="00FE2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5B36A3"/>
  <w15:docId w15:val="{3416B653-3F24-467C-8FF4-61F73A39F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615A1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제목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부제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메모 텍스트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미주 텍스트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바닥글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각주 텍스트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머리글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제목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제목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제목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인용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제목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paragraph" w:customStyle="1" w:styleId="EndNoteBibliographyTitle">
    <w:name w:val="EndNote Bibliography Title"/>
    <w:basedOn w:val="a0"/>
    <w:link w:val="EndNoteBibliographyTitleChar"/>
    <w:rsid w:val="004E1D00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a1"/>
    <w:link w:val="EndNoteBibliographyTitle"/>
    <w:rsid w:val="004E1D00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a0"/>
    <w:link w:val="EndNoteBibliographyChar"/>
    <w:rsid w:val="004E1D00"/>
    <w:rPr>
      <w:rFonts w:cs="Times New Roman"/>
      <w:noProof/>
    </w:rPr>
  </w:style>
  <w:style w:type="character" w:customStyle="1" w:styleId="EndNoteBibliographyChar">
    <w:name w:val="EndNote Bibliography Char"/>
    <w:basedOn w:val="a1"/>
    <w:link w:val="EndNoteBibliography"/>
    <w:rsid w:val="004E1D00"/>
    <w:rPr>
      <w:rFonts w:ascii="Times New Roman" w:hAnsi="Times New Roman" w:cs="Times New Roman"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2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u\Desktop\20180302Paper%20prep\2018\TRAF_cm\TRAF%20review%20(Frontiers%20in%20immunology)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01B8F65-6A5E-4954-9B69-3ED1C94F0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506</TotalTime>
  <Pages>11</Pages>
  <Words>3820</Words>
  <Characters>21780</Characters>
  <Application>Microsoft Office Word</Application>
  <DocSecurity>0</DocSecurity>
  <Lines>181</Lines>
  <Paragraphs>51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cau</dc:creator>
  <cp:lastModifiedBy>cau</cp:lastModifiedBy>
  <cp:revision>21</cp:revision>
  <cp:lastPrinted>2013-10-03T12:51:00Z</cp:lastPrinted>
  <dcterms:created xsi:type="dcterms:W3CDTF">2018-04-18T00:48:00Z</dcterms:created>
  <dcterms:modified xsi:type="dcterms:W3CDTF">2018-08-20T10:04:00Z</dcterms:modified>
</cp:coreProperties>
</file>