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65091C18" w:rsidR="00654E8F" w:rsidRPr="001549D3" w:rsidRDefault="00654E8F" w:rsidP="0001436A">
      <w:pPr>
        <w:pStyle w:val="SupplementaryMaterial"/>
        <w:rPr>
          <w:b w:val="0"/>
        </w:rPr>
      </w:pPr>
      <w:bookmarkStart w:id="0" w:name="_Hlk20345730"/>
      <w:bookmarkStart w:id="1" w:name="_GoBack"/>
      <w:bookmarkEnd w:id="0"/>
      <w:bookmarkEnd w:id="1"/>
      <w:r w:rsidRPr="001549D3">
        <w:t xml:space="preserve">Supplementary </w:t>
      </w:r>
      <w:r w:rsidR="007F6EAB">
        <w:t>original figur</w:t>
      </w:r>
      <w:r w:rsidR="00394EA5">
        <w:t>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68B4736" w14:textId="517FD387" w:rsidR="00E47E20" w:rsidRDefault="00E47E20" w:rsidP="00E47E20">
      <w:pPr>
        <w:spacing w:before="240"/>
        <w:rPr>
          <w:lang w:eastAsia="zh-CN"/>
        </w:rPr>
      </w:pPr>
      <w:r>
        <w:rPr>
          <w:rFonts w:hint="eastAsia"/>
          <w:lang w:eastAsia="zh-CN"/>
        </w:rPr>
        <w:t>F</w:t>
      </w:r>
      <w:r>
        <w:rPr>
          <w:lang w:eastAsia="zh-CN"/>
        </w:rPr>
        <w:t>ig.1A GM130</w:t>
      </w:r>
    </w:p>
    <w:p w14:paraId="3C419443" w14:textId="352A03CC" w:rsidR="00994A3D" w:rsidRPr="001549D3" w:rsidRDefault="000F2776" w:rsidP="00994A3D">
      <w:pPr>
        <w:keepNext/>
        <w:jc w:val="center"/>
        <w:rPr>
          <w:rFonts w:cs="Times New Roman"/>
          <w:szCs w:val="24"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09D3F8AE" wp14:editId="508AC9A1">
            <wp:simplePos x="0" y="0"/>
            <wp:positionH relativeFrom="page">
              <wp:align>center</wp:align>
            </wp:positionH>
            <wp:positionV relativeFrom="paragraph">
              <wp:posOffset>109855</wp:posOffset>
            </wp:positionV>
            <wp:extent cx="2200275" cy="2200275"/>
            <wp:effectExtent l="0" t="0" r="9525" b="9525"/>
            <wp:wrapSquare wrapText="bothSides"/>
            <wp:docPr id="5" name="图片 5" descr="图片包含 天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.1A GM130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47AD9" w14:textId="77777777" w:rsidR="000F2776" w:rsidRDefault="000F2776" w:rsidP="00654E8F">
      <w:pPr>
        <w:spacing w:before="240"/>
      </w:pPr>
    </w:p>
    <w:p w14:paraId="1785881A" w14:textId="77777777" w:rsidR="000F2776" w:rsidRDefault="000F2776" w:rsidP="00654E8F">
      <w:pPr>
        <w:spacing w:before="240"/>
      </w:pPr>
    </w:p>
    <w:p w14:paraId="6F06B860" w14:textId="77777777" w:rsidR="000F2776" w:rsidRDefault="000F2776" w:rsidP="00654E8F">
      <w:pPr>
        <w:spacing w:before="240"/>
      </w:pPr>
    </w:p>
    <w:p w14:paraId="6D0D1472" w14:textId="77777777" w:rsidR="000F2776" w:rsidRDefault="000F2776" w:rsidP="00654E8F">
      <w:pPr>
        <w:spacing w:before="240"/>
      </w:pPr>
    </w:p>
    <w:p w14:paraId="1A4DCCCB" w14:textId="77777777" w:rsidR="000F2776" w:rsidRDefault="000F2776" w:rsidP="00654E8F">
      <w:pPr>
        <w:spacing w:before="240"/>
      </w:pPr>
    </w:p>
    <w:p w14:paraId="2C4F9CC4" w14:textId="77777777" w:rsidR="000F2776" w:rsidRDefault="000F2776" w:rsidP="00654E8F">
      <w:pPr>
        <w:spacing w:before="240"/>
      </w:pPr>
    </w:p>
    <w:p w14:paraId="167E391A" w14:textId="77777777" w:rsidR="000F2776" w:rsidRDefault="000F2776" w:rsidP="00654E8F">
      <w:pPr>
        <w:spacing w:before="240"/>
      </w:pPr>
    </w:p>
    <w:p w14:paraId="36FF35BA" w14:textId="3DDC0669" w:rsidR="00CB17A9" w:rsidRDefault="00CB17A9" w:rsidP="00654E8F">
      <w:pPr>
        <w:spacing w:before="240"/>
        <w:rPr>
          <w:lang w:eastAsia="zh-CN"/>
        </w:rPr>
      </w:pPr>
      <w:r>
        <w:rPr>
          <w:rFonts w:hint="eastAsia"/>
          <w:lang w:eastAsia="zh-CN"/>
        </w:rPr>
        <w:t>F</w:t>
      </w:r>
      <w:r>
        <w:rPr>
          <w:lang w:eastAsia="zh-CN"/>
        </w:rPr>
        <w:t>ig.1A cleaved-caspase3</w:t>
      </w:r>
    </w:p>
    <w:p w14:paraId="4A3E82A5" w14:textId="77802A44" w:rsidR="000F2776" w:rsidRDefault="000F2776" w:rsidP="00654E8F">
      <w:pPr>
        <w:spacing w:before="240"/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2BFBFB7A" wp14:editId="2F16B589">
            <wp:simplePos x="0" y="0"/>
            <wp:positionH relativeFrom="page">
              <wp:align>center</wp:align>
            </wp:positionH>
            <wp:positionV relativeFrom="paragraph">
              <wp:posOffset>37465</wp:posOffset>
            </wp:positionV>
            <wp:extent cx="2155825" cy="200025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.1A Cleaved-caspase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CCC">
        <w:rPr>
          <w:b/>
          <w:noProof/>
        </w:rPr>
        <w:t xml:space="preserve">                          </w:t>
      </w:r>
    </w:p>
    <w:p w14:paraId="78839C6A" w14:textId="77777777" w:rsidR="000F2776" w:rsidRDefault="000F2776" w:rsidP="00654E8F">
      <w:pPr>
        <w:spacing w:before="240"/>
      </w:pPr>
    </w:p>
    <w:p w14:paraId="6AB6B93E" w14:textId="60F9BA3F" w:rsidR="000F2776" w:rsidRDefault="000F2776" w:rsidP="00654E8F">
      <w:pPr>
        <w:spacing w:before="240"/>
      </w:pPr>
    </w:p>
    <w:p w14:paraId="7621ED12" w14:textId="5207C947" w:rsidR="000F2776" w:rsidRDefault="002C5CCC" w:rsidP="00654E8F">
      <w:pPr>
        <w:spacing w:before="240"/>
        <w:rPr>
          <w:lang w:eastAsia="zh-CN"/>
        </w:rPr>
      </w:pP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                        </w:t>
      </w:r>
    </w:p>
    <w:p w14:paraId="11D2931A" w14:textId="4BC918F8" w:rsidR="00CB17A9" w:rsidRDefault="00CB17A9" w:rsidP="00CB17A9">
      <w:pPr>
        <w:spacing w:before="240"/>
        <w:rPr>
          <w:lang w:eastAsia="zh-CN"/>
        </w:rPr>
      </w:pPr>
      <w:r w:rsidRPr="00CB17A9">
        <w:rPr>
          <w:rFonts w:hint="eastAsia"/>
          <w:lang w:eastAsia="zh-CN"/>
        </w:rPr>
        <w:t xml:space="preserve"> </w:t>
      </w:r>
    </w:p>
    <w:p w14:paraId="76E9E785" w14:textId="6858E1A9" w:rsidR="000F2776" w:rsidRDefault="002C5CCC" w:rsidP="00654E8F">
      <w:pPr>
        <w:spacing w:before="240"/>
        <w:rPr>
          <w:lang w:eastAsia="zh-CN"/>
        </w:rPr>
      </w:pP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                   </w:t>
      </w:r>
    </w:p>
    <w:p w14:paraId="3D498FC2" w14:textId="2C400828" w:rsidR="000F2776" w:rsidRDefault="002C5CCC" w:rsidP="00654E8F">
      <w:pPr>
        <w:spacing w:before="240"/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1A86B765" wp14:editId="2F7B53A0">
            <wp:simplePos x="0" y="0"/>
            <wp:positionH relativeFrom="page">
              <wp:posOffset>2971800</wp:posOffset>
            </wp:positionH>
            <wp:positionV relativeFrom="paragraph">
              <wp:posOffset>174625</wp:posOffset>
            </wp:positionV>
            <wp:extent cx="1933575" cy="1933575"/>
            <wp:effectExtent l="0" t="0" r="9525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.1A GAPDH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A8939" w14:textId="381D6C69" w:rsidR="000F2776" w:rsidRDefault="002C5CCC" w:rsidP="00654E8F">
      <w:pPr>
        <w:spacing w:before="240"/>
      </w:pPr>
      <w:r>
        <w:rPr>
          <w:rFonts w:hint="eastAsia"/>
          <w:lang w:eastAsia="zh-CN"/>
        </w:rPr>
        <w:t>F</w:t>
      </w:r>
      <w:r>
        <w:rPr>
          <w:lang w:eastAsia="zh-CN"/>
        </w:rPr>
        <w:t>ig.1A</w:t>
      </w:r>
      <w:r w:rsidRPr="002C5CCC">
        <w:rPr>
          <w:lang w:eastAsia="zh-CN"/>
        </w:rPr>
        <w:t xml:space="preserve"> </w:t>
      </w:r>
      <w:r>
        <w:rPr>
          <w:lang w:eastAsia="zh-CN"/>
        </w:rPr>
        <w:t xml:space="preserve">  GAPDH</w:t>
      </w:r>
    </w:p>
    <w:p w14:paraId="2E3FE780" w14:textId="447A8B55" w:rsidR="000F2776" w:rsidRDefault="000F2776" w:rsidP="00654E8F">
      <w:pPr>
        <w:spacing w:before="240"/>
      </w:pPr>
    </w:p>
    <w:p w14:paraId="0E143D3D" w14:textId="4D8F1807" w:rsidR="000F2776" w:rsidRDefault="000F2776" w:rsidP="00654E8F">
      <w:pPr>
        <w:spacing w:before="240"/>
      </w:pPr>
    </w:p>
    <w:p w14:paraId="30C32C35" w14:textId="56C0069E" w:rsidR="000F2776" w:rsidRDefault="000F2776" w:rsidP="00654E8F">
      <w:pPr>
        <w:spacing w:before="240"/>
      </w:pPr>
    </w:p>
    <w:p w14:paraId="24E44FFC" w14:textId="77777777" w:rsidR="00D56A57" w:rsidRDefault="00D56A57" w:rsidP="00654E8F">
      <w:pPr>
        <w:spacing w:before="240"/>
      </w:pPr>
    </w:p>
    <w:p w14:paraId="7E0E924A" w14:textId="19C02360" w:rsidR="00735D6E" w:rsidRDefault="001807E0" w:rsidP="00735D6E">
      <w:pPr>
        <w:spacing w:before="240"/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anchor distT="0" distB="0" distL="114300" distR="114300" simplePos="0" relativeHeight="251663360" behindDoc="0" locked="0" layoutInCell="1" allowOverlap="1" wp14:anchorId="6AA40905" wp14:editId="5D3419BE">
            <wp:simplePos x="0" y="0"/>
            <wp:positionH relativeFrom="page">
              <wp:posOffset>2476500</wp:posOffset>
            </wp:positionH>
            <wp:positionV relativeFrom="paragraph">
              <wp:posOffset>281940</wp:posOffset>
            </wp:positionV>
            <wp:extent cx="2445262" cy="1743075"/>
            <wp:effectExtent l="0" t="0" r="0" b="0"/>
            <wp:wrapNone/>
            <wp:docPr id="9" name="图片 9" descr="图片包含 天空, 航空器, 运输, 户外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.3A occludin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257" cy="1745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D6E">
        <w:rPr>
          <w:rFonts w:hint="eastAsia"/>
          <w:lang w:eastAsia="zh-CN"/>
        </w:rPr>
        <w:t>F</w:t>
      </w:r>
      <w:r w:rsidR="00735D6E">
        <w:rPr>
          <w:lang w:eastAsia="zh-CN"/>
        </w:rPr>
        <w:t>ig.</w:t>
      </w:r>
      <w:r w:rsidR="001946A0">
        <w:rPr>
          <w:lang w:eastAsia="zh-CN"/>
        </w:rPr>
        <w:t>3</w:t>
      </w:r>
      <w:r w:rsidR="00735D6E">
        <w:rPr>
          <w:lang w:eastAsia="zh-CN"/>
        </w:rPr>
        <w:t xml:space="preserve">A </w:t>
      </w:r>
      <w:proofErr w:type="spellStart"/>
      <w:r w:rsidR="002C5CCC">
        <w:rPr>
          <w:lang w:eastAsia="zh-CN"/>
        </w:rPr>
        <w:t>Occludin</w:t>
      </w:r>
      <w:proofErr w:type="spellEnd"/>
    </w:p>
    <w:p w14:paraId="40D56738" w14:textId="77777777" w:rsidR="001807E0" w:rsidRDefault="001807E0" w:rsidP="00654E8F">
      <w:pPr>
        <w:spacing w:before="240"/>
      </w:pPr>
    </w:p>
    <w:p w14:paraId="6795365D" w14:textId="77777777" w:rsidR="001807E0" w:rsidRDefault="001807E0" w:rsidP="00654E8F">
      <w:pPr>
        <w:spacing w:before="240"/>
      </w:pPr>
    </w:p>
    <w:p w14:paraId="7B65BC41" w14:textId="4E6BFC0B" w:rsidR="00DE23E8" w:rsidRDefault="00DE23E8" w:rsidP="00654E8F">
      <w:pPr>
        <w:spacing w:before="240"/>
      </w:pPr>
    </w:p>
    <w:p w14:paraId="2F3F3723" w14:textId="4EF62175" w:rsidR="00506DF5" w:rsidRPr="00506DF5" w:rsidRDefault="00506DF5" w:rsidP="00506DF5"/>
    <w:p w14:paraId="536E5E71" w14:textId="4C2A0631" w:rsidR="00506DF5" w:rsidRPr="00506DF5" w:rsidRDefault="00506DF5" w:rsidP="00506DF5"/>
    <w:p w14:paraId="033C6A49" w14:textId="13C5AC6B" w:rsidR="00506DF5" w:rsidRPr="00506DF5" w:rsidRDefault="00506DF5" w:rsidP="00506DF5"/>
    <w:p w14:paraId="2D42751E" w14:textId="711F9EEE" w:rsidR="00506DF5" w:rsidRPr="00506DF5" w:rsidRDefault="00506DF5" w:rsidP="00506DF5"/>
    <w:p w14:paraId="66434E48" w14:textId="27AAEDD0" w:rsidR="00506DF5" w:rsidRPr="00506DF5" w:rsidRDefault="00506DF5" w:rsidP="00506DF5">
      <w:r>
        <w:rPr>
          <w:rFonts w:hint="eastAsia"/>
          <w:lang w:eastAsia="zh-CN"/>
        </w:rPr>
        <w:t>F</w:t>
      </w:r>
      <w:r>
        <w:rPr>
          <w:lang w:eastAsia="zh-CN"/>
        </w:rPr>
        <w:t>ig.</w:t>
      </w:r>
      <w:r w:rsidR="001946A0">
        <w:rPr>
          <w:lang w:eastAsia="zh-CN"/>
        </w:rPr>
        <w:t>3</w:t>
      </w:r>
      <w:r>
        <w:rPr>
          <w:lang w:eastAsia="zh-CN"/>
        </w:rPr>
        <w:t>A Claudin5</w:t>
      </w:r>
    </w:p>
    <w:p w14:paraId="24A86372" w14:textId="2174434A" w:rsidR="00506DF5" w:rsidRPr="00506DF5" w:rsidRDefault="00140C38" w:rsidP="00506DF5">
      <w:r>
        <w:rPr>
          <w:rFonts w:hint="eastAsia"/>
          <w:noProof/>
          <w:lang w:eastAsia="zh-CN"/>
        </w:rPr>
        <w:drawing>
          <wp:anchor distT="0" distB="0" distL="114300" distR="114300" simplePos="0" relativeHeight="251661312" behindDoc="0" locked="0" layoutInCell="1" allowOverlap="1" wp14:anchorId="42E0DE5D" wp14:editId="7821F28B">
            <wp:simplePos x="0" y="0"/>
            <wp:positionH relativeFrom="page">
              <wp:posOffset>2524125</wp:posOffset>
            </wp:positionH>
            <wp:positionV relativeFrom="paragraph">
              <wp:posOffset>76200</wp:posOffset>
            </wp:positionV>
            <wp:extent cx="2190750" cy="219075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.3A claudin5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2FE22" w14:textId="6E96000C" w:rsidR="00506DF5" w:rsidRPr="00506DF5" w:rsidRDefault="00506DF5" w:rsidP="00506DF5"/>
    <w:p w14:paraId="46D6EF5E" w14:textId="24446D36" w:rsidR="00506DF5" w:rsidRPr="00506DF5" w:rsidRDefault="00506DF5" w:rsidP="00506DF5"/>
    <w:p w14:paraId="116538B0" w14:textId="5CF5B8E9" w:rsidR="00506DF5" w:rsidRPr="00506DF5" w:rsidRDefault="00506DF5" w:rsidP="00506DF5"/>
    <w:p w14:paraId="73332DAC" w14:textId="0D6C1965" w:rsidR="00506DF5" w:rsidRPr="00506DF5" w:rsidRDefault="00506DF5" w:rsidP="00506DF5"/>
    <w:p w14:paraId="0716FF8D" w14:textId="670698D7" w:rsidR="00506DF5" w:rsidRPr="00506DF5" w:rsidRDefault="00506DF5" w:rsidP="00506DF5"/>
    <w:p w14:paraId="495772E5" w14:textId="7308562C" w:rsidR="00506DF5" w:rsidRPr="00506DF5" w:rsidRDefault="00506DF5" w:rsidP="00506DF5"/>
    <w:p w14:paraId="5F3AD609" w14:textId="3DD5F4A3" w:rsidR="00506DF5" w:rsidRDefault="00140C38" w:rsidP="002C5CCC">
      <w:r>
        <w:rPr>
          <w:rFonts w:hint="eastAsia"/>
          <w:lang w:eastAsia="zh-CN"/>
        </w:rPr>
        <w:t>F</w:t>
      </w:r>
      <w:r>
        <w:rPr>
          <w:lang w:eastAsia="zh-CN"/>
        </w:rPr>
        <w:t>ig.</w:t>
      </w:r>
      <w:r w:rsidR="001946A0">
        <w:rPr>
          <w:lang w:eastAsia="zh-CN"/>
        </w:rPr>
        <w:t>3</w:t>
      </w:r>
      <w:r>
        <w:rPr>
          <w:lang w:eastAsia="zh-CN"/>
        </w:rPr>
        <w:t>A GAPDH</w:t>
      </w:r>
    </w:p>
    <w:p w14:paraId="6DFAE2CD" w14:textId="36D1D476" w:rsidR="00506DF5" w:rsidRDefault="00506DF5" w:rsidP="00506DF5">
      <w:pPr>
        <w:jc w:val="right"/>
      </w:pPr>
    </w:p>
    <w:p w14:paraId="26BE1926" w14:textId="2AD0752E" w:rsidR="00506DF5" w:rsidRDefault="00800323" w:rsidP="00506DF5">
      <w:pPr>
        <w:jc w:val="right"/>
      </w:pPr>
      <w:r>
        <w:rPr>
          <w:rFonts w:hint="eastAsia"/>
          <w:noProof/>
          <w:lang w:eastAsia="zh-CN"/>
        </w:rPr>
        <w:drawing>
          <wp:anchor distT="0" distB="0" distL="114300" distR="114300" simplePos="0" relativeHeight="251662336" behindDoc="0" locked="0" layoutInCell="1" allowOverlap="1" wp14:anchorId="56F4812D" wp14:editId="6DBD4EAA">
            <wp:simplePos x="0" y="0"/>
            <wp:positionH relativeFrom="margin">
              <wp:posOffset>-635</wp:posOffset>
            </wp:positionH>
            <wp:positionV relativeFrom="paragraph">
              <wp:posOffset>5715</wp:posOffset>
            </wp:positionV>
            <wp:extent cx="4410075" cy="4410075"/>
            <wp:effectExtent l="0" t="0" r="9525" b="952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.3A GAPDH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4D0EB" w14:textId="688F89E8" w:rsidR="00506DF5" w:rsidRDefault="00506DF5" w:rsidP="00506DF5">
      <w:pPr>
        <w:jc w:val="right"/>
      </w:pPr>
    </w:p>
    <w:p w14:paraId="65AA6E82" w14:textId="565E5A46" w:rsidR="00506DF5" w:rsidRDefault="00506DF5" w:rsidP="00506DF5">
      <w:pPr>
        <w:jc w:val="right"/>
      </w:pPr>
    </w:p>
    <w:p w14:paraId="7CBA2297" w14:textId="0BCE0208" w:rsidR="00506DF5" w:rsidRDefault="00506DF5" w:rsidP="00506DF5">
      <w:pPr>
        <w:jc w:val="right"/>
      </w:pPr>
    </w:p>
    <w:p w14:paraId="79309417" w14:textId="57AE367B" w:rsidR="00506DF5" w:rsidRDefault="00506DF5" w:rsidP="00506DF5">
      <w:pPr>
        <w:jc w:val="right"/>
      </w:pPr>
    </w:p>
    <w:p w14:paraId="516CFDE6" w14:textId="5D554C00" w:rsidR="00506DF5" w:rsidRDefault="00506DF5" w:rsidP="00506DF5">
      <w:pPr>
        <w:jc w:val="right"/>
      </w:pPr>
    </w:p>
    <w:p w14:paraId="2C5187F9" w14:textId="4EDA2B7B" w:rsidR="00506DF5" w:rsidRDefault="00506DF5" w:rsidP="00506DF5">
      <w:pPr>
        <w:jc w:val="right"/>
      </w:pPr>
    </w:p>
    <w:p w14:paraId="15D6DFA0" w14:textId="4962C1FF" w:rsidR="00506DF5" w:rsidRDefault="00685754" w:rsidP="002C5CCC">
      <w:pPr>
        <w:tabs>
          <w:tab w:val="left" w:pos="7655"/>
        </w:tabs>
      </w:pPr>
      <w:r>
        <w:lastRenderedPageBreak/>
        <w:t>Fig</w:t>
      </w:r>
      <w:r>
        <w:rPr>
          <w:rFonts w:hint="eastAsia"/>
          <w:lang w:eastAsia="zh-CN"/>
        </w:rPr>
        <w:t>.</w:t>
      </w:r>
      <w:r>
        <w:rPr>
          <w:lang w:eastAsia="zh-CN"/>
        </w:rPr>
        <w:t>4A GM130</w:t>
      </w:r>
    </w:p>
    <w:p w14:paraId="114383B8" w14:textId="362310DB" w:rsidR="00506DF5" w:rsidRDefault="00506DF5" w:rsidP="00506DF5">
      <w:pPr>
        <w:jc w:val="right"/>
      </w:pPr>
    </w:p>
    <w:p w14:paraId="141CB861" w14:textId="7A4A69DC" w:rsidR="00506DF5" w:rsidRDefault="002C5CCC" w:rsidP="00506DF5">
      <w:pPr>
        <w:jc w:val="right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2BF9045" wp14:editId="2A7C2A89">
            <wp:simplePos x="0" y="0"/>
            <wp:positionH relativeFrom="column">
              <wp:posOffset>1452880</wp:posOffset>
            </wp:positionH>
            <wp:positionV relativeFrom="paragraph">
              <wp:posOffset>41275</wp:posOffset>
            </wp:positionV>
            <wp:extent cx="2767755" cy="2381250"/>
            <wp:effectExtent l="0" t="0" r="0" b="0"/>
            <wp:wrapNone/>
            <wp:docPr id="10" name="图片 10" descr="图片包含 天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.4A GM13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75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75EFA" w14:textId="0761C527" w:rsidR="00506DF5" w:rsidRDefault="00506DF5" w:rsidP="00506DF5">
      <w:pPr>
        <w:jc w:val="right"/>
      </w:pPr>
    </w:p>
    <w:p w14:paraId="3E88D254" w14:textId="19B027C7" w:rsidR="00506DF5" w:rsidRDefault="00506DF5" w:rsidP="00506DF5">
      <w:pPr>
        <w:jc w:val="right"/>
      </w:pPr>
    </w:p>
    <w:p w14:paraId="02809CFB" w14:textId="58034450" w:rsidR="00506DF5" w:rsidRDefault="00506DF5" w:rsidP="00506DF5">
      <w:pPr>
        <w:jc w:val="right"/>
      </w:pPr>
    </w:p>
    <w:p w14:paraId="0E680EB0" w14:textId="0758E661" w:rsidR="00685754" w:rsidRDefault="00685754" w:rsidP="00506DF5">
      <w:pPr>
        <w:jc w:val="right"/>
      </w:pPr>
    </w:p>
    <w:p w14:paraId="59DEB108" w14:textId="4CE79160" w:rsidR="00685754" w:rsidRDefault="00685754" w:rsidP="00506DF5">
      <w:pPr>
        <w:jc w:val="right"/>
      </w:pPr>
    </w:p>
    <w:p w14:paraId="0DD69773" w14:textId="3FDBB929" w:rsidR="00685754" w:rsidRDefault="00685754" w:rsidP="00506DF5">
      <w:pPr>
        <w:jc w:val="right"/>
      </w:pPr>
    </w:p>
    <w:p w14:paraId="4E833B8A" w14:textId="38FBC5D3" w:rsidR="00685754" w:rsidRDefault="002C5CCC" w:rsidP="00506DF5">
      <w:pPr>
        <w:jc w:val="right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4C8A59F" wp14:editId="435AFABA">
            <wp:simplePos x="0" y="0"/>
            <wp:positionH relativeFrom="margin">
              <wp:posOffset>1519555</wp:posOffset>
            </wp:positionH>
            <wp:positionV relativeFrom="paragraph">
              <wp:posOffset>195580</wp:posOffset>
            </wp:positionV>
            <wp:extent cx="2313185" cy="2314575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.4A P115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18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A9B3E" w14:textId="2DE10D64" w:rsidR="00685754" w:rsidRDefault="00685754" w:rsidP="002C5CCC">
      <w:pPr>
        <w:tabs>
          <w:tab w:val="right" w:pos="9777"/>
        </w:tabs>
      </w:pPr>
      <w:r>
        <w:t>Fig</w:t>
      </w:r>
      <w:r>
        <w:rPr>
          <w:rFonts w:hint="eastAsia"/>
          <w:lang w:eastAsia="zh-CN"/>
        </w:rPr>
        <w:t>.</w:t>
      </w:r>
      <w:r>
        <w:rPr>
          <w:lang w:eastAsia="zh-CN"/>
        </w:rPr>
        <w:t>4A P115</w:t>
      </w:r>
      <w:r>
        <w:tab/>
      </w:r>
    </w:p>
    <w:p w14:paraId="17DB480E" w14:textId="5ED6D0C3" w:rsidR="00685754" w:rsidRPr="00685754" w:rsidRDefault="00685754" w:rsidP="00685754"/>
    <w:p w14:paraId="5192DCC9" w14:textId="0A2CF233" w:rsidR="00685754" w:rsidRPr="00685754" w:rsidRDefault="00685754" w:rsidP="00685754"/>
    <w:p w14:paraId="79544692" w14:textId="31244A26" w:rsidR="00685754" w:rsidRPr="00685754" w:rsidRDefault="00685754" w:rsidP="00685754"/>
    <w:p w14:paraId="583D5810" w14:textId="446849DC" w:rsidR="00685754" w:rsidRPr="00685754" w:rsidRDefault="00685754" w:rsidP="00685754"/>
    <w:p w14:paraId="7E185279" w14:textId="77777777" w:rsidR="00685754" w:rsidRDefault="00685754" w:rsidP="00685754"/>
    <w:p w14:paraId="37221D4D" w14:textId="6A823774" w:rsidR="00685754" w:rsidRPr="00685754" w:rsidRDefault="002C5CCC" w:rsidP="00685754">
      <w:r>
        <w:rPr>
          <w:noProof/>
        </w:rPr>
        <w:drawing>
          <wp:anchor distT="0" distB="0" distL="114300" distR="114300" simplePos="0" relativeHeight="251664384" behindDoc="0" locked="0" layoutInCell="1" allowOverlap="1" wp14:anchorId="07684E6A" wp14:editId="309FD336">
            <wp:simplePos x="0" y="0"/>
            <wp:positionH relativeFrom="margin">
              <wp:posOffset>1510030</wp:posOffset>
            </wp:positionH>
            <wp:positionV relativeFrom="paragraph">
              <wp:posOffset>273685</wp:posOffset>
            </wp:positionV>
            <wp:extent cx="4619625" cy="4380487"/>
            <wp:effectExtent l="0" t="0" r="0" b="127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.4A GAPDH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926" cy="4382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A6950" w14:textId="77777777" w:rsidR="002C5CCC" w:rsidRDefault="002C5CCC" w:rsidP="002C5CCC">
      <w:pPr>
        <w:rPr>
          <w:lang w:eastAsia="zh-CN"/>
        </w:rPr>
      </w:pPr>
      <w:r>
        <w:t>Fig</w:t>
      </w:r>
      <w:r>
        <w:rPr>
          <w:rFonts w:hint="eastAsia"/>
          <w:lang w:eastAsia="zh-CN"/>
        </w:rPr>
        <w:t>.</w:t>
      </w:r>
      <w:r>
        <w:rPr>
          <w:lang w:eastAsia="zh-CN"/>
        </w:rPr>
        <w:t>4A GAPDH</w:t>
      </w:r>
    </w:p>
    <w:p w14:paraId="2D5EDF93" w14:textId="2BB3C78C" w:rsidR="00685754" w:rsidRPr="00685754" w:rsidRDefault="00685754" w:rsidP="00685754"/>
    <w:p w14:paraId="2AFB01BB" w14:textId="7A7E1B6D" w:rsidR="00685754" w:rsidRPr="00685754" w:rsidRDefault="00685754" w:rsidP="00685754"/>
    <w:p w14:paraId="52EF2327" w14:textId="3B246111" w:rsidR="00685754" w:rsidRPr="00685754" w:rsidRDefault="00685754" w:rsidP="00685754"/>
    <w:p w14:paraId="7DAC911A" w14:textId="6047A108" w:rsidR="00685754" w:rsidRPr="00685754" w:rsidRDefault="00685754" w:rsidP="00685754"/>
    <w:p w14:paraId="36F9A339" w14:textId="21F78A17" w:rsidR="00685754" w:rsidRPr="00685754" w:rsidRDefault="00685754" w:rsidP="00685754"/>
    <w:p w14:paraId="307959AA" w14:textId="3A71A946" w:rsidR="00685754" w:rsidRPr="00685754" w:rsidRDefault="00685754" w:rsidP="00685754"/>
    <w:p w14:paraId="3577A617" w14:textId="4A2B9B05" w:rsidR="00685754" w:rsidRPr="00685754" w:rsidRDefault="00685754" w:rsidP="00685754"/>
    <w:p w14:paraId="05E6E06B" w14:textId="053C14EF" w:rsidR="00685754" w:rsidRDefault="00685754" w:rsidP="00685754">
      <w:pPr>
        <w:rPr>
          <w:lang w:eastAsia="zh-CN"/>
        </w:rPr>
      </w:pPr>
    </w:p>
    <w:p w14:paraId="51097160" w14:textId="7C6329BE" w:rsidR="00685754" w:rsidRDefault="00C356DB" w:rsidP="00685754">
      <w:pPr>
        <w:rPr>
          <w:lang w:eastAsia="zh-CN"/>
        </w:rPr>
      </w:pPr>
      <w:r>
        <w:rPr>
          <w:rFonts w:hint="eastAsia"/>
          <w:lang w:eastAsia="zh-CN"/>
        </w:rPr>
        <w:lastRenderedPageBreak/>
        <w:t>F</w:t>
      </w:r>
      <w:r>
        <w:rPr>
          <w:lang w:eastAsia="zh-CN"/>
        </w:rPr>
        <w:t xml:space="preserve">ig.5B </w:t>
      </w:r>
      <w:proofErr w:type="spellStart"/>
      <w:r>
        <w:rPr>
          <w:lang w:eastAsia="zh-CN"/>
        </w:rPr>
        <w:t>Occludin</w:t>
      </w:r>
      <w:proofErr w:type="spellEnd"/>
    </w:p>
    <w:p w14:paraId="686C9066" w14:textId="28EA137B" w:rsidR="00685754" w:rsidRDefault="00685754" w:rsidP="00685754">
      <w:pPr>
        <w:jc w:val="right"/>
      </w:pPr>
    </w:p>
    <w:p w14:paraId="3761F172" w14:textId="5F2FB729" w:rsidR="00685754" w:rsidRDefault="00ED5C41" w:rsidP="00685754">
      <w:pPr>
        <w:jc w:val="right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A888D09" wp14:editId="44929156">
            <wp:simplePos x="0" y="0"/>
            <wp:positionH relativeFrom="page">
              <wp:align>center</wp:align>
            </wp:positionH>
            <wp:positionV relativeFrom="paragraph">
              <wp:posOffset>162323</wp:posOffset>
            </wp:positionV>
            <wp:extent cx="3357350" cy="3354446"/>
            <wp:effectExtent l="0" t="0" r="0" b="0"/>
            <wp:wrapNone/>
            <wp:docPr id="15" name="图片 15" descr="图片包含 天空, 水, 墙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e.5B Occludin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350" cy="3354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FCD10" w14:textId="7F3C924C" w:rsidR="00685754" w:rsidRDefault="00685754" w:rsidP="00685754">
      <w:pPr>
        <w:jc w:val="right"/>
      </w:pPr>
    </w:p>
    <w:p w14:paraId="28F7E72D" w14:textId="2D3F73D7" w:rsidR="00685754" w:rsidRDefault="00685754" w:rsidP="00685754">
      <w:pPr>
        <w:jc w:val="right"/>
      </w:pPr>
    </w:p>
    <w:p w14:paraId="61FEB509" w14:textId="1AE50B84" w:rsidR="00685754" w:rsidRDefault="00685754" w:rsidP="00685754">
      <w:pPr>
        <w:jc w:val="right"/>
      </w:pPr>
    </w:p>
    <w:p w14:paraId="15A76279" w14:textId="1311AEDB" w:rsidR="00685754" w:rsidRDefault="00685754" w:rsidP="00685754">
      <w:pPr>
        <w:jc w:val="right"/>
      </w:pPr>
    </w:p>
    <w:p w14:paraId="3A616ABF" w14:textId="2B881D04" w:rsidR="00685754" w:rsidRDefault="00685754" w:rsidP="00685754">
      <w:pPr>
        <w:jc w:val="right"/>
      </w:pPr>
    </w:p>
    <w:p w14:paraId="79730AE2" w14:textId="3A8AB782" w:rsidR="00685754" w:rsidRDefault="00685754" w:rsidP="00685754">
      <w:pPr>
        <w:jc w:val="right"/>
      </w:pPr>
    </w:p>
    <w:p w14:paraId="317A0EA1" w14:textId="6176D163" w:rsidR="00685754" w:rsidRDefault="00685754" w:rsidP="00685754">
      <w:pPr>
        <w:jc w:val="right"/>
      </w:pPr>
    </w:p>
    <w:p w14:paraId="5C8FCF85" w14:textId="236A2FBC" w:rsidR="00685754" w:rsidRDefault="00685754" w:rsidP="00685754">
      <w:pPr>
        <w:jc w:val="right"/>
      </w:pPr>
    </w:p>
    <w:p w14:paraId="21F42AD4" w14:textId="220E5204" w:rsidR="00685754" w:rsidRDefault="00685754" w:rsidP="00685754">
      <w:pPr>
        <w:jc w:val="right"/>
      </w:pPr>
    </w:p>
    <w:p w14:paraId="58944580" w14:textId="31CCD39D" w:rsidR="00685754" w:rsidRDefault="00685754" w:rsidP="00685754">
      <w:pPr>
        <w:jc w:val="right"/>
      </w:pPr>
    </w:p>
    <w:p w14:paraId="37E5B225" w14:textId="13CC27FE" w:rsidR="00685754" w:rsidRDefault="00C356DB" w:rsidP="002C5CCC">
      <w:r>
        <w:rPr>
          <w:rFonts w:hint="eastAsia"/>
          <w:lang w:eastAsia="zh-CN"/>
        </w:rPr>
        <w:t>F</w:t>
      </w:r>
      <w:r>
        <w:rPr>
          <w:lang w:eastAsia="zh-CN"/>
        </w:rPr>
        <w:t xml:space="preserve">ig.5B </w:t>
      </w:r>
      <w:r w:rsidR="000F31D1">
        <w:rPr>
          <w:lang w:eastAsia="zh-CN"/>
        </w:rPr>
        <w:t>Claudin5</w:t>
      </w:r>
    </w:p>
    <w:p w14:paraId="4AB48C4A" w14:textId="1183F4E8" w:rsidR="00ED5C41" w:rsidRDefault="00ED5C41" w:rsidP="00685754">
      <w:pPr>
        <w:jc w:val="right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7ED9F6B" wp14:editId="3B2AC774">
            <wp:simplePos x="0" y="0"/>
            <wp:positionH relativeFrom="page">
              <wp:posOffset>2762250</wp:posOffset>
            </wp:positionH>
            <wp:positionV relativeFrom="paragraph">
              <wp:posOffset>9525</wp:posOffset>
            </wp:positionV>
            <wp:extent cx="3181350" cy="3423935"/>
            <wp:effectExtent l="0" t="0" r="0" b="508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.5B Claudin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895" cy="3437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E2027" w14:textId="33A30F05" w:rsidR="00ED5C41" w:rsidRDefault="00ED5C41" w:rsidP="00685754">
      <w:pPr>
        <w:jc w:val="right"/>
      </w:pPr>
    </w:p>
    <w:p w14:paraId="736B0DC1" w14:textId="0951DD65" w:rsidR="00ED5C41" w:rsidRDefault="00ED5C41" w:rsidP="00685754">
      <w:pPr>
        <w:jc w:val="right"/>
      </w:pPr>
    </w:p>
    <w:p w14:paraId="0C32EF7D" w14:textId="159909A8" w:rsidR="00ED5C41" w:rsidRDefault="00ED5C41" w:rsidP="00685754">
      <w:pPr>
        <w:jc w:val="right"/>
      </w:pPr>
    </w:p>
    <w:p w14:paraId="1ED47959" w14:textId="3F28B1DA" w:rsidR="00ED5C41" w:rsidRDefault="00ED5C41" w:rsidP="00685754">
      <w:pPr>
        <w:jc w:val="right"/>
      </w:pPr>
    </w:p>
    <w:p w14:paraId="3F1D11E2" w14:textId="4E153219" w:rsidR="00ED5C41" w:rsidRDefault="00ED5C41" w:rsidP="00685754">
      <w:pPr>
        <w:jc w:val="right"/>
      </w:pPr>
    </w:p>
    <w:p w14:paraId="1D22DE2E" w14:textId="3B19795D" w:rsidR="00ED5C41" w:rsidRDefault="00ED5C41" w:rsidP="00685754">
      <w:pPr>
        <w:jc w:val="right"/>
      </w:pPr>
    </w:p>
    <w:p w14:paraId="1EA03438" w14:textId="70155826" w:rsidR="00ED5C41" w:rsidRDefault="00ED5C41" w:rsidP="00685754">
      <w:pPr>
        <w:jc w:val="right"/>
      </w:pPr>
    </w:p>
    <w:p w14:paraId="624320E2" w14:textId="656D863C" w:rsidR="00ED5C41" w:rsidRDefault="00ED5C41" w:rsidP="00685754">
      <w:pPr>
        <w:jc w:val="right"/>
      </w:pPr>
    </w:p>
    <w:p w14:paraId="35C39E83" w14:textId="2CA4E4F4" w:rsidR="00ED5C41" w:rsidRDefault="00ED5C41" w:rsidP="00685754">
      <w:pPr>
        <w:jc w:val="right"/>
      </w:pPr>
    </w:p>
    <w:p w14:paraId="4CF0248E" w14:textId="3A824786" w:rsidR="00ED5C41" w:rsidRDefault="00ED5C41" w:rsidP="00685754">
      <w:pPr>
        <w:jc w:val="right"/>
      </w:pPr>
    </w:p>
    <w:p w14:paraId="16304C48" w14:textId="0AB53ACC" w:rsidR="00ED5C41" w:rsidRDefault="000F31D1" w:rsidP="000F31D1">
      <w:pPr>
        <w:tabs>
          <w:tab w:val="left" w:pos="215"/>
        </w:tabs>
      </w:pPr>
      <w:r>
        <w:lastRenderedPageBreak/>
        <w:tab/>
      </w:r>
      <w:r>
        <w:rPr>
          <w:rFonts w:hint="eastAsia"/>
          <w:lang w:eastAsia="zh-CN"/>
        </w:rPr>
        <w:t>F</w:t>
      </w:r>
      <w:r>
        <w:rPr>
          <w:lang w:eastAsia="zh-CN"/>
        </w:rPr>
        <w:t>ig.5B cleaved-caspase3</w:t>
      </w:r>
    </w:p>
    <w:p w14:paraId="3917B872" w14:textId="2A428337" w:rsidR="00ED5C41" w:rsidRDefault="000F31D1" w:rsidP="00685754">
      <w:pPr>
        <w:jc w:val="right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D627B4F" wp14:editId="107B9C65">
            <wp:simplePos x="0" y="0"/>
            <wp:positionH relativeFrom="column">
              <wp:posOffset>1572895</wp:posOffset>
            </wp:positionH>
            <wp:positionV relativeFrom="paragraph">
              <wp:posOffset>13335</wp:posOffset>
            </wp:positionV>
            <wp:extent cx="2858135" cy="3015615"/>
            <wp:effectExtent l="0" t="0" r="0" b="0"/>
            <wp:wrapNone/>
            <wp:docPr id="13" name="图片 13" descr="图片包含 天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.5B Cleaved-caspase3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85CD2" w14:textId="3108678B" w:rsidR="00ED5C41" w:rsidRDefault="00ED5C41" w:rsidP="00685754">
      <w:pPr>
        <w:jc w:val="right"/>
      </w:pPr>
    </w:p>
    <w:p w14:paraId="360E41BC" w14:textId="14A5733C" w:rsidR="00ED5C41" w:rsidRDefault="00ED5C41" w:rsidP="00685754">
      <w:pPr>
        <w:jc w:val="right"/>
      </w:pPr>
    </w:p>
    <w:p w14:paraId="048FD876" w14:textId="7E5330AF" w:rsidR="00ED5C41" w:rsidRDefault="00ED5C41" w:rsidP="00685754">
      <w:pPr>
        <w:jc w:val="right"/>
      </w:pPr>
    </w:p>
    <w:p w14:paraId="680F6884" w14:textId="2B22C236" w:rsidR="00ED5C41" w:rsidRDefault="00ED5C41" w:rsidP="00685754">
      <w:pPr>
        <w:jc w:val="right"/>
      </w:pPr>
    </w:p>
    <w:p w14:paraId="7E1C30C1" w14:textId="60D18BA7" w:rsidR="00ED5C41" w:rsidRDefault="00ED5C41" w:rsidP="00685754">
      <w:pPr>
        <w:jc w:val="right"/>
      </w:pPr>
    </w:p>
    <w:p w14:paraId="546C3280" w14:textId="7A99C75C" w:rsidR="00ED5C41" w:rsidRDefault="00ED5C41" w:rsidP="00685754">
      <w:pPr>
        <w:jc w:val="right"/>
      </w:pPr>
    </w:p>
    <w:p w14:paraId="3208BFE7" w14:textId="4F9F1DB7" w:rsidR="00ED5C41" w:rsidRDefault="00ED5C41" w:rsidP="00685754">
      <w:pPr>
        <w:jc w:val="right"/>
      </w:pPr>
    </w:p>
    <w:p w14:paraId="459FB9E6" w14:textId="6503E51A" w:rsidR="00ED5C41" w:rsidRDefault="00ED5C41" w:rsidP="00685754">
      <w:pPr>
        <w:jc w:val="right"/>
      </w:pPr>
    </w:p>
    <w:p w14:paraId="1EE7FB83" w14:textId="5B41280F" w:rsidR="00ED5C41" w:rsidRDefault="00ED5C41" w:rsidP="00685754">
      <w:pPr>
        <w:jc w:val="right"/>
      </w:pPr>
    </w:p>
    <w:p w14:paraId="11915E53" w14:textId="62E84942" w:rsidR="00ED5C41" w:rsidRDefault="00ED5C41" w:rsidP="00685754">
      <w:pPr>
        <w:jc w:val="right"/>
      </w:pPr>
    </w:p>
    <w:p w14:paraId="6CAB668C" w14:textId="468F857B" w:rsidR="00ED5C41" w:rsidRDefault="00ED5C41" w:rsidP="00685754">
      <w:pPr>
        <w:jc w:val="right"/>
      </w:pPr>
    </w:p>
    <w:p w14:paraId="773A2BC3" w14:textId="044F648A" w:rsidR="00ED5C41" w:rsidRDefault="00E03D8A" w:rsidP="00685754">
      <w:pPr>
        <w:jc w:val="right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D3F66BC" wp14:editId="56A64DE5">
            <wp:simplePos x="0" y="0"/>
            <wp:positionH relativeFrom="margin">
              <wp:posOffset>1547467</wp:posOffset>
            </wp:positionH>
            <wp:positionV relativeFrom="paragraph">
              <wp:posOffset>11209</wp:posOffset>
            </wp:positionV>
            <wp:extent cx="3021496" cy="3039121"/>
            <wp:effectExtent l="0" t="0" r="7620" b="889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.5B GAPDH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147" cy="3065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78EC2" w14:textId="4DCEB0B6" w:rsidR="000F31D1" w:rsidRPr="000F31D1" w:rsidRDefault="00E03D8A" w:rsidP="000F31D1">
      <w:r>
        <w:rPr>
          <w:rFonts w:hint="eastAsia"/>
          <w:lang w:eastAsia="zh-CN"/>
        </w:rPr>
        <w:t>F</w:t>
      </w:r>
      <w:r>
        <w:rPr>
          <w:lang w:eastAsia="zh-CN"/>
        </w:rPr>
        <w:t>ig.5B GAPDH</w:t>
      </w:r>
    </w:p>
    <w:p w14:paraId="3E75BB75" w14:textId="45A55A2F" w:rsidR="000F31D1" w:rsidRPr="000F31D1" w:rsidRDefault="000F31D1" w:rsidP="000F31D1"/>
    <w:p w14:paraId="73819F61" w14:textId="4ECC3211" w:rsidR="000F31D1" w:rsidRPr="000F31D1" w:rsidRDefault="000F31D1" w:rsidP="000F31D1"/>
    <w:p w14:paraId="0AA98A53" w14:textId="252C44F5" w:rsidR="000F31D1" w:rsidRPr="000F31D1" w:rsidRDefault="000F31D1" w:rsidP="000F31D1"/>
    <w:p w14:paraId="2E5E2453" w14:textId="6CA45C44" w:rsidR="000F31D1" w:rsidRPr="000F31D1" w:rsidRDefault="000F31D1" w:rsidP="000F31D1"/>
    <w:p w14:paraId="0C76CCA5" w14:textId="77777777" w:rsidR="00366A09" w:rsidRDefault="00366A09" w:rsidP="00366A09">
      <w:pPr>
        <w:ind w:firstLineChars="1300" w:firstLine="3120"/>
      </w:pPr>
    </w:p>
    <w:p w14:paraId="3A0485AE" w14:textId="77777777" w:rsidR="00366A09" w:rsidRDefault="00366A09" w:rsidP="00366A09">
      <w:pPr>
        <w:ind w:firstLineChars="1300" w:firstLine="3120"/>
      </w:pPr>
    </w:p>
    <w:p w14:paraId="5B442B3E" w14:textId="06549F5B" w:rsidR="00366A09" w:rsidRDefault="00366A09" w:rsidP="00366A09">
      <w:pPr>
        <w:ind w:firstLineChars="1300" w:firstLine="3120"/>
      </w:pPr>
    </w:p>
    <w:p w14:paraId="77722B11" w14:textId="71EB102D" w:rsidR="00366A09" w:rsidRDefault="00366A09" w:rsidP="00366A09">
      <w:pPr>
        <w:ind w:firstLineChars="1300" w:firstLine="3120"/>
      </w:pPr>
    </w:p>
    <w:p w14:paraId="61D888DB" w14:textId="4B0712CC" w:rsidR="00366A09" w:rsidRDefault="00366A09" w:rsidP="00366A09">
      <w:pPr>
        <w:ind w:firstLineChars="1300" w:firstLine="3120"/>
      </w:pPr>
    </w:p>
    <w:p w14:paraId="7F27CAF7" w14:textId="34A27405" w:rsidR="00366A09" w:rsidRDefault="00366A09" w:rsidP="00366A09">
      <w:pPr>
        <w:ind w:firstLineChars="1300" w:firstLine="3120"/>
      </w:pPr>
    </w:p>
    <w:p w14:paraId="7240A189" w14:textId="77777777" w:rsidR="002C5CCC" w:rsidRDefault="002C5CCC" w:rsidP="00366A09">
      <w:pPr>
        <w:rPr>
          <w:lang w:eastAsia="zh-CN"/>
        </w:rPr>
      </w:pPr>
    </w:p>
    <w:p w14:paraId="5749BB42" w14:textId="7332785E" w:rsidR="00366A09" w:rsidRDefault="00366A09" w:rsidP="00366A09">
      <w:pPr>
        <w:rPr>
          <w:lang w:eastAsia="zh-CN"/>
        </w:rPr>
      </w:pPr>
      <w:r>
        <w:rPr>
          <w:rFonts w:hint="eastAsia"/>
          <w:lang w:eastAsia="zh-CN"/>
        </w:rPr>
        <w:lastRenderedPageBreak/>
        <w:t>F</w:t>
      </w:r>
      <w:r>
        <w:rPr>
          <w:lang w:eastAsia="zh-CN"/>
        </w:rPr>
        <w:t xml:space="preserve">igure.6A  GM130 </w:t>
      </w:r>
    </w:p>
    <w:p w14:paraId="73532CD7" w14:textId="1FF6B865" w:rsidR="000F31D1" w:rsidRPr="000F31D1" w:rsidRDefault="00656131" w:rsidP="00366A09">
      <w:pPr>
        <w:ind w:firstLineChars="1300" w:firstLine="3120"/>
      </w:pPr>
      <w:r>
        <w:rPr>
          <w:noProof/>
        </w:rPr>
        <w:drawing>
          <wp:inline distT="0" distB="0" distL="0" distR="0" wp14:anchorId="570CC4DF" wp14:editId="433149A5">
            <wp:extent cx="2455644" cy="2457450"/>
            <wp:effectExtent l="0" t="0" r="1905" b="0"/>
            <wp:docPr id="28" name="图片 28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M130-Y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442" cy="246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4388C" w14:textId="0C4A39D0" w:rsidR="000F31D1" w:rsidRDefault="000F31D1" w:rsidP="000F31D1"/>
    <w:p w14:paraId="75301ADB" w14:textId="77777777" w:rsidR="00366A09" w:rsidRDefault="00366A09" w:rsidP="000F31D1">
      <w:pPr>
        <w:tabs>
          <w:tab w:val="left" w:pos="1376"/>
        </w:tabs>
        <w:rPr>
          <w:lang w:eastAsia="zh-CN"/>
        </w:rPr>
      </w:pPr>
      <w:r>
        <w:rPr>
          <w:rFonts w:hint="eastAsia"/>
          <w:lang w:eastAsia="zh-CN"/>
        </w:rPr>
        <w:t>F</w:t>
      </w:r>
      <w:r>
        <w:rPr>
          <w:lang w:eastAsia="zh-CN"/>
        </w:rPr>
        <w:t>igure.6A cleaved-caspase3</w:t>
      </w:r>
    </w:p>
    <w:p w14:paraId="1698AA38" w14:textId="5743B606" w:rsidR="000F31D1" w:rsidRDefault="00656131" w:rsidP="00366A09">
      <w:pPr>
        <w:tabs>
          <w:tab w:val="left" w:pos="1376"/>
        </w:tabs>
        <w:ind w:firstLineChars="1450" w:firstLine="3480"/>
      </w:pPr>
      <w:r>
        <w:rPr>
          <w:noProof/>
        </w:rPr>
        <w:drawing>
          <wp:inline distT="0" distB="0" distL="0" distR="0" wp14:anchorId="5BAAE2E3" wp14:editId="33311CC0">
            <wp:extent cx="1922595" cy="1924050"/>
            <wp:effectExtent l="0" t="0" r="190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3-Y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051" cy="193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1D1">
        <w:tab/>
      </w:r>
    </w:p>
    <w:p w14:paraId="474AABE4" w14:textId="16B115F5" w:rsidR="000F31D1" w:rsidRDefault="000F31D1" w:rsidP="000F31D1">
      <w:pPr>
        <w:tabs>
          <w:tab w:val="left" w:pos="1376"/>
        </w:tabs>
      </w:pPr>
    </w:p>
    <w:p w14:paraId="22A42076" w14:textId="458C2E1C" w:rsidR="000F31D1" w:rsidRDefault="00366A09" w:rsidP="000F31D1">
      <w:pPr>
        <w:tabs>
          <w:tab w:val="left" w:pos="1376"/>
        </w:tabs>
        <w:rPr>
          <w:lang w:eastAsia="zh-CN"/>
        </w:rPr>
      </w:pPr>
      <w:r>
        <w:rPr>
          <w:rFonts w:hint="eastAsia"/>
          <w:lang w:eastAsia="zh-CN"/>
        </w:rPr>
        <w:t>F</w:t>
      </w:r>
      <w:r>
        <w:rPr>
          <w:lang w:eastAsia="zh-CN"/>
        </w:rPr>
        <w:t xml:space="preserve">igure.6A      GAPDH  </w:t>
      </w:r>
    </w:p>
    <w:p w14:paraId="2DD1B31A" w14:textId="06BC69BC" w:rsidR="00366A09" w:rsidRDefault="00656131" w:rsidP="00656131">
      <w:pPr>
        <w:tabs>
          <w:tab w:val="left" w:pos="1376"/>
        </w:tabs>
        <w:ind w:firstLineChars="1500" w:firstLine="3600"/>
      </w:pPr>
      <w:r>
        <w:rPr>
          <w:noProof/>
        </w:rPr>
        <w:drawing>
          <wp:inline distT="0" distB="0" distL="0" distR="0" wp14:anchorId="0530FE08" wp14:editId="71E441B9">
            <wp:extent cx="2001714" cy="20002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APDH-Y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734" cy="200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63EEF" w14:textId="15F1E3ED" w:rsidR="00A873B3" w:rsidRDefault="00A873B3" w:rsidP="000F31D1">
      <w:pPr>
        <w:tabs>
          <w:tab w:val="left" w:pos="1376"/>
        </w:tabs>
        <w:rPr>
          <w:lang w:eastAsia="zh-CN"/>
        </w:rPr>
      </w:pPr>
      <w:r>
        <w:rPr>
          <w:rFonts w:hint="eastAsia"/>
          <w:lang w:eastAsia="zh-CN"/>
        </w:rPr>
        <w:lastRenderedPageBreak/>
        <w:t>F</w:t>
      </w:r>
      <w:r>
        <w:rPr>
          <w:lang w:eastAsia="zh-CN"/>
        </w:rPr>
        <w:t>igure.6</w:t>
      </w:r>
      <w:r w:rsidR="00656131">
        <w:rPr>
          <w:lang w:eastAsia="zh-CN"/>
        </w:rPr>
        <w:t>D</w:t>
      </w:r>
      <w:r>
        <w:rPr>
          <w:lang w:eastAsia="zh-CN"/>
        </w:rPr>
        <w:t xml:space="preserve">  </w:t>
      </w:r>
      <w:proofErr w:type="spellStart"/>
      <w:r>
        <w:rPr>
          <w:lang w:eastAsia="zh-CN"/>
        </w:rPr>
        <w:t>occludin</w:t>
      </w:r>
      <w:proofErr w:type="spellEnd"/>
    </w:p>
    <w:p w14:paraId="670D7404" w14:textId="2DD590C3" w:rsidR="00A873B3" w:rsidRDefault="00656131" w:rsidP="00A873B3">
      <w:pPr>
        <w:tabs>
          <w:tab w:val="left" w:pos="1376"/>
        </w:tabs>
        <w:ind w:firstLineChars="1600" w:firstLine="3840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751F5DE1" wp14:editId="6A49F82A">
            <wp:extent cx="2173298" cy="21717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C-Y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930" cy="217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EA839" w14:textId="36E6D12B" w:rsidR="00A873B3" w:rsidRDefault="00A873B3" w:rsidP="000F31D1">
      <w:pPr>
        <w:tabs>
          <w:tab w:val="left" w:pos="1376"/>
        </w:tabs>
        <w:rPr>
          <w:lang w:eastAsia="zh-CN"/>
        </w:rPr>
      </w:pPr>
    </w:p>
    <w:p w14:paraId="49742CC5" w14:textId="52F9708D" w:rsidR="0051762C" w:rsidRDefault="0051762C" w:rsidP="0051762C">
      <w:pPr>
        <w:tabs>
          <w:tab w:val="left" w:pos="1376"/>
        </w:tabs>
        <w:rPr>
          <w:lang w:eastAsia="zh-CN"/>
        </w:rPr>
      </w:pPr>
      <w:r>
        <w:rPr>
          <w:rFonts w:hint="eastAsia"/>
          <w:lang w:eastAsia="zh-CN"/>
        </w:rPr>
        <w:t>F</w:t>
      </w:r>
      <w:r>
        <w:rPr>
          <w:lang w:eastAsia="zh-CN"/>
        </w:rPr>
        <w:t>igure.6</w:t>
      </w:r>
      <w:r w:rsidR="00656131">
        <w:rPr>
          <w:lang w:eastAsia="zh-CN"/>
        </w:rPr>
        <w:t>D</w:t>
      </w:r>
      <w:r>
        <w:rPr>
          <w:lang w:eastAsia="zh-CN"/>
        </w:rPr>
        <w:t xml:space="preserve">  claudin5</w:t>
      </w:r>
    </w:p>
    <w:p w14:paraId="4FF32162" w14:textId="6F2E7247" w:rsidR="0051762C" w:rsidRDefault="00656131" w:rsidP="00712D56">
      <w:pPr>
        <w:tabs>
          <w:tab w:val="left" w:pos="1376"/>
        </w:tabs>
        <w:ind w:firstLineChars="1550" w:firstLine="3720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4D3CA760" wp14:editId="1EC834E1">
            <wp:extent cx="2154234" cy="21526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5-Y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833" cy="215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A889D" w14:textId="6C4882C0" w:rsidR="0051762C" w:rsidRDefault="0051762C" w:rsidP="0051762C">
      <w:pPr>
        <w:tabs>
          <w:tab w:val="left" w:pos="1376"/>
        </w:tabs>
        <w:rPr>
          <w:lang w:eastAsia="zh-CN"/>
        </w:rPr>
      </w:pPr>
      <w:r>
        <w:rPr>
          <w:rFonts w:hint="eastAsia"/>
          <w:lang w:eastAsia="zh-CN"/>
        </w:rPr>
        <w:t>F</w:t>
      </w:r>
      <w:r>
        <w:rPr>
          <w:lang w:eastAsia="zh-CN"/>
        </w:rPr>
        <w:t>igure.6</w:t>
      </w:r>
      <w:r w:rsidR="00656131">
        <w:rPr>
          <w:lang w:eastAsia="zh-CN"/>
        </w:rPr>
        <w:t>D</w:t>
      </w:r>
      <w:r>
        <w:rPr>
          <w:lang w:eastAsia="zh-CN"/>
        </w:rPr>
        <w:t xml:space="preserve">  GAPDH</w:t>
      </w:r>
    </w:p>
    <w:p w14:paraId="08376E68" w14:textId="20331C48" w:rsidR="0051762C" w:rsidRDefault="00656131" w:rsidP="0051762C">
      <w:pPr>
        <w:tabs>
          <w:tab w:val="left" w:pos="1376"/>
        </w:tabs>
        <w:ind w:firstLineChars="1700" w:firstLine="4080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63D0B3C8" wp14:editId="4760D32C">
            <wp:extent cx="2114550" cy="21145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APDH-2-Y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FB7F1" w14:textId="77777777" w:rsidR="0051762C" w:rsidRDefault="0051762C" w:rsidP="000F31D1">
      <w:pPr>
        <w:tabs>
          <w:tab w:val="left" w:pos="1376"/>
        </w:tabs>
        <w:rPr>
          <w:lang w:eastAsia="zh-CN"/>
        </w:rPr>
      </w:pPr>
    </w:p>
    <w:p w14:paraId="39E430D6" w14:textId="73188BFF" w:rsidR="000F31D1" w:rsidRDefault="004907D5" w:rsidP="000F31D1">
      <w:pPr>
        <w:tabs>
          <w:tab w:val="left" w:pos="1376"/>
        </w:tabs>
      </w:pPr>
      <w:r>
        <w:rPr>
          <w:rFonts w:hint="eastAsia"/>
          <w:lang w:eastAsia="zh-CN"/>
        </w:rPr>
        <w:lastRenderedPageBreak/>
        <w:t>F</w:t>
      </w:r>
      <w:r>
        <w:rPr>
          <w:lang w:eastAsia="zh-CN"/>
        </w:rPr>
        <w:t>ig.</w:t>
      </w:r>
      <w:r w:rsidR="00366A09">
        <w:rPr>
          <w:lang w:eastAsia="zh-CN"/>
        </w:rPr>
        <w:t>7</w:t>
      </w:r>
      <w:r>
        <w:rPr>
          <w:lang w:eastAsia="zh-CN"/>
        </w:rPr>
        <w:t>A GM130</w:t>
      </w:r>
    </w:p>
    <w:p w14:paraId="5DABBA6F" w14:textId="12F6DF50" w:rsidR="000F31D1" w:rsidRDefault="004907D5" w:rsidP="000F31D1">
      <w:pPr>
        <w:tabs>
          <w:tab w:val="left" w:pos="1376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FC217C7" wp14:editId="06848925">
            <wp:simplePos x="0" y="0"/>
            <wp:positionH relativeFrom="column">
              <wp:posOffset>1544652</wp:posOffset>
            </wp:positionH>
            <wp:positionV relativeFrom="paragraph">
              <wp:posOffset>50099</wp:posOffset>
            </wp:positionV>
            <wp:extent cx="2442950" cy="244295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e.6A GM130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950" cy="24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C55981" w14:textId="5AF73C9B" w:rsidR="000F31D1" w:rsidRDefault="000F31D1" w:rsidP="000F31D1">
      <w:pPr>
        <w:tabs>
          <w:tab w:val="left" w:pos="1376"/>
        </w:tabs>
      </w:pPr>
    </w:p>
    <w:p w14:paraId="67B518AE" w14:textId="3415E26D" w:rsidR="000F31D1" w:rsidRDefault="000F31D1" w:rsidP="000F31D1">
      <w:pPr>
        <w:tabs>
          <w:tab w:val="left" w:pos="1376"/>
        </w:tabs>
      </w:pPr>
    </w:p>
    <w:p w14:paraId="482BCB2D" w14:textId="3CAD7F13" w:rsidR="000F31D1" w:rsidRDefault="000F31D1" w:rsidP="000F31D1">
      <w:pPr>
        <w:tabs>
          <w:tab w:val="left" w:pos="1376"/>
        </w:tabs>
      </w:pPr>
    </w:p>
    <w:p w14:paraId="50E65CDF" w14:textId="6B44E70D" w:rsidR="000F31D1" w:rsidRDefault="000F31D1" w:rsidP="000F31D1">
      <w:pPr>
        <w:tabs>
          <w:tab w:val="left" w:pos="1376"/>
        </w:tabs>
      </w:pPr>
    </w:p>
    <w:p w14:paraId="160EF3A7" w14:textId="79AD2E86" w:rsidR="000F31D1" w:rsidRDefault="000F31D1" w:rsidP="000F31D1">
      <w:pPr>
        <w:tabs>
          <w:tab w:val="left" w:pos="1376"/>
        </w:tabs>
      </w:pPr>
    </w:p>
    <w:p w14:paraId="39C31766" w14:textId="5762DA43" w:rsidR="000F31D1" w:rsidRDefault="000F31D1" w:rsidP="000F31D1">
      <w:pPr>
        <w:tabs>
          <w:tab w:val="left" w:pos="1376"/>
        </w:tabs>
      </w:pPr>
    </w:p>
    <w:p w14:paraId="2B11BD95" w14:textId="46F5773C" w:rsidR="000F31D1" w:rsidRDefault="000F31D1" w:rsidP="000F31D1">
      <w:pPr>
        <w:tabs>
          <w:tab w:val="left" w:pos="1376"/>
        </w:tabs>
      </w:pPr>
    </w:p>
    <w:p w14:paraId="1A6BAD4C" w14:textId="7F901061" w:rsidR="000F31D1" w:rsidRDefault="004907D5" w:rsidP="000F31D1">
      <w:pPr>
        <w:tabs>
          <w:tab w:val="left" w:pos="1376"/>
        </w:tabs>
        <w:rPr>
          <w:lang w:eastAsia="zh-CN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8CE2C52" wp14:editId="77F50C4A">
            <wp:simplePos x="0" y="0"/>
            <wp:positionH relativeFrom="page">
              <wp:posOffset>2507728</wp:posOffset>
            </wp:positionH>
            <wp:positionV relativeFrom="paragraph">
              <wp:posOffset>3667988</wp:posOffset>
            </wp:positionV>
            <wp:extent cx="2101215" cy="2101215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e.6A GAPDH.t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lang w:eastAsia="zh-CN"/>
        </w:rPr>
        <w:t>F</w:t>
      </w:r>
      <w:r>
        <w:rPr>
          <w:lang w:eastAsia="zh-CN"/>
        </w:rPr>
        <w:t>ig.</w:t>
      </w:r>
      <w:r w:rsidR="00366A09">
        <w:rPr>
          <w:lang w:eastAsia="zh-CN"/>
        </w:rPr>
        <w:t>7</w:t>
      </w:r>
      <w:r>
        <w:rPr>
          <w:lang w:eastAsia="zh-CN"/>
        </w:rPr>
        <w:t>A cleaved-caspase3</w:t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DFCD4DE" wp14:editId="26A13F07">
            <wp:simplePos x="0" y="0"/>
            <wp:positionH relativeFrom="page">
              <wp:posOffset>2362627</wp:posOffset>
            </wp:positionH>
            <wp:positionV relativeFrom="paragraph">
              <wp:posOffset>706130</wp:posOffset>
            </wp:positionV>
            <wp:extent cx="2415653" cy="2413093"/>
            <wp:effectExtent l="0" t="0" r="3810" b="6350"/>
            <wp:wrapNone/>
            <wp:docPr id="16" name="图片 16" descr="图片包含 平面, 航空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e.6A caspase3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653" cy="2413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B2038D" w14:textId="093D5D24" w:rsidR="004907D5" w:rsidRPr="004907D5" w:rsidRDefault="004907D5" w:rsidP="004907D5"/>
    <w:p w14:paraId="122AEE72" w14:textId="140A4004" w:rsidR="004907D5" w:rsidRPr="004907D5" w:rsidRDefault="004907D5" w:rsidP="004907D5"/>
    <w:p w14:paraId="6846A08F" w14:textId="788A763F" w:rsidR="004907D5" w:rsidRPr="004907D5" w:rsidRDefault="004907D5" w:rsidP="004907D5"/>
    <w:p w14:paraId="72E74918" w14:textId="2DEC0173" w:rsidR="004907D5" w:rsidRPr="004907D5" w:rsidRDefault="004907D5" w:rsidP="004907D5"/>
    <w:p w14:paraId="520069A0" w14:textId="74E0F896" w:rsidR="004907D5" w:rsidRPr="004907D5" w:rsidRDefault="004907D5" w:rsidP="004907D5"/>
    <w:p w14:paraId="75AD8E0C" w14:textId="1E2F506E" w:rsidR="004907D5" w:rsidRPr="004907D5" w:rsidRDefault="004907D5" w:rsidP="004907D5"/>
    <w:p w14:paraId="182D5F5C" w14:textId="1FB00645" w:rsidR="004907D5" w:rsidRPr="004907D5" w:rsidRDefault="004907D5" w:rsidP="004907D5"/>
    <w:p w14:paraId="3EED413C" w14:textId="2EEC6F2B" w:rsidR="004907D5" w:rsidRPr="004907D5" w:rsidRDefault="004907D5" w:rsidP="004907D5"/>
    <w:p w14:paraId="5180FBFB" w14:textId="46E5892F" w:rsidR="004907D5" w:rsidRDefault="004907D5" w:rsidP="004907D5">
      <w:pPr>
        <w:rPr>
          <w:lang w:eastAsia="zh-CN"/>
        </w:rPr>
      </w:pPr>
    </w:p>
    <w:p w14:paraId="6ECCB8E5" w14:textId="3EDE2DD1" w:rsidR="004907D5" w:rsidRDefault="004907D5" w:rsidP="004907D5">
      <w:pPr>
        <w:rPr>
          <w:lang w:eastAsia="zh-CN"/>
        </w:rPr>
      </w:pPr>
    </w:p>
    <w:p w14:paraId="6C9071E1" w14:textId="2B5BE5EA" w:rsidR="004907D5" w:rsidRDefault="004907D5" w:rsidP="004907D5">
      <w:pPr>
        <w:rPr>
          <w:lang w:eastAsia="zh-CN"/>
        </w:rPr>
      </w:pPr>
      <w:r>
        <w:rPr>
          <w:rFonts w:hint="eastAsia"/>
          <w:lang w:eastAsia="zh-CN"/>
        </w:rPr>
        <w:t>F</w:t>
      </w:r>
      <w:r>
        <w:rPr>
          <w:lang w:eastAsia="zh-CN"/>
        </w:rPr>
        <w:t>ig.</w:t>
      </w:r>
      <w:r w:rsidR="00366A09">
        <w:rPr>
          <w:lang w:eastAsia="zh-CN"/>
        </w:rPr>
        <w:t>7</w:t>
      </w:r>
      <w:r>
        <w:rPr>
          <w:lang w:eastAsia="zh-CN"/>
        </w:rPr>
        <w:t xml:space="preserve">A </w:t>
      </w:r>
      <w:r w:rsidR="007A48AD">
        <w:rPr>
          <w:lang w:eastAsia="zh-CN"/>
        </w:rPr>
        <w:t>GAPDH</w:t>
      </w:r>
    </w:p>
    <w:p w14:paraId="2165D32A" w14:textId="5A62ABE0" w:rsidR="007A48AD" w:rsidRPr="007A48AD" w:rsidRDefault="007A48AD" w:rsidP="007A48AD"/>
    <w:p w14:paraId="1668A45E" w14:textId="47766484" w:rsidR="007A48AD" w:rsidRPr="007A48AD" w:rsidRDefault="007A48AD" w:rsidP="007A48AD"/>
    <w:p w14:paraId="23FB08E7" w14:textId="70913D70" w:rsidR="007A48AD" w:rsidRDefault="007A48AD" w:rsidP="007A48AD">
      <w:pPr>
        <w:rPr>
          <w:lang w:eastAsia="zh-CN"/>
        </w:rPr>
      </w:pPr>
    </w:p>
    <w:p w14:paraId="0EEEE262" w14:textId="7D6F8444" w:rsidR="007A48AD" w:rsidRDefault="007A48AD" w:rsidP="007A48AD">
      <w:pPr>
        <w:jc w:val="right"/>
      </w:pPr>
    </w:p>
    <w:p w14:paraId="3A322D86" w14:textId="37CC40E1" w:rsidR="007A48AD" w:rsidRDefault="00D17271" w:rsidP="00D17271">
      <w:pPr>
        <w:tabs>
          <w:tab w:val="right" w:pos="9777"/>
        </w:tabs>
      </w:pPr>
      <w:r>
        <w:rPr>
          <w:rFonts w:hint="eastAsia"/>
          <w:lang w:eastAsia="zh-CN"/>
        </w:rPr>
        <w:lastRenderedPageBreak/>
        <w:t>F</w:t>
      </w:r>
      <w:r>
        <w:rPr>
          <w:lang w:eastAsia="zh-CN"/>
        </w:rPr>
        <w:t>ig.</w:t>
      </w:r>
      <w:r w:rsidR="00366A09">
        <w:rPr>
          <w:lang w:eastAsia="zh-CN"/>
        </w:rPr>
        <w:t>8</w:t>
      </w:r>
      <w:r>
        <w:rPr>
          <w:lang w:eastAsia="zh-CN"/>
        </w:rPr>
        <w:t xml:space="preserve">A  </w:t>
      </w:r>
      <w:proofErr w:type="spellStart"/>
      <w:r>
        <w:rPr>
          <w:lang w:eastAsia="zh-CN"/>
        </w:rPr>
        <w:t>Occludin</w:t>
      </w:r>
      <w:proofErr w:type="spellEnd"/>
      <w:r>
        <w:tab/>
      </w:r>
      <w:r w:rsidR="00F900DA">
        <w:rPr>
          <w:noProof/>
        </w:rPr>
        <w:drawing>
          <wp:anchor distT="0" distB="0" distL="114300" distR="114300" simplePos="0" relativeHeight="251676672" behindDoc="0" locked="0" layoutInCell="1" allowOverlap="1" wp14:anchorId="65115814" wp14:editId="6F8C6E60">
            <wp:simplePos x="0" y="0"/>
            <wp:positionH relativeFrom="page">
              <wp:posOffset>2142699</wp:posOffset>
            </wp:positionH>
            <wp:positionV relativeFrom="paragraph">
              <wp:posOffset>-354140</wp:posOffset>
            </wp:positionV>
            <wp:extent cx="2934268" cy="2934268"/>
            <wp:effectExtent l="0" t="0" r="0" b="0"/>
            <wp:wrapNone/>
            <wp:docPr id="21" name="图片 21" descr="图片包含 天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e.7A occludin.t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915" cy="293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22033" w14:textId="2A1C671F" w:rsidR="007A48AD" w:rsidRDefault="007A48AD" w:rsidP="007A48AD">
      <w:pPr>
        <w:tabs>
          <w:tab w:val="left" w:pos="1225"/>
        </w:tabs>
      </w:pPr>
      <w:r>
        <w:tab/>
      </w:r>
    </w:p>
    <w:p w14:paraId="21F727F2" w14:textId="041147F3" w:rsidR="007A48AD" w:rsidRDefault="007A48AD" w:rsidP="007A48AD">
      <w:pPr>
        <w:jc w:val="right"/>
      </w:pPr>
    </w:p>
    <w:p w14:paraId="005BFA7B" w14:textId="09C4A230" w:rsidR="007A48AD" w:rsidRDefault="007A48AD" w:rsidP="007A48AD">
      <w:pPr>
        <w:jc w:val="right"/>
      </w:pPr>
    </w:p>
    <w:p w14:paraId="4B3A4EEE" w14:textId="5F9FFAB8" w:rsidR="007A48AD" w:rsidRDefault="007A48AD" w:rsidP="007A48AD">
      <w:pPr>
        <w:jc w:val="right"/>
      </w:pPr>
    </w:p>
    <w:p w14:paraId="7BED21D1" w14:textId="463216B4" w:rsidR="007A48AD" w:rsidRDefault="007A48AD" w:rsidP="007A48AD">
      <w:pPr>
        <w:jc w:val="right"/>
      </w:pPr>
    </w:p>
    <w:p w14:paraId="0A6DC78D" w14:textId="5277D594" w:rsidR="007A48AD" w:rsidRDefault="007A48AD" w:rsidP="007A48AD">
      <w:pPr>
        <w:jc w:val="right"/>
      </w:pPr>
    </w:p>
    <w:p w14:paraId="31CC3EC7" w14:textId="73298F18" w:rsidR="007A48AD" w:rsidRDefault="007A48AD" w:rsidP="007A48AD">
      <w:pPr>
        <w:jc w:val="right"/>
      </w:pPr>
    </w:p>
    <w:p w14:paraId="71CD5016" w14:textId="1332937A" w:rsidR="007A48AD" w:rsidRDefault="007A48AD" w:rsidP="007A48AD">
      <w:pPr>
        <w:jc w:val="right"/>
      </w:pPr>
    </w:p>
    <w:p w14:paraId="7583CA43" w14:textId="2601F139" w:rsidR="007A48AD" w:rsidRDefault="00F900DA" w:rsidP="007A48AD">
      <w:pPr>
        <w:jc w:val="right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D05B77F" wp14:editId="427CFE63">
            <wp:simplePos x="0" y="0"/>
            <wp:positionH relativeFrom="column">
              <wp:posOffset>1437812</wp:posOffset>
            </wp:positionH>
            <wp:positionV relativeFrom="paragraph">
              <wp:posOffset>272634</wp:posOffset>
            </wp:positionV>
            <wp:extent cx="2824518" cy="2823390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ure.7A claudin5.t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644" cy="282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87FBB" w14:textId="37C3A71A" w:rsidR="007A48AD" w:rsidRDefault="00D17271" w:rsidP="00D17271">
      <w:pPr>
        <w:tabs>
          <w:tab w:val="right" w:pos="9777"/>
        </w:tabs>
        <w:rPr>
          <w:lang w:eastAsia="zh-CN"/>
        </w:rPr>
      </w:pPr>
      <w:r>
        <w:rPr>
          <w:rFonts w:hint="eastAsia"/>
          <w:lang w:eastAsia="zh-CN"/>
        </w:rPr>
        <w:t>F</w:t>
      </w:r>
      <w:r>
        <w:rPr>
          <w:lang w:eastAsia="zh-CN"/>
        </w:rPr>
        <w:t>ig.</w:t>
      </w:r>
      <w:r w:rsidR="00366A09">
        <w:rPr>
          <w:lang w:eastAsia="zh-CN"/>
        </w:rPr>
        <w:t>8</w:t>
      </w:r>
      <w:r>
        <w:rPr>
          <w:lang w:eastAsia="zh-CN"/>
        </w:rPr>
        <w:t>A Claudin5</w:t>
      </w:r>
      <w:r>
        <w:tab/>
      </w:r>
      <w:r w:rsidR="00F900DA">
        <w:rPr>
          <w:noProof/>
        </w:rPr>
        <w:drawing>
          <wp:anchor distT="0" distB="0" distL="114300" distR="114300" simplePos="0" relativeHeight="251674624" behindDoc="0" locked="0" layoutInCell="1" allowOverlap="1" wp14:anchorId="2D2B47ED" wp14:editId="27A98EF0">
            <wp:simplePos x="0" y="0"/>
            <wp:positionH relativeFrom="page">
              <wp:posOffset>2142699</wp:posOffset>
            </wp:positionH>
            <wp:positionV relativeFrom="paragraph">
              <wp:posOffset>2265092</wp:posOffset>
            </wp:positionV>
            <wp:extent cx="3043450" cy="3041791"/>
            <wp:effectExtent l="0" t="0" r="5080" b="635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e.7A GAPDH.t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450" cy="3041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34603" w14:textId="10E1D1B6" w:rsidR="00D17271" w:rsidRPr="00D17271" w:rsidRDefault="00D17271" w:rsidP="00D17271"/>
    <w:p w14:paraId="4236E6D1" w14:textId="4F41C681" w:rsidR="00D17271" w:rsidRPr="00D17271" w:rsidRDefault="00D17271" w:rsidP="00D17271"/>
    <w:p w14:paraId="29690FE4" w14:textId="3E936D2D" w:rsidR="00D17271" w:rsidRPr="00D17271" w:rsidRDefault="00D17271" w:rsidP="00D17271"/>
    <w:p w14:paraId="38D03EE6" w14:textId="2809D872" w:rsidR="00D17271" w:rsidRPr="00D17271" w:rsidRDefault="00D17271" w:rsidP="00D17271"/>
    <w:p w14:paraId="1CC14D8E" w14:textId="3EC906A5" w:rsidR="00D17271" w:rsidRPr="00D17271" w:rsidRDefault="00D17271" w:rsidP="00D17271"/>
    <w:p w14:paraId="52ECA7A6" w14:textId="3F479248" w:rsidR="00D17271" w:rsidRPr="00D17271" w:rsidRDefault="00D17271" w:rsidP="002C5CCC">
      <w:r>
        <w:rPr>
          <w:rFonts w:hint="eastAsia"/>
          <w:lang w:eastAsia="zh-CN"/>
        </w:rPr>
        <w:t>F</w:t>
      </w:r>
      <w:r>
        <w:rPr>
          <w:lang w:eastAsia="zh-CN"/>
        </w:rPr>
        <w:t>ig.</w:t>
      </w:r>
      <w:r w:rsidR="00366A09">
        <w:rPr>
          <w:lang w:eastAsia="zh-CN"/>
        </w:rPr>
        <w:t>8</w:t>
      </w:r>
      <w:r>
        <w:rPr>
          <w:lang w:eastAsia="zh-CN"/>
        </w:rPr>
        <w:t>A GAPDH</w:t>
      </w:r>
    </w:p>
    <w:sectPr w:rsidR="00D17271" w:rsidRPr="00D17271" w:rsidSect="0093429D">
      <w:headerReference w:type="even" r:id="rId33"/>
      <w:footerReference w:type="even" r:id="rId34"/>
      <w:footerReference w:type="default" r:id="rId35"/>
      <w:headerReference w:type="first" r:id="rId3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C92EF2" w14:textId="77777777" w:rsidR="00F7789F" w:rsidRDefault="00F7789F" w:rsidP="00117666">
      <w:pPr>
        <w:spacing w:after="0"/>
      </w:pPr>
      <w:r>
        <w:separator/>
      </w:r>
    </w:p>
  </w:endnote>
  <w:endnote w:type="continuationSeparator" w:id="0">
    <w:p w14:paraId="426862B7" w14:textId="77777777" w:rsidR="00F7789F" w:rsidRDefault="00F7789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F5A86E" w14:textId="77777777" w:rsidR="00F7789F" w:rsidRDefault="00F7789F" w:rsidP="00117666">
      <w:pPr>
        <w:spacing w:after="0"/>
      </w:pPr>
      <w:r>
        <w:separator/>
      </w:r>
    </w:p>
  </w:footnote>
  <w:footnote w:type="continuationSeparator" w:id="0">
    <w:p w14:paraId="065CB07D" w14:textId="77777777" w:rsidR="00F7789F" w:rsidRDefault="00F7789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LYwNzIysDQyNbMEIiUdpeDU4uLM/DyQAvNaAE04Lh8sAAAA"/>
  </w:docVars>
  <w:rsids>
    <w:rsidRoot w:val="00ED20B5"/>
    <w:rsid w:val="0001436A"/>
    <w:rsid w:val="00034304"/>
    <w:rsid w:val="00035434"/>
    <w:rsid w:val="00052A14"/>
    <w:rsid w:val="00077D53"/>
    <w:rsid w:val="000F2776"/>
    <w:rsid w:val="000F31D1"/>
    <w:rsid w:val="00105FD9"/>
    <w:rsid w:val="00117666"/>
    <w:rsid w:val="00140C38"/>
    <w:rsid w:val="001549D3"/>
    <w:rsid w:val="00160065"/>
    <w:rsid w:val="00170036"/>
    <w:rsid w:val="00177D84"/>
    <w:rsid w:val="001807E0"/>
    <w:rsid w:val="001946A0"/>
    <w:rsid w:val="001E0564"/>
    <w:rsid w:val="00267D18"/>
    <w:rsid w:val="00274347"/>
    <w:rsid w:val="002868E2"/>
    <w:rsid w:val="002869C3"/>
    <w:rsid w:val="002936E4"/>
    <w:rsid w:val="002A1428"/>
    <w:rsid w:val="002B4A57"/>
    <w:rsid w:val="002C5CCC"/>
    <w:rsid w:val="002C74CA"/>
    <w:rsid w:val="003123F4"/>
    <w:rsid w:val="003432CC"/>
    <w:rsid w:val="003544FB"/>
    <w:rsid w:val="00357E15"/>
    <w:rsid w:val="00366A09"/>
    <w:rsid w:val="0036726C"/>
    <w:rsid w:val="00394EA5"/>
    <w:rsid w:val="003D2F2D"/>
    <w:rsid w:val="00401590"/>
    <w:rsid w:val="00447801"/>
    <w:rsid w:val="00452E9C"/>
    <w:rsid w:val="004735C8"/>
    <w:rsid w:val="00473C53"/>
    <w:rsid w:val="004907D5"/>
    <w:rsid w:val="004947A6"/>
    <w:rsid w:val="004961FF"/>
    <w:rsid w:val="00506DF5"/>
    <w:rsid w:val="00507A1F"/>
    <w:rsid w:val="0051762C"/>
    <w:rsid w:val="00517A89"/>
    <w:rsid w:val="005204A8"/>
    <w:rsid w:val="005250F2"/>
    <w:rsid w:val="00593EEA"/>
    <w:rsid w:val="005A2B18"/>
    <w:rsid w:val="005A5EEE"/>
    <w:rsid w:val="005E1D78"/>
    <w:rsid w:val="00635EB6"/>
    <w:rsid w:val="006375C7"/>
    <w:rsid w:val="00654E8F"/>
    <w:rsid w:val="00656131"/>
    <w:rsid w:val="00660D05"/>
    <w:rsid w:val="006820B1"/>
    <w:rsid w:val="00685754"/>
    <w:rsid w:val="00690BAF"/>
    <w:rsid w:val="006B7D14"/>
    <w:rsid w:val="006F4EE9"/>
    <w:rsid w:val="00701727"/>
    <w:rsid w:val="0070566C"/>
    <w:rsid w:val="00712D56"/>
    <w:rsid w:val="00714C50"/>
    <w:rsid w:val="00725A7D"/>
    <w:rsid w:val="00735D6E"/>
    <w:rsid w:val="00743D19"/>
    <w:rsid w:val="007501BE"/>
    <w:rsid w:val="00790BB3"/>
    <w:rsid w:val="007A48AD"/>
    <w:rsid w:val="007C206C"/>
    <w:rsid w:val="007F6EAB"/>
    <w:rsid w:val="00800323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74656"/>
    <w:rsid w:val="00A873B3"/>
    <w:rsid w:val="00AA4D24"/>
    <w:rsid w:val="00AB6715"/>
    <w:rsid w:val="00B1671E"/>
    <w:rsid w:val="00B25EB8"/>
    <w:rsid w:val="00B3507A"/>
    <w:rsid w:val="00B37F4D"/>
    <w:rsid w:val="00BD7CDA"/>
    <w:rsid w:val="00BE56D1"/>
    <w:rsid w:val="00C356DB"/>
    <w:rsid w:val="00C52A7B"/>
    <w:rsid w:val="00C56BAF"/>
    <w:rsid w:val="00C650A3"/>
    <w:rsid w:val="00C679AA"/>
    <w:rsid w:val="00C75972"/>
    <w:rsid w:val="00CB17A9"/>
    <w:rsid w:val="00CD066B"/>
    <w:rsid w:val="00CE4FEE"/>
    <w:rsid w:val="00CF7E36"/>
    <w:rsid w:val="00D060CF"/>
    <w:rsid w:val="00D17271"/>
    <w:rsid w:val="00D56A57"/>
    <w:rsid w:val="00DB59C3"/>
    <w:rsid w:val="00DC259A"/>
    <w:rsid w:val="00DE23E8"/>
    <w:rsid w:val="00E03D8A"/>
    <w:rsid w:val="00E47E20"/>
    <w:rsid w:val="00E52377"/>
    <w:rsid w:val="00E537AD"/>
    <w:rsid w:val="00E64E17"/>
    <w:rsid w:val="00E866C9"/>
    <w:rsid w:val="00EA3D3C"/>
    <w:rsid w:val="00EC090A"/>
    <w:rsid w:val="00ED20B5"/>
    <w:rsid w:val="00ED5C41"/>
    <w:rsid w:val="00F05FC9"/>
    <w:rsid w:val="00F46900"/>
    <w:rsid w:val="00F61D89"/>
    <w:rsid w:val="00F7789F"/>
    <w:rsid w:val="00F900DA"/>
    <w:rsid w:val="00F90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62C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media/image19.tiff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8.tiff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image" Target="media/image22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tiff"/><Relationship Id="rId32" Type="http://schemas.openxmlformats.org/officeDocument/2006/relationships/image" Target="media/image25.tif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image" Target="media/image21.tiff"/><Relationship Id="rId36" Type="http://schemas.openxmlformats.org/officeDocument/2006/relationships/header" Target="header2.xm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31" Type="http://schemas.openxmlformats.org/officeDocument/2006/relationships/image" Target="media/image24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tiff"/><Relationship Id="rId30" Type="http://schemas.openxmlformats.org/officeDocument/2006/relationships/image" Target="media/image23.tiff"/><Relationship Id="rId35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0831E9B-3E68-4CA7-AFDA-D1142CD61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9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Sidra Amiri</cp:lastModifiedBy>
  <cp:revision>2</cp:revision>
  <cp:lastPrinted>2013-10-03T12:51:00Z</cp:lastPrinted>
  <dcterms:created xsi:type="dcterms:W3CDTF">2020-01-15T13:30:00Z</dcterms:created>
  <dcterms:modified xsi:type="dcterms:W3CDTF">2020-01-15T13:30:00Z</dcterms:modified>
</cp:coreProperties>
</file>