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4D378" w14:textId="06263B4A" w:rsidR="00994A3D" w:rsidRPr="00E60CFD" w:rsidRDefault="00654E8F" w:rsidP="00E60CFD">
      <w:pPr>
        <w:pStyle w:val="SupplementaryMaterial"/>
        <w:rPr>
          <w:b w:val="0"/>
        </w:rPr>
      </w:pPr>
      <w:r w:rsidRPr="001549D3">
        <w:t>Supplementary Material</w:t>
      </w:r>
    </w:p>
    <w:p w14:paraId="3C419443" w14:textId="3217C9D2" w:rsidR="00994A3D" w:rsidRPr="001549D3" w:rsidRDefault="00083C7D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B29E90" wp14:editId="1C564BE0">
                <wp:simplePos x="0" y="0"/>
                <wp:positionH relativeFrom="column">
                  <wp:posOffset>4693285</wp:posOffset>
                </wp:positionH>
                <wp:positionV relativeFrom="paragraph">
                  <wp:posOffset>6058535</wp:posOffset>
                </wp:positionV>
                <wp:extent cx="374650" cy="3670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3436B" w14:textId="77777777" w:rsidR="00284266" w:rsidRPr="00284266" w:rsidRDefault="00284266" w:rsidP="00284266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29E9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69.55pt;margin-top:477.05pt;width:29.5pt;height:2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" filled="f" stroked="f" strokeweight=".5pt">
                <v:textbox>
                  <w:txbxContent>
                    <w:p w14:paraId="6F53436B" w14:textId="77777777" w:rsidR="00284266" w:rsidRPr="00284266" w:rsidRDefault="00284266" w:rsidP="00284266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9C7697" wp14:editId="447DEF38">
                <wp:simplePos x="0" y="0"/>
                <wp:positionH relativeFrom="column">
                  <wp:posOffset>4665980</wp:posOffset>
                </wp:positionH>
                <wp:positionV relativeFrom="paragraph">
                  <wp:posOffset>5433695</wp:posOffset>
                </wp:positionV>
                <wp:extent cx="374650" cy="36703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212C8" w14:textId="77777777" w:rsidR="00284266" w:rsidRPr="00284266" w:rsidRDefault="00284266" w:rsidP="00284266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7697" id="Text Box 10" o:spid="_x0000_s1027" type="#_x0000_t202" style="position:absolute;left:0;text-align:left;margin-left:367.4pt;margin-top:427.85pt;width:29.5pt;height:2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" filled="f" stroked="f" strokeweight=".5pt">
                <v:textbox>
                  <w:txbxContent>
                    <w:p w14:paraId="458212C8" w14:textId="77777777" w:rsidR="00284266" w:rsidRPr="00284266" w:rsidRDefault="00284266" w:rsidP="00284266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63813B" wp14:editId="6FAC1675">
                <wp:simplePos x="0" y="0"/>
                <wp:positionH relativeFrom="column">
                  <wp:posOffset>4693285</wp:posOffset>
                </wp:positionH>
                <wp:positionV relativeFrom="paragraph">
                  <wp:posOffset>5146040</wp:posOffset>
                </wp:positionV>
                <wp:extent cx="374650" cy="36703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030C6" w14:textId="77777777" w:rsidR="00284266" w:rsidRPr="00284266" w:rsidRDefault="00284266" w:rsidP="00284266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3813B" id="Text Box 16" o:spid="_x0000_s1028" type="#_x0000_t202" style="position:absolute;left:0;text-align:left;margin-left:369.55pt;margin-top:405.2pt;width:29.5pt;height:28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" filled="f" stroked="f" strokeweight=".5pt">
                <v:textbox>
                  <w:txbxContent>
                    <w:p w14:paraId="41B030C6" w14:textId="77777777" w:rsidR="00284266" w:rsidRPr="00284266" w:rsidRDefault="00284266" w:rsidP="00284266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5FB8CB" wp14:editId="6FA86352">
                <wp:simplePos x="0" y="0"/>
                <wp:positionH relativeFrom="column">
                  <wp:posOffset>4667250</wp:posOffset>
                </wp:positionH>
                <wp:positionV relativeFrom="paragraph">
                  <wp:posOffset>4511675</wp:posOffset>
                </wp:positionV>
                <wp:extent cx="374650" cy="36703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9C421" w14:textId="77777777" w:rsidR="00284266" w:rsidRPr="00284266" w:rsidRDefault="00284266" w:rsidP="00284266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FB8CB" id="Text Box 5" o:spid="_x0000_s1029" type="#_x0000_t202" style="position:absolute;left:0;text-align:left;margin-left:367.5pt;margin-top:355.25pt;width:29.5pt;height:2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" filled="f" stroked="f" strokeweight=".5pt">
                <v:textbox>
                  <w:txbxContent>
                    <w:p w14:paraId="5BC9C421" w14:textId="77777777" w:rsidR="00284266" w:rsidRPr="00284266" w:rsidRDefault="00284266" w:rsidP="00284266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2E9AED" wp14:editId="4BCEB086">
                <wp:simplePos x="0" y="0"/>
                <wp:positionH relativeFrom="column">
                  <wp:posOffset>3517900</wp:posOffset>
                </wp:positionH>
                <wp:positionV relativeFrom="paragraph">
                  <wp:posOffset>6059170</wp:posOffset>
                </wp:positionV>
                <wp:extent cx="374650" cy="36703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79916" w14:textId="77777777" w:rsidR="00284266" w:rsidRPr="00284266" w:rsidRDefault="00284266" w:rsidP="00284266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9AED" id="Text Box 14" o:spid="_x0000_s1030" type="#_x0000_t202" style="position:absolute;left:0;text-align:left;margin-left:277pt;margin-top:477.1pt;width:29.5pt;height:2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" filled="f" stroked="f" strokeweight=".5pt">
                <v:textbox>
                  <w:txbxContent>
                    <w:p w14:paraId="02579916" w14:textId="77777777" w:rsidR="00284266" w:rsidRPr="00284266" w:rsidRDefault="00284266" w:rsidP="00284266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E08C71" wp14:editId="0E15E551">
                <wp:simplePos x="0" y="0"/>
                <wp:positionH relativeFrom="column">
                  <wp:posOffset>3489325</wp:posOffset>
                </wp:positionH>
                <wp:positionV relativeFrom="paragraph">
                  <wp:posOffset>5434330</wp:posOffset>
                </wp:positionV>
                <wp:extent cx="374650" cy="36703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0E197" w14:textId="77777777" w:rsidR="00284266" w:rsidRPr="00284266" w:rsidRDefault="00284266" w:rsidP="00284266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08C71" id="Text Box 9" o:spid="_x0000_s1031" type="#_x0000_t202" style="position:absolute;left:0;text-align:left;margin-left:274.75pt;margin-top:427.9pt;width:29.5pt;height:2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" filled="f" stroked="f" strokeweight=".5pt">
                <v:textbox>
                  <w:txbxContent>
                    <w:p w14:paraId="3A10E197" w14:textId="77777777" w:rsidR="00284266" w:rsidRPr="00284266" w:rsidRDefault="00284266" w:rsidP="00284266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38AA19" wp14:editId="3027BAA9">
                <wp:simplePos x="0" y="0"/>
                <wp:positionH relativeFrom="column">
                  <wp:posOffset>3519805</wp:posOffset>
                </wp:positionH>
                <wp:positionV relativeFrom="paragraph">
                  <wp:posOffset>5146040</wp:posOffset>
                </wp:positionV>
                <wp:extent cx="374650" cy="36703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07C9B" w14:textId="77777777" w:rsidR="00284266" w:rsidRPr="00284266" w:rsidRDefault="00284266" w:rsidP="00284266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8AA19" id="Text Box 12" o:spid="_x0000_s1032" type="#_x0000_t202" style="position:absolute;left:0;text-align:left;margin-left:277.15pt;margin-top:405.2pt;width:29.5pt;height:2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" filled="f" stroked="f" strokeweight=".5pt">
                <v:textbox>
                  <w:txbxContent>
                    <w:p w14:paraId="4B307C9B" w14:textId="77777777" w:rsidR="00284266" w:rsidRPr="00284266" w:rsidRDefault="00284266" w:rsidP="00284266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A3A0EA" wp14:editId="204DA949">
                <wp:simplePos x="0" y="0"/>
                <wp:positionH relativeFrom="column">
                  <wp:posOffset>3488055</wp:posOffset>
                </wp:positionH>
                <wp:positionV relativeFrom="paragraph">
                  <wp:posOffset>4511675</wp:posOffset>
                </wp:positionV>
                <wp:extent cx="374650" cy="3670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273485" w14:textId="77777777" w:rsidR="00284266" w:rsidRPr="00284266" w:rsidRDefault="00284266" w:rsidP="00284266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3A0EA" id="Text Box 4" o:spid="_x0000_s1033" type="#_x0000_t202" style="position:absolute;left:0;text-align:left;margin-left:274.65pt;margin-top:355.25pt;width:29.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" filled="f" stroked="f" strokeweight=".5pt">
                <v:textbox>
                  <w:txbxContent>
                    <w:p w14:paraId="12273485" w14:textId="77777777" w:rsidR="00284266" w:rsidRPr="00284266" w:rsidRDefault="00284266" w:rsidP="00284266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70E16C" wp14:editId="105031C2">
                <wp:simplePos x="0" y="0"/>
                <wp:positionH relativeFrom="column">
                  <wp:posOffset>2338070</wp:posOffset>
                </wp:positionH>
                <wp:positionV relativeFrom="paragraph">
                  <wp:posOffset>6058535</wp:posOffset>
                </wp:positionV>
                <wp:extent cx="374650" cy="36703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22C35" w14:textId="77777777" w:rsidR="00284266" w:rsidRPr="00284266" w:rsidRDefault="00284266" w:rsidP="00284266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0E16C" id="Text Box 13" o:spid="_x0000_s1034" type="#_x0000_t202" style="position:absolute;left:0;text-align:left;margin-left:184.1pt;margin-top:477.05pt;width:29.5pt;height:2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" filled="f" stroked="f" strokeweight=".5pt">
                <v:textbox>
                  <w:txbxContent>
                    <w:p w14:paraId="10322C35" w14:textId="77777777" w:rsidR="00284266" w:rsidRPr="00284266" w:rsidRDefault="00284266" w:rsidP="00284266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18873B" wp14:editId="5013A6DB">
                <wp:simplePos x="0" y="0"/>
                <wp:positionH relativeFrom="column">
                  <wp:posOffset>2308225</wp:posOffset>
                </wp:positionH>
                <wp:positionV relativeFrom="paragraph">
                  <wp:posOffset>5433695</wp:posOffset>
                </wp:positionV>
                <wp:extent cx="374650" cy="36703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07D0D" w14:textId="77777777" w:rsidR="00284266" w:rsidRPr="00284266" w:rsidRDefault="00284266" w:rsidP="00284266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8873B" id="Text Box 8" o:spid="_x0000_s1035" type="#_x0000_t202" style="position:absolute;left:0;text-align:left;margin-left:181.75pt;margin-top:427.85pt;width:29.5pt;height:2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" filled="f" stroked="f" strokeweight=".5pt">
                <v:textbox>
                  <w:txbxContent>
                    <w:p w14:paraId="75307D0D" w14:textId="77777777" w:rsidR="00284266" w:rsidRPr="00284266" w:rsidRDefault="00284266" w:rsidP="00284266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B9A6BE" wp14:editId="62E3480E">
                <wp:simplePos x="0" y="0"/>
                <wp:positionH relativeFrom="column">
                  <wp:posOffset>2338070</wp:posOffset>
                </wp:positionH>
                <wp:positionV relativeFrom="paragraph">
                  <wp:posOffset>5146040</wp:posOffset>
                </wp:positionV>
                <wp:extent cx="374650" cy="36703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E9C4C" w14:textId="6C33FA4B" w:rsidR="00284266" w:rsidRPr="00284266" w:rsidRDefault="00284266" w:rsidP="00284266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A6BE" id="Text Box 11" o:spid="_x0000_s1036" type="#_x0000_t202" style="position:absolute;left:0;text-align:left;margin-left:184.1pt;margin-top:405.2pt;width:29.5pt;height:2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" filled="f" stroked="f" strokeweight=".5pt">
                <v:textbox>
                  <w:txbxContent>
                    <w:p w14:paraId="285E9C4C" w14:textId="6C33FA4B" w:rsidR="00284266" w:rsidRPr="00284266" w:rsidRDefault="00284266" w:rsidP="00284266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A7FF0" wp14:editId="242C635B">
                <wp:simplePos x="0" y="0"/>
                <wp:positionH relativeFrom="column">
                  <wp:posOffset>2306320</wp:posOffset>
                </wp:positionH>
                <wp:positionV relativeFrom="paragraph">
                  <wp:posOffset>4511675</wp:posOffset>
                </wp:positionV>
                <wp:extent cx="374650" cy="36703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B5CC6" w14:textId="3FAB4AAF" w:rsidR="00284266" w:rsidRPr="00284266" w:rsidRDefault="00284266" w:rsidP="00284266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7FF0" id="Text Box 3" o:spid="_x0000_s1037" type="#_x0000_t202" style="position:absolute;left:0;text-align:left;margin-left:181.6pt;margin-top:355.25pt;width:29.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" filled="f" stroked="f" strokeweight=".5pt">
                <v:textbox>
                  <w:txbxContent>
                    <w:p w14:paraId="02AB5CC6" w14:textId="3FAB4AAF" w:rsidR="00284266" w:rsidRPr="00284266" w:rsidRDefault="00284266" w:rsidP="00284266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84266">
        <w:rPr>
          <w:rFonts w:cs="Times New Roman"/>
          <w:noProof/>
          <w:szCs w:val="24"/>
        </w:rPr>
        <w:drawing>
          <wp:inline distT="0" distB="0" distL="0" distR="0" wp14:anchorId="35BF7069" wp14:editId="0C4842D7">
            <wp:extent cx="4732103" cy="647065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Figures3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7" t="5448" r="8985" b="6901"/>
                    <a:stretch/>
                  </pic:blipFill>
                  <pic:spPr bwMode="auto">
                    <a:xfrm>
                      <a:off x="0" y="0"/>
                      <a:ext cx="4745655" cy="6489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773E7" w14:textId="77777777" w:rsidR="00E60CFD" w:rsidRPr="00E60CFD" w:rsidRDefault="00994A3D" w:rsidP="00E60CFD">
      <w:pPr>
        <w:pStyle w:val="Caption"/>
        <w:jc w:val="both"/>
        <w:rPr>
          <w:b w:val="0"/>
          <w:bCs w:val="0"/>
          <w:color w:val="000000" w:themeColor="text1"/>
        </w:rPr>
      </w:pPr>
      <w:r w:rsidRPr="0001436A">
        <w:t xml:space="preserve">Supplementary Figure </w:t>
      </w:r>
      <w:r w:rsidR="00E60CFD" w:rsidRPr="00E60CFD">
        <w:rPr>
          <w:bCs w:val="0"/>
        </w:rPr>
        <w:t>3</w:t>
      </w:r>
      <w:r w:rsidRPr="00E60CFD">
        <w:rPr>
          <w:bCs w:val="0"/>
        </w:rPr>
        <w:t xml:space="preserve">. </w:t>
      </w:r>
      <w:r w:rsidR="00E60CFD" w:rsidRPr="00E60CFD">
        <w:rPr>
          <w:bCs w:val="0"/>
          <w:color w:val="000000" w:themeColor="text1"/>
        </w:rPr>
        <w:t>a.</w:t>
      </w:r>
      <w:r w:rsidR="00E60CFD" w:rsidRPr="00E60CFD">
        <w:rPr>
          <w:b w:val="0"/>
          <w:bCs w:val="0"/>
          <w:color w:val="000000" w:themeColor="text1"/>
        </w:rPr>
        <w:t xml:space="preserve"> </w:t>
      </w:r>
      <w:proofErr w:type="gramStart"/>
      <w:r w:rsidR="00E60CFD" w:rsidRPr="00E60CFD">
        <w:rPr>
          <w:b w:val="0"/>
          <w:bCs w:val="0"/>
          <w:color w:val="000000" w:themeColor="text1"/>
        </w:rPr>
        <w:t>100 meter</w:t>
      </w:r>
      <w:proofErr w:type="gramEnd"/>
      <w:r w:rsidR="00E60CFD" w:rsidRPr="00E60CFD">
        <w:rPr>
          <w:b w:val="0"/>
          <w:bCs w:val="0"/>
          <w:color w:val="000000" w:themeColor="text1"/>
        </w:rPr>
        <w:t xml:space="preserve"> resolution maps of SST and estimated nitrate concentration in the Santa Barbara Channel derived from Landsat 8 imagery. </w:t>
      </w:r>
      <w:r w:rsidR="00E60CFD" w:rsidRPr="00E60CFD">
        <w:rPr>
          <w:color w:val="000000" w:themeColor="text1"/>
        </w:rPr>
        <w:t>b.</w:t>
      </w:r>
      <w:r w:rsidR="00E60CFD" w:rsidRPr="00E60CFD">
        <w:rPr>
          <w:b w:val="0"/>
          <w:bCs w:val="0"/>
          <w:color w:val="000000" w:themeColor="text1"/>
        </w:rPr>
        <w:t xml:space="preserve"> normal curve fit of error distribution of nitrate concentration at different spatial resolutions. </w:t>
      </w:r>
      <w:r w:rsidR="00E60CFD" w:rsidRPr="00E60CFD">
        <w:rPr>
          <w:color w:val="000000" w:themeColor="text1"/>
        </w:rPr>
        <w:t>c.</w:t>
      </w:r>
      <w:r w:rsidR="00E60CFD" w:rsidRPr="00E60CFD">
        <w:rPr>
          <w:b w:val="0"/>
          <w:bCs w:val="0"/>
          <w:color w:val="000000" w:themeColor="text1"/>
        </w:rPr>
        <w:t xml:space="preserve"> Linear fit lines between nitrate concentration calculated from different resolution SST. </w:t>
      </w:r>
      <w:r w:rsidR="00E60CFD" w:rsidRPr="00E60CFD">
        <w:rPr>
          <w:color w:val="000000" w:themeColor="text1"/>
        </w:rPr>
        <w:t>d.</w:t>
      </w:r>
      <w:r w:rsidR="00E60CFD" w:rsidRPr="00E60CFD">
        <w:rPr>
          <w:b w:val="0"/>
          <w:bCs w:val="0"/>
          <w:color w:val="000000" w:themeColor="text1"/>
        </w:rPr>
        <w:t xml:space="preserve"> Maps o</w:t>
      </w:r>
      <w:bookmarkStart w:id="0" w:name="_GoBack"/>
      <w:bookmarkEnd w:id="0"/>
      <w:r w:rsidR="00E60CFD" w:rsidRPr="00E60CFD">
        <w:rPr>
          <w:b w:val="0"/>
          <w:bCs w:val="0"/>
          <w:color w:val="000000" w:themeColor="text1"/>
        </w:rPr>
        <w:t xml:space="preserve">f error between different nitrate products. </w:t>
      </w:r>
    </w:p>
    <w:p w14:paraId="7B65BC41" w14:textId="09663477" w:rsidR="00DE23E8" w:rsidRPr="001549D3" w:rsidRDefault="00DE23E8" w:rsidP="00E60CFD">
      <w:pPr>
        <w:keepNext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E0764C" w14:textId="77777777" w:rsidR="00B567D8" w:rsidRDefault="00B567D8" w:rsidP="00117666">
      <w:pPr>
        <w:spacing w:after="0"/>
      </w:pPr>
      <w:r>
        <w:separator/>
      </w:r>
    </w:p>
  </w:endnote>
  <w:endnote w:type="continuationSeparator" w:id="0">
    <w:p w14:paraId="52278C8F" w14:textId="77777777" w:rsidR="00B567D8" w:rsidRDefault="00B567D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643D1" w14:textId="77777777" w:rsidR="00B567D8" w:rsidRDefault="00B567D8" w:rsidP="00117666">
      <w:pPr>
        <w:spacing w:after="0"/>
      </w:pPr>
      <w:r>
        <w:separator/>
      </w:r>
    </w:p>
  </w:footnote>
  <w:footnote w:type="continuationSeparator" w:id="0">
    <w:p w14:paraId="289EDFE6" w14:textId="77777777" w:rsidR="00B567D8" w:rsidRDefault="00B567D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C659B4"/>
    <w:multiLevelType w:val="multilevel"/>
    <w:tmpl w:val="0F50DC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83C7D"/>
    <w:rsid w:val="00105FD9"/>
    <w:rsid w:val="00117666"/>
    <w:rsid w:val="001549D3"/>
    <w:rsid w:val="00160065"/>
    <w:rsid w:val="00177D84"/>
    <w:rsid w:val="00267D18"/>
    <w:rsid w:val="00274347"/>
    <w:rsid w:val="00284266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E592E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567D8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0CF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3D3ADCA-874F-8549-896F-3F9A91EE5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16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Jordan Snyder</cp:lastModifiedBy>
  <cp:revision>7</cp:revision>
  <cp:lastPrinted>2013-10-03T12:51:00Z</cp:lastPrinted>
  <dcterms:created xsi:type="dcterms:W3CDTF">2019-09-25T19:37:00Z</dcterms:created>
  <dcterms:modified xsi:type="dcterms:W3CDTF">2019-09-25T20:08:00Z</dcterms:modified>
</cp:coreProperties>
</file>