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23195F">
      <w:pPr>
        <w:pStyle w:val="SupplementaryMaterial"/>
        <w:rPr>
          <w:b w:val="0"/>
        </w:rPr>
      </w:pPr>
      <w:r w:rsidRPr="001549D3">
        <w:t>Supplementary Material</w:t>
      </w:r>
    </w:p>
    <w:p w14:paraId="3BD5A427" w14:textId="65553CB4" w:rsidR="00EA3D3C" w:rsidRDefault="0023195F" w:rsidP="0023195F">
      <w:pPr>
        <w:pStyle w:val="Heading1"/>
      </w:pPr>
      <w:r>
        <w:t>R codes</w:t>
      </w:r>
    </w:p>
    <w:p w14:paraId="2820FD96" w14:textId="77777777" w:rsidR="0023195F" w:rsidRDefault="0023195F" w:rsidP="008D6622">
      <w:pPr>
        <w:spacing w:before="0" w:after="0"/>
      </w:pPr>
      <w:r>
        <w:t># retrieve data file and load library</w:t>
      </w:r>
    </w:p>
    <w:p w14:paraId="14AD2ECC" w14:textId="77777777" w:rsidR="0023195F" w:rsidRDefault="0023195F" w:rsidP="008D6622">
      <w:pPr>
        <w:spacing w:before="0" w:after="0"/>
      </w:pPr>
      <w:r>
        <w:t>Data &lt;- read.csv("edeSRS.csv")[-1]</w:t>
      </w:r>
    </w:p>
    <w:p w14:paraId="52E910A4" w14:textId="77777777" w:rsidR="0023195F" w:rsidRDefault="0023195F" w:rsidP="008D6622">
      <w:pPr>
        <w:spacing w:before="0" w:after="0"/>
      </w:pPr>
      <w:r>
        <w:t>library(</w:t>
      </w:r>
      <w:proofErr w:type="spellStart"/>
      <w:r>
        <w:t>qgraph</w:t>
      </w:r>
      <w:proofErr w:type="spellEnd"/>
      <w:r>
        <w:t>)</w:t>
      </w:r>
    </w:p>
    <w:p w14:paraId="523036D3" w14:textId="77777777" w:rsidR="0023195F" w:rsidRDefault="0023195F" w:rsidP="008D6622">
      <w:pPr>
        <w:spacing w:before="0" w:after="0"/>
      </w:pPr>
      <w:r>
        <w:t>library(</w:t>
      </w:r>
      <w:proofErr w:type="spellStart"/>
      <w:r>
        <w:t>networktools</w:t>
      </w:r>
      <w:proofErr w:type="spellEnd"/>
      <w:r>
        <w:t>)</w:t>
      </w:r>
    </w:p>
    <w:p w14:paraId="1EB40EED" w14:textId="77777777" w:rsidR="0023195F" w:rsidRDefault="0023195F" w:rsidP="008D6622">
      <w:pPr>
        <w:spacing w:before="0" w:after="0"/>
      </w:pPr>
      <w:r w:rsidRPr="00E12D00">
        <w:t>library(</w:t>
      </w:r>
      <w:proofErr w:type="spellStart"/>
      <w:r w:rsidRPr="00E12D00">
        <w:t>bootnet</w:t>
      </w:r>
      <w:proofErr w:type="spellEnd"/>
      <w:r w:rsidRPr="00E12D00">
        <w:t>)</w:t>
      </w:r>
    </w:p>
    <w:p w14:paraId="7CAD5E81" w14:textId="77777777" w:rsidR="0023195F" w:rsidRDefault="0023195F" w:rsidP="008D6622">
      <w:pPr>
        <w:spacing w:before="0" w:after="0"/>
      </w:pPr>
      <w:r>
        <w:t>View(Data)</w:t>
      </w:r>
    </w:p>
    <w:p w14:paraId="220F74D9" w14:textId="77777777" w:rsidR="0023195F" w:rsidRDefault="0023195F" w:rsidP="008D6622">
      <w:pPr>
        <w:spacing w:before="0" w:after="0"/>
      </w:pPr>
    </w:p>
    <w:p w14:paraId="46027795" w14:textId="77777777" w:rsidR="0023195F" w:rsidRDefault="0023195F" w:rsidP="008D6622">
      <w:pPr>
        <w:spacing w:before="0" w:after="0"/>
      </w:pPr>
      <w:r>
        <w:t>#goldbricker</w:t>
      </w:r>
    </w:p>
    <w:p w14:paraId="67B2654B" w14:textId="77777777" w:rsidR="0023195F" w:rsidRDefault="0023195F" w:rsidP="008D6622">
      <w:pPr>
        <w:spacing w:before="0" w:after="0"/>
      </w:pPr>
      <w:proofErr w:type="spellStart"/>
      <w:r>
        <w:t>gb_edsrs</w:t>
      </w:r>
      <w:proofErr w:type="spellEnd"/>
      <w:r>
        <w:t xml:space="preserve"> &lt;- goldbricker(Data, p = 0.05, threshold = 0.25)</w:t>
      </w:r>
    </w:p>
    <w:p w14:paraId="41E4EA1A" w14:textId="77777777" w:rsidR="0023195F" w:rsidRDefault="0023195F" w:rsidP="008D6622">
      <w:pPr>
        <w:spacing w:before="0" w:after="0"/>
      </w:pPr>
    </w:p>
    <w:p w14:paraId="05F5CAF4" w14:textId="77777777" w:rsidR="0023195F" w:rsidRDefault="0023195F" w:rsidP="008D6622">
      <w:pPr>
        <w:spacing w:before="0" w:after="0"/>
      </w:pPr>
      <w:r>
        <w:t>#drop bad pairs</w:t>
      </w:r>
    </w:p>
    <w:p w14:paraId="4177AE82" w14:textId="77777777" w:rsidR="0023195F" w:rsidRDefault="0023195F" w:rsidP="008D6622">
      <w:pPr>
        <w:spacing w:before="0" w:after="0"/>
      </w:pPr>
      <w:proofErr w:type="spellStart"/>
      <w:r>
        <w:t>reduced_edsrs</w:t>
      </w:r>
      <w:proofErr w:type="spellEnd"/>
      <w:r>
        <w:t xml:space="preserve"> &lt;- </w:t>
      </w:r>
      <w:proofErr w:type="spellStart"/>
      <w:r>
        <w:t>net_reduce</w:t>
      </w:r>
      <w:proofErr w:type="spellEnd"/>
      <w:r>
        <w:t xml:space="preserve">(data = Data, </w:t>
      </w:r>
      <w:proofErr w:type="spellStart"/>
      <w:r>
        <w:t>badpairs</w:t>
      </w:r>
      <w:proofErr w:type="spellEnd"/>
      <w:r>
        <w:t xml:space="preserve"> = </w:t>
      </w:r>
      <w:proofErr w:type="spellStart"/>
      <w:r>
        <w:t>gb_edsrs</w:t>
      </w:r>
      <w:proofErr w:type="spellEnd"/>
      <w:r>
        <w:t>, method="</w:t>
      </w:r>
      <w:proofErr w:type="spellStart"/>
      <w:r>
        <w:t>best_goldbricker</w:t>
      </w:r>
      <w:proofErr w:type="spellEnd"/>
      <w:r>
        <w:t>")</w:t>
      </w:r>
    </w:p>
    <w:p w14:paraId="276E9016" w14:textId="77777777" w:rsidR="0023195F" w:rsidRDefault="0023195F" w:rsidP="008D6622">
      <w:pPr>
        <w:spacing w:before="0" w:after="0"/>
      </w:pPr>
    </w:p>
    <w:p w14:paraId="579A742F" w14:textId="77777777" w:rsidR="0023195F" w:rsidRDefault="0023195F" w:rsidP="008D6622">
      <w:pPr>
        <w:spacing w:before="0" w:after="0"/>
      </w:pPr>
      <w:r>
        <w:t>#or combine pairs</w:t>
      </w:r>
    </w:p>
    <w:p w14:paraId="5B6800E5" w14:textId="77777777" w:rsidR="0023195F" w:rsidRDefault="0023195F" w:rsidP="008D6622">
      <w:pPr>
        <w:spacing w:before="0" w:after="0"/>
      </w:pPr>
      <w:proofErr w:type="spellStart"/>
      <w:r>
        <w:t>reduced_edsrs</w:t>
      </w:r>
      <w:proofErr w:type="spellEnd"/>
      <w:r>
        <w:t xml:space="preserve"> &lt;- </w:t>
      </w:r>
      <w:proofErr w:type="spellStart"/>
      <w:r>
        <w:t>net_reduce</w:t>
      </w:r>
      <w:proofErr w:type="spellEnd"/>
      <w:r>
        <w:t xml:space="preserve">(data = Data, </w:t>
      </w:r>
      <w:proofErr w:type="spellStart"/>
      <w:r>
        <w:t>badpairs</w:t>
      </w:r>
      <w:proofErr w:type="spellEnd"/>
      <w:r>
        <w:t xml:space="preserve"> = </w:t>
      </w:r>
      <w:proofErr w:type="spellStart"/>
      <w:r>
        <w:t>gb_edsrs</w:t>
      </w:r>
      <w:proofErr w:type="spellEnd"/>
      <w:r>
        <w:t>)</w:t>
      </w:r>
    </w:p>
    <w:p w14:paraId="3FF73885" w14:textId="77777777" w:rsidR="0023195F" w:rsidRDefault="0023195F" w:rsidP="008D6622">
      <w:pPr>
        <w:spacing w:before="0" w:after="0"/>
      </w:pPr>
    </w:p>
    <w:p w14:paraId="0A400C4E" w14:textId="77777777" w:rsidR="0023195F" w:rsidRDefault="0023195F" w:rsidP="008D6622">
      <w:pPr>
        <w:spacing w:before="0" w:after="0"/>
      </w:pPr>
      <w:r>
        <w:t>#save reduced data set</w:t>
      </w:r>
    </w:p>
    <w:p w14:paraId="5624B279" w14:textId="77777777" w:rsidR="0023195F" w:rsidRDefault="0023195F" w:rsidP="008D6622">
      <w:pPr>
        <w:spacing w:before="0" w:after="0"/>
      </w:pPr>
      <w:r>
        <w:t>save(</w:t>
      </w:r>
      <w:proofErr w:type="spellStart"/>
      <w:r>
        <w:t>reduced_edsrs</w:t>
      </w:r>
      <w:proofErr w:type="spellEnd"/>
      <w:r>
        <w:t>, file = "</w:t>
      </w:r>
      <w:proofErr w:type="spellStart"/>
      <w:r>
        <w:t>reduced_edrs.Rdata</w:t>
      </w:r>
      <w:proofErr w:type="spellEnd"/>
      <w:r>
        <w:t>")</w:t>
      </w:r>
    </w:p>
    <w:p w14:paraId="58DFB741" w14:textId="77777777" w:rsidR="0023195F" w:rsidRDefault="0023195F" w:rsidP="008D6622">
      <w:pPr>
        <w:spacing w:before="0" w:after="0"/>
      </w:pPr>
      <w:r>
        <w:t>write.csv(</w:t>
      </w:r>
      <w:proofErr w:type="spellStart"/>
      <w:r>
        <w:t>reduced_edsrs</w:t>
      </w:r>
      <w:proofErr w:type="spellEnd"/>
      <w:r>
        <w:t xml:space="preserve">, file = "reduced_edrs.csv", </w:t>
      </w:r>
      <w:proofErr w:type="spellStart"/>
      <w:r>
        <w:t>row.names</w:t>
      </w:r>
      <w:proofErr w:type="spellEnd"/>
      <w:r>
        <w:t>=F)</w:t>
      </w:r>
    </w:p>
    <w:p w14:paraId="198616A7" w14:textId="77777777" w:rsidR="0023195F" w:rsidRDefault="0023195F" w:rsidP="008D6622">
      <w:pPr>
        <w:spacing w:before="0" w:after="0"/>
      </w:pPr>
    </w:p>
    <w:p w14:paraId="481FB692" w14:textId="77777777" w:rsidR="0023195F" w:rsidRDefault="0023195F" w:rsidP="008D6622">
      <w:pPr>
        <w:spacing w:before="0" w:after="0"/>
      </w:pPr>
      <w:r>
        <w:t>#import reduced data set</w:t>
      </w:r>
    </w:p>
    <w:p w14:paraId="03ABD7D5" w14:textId="77777777" w:rsidR="0023195F" w:rsidRDefault="0023195F" w:rsidP="008D6622">
      <w:pPr>
        <w:spacing w:before="0" w:after="0"/>
      </w:pPr>
      <w:proofErr w:type="spellStart"/>
      <w:r>
        <w:t>reduced_edsrs</w:t>
      </w:r>
      <w:proofErr w:type="spellEnd"/>
      <w:r>
        <w:t xml:space="preserve"> &lt;- read.csv("reduced_edrs.csv")</w:t>
      </w:r>
    </w:p>
    <w:p w14:paraId="7283C338" w14:textId="77777777" w:rsidR="0023195F" w:rsidRDefault="0023195F" w:rsidP="008D6622">
      <w:pPr>
        <w:spacing w:before="0" w:after="0"/>
      </w:pPr>
    </w:p>
    <w:p w14:paraId="43E52811" w14:textId="77777777" w:rsidR="0023195F" w:rsidRDefault="0023195F" w:rsidP="008D6622">
      <w:pPr>
        <w:spacing w:before="0" w:after="0"/>
      </w:pPr>
      <w:r>
        <w:t>#create groups</w:t>
      </w:r>
    </w:p>
    <w:p w14:paraId="493EDD3B" w14:textId="77777777" w:rsidR="0023195F" w:rsidRDefault="0023195F" w:rsidP="008D6622">
      <w:pPr>
        <w:spacing w:before="0" w:after="0"/>
      </w:pPr>
      <w:r>
        <w:t>groups &lt;- list(EDEQ = c(1:18), SRS2 = c(19:73))</w:t>
      </w:r>
    </w:p>
    <w:p w14:paraId="0BB9FE19" w14:textId="77777777" w:rsidR="0023195F" w:rsidRDefault="0023195F" w:rsidP="008D6622">
      <w:pPr>
        <w:spacing w:before="0" w:after="0"/>
      </w:pPr>
    </w:p>
    <w:p w14:paraId="7955BA81" w14:textId="77777777" w:rsidR="0023195F" w:rsidRDefault="0023195F" w:rsidP="008D6622">
      <w:pPr>
        <w:spacing w:before="0" w:after="0"/>
      </w:pPr>
      <w:r>
        <w:t>#create correlation matrix</w:t>
      </w:r>
    </w:p>
    <w:p w14:paraId="68E0D442" w14:textId="77777777" w:rsidR="0023195F" w:rsidRDefault="0023195F" w:rsidP="008D6622">
      <w:pPr>
        <w:spacing w:before="0" w:after="0"/>
      </w:pPr>
      <w:proofErr w:type="spellStart"/>
      <w:r>
        <w:t>cor</w:t>
      </w:r>
      <w:proofErr w:type="spellEnd"/>
      <w:r>
        <w:t xml:space="preserve"> &lt;-</w:t>
      </w:r>
      <w:proofErr w:type="spellStart"/>
      <w:r>
        <w:t>cor_auto</w:t>
      </w:r>
      <w:proofErr w:type="spellEnd"/>
      <w:r>
        <w:t>(</w:t>
      </w:r>
      <w:proofErr w:type="spellStart"/>
      <w:r>
        <w:t>reduced_edsrs</w:t>
      </w:r>
      <w:proofErr w:type="spellEnd"/>
      <w:r>
        <w:t>)</w:t>
      </w:r>
    </w:p>
    <w:p w14:paraId="143BC950" w14:textId="77777777" w:rsidR="0023195F" w:rsidRDefault="0023195F" w:rsidP="008D6622">
      <w:pPr>
        <w:spacing w:before="0" w:after="0"/>
      </w:pPr>
    </w:p>
    <w:p w14:paraId="54A6B3AA" w14:textId="77777777" w:rsidR="0023195F" w:rsidRDefault="0023195F" w:rsidP="008D6622">
      <w:pPr>
        <w:spacing w:before="0" w:after="0"/>
      </w:pPr>
      <w:r>
        <w:t>#create EBIC graph</w:t>
      </w:r>
    </w:p>
    <w:p w14:paraId="1A47640A" w14:textId="77777777" w:rsidR="0023195F" w:rsidRDefault="0023195F" w:rsidP="008D6622">
      <w:pPr>
        <w:spacing w:before="0" w:after="0"/>
      </w:pPr>
      <w:proofErr w:type="spellStart"/>
      <w:r>
        <w:t>EBICgraph</w:t>
      </w:r>
      <w:proofErr w:type="spellEnd"/>
      <w:r>
        <w:t xml:space="preserve"> &lt;-</w:t>
      </w:r>
      <w:proofErr w:type="spellStart"/>
      <w:r>
        <w:t>qgraph</w:t>
      </w:r>
      <w:proofErr w:type="spellEnd"/>
      <w:r>
        <w:t>(</w:t>
      </w:r>
      <w:proofErr w:type="spellStart"/>
      <w:r>
        <w:t>cor</w:t>
      </w:r>
      <w:proofErr w:type="spellEnd"/>
      <w:r>
        <w:t>, graph = "</w:t>
      </w:r>
      <w:proofErr w:type="spellStart"/>
      <w:r>
        <w:t>glasso</w:t>
      </w:r>
      <w:proofErr w:type="spellEnd"/>
      <w:r>
        <w:t xml:space="preserve">", layout = "spring", labels = </w:t>
      </w:r>
      <w:proofErr w:type="spellStart"/>
      <w:r>
        <w:t>colnames</w:t>
      </w:r>
      <w:proofErr w:type="spellEnd"/>
      <w:r>
        <w:t>(</w:t>
      </w:r>
      <w:proofErr w:type="spellStart"/>
      <w:r>
        <w:t>reduced_edsrs</w:t>
      </w:r>
      <w:proofErr w:type="spellEnd"/>
      <w:r>
        <w:t xml:space="preserve">), tuning = 0.25, </w:t>
      </w:r>
      <w:proofErr w:type="spellStart"/>
      <w:r>
        <w:t>sampleSize</w:t>
      </w:r>
      <w:proofErr w:type="spellEnd"/>
      <w:r>
        <w:t xml:space="preserve"> = </w:t>
      </w:r>
      <w:proofErr w:type="spellStart"/>
      <w:r>
        <w:t>nrow</w:t>
      </w:r>
      <w:proofErr w:type="spellEnd"/>
      <w:r>
        <w:t>(</w:t>
      </w:r>
      <w:proofErr w:type="spellStart"/>
      <w:r>
        <w:t>reduced_edsrs</w:t>
      </w:r>
      <w:proofErr w:type="spellEnd"/>
      <w:r>
        <w:t>), groups = groups)</w:t>
      </w:r>
    </w:p>
    <w:p w14:paraId="3FD5A0F6" w14:textId="77777777" w:rsidR="0023195F" w:rsidRDefault="0023195F" w:rsidP="008D6622">
      <w:pPr>
        <w:spacing w:before="0" w:after="0"/>
      </w:pPr>
      <w:r>
        <w:t>#save EBIC graph</w:t>
      </w:r>
    </w:p>
    <w:p w14:paraId="018CC23B" w14:textId="77777777" w:rsidR="0023195F" w:rsidRPr="00B551A0" w:rsidRDefault="0023195F" w:rsidP="008D6622">
      <w:pPr>
        <w:spacing w:before="0" w:after="0"/>
      </w:pPr>
      <w:proofErr w:type="spellStart"/>
      <w:r>
        <w:t>EBICgraph</w:t>
      </w:r>
      <w:proofErr w:type="spellEnd"/>
      <w:r>
        <w:t xml:space="preserve"> &lt;-</w:t>
      </w:r>
      <w:proofErr w:type="spellStart"/>
      <w:r>
        <w:t>qgraph</w:t>
      </w:r>
      <w:proofErr w:type="spellEnd"/>
      <w:r>
        <w:t>(</w:t>
      </w:r>
      <w:proofErr w:type="spellStart"/>
      <w:r>
        <w:t>cor</w:t>
      </w:r>
      <w:proofErr w:type="spellEnd"/>
      <w:r>
        <w:t>, graph = "</w:t>
      </w:r>
      <w:proofErr w:type="spellStart"/>
      <w:r>
        <w:t>glasso</w:t>
      </w:r>
      <w:proofErr w:type="spellEnd"/>
      <w:r>
        <w:t xml:space="preserve">", layout = "spring", labels = </w:t>
      </w:r>
      <w:proofErr w:type="spellStart"/>
      <w:r>
        <w:t>colnames</w:t>
      </w:r>
      <w:proofErr w:type="spellEnd"/>
      <w:r>
        <w:t>(</w:t>
      </w:r>
      <w:proofErr w:type="spellStart"/>
      <w:r>
        <w:t>reduced_edsrs</w:t>
      </w:r>
      <w:proofErr w:type="spellEnd"/>
      <w:r>
        <w:t xml:space="preserve">), tuning = 0.25, </w:t>
      </w:r>
      <w:proofErr w:type="spellStart"/>
      <w:r>
        <w:t>sampleSize</w:t>
      </w:r>
      <w:proofErr w:type="spellEnd"/>
      <w:r>
        <w:t xml:space="preserve"> = </w:t>
      </w:r>
      <w:proofErr w:type="spellStart"/>
      <w:r>
        <w:t>nrow</w:t>
      </w:r>
      <w:proofErr w:type="spellEnd"/>
      <w:r>
        <w:t>(</w:t>
      </w:r>
      <w:proofErr w:type="spellStart"/>
      <w:r>
        <w:t>reduced_edsrs</w:t>
      </w:r>
      <w:proofErr w:type="spellEnd"/>
      <w:r>
        <w:t>), groups = groups, filetype='</w:t>
      </w:r>
      <w:proofErr w:type="spellStart"/>
      <w:r>
        <w:t>png</w:t>
      </w:r>
      <w:proofErr w:type="spellEnd"/>
      <w:r>
        <w:t>')</w:t>
      </w:r>
    </w:p>
    <w:p w14:paraId="10040224" w14:textId="77777777" w:rsidR="0023195F" w:rsidRPr="00B551A0" w:rsidRDefault="0023195F" w:rsidP="008D6622">
      <w:pPr>
        <w:spacing w:before="0" w:after="0"/>
      </w:pPr>
    </w:p>
    <w:p w14:paraId="04D2D51B" w14:textId="77777777" w:rsidR="0023195F" w:rsidRPr="00B551A0" w:rsidRDefault="0023195F" w:rsidP="008D6622">
      <w:pPr>
        <w:spacing w:before="0" w:after="0"/>
      </w:pPr>
      <w:r w:rsidRPr="00B551A0">
        <w:t>#plot expected influence centrality</w:t>
      </w:r>
    </w:p>
    <w:p w14:paraId="27462A5D" w14:textId="77777777" w:rsidR="0023195F" w:rsidRPr="00B551A0" w:rsidRDefault="0023195F" w:rsidP="008D6622">
      <w:pPr>
        <w:spacing w:before="0" w:after="0"/>
      </w:pPr>
      <w:proofErr w:type="spellStart"/>
      <w:r w:rsidRPr="00B551A0">
        <w:t>centralityPlot</w:t>
      </w:r>
      <w:proofErr w:type="spellEnd"/>
      <w:r w:rsidRPr="00B551A0">
        <w:t>(</w:t>
      </w:r>
      <w:proofErr w:type="spellStart"/>
      <w:r w:rsidRPr="00B551A0">
        <w:t>EBICgraph</w:t>
      </w:r>
      <w:proofErr w:type="spellEnd"/>
      <w:r w:rsidRPr="00B551A0">
        <w:t>, include = "</w:t>
      </w:r>
      <w:proofErr w:type="spellStart"/>
      <w:r w:rsidRPr="00B551A0">
        <w:t>ExpectedInfluence</w:t>
      </w:r>
      <w:proofErr w:type="spellEnd"/>
      <w:r w:rsidRPr="00B551A0">
        <w:t xml:space="preserve">", </w:t>
      </w:r>
      <w:proofErr w:type="spellStart"/>
      <w:r w:rsidRPr="00B551A0">
        <w:t>orderBy</w:t>
      </w:r>
      <w:proofErr w:type="spellEnd"/>
      <w:r w:rsidRPr="00B551A0">
        <w:t xml:space="preserve"> = "</w:t>
      </w:r>
      <w:proofErr w:type="spellStart"/>
      <w:r w:rsidRPr="00B551A0">
        <w:t>ExpectedInfluence</w:t>
      </w:r>
      <w:proofErr w:type="spellEnd"/>
      <w:r w:rsidRPr="00B551A0">
        <w:t>")</w:t>
      </w:r>
    </w:p>
    <w:p w14:paraId="49D400CC" w14:textId="77777777" w:rsidR="0023195F" w:rsidRPr="00B551A0" w:rsidRDefault="0023195F" w:rsidP="008D6622">
      <w:pPr>
        <w:spacing w:before="0" w:after="0"/>
      </w:pPr>
    </w:p>
    <w:p w14:paraId="652F6D7C" w14:textId="77777777" w:rsidR="0023195F" w:rsidRPr="00B551A0" w:rsidRDefault="0023195F" w:rsidP="008D6622">
      <w:pPr>
        <w:spacing w:before="0" w:after="0"/>
      </w:pPr>
      <w:r w:rsidRPr="00B551A0">
        <w:t>#plot bridge metrics</w:t>
      </w:r>
    </w:p>
    <w:p w14:paraId="67880842" w14:textId="77777777" w:rsidR="0023195F" w:rsidRPr="00B551A0" w:rsidRDefault="0023195F" w:rsidP="008D6622">
      <w:pPr>
        <w:spacing w:before="0" w:after="0"/>
      </w:pPr>
      <w:r w:rsidRPr="00B551A0">
        <w:t>b &lt;-  bridge(</w:t>
      </w:r>
      <w:proofErr w:type="spellStart"/>
      <w:r w:rsidRPr="00B551A0">
        <w:t>EBICgraph</w:t>
      </w:r>
      <w:proofErr w:type="spellEnd"/>
      <w:r w:rsidRPr="00B551A0">
        <w:t>, communities = groups)</w:t>
      </w:r>
    </w:p>
    <w:p w14:paraId="68B1C07D" w14:textId="77777777" w:rsidR="0023195F" w:rsidRDefault="0023195F" w:rsidP="008D6622">
      <w:pPr>
        <w:spacing w:before="0" w:after="0"/>
      </w:pPr>
      <w:r w:rsidRPr="00B551A0">
        <w:lastRenderedPageBreak/>
        <w:t>plot(b, order = "value", include = c("Bridge Expected Influence (1-step)", "Bridge Expected Influence (2-step)"))</w:t>
      </w:r>
    </w:p>
    <w:p w14:paraId="06326690" w14:textId="77777777" w:rsidR="0023195F" w:rsidRDefault="0023195F" w:rsidP="008D6622">
      <w:pPr>
        <w:spacing w:before="0" w:after="0"/>
      </w:pPr>
    </w:p>
    <w:p w14:paraId="56954C0C" w14:textId="77777777" w:rsidR="0023195F" w:rsidRDefault="0023195F" w:rsidP="008D6622">
      <w:pPr>
        <w:spacing w:before="0" w:after="0"/>
      </w:pPr>
      <w:r>
        <w:t xml:space="preserve">#Estimates network for bootstrapping </w:t>
      </w:r>
    </w:p>
    <w:p w14:paraId="389348DE" w14:textId="77777777" w:rsidR="0023195F" w:rsidRDefault="0023195F" w:rsidP="008D6622">
      <w:pPr>
        <w:spacing w:before="0" w:after="0"/>
      </w:pPr>
      <w:proofErr w:type="spellStart"/>
      <w:r>
        <w:t>Network_reduced</w:t>
      </w:r>
      <w:proofErr w:type="spellEnd"/>
      <w:r>
        <w:t xml:space="preserve"> &lt;- </w:t>
      </w:r>
      <w:proofErr w:type="spellStart"/>
      <w:r>
        <w:t>estimateNetwork</w:t>
      </w:r>
      <w:proofErr w:type="spellEnd"/>
      <w:r>
        <w:t>(</w:t>
      </w:r>
      <w:proofErr w:type="spellStart"/>
      <w:r>
        <w:t>reduced_edsrs</w:t>
      </w:r>
      <w:proofErr w:type="spellEnd"/>
      <w:r>
        <w:t>, default = '</w:t>
      </w:r>
      <w:proofErr w:type="spellStart"/>
      <w:r>
        <w:t>cor</w:t>
      </w:r>
      <w:proofErr w:type="spellEnd"/>
      <w:r>
        <w:t>')</w:t>
      </w:r>
    </w:p>
    <w:p w14:paraId="055F44B1" w14:textId="77777777" w:rsidR="0023195F" w:rsidRDefault="0023195F" w:rsidP="008D6622">
      <w:pPr>
        <w:spacing w:before="0" w:after="0"/>
      </w:pPr>
    </w:p>
    <w:p w14:paraId="32DAFE30" w14:textId="77777777" w:rsidR="0023195F" w:rsidRDefault="0023195F" w:rsidP="008D6622">
      <w:pPr>
        <w:spacing w:before="0" w:after="0"/>
      </w:pPr>
      <w:r>
        <w:t>#Bootstraps, nonparametric</w:t>
      </w:r>
    </w:p>
    <w:p w14:paraId="165640A5" w14:textId="77777777" w:rsidR="0023195F" w:rsidRDefault="0023195F" w:rsidP="008D6622">
      <w:pPr>
        <w:spacing w:before="0" w:after="0"/>
      </w:pPr>
      <w:proofErr w:type="spellStart"/>
      <w:r>
        <w:t>Results_bridge_ei_nonparameteric</w:t>
      </w:r>
      <w:proofErr w:type="spellEnd"/>
      <w:r>
        <w:t xml:space="preserve"> &lt;- </w:t>
      </w:r>
      <w:proofErr w:type="spellStart"/>
      <w:r>
        <w:t>bootnet</w:t>
      </w:r>
      <w:proofErr w:type="spellEnd"/>
      <w:r>
        <w:t>(</w:t>
      </w:r>
      <w:proofErr w:type="spellStart"/>
      <w:r>
        <w:t>Network_reduced</w:t>
      </w:r>
      <w:proofErr w:type="spellEnd"/>
      <w:r>
        <w:t>, default='</w:t>
      </w:r>
      <w:proofErr w:type="spellStart"/>
      <w:r>
        <w:t>EBICglasso</w:t>
      </w:r>
      <w:proofErr w:type="spellEnd"/>
      <w:r>
        <w:t xml:space="preserve">', type='nonparametric', </w:t>
      </w:r>
    </w:p>
    <w:p w14:paraId="05FABF2E" w14:textId="77777777" w:rsidR="0023195F" w:rsidRDefault="0023195F" w:rsidP="008D6622">
      <w:pPr>
        <w:spacing w:before="0" w:after="0"/>
      </w:pPr>
      <w:r>
        <w:t xml:space="preserve">                    </w:t>
      </w:r>
      <w:proofErr w:type="spellStart"/>
      <w:r>
        <w:t>nBoots</w:t>
      </w:r>
      <w:proofErr w:type="spellEnd"/>
      <w:r>
        <w:t xml:space="preserve"> = 1000, </w:t>
      </w:r>
      <w:proofErr w:type="spellStart"/>
      <w:r>
        <w:t>nCores</w:t>
      </w:r>
      <w:proofErr w:type="spellEnd"/>
      <w:r>
        <w:t xml:space="preserve"> = 8, statistics = c('</w:t>
      </w:r>
      <w:proofErr w:type="spellStart"/>
      <w:r>
        <w:t>bridgeExpectedInfluence</w:t>
      </w:r>
      <w:proofErr w:type="spellEnd"/>
      <w:r>
        <w:t>', 'edge', 'strength', '</w:t>
      </w:r>
      <w:proofErr w:type="spellStart"/>
      <w:r>
        <w:t>expectedInfluence</w:t>
      </w:r>
      <w:proofErr w:type="spellEnd"/>
      <w:r>
        <w:t>'))</w:t>
      </w:r>
    </w:p>
    <w:p w14:paraId="7F84F4E4" w14:textId="77777777" w:rsidR="0023195F" w:rsidRDefault="0023195F" w:rsidP="008D6622">
      <w:pPr>
        <w:spacing w:before="0" w:after="0"/>
      </w:pPr>
      <w:r>
        <w:t xml:space="preserve"> </w:t>
      </w:r>
    </w:p>
    <w:p w14:paraId="2AB3BCF9" w14:textId="77777777" w:rsidR="0023195F" w:rsidRDefault="0023195F" w:rsidP="008D6622">
      <w:pPr>
        <w:spacing w:before="0" w:after="0"/>
      </w:pPr>
      <w:r>
        <w:t># Plot bootstrapped edge CIs:</w:t>
      </w:r>
    </w:p>
    <w:p w14:paraId="4C6576E5" w14:textId="77777777" w:rsidR="0023195F" w:rsidRDefault="0023195F" w:rsidP="008D6622">
      <w:pPr>
        <w:spacing w:before="0" w:after="0"/>
      </w:pPr>
      <w:r>
        <w:t>plot(</w:t>
      </w:r>
      <w:proofErr w:type="spellStart"/>
      <w:r>
        <w:t>Results_bridge_ei_nonparameteric</w:t>
      </w:r>
      <w:proofErr w:type="spellEnd"/>
      <w:r>
        <w:t>, labels = TRUE, order = '</w:t>
      </w:r>
      <w:proofErr w:type="spellStart"/>
      <w:r>
        <w:t>sample',statistics</w:t>
      </w:r>
      <w:proofErr w:type="spellEnd"/>
      <w:r>
        <w:t xml:space="preserve"> = 'edge')</w:t>
      </w:r>
    </w:p>
    <w:p w14:paraId="6B8F123F" w14:textId="77777777" w:rsidR="0023195F" w:rsidRDefault="0023195F" w:rsidP="008D6622">
      <w:pPr>
        <w:spacing w:before="0" w:after="0"/>
      </w:pPr>
      <w:r>
        <w:t xml:space="preserve"> </w:t>
      </w:r>
    </w:p>
    <w:p w14:paraId="6ABBD9AB" w14:textId="77777777" w:rsidR="0023195F" w:rsidRDefault="0023195F" w:rsidP="008D6622">
      <w:pPr>
        <w:spacing w:before="0" w:after="0"/>
      </w:pPr>
      <w:r>
        <w:t># Plot significant differences (alpha = 0.05) of edges, expected influence, expected bridge influence :</w:t>
      </w:r>
    </w:p>
    <w:p w14:paraId="439A6CC8" w14:textId="77777777" w:rsidR="0023195F" w:rsidRDefault="0023195F" w:rsidP="008D6622">
      <w:pPr>
        <w:spacing w:before="0" w:after="0"/>
      </w:pPr>
      <w:r>
        <w:t>plot(</w:t>
      </w:r>
      <w:proofErr w:type="spellStart"/>
      <w:r>
        <w:t>Results_bridge_ei_nonparameteric</w:t>
      </w:r>
      <w:proofErr w:type="spellEnd"/>
      <w:r>
        <w:t>, "edge", plot = "difference",</w:t>
      </w:r>
      <w:proofErr w:type="spellStart"/>
      <w:r>
        <w:t>onlyNonZero</w:t>
      </w:r>
      <w:proofErr w:type="spellEnd"/>
      <w:r>
        <w:t xml:space="preserve"> = TRUE,</w:t>
      </w:r>
    </w:p>
    <w:p w14:paraId="164C1192" w14:textId="77777777" w:rsidR="0023195F" w:rsidRDefault="0023195F" w:rsidP="008D6622">
      <w:pPr>
        <w:spacing w:before="0" w:after="0"/>
      </w:pPr>
      <w:r>
        <w:t xml:space="preserve">      order = "sample")</w:t>
      </w:r>
    </w:p>
    <w:p w14:paraId="7F4ACA81" w14:textId="77777777" w:rsidR="0023195F" w:rsidRDefault="0023195F" w:rsidP="008D6622">
      <w:pPr>
        <w:spacing w:before="0" w:after="0"/>
      </w:pPr>
      <w:r>
        <w:t xml:space="preserve"> plot(</w:t>
      </w:r>
      <w:proofErr w:type="spellStart"/>
      <w:r>
        <w:t>Results_bridge_ei_nonparameteric</w:t>
      </w:r>
      <w:proofErr w:type="spellEnd"/>
      <w:r>
        <w:t>, "</w:t>
      </w:r>
      <w:proofErr w:type="spellStart"/>
      <w:r>
        <w:t>expectedInfluence</w:t>
      </w:r>
      <w:proofErr w:type="spellEnd"/>
      <w:r>
        <w:t>", plot = "difference")</w:t>
      </w:r>
    </w:p>
    <w:p w14:paraId="7347A71A" w14:textId="77777777" w:rsidR="0023195F" w:rsidRDefault="0023195F" w:rsidP="008D6622">
      <w:pPr>
        <w:spacing w:before="0" w:after="0"/>
      </w:pPr>
      <w:r>
        <w:t>plot(</w:t>
      </w:r>
      <w:proofErr w:type="spellStart"/>
      <w:r>
        <w:t>Results_bridge_ei_nonparameteric</w:t>
      </w:r>
      <w:proofErr w:type="spellEnd"/>
      <w:r>
        <w:t>, "</w:t>
      </w:r>
      <w:r w:rsidRPr="00392978">
        <w:t xml:space="preserve"> </w:t>
      </w:r>
      <w:r>
        <w:t>'</w:t>
      </w:r>
      <w:proofErr w:type="spellStart"/>
      <w:r>
        <w:t>bridgeExpectedInfluence</w:t>
      </w:r>
      <w:proofErr w:type="spellEnd"/>
      <w:r>
        <w:t>'", plot = "difference")</w:t>
      </w:r>
    </w:p>
    <w:p w14:paraId="1EE2948C" w14:textId="77777777" w:rsidR="0023195F" w:rsidRDefault="0023195F" w:rsidP="008D6622">
      <w:pPr>
        <w:spacing w:before="0" w:after="0"/>
      </w:pPr>
    </w:p>
    <w:p w14:paraId="75697B53" w14:textId="77777777" w:rsidR="0023195F" w:rsidRDefault="0023195F" w:rsidP="008D6622">
      <w:pPr>
        <w:spacing w:before="0" w:after="0"/>
      </w:pPr>
    </w:p>
    <w:p w14:paraId="6AAD0F65" w14:textId="77777777" w:rsidR="0023195F" w:rsidRDefault="0023195F" w:rsidP="008D6622">
      <w:pPr>
        <w:spacing w:before="0" w:after="0"/>
      </w:pPr>
      <w:r>
        <w:t># Case-drop bootstrap. This is needed to compute cs-coefficients and stability</w:t>
      </w:r>
    </w:p>
    <w:p w14:paraId="0C34736E" w14:textId="77777777" w:rsidR="0023195F" w:rsidRDefault="0023195F" w:rsidP="008D6622">
      <w:pPr>
        <w:spacing w:before="0" w:after="0"/>
      </w:pPr>
      <w:proofErr w:type="spellStart"/>
      <w:r>
        <w:t>Results_case_bridge_ei</w:t>
      </w:r>
      <w:proofErr w:type="spellEnd"/>
      <w:r>
        <w:t xml:space="preserve"> &lt;- </w:t>
      </w:r>
      <w:proofErr w:type="spellStart"/>
      <w:r>
        <w:t>bootnet</w:t>
      </w:r>
      <w:proofErr w:type="spellEnd"/>
      <w:r>
        <w:t>(</w:t>
      </w:r>
      <w:proofErr w:type="spellStart"/>
      <w:r>
        <w:t>Network_reduced</w:t>
      </w:r>
      <w:proofErr w:type="spellEnd"/>
      <w:r>
        <w:t xml:space="preserve">, </w:t>
      </w:r>
      <w:proofErr w:type="spellStart"/>
      <w:r>
        <w:t>nBoots</w:t>
      </w:r>
      <w:proofErr w:type="spellEnd"/>
      <w:r>
        <w:t xml:space="preserve"> = 2000, </w:t>
      </w:r>
      <w:proofErr w:type="spellStart"/>
      <w:r>
        <w:t>nCores</w:t>
      </w:r>
      <w:proofErr w:type="spellEnd"/>
      <w:r>
        <w:t xml:space="preserve"> = 10, </w:t>
      </w:r>
    </w:p>
    <w:p w14:paraId="533CFF5A" w14:textId="77777777" w:rsidR="0023195F" w:rsidRDefault="0023195F" w:rsidP="008D6622">
      <w:pPr>
        <w:spacing w:before="0" w:after="0"/>
      </w:pPr>
      <w:r>
        <w:t xml:space="preserve">                    type = "case",</w:t>
      </w:r>
      <w:r w:rsidRPr="00201053">
        <w:t xml:space="preserve"> </w:t>
      </w:r>
      <w:r>
        <w:t>default='</w:t>
      </w:r>
      <w:proofErr w:type="spellStart"/>
      <w:r>
        <w:t>EBICglasso</w:t>
      </w:r>
      <w:proofErr w:type="spellEnd"/>
      <w:r>
        <w:t>', statistics = c('</w:t>
      </w:r>
      <w:proofErr w:type="spellStart"/>
      <w:r>
        <w:t>bridgeExpectedInfluence</w:t>
      </w:r>
      <w:proofErr w:type="spellEnd"/>
      <w:r>
        <w:t>', 'edge', 'strength',  '</w:t>
      </w:r>
      <w:proofErr w:type="spellStart"/>
      <w:r>
        <w:t>expectedInfluence</w:t>
      </w:r>
      <w:proofErr w:type="spellEnd"/>
      <w:r>
        <w:t>'))</w:t>
      </w:r>
    </w:p>
    <w:p w14:paraId="661D08F8" w14:textId="77777777" w:rsidR="0023195F" w:rsidRDefault="0023195F" w:rsidP="008D6622">
      <w:pPr>
        <w:spacing w:before="0" w:after="0"/>
      </w:pPr>
    </w:p>
    <w:p w14:paraId="02EDF3CE" w14:textId="77777777" w:rsidR="0023195F" w:rsidRDefault="0023195F" w:rsidP="008D6622">
      <w:pPr>
        <w:spacing w:before="0" w:after="0"/>
      </w:pPr>
      <w:r>
        <w:t># Plot centrality stability:</w:t>
      </w:r>
    </w:p>
    <w:p w14:paraId="7DAED3EA" w14:textId="77777777" w:rsidR="0023195F" w:rsidRDefault="0023195F" w:rsidP="008D6622">
      <w:pPr>
        <w:spacing w:before="0" w:after="0"/>
      </w:pPr>
      <w:r>
        <w:t>plot(</w:t>
      </w:r>
      <w:proofErr w:type="spellStart"/>
      <w:r>
        <w:t>Results_case_bridge_ei</w:t>
      </w:r>
      <w:proofErr w:type="spellEnd"/>
      <w:r>
        <w:t>, statistics = c('</w:t>
      </w:r>
      <w:proofErr w:type="spellStart"/>
      <w:r>
        <w:t>bridgeExpectedInfluence</w:t>
      </w:r>
      <w:proofErr w:type="spellEnd"/>
      <w:r>
        <w:t>','</w:t>
      </w:r>
      <w:proofErr w:type="spellStart"/>
      <w:r>
        <w:t>expectedInfluence</w:t>
      </w:r>
      <w:proofErr w:type="spellEnd"/>
      <w:r>
        <w:t>',))</w:t>
      </w:r>
    </w:p>
    <w:p w14:paraId="3704AD0D" w14:textId="77777777" w:rsidR="0023195F" w:rsidRDefault="0023195F" w:rsidP="008D6622">
      <w:pPr>
        <w:spacing w:before="0" w:after="0"/>
      </w:pPr>
      <w:r>
        <w:t xml:space="preserve"> </w:t>
      </w:r>
    </w:p>
    <w:p w14:paraId="496F8BA3" w14:textId="77777777" w:rsidR="0023195F" w:rsidRDefault="0023195F" w:rsidP="008D6622">
      <w:pPr>
        <w:spacing w:before="0" w:after="0"/>
      </w:pPr>
      <w:r>
        <w:t># Compute CS-coefficients:</w:t>
      </w:r>
    </w:p>
    <w:p w14:paraId="574CC3BB" w14:textId="77777777" w:rsidR="0023195F" w:rsidRDefault="0023195F" w:rsidP="008D6622">
      <w:pPr>
        <w:spacing w:before="0" w:after="0"/>
      </w:pPr>
      <w:proofErr w:type="spellStart"/>
      <w:r>
        <w:t>corStability</w:t>
      </w:r>
      <w:proofErr w:type="spellEnd"/>
      <w:r>
        <w:t>(</w:t>
      </w:r>
      <w:proofErr w:type="spellStart"/>
      <w:r>
        <w:t>Results_case_bridge_ei</w:t>
      </w:r>
      <w:proofErr w:type="spellEnd"/>
      <w:r>
        <w:t>)</w:t>
      </w:r>
    </w:p>
    <w:p w14:paraId="1206C200" w14:textId="77777777" w:rsidR="0023195F" w:rsidRPr="0023195F" w:rsidRDefault="0023195F" w:rsidP="0023195F"/>
    <w:p w14:paraId="4D059444" w14:textId="79C87873" w:rsidR="00994A3D" w:rsidRPr="00994A3D" w:rsidRDefault="00994A3D" w:rsidP="0023195F">
      <w:pPr>
        <w:pStyle w:val="Heading1"/>
        <w:numPr>
          <w:ilvl w:val="0"/>
          <w:numId w:val="0"/>
        </w:numPr>
        <w:ind w:left="567" w:hanging="567"/>
      </w:pPr>
    </w:p>
    <w:tbl>
      <w:tblPr>
        <w:tblStyle w:val="TableGrid"/>
        <w:tblW w:w="0" w:type="auto"/>
        <w:tblLook w:val="04A0" w:firstRow="1" w:lastRow="0" w:firstColumn="1" w:lastColumn="0" w:noHBand="0" w:noVBand="1"/>
      </w:tblPr>
      <w:tblGrid>
        <w:gridCol w:w="2122"/>
        <w:gridCol w:w="6894"/>
      </w:tblGrid>
      <w:tr w:rsidR="0023195F" w14:paraId="2C05BABC" w14:textId="77777777" w:rsidTr="0041448D">
        <w:tc>
          <w:tcPr>
            <w:tcW w:w="9016" w:type="dxa"/>
            <w:gridSpan w:val="2"/>
            <w:tcBorders>
              <w:top w:val="nil"/>
              <w:left w:val="nil"/>
              <w:right w:val="nil"/>
            </w:tcBorders>
          </w:tcPr>
          <w:p w14:paraId="295E91A2" w14:textId="7B56AB4E" w:rsidR="0023195F" w:rsidRPr="00DF3E4E" w:rsidRDefault="0023195F" w:rsidP="0023195F">
            <w:pPr>
              <w:spacing w:before="0"/>
            </w:pPr>
            <w:r w:rsidRPr="0023195F">
              <w:rPr>
                <w:b/>
                <w:bCs/>
              </w:rPr>
              <w:t xml:space="preserve">Supplementary </w:t>
            </w:r>
            <w:r w:rsidR="008D6622">
              <w:rPr>
                <w:b/>
                <w:bCs/>
              </w:rPr>
              <w:t>T</w:t>
            </w:r>
            <w:r w:rsidRPr="0023195F">
              <w:rPr>
                <w:b/>
                <w:bCs/>
              </w:rPr>
              <w:t>able 1</w:t>
            </w:r>
            <w:r>
              <w:t>. Scale items</w:t>
            </w:r>
          </w:p>
        </w:tc>
      </w:tr>
      <w:tr w:rsidR="0023195F" w14:paraId="66E066CF" w14:textId="77777777" w:rsidTr="0041448D">
        <w:tc>
          <w:tcPr>
            <w:tcW w:w="2122" w:type="dxa"/>
          </w:tcPr>
          <w:p w14:paraId="72D991B0" w14:textId="77777777" w:rsidR="0023195F" w:rsidRPr="00DF3E4E" w:rsidRDefault="0023195F" w:rsidP="0023195F">
            <w:pPr>
              <w:spacing w:before="0"/>
            </w:pPr>
            <w:r>
              <w:t>Eating Disorder Examination Questionnaire (</w:t>
            </w:r>
            <w:r w:rsidRPr="00DF3E4E">
              <w:t>EDE-Q</w:t>
            </w:r>
            <w:r>
              <w:t>)</w:t>
            </w:r>
          </w:p>
        </w:tc>
        <w:tc>
          <w:tcPr>
            <w:tcW w:w="6894" w:type="dxa"/>
          </w:tcPr>
          <w:p w14:paraId="1DFD5FB0" w14:textId="77777777" w:rsidR="00DC73B6" w:rsidRDefault="0023195F" w:rsidP="0023195F">
            <w:pPr>
              <w:spacing w:before="0"/>
            </w:pPr>
            <w:r>
              <w:t xml:space="preserve">1. </w:t>
            </w:r>
            <w:r w:rsidRPr="00DF3E4E">
              <w:t>Have you been deliberately trying to limit the amount of food you eat to influence your shape or weight (whether or not you have succeeded)?</w:t>
            </w:r>
            <w:r>
              <w:t xml:space="preserve"> </w:t>
            </w:r>
          </w:p>
          <w:p w14:paraId="1FB71383" w14:textId="4E4DE956" w:rsidR="0023195F" w:rsidRDefault="0023195F" w:rsidP="0023195F">
            <w:pPr>
              <w:spacing w:before="0"/>
            </w:pPr>
            <w:bookmarkStart w:id="0" w:name="_GoBack"/>
            <w:bookmarkEnd w:id="0"/>
            <w:r>
              <w:t xml:space="preserve">2. </w:t>
            </w:r>
            <w:r w:rsidRPr="00496337">
              <w:t>Have you gone for long periods of time (8 waking hours or more) without eating anything at all in order to influence your shape or weight?</w:t>
            </w:r>
          </w:p>
          <w:p w14:paraId="4D7444C2" w14:textId="77777777" w:rsidR="0023195F" w:rsidRDefault="0023195F" w:rsidP="0023195F">
            <w:pPr>
              <w:spacing w:before="0"/>
            </w:pPr>
            <w:r>
              <w:lastRenderedPageBreak/>
              <w:t xml:space="preserve">3. </w:t>
            </w:r>
            <w:r w:rsidRPr="00496337">
              <w:t>Have you tried to exclude from your diet any foods that you like in order to influence your shape or weight (whether or not you have succeeded)?</w:t>
            </w:r>
          </w:p>
          <w:p w14:paraId="007E9ADA" w14:textId="77777777" w:rsidR="0023195F" w:rsidRDefault="0023195F" w:rsidP="0023195F">
            <w:pPr>
              <w:spacing w:before="0"/>
            </w:pPr>
            <w:r w:rsidRPr="00496337">
              <w:t>4. Have you tried to follow definite rules regarding your eating (for example, a calorie limit) in order to influence your shape or weight (whether or not</w:t>
            </w:r>
            <w:r>
              <w:t xml:space="preserve"> you have succeeded?</w:t>
            </w:r>
          </w:p>
          <w:p w14:paraId="14073E8B" w14:textId="77777777" w:rsidR="0023195F" w:rsidRDefault="0023195F" w:rsidP="0023195F">
            <w:pPr>
              <w:spacing w:before="0"/>
            </w:pPr>
            <w:r w:rsidRPr="00496337">
              <w:t>5. Have you had a definite desire to have any empty stomach with the aim of influencing your shape or weight?</w:t>
            </w:r>
            <w:r w:rsidRPr="00C4381A">
              <w:t>†</w:t>
            </w:r>
          </w:p>
          <w:p w14:paraId="74F70774" w14:textId="77777777" w:rsidR="0023195F" w:rsidRDefault="0023195F" w:rsidP="0023195F">
            <w:pPr>
              <w:spacing w:before="0"/>
            </w:pPr>
            <w:r>
              <w:t xml:space="preserve">6. </w:t>
            </w:r>
            <w:r w:rsidRPr="00496337">
              <w:t>Have you had a definite desire to have a totally flat stomach?</w:t>
            </w:r>
            <w:r w:rsidRPr="00C4381A">
              <w:t>†</w:t>
            </w:r>
          </w:p>
          <w:p w14:paraId="43E5D1E2" w14:textId="77777777" w:rsidR="0023195F" w:rsidRDefault="0023195F" w:rsidP="0023195F">
            <w:pPr>
              <w:spacing w:before="0"/>
            </w:pPr>
            <w:r w:rsidRPr="00496337">
              <w:t>7. Has thinking about food, eating, or calories made it very difficult to concentrate on things you are interested in (for example, working, following a conversation, or reading)?</w:t>
            </w:r>
            <w:r w:rsidRPr="00D76286">
              <w:t>†</w:t>
            </w:r>
          </w:p>
          <w:p w14:paraId="62B19A26" w14:textId="77777777" w:rsidR="0023195F" w:rsidRDefault="0023195F" w:rsidP="0023195F">
            <w:pPr>
              <w:spacing w:before="0"/>
            </w:pPr>
            <w:r w:rsidRPr="00496337">
              <w:t>8. Has thinking about shape or weight made it very difficult to concentrate on things you are interested in (for example, working, following a conversation, or reading)?</w:t>
            </w:r>
          </w:p>
          <w:p w14:paraId="527395D8" w14:textId="77777777" w:rsidR="0023195F" w:rsidRDefault="0023195F" w:rsidP="0023195F">
            <w:pPr>
              <w:spacing w:before="0"/>
            </w:pPr>
            <w:r w:rsidRPr="00496337">
              <w:t>9. Have you had a definite fear of losing control over eating?</w:t>
            </w:r>
          </w:p>
          <w:p w14:paraId="37486AD8" w14:textId="77777777" w:rsidR="0023195F" w:rsidRDefault="0023195F" w:rsidP="0023195F">
            <w:pPr>
              <w:spacing w:before="0"/>
            </w:pPr>
            <w:r w:rsidRPr="00496337">
              <w:t>10. Have you had a definite fear that you might gain weight?</w:t>
            </w:r>
          </w:p>
          <w:p w14:paraId="70379F1B" w14:textId="77777777" w:rsidR="0023195F" w:rsidRDefault="0023195F" w:rsidP="0023195F">
            <w:pPr>
              <w:spacing w:before="0"/>
            </w:pPr>
            <w:r w:rsidRPr="00496337">
              <w:t>11. Have you felt fat?</w:t>
            </w:r>
            <w:r w:rsidRPr="00D76286">
              <w:t>†</w:t>
            </w:r>
          </w:p>
          <w:p w14:paraId="20DFC952" w14:textId="77777777" w:rsidR="0023195F" w:rsidRDefault="0023195F" w:rsidP="0023195F">
            <w:pPr>
              <w:spacing w:before="0"/>
            </w:pPr>
            <w:r w:rsidRPr="00496337">
              <w:t>12. Have you had a strong desire to lose weight?</w:t>
            </w:r>
          </w:p>
          <w:p w14:paraId="443B01AA" w14:textId="77777777" w:rsidR="0023195F" w:rsidRDefault="0023195F" w:rsidP="0023195F">
            <w:pPr>
              <w:spacing w:before="0"/>
            </w:pPr>
            <w:r>
              <w:t>13. Over the past 28 days, how many times have you eaten what other</w:t>
            </w:r>
          </w:p>
          <w:p w14:paraId="26BBBD69" w14:textId="77777777" w:rsidR="0023195F" w:rsidRDefault="0023195F" w:rsidP="0023195F">
            <w:pPr>
              <w:spacing w:before="0"/>
            </w:pPr>
            <w:r>
              <w:t>people would regard as an unusually large amount of food (given the</w:t>
            </w:r>
          </w:p>
          <w:p w14:paraId="0B5E3925" w14:textId="77777777" w:rsidR="0023195F" w:rsidRDefault="0023195F" w:rsidP="0023195F">
            <w:pPr>
              <w:spacing w:before="0"/>
            </w:pPr>
            <w:r>
              <w:t>circumstances)?</w:t>
            </w:r>
            <w:r w:rsidRPr="00C4381A">
              <w:t xml:space="preserve"> ††</w:t>
            </w:r>
          </w:p>
          <w:p w14:paraId="38C2E54F" w14:textId="77777777" w:rsidR="0023195F" w:rsidRDefault="0023195F" w:rsidP="0023195F">
            <w:pPr>
              <w:spacing w:before="0"/>
            </w:pPr>
            <w:r>
              <w:t>14. …On how many of these times did you have a sense of having lost</w:t>
            </w:r>
          </w:p>
          <w:p w14:paraId="27E3C943" w14:textId="77777777" w:rsidR="0023195F" w:rsidRDefault="0023195F" w:rsidP="0023195F">
            <w:pPr>
              <w:spacing w:before="0"/>
            </w:pPr>
            <w:r>
              <w:t>control over your eating (at the time that you were eating)?</w:t>
            </w:r>
            <w:r w:rsidRPr="00C4381A">
              <w:t xml:space="preserve"> ††</w:t>
            </w:r>
          </w:p>
          <w:p w14:paraId="68ACE6B4" w14:textId="77777777" w:rsidR="0023195F" w:rsidRDefault="0023195F" w:rsidP="0023195F">
            <w:pPr>
              <w:spacing w:before="0"/>
            </w:pPr>
            <w:r>
              <w:t>15. Over the past 28 days, how many DAYS have such episodes of</w:t>
            </w:r>
          </w:p>
          <w:p w14:paraId="4C1B7FA6" w14:textId="77777777" w:rsidR="0023195F" w:rsidRDefault="0023195F" w:rsidP="0023195F">
            <w:pPr>
              <w:spacing w:before="0"/>
            </w:pPr>
            <w:r>
              <w:t>overeating occurred (i.e., you have eaten an unusually large amount of</w:t>
            </w:r>
          </w:p>
          <w:p w14:paraId="55FCF199" w14:textId="77777777" w:rsidR="0023195F" w:rsidRDefault="0023195F" w:rsidP="0023195F">
            <w:pPr>
              <w:spacing w:before="0"/>
            </w:pPr>
            <w:r>
              <w:t>food and have had a sense of loss of control at the time)?</w:t>
            </w:r>
            <w:r w:rsidRPr="00C4381A">
              <w:t xml:space="preserve"> ††</w:t>
            </w:r>
          </w:p>
          <w:p w14:paraId="63CD62CE" w14:textId="77777777" w:rsidR="0023195F" w:rsidRDefault="0023195F" w:rsidP="0023195F">
            <w:pPr>
              <w:spacing w:before="0"/>
            </w:pPr>
            <w:r>
              <w:lastRenderedPageBreak/>
              <w:t>16. Over the past 28 days, how many times have you made yourself sick</w:t>
            </w:r>
          </w:p>
          <w:p w14:paraId="59546C13" w14:textId="77777777" w:rsidR="0023195F" w:rsidRDefault="0023195F" w:rsidP="0023195F">
            <w:pPr>
              <w:spacing w:before="0"/>
            </w:pPr>
            <w:r>
              <w:t>(vomit) as a means of controlling your shape or weight?</w:t>
            </w:r>
            <w:r w:rsidRPr="00C4381A">
              <w:t xml:space="preserve"> ††</w:t>
            </w:r>
          </w:p>
          <w:p w14:paraId="16C2FCAE" w14:textId="77777777" w:rsidR="0023195F" w:rsidRDefault="0023195F" w:rsidP="0023195F">
            <w:pPr>
              <w:spacing w:before="0"/>
            </w:pPr>
            <w:r>
              <w:t>17. Over the past 28 days, how many times have you taken laxatives as a</w:t>
            </w:r>
          </w:p>
          <w:p w14:paraId="516468A4" w14:textId="77777777" w:rsidR="0023195F" w:rsidRDefault="0023195F" w:rsidP="0023195F">
            <w:pPr>
              <w:spacing w:before="0"/>
            </w:pPr>
            <w:r>
              <w:t>means of controlling your shape or weight?</w:t>
            </w:r>
            <w:r w:rsidRPr="00C4381A">
              <w:t xml:space="preserve"> ††</w:t>
            </w:r>
          </w:p>
          <w:p w14:paraId="140F35B8" w14:textId="77777777" w:rsidR="0023195F" w:rsidRDefault="0023195F" w:rsidP="0023195F">
            <w:pPr>
              <w:spacing w:before="0"/>
            </w:pPr>
            <w:r>
              <w:t>18. Over the past 28 days, how many times have you exercised in a</w:t>
            </w:r>
          </w:p>
          <w:p w14:paraId="268C9B07" w14:textId="77777777" w:rsidR="0023195F" w:rsidRDefault="0023195F" w:rsidP="0023195F">
            <w:pPr>
              <w:spacing w:before="0"/>
            </w:pPr>
            <w:r>
              <w:t>“driven” or “compulsive” way as a means of controlling your weight,</w:t>
            </w:r>
          </w:p>
          <w:p w14:paraId="7B242472" w14:textId="77777777" w:rsidR="0023195F" w:rsidRDefault="0023195F" w:rsidP="0023195F">
            <w:pPr>
              <w:spacing w:before="0"/>
            </w:pPr>
            <w:r>
              <w:t>shape, or amount of fat, or to burn off calories?</w:t>
            </w:r>
            <w:r w:rsidRPr="00C4381A">
              <w:t xml:space="preserve"> ††</w:t>
            </w:r>
          </w:p>
          <w:p w14:paraId="34971F81" w14:textId="77777777" w:rsidR="0023195F" w:rsidRDefault="0023195F" w:rsidP="0023195F">
            <w:pPr>
              <w:spacing w:before="0"/>
            </w:pPr>
            <w:r w:rsidRPr="00496337">
              <w:t>19. Over the past 28 days, on how many days have you</w:t>
            </w:r>
            <w:r>
              <w:t xml:space="preserve"> </w:t>
            </w:r>
            <w:r w:rsidRPr="00496337">
              <w:t>eaten in secret (i.e., furtively)?</w:t>
            </w:r>
          </w:p>
          <w:p w14:paraId="24A05588" w14:textId="77777777" w:rsidR="0023195F" w:rsidRDefault="0023195F" w:rsidP="0023195F">
            <w:pPr>
              <w:spacing w:before="0"/>
            </w:pPr>
            <w:r w:rsidRPr="00496337">
              <w:t>20. On what proportion of the times that you have eaten have you felt guilty (felt that you’ve done wrong) because of its effect on your shape or weight?</w:t>
            </w:r>
          </w:p>
          <w:p w14:paraId="35FE08B1" w14:textId="77777777" w:rsidR="0023195F" w:rsidRDefault="0023195F" w:rsidP="0023195F">
            <w:pPr>
              <w:spacing w:before="0"/>
            </w:pPr>
            <w:r w:rsidRPr="00496337">
              <w:t>21. Over the past 28 days, how concerned have you been about other people seeing you eat?</w:t>
            </w:r>
          </w:p>
          <w:p w14:paraId="6DA0304F" w14:textId="77777777" w:rsidR="0023195F" w:rsidRDefault="0023195F" w:rsidP="0023195F">
            <w:pPr>
              <w:spacing w:before="0"/>
            </w:pPr>
            <w:r w:rsidRPr="00496337">
              <w:t>22. Has your weight influenced how you think about (judge) yourself as a person?</w:t>
            </w:r>
          </w:p>
          <w:p w14:paraId="356A47E0" w14:textId="77777777" w:rsidR="0023195F" w:rsidRDefault="0023195F" w:rsidP="0023195F">
            <w:pPr>
              <w:spacing w:before="0"/>
            </w:pPr>
            <w:r w:rsidRPr="00496337">
              <w:t>23. Has your shape influenced how you think about (judge) yourself as</w:t>
            </w:r>
            <w:r>
              <w:t xml:space="preserve"> a person?</w:t>
            </w:r>
          </w:p>
          <w:p w14:paraId="49543BE9" w14:textId="77777777" w:rsidR="0023195F" w:rsidRDefault="0023195F" w:rsidP="0023195F">
            <w:pPr>
              <w:spacing w:before="0"/>
            </w:pPr>
            <w:r w:rsidRPr="00496337">
              <w:t>24. How much would it have upset you if you had been asked to weigh yourself once a week (no more, or less, often) for the next four weeks?</w:t>
            </w:r>
          </w:p>
          <w:p w14:paraId="3F8B23D3" w14:textId="77777777" w:rsidR="0023195F" w:rsidRDefault="0023195F" w:rsidP="0023195F">
            <w:pPr>
              <w:spacing w:before="0"/>
            </w:pPr>
            <w:r w:rsidRPr="00496337">
              <w:t>25. How dissatisfied have you been with your weight?</w:t>
            </w:r>
          </w:p>
          <w:p w14:paraId="57EA28BF" w14:textId="77777777" w:rsidR="0023195F" w:rsidRDefault="0023195F" w:rsidP="0023195F">
            <w:pPr>
              <w:spacing w:before="0"/>
            </w:pPr>
            <w:r w:rsidRPr="00496337">
              <w:t>26. How dissatisfied have you been with your shape?</w:t>
            </w:r>
          </w:p>
          <w:p w14:paraId="4D2A1216" w14:textId="77777777" w:rsidR="0023195F" w:rsidRDefault="0023195F" w:rsidP="0023195F">
            <w:pPr>
              <w:spacing w:before="0"/>
            </w:pPr>
            <w:r w:rsidRPr="00496337">
              <w:t>27. How uncomfortable have you felt seeing your body (for example, seeing your shape in the mirror, in a shop window reflection, while undressing or taking a bath or shower)?</w:t>
            </w:r>
          </w:p>
          <w:p w14:paraId="6204A2A4" w14:textId="77777777" w:rsidR="0023195F" w:rsidRPr="00DF3E4E" w:rsidRDefault="0023195F" w:rsidP="0023195F">
            <w:pPr>
              <w:spacing w:before="0"/>
            </w:pPr>
            <w:r w:rsidRPr="00496337">
              <w:t>28. How uncomfortable have you felt about others seeing your shape or figure (for example, in communal changing rooms, when swimming, or wearing tight clothes?</w:t>
            </w:r>
          </w:p>
        </w:tc>
      </w:tr>
      <w:tr w:rsidR="0023195F" w14:paraId="65F8672E" w14:textId="77777777" w:rsidTr="0041448D">
        <w:tc>
          <w:tcPr>
            <w:tcW w:w="2122" w:type="dxa"/>
            <w:tcBorders>
              <w:bottom w:val="single" w:sz="4" w:space="0" w:color="auto"/>
            </w:tcBorders>
          </w:tcPr>
          <w:p w14:paraId="49D50F5B" w14:textId="77777777" w:rsidR="0023195F" w:rsidRPr="00DF3E4E" w:rsidRDefault="0023195F" w:rsidP="0023195F">
            <w:pPr>
              <w:spacing w:before="0"/>
            </w:pPr>
            <w:r>
              <w:lastRenderedPageBreak/>
              <w:t>Social Responsiveness Scale, adult self-report version (</w:t>
            </w:r>
            <w:r w:rsidRPr="00DF3E4E">
              <w:t>SRS-2</w:t>
            </w:r>
            <w:r>
              <w:t>)</w:t>
            </w:r>
          </w:p>
        </w:tc>
        <w:tc>
          <w:tcPr>
            <w:tcW w:w="6894" w:type="dxa"/>
            <w:tcBorders>
              <w:bottom w:val="single" w:sz="4" w:space="0" w:color="auto"/>
            </w:tcBorders>
          </w:tcPr>
          <w:p w14:paraId="0DBAEF14" w14:textId="77777777" w:rsidR="0023195F" w:rsidRDefault="0023195F" w:rsidP="0023195F">
            <w:pPr>
              <w:spacing w:before="0"/>
            </w:pPr>
            <w:r>
              <w:t>1. I am much more uncomfortable in social situations than when I am by myself.</w:t>
            </w:r>
          </w:p>
          <w:p w14:paraId="57727DA6" w14:textId="77777777" w:rsidR="0023195F" w:rsidRDefault="0023195F" w:rsidP="0023195F">
            <w:pPr>
              <w:spacing w:before="0"/>
            </w:pPr>
            <w:r>
              <w:t>2. My facial expressions send the wrong message to others about how I actually feel.</w:t>
            </w:r>
          </w:p>
          <w:p w14:paraId="5E4B29A9" w14:textId="77777777" w:rsidR="0023195F" w:rsidRDefault="0023195F" w:rsidP="0023195F">
            <w:pPr>
              <w:spacing w:before="0"/>
            </w:pPr>
            <w:r>
              <w:t>3. I feel self-confident when interacting with others.</w:t>
            </w:r>
            <w:r w:rsidRPr="00D76286">
              <w:rPr>
                <w:rFonts w:cs="Times New Roman"/>
                <w:color w:val="222222"/>
                <w:shd w:val="clear" w:color="auto" w:fill="FFFFFF"/>
              </w:rPr>
              <w:t>†</w:t>
            </w:r>
          </w:p>
          <w:p w14:paraId="048A28DE" w14:textId="77777777" w:rsidR="0023195F" w:rsidRDefault="0023195F" w:rsidP="0023195F">
            <w:pPr>
              <w:spacing w:before="0"/>
            </w:pPr>
            <w:r>
              <w:t xml:space="preserve">4. When under stress, I engage in rigid or inflexible patterns of </w:t>
            </w:r>
            <w:proofErr w:type="spellStart"/>
            <w:r>
              <w:t>behaviour</w:t>
            </w:r>
            <w:proofErr w:type="spellEnd"/>
            <w:r>
              <w:t xml:space="preserve"> that seem odd to people.</w:t>
            </w:r>
          </w:p>
          <w:p w14:paraId="434E726A" w14:textId="77777777" w:rsidR="0023195F" w:rsidRDefault="0023195F" w:rsidP="0023195F">
            <w:pPr>
              <w:spacing w:before="0"/>
            </w:pPr>
            <w:r>
              <w:t>5. I do not recognize when others are trying to take advantage of me.</w:t>
            </w:r>
            <w:r w:rsidRPr="00D76286">
              <w:rPr>
                <w:rFonts w:cs="Times New Roman"/>
                <w:color w:val="222222"/>
                <w:shd w:val="clear" w:color="auto" w:fill="FFFFFF"/>
              </w:rPr>
              <w:t>†</w:t>
            </w:r>
          </w:p>
          <w:p w14:paraId="338814F7" w14:textId="77777777" w:rsidR="0023195F" w:rsidRDefault="0023195F" w:rsidP="0023195F">
            <w:pPr>
              <w:spacing w:before="0"/>
            </w:pPr>
            <w:r>
              <w:t xml:space="preserve">6. I would rather be alone than with others. </w:t>
            </w:r>
          </w:p>
          <w:p w14:paraId="06991403" w14:textId="77777777" w:rsidR="0023195F" w:rsidRDefault="0023195F" w:rsidP="0023195F">
            <w:pPr>
              <w:spacing w:before="0"/>
            </w:pPr>
            <w:r>
              <w:t>7. I am usually aware of how others are feeling.</w:t>
            </w:r>
          </w:p>
          <w:p w14:paraId="39A1671F" w14:textId="77777777" w:rsidR="0023195F" w:rsidRDefault="0023195F" w:rsidP="0023195F">
            <w:pPr>
              <w:spacing w:before="0"/>
            </w:pPr>
            <w:r>
              <w:t xml:space="preserve">8. I behave in ways that seem strange or bizarre to others. </w:t>
            </w:r>
          </w:p>
          <w:p w14:paraId="7FFDD44B" w14:textId="77777777" w:rsidR="0023195F" w:rsidRDefault="0023195F" w:rsidP="0023195F">
            <w:pPr>
              <w:spacing w:before="0"/>
            </w:pPr>
            <w:r>
              <w:t>9. I am overly dependent on others for help with meeting my everyday needs.</w:t>
            </w:r>
          </w:p>
          <w:p w14:paraId="47C63EC0" w14:textId="77777777" w:rsidR="0023195F" w:rsidRDefault="0023195F" w:rsidP="0023195F">
            <w:pPr>
              <w:spacing w:before="0"/>
            </w:pPr>
            <w:r>
              <w:t>10. I take things too literally, and because of that, I misinterpret the intended meaning of parts of a conversation.</w:t>
            </w:r>
          </w:p>
          <w:p w14:paraId="1B622F2F" w14:textId="77777777" w:rsidR="0023195F" w:rsidRDefault="0023195F" w:rsidP="0023195F">
            <w:pPr>
              <w:spacing w:before="0"/>
            </w:pPr>
            <w:r>
              <w:t>11. I have good self-confidence.</w:t>
            </w:r>
          </w:p>
          <w:p w14:paraId="20B8D2FA" w14:textId="77777777" w:rsidR="0023195F" w:rsidRDefault="0023195F" w:rsidP="0023195F">
            <w:pPr>
              <w:spacing w:before="0"/>
            </w:pPr>
            <w:r>
              <w:t>12. I am able to communicate my feelings to others.</w:t>
            </w:r>
          </w:p>
          <w:p w14:paraId="6D827D6F" w14:textId="77777777" w:rsidR="0023195F" w:rsidRDefault="0023195F" w:rsidP="0023195F">
            <w:pPr>
              <w:spacing w:before="0"/>
            </w:pPr>
            <w:r>
              <w:t xml:space="preserve">13. I am awkward in turn taking interactions with others (for example, I have a hard time keeping up with the give-and-take of a conversation. </w:t>
            </w:r>
          </w:p>
          <w:p w14:paraId="42130981" w14:textId="77777777" w:rsidR="0023195F" w:rsidRDefault="0023195F" w:rsidP="0023195F">
            <w:pPr>
              <w:spacing w:before="0"/>
            </w:pPr>
            <w:r>
              <w:t xml:space="preserve">14. I am not well coordinated. </w:t>
            </w:r>
          </w:p>
          <w:p w14:paraId="6F606F34" w14:textId="77777777" w:rsidR="0023195F" w:rsidRDefault="0023195F" w:rsidP="0023195F">
            <w:pPr>
              <w:spacing w:before="0"/>
            </w:pPr>
            <w:r>
              <w:t xml:space="preserve">15. When people change their tone or facial expression, I usually pick up on that and understand what it means. </w:t>
            </w:r>
          </w:p>
          <w:p w14:paraId="619719D2" w14:textId="77777777" w:rsidR="0023195F" w:rsidRDefault="0023195F" w:rsidP="0023195F">
            <w:pPr>
              <w:spacing w:before="0"/>
            </w:pPr>
            <w:r>
              <w:t>16. I avoid eye contact or am told that I have unusual eye contact.</w:t>
            </w:r>
          </w:p>
          <w:p w14:paraId="7CC677E9" w14:textId="77777777" w:rsidR="0023195F" w:rsidRDefault="0023195F" w:rsidP="0023195F">
            <w:pPr>
              <w:spacing w:before="0"/>
            </w:pPr>
            <w:r>
              <w:t xml:space="preserve">17. I </w:t>
            </w:r>
            <w:proofErr w:type="spellStart"/>
            <w:r>
              <w:t>recognise</w:t>
            </w:r>
            <w:proofErr w:type="spellEnd"/>
            <w:r>
              <w:t xml:space="preserve"> when something is unfair.</w:t>
            </w:r>
          </w:p>
          <w:p w14:paraId="64F311B0" w14:textId="77777777" w:rsidR="0023195F" w:rsidRDefault="0023195F" w:rsidP="0023195F">
            <w:pPr>
              <w:spacing w:before="0"/>
            </w:pPr>
            <w:r>
              <w:t xml:space="preserve">18. I have difficulty making friends, even when I’m trying my best. </w:t>
            </w:r>
          </w:p>
          <w:p w14:paraId="5BFA8A71" w14:textId="77777777" w:rsidR="0023195F" w:rsidRDefault="0023195F" w:rsidP="0023195F">
            <w:pPr>
              <w:spacing w:before="0"/>
            </w:pPr>
            <w:r>
              <w:t xml:space="preserve">19. I get frustrated trying to get ideas across in conversations. </w:t>
            </w:r>
          </w:p>
          <w:p w14:paraId="359DF468" w14:textId="77777777" w:rsidR="0023195F" w:rsidRDefault="0023195F" w:rsidP="0023195F">
            <w:pPr>
              <w:spacing w:before="0"/>
            </w:pPr>
            <w:r>
              <w:t xml:space="preserve">20. I have sensory interests that others find unusual (for example, smelling or looking at things in a special way). </w:t>
            </w:r>
          </w:p>
          <w:p w14:paraId="07B60E14" w14:textId="77777777" w:rsidR="0023195F" w:rsidRDefault="0023195F" w:rsidP="0023195F">
            <w:pPr>
              <w:spacing w:before="0"/>
            </w:pPr>
            <w:r>
              <w:lastRenderedPageBreak/>
              <w:t>21. I am able to imitate others’ actions and expressions when it is socially acceptable to do so.</w:t>
            </w:r>
          </w:p>
          <w:p w14:paraId="6E46D600" w14:textId="77777777" w:rsidR="0023195F" w:rsidRDefault="0023195F" w:rsidP="0023195F">
            <w:pPr>
              <w:spacing w:before="0"/>
            </w:pPr>
            <w:r>
              <w:t xml:space="preserve">22. I interact appropriately with other adults. </w:t>
            </w:r>
          </w:p>
          <w:p w14:paraId="2E8CBBCE" w14:textId="77777777" w:rsidR="0023195F" w:rsidRDefault="0023195F" w:rsidP="0023195F">
            <w:pPr>
              <w:spacing w:before="0"/>
            </w:pPr>
            <w:r>
              <w:t>23. I do not join group activities or social events unless prompted or strongly urged to do so.</w:t>
            </w:r>
          </w:p>
          <w:p w14:paraId="680DA6C6" w14:textId="77777777" w:rsidR="0023195F" w:rsidRDefault="0023195F" w:rsidP="0023195F">
            <w:pPr>
              <w:spacing w:before="0"/>
            </w:pPr>
            <w:r>
              <w:t>24. I have more difficulty than others with changes in my routine.</w:t>
            </w:r>
            <w:r w:rsidRPr="00D76286">
              <w:rPr>
                <w:rFonts w:cs="Times New Roman"/>
                <w:color w:val="222222"/>
                <w:shd w:val="clear" w:color="auto" w:fill="FFFFFF"/>
              </w:rPr>
              <w:t>†</w:t>
            </w:r>
            <w:r>
              <w:t xml:space="preserve"> </w:t>
            </w:r>
          </w:p>
          <w:p w14:paraId="6EC3EB12" w14:textId="77777777" w:rsidR="0023195F" w:rsidRDefault="0023195F" w:rsidP="0023195F">
            <w:pPr>
              <w:spacing w:before="0"/>
            </w:pPr>
            <w:r>
              <w:t>25. I do not mind being out of step with or “not on the same wavelength” as others.</w:t>
            </w:r>
          </w:p>
          <w:p w14:paraId="6D1DF604" w14:textId="77777777" w:rsidR="0023195F" w:rsidRDefault="0023195F" w:rsidP="0023195F">
            <w:pPr>
              <w:spacing w:before="0"/>
            </w:pPr>
            <w:r>
              <w:t xml:space="preserve">26. I offer comfort to others when they are sad. </w:t>
            </w:r>
          </w:p>
          <w:p w14:paraId="3173E79F" w14:textId="77777777" w:rsidR="0023195F" w:rsidRDefault="0023195F" w:rsidP="0023195F">
            <w:pPr>
              <w:spacing w:before="0"/>
            </w:pPr>
            <w:r>
              <w:t>27. I avoid starting social interactions with other adults.</w:t>
            </w:r>
          </w:p>
          <w:p w14:paraId="46899574" w14:textId="77777777" w:rsidR="0023195F" w:rsidRDefault="0023195F" w:rsidP="0023195F">
            <w:pPr>
              <w:spacing w:before="0"/>
            </w:pPr>
            <w:r>
              <w:t>28. I think or talk about the same thing over and over.</w:t>
            </w:r>
          </w:p>
          <w:p w14:paraId="2737630D" w14:textId="77777777" w:rsidR="0023195F" w:rsidRDefault="0023195F" w:rsidP="0023195F">
            <w:pPr>
              <w:spacing w:before="0"/>
            </w:pPr>
            <w:r>
              <w:t xml:space="preserve">29. I am regarded by others as odd or weird. </w:t>
            </w:r>
          </w:p>
          <w:p w14:paraId="12DFB062" w14:textId="77777777" w:rsidR="0023195F" w:rsidRDefault="0023195F" w:rsidP="0023195F">
            <w:pPr>
              <w:spacing w:before="0"/>
            </w:pPr>
            <w:r>
              <w:t xml:space="preserve">30. I become upset in situations with lots of things going on. </w:t>
            </w:r>
          </w:p>
          <w:p w14:paraId="2A7E5E18" w14:textId="77777777" w:rsidR="0023195F" w:rsidRDefault="0023195F" w:rsidP="0023195F">
            <w:pPr>
              <w:spacing w:before="0"/>
            </w:pPr>
            <w:r>
              <w:t xml:space="preserve">31. I can’t get my mind off something once I started thinking about it. </w:t>
            </w:r>
          </w:p>
          <w:p w14:paraId="4CEC84ED" w14:textId="77777777" w:rsidR="0023195F" w:rsidRDefault="0023195F" w:rsidP="0023195F">
            <w:pPr>
              <w:spacing w:before="0"/>
            </w:pPr>
            <w:r>
              <w:t xml:space="preserve">32. I have good personal hygiene. </w:t>
            </w:r>
          </w:p>
          <w:p w14:paraId="28B45982" w14:textId="77777777" w:rsidR="0023195F" w:rsidRDefault="0023195F" w:rsidP="0023195F">
            <w:pPr>
              <w:spacing w:before="0"/>
            </w:pPr>
            <w:r>
              <w:t xml:space="preserve">33. My </w:t>
            </w:r>
            <w:proofErr w:type="spellStart"/>
            <w:r>
              <w:t>behaviour</w:t>
            </w:r>
            <w:proofErr w:type="spellEnd"/>
            <w:r>
              <w:t xml:space="preserve"> is socially awkward, even when I’m trying to be polite.</w:t>
            </w:r>
          </w:p>
          <w:p w14:paraId="29DA88CD" w14:textId="77777777" w:rsidR="0023195F" w:rsidRDefault="0023195F" w:rsidP="0023195F">
            <w:pPr>
              <w:spacing w:before="0"/>
            </w:pPr>
            <w:r>
              <w:t>34. I avoid people who want to be emotionally close to me.</w:t>
            </w:r>
          </w:p>
          <w:p w14:paraId="3FBED945" w14:textId="77777777" w:rsidR="0023195F" w:rsidRDefault="0023195F" w:rsidP="0023195F">
            <w:pPr>
              <w:spacing w:before="0"/>
            </w:pPr>
            <w:r>
              <w:t>35. I have trouble keeping up with the flow of normal conversation.</w:t>
            </w:r>
          </w:p>
          <w:p w14:paraId="17A1F9C5" w14:textId="77777777" w:rsidR="0023195F" w:rsidRDefault="0023195F" w:rsidP="0023195F">
            <w:pPr>
              <w:spacing w:before="0"/>
            </w:pPr>
            <w:r>
              <w:t xml:space="preserve">36. I have difficulty relating to family members. </w:t>
            </w:r>
          </w:p>
          <w:p w14:paraId="3BF7BBE8" w14:textId="77777777" w:rsidR="0023195F" w:rsidRDefault="0023195F" w:rsidP="0023195F">
            <w:pPr>
              <w:spacing w:before="0"/>
            </w:pPr>
            <w:r>
              <w:t>37. I have difficulty relating to adults outside of my family.</w:t>
            </w:r>
          </w:p>
          <w:p w14:paraId="29F075BF" w14:textId="77777777" w:rsidR="0023195F" w:rsidRDefault="0023195F" w:rsidP="0023195F">
            <w:pPr>
              <w:spacing w:before="0"/>
            </w:pPr>
            <w:r>
              <w:t xml:space="preserve">38. I respond appropriately to mood changes in others (for example, when a friend’s mood changes from happy to sad). </w:t>
            </w:r>
          </w:p>
          <w:p w14:paraId="08E1D849" w14:textId="77777777" w:rsidR="0023195F" w:rsidRDefault="0023195F" w:rsidP="0023195F">
            <w:pPr>
              <w:spacing w:before="0"/>
            </w:pPr>
            <w:r>
              <w:t>39. People think I am interested in too few topics, or that I get carried away with those topics.</w:t>
            </w:r>
          </w:p>
          <w:p w14:paraId="5B332F53" w14:textId="77777777" w:rsidR="0023195F" w:rsidRDefault="0023195F" w:rsidP="0023195F">
            <w:pPr>
              <w:spacing w:before="0"/>
            </w:pPr>
            <w:r>
              <w:t>40. I am imaginative.</w:t>
            </w:r>
          </w:p>
          <w:p w14:paraId="55AB75F1" w14:textId="77777777" w:rsidR="0023195F" w:rsidRDefault="0023195F" w:rsidP="0023195F">
            <w:pPr>
              <w:spacing w:before="0"/>
            </w:pPr>
            <w:r>
              <w:t>41. I sometimes seem to wander aimlessly from one activity to another.</w:t>
            </w:r>
          </w:p>
          <w:p w14:paraId="2DD882E2" w14:textId="77777777" w:rsidR="0023195F" w:rsidRDefault="0023195F" w:rsidP="0023195F">
            <w:pPr>
              <w:spacing w:before="0"/>
            </w:pPr>
            <w:r>
              <w:lastRenderedPageBreak/>
              <w:t>42. I am overly sensitive to certain sounds, textures, or smells.</w:t>
            </w:r>
          </w:p>
          <w:p w14:paraId="6621D3E4" w14:textId="77777777" w:rsidR="0023195F" w:rsidRDefault="0023195F" w:rsidP="0023195F">
            <w:pPr>
              <w:spacing w:before="0"/>
            </w:pPr>
            <w:r>
              <w:t xml:space="preserve">43. I enjoy small talk (casual conversation with others). </w:t>
            </w:r>
          </w:p>
          <w:p w14:paraId="3ACAD015" w14:textId="77777777" w:rsidR="0023195F" w:rsidRDefault="0023195F" w:rsidP="0023195F">
            <w:pPr>
              <w:spacing w:before="0"/>
            </w:pPr>
            <w:r>
              <w:t>44. I have more trouble than most people with understanding chains of causation (in other words, how events are related to one another).</w:t>
            </w:r>
            <w:r w:rsidRPr="00D76286">
              <w:rPr>
                <w:rFonts w:cs="Times New Roman"/>
                <w:color w:val="222222"/>
                <w:shd w:val="clear" w:color="auto" w:fill="FFFFFF"/>
              </w:rPr>
              <w:t>†</w:t>
            </w:r>
          </w:p>
          <w:p w14:paraId="119D91F2" w14:textId="77777777" w:rsidR="0023195F" w:rsidRDefault="0023195F" w:rsidP="0023195F">
            <w:pPr>
              <w:spacing w:before="0"/>
            </w:pPr>
            <w:r>
              <w:t xml:space="preserve">45. When others around me are paying attention to something, I get interested in what they are attending to. </w:t>
            </w:r>
          </w:p>
          <w:p w14:paraId="64F49BFF" w14:textId="77777777" w:rsidR="0023195F" w:rsidRDefault="0023195F" w:rsidP="0023195F">
            <w:pPr>
              <w:spacing w:before="0"/>
            </w:pPr>
            <w:r>
              <w:t>46. Others feel that I have overly serious facial expressions.</w:t>
            </w:r>
            <w:r w:rsidRPr="00D76286">
              <w:rPr>
                <w:rFonts w:cs="Times New Roman"/>
                <w:color w:val="222222"/>
                <w:shd w:val="clear" w:color="auto" w:fill="FFFFFF"/>
              </w:rPr>
              <w:t>†</w:t>
            </w:r>
          </w:p>
          <w:p w14:paraId="1711707D" w14:textId="77777777" w:rsidR="0023195F" w:rsidRDefault="0023195F" w:rsidP="0023195F">
            <w:pPr>
              <w:spacing w:before="0"/>
            </w:pPr>
            <w:r>
              <w:t>47. I laugh at inappropriate times.</w:t>
            </w:r>
            <w:r w:rsidRPr="00D76286">
              <w:rPr>
                <w:rFonts w:cs="Times New Roman"/>
                <w:color w:val="222222"/>
                <w:shd w:val="clear" w:color="auto" w:fill="FFFFFF"/>
              </w:rPr>
              <w:t>†</w:t>
            </w:r>
          </w:p>
          <w:p w14:paraId="13151FA3" w14:textId="77777777" w:rsidR="0023195F" w:rsidRDefault="0023195F" w:rsidP="0023195F">
            <w:pPr>
              <w:spacing w:before="0"/>
            </w:pPr>
            <w:r>
              <w:t>48. I have a good sense of humor and can understand jokes.</w:t>
            </w:r>
            <w:r w:rsidRPr="00D76286">
              <w:rPr>
                <w:rFonts w:cs="Times New Roman"/>
                <w:color w:val="222222"/>
                <w:shd w:val="clear" w:color="auto" w:fill="FFFFFF"/>
              </w:rPr>
              <w:t>†</w:t>
            </w:r>
          </w:p>
          <w:p w14:paraId="2C6B7AD8" w14:textId="77777777" w:rsidR="0023195F" w:rsidRDefault="0023195F" w:rsidP="0023195F">
            <w:pPr>
              <w:spacing w:before="0"/>
            </w:pPr>
            <w:r>
              <w:t xml:space="preserve">49. I do extremely well at certain kinds of intellectual tasks, but do not do as well at most other tasks. </w:t>
            </w:r>
          </w:p>
          <w:p w14:paraId="32548703" w14:textId="77777777" w:rsidR="0023195F" w:rsidRDefault="0023195F" w:rsidP="0023195F">
            <w:pPr>
              <w:spacing w:before="0"/>
            </w:pPr>
            <w:r>
              <w:t xml:space="preserve">50. I have repetitive </w:t>
            </w:r>
            <w:proofErr w:type="spellStart"/>
            <w:r>
              <w:t>behaviours</w:t>
            </w:r>
            <w:proofErr w:type="spellEnd"/>
            <w:r>
              <w:t xml:space="preserve"> that others consider odd. </w:t>
            </w:r>
          </w:p>
          <w:p w14:paraId="6FCC500F" w14:textId="77777777" w:rsidR="0023195F" w:rsidRDefault="0023195F" w:rsidP="0023195F">
            <w:pPr>
              <w:spacing w:before="0"/>
            </w:pPr>
            <w:r>
              <w:t>51. I have difficulty answering questions directly and end up talking around the subject.</w:t>
            </w:r>
          </w:p>
          <w:p w14:paraId="0C2844B7" w14:textId="77777777" w:rsidR="0023195F" w:rsidRDefault="0023195F" w:rsidP="0023195F">
            <w:pPr>
              <w:spacing w:before="0"/>
            </w:pPr>
            <w:r>
              <w:t>52. I get overly loud without realizing it.</w:t>
            </w:r>
          </w:p>
          <w:p w14:paraId="7FE0DE4B" w14:textId="77777777" w:rsidR="0023195F" w:rsidRDefault="0023195F" w:rsidP="0023195F">
            <w:pPr>
              <w:spacing w:before="0"/>
            </w:pPr>
            <w:r>
              <w:t xml:space="preserve">53. I tend to talk in a monotone voice (in other words, less inflection of voice than most people demonstrate). </w:t>
            </w:r>
          </w:p>
          <w:p w14:paraId="70BCDDD3" w14:textId="77777777" w:rsidR="0023195F" w:rsidRDefault="0023195F" w:rsidP="0023195F">
            <w:pPr>
              <w:spacing w:before="0"/>
            </w:pPr>
            <w:r>
              <w:t xml:space="preserve">54. I tend to think about people in the same way I do objects. </w:t>
            </w:r>
          </w:p>
          <w:p w14:paraId="1896EE27" w14:textId="77777777" w:rsidR="0023195F" w:rsidRDefault="0023195F" w:rsidP="0023195F">
            <w:pPr>
              <w:spacing w:before="0"/>
            </w:pPr>
            <w:r>
              <w:t xml:space="preserve">55. I get too close to others of invade their personal space without realizing it. </w:t>
            </w:r>
          </w:p>
          <w:p w14:paraId="713B0370" w14:textId="77777777" w:rsidR="0023195F" w:rsidRDefault="0023195F" w:rsidP="0023195F">
            <w:pPr>
              <w:spacing w:before="0"/>
            </w:pPr>
            <w:r>
              <w:t>56. I sometimes make the mistake of walking between two people who are trying to talk to one another.</w:t>
            </w:r>
          </w:p>
          <w:p w14:paraId="7FFFE582" w14:textId="77777777" w:rsidR="0023195F" w:rsidRDefault="0023195F" w:rsidP="0023195F">
            <w:pPr>
              <w:spacing w:before="0"/>
            </w:pPr>
            <w:r>
              <w:t>57. I tend to isolate myself.</w:t>
            </w:r>
          </w:p>
          <w:p w14:paraId="171495F4" w14:textId="77777777" w:rsidR="0023195F" w:rsidRDefault="0023195F" w:rsidP="0023195F">
            <w:pPr>
              <w:spacing w:before="0"/>
            </w:pPr>
            <w:r>
              <w:t>58. I concentrate too much on parts of things rather than seeing the whole picture.</w:t>
            </w:r>
            <w:r w:rsidRPr="00D76286">
              <w:rPr>
                <w:rFonts w:cs="Times New Roman"/>
                <w:color w:val="222222"/>
                <w:shd w:val="clear" w:color="auto" w:fill="FFFFFF"/>
              </w:rPr>
              <w:t>†</w:t>
            </w:r>
          </w:p>
          <w:p w14:paraId="0BC97082" w14:textId="77777777" w:rsidR="0023195F" w:rsidRDefault="0023195F" w:rsidP="0023195F">
            <w:pPr>
              <w:spacing w:before="0"/>
            </w:pPr>
            <w:r>
              <w:t>59. I am more suspicious than most people.</w:t>
            </w:r>
          </w:p>
          <w:p w14:paraId="49EDEDEA" w14:textId="77777777" w:rsidR="0023195F" w:rsidRDefault="0023195F" w:rsidP="0023195F">
            <w:pPr>
              <w:spacing w:before="0"/>
            </w:pPr>
            <w:r>
              <w:t>60. Other people think I am emotionally distant and do not show my feelings.</w:t>
            </w:r>
            <w:r w:rsidRPr="00D76286">
              <w:rPr>
                <w:rFonts w:cs="Times New Roman"/>
                <w:color w:val="222222"/>
                <w:shd w:val="clear" w:color="auto" w:fill="FFFFFF"/>
              </w:rPr>
              <w:t>†</w:t>
            </w:r>
          </w:p>
          <w:p w14:paraId="47CCF6CF" w14:textId="77777777" w:rsidR="0023195F" w:rsidRDefault="0023195F" w:rsidP="0023195F">
            <w:pPr>
              <w:spacing w:before="0"/>
            </w:pPr>
            <w:r>
              <w:t>61. I tend to be inflexible.</w:t>
            </w:r>
          </w:p>
          <w:p w14:paraId="1D254402" w14:textId="77777777" w:rsidR="0023195F" w:rsidRDefault="0023195F" w:rsidP="0023195F">
            <w:pPr>
              <w:spacing w:before="0"/>
            </w:pPr>
            <w:r>
              <w:lastRenderedPageBreak/>
              <w:t>62. When I tell someone my reason for doing something, it strikes the person as unusual or illogical.</w:t>
            </w:r>
            <w:r w:rsidRPr="00D76286">
              <w:rPr>
                <w:rFonts w:cs="Times New Roman"/>
                <w:color w:val="222222"/>
                <w:shd w:val="clear" w:color="auto" w:fill="FFFFFF"/>
              </w:rPr>
              <w:t>†</w:t>
            </w:r>
          </w:p>
          <w:p w14:paraId="39AECE47" w14:textId="77777777" w:rsidR="0023195F" w:rsidRDefault="0023195F" w:rsidP="0023195F">
            <w:pPr>
              <w:spacing w:before="0"/>
            </w:pPr>
            <w:r>
              <w:t xml:space="preserve">63. My way of greeting another person is unusual. </w:t>
            </w:r>
          </w:p>
          <w:p w14:paraId="022C5390" w14:textId="77777777" w:rsidR="0023195F" w:rsidRDefault="0023195F" w:rsidP="0023195F">
            <w:pPr>
              <w:spacing w:before="0"/>
            </w:pPr>
            <w:r>
              <w:t xml:space="preserve">64. I am much more tense in social settings than when I am by myself. </w:t>
            </w:r>
          </w:p>
          <w:p w14:paraId="798E5FA6" w14:textId="77777777" w:rsidR="0023195F" w:rsidRPr="00DF3E4E" w:rsidRDefault="0023195F" w:rsidP="0023195F">
            <w:pPr>
              <w:spacing w:before="0"/>
            </w:pPr>
            <w:r>
              <w:t>65. I find myself staring or gazing off into space.</w:t>
            </w:r>
          </w:p>
        </w:tc>
      </w:tr>
      <w:tr w:rsidR="0023195F" w14:paraId="4C3D7D66" w14:textId="77777777" w:rsidTr="0041448D">
        <w:tc>
          <w:tcPr>
            <w:tcW w:w="9016" w:type="dxa"/>
            <w:gridSpan w:val="2"/>
            <w:tcBorders>
              <w:left w:val="nil"/>
              <w:bottom w:val="nil"/>
              <w:right w:val="nil"/>
            </w:tcBorders>
          </w:tcPr>
          <w:p w14:paraId="059B34A5" w14:textId="77777777" w:rsidR="0023195F" w:rsidRDefault="0023195F" w:rsidP="0023195F">
            <w:pPr>
              <w:spacing w:before="0" w:after="0"/>
              <w:rPr>
                <w:rFonts w:cs="Times New Roman"/>
                <w:color w:val="222222"/>
                <w:shd w:val="clear" w:color="auto" w:fill="FFFFFF"/>
              </w:rPr>
            </w:pPr>
            <w:r w:rsidRPr="00D76286">
              <w:rPr>
                <w:rFonts w:cs="Times New Roman"/>
                <w:color w:val="222222"/>
                <w:shd w:val="clear" w:color="auto" w:fill="FFFFFF"/>
              </w:rPr>
              <w:lastRenderedPageBreak/>
              <w:t>†</w:t>
            </w:r>
            <w:r w:rsidRPr="00C4381A">
              <w:rPr>
                <w:rFonts w:cs="Times New Roman"/>
                <w:color w:val="222222"/>
                <w:shd w:val="clear" w:color="auto" w:fill="FFFFFF"/>
              </w:rPr>
              <w:t>Item was removed by goldbricker</w:t>
            </w:r>
          </w:p>
          <w:p w14:paraId="2E3F44C1" w14:textId="77777777" w:rsidR="0023195F" w:rsidRPr="00C4381A" w:rsidRDefault="0023195F" w:rsidP="0023195F">
            <w:pPr>
              <w:spacing w:before="0" w:after="0"/>
              <w:rPr>
                <w:rFonts w:cs="Times New Roman"/>
              </w:rPr>
            </w:pPr>
            <w:r w:rsidRPr="00C4381A">
              <w:t>††</w:t>
            </w:r>
            <w:r>
              <w:t xml:space="preserve">Frequency item not included </w:t>
            </w:r>
          </w:p>
        </w:tc>
      </w:tr>
    </w:tbl>
    <w:p w14:paraId="6754D378" w14:textId="77777777" w:rsidR="00994A3D" w:rsidRPr="001549D3" w:rsidRDefault="00994A3D" w:rsidP="00994A3D">
      <w:pPr>
        <w:keepNext/>
        <w:rPr>
          <w:rFonts w:cs="Times New Roman"/>
          <w:szCs w:val="24"/>
        </w:rPr>
      </w:pPr>
    </w:p>
    <w:p w14:paraId="3C419443" w14:textId="156F4262" w:rsidR="00994A3D" w:rsidRPr="001549D3" w:rsidRDefault="0023195F" w:rsidP="0023195F">
      <w:pPr>
        <w:keepNext/>
        <w:rPr>
          <w:rFonts w:cs="Times New Roman"/>
          <w:szCs w:val="24"/>
        </w:rPr>
      </w:pPr>
      <w:r>
        <w:rPr>
          <w:noProof/>
        </w:rPr>
        <w:drawing>
          <wp:inline distT="0" distB="0" distL="0" distR="0" wp14:anchorId="68526DEF" wp14:editId="3D505CD7">
            <wp:extent cx="4959139" cy="3493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450" t="2252" b="3069"/>
                    <a:stretch/>
                  </pic:blipFill>
                  <pic:spPr bwMode="auto">
                    <a:xfrm>
                      <a:off x="0" y="0"/>
                      <a:ext cx="4960595" cy="3494854"/>
                    </a:xfrm>
                    <a:prstGeom prst="rect">
                      <a:avLst/>
                    </a:prstGeom>
                    <a:noFill/>
                    <a:ln>
                      <a:noFill/>
                    </a:ln>
                    <a:extLst>
                      <a:ext uri="{53640926-AAD7-44D8-BBD7-CCE9431645EC}">
                        <a14:shadowObscured xmlns:a14="http://schemas.microsoft.com/office/drawing/2010/main"/>
                      </a:ext>
                    </a:extLst>
                  </pic:spPr>
                </pic:pic>
              </a:graphicData>
            </a:graphic>
          </wp:inline>
        </w:drawing>
      </w:r>
    </w:p>
    <w:p w14:paraId="10629F1C" w14:textId="77777777" w:rsidR="0023195F" w:rsidRDefault="00994A3D" w:rsidP="0023195F">
      <w:pPr>
        <w:pStyle w:val="NoSpacing"/>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3195F">
        <w:t>Bootstrapped confidence intervals (CIs, grey areas) of estimated edge weights. Each horizontal line represents an edge in the network, ordered from the edge with the highest weight to the edge with weight. y-axis labels have been removed to avoid cluttering.</w:t>
      </w:r>
    </w:p>
    <w:p w14:paraId="3AE196DF" w14:textId="78D46714" w:rsidR="00994A3D" w:rsidRPr="002B4A57" w:rsidRDefault="0023195F" w:rsidP="002B4A57">
      <w:pPr>
        <w:keepNext/>
        <w:rPr>
          <w:rFonts w:cs="Times New Roman"/>
          <w:b/>
          <w:szCs w:val="24"/>
        </w:rPr>
      </w:pPr>
      <w:r>
        <w:rPr>
          <w:noProof/>
        </w:rPr>
        <w:lastRenderedPageBreak/>
        <w:drawing>
          <wp:inline distT="0" distB="0" distL="0" distR="0" wp14:anchorId="078373C3" wp14:editId="58FCBF4E">
            <wp:extent cx="5731510" cy="36874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87445"/>
                    </a:xfrm>
                    <a:prstGeom prst="rect">
                      <a:avLst/>
                    </a:prstGeom>
                    <a:noFill/>
                    <a:ln>
                      <a:noFill/>
                    </a:ln>
                  </pic:spPr>
                </pic:pic>
              </a:graphicData>
            </a:graphic>
          </wp:inline>
        </w:drawing>
      </w:r>
    </w:p>
    <w:p w14:paraId="733BADE9" w14:textId="6801AD33" w:rsidR="0023195F" w:rsidRDefault="0023195F" w:rsidP="0023195F">
      <w:r w:rsidRPr="0023195F">
        <w:rPr>
          <w:b/>
          <w:bCs/>
        </w:rPr>
        <w:t xml:space="preserve">Supplementary </w:t>
      </w:r>
      <w:r>
        <w:rPr>
          <w:b/>
          <w:bCs/>
        </w:rPr>
        <w:t>F</w:t>
      </w:r>
      <w:r w:rsidRPr="0023195F">
        <w:rPr>
          <w:b/>
          <w:bCs/>
        </w:rPr>
        <w:t xml:space="preserve">igure </w:t>
      </w:r>
      <w:r w:rsidRPr="0023195F">
        <w:rPr>
          <w:b/>
          <w:bCs/>
        </w:rPr>
        <w:fldChar w:fldCharType="begin"/>
      </w:r>
      <w:r w:rsidRPr="0023195F">
        <w:rPr>
          <w:b/>
          <w:bCs/>
        </w:rPr>
        <w:instrText xml:space="preserve"> SEQ Figure \* ARABIC </w:instrText>
      </w:r>
      <w:r w:rsidRPr="0023195F">
        <w:rPr>
          <w:b/>
          <w:bCs/>
        </w:rPr>
        <w:fldChar w:fldCharType="separate"/>
      </w:r>
      <w:r w:rsidRPr="0023195F">
        <w:rPr>
          <w:b/>
          <w:bCs/>
          <w:noProof/>
        </w:rPr>
        <w:t>2</w:t>
      </w:r>
      <w:r w:rsidRPr="0023195F">
        <w:rPr>
          <w:b/>
          <w:bCs/>
          <w:noProof/>
        </w:rPr>
        <w:fldChar w:fldCharType="end"/>
      </w:r>
      <w:r w:rsidRPr="0023195F">
        <w:rPr>
          <w:b/>
          <w:bCs/>
        </w:rPr>
        <w:t>.</w:t>
      </w:r>
      <w:r>
        <w:t xml:space="preserve"> Bootstrapped expected influence and bridge expected influence stability. Solid lines indicate centrality correlation coefficients, shaded areas are 95% confidence intervals.</w:t>
      </w:r>
    </w:p>
    <w:p w14:paraId="235E5DBD" w14:textId="77777777" w:rsidR="0023195F" w:rsidRDefault="0023195F" w:rsidP="0023195F"/>
    <w:p w14:paraId="7B65BC41" w14:textId="763ED7D3" w:rsidR="00DE23E8" w:rsidRDefault="0023195F" w:rsidP="00654E8F">
      <w:pPr>
        <w:spacing w:before="240"/>
      </w:pPr>
      <w:r>
        <w:rPr>
          <w:noProof/>
        </w:rPr>
        <w:drawing>
          <wp:inline distT="0" distB="0" distL="0" distR="0" wp14:anchorId="11205CE7" wp14:editId="2198B8C0">
            <wp:extent cx="5768630" cy="3714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2616" cy="3730196"/>
                    </a:xfrm>
                    <a:prstGeom prst="rect">
                      <a:avLst/>
                    </a:prstGeom>
                    <a:noFill/>
                    <a:ln>
                      <a:noFill/>
                    </a:ln>
                  </pic:spPr>
                </pic:pic>
              </a:graphicData>
            </a:graphic>
          </wp:inline>
        </w:drawing>
      </w:r>
    </w:p>
    <w:p w14:paraId="3E1701D2" w14:textId="1DB43ACA" w:rsidR="0023195F" w:rsidRDefault="0023195F" w:rsidP="0023195F">
      <w:r w:rsidRPr="0023195F">
        <w:rPr>
          <w:b/>
          <w:bCs/>
        </w:rPr>
        <w:lastRenderedPageBreak/>
        <w:t xml:space="preserve">Supplementary </w:t>
      </w:r>
      <w:r w:rsidRPr="0023195F">
        <w:rPr>
          <w:b/>
          <w:bCs/>
        </w:rPr>
        <w:t>F</w:t>
      </w:r>
      <w:r w:rsidRPr="0023195F">
        <w:rPr>
          <w:b/>
          <w:bCs/>
        </w:rPr>
        <w:t xml:space="preserve">igure </w:t>
      </w:r>
      <w:r w:rsidRPr="0023195F">
        <w:rPr>
          <w:b/>
          <w:bCs/>
        </w:rPr>
        <w:fldChar w:fldCharType="begin"/>
      </w:r>
      <w:r w:rsidRPr="0023195F">
        <w:rPr>
          <w:b/>
          <w:bCs/>
        </w:rPr>
        <w:instrText xml:space="preserve"> SEQ Figure \* ARABIC </w:instrText>
      </w:r>
      <w:r w:rsidRPr="0023195F">
        <w:rPr>
          <w:b/>
          <w:bCs/>
        </w:rPr>
        <w:fldChar w:fldCharType="separate"/>
      </w:r>
      <w:r w:rsidRPr="0023195F">
        <w:rPr>
          <w:b/>
          <w:bCs/>
          <w:noProof/>
        </w:rPr>
        <w:t>3</w:t>
      </w:r>
      <w:r w:rsidRPr="0023195F">
        <w:rPr>
          <w:b/>
          <w:bCs/>
          <w:noProof/>
        </w:rPr>
        <w:fldChar w:fldCharType="end"/>
      </w:r>
      <w:r w:rsidRPr="0023195F">
        <w:rPr>
          <w:b/>
          <w:bCs/>
        </w:rPr>
        <w:t xml:space="preserve">. </w:t>
      </w:r>
      <w:r>
        <w:t>Bootstrapped difference tests between symptoms in the network. Black boxes indicate a significant difference in expected influence centrality between two symptoms, grey boxes represent nonsignificant differences.</w:t>
      </w:r>
    </w:p>
    <w:p w14:paraId="26401D71" w14:textId="77777777" w:rsidR="0023195F" w:rsidRDefault="0023195F" w:rsidP="0023195F"/>
    <w:p w14:paraId="63EAB462" w14:textId="132B0430" w:rsidR="0023195F" w:rsidRDefault="0023195F" w:rsidP="00654E8F">
      <w:pPr>
        <w:spacing w:before="240"/>
      </w:pPr>
      <w:r>
        <w:rPr>
          <w:noProof/>
        </w:rPr>
        <w:drawing>
          <wp:inline distT="0" distB="0" distL="0" distR="0" wp14:anchorId="2E107589" wp14:editId="4879C5D6">
            <wp:extent cx="5731510" cy="36899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89985"/>
                    </a:xfrm>
                    <a:prstGeom prst="rect">
                      <a:avLst/>
                    </a:prstGeom>
                    <a:noFill/>
                    <a:ln>
                      <a:noFill/>
                    </a:ln>
                  </pic:spPr>
                </pic:pic>
              </a:graphicData>
            </a:graphic>
          </wp:inline>
        </w:drawing>
      </w:r>
    </w:p>
    <w:p w14:paraId="6682AA6D" w14:textId="39EA95A5" w:rsidR="0023195F" w:rsidRPr="004F37EB" w:rsidRDefault="0023195F" w:rsidP="0023195F">
      <w:pPr>
        <w:pStyle w:val="NoSpacing"/>
      </w:pPr>
      <w:r w:rsidRPr="0023195F">
        <w:rPr>
          <w:b/>
          <w:bCs/>
        </w:rPr>
        <w:t xml:space="preserve">Supplementary </w:t>
      </w:r>
      <w:r w:rsidRPr="0023195F">
        <w:rPr>
          <w:b/>
          <w:bCs/>
        </w:rPr>
        <w:t>F</w:t>
      </w:r>
      <w:r w:rsidRPr="0023195F">
        <w:rPr>
          <w:b/>
          <w:bCs/>
        </w:rPr>
        <w:t xml:space="preserve">igure </w:t>
      </w:r>
      <w:r w:rsidRPr="0023195F">
        <w:rPr>
          <w:b/>
          <w:bCs/>
        </w:rPr>
        <w:fldChar w:fldCharType="begin"/>
      </w:r>
      <w:r w:rsidRPr="0023195F">
        <w:rPr>
          <w:b/>
          <w:bCs/>
        </w:rPr>
        <w:instrText xml:space="preserve"> SEQ Figure \* ARABIC </w:instrText>
      </w:r>
      <w:r w:rsidRPr="0023195F">
        <w:rPr>
          <w:b/>
          <w:bCs/>
        </w:rPr>
        <w:fldChar w:fldCharType="separate"/>
      </w:r>
      <w:r w:rsidRPr="0023195F">
        <w:rPr>
          <w:b/>
          <w:bCs/>
          <w:noProof/>
        </w:rPr>
        <w:t>4</w:t>
      </w:r>
      <w:r w:rsidRPr="0023195F">
        <w:rPr>
          <w:b/>
          <w:bCs/>
          <w:noProof/>
        </w:rPr>
        <w:fldChar w:fldCharType="end"/>
      </w:r>
      <w:r w:rsidRPr="0023195F">
        <w:rPr>
          <w:b/>
          <w:bCs/>
        </w:rPr>
        <w:t xml:space="preserve">. </w:t>
      </w:r>
      <w:r w:rsidRPr="00483E48">
        <w:t>Bootstrapped difference tests between symptoms in the network. Black boxes indicate a significant difference</w:t>
      </w:r>
      <w:r>
        <w:t xml:space="preserve"> in bridge expected influence</w:t>
      </w:r>
      <w:r w:rsidRPr="00483E48">
        <w:t xml:space="preserve"> between two symptoms, grey boxes represent nonsignificant differences.</w:t>
      </w:r>
    </w:p>
    <w:p w14:paraId="744C53D1" w14:textId="77777777" w:rsidR="0023195F" w:rsidRPr="001549D3" w:rsidRDefault="0023195F" w:rsidP="00654E8F">
      <w:pPr>
        <w:spacing w:before="240"/>
      </w:pPr>
    </w:p>
    <w:sectPr w:rsidR="0023195F"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49B0C" w14:textId="77777777" w:rsidR="00744793" w:rsidRDefault="00744793" w:rsidP="00117666">
      <w:pPr>
        <w:spacing w:after="0"/>
      </w:pPr>
      <w:r>
        <w:separator/>
      </w:r>
    </w:p>
  </w:endnote>
  <w:endnote w:type="continuationSeparator" w:id="0">
    <w:p w14:paraId="786DC3DF" w14:textId="77777777" w:rsidR="00744793" w:rsidRDefault="0074479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DD656" w14:textId="77777777" w:rsidR="00744793" w:rsidRDefault="00744793" w:rsidP="00117666">
      <w:pPr>
        <w:spacing w:after="0"/>
      </w:pPr>
      <w:r>
        <w:separator/>
      </w:r>
    </w:p>
  </w:footnote>
  <w:footnote w:type="continuationSeparator" w:id="0">
    <w:p w14:paraId="43D9C21F" w14:textId="77777777" w:rsidR="00744793" w:rsidRDefault="0074479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3195F"/>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44793"/>
    <w:rsid w:val="007501BE"/>
    <w:rsid w:val="00790BB3"/>
    <w:rsid w:val="007C206C"/>
    <w:rsid w:val="00817DD6"/>
    <w:rsid w:val="0083759F"/>
    <w:rsid w:val="00885156"/>
    <w:rsid w:val="008D6622"/>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C73B6"/>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257EFF-F5D6-45B8-A55E-E058D39E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Kerr-Gaffney, Jess</cp:lastModifiedBy>
  <cp:revision>5</cp:revision>
  <cp:lastPrinted>2013-10-03T12:51:00Z</cp:lastPrinted>
  <dcterms:created xsi:type="dcterms:W3CDTF">2018-11-23T08:58:00Z</dcterms:created>
  <dcterms:modified xsi:type="dcterms:W3CDTF">2020-03-28T14:36:00Z</dcterms:modified>
</cp:coreProperties>
</file>