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765F1FD" w14:textId="77777777" w:rsidR="00654E8F" w:rsidRPr="0007387B" w:rsidRDefault="00654E8F" w:rsidP="0001436A">
      <w:pPr>
        <w:pStyle w:val="SupplementaryMaterial"/>
        <w:rPr>
          <w:b w:val="0"/>
        </w:rPr>
      </w:pPr>
      <w:bookmarkStart w:id="0" w:name="_GoBack"/>
      <w:bookmarkEnd w:id="0"/>
      <w:r w:rsidRPr="0007387B">
        <w:t>Supplementary Material</w:t>
      </w:r>
    </w:p>
    <w:p w14:paraId="7ECB274E" w14:textId="3325E048" w:rsidR="00AD37AB" w:rsidRPr="0007387B" w:rsidRDefault="00833D46" w:rsidP="00AD37AB">
      <w:pPr>
        <w:pStyle w:val="afd"/>
        <w:jc w:val="both"/>
      </w:pPr>
      <w:bookmarkStart w:id="1" w:name="_Hlk70618409"/>
      <w:bookmarkStart w:id="2" w:name="_Hlk72329657"/>
      <w:r w:rsidRPr="0007387B">
        <w:rPr>
          <w:lang w:eastAsia="ko-KR"/>
        </w:rPr>
        <w:t xml:space="preserve">Plastid phylogenomic data offers novel insights into the taxonomic status of the </w:t>
      </w:r>
      <w:r w:rsidRPr="0007387B">
        <w:rPr>
          <w:i/>
          <w:lang w:eastAsia="ko-KR"/>
        </w:rPr>
        <w:t>Trichosanthes kirilowii</w:t>
      </w:r>
      <w:r w:rsidRPr="0007387B">
        <w:rPr>
          <w:lang w:eastAsia="ko-KR"/>
        </w:rPr>
        <w:t xml:space="preserve"> complex (Cucurbitaceae) in South Korea </w:t>
      </w:r>
      <w:bookmarkEnd w:id="1"/>
      <w:bookmarkEnd w:id="2"/>
    </w:p>
    <w:p w14:paraId="78FCDAB7" w14:textId="672F2A2C" w:rsidR="00864E2F" w:rsidRPr="0007387B" w:rsidRDefault="00864E2F" w:rsidP="00864E2F">
      <w:pPr>
        <w:pStyle w:val="AuthorList"/>
        <w:rPr>
          <w:rFonts w:eastAsiaTheme="majorHAnsi"/>
          <w:lang w:eastAsia="ko-KR"/>
        </w:rPr>
      </w:pPr>
      <w:proofErr w:type="spellStart"/>
      <w:r w:rsidRPr="0007387B">
        <w:rPr>
          <w:rFonts w:eastAsiaTheme="majorHAnsi"/>
          <w:lang w:eastAsia="ko-KR"/>
        </w:rPr>
        <w:t>Inkyu</w:t>
      </w:r>
      <w:proofErr w:type="spellEnd"/>
      <w:r w:rsidRPr="0007387B">
        <w:rPr>
          <w:rFonts w:eastAsiaTheme="majorHAnsi"/>
          <w:lang w:eastAsia="ko-KR"/>
        </w:rPr>
        <w:t xml:space="preserve"> Park, </w:t>
      </w:r>
      <w:r w:rsidR="00B57F8F" w:rsidRPr="0007387B">
        <w:rPr>
          <w:rFonts w:eastAsiaTheme="majorHAnsi"/>
          <w:lang w:eastAsia="ko-KR"/>
        </w:rPr>
        <w:t>Jun-Ho Song,</w:t>
      </w:r>
      <w:r w:rsidR="00B57F8F" w:rsidRPr="0007387B">
        <w:rPr>
          <w:rFonts w:eastAsiaTheme="majorHAnsi"/>
          <w:vertAlign w:val="superscript"/>
          <w:lang w:eastAsia="ko-KR"/>
        </w:rPr>
        <w:t xml:space="preserve"> </w:t>
      </w:r>
      <w:proofErr w:type="spellStart"/>
      <w:r w:rsidRPr="0007387B">
        <w:rPr>
          <w:rFonts w:eastAsiaTheme="majorHAnsi"/>
          <w:lang w:eastAsia="ko-KR"/>
        </w:rPr>
        <w:t>Sungyu</w:t>
      </w:r>
      <w:proofErr w:type="spellEnd"/>
      <w:r w:rsidRPr="0007387B">
        <w:rPr>
          <w:rFonts w:eastAsiaTheme="majorHAnsi"/>
          <w:lang w:eastAsia="ko-KR"/>
        </w:rPr>
        <w:t xml:space="preserve"> Yang, </w:t>
      </w:r>
      <w:proofErr w:type="spellStart"/>
      <w:r w:rsidRPr="0007387B">
        <w:rPr>
          <w:rFonts w:eastAsiaTheme="majorHAnsi"/>
          <w:lang w:eastAsia="ko-KR"/>
        </w:rPr>
        <w:t>Sungwook</w:t>
      </w:r>
      <w:proofErr w:type="spellEnd"/>
      <w:r w:rsidRPr="0007387B">
        <w:rPr>
          <w:rFonts w:eastAsiaTheme="majorHAnsi"/>
          <w:lang w:eastAsia="ko-KR"/>
        </w:rPr>
        <w:t xml:space="preserve"> </w:t>
      </w:r>
      <w:proofErr w:type="spellStart"/>
      <w:r w:rsidRPr="0007387B">
        <w:rPr>
          <w:rFonts w:eastAsiaTheme="majorHAnsi"/>
          <w:lang w:eastAsia="ko-KR"/>
        </w:rPr>
        <w:t>Chae</w:t>
      </w:r>
      <w:proofErr w:type="spellEnd"/>
      <w:r w:rsidRPr="0007387B">
        <w:rPr>
          <w:rFonts w:eastAsiaTheme="majorHAnsi"/>
          <w:lang w:eastAsia="ko-KR"/>
        </w:rPr>
        <w:t xml:space="preserve">, </w:t>
      </w:r>
      <w:proofErr w:type="spellStart"/>
      <w:r w:rsidRPr="0007387B">
        <w:rPr>
          <w:rFonts w:eastAsiaTheme="majorHAnsi"/>
        </w:rPr>
        <w:t>B</w:t>
      </w:r>
      <w:r w:rsidRPr="0007387B">
        <w:rPr>
          <w:rFonts w:eastAsiaTheme="majorHAnsi"/>
          <w:lang w:eastAsia="ko-KR"/>
        </w:rPr>
        <w:t>yeong</w:t>
      </w:r>
      <w:proofErr w:type="spellEnd"/>
      <w:r w:rsidRPr="0007387B">
        <w:rPr>
          <w:rFonts w:eastAsiaTheme="majorHAnsi"/>
          <w:lang w:eastAsia="ko-KR"/>
        </w:rPr>
        <w:t xml:space="preserve"> C</w:t>
      </w:r>
      <w:r w:rsidRPr="0007387B">
        <w:rPr>
          <w:rFonts w:eastAsiaTheme="majorHAnsi"/>
        </w:rPr>
        <w:t xml:space="preserve">heol Moon* </w:t>
      </w:r>
    </w:p>
    <w:p w14:paraId="18515B3E" w14:textId="143EAF70" w:rsidR="00C21DA5" w:rsidRPr="0007387B" w:rsidRDefault="002868E2" w:rsidP="00C21DA5">
      <w:pPr>
        <w:spacing w:before="240" w:after="0"/>
        <w:rPr>
          <w:rFonts w:cs="Times New Roman"/>
          <w:szCs w:val="24"/>
        </w:rPr>
      </w:pPr>
      <w:r w:rsidRPr="0007387B">
        <w:rPr>
          <w:rFonts w:cs="Times New Roman"/>
          <w:b/>
        </w:rPr>
        <w:t>*Correspondence:</w:t>
      </w:r>
      <w:r w:rsidR="00864E2F" w:rsidRPr="0007387B">
        <w:rPr>
          <w:rFonts w:cs="Times New Roman" w:hint="eastAsia"/>
          <w:lang w:eastAsia="ko-KR"/>
        </w:rPr>
        <w:t xml:space="preserve"> </w:t>
      </w:r>
      <w:proofErr w:type="spellStart"/>
      <w:r w:rsidR="00C21DA5" w:rsidRPr="0007387B">
        <w:rPr>
          <w:rFonts w:cs="Times New Roman"/>
          <w:szCs w:val="24"/>
        </w:rPr>
        <w:t>Byeong</w:t>
      </w:r>
      <w:proofErr w:type="spellEnd"/>
      <w:r w:rsidR="00C21DA5" w:rsidRPr="0007387B">
        <w:rPr>
          <w:rFonts w:cs="Times New Roman"/>
          <w:szCs w:val="24"/>
        </w:rPr>
        <w:t>-Cheol Moon</w:t>
      </w:r>
      <w:r w:rsidR="00994A3D" w:rsidRPr="0007387B">
        <w:rPr>
          <w:rFonts w:cs="Times New Roman"/>
        </w:rPr>
        <w:t xml:space="preserve">: </w:t>
      </w:r>
      <w:r w:rsidR="00C21DA5" w:rsidRPr="0007387B">
        <w:rPr>
          <w:rFonts w:cs="Times New Roman"/>
          <w:szCs w:val="24"/>
        </w:rPr>
        <w:t>bcmoon@kiom.re.kr</w:t>
      </w:r>
    </w:p>
    <w:p w14:paraId="0426238E" w14:textId="77777777" w:rsidR="002868E2" w:rsidRPr="0007387B" w:rsidRDefault="002868E2" w:rsidP="00994A3D">
      <w:pPr>
        <w:spacing w:before="240" w:after="0"/>
        <w:rPr>
          <w:rFonts w:cs="Times New Roman"/>
        </w:rPr>
      </w:pPr>
    </w:p>
    <w:p w14:paraId="4665C16F" w14:textId="77777777" w:rsidR="00445832" w:rsidRPr="0007387B" w:rsidRDefault="002A56DE" w:rsidP="0077497B">
      <w:pPr>
        <w:pStyle w:val="1"/>
        <w:numPr>
          <w:ilvl w:val="0"/>
          <w:numId w:val="0"/>
        </w:numPr>
        <w:ind w:left="567" w:hanging="567"/>
      </w:pPr>
      <w:r w:rsidRPr="0007387B">
        <w:t>Supplementary Figure</w:t>
      </w:r>
      <w:r w:rsidR="00956A5B" w:rsidRPr="0007387B">
        <w:t>s</w:t>
      </w:r>
      <w:r w:rsidR="00654E8F" w:rsidRPr="0007387B">
        <w:t xml:space="preserve"> and Tables</w:t>
      </w:r>
    </w:p>
    <w:p w14:paraId="36CF91BF" w14:textId="77777777" w:rsidR="00445832" w:rsidRPr="0007387B" w:rsidRDefault="00445832">
      <w:pPr>
        <w:spacing w:before="0" w:after="200" w:line="276" w:lineRule="auto"/>
        <w:rPr>
          <w:rFonts w:eastAsia="Cambria" w:cs="Times New Roman"/>
          <w:b/>
          <w:szCs w:val="24"/>
        </w:rPr>
      </w:pPr>
      <w:r w:rsidRPr="0007387B">
        <w:br w:type="page"/>
      </w:r>
    </w:p>
    <w:p w14:paraId="45505B94" w14:textId="77777777" w:rsidR="00445832" w:rsidRPr="0099724C" w:rsidRDefault="00445832" w:rsidP="00445832">
      <w:pPr>
        <w:rPr>
          <w:shd w:val="pct15" w:color="auto" w:fill="FFFFFF"/>
        </w:rPr>
      </w:pPr>
      <w:r w:rsidRPr="0007387B">
        <w:rPr>
          <w:noProof/>
          <w:lang w:eastAsia="ko-KR"/>
        </w:rPr>
        <w:lastRenderedPageBreak/>
        <w:drawing>
          <wp:anchor distT="0" distB="0" distL="114300" distR="114300" simplePos="0" relativeHeight="251693056" behindDoc="1" locked="0" layoutInCell="1" allowOverlap="1" wp14:anchorId="4D84719C" wp14:editId="6D075406">
            <wp:simplePos x="0" y="0"/>
            <wp:positionH relativeFrom="column">
              <wp:posOffset>1005205</wp:posOffset>
            </wp:positionH>
            <wp:positionV relativeFrom="paragraph">
              <wp:posOffset>19050</wp:posOffset>
            </wp:positionV>
            <wp:extent cx="3954145" cy="4488815"/>
            <wp:effectExtent l="19050" t="19050" r="27305" b="26035"/>
            <wp:wrapTopAndBottom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캡처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4145" cy="448881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14:paraId="36D6122F" w14:textId="3DD12B62" w:rsidR="00445832" w:rsidRPr="00B10EC1" w:rsidRDefault="00445832" w:rsidP="00445832">
      <w:pPr>
        <w:rPr>
          <w:rFonts w:cs="Times New Roman"/>
          <w:bCs/>
          <w:szCs w:val="24"/>
        </w:rPr>
      </w:pPr>
      <w:r w:rsidRPr="00B10EC1">
        <w:rPr>
          <w:rFonts w:cs="Times New Roman"/>
          <w:b/>
          <w:bCs/>
          <w:szCs w:val="24"/>
        </w:rPr>
        <w:t xml:space="preserve">Figure S1. </w:t>
      </w:r>
      <w:r w:rsidR="00AD2C67" w:rsidRPr="00B10EC1">
        <w:rPr>
          <w:rFonts w:eastAsia="굴림" w:cs="Times New Roman"/>
          <w:szCs w:val="18"/>
        </w:rPr>
        <w:t xml:space="preserve">Distribution of studied samples of </w:t>
      </w:r>
      <w:r w:rsidR="00AD2C67" w:rsidRPr="00B10EC1">
        <w:rPr>
          <w:rFonts w:eastAsia="굴림" w:cs="Times New Roman"/>
          <w:i/>
          <w:szCs w:val="18"/>
        </w:rPr>
        <w:t>Trichosanthes kirilowii</w:t>
      </w:r>
      <w:r w:rsidR="00AD2C67" w:rsidRPr="00B10EC1">
        <w:rPr>
          <w:rFonts w:eastAsia="굴림" w:cs="Times New Roman"/>
          <w:szCs w:val="18"/>
        </w:rPr>
        <w:t xml:space="preserve"> var. </w:t>
      </w:r>
      <w:r w:rsidR="00AD2C67" w:rsidRPr="00B10EC1">
        <w:rPr>
          <w:rFonts w:eastAsia="굴림" w:cs="Times New Roman"/>
          <w:i/>
          <w:szCs w:val="18"/>
        </w:rPr>
        <w:t>kirilowii</w:t>
      </w:r>
      <w:r w:rsidR="00AD2C67" w:rsidRPr="00B10EC1">
        <w:rPr>
          <w:rFonts w:eastAsia="굴림" w:cs="Times New Roman"/>
          <w:szCs w:val="18"/>
        </w:rPr>
        <w:t xml:space="preserve"> (blue dots) and of </w:t>
      </w:r>
      <w:r w:rsidR="00AD2C67" w:rsidRPr="00B10EC1">
        <w:rPr>
          <w:rFonts w:eastAsia="굴림" w:cs="Times New Roman"/>
          <w:i/>
          <w:szCs w:val="18"/>
        </w:rPr>
        <w:t>T. kirilowii</w:t>
      </w:r>
      <w:r w:rsidR="00AD2C67" w:rsidRPr="00B10EC1">
        <w:rPr>
          <w:rFonts w:eastAsia="굴림" w:cs="Times New Roman"/>
          <w:szCs w:val="18"/>
        </w:rPr>
        <w:t xml:space="preserve"> var. </w:t>
      </w:r>
      <w:r w:rsidR="00AD2C67" w:rsidRPr="00B10EC1">
        <w:rPr>
          <w:rFonts w:eastAsia="굴림" w:cs="Times New Roman"/>
          <w:i/>
          <w:szCs w:val="18"/>
        </w:rPr>
        <w:t>japonica</w:t>
      </w:r>
      <w:r w:rsidR="00AD2C67" w:rsidRPr="00B10EC1">
        <w:rPr>
          <w:rFonts w:eastAsia="굴림" w:cs="Times New Roman"/>
          <w:szCs w:val="18"/>
        </w:rPr>
        <w:t xml:space="preserve"> (red dots); the shaded area shows the reported distribution of </w:t>
      </w:r>
      <w:r w:rsidR="00AD2C67" w:rsidRPr="00B10EC1">
        <w:rPr>
          <w:rFonts w:eastAsia="굴림" w:cs="Times New Roman"/>
          <w:i/>
          <w:szCs w:val="18"/>
        </w:rPr>
        <w:t>T. kirilowii</w:t>
      </w:r>
      <w:r w:rsidR="00AD2C67" w:rsidRPr="00B10EC1">
        <w:rPr>
          <w:rFonts w:eastAsia="굴림" w:cs="Times New Roman"/>
          <w:szCs w:val="18"/>
        </w:rPr>
        <w:t xml:space="preserve"> var. </w:t>
      </w:r>
      <w:r w:rsidR="00AD2C67" w:rsidRPr="00B10EC1">
        <w:rPr>
          <w:rFonts w:eastAsia="굴림" w:cs="Times New Roman"/>
          <w:i/>
          <w:szCs w:val="18"/>
        </w:rPr>
        <w:t>japonica</w:t>
      </w:r>
      <w:r w:rsidR="00AD2C67" w:rsidRPr="00B10EC1">
        <w:rPr>
          <w:rFonts w:eastAsia="굴림" w:cs="Times New Roman"/>
          <w:szCs w:val="18"/>
        </w:rPr>
        <w:t>.</w:t>
      </w:r>
    </w:p>
    <w:p w14:paraId="78FD9DD2" w14:textId="1151DE94" w:rsidR="00D752C4" w:rsidRPr="0007387B" w:rsidRDefault="00D752C4">
      <w:pPr>
        <w:spacing w:before="0" w:after="200" w:line="276" w:lineRule="auto"/>
        <w:rPr>
          <w:rFonts w:cs="Times New Roman"/>
          <w:bCs/>
          <w:szCs w:val="24"/>
        </w:rPr>
      </w:pPr>
      <w:r w:rsidRPr="0007387B">
        <w:rPr>
          <w:rFonts w:cs="Times New Roman"/>
          <w:bCs/>
          <w:szCs w:val="24"/>
        </w:rPr>
        <w:br w:type="page"/>
      </w:r>
    </w:p>
    <w:p w14:paraId="0CD48B71" w14:textId="73E2228B" w:rsidR="00D752C4" w:rsidRPr="0007387B" w:rsidRDefault="00D752C4" w:rsidP="00940CA5">
      <w:pPr>
        <w:pStyle w:val="1"/>
      </w:pPr>
      <w:r w:rsidRPr="0007387B">
        <w:rPr>
          <w:noProof/>
          <w:lang w:eastAsia="ko-KR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FBC587A" wp14:editId="036274A0">
                <wp:simplePos x="0" y="0"/>
                <wp:positionH relativeFrom="column">
                  <wp:posOffset>15240</wp:posOffset>
                </wp:positionH>
                <wp:positionV relativeFrom="paragraph">
                  <wp:posOffset>6984769</wp:posOffset>
                </wp:positionV>
                <wp:extent cx="6113145" cy="754380"/>
                <wp:effectExtent l="0" t="0" r="1905" b="7620"/>
                <wp:wrapTopAndBottom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3145" cy="75438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1734E43" w14:textId="56FD5735" w:rsidR="00265FE7" w:rsidRPr="00B10EC1" w:rsidRDefault="00265FE7" w:rsidP="00D752C4">
                            <w:pPr>
                              <w:pStyle w:val="a7"/>
                              <w:jc w:val="both"/>
                              <w:rPr>
                                <w:color w:val="000000" w:themeColor="text1"/>
                                <w:lang w:eastAsia="ko-KR"/>
                              </w:rPr>
                            </w:pPr>
                            <w:r w:rsidRPr="00B10EC1">
                              <w:rPr>
                                <w:color w:val="000000" w:themeColor="text1"/>
                              </w:rPr>
                              <w:t xml:space="preserve">Figure </w:t>
                            </w:r>
                            <w:r w:rsidRPr="00B10EC1">
                              <w:rPr>
                                <w:color w:val="000000" w:themeColor="text1"/>
                                <w:lang w:eastAsia="ko-KR"/>
                              </w:rPr>
                              <w:t>S2</w:t>
                            </w:r>
                            <w:r w:rsidRPr="00B10EC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 w:rsidRPr="00B10EC1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Alignment of the initial contigs representing the plastid genome on the complete plastid genome sequence. </w:t>
                            </w:r>
                            <w:r w:rsidRPr="00B10EC1">
                              <w:rPr>
                                <w:rFonts w:eastAsiaTheme="minorHAnsi"/>
                                <w:b w:val="0"/>
                                <w:color w:val="000000" w:themeColor="text1"/>
                              </w:rPr>
                              <w:t xml:space="preserve">The contig numbers are indicated under the contigs and hit positions are under the reference </w:t>
                            </w:r>
                            <w:r w:rsidRPr="00B10EC1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plastid </w:t>
                            </w:r>
                            <w:r w:rsidRPr="00B10EC1">
                              <w:rPr>
                                <w:rFonts w:eastAsiaTheme="minorHAnsi"/>
                                <w:b w:val="0"/>
                                <w:color w:val="000000" w:themeColor="text1"/>
                              </w:rPr>
                              <w:t xml:space="preserve">genome sequences for </w:t>
                            </w:r>
                            <w:r w:rsidRPr="00B10EC1">
                              <w:rPr>
                                <w:b w:val="0"/>
                                <w:i/>
                                <w:color w:val="000000" w:themeColor="text1"/>
                              </w:rPr>
                              <w:t xml:space="preserve">Hodgsonia macrocarpa </w:t>
                            </w:r>
                            <w:r w:rsidRPr="00B10EC1">
                              <w:rPr>
                                <w:b w:val="0"/>
                                <w:color w:val="000000" w:themeColor="text1"/>
                              </w:rPr>
                              <w:t>(NC_039628).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FBC587A"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26" type="#_x0000_t202" style="position:absolute;left:0;text-align:left;margin-left:1.2pt;margin-top:550pt;width:481.35pt;height:59.4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" stroked="f">
                <v:textbox style="mso-fit-shape-to-text:t" inset="0,0,0,0">
                  <w:txbxContent>
                    <w:p w14:paraId="61734E43" w14:textId="56FD5735" w:rsidR="00265FE7" w:rsidRPr="00B10EC1" w:rsidRDefault="00265FE7" w:rsidP="00D752C4">
                      <w:pPr>
                        <w:pStyle w:val="a7"/>
                        <w:jc w:val="both"/>
                        <w:rPr>
                          <w:color w:val="000000" w:themeColor="text1"/>
                          <w:lang w:eastAsia="ko-KR"/>
                        </w:rPr>
                      </w:pPr>
                      <w:r w:rsidRPr="00B10EC1">
                        <w:rPr>
                          <w:color w:val="000000" w:themeColor="text1"/>
                        </w:rPr>
                        <w:t xml:space="preserve">Figure </w:t>
                      </w:r>
                      <w:r w:rsidRPr="00B10EC1">
                        <w:rPr>
                          <w:color w:val="000000" w:themeColor="text1"/>
                          <w:lang w:eastAsia="ko-KR"/>
                        </w:rPr>
                        <w:t>S2</w:t>
                      </w:r>
                      <w:r w:rsidRPr="00B10EC1">
                        <w:rPr>
                          <w:color w:val="000000" w:themeColor="text1"/>
                        </w:rPr>
                        <w:t xml:space="preserve"> </w:t>
                      </w:r>
                      <w:r w:rsidRPr="00B10EC1">
                        <w:rPr>
                          <w:rFonts w:eastAsiaTheme="minorHAnsi"/>
                          <w:color w:val="000000" w:themeColor="text1"/>
                        </w:rPr>
                        <w:t xml:space="preserve">Alignment of the initial contigs representing the plastid genome on the complete plastid genome sequence. </w:t>
                      </w:r>
                      <w:r w:rsidRPr="00B10EC1">
                        <w:rPr>
                          <w:rFonts w:eastAsiaTheme="minorHAnsi"/>
                          <w:b w:val="0"/>
                          <w:color w:val="000000" w:themeColor="text1"/>
                        </w:rPr>
                        <w:t xml:space="preserve">The contig numbers are indicated under the contigs and hit positions are under the reference </w:t>
                      </w:r>
                      <w:r w:rsidRPr="00B10EC1">
                        <w:rPr>
                          <w:rFonts w:eastAsiaTheme="minorHAnsi"/>
                          <w:color w:val="000000" w:themeColor="text1"/>
                        </w:rPr>
                        <w:t xml:space="preserve">plastid </w:t>
                      </w:r>
                      <w:r w:rsidRPr="00B10EC1">
                        <w:rPr>
                          <w:rFonts w:eastAsiaTheme="minorHAnsi"/>
                          <w:b w:val="0"/>
                          <w:color w:val="000000" w:themeColor="text1"/>
                        </w:rPr>
                        <w:t xml:space="preserve">genome sequences for </w:t>
                      </w:r>
                      <w:r w:rsidRPr="00B10EC1">
                        <w:rPr>
                          <w:b w:val="0"/>
                          <w:i/>
                          <w:color w:val="000000" w:themeColor="text1"/>
                        </w:rPr>
                        <w:t xml:space="preserve">Hodgsonia macrocarpa </w:t>
                      </w:r>
                      <w:r w:rsidRPr="00B10EC1">
                        <w:rPr>
                          <w:b w:val="0"/>
                          <w:color w:val="000000" w:themeColor="text1"/>
                        </w:rPr>
                        <w:t>(NC_039628).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D831BA">
        <w:rPr>
          <w:noProof/>
        </w:rPr>
        <w:drawing>
          <wp:inline distT="0" distB="0" distL="0" distR="0" wp14:anchorId="036AF8E2" wp14:editId="3896C6F2">
            <wp:extent cx="6208395" cy="6862096"/>
            <wp:effectExtent l="0" t="0" r="0" b="0"/>
            <wp:docPr id="13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6862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CEDE9" w14:textId="15D92354" w:rsidR="00D752C4" w:rsidRPr="0007387B" w:rsidRDefault="00D752C4" w:rsidP="00445832"/>
    <w:p w14:paraId="7D484E1A" w14:textId="47490E35" w:rsidR="00F26609" w:rsidRPr="0007387B" w:rsidRDefault="008E63B7" w:rsidP="0077497B">
      <w:pPr>
        <w:pStyle w:val="1"/>
        <w:numPr>
          <w:ilvl w:val="0"/>
          <w:numId w:val="0"/>
        </w:numPr>
        <w:ind w:left="567" w:hanging="567"/>
      </w:pPr>
      <w:r w:rsidRPr="0007387B">
        <w:rPr>
          <w:noProof/>
          <w:lang w:eastAsia="ko-KR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F5674A1" wp14:editId="776778D1">
                <wp:simplePos x="0" y="0"/>
                <wp:positionH relativeFrom="column">
                  <wp:posOffset>0</wp:posOffset>
                </wp:positionH>
                <wp:positionV relativeFrom="paragraph">
                  <wp:posOffset>6889182</wp:posOffset>
                </wp:positionV>
                <wp:extent cx="6113145" cy="754380"/>
                <wp:effectExtent l="0" t="0" r="1905" b="7620"/>
                <wp:wrapTopAndBottom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3145" cy="75438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ECF3F94" w14:textId="2AC32354" w:rsidR="00265FE7" w:rsidRPr="00B10EC1" w:rsidRDefault="00265FE7" w:rsidP="008E63B7">
                            <w:pPr>
                              <w:pStyle w:val="a7"/>
                            </w:pPr>
                            <w:r w:rsidRPr="00B10EC1">
                              <w:t xml:space="preserve">Figure </w:t>
                            </w:r>
                            <w:r w:rsidRPr="00B10EC1">
                              <w:rPr>
                                <w:lang w:eastAsia="ko-KR"/>
                              </w:rPr>
                              <w:t>S3</w:t>
                            </w:r>
                            <w:r w:rsidRPr="00B10EC1">
                              <w:rPr>
                                <w:rFonts w:eastAsiaTheme="minorHAnsi"/>
                              </w:rPr>
                              <w:t xml:space="preserve"> </w:t>
                            </w:r>
                            <w:r w:rsidRPr="00B10EC1">
                              <w:rPr>
                                <w:rFonts w:eastAsiaTheme="majorEastAsia"/>
                              </w:rPr>
                              <w:t xml:space="preserve">Distribution of paired-end reads mapped </w:t>
                            </w:r>
                            <w:r w:rsidR="00166D43" w:rsidRPr="00B10EC1">
                              <w:rPr>
                                <w:rFonts w:eastAsia="굴림"/>
                                <w:szCs w:val="18"/>
                              </w:rPr>
                              <w:t xml:space="preserve">onto the complete plastid genomes of two accessions each of </w:t>
                            </w:r>
                            <w:r w:rsidR="00166D43" w:rsidRPr="00B10EC1">
                              <w:rPr>
                                <w:rFonts w:eastAsia="굴림"/>
                                <w:i/>
                                <w:szCs w:val="18"/>
                              </w:rPr>
                              <w:t>Trichosanthes kirilowii</w:t>
                            </w:r>
                            <w:r w:rsidR="00166D43" w:rsidRPr="00B10EC1">
                              <w:rPr>
                                <w:rFonts w:eastAsia="굴림"/>
                                <w:szCs w:val="18"/>
                              </w:rPr>
                              <w:t xml:space="preserve"> var. </w:t>
                            </w:r>
                            <w:r w:rsidR="00166D43" w:rsidRPr="00B10EC1">
                              <w:rPr>
                                <w:rFonts w:eastAsia="굴림"/>
                                <w:i/>
                                <w:szCs w:val="18"/>
                              </w:rPr>
                              <w:t>kirilowii</w:t>
                            </w:r>
                            <w:r w:rsidR="00166D43" w:rsidRPr="00B10EC1">
                              <w:rPr>
                                <w:rFonts w:eastAsia="굴림"/>
                                <w:szCs w:val="18"/>
                              </w:rPr>
                              <w:t xml:space="preserve"> and </w:t>
                            </w:r>
                            <w:r w:rsidR="00166D43" w:rsidRPr="00B10EC1">
                              <w:rPr>
                                <w:rFonts w:eastAsia="굴림"/>
                                <w:i/>
                                <w:szCs w:val="18"/>
                              </w:rPr>
                              <w:t>T. kirilowii</w:t>
                            </w:r>
                            <w:r w:rsidR="00166D43" w:rsidRPr="00B10EC1">
                              <w:rPr>
                                <w:rFonts w:eastAsia="굴림"/>
                                <w:szCs w:val="18"/>
                              </w:rPr>
                              <w:t xml:space="preserve"> var.</w:t>
                            </w:r>
                            <w:r w:rsidR="00166D43" w:rsidRPr="00B10EC1">
                              <w:rPr>
                                <w:rFonts w:eastAsia="굴림"/>
                                <w:i/>
                                <w:szCs w:val="18"/>
                              </w:rPr>
                              <w:t xml:space="preserve"> japonica</w:t>
                            </w:r>
                            <w:r w:rsidR="00166D43" w:rsidRPr="00B10EC1">
                              <w:rPr>
                                <w:rFonts w:eastAsia="굴림"/>
                                <w:szCs w:val="18"/>
                              </w:rPr>
                              <w:t xml:space="preserve"> and one accession of </w:t>
                            </w:r>
                            <w:r w:rsidR="00166D43" w:rsidRPr="00B10EC1">
                              <w:rPr>
                                <w:rFonts w:eastAsia="굴림"/>
                                <w:i/>
                                <w:szCs w:val="18"/>
                              </w:rPr>
                              <w:t>T. rosthornii</w:t>
                            </w:r>
                            <w:r w:rsidR="00166D43" w:rsidRPr="00B10EC1">
                              <w:rPr>
                                <w:rFonts w:eastAsia="굴림"/>
                                <w:szCs w:val="18"/>
                              </w:rPr>
                              <w:t>.</w:t>
                            </w:r>
                            <w:r w:rsidR="00166D43" w:rsidRPr="00B10EC1">
                              <w:rPr>
                                <w:rFonts w:eastAsiaTheme="majorEastAsia"/>
                                <w:b w:val="0"/>
                                <w:i/>
                              </w:rPr>
                              <w:t xml:space="preserve"> </w:t>
                            </w:r>
                            <w:r w:rsidRPr="00B10EC1">
                              <w:rPr>
                                <w:rFonts w:eastAsiaTheme="majorEastAsia"/>
                                <w:b w:val="0"/>
                              </w:rPr>
                              <w:t>LSC, large single</w:t>
                            </w:r>
                            <w:r w:rsidRPr="00B10EC1">
                              <w:rPr>
                                <w:rFonts w:eastAsiaTheme="majorEastAsia"/>
                              </w:rPr>
                              <w:t>-</w:t>
                            </w:r>
                            <w:r w:rsidRPr="00B10EC1">
                              <w:rPr>
                                <w:rFonts w:eastAsiaTheme="majorEastAsia"/>
                                <w:b w:val="0"/>
                              </w:rPr>
                              <w:t>copy region; SSC, small single</w:t>
                            </w:r>
                            <w:r w:rsidRPr="00B10EC1">
                              <w:rPr>
                                <w:rFonts w:eastAsiaTheme="majorEastAsia"/>
                              </w:rPr>
                              <w:t>-</w:t>
                            </w:r>
                            <w:r w:rsidRPr="00B10EC1">
                              <w:rPr>
                                <w:rFonts w:eastAsiaTheme="majorEastAsia"/>
                                <w:b w:val="0"/>
                              </w:rPr>
                              <w:t>copy region; IRa, inverted repeat a; IRb, inverted repeat 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5674A1" id="Text Box 10" o:spid="_x0000_s1027" type="#_x0000_t202" style="position:absolute;left:0;text-align:left;margin-left:0;margin-top:542.45pt;width:481.35pt;height:59.4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" stroked="f">
                <v:textbox style="mso-fit-shape-to-text:t" inset="0,0,0,0">
                  <w:txbxContent>
                    <w:p w14:paraId="3ECF3F94" w14:textId="2AC32354" w:rsidR="00265FE7" w:rsidRPr="00B10EC1" w:rsidRDefault="00265FE7" w:rsidP="008E63B7">
                      <w:pPr>
                        <w:pStyle w:val="a7"/>
                      </w:pPr>
                      <w:r w:rsidRPr="00B10EC1">
                        <w:t xml:space="preserve">Figure </w:t>
                      </w:r>
                      <w:r w:rsidRPr="00B10EC1">
                        <w:rPr>
                          <w:lang w:eastAsia="ko-KR"/>
                        </w:rPr>
                        <w:t>S3</w:t>
                      </w:r>
                      <w:r w:rsidRPr="00B10EC1">
                        <w:rPr>
                          <w:rFonts w:eastAsiaTheme="minorHAnsi"/>
                        </w:rPr>
                        <w:t xml:space="preserve"> </w:t>
                      </w:r>
                      <w:r w:rsidRPr="00B10EC1">
                        <w:rPr>
                          <w:rFonts w:eastAsiaTheme="majorEastAsia"/>
                        </w:rPr>
                        <w:t xml:space="preserve">Distribution of paired-end reads mapped </w:t>
                      </w:r>
                      <w:r w:rsidR="00166D43" w:rsidRPr="00B10EC1">
                        <w:rPr>
                          <w:rFonts w:eastAsia="굴림"/>
                          <w:szCs w:val="18"/>
                        </w:rPr>
                        <w:t xml:space="preserve">onto the complete plastid genomes of two accessions each of </w:t>
                      </w:r>
                      <w:r w:rsidR="00166D43" w:rsidRPr="00B10EC1">
                        <w:rPr>
                          <w:rFonts w:eastAsia="굴림"/>
                          <w:i/>
                          <w:szCs w:val="18"/>
                        </w:rPr>
                        <w:t>Trichosanthes kirilowii</w:t>
                      </w:r>
                      <w:r w:rsidR="00166D43" w:rsidRPr="00B10EC1">
                        <w:rPr>
                          <w:rFonts w:eastAsia="굴림"/>
                          <w:szCs w:val="18"/>
                        </w:rPr>
                        <w:t xml:space="preserve"> var. </w:t>
                      </w:r>
                      <w:r w:rsidR="00166D43" w:rsidRPr="00B10EC1">
                        <w:rPr>
                          <w:rFonts w:eastAsia="굴림"/>
                          <w:i/>
                          <w:szCs w:val="18"/>
                        </w:rPr>
                        <w:t>kirilowii</w:t>
                      </w:r>
                      <w:r w:rsidR="00166D43" w:rsidRPr="00B10EC1">
                        <w:rPr>
                          <w:rFonts w:eastAsia="굴림"/>
                          <w:szCs w:val="18"/>
                        </w:rPr>
                        <w:t xml:space="preserve"> and </w:t>
                      </w:r>
                      <w:r w:rsidR="00166D43" w:rsidRPr="00B10EC1">
                        <w:rPr>
                          <w:rFonts w:eastAsia="굴림"/>
                          <w:i/>
                          <w:szCs w:val="18"/>
                        </w:rPr>
                        <w:t>T. kirilowii</w:t>
                      </w:r>
                      <w:r w:rsidR="00166D43" w:rsidRPr="00B10EC1">
                        <w:rPr>
                          <w:rFonts w:eastAsia="굴림"/>
                          <w:szCs w:val="18"/>
                        </w:rPr>
                        <w:t xml:space="preserve"> var.</w:t>
                      </w:r>
                      <w:r w:rsidR="00166D43" w:rsidRPr="00B10EC1">
                        <w:rPr>
                          <w:rFonts w:eastAsia="굴림"/>
                          <w:i/>
                          <w:szCs w:val="18"/>
                        </w:rPr>
                        <w:t xml:space="preserve"> japonica</w:t>
                      </w:r>
                      <w:r w:rsidR="00166D43" w:rsidRPr="00B10EC1">
                        <w:rPr>
                          <w:rFonts w:eastAsia="굴림"/>
                          <w:szCs w:val="18"/>
                        </w:rPr>
                        <w:t xml:space="preserve"> and one accession of </w:t>
                      </w:r>
                      <w:r w:rsidR="00166D43" w:rsidRPr="00B10EC1">
                        <w:rPr>
                          <w:rFonts w:eastAsia="굴림"/>
                          <w:i/>
                          <w:szCs w:val="18"/>
                        </w:rPr>
                        <w:t>T. rosthornii</w:t>
                      </w:r>
                      <w:r w:rsidR="00166D43" w:rsidRPr="00B10EC1">
                        <w:rPr>
                          <w:rFonts w:eastAsia="굴림"/>
                          <w:szCs w:val="18"/>
                        </w:rPr>
                        <w:t>.</w:t>
                      </w:r>
                      <w:r w:rsidR="00166D43" w:rsidRPr="00B10EC1">
                        <w:rPr>
                          <w:rFonts w:eastAsiaTheme="majorEastAsia"/>
                          <w:b w:val="0"/>
                          <w:i/>
                        </w:rPr>
                        <w:t xml:space="preserve"> </w:t>
                      </w:r>
                      <w:r w:rsidRPr="00B10EC1">
                        <w:rPr>
                          <w:rFonts w:eastAsiaTheme="majorEastAsia"/>
                          <w:b w:val="0"/>
                        </w:rPr>
                        <w:t>LSC, large single</w:t>
                      </w:r>
                      <w:r w:rsidRPr="00B10EC1">
                        <w:rPr>
                          <w:rFonts w:eastAsiaTheme="majorEastAsia"/>
                        </w:rPr>
                        <w:t>-</w:t>
                      </w:r>
                      <w:r w:rsidRPr="00B10EC1">
                        <w:rPr>
                          <w:rFonts w:eastAsiaTheme="majorEastAsia"/>
                          <w:b w:val="0"/>
                        </w:rPr>
                        <w:t>copy region; SSC, small single</w:t>
                      </w:r>
                      <w:r w:rsidRPr="00B10EC1">
                        <w:rPr>
                          <w:rFonts w:eastAsiaTheme="majorEastAsia"/>
                        </w:rPr>
                        <w:t>-</w:t>
                      </w:r>
                      <w:r w:rsidRPr="00B10EC1">
                        <w:rPr>
                          <w:rFonts w:eastAsiaTheme="majorEastAsia"/>
                          <w:b w:val="0"/>
                        </w:rPr>
                        <w:t>copy region; IRa, inverted repeat a; IRb, inverted repeat b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795FED" w:rsidRPr="00795FED">
        <w:t xml:space="preserve"> </w:t>
      </w:r>
      <w:r w:rsidR="00795FED">
        <w:rPr>
          <w:noProof/>
        </w:rPr>
        <w:drawing>
          <wp:inline distT="0" distB="0" distL="0" distR="0" wp14:anchorId="7621E44A" wp14:editId="504D247B">
            <wp:extent cx="5872480" cy="6822219"/>
            <wp:effectExtent l="0" t="0" r="0" b="0"/>
            <wp:docPr id="1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863" cy="6837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9A337" w14:textId="09473F6E" w:rsidR="009D4CAA" w:rsidRDefault="009D4CAA">
      <w:pPr>
        <w:spacing w:before="0" w:after="200" w:line="276" w:lineRule="auto"/>
      </w:pPr>
      <w:r>
        <w:br w:type="page"/>
      </w:r>
    </w:p>
    <w:p w14:paraId="0D591A3C" w14:textId="0A4D3BDB" w:rsidR="008E63B7" w:rsidRPr="0007387B" w:rsidRDefault="009D4CAA">
      <w:pPr>
        <w:spacing w:before="0" w:after="200" w:line="276" w:lineRule="auto"/>
      </w:pPr>
      <w:r w:rsidRPr="0007387B">
        <w:rPr>
          <w:noProof/>
          <w:lang w:eastAsia="ko-KR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369B67C" wp14:editId="0B27F4CE">
                <wp:simplePos x="0" y="0"/>
                <wp:positionH relativeFrom="column">
                  <wp:posOffset>-179672</wp:posOffset>
                </wp:positionH>
                <wp:positionV relativeFrom="paragraph">
                  <wp:posOffset>3562550</wp:posOffset>
                </wp:positionV>
                <wp:extent cx="6143625" cy="579120"/>
                <wp:effectExtent l="0" t="0" r="9525" b="0"/>
                <wp:wrapTopAndBottom/>
                <wp:docPr id="1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43625" cy="5791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6A58404" w14:textId="5B06BBFA" w:rsidR="00265FE7" w:rsidRPr="001418D5" w:rsidRDefault="00265FE7" w:rsidP="00612BD8">
                            <w:pPr>
                              <w:pStyle w:val="a7"/>
                            </w:pPr>
                            <w:r w:rsidRPr="001418D5">
                              <w:t>Figure S</w:t>
                            </w:r>
                            <w:r w:rsidR="009D4CAA" w:rsidRPr="001418D5">
                              <w:t>4</w:t>
                            </w:r>
                            <w:r w:rsidRPr="001418D5">
                              <w:t xml:space="preserve"> Comparison of the LSC, IR, and SSC junction positions in </w:t>
                            </w:r>
                            <w:r w:rsidRPr="001418D5">
                              <w:rPr>
                                <w:rFonts w:hint="eastAsia"/>
                                <w:i/>
                                <w:lang w:eastAsia="ko-KR"/>
                              </w:rPr>
                              <w:t>T</w:t>
                            </w:r>
                            <w:r w:rsidRPr="001418D5">
                              <w:rPr>
                                <w:i/>
                                <w:lang w:eastAsia="ko-KR"/>
                              </w:rPr>
                              <w:t xml:space="preserve">richosanthes </w:t>
                            </w:r>
                            <w:r w:rsidRPr="001418D5">
                              <w:rPr>
                                <w:lang w:eastAsia="ko-KR"/>
                              </w:rPr>
                              <w:t>species</w:t>
                            </w:r>
                            <w:r w:rsidRPr="001418D5">
                              <w:rPr>
                                <w:i/>
                                <w:lang w:eastAsia="ko-KR"/>
                              </w:rPr>
                              <w:t xml:space="preserve"> </w:t>
                            </w:r>
                            <w:r w:rsidRPr="001418D5">
                              <w:rPr>
                                <w:bCs w:val="0"/>
                                <w:lang w:eastAsia="ko-KR"/>
                              </w:rPr>
                              <w:t xml:space="preserve">and </w:t>
                            </w:r>
                            <w:r w:rsidRPr="001418D5">
                              <w:rPr>
                                <w:bCs w:val="0"/>
                                <w:i/>
                                <w:lang w:eastAsia="ko-KR"/>
                              </w:rPr>
                              <w:t>Hodgsonia macrocarpa</w:t>
                            </w:r>
                            <w:r w:rsidRPr="001418D5">
                              <w:rPr>
                                <w:bCs w:val="0"/>
                              </w:rPr>
                              <w:t xml:space="preserve"> plastid genomes.</w:t>
                            </w:r>
                            <w:r w:rsidRPr="001418D5">
                              <w:rPr>
                                <w:b w:val="0"/>
                              </w:rPr>
                              <w:t xml:space="preserve"> The bp indicate the distance or the overlap between IR boundaries and the closest gene.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69B67C" id="Text Box 17" o:spid="_x0000_s1028" type="#_x0000_t202" style="position:absolute;margin-left:-14.15pt;margin-top:280.5pt;width:483.75pt;height:45.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" stroked="f">
                <v:textbox style="mso-fit-shape-to-text:t" inset="0,0,0,0">
                  <w:txbxContent>
                    <w:p w14:paraId="06A58404" w14:textId="5B06BBFA" w:rsidR="00265FE7" w:rsidRPr="001418D5" w:rsidRDefault="00265FE7" w:rsidP="00612BD8">
                      <w:pPr>
                        <w:pStyle w:val="a7"/>
                      </w:pPr>
                      <w:r w:rsidRPr="001418D5">
                        <w:t>Figure S</w:t>
                      </w:r>
                      <w:r w:rsidR="009D4CAA" w:rsidRPr="001418D5">
                        <w:t>4</w:t>
                      </w:r>
                      <w:r w:rsidRPr="001418D5">
                        <w:t xml:space="preserve"> Comparison of the LSC, IR, and SSC junction positions in </w:t>
                      </w:r>
                      <w:r w:rsidRPr="001418D5">
                        <w:rPr>
                          <w:rFonts w:hint="eastAsia"/>
                          <w:i/>
                          <w:lang w:eastAsia="ko-KR"/>
                        </w:rPr>
                        <w:t>T</w:t>
                      </w:r>
                      <w:r w:rsidRPr="001418D5">
                        <w:rPr>
                          <w:i/>
                          <w:lang w:eastAsia="ko-KR"/>
                        </w:rPr>
                        <w:t xml:space="preserve">richosanthes </w:t>
                      </w:r>
                      <w:r w:rsidRPr="001418D5">
                        <w:rPr>
                          <w:lang w:eastAsia="ko-KR"/>
                        </w:rPr>
                        <w:t>species</w:t>
                      </w:r>
                      <w:r w:rsidRPr="001418D5">
                        <w:rPr>
                          <w:i/>
                          <w:lang w:eastAsia="ko-KR"/>
                        </w:rPr>
                        <w:t xml:space="preserve"> </w:t>
                      </w:r>
                      <w:r w:rsidRPr="001418D5">
                        <w:rPr>
                          <w:bCs w:val="0"/>
                          <w:lang w:eastAsia="ko-KR"/>
                        </w:rPr>
                        <w:t xml:space="preserve">and </w:t>
                      </w:r>
                      <w:r w:rsidRPr="001418D5">
                        <w:rPr>
                          <w:bCs w:val="0"/>
                          <w:i/>
                          <w:lang w:eastAsia="ko-KR"/>
                        </w:rPr>
                        <w:t>Hodgsonia macrocarpa</w:t>
                      </w:r>
                      <w:r w:rsidRPr="001418D5">
                        <w:rPr>
                          <w:bCs w:val="0"/>
                        </w:rPr>
                        <w:t xml:space="preserve"> plastid genomes.</w:t>
                      </w:r>
                      <w:r w:rsidRPr="001418D5">
                        <w:rPr>
                          <w:b w:val="0"/>
                        </w:rPr>
                        <w:t xml:space="preserve"> The bp indicate the distance or the overlap between IR boundaries and the closest gene.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14:paraId="71273C75" w14:textId="6232F9EA" w:rsidR="009D4CAA" w:rsidRDefault="009D4CAA">
      <w:pPr>
        <w:spacing w:before="0" w:after="200" w:line="276" w:lineRule="auto"/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lang w:val="x-none" w:eastAsia="x-none" w:bidi="x-none"/>
        </w:rPr>
      </w:pPr>
      <w:r>
        <w:rPr>
          <w:noProof/>
        </w:rPr>
        <w:drawing>
          <wp:inline distT="0" distB="0" distL="0" distR="0" wp14:anchorId="73225E4D" wp14:editId="0888ABE8">
            <wp:extent cx="6085490" cy="3214326"/>
            <wp:effectExtent l="0" t="0" r="0" b="5715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742" cy="3226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lang w:val="x-none" w:eastAsia="x-none" w:bidi="x-none"/>
        </w:rPr>
        <w:br w:type="page"/>
      </w:r>
    </w:p>
    <w:p w14:paraId="0B1842F8" w14:textId="5F76F1CD" w:rsidR="00B13CA6" w:rsidRPr="0007387B" w:rsidRDefault="00902D98" w:rsidP="00612BD8">
      <w:pPr>
        <w:keepNext/>
        <w:rPr>
          <w:rFonts w:eastAsiaTheme="minorHAnsi"/>
        </w:rPr>
      </w:pPr>
      <w:r w:rsidRPr="0007387B">
        <w:rPr>
          <w:noProof/>
          <w:lang w:eastAsia="ko-KR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315C772" wp14:editId="3CB49C85">
                <wp:simplePos x="0" y="0"/>
                <wp:positionH relativeFrom="column">
                  <wp:posOffset>97155</wp:posOffset>
                </wp:positionH>
                <wp:positionV relativeFrom="paragraph">
                  <wp:posOffset>6245424</wp:posOffset>
                </wp:positionV>
                <wp:extent cx="6113145" cy="754380"/>
                <wp:effectExtent l="0" t="0" r="1905" b="7620"/>
                <wp:wrapTopAndBottom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3145" cy="75438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32F403C" w14:textId="43947132" w:rsidR="00265FE7" w:rsidRPr="001418D5" w:rsidRDefault="00265FE7" w:rsidP="00612BD8">
                            <w:pPr>
                              <w:pStyle w:val="a7"/>
                            </w:pPr>
                            <w:r w:rsidRPr="001418D5">
                              <w:t xml:space="preserve">Figure </w:t>
                            </w:r>
                            <w:r w:rsidRPr="001418D5">
                              <w:rPr>
                                <w:lang w:eastAsia="ko-KR"/>
                              </w:rPr>
                              <w:t>S</w:t>
                            </w:r>
                            <w:r w:rsidR="002B3063" w:rsidRPr="001418D5">
                              <w:rPr>
                                <w:lang w:eastAsia="ko-KR"/>
                              </w:rPr>
                              <w:t>5</w:t>
                            </w:r>
                            <w:r w:rsidRPr="001418D5">
                              <w:t xml:space="preserve"> </w:t>
                            </w:r>
                            <w:r w:rsidRPr="001418D5">
                              <w:rPr>
                                <w:rFonts w:eastAsiaTheme="minorHAnsi"/>
                              </w:rPr>
                              <w:t xml:space="preserve">Codon frequencies and relative synonymous codon usage (RSCU) values for </w:t>
                            </w:r>
                            <w:r w:rsidRPr="001418D5">
                              <w:rPr>
                                <w:i/>
                                <w:lang w:eastAsia="ko-KR"/>
                              </w:rPr>
                              <w:t>Trichosanthes</w:t>
                            </w:r>
                            <w:r w:rsidRPr="001418D5">
                              <w:rPr>
                                <w:rFonts w:eastAsiaTheme="minorHAnsi"/>
                              </w:rPr>
                              <w:t xml:space="preserve"> </w:t>
                            </w:r>
                            <w:r w:rsidRPr="001418D5">
                              <w:rPr>
                                <w:rFonts w:eastAsiaTheme="minorHAnsi"/>
                                <w:color w:val="000000" w:themeColor="text1"/>
                              </w:rPr>
                              <w:t xml:space="preserve">plastid </w:t>
                            </w:r>
                            <w:r w:rsidRPr="001418D5">
                              <w:rPr>
                                <w:rFonts w:eastAsiaTheme="minorHAnsi"/>
                              </w:rPr>
                              <w:t>genomes.</w:t>
                            </w:r>
                            <w:r w:rsidRPr="001418D5">
                              <w:rPr>
                                <w:rFonts w:eastAsiaTheme="minorHAnsi"/>
                                <w:b w:val="0"/>
                              </w:rPr>
                              <w:t xml:space="preserve"> (A) Amino acid frequencies for 78 protein-coding sequences. (B) RSCU for 20 amino acids and stop codons in 78 protein-coding sequences.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15C772" id="Text Box 14" o:spid="_x0000_s1029" type="#_x0000_t202" style="position:absolute;margin-left:7.65pt;margin-top:491.75pt;width:481.35pt;height:59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" stroked="f">
                <v:textbox style="mso-fit-shape-to-text:t" inset="0,0,0,0">
                  <w:txbxContent>
                    <w:p w14:paraId="132F403C" w14:textId="43947132" w:rsidR="00265FE7" w:rsidRPr="001418D5" w:rsidRDefault="00265FE7" w:rsidP="00612BD8">
                      <w:pPr>
                        <w:pStyle w:val="a7"/>
                      </w:pPr>
                      <w:r w:rsidRPr="001418D5">
                        <w:t xml:space="preserve">Figure </w:t>
                      </w:r>
                      <w:r w:rsidRPr="001418D5">
                        <w:rPr>
                          <w:lang w:eastAsia="ko-KR"/>
                        </w:rPr>
                        <w:t>S</w:t>
                      </w:r>
                      <w:r w:rsidR="002B3063" w:rsidRPr="001418D5">
                        <w:rPr>
                          <w:lang w:eastAsia="ko-KR"/>
                        </w:rPr>
                        <w:t>5</w:t>
                      </w:r>
                      <w:r w:rsidRPr="001418D5">
                        <w:t xml:space="preserve"> </w:t>
                      </w:r>
                      <w:r w:rsidRPr="001418D5">
                        <w:rPr>
                          <w:rFonts w:eastAsiaTheme="minorHAnsi"/>
                        </w:rPr>
                        <w:t xml:space="preserve">Codon frequencies and relative synonymous codon usage (RSCU) values for </w:t>
                      </w:r>
                      <w:r w:rsidRPr="001418D5">
                        <w:rPr>
                          <w:i/>
                          <w:lang w:eastAsia="ko-KR"/>
                        </w:rPr>
                        <w:t>Trichosanthes</w:t>
                      </w:r>
                      <w:r w:rsidRPr="001418D5">
                        <w:rPr>
                          <w:rFonts w:eastAsiaTheme="minorHAnsi"/>
                        </w:rPr>
                        <w:t xml:space="preserve"> </w:t>
                      </w:r>
                      <w:r w:rsidRPr="001418D5">
                        <w:rPr>
                          <w:rFonts w:eastAsiaTheme="minorHAnsi"/>
                          <w:color w:val="000000" w:themeColor="text1"/>
                        </w:rPr>
                        <w:t xml:space="preserve">plastid </w:t>
                      </w:r>
                      <w:r w:rsidRPr="001418D5">
                        <w:rPr>
                          <w:rFonts w:eastAsiaTheme="minorHAnsi"/>
                        </w:rPr>
                        <w:t>genomes.</w:t>
                      </w:r>
                      <w:r w:rsidRPr="001418D5">
                        <w:rPr>
                          <w:rFonts w:eastAsiaTheme="minorHAnsi"/>
                          <w:b w:val="0"/>
                        </w:rPr>
                        <w:t xml:space="preserve"> (A) Amino acid frequencies for 78 protein-coding sequences. (B) RSCU for 20 amino acids and stop codons in 78 protein-coding sequences.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375C91" w:rsidRPr="0007387B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lang w:val="x-none" w:eastAsia="x-none" w:bidi="x-none"/>
        </w:rPr>
        <w:t xml:space="preserve"> </w:t>
      </w:r>
      <w:r w:rsidR="002A56DE" w:rsidRPr="0007387B">
        <w:rPr>
          <w:rFonts w:eastAsiaTheme="minorHAnsi"/>
        </w:rPr>
        <w:t xml:space="preserve"> </w:t>
      </w:r>
      <w:r w:rsidR="00BB6382">
        <w:rPr>
          <w:noProof/>
        </w:rPr>
        <w:drawing>
          <wp:inline distT="0" distB="0" distL="0" distR="0" wp14:anchorId="36BA4EE6" wp14:editId="7046609A">
            <wp:extent cx="6028660" cy="6144260"/>
            <wp:effectExtent l="0" t="0" r="0" b="8890"/>
            <wp:docPr id="18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660" cy="6159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63AD2" w14:textId="29E89051" w:rsidR="00B13CA6" w:rsidRPr="0007387B" w:rsidRDefault="00B13CA6">
      <w:pPr>
        <w:spacing w:before="0" w:after="200" w:line="276" w:lineRule="auto"/>
        <w:rPr>
          <w:rFonts w:eastAsiaTheme="minorHAnsi"/>
          <w:b/>
        </w:rPr>
      </w:pPr>
      <w:r w:rsidRPr="0007387B">
        <w:rPr>
          <w:noProof/>
          <w:lang w:eastAsia="ko-KR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1CCB282" wp14:editId="5BE760CB">
                <wp:simplePos x="0" y="0"/>
                <wp:positionH relativeFrom="column">
                  <wp:posOffset>15267</wp:posOffset>
                </wp:positionH>
                <wp:positionV relativeFrom="paragraph">
                  <wp:posOffset>4675422</wp:posOffset>
                </wp:positionV>
                <wp:extent cx="6113145" cy="754380"/>
                <wp:effectExtent l="0" t="0" r="1905" b="7620"/>
                <wp:wrapTopAndBottom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13145" cy="75438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B6D5A23" w14:textId="6DED7859" w:rsidR="00265FE7" w:rsidRPr="001418D5" w:rsidRDefault="00265FE7" w:rsidP="00B17A63">
                            <w:pPr>
                              <w:pStyle w:val="a7"/>
                              <w:jc w:val="both"/>
                              <w:rPr>
                                <w:color w:val="000000" w:themeColor="text1"/>
                              </w:rPr>
                            </w:pPr>
                            <w:r w:rsidRPr="001418D5">
                              <w:rPr>
                                <w:color w:val="000000" w:themeColor="text1"/>
                              </w:rPr>
                              <w:t xml:space="preserve">Figure </w:t>
                            </w:r>
                            <w:r w:rsidRPr="001418D5">
                              <w:rPr>
                                <w:color w:val="000000" w:themeColor="text1"/>
                                <w:lang w:eastAsia="ko-KR"/>
                              </w:rPr>
                              <w:t>S</w:t>
                            </w:r>
                            <w:r w:rsidR="002B3063" w:rsidRPr="001418D5">
                              <w:rPr>
                                <w:color w:val="000000" w:themeColor="text1"/>
                                <w:lang w:eastAsia="ko-KR"/>
                              </w:rPr>
                              <w:t>6</w:t>
                            </w:r>
                            <w:r w:rsidRPr="001418D5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 w:rsidRPr="001418D5">
                              <w:rPr>
                                <w:rFonts w:eastAsiaTheme="minorHAnsi"/>
                                <w:color w:val="000000" w:themeColor="text1"/>
                              </w:rPr>
                              <w:t>Codon distribution of protein-coding genes in Cucurbitaceae plastid genomes.</w:t>
                            </w:r>
                            <w:r w:rsidRPr="001418D5">
                              <w:rPr>
                                <w:rFonts w:eastAsiaTheme="minorHAnsi"/>
                                <w:b w:val="0"/>
                                <w:color w:val="000000" w:themeColor="text1"/>
                              </w:rPr>
                              <w:t xml:space="preserve"> Green indicates a high relative synonymous codon usage (RSCU) value and red indicates a low RSCU </w:t>
                            </w:r>
                            <w:r w:rsidRPr="001418D5">
                              <w:rPr>
                                <w:rFonts w:eastAsiaTheme="minorHAnsi"/>
                                <w:b w:val="0"/>
                              </w:rPr>
                              <w:t>value. Hierarchical clustering (average linkage method) was performed for the codon patterns (x-axis). All RSCU values are normalized using the Z- score.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CCB282" id="Text Box 5" o:spid="_x0000_s1030" type="#_x0000_t202" style="position:absolute;margin-left:1.2pt;margin-top:368.15pt;width:481.35pt;height:59.4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" stroked="f">
                <v:textbox style="mso-fit-shape-to-text:t" inset="0,0,0,0">
                  <w:txbxContent>
                    <w:p w14:paraId="6B6D5A23" w14:textId="6DED7859" w:rsidR="00265FE7" w:rsidRPr="001418D5" w:rsidRDefault="00265FE7" w:rsidP="00B17A63">
                      <w:pPr>
                        <w:pStyle w:val="a7"/>
                        <w:jc w:val="both"/>
                        <w:rPr>
                          <w:color w:val="000000" w:themeColor="text1"/>
                        </w:rPr>
                      </w:pPr>
                      <w:r w:rsidRPr="001418D5">
                        <w:rPr>
                          <w:color w:val="000000" w:themeColor="text1"/>
                        </w:rPr>
                        <w:t xml:space="preserve">Figure </w:t>
                      </w:r>
                      <w:r w:rsidRPr="001418D5">
                        <w:rPr>
                          <w:color w:val="000000" w:themeColor="text1"/>
                          <w:lang w:eastAsia="ko-KR"/>
                        </w:rPr>
                        <w:t>S</w:t>
                      </w:r>
                      <w:r w:rsidR="002B3063" w:rsidRPr="001418D5">
                        <w:rPr>
                          <w:color w:val="000000" w:themeColor="text1"/>
                          <w:lang w:eastAsia="ko-KR"/>
                        </w:rPr>
                        <w:t>6</w:t>
                      </w:r>
                      <w:r w:rsidRPr="001418D5">
                        <w:rPr>
                          <w:color w:val="000000" w:themeColor="text1"/>
                        </w:rPr>
                        <w:t xml:space="preserve"> </w:t>
                      </w:r>
                      <w:r w:rsidRPr="001418D5">
                        <w:rPr>
                          <w:rFonts w:eastAsiaTheme="minorHAnsi"/>
                          <w:color w:val="000000" w:themeColor="text1"/>
                        </w:rPr>
                        <w:t>Codon distribution of protein-coding genes in Cucurbitaceae plastid genomes.</w:t>
                      </w:r>
                      <w:r w:rsidRPr="001418D5">
                        <w:rPr>
                          <w:rFonts w:eastAsiaTheme="minorHAnsi"/>
                          <w:b w:val="0"/>
                          <w:color w:val="000000" w:themeColor="text1"/>
                        </w:rPr>
                        <w:t xml:space="preserve"> Green indicates a high relative synonymous codon usage (RSCU) value and red indicates a low RSCU </w:t>
                      </w:r>
                      <w:r w:rsidRPr="001418D5">
                        <w:rPr>
                          <w:rFonts w:eastAsiaTheme="minorHAnsi"/>
                          <w:b w:val="0"/>
                        </w:rPr>
                        <w:t>value. Hierarchical clustering (average linkage method) was performed for the codon patterns (x-axis). All RSCU values are normalized using the Z- score.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4C4FB2" w:rsidRPr="004C4FB2">
        <w:t xml:space="preserve"> </w:t>
      </w:r>
      <w:r w:rsidR="004C4FB2">
        <w:rPr>
          <w:noProof/>
        </w:rPr>
        <w:drawing>
          <wp:inline distT="0" distB="0" distL="0" distR="0" wp14:anchorId="4DCD5985" wp14:editId="4238D21D">
            <wp:extent cx="6094095" cy="4583794"/>
            <wp:effectExtent l="0" t="0" r="1905" b="7620"/>
            <wp:docPr id="20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532" cy="4608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DC9A2" w14:textId="27B29D67" w:rsidR="00DE23E8" w:rsidRPr="0007387B" w:rsidRDefault="00B96D07" w:rsidP="00B17A63">
      <w:pPr>
        <w:keepNext/>
        <w:rPr>
          <w:lang w:val="x-none"/>
        </w:rPr>
      </w:pPr>
      <w:r w:rsidRPr="0007387B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lang w:val="x-none" w:eastAsia="x-none" w:bidi="x-none"/>
        </w:rPr>
        <w:t xml:space="preserve"> </w:t>
      </w:r>
      <w:r w:rsidR="003D47D8" w:rsidRPr="0007387B">
        <w:t xml:space="preserve"> </w:t>
      </w:r>
      <w:r w:rsidR="00612BD8" w:rsidRPr="0007387B">
        <w:br w:type="page"/>
      </w:r>
    </w:p>
    <w:p w14:paraId="20B0A162" w14:textId="34DBFE14" w:rsidR="006C0FA0" w:rsidRPr="00F87DDE" w:rsidRDefault="00F87DDE">
      <w:pPr>
        <w:spacing w:before="0" w:after="200" w:line="276" w:lineRule="auto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4DB9B026" wp14:editId="7E6F81F6">
            <wp:extent cx="6208395" cy="3698531"/>
            <wp:effectExtent l="0" t="0" r="1905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3698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7A869" w14:textId="20DCA76B" w:rsidR="00B2729A" w:rsidRPr="00595324" w:rsidRDefault="00BC16DA" w:rsidP="00122A9B">
      <w:pPr>
        <w:pStyle w:val="a8"/>
        <w:spacing w:line="360" w:lineRule="auto"/>
        <w:rPr>
          <w:rFonts w:eastAsiaTheme="majorEastAsia"/>
          <w:b/>
          <w:shd w:val="pct15" w:color="auto" w:fill="FFFFFF"/>
        </w:rPr>
      </w:pPr>
      <w:r w:rsidRPr="0007387B">
        <w:rPr>
          <w:b/>
          <w:szCs w:val="24"/>
        </w:rPr>
        <w:t xml:space="preserve"> </w:t>
      </w:r>
      <w:r w:rsidR="00A03FA4" w:rsidRPr="0007387B">
        <w:rPr>
          <w:rFonts w:eastAsiaTheme="minorHAnsi"/>
          <w:b/>
          <w:color w:val="000000" w:themeColor="text1"/>
          <w:szCs w:val="24"/>
        </w:rPr>
        <w:t>Figure S</w:t>
      </w:r>
      <w:r w:rsidR="0042185B" w:rsidRPr="0007387B">
        <w:rPr>
          <w:rFonts w:eastAsiaTheme="minorHAnsi"/>
          <w:b/>
          <w:color w:val="000000" w:themeColor="text1"/>
          <w:szCs w:val="24"/>
        </w:rPr>
        <w:t>7</w:t>
      </w:r>
      <w:r w:rsidR="00A03FA4" w:rsidRPr="0007387B">
        <w:rPr>
          <w:rFonts w:eastAsiaTheme="minorHAnsi"/>
          <w:b/>
          <w:color w:val="000000" w:themeColor="text1"/>
          <w:szCs w:val="24"/>
        </w:rPr>
        <w:t>.</w:t>
      </w:r>
      <w:r w:rsidR="00A03FA4" w:rsidRPr="0007387B">
        <w:rPr>
          <w:rFonts w:eastAsiaTheme="majorEastAsia"/>
          <w:b/>
          <w:color w:val="000000" w:themeColor="text1"/>
          <w:szCs w:val="24"/>
        </w:rPr>
        <w:t xml:space="preserve"> Phylogenetic tree based on ITS from three </w:t>
      </w:r>
      <w:r w:rsidR="00A03FA4" w:rsidRPr="0007387B">
        <w:rPr>
          <w:rFonts w:eastAsiaTheme="majorEastAsia"/>
          <w:b/>
          <w:i/>
          <w:color w:val="000000" w:themeColor="text1"/>
          <w:szCs w:val="24"/>
        </w:rPr>
        <w:t>Trichosanthes</w:t>
      </w:r>
      <w:r w:rsidR="00A03FA4" w:rsidRPr="0007387B">
        <w:rPr>
          <w:rFonts w:eastAsiaTheme="majorEastAsia"/>
          <w:b/>
          <w:color w:val="000000" w:themeColor="text1"/>
          <w:szCs w:val="24"/>
        </w:rPr>
        <w:t xml:space="preserve"> </w:t>
      </w:r>
      <w:r w:rsidR="00DC46F4" w:rsidRPr="0007387B">
        <w:rPr>
          <w:rFonts w:eastAsiaTheme="majorEastAsia"/>
          <w:b/>
          <w:color w:val="000000" w:themeColor="text1"/>
          <w:szCs w:val="24"/>
        </w:rPr>
        <w:t xml:space="preserve">species </w:t>
      </w:r>
      <w:r w:rsidR="00A03FA4" w:rsidRPr="0007387B">
        <w:rPr>
          <w:rFonts w:eastAsiaTheme="majorEastAsia"/>
          <w:b/>
          <w:color w:val="000000" w:themeColor="text1"/>
          <w:szCs w:val="24"/>
        </w:rPr>
        <w:t xml:space="preserve">using Maximum likelihood (A) and </w:t>
      </w:r>
      <w:r w:rsidR="001418D5" w:rsidRPr="001418D5">
        <w:rPr>
          <w:rFonts w:eastAsiaTheme="majorEastAsia"/>
          <w:b/>
          <w:color w:val="000000" w:themeColor="text1"/>
          <w:szCs w:val="24"/>
          <w:shd w:val="pct15" w:color="auto" w:fill="FFFFFF"/>
        </w:rPr>
        <w:t>Bayesian Inference</w:t>
      </w:r>
      <w:r w:rsidR="00A03FA4" w:rsidRPr="0007387B">
        <w:rPr>
          <w:rFonts w:eastAsiaTheme="majorEastAsia"/>
          <w:b/>
          <w:color w:val="000000" w:themeColor="text1"/>
          <w:szCs w:val="24"/>
        </w:rPr>
        <w:t xml:space="preserve"> (B).</w:t>
      </w:r>
      <w:r w:rsidR="00BB7628" w:rsidRPr="0007387B">
        <w:rPr>
          <w:rFonts w:eastAsiaTheme="majorEastAsia"/>
          <w:color w:val="000000" w:themeColor="text1"/>
          <w:szCs w:val="24"/>
        </w:rPr>
        <w:t xml:space="preserve"> </w:t>
      </w:r>
      <w:r w:rsidR="00DB78B2" w:rsidRPr="0007387B">
        <w:rPr>
          <w:rFonts w:eastAsiaTheme="majorEastAsia"/>
          <w:color w:val="000000" w:themeColor="text1"/>
          <w:szCs w:val="24"/>
        </w:rPr>
        <w:t xml:space="preserve">The </w:t>
      </w:r>
      <w:r w:rsidR="00DC46F4" w:rsidRPr="0007387B">
        <w:rPr>
          <w:rFonts w:eastAsiaTheme="majorEastAsia"/>
          <w:color w:val="000000" w:themeColor="text1"/>
          <w:szCs w:val="24"/>
        </w:rPr>
        <w:t xml:space="preserve">same </w:t>
      </w:r>
      <w:r w:rsidR="00122A9B" w:rsidRPr="0007387B">
        <w:rPr>
          <w:rFonts w:eastAsiaTheme="majorEastAsia"/>
          <w:color w:val="000000" w:themeColor="text1"/>
          <w:szCs w:val="24"/>
        </w:rPr>
        <w:t xml:space="preserve">samples are </w:t>
      </w:r>
      <w:r w:rsidR="00DC46F4" w:rsidRPr="0007387B">
        <w:rPr>
          <w:rFonts w:eastAsiaTheme="majorEastAsia"/>
          <w:color w:val="000000" w:themeColor="text1"/>
          <w:szCs w:val="24"/>
        </w:rPr>
        <w:t>shown</w:t>
      </w:r>
      <w:r w:rsidR="00122A9B" w:rsidRPr="0007387B">
        <w:rPr>
          <w:rFonts w:eastAsiaTheme="majorEastAsia"/>
          <w:color w:val="000000" w:themeColor="text1"/>
          <w:szCs w:val="24"/>
        </w:rPr>
        <w:t xml:space="preserve"> </w:t>
      </w:r>
      <w:r w:rsidR="00DB78B2" w:rsidRPr="0007387B">
        <w:rPr>
          <w:rFonts w:eastAsiaTheme="majorEastAsia"/>
          <w:color w:val="000000" w:themeColor="text1"/>
          <w:szCs w:val="24"/>
        </w:rPr>
        <w:t xml:space="preserve">in </w:t>
      </w:r>
      <w:r w:rsidR="00122A9B" w:rsidRPr="0007387B">
        <w:rPr>
          <w:rFonts w:eastAsiaTheme="majorEastAsia"/>
          <w:color w:val="000000" w:themeColor="text1"/>
          <w:szCs w:val="24"/>
        </w:rPr>
        <w:t>supplementary Table S1</w:t>
      </w:r>
      <w:r w:rsidR="0096489E" w:rsidRPr="0007387B">
        <w:rPr>
          <w:rFonts w:eastAsiaTheme="majorEastAsia"/>
          <w:color w:val="000000" w:themeColor="text1"/>
          <w:szCs w:val="24"/>
        </w:rPr>
        <w:t>;</w:t>
      </w:r>
      <w:r w:rsidR="00122A9B" w:rsidRPr="0007387B">
        <w:rPr>
          <w:rFonts w:eastAsiaTheme="majorEastAsia"/>
          <w:color w:val="000000" w:themeColor="text1"/>
          <w:szCs w:val="24"/>
        </w:rPr>
        <w:t xml:space="preserve"> </w:t>
      </w:r>
      <w:r w:rsidR="00122A9B" w:rsidRPr="0007387B">
        <w:rPr>
          <w:rFonts w:eastAsiaTheme="majorEastAsia"/>
          <w:color w:val="000000" w:themeColor="text1"/>
          <w:szCs w:val="24"/>
          <w:lang w:eastAsia="ko-KR"/>
        </w:rPr>
        <w:t xml:space="preserve">additional </w:t>
      </w:r>
      <w:r w:rsidR="00122A9B" w:rsidRPr="0007387B">
        <w:rPr>
          <w:rFonts w:eastAsiaTheme="majorHAnsi" w:cs="Times New Roman"/>
          <w:color w:val="000000" w:themeColor="text1"/>
        </w:rPr>
        <w:t xml:space="preserve">specimens </w:t>
      </w:r>
      <w:r w:rsidR="0096489E" w:rsidRPr="0007387B">
        <w:rPr>
          <w:rFonts w:eastAsiaTheme="majorHAnsi" w:cs="Times New Roman"/>
          <w:color w:val="000000" w:themeColor="text1"/>
        </w:rPr>
        <w:t>have been</w:t>
      </w:r>
      <w:r w:rsidR="00122A9B" w:rsidRPr="0007387B">
        <w:rPr>
          <w:rFonts w:eastAsiaTheme="majorHAnsi" w:cs="Times New Roman"/>
          <w:color w:val="000000" w:themeColor="text1"/>
        </w:rPr>
        <w:t xml:space="preserve"> registered in the Korean Herbarium of Standard Herbal Resources (Index </w:t>
      </w:r>
      <w:r w:rsidR="008623CF" w:rsidRPr="0007387B">
        <w:rPr>
          <w:rFonts w:eastAsiaTheme="majorHAnsi" w:cs="Times New Roman"/>
          <w:color w:val="000000" w:themeColor="text1"/>
        </w:rPr>
        <w:t>Herbarium</w:t>
      </w:r>
      <w:r w:rsidR="00122A9B" w:rsidRPr="0007387B">
        <w:rPr>
          <w:rFonts w:eastAsiaTheme="majorHAnsi" w:cs="Times New Roman"/>
          <w:color w:val="000000" w:themeColor="text1"/>
        </w:rPr>
        <w:t xml:space="preserve"> Code KIOM) at the Korea Institute of Oriental Medicine (KIOM).</w:t>
      </w:r>
      <w:r w:rsidR="009129C2" w:rsidRPr="0007387B">
        <w:rPr>
          <w:rFonts w:eastAsiaTheme="majorHAnsi" w:cs="Times New Roman"/>
          <w:color w:val="000000" w:themeColor="text1"/>
        </w:rPr>
        <w:t xml:space="preserve"> MH808377 and MH808378 were downloaded from GenBank</w:t>
      </w:r>
      <w:r w:rsidR="006B0033" w:rsidRPr="0007387B">
        <w:rPr>
          <w:rFonts w:eastAsiaTheme="majorHAnsi" w:cs="Times New Roman"/>
          <w:color w:val="000000" w:themeColor="text1"/>
        </w:rPr>
        <w:t>.</w:t>
      </w:r>
      <w:r w:rsidR="00B2729A" w:rsidRPr="0007387B">
        <w:rPr>
          <w:b/>
        </w:rPr>
        <w:br w:type="page"/>
      </w:r>
      <w:r w:rsidR="0069611A" w:rsidRPr="0007387B">
        <w:rPr>
          <w:b/>
          <w:noProof/>
          <w:lang w:eastAsia="ko-KR"/>
        </w:rPr>
        <w:lastRenderedPageBreak/>
        <w:drawing>
          <wp:inline distT="0" distB="0" distL="0" distR="0" wp14:anchorId="7B7D3AC3" wp14:editId="5BEA80F0">
            <wp:extent cx="6208395" cy="4437554"/>
            <wp:effectExtent l="0" t="0" r="1905" b="1270"/>
            <wp:docPr id="12" name="그림 12" descr="C:\Users\Park\Desktop\그림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ark\Desktop\그림1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4437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729A" w:rsidRPr="0007387B">
        <w:rPr>
          <w:rFonts w:eastAsiaTheme="minorHAnsi"/>
        </w:rPr>
        <w:t xml:space="preserve"> </w:t>
      </w:r>
      <w:r w:rsidR="00B2729A" w:rsidRPr="001418D5">
        <w:rPr>
          <w:rFonts w:eastAsiaTheme="minorHAnsi"/>
          <w:b/>
        </w:rPr>
        <w:t>Figure S</w:t>
      </w:r>
      <w:r w:rsidR="0042185B" w:rsidRPr="001418D5">
        <w:rPr>
          <w:rFonts w:eastAsiaTheme="minorHAnsi"/>
          <w:b/>
        </w:rPr>
        <w:t>8</w:t>
      </w:r>
      <w:r w:rsidR="00B2729A" w:rsidRPr="001418D5">
        <w:rPr>
          <w:rFonts w:eastAsiaTheme="minorHAnsi"/>
          <w:b/>
        </w:rPr>
        <w:t>.</w:t>
      </w:r>
      <w:r w:rsidR="00B2729A" w:rsidRPr="001418D5">
        <w:rPr>
          <w:rFonts w:eastAsiaTheme="majorEastAsia"/>
          <w:b/>
        </w:rPr>
        <w:t xml:space="preserve"> </w:t>
      </w:r>
      <w:r w:rsidR="0068407D" w:rsidRPr="001418D5">
        <w:rPr>
          <w:rFonts w:eastAsia="굴림" w:cs="Times New Roman"/>
          <w:b/>
          <w:szCs w:val="18"/>
        </w:rPr>
        <w:t xml:space="preserve">Schematic for diagnostic markers of three </w:t>
      </w:r>
      <w:r w:rsidR="0068407D" w:rsidRPr="001418D5">
        <w:rPr>
          <w:rFonts w:eastAsia="굴림" w:cs="Times New Roman"/>
          <w:b/>
          <w:i/>
          <w:szCs w:val="18"/>
        </w:rPr>
        <w:t>Trichosanthes</w:t>
      </w:r>
      <w:r w:rsidR="0068407D" w:rsidRPr="001418D5">
        <w:rPr>
          <w:rFonts w:eastAsia="굴림" w:cs="Times New Roman"/>
          <w:b/>
          <w:szCs w:val="18"/>
        </w:rPr>
        <w:t xml:space="preserve"> taxa, </w:t>
      </w:r>
      <w:r w:rsidR="0068407D" w:rsidRPr="001418D5">
        <w:rPr>
          <w:rFonts w:eastAsia="굴림" w:cs="Times New Roman"/>
          <w:b/>
          <w:i/>
          <w:szCs w:val="18"/>
        </w:rPr>
        <w:t>T. kirilowii</w:t>
      </w:r>
      <w:r w:rsidR="0068407D" w:rsidRPr="001418D5">
        <w:rPr>
          <w:rFonts w:eastAsia="굴림" w:cs="Times New Roman"/>
          <w:b/>
          <w:szCs w:val="18"/>
        </w:rPr>
        <w:t xml:space="preserve"> var. </w:t>
      </w:r>
      <w:r w:rsidR="0068407D" w:rsidRPr="001418D5">
        <w:rPr>
          <w:rFonts w:eastAsia="굴림" w:cs="Times New Roman"/>
          <w:b/>
          <w:i/>
          <w:szCs w:val="18"/>
        </w:rPr>
        <w:t>kirilowii</w:t>
      </w:r>
      <w:r w:rsidR="0068407D" w:rsidRPr="001418D5">
        <w:rPr>
          <w:rFonts w:eastAsia="굴림" w:cs="Times New Roman"/>
          <w:b/>
          <w:szCs w:val="18"/>
        </w:rPr>
        <w:t xml:space="preserve">, </w:t>
      </w:r>
      <w:r w:rsidR="0068407D" w:rsidRPr="001418D5">
        <w:rPr>
          <w:rFonts w:eastAsia="굴림" w:cs="Times New Roman"/>
          <w:b/>
          <w:i/>
          <w:szCs w:val="18"/>
        </w:rPr>
        <w:t>T. kirilowii</w:t>
      </w:r>
      <w:r w:rsidR="0068407D" w:rsidRPr="001418D5">
        <w:rPr>
          <w:rFonts w:eastAsia="굴림" w:cs="Times New Roman"/>
          <w:b/>
          <w:szCs w:val="18"/>
        </w:rPr>
        <w:t xml:space="preserve"> var. </w:t>
      </w:r>
      <w:r w:rsidR="0068407D" w:rsidRPr="001418D5">
        <w:rPr>
          <w:rFonts w:eastAsia="굴림" w:cs="Times New Roman"/>
          <w:b/>
          <w:i/>
          <w:szCs w:val="18"/>
        </w:rPr>
        <w:t>japonica</w:t>
      </w:r>
      <w:r w:rsidR="0068407D" w:rsidRPr="001418D5">
        <w:rPr>
          <w:rFonts w:eastAsia="굴림" w:cs="Times New Roman"/>
          <w:b/>
          <w:szCs w:val="18"/>
        </w:rPr>
        <w:t xml:space="preserve"> and </w:t>
      </w:r>
      <w:r w:rsidR="0068407D" w:rsidRPr="001418D5">
        <w:rPr>
          <w:rFonts w:eastAsia="굴림" w:cs="Times New Roman"/>
          <w:b/>
          <w:i/>
          <w:szCs w:val="18"/>
        </w:rPr>
        <w:t>T. rosthornii</w:t>
      </w:r>
      <w:r w:rsidR="0068407D" w:rsidRPr="001418D5">
        <w:rPr>
          <w:rFonts w:eastAsia="굴림" w:cs="Times New Roman"/>
          <w:b/>
          <w:szCs w:val="18"/>
        </w:rPr>
        <w:t>, showing their specific primer position and the indel variation.</w:t>
      </w:r>
    </w:p>
    <w:p w14:paraId="74D4B377" w14:textId="004A6786" w:rsidR="00B2729A" w:rsidRPr="0007387B" w:rsidRDefault="00B2729A" w:rsidP="00B2729A">
      <w:pPr>
        <w:pStyle w:val="a7"/>
        <w:spacing w:line="360" w:lineRule="auto"/>
        <w:rPr>
          <w:rFonts w:ascii="Arial" w:hAnsi="Arial" w:cs="Arial"/>
        </w:rPr>
      </w:pPr>
      <w:r w:rsidRPr="0007387B">
        <w:rPr>
          <w:b w:val="0"/>
        </w:rPr>
        <w:br w:type="page"/>
      </w:r>
      <w:r w:rsidR="00EC3925">
        <w:rPr>
          <w:noProof/>
        </w:rPr>
        <w:lastRenderedPageBreak/>
        <w:drawing>
          <wp:inline distT="0" distB="0" distL="0" distR="0" wp14:anchorId="52E85059" wp14:editId="47481998">
            <wp:extent cx="6208395" cy="5805454"/>
            <wp:effectExtent l="0" t="0" r="1905" b="5080"/>
            <wp:docPr id="22" name="그림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5805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5DB50" w14:textId="4D301606" w:rsidR="00B2729A" w:rsidRPr="001418D5" w:rsidRDefault="00B2729A" w:rsidP="00595324">
      <w:pPr>
        <w:pStyle w:val="a8"/>
        <w:spacing w:line="360" w:lineRule="auto"/>
        <w:rPr>
          <w:rFonts w:ascii="Arial" w:hAnsi="Arial" w:cs="Arial"/>
          <w:b/>
          <w:szCs w:val="20"/>
        </w:rPr>
      </w:pPr>
      <w:r w:rsidRPr="001418D5">
        <w:rPr>
          <w:rFonts w:eastAsiaTheme="minorHAnsi"/>
          <w:b/>
          <w:szCs w:val="20"/>
        </w:rPr>
        <w:t>Figure S</w:t>
      </w:r>
      <w:r w:rsidR="0042185B" w:rsidRPr="001418D5">
        <w:rPr>
          <w:rFonts w:eastAsiaTheme="minorHAnsi"/>
          <w:b/>
          <w:szCs w:val="20"/>
        </w:rPr>
        <w:t>9</w:t>
      </w:r>
      <w:r w:rsidRPr="001418D5">
        <w:rPr>
          <w:rFonts w:eastAsiaTheme="minorHAnsi"/>
          <w:b/>
          <w:szCs w:val="20"/>
        </w:rPr>
        <w:t>.</w:t>
      </w:r>
      <w:r w:rsidR="004C3950" w:rsidRPr="001418D5">
        <w:rPr>
          <w:rFonts w:eastAsiaTheme="majorEastAsia"/>
          <w:b/>
          <w:szCs w:val="20"/>
        </w:rPr>
        <w:t xml:space="preserve"> </w:t>
      </w:r>
      <w:bookmarkStart w:id="3" w:name="_Hlk76386707"/>
      <w:r w:rsidR="00595324" w:rsidRPr="001418D5">
        <w:rPr>
          <w:rFonts w:eastAsia="굴림" w:cs="Times New Roman"/>
          <w:b/>
          <w:szCs w:val="18"/>
        </w:rPr>
        <w:t xml:space="preserve">Phylogenetic relationships of </w:t>
      </w:r>
      <w:r w:rsidR="009D5A01" w:rsidRPr="001418D5">
        <w:rPr>
          <w:rFonts w:eastAsia="굴림" w:cs="Times New Roman"/>
          <w:b/>
          <w:i/>
          <w:szCs w:val="18"/>
        </w:rPr>
        <w:t>Trichosanthes</w:t>
      </w:r>
      <w:r w:rsidR="00595324" w:rsidRPr="001418D5">
        <w:rPr>
          <w:rFonts w:eastAsia="굴림" w:cs="Times New Roman"/>
          <w:b/>
          <w:szCs w:val="18"/>
        </w:rPr>
        <w:t xml:space="preserve"> inferred using </w:t>
      </w:r>
      <w:r w:rsidR="001418D5" w:rsidRPr="001418D5">
        <w:rPr>
          <w:rFonts w:eastAsia="굴림" w:cs="Times New Roman"/>
          <w:b/>
          <w:szCs w:val="18"/>
          <w:shd w:val="pct15" w:color="auto" w:fill="FFFFFF"/>
        </w:rPr>
        <w:t>maximum likelihood</w:t>
      </w:r>
      <w:r w:rsidR="00595324" w:rsidRPr="001418D5">
        <w:rPr>
          <w:rFonts w:eastAsia="굴림" w:cs="Times New Roman"/>
          <w:b/>
          <w:szCs w:val="18"/>
        </w:rPr>
        <w:t xml:space="preserve"> of </w:t>
      </w:r>
      <w:r w:rsidR="002B3063" w:rsidRPr="001418D5">
        <w:rPr>
          <w:rFonts w:eastAsia="굴림" w:cs="Times New Roman"/>
          <w:b/>
          <w:szCs w:val="18"/>
        </w:rPr>
        <w:t>73</w:t>
      </w:r>
      <w:r w:rsidR="00595324" w:rsidRPr="001418D5">
        <w:rPr>
          <w:rFonts w:eastAsia="굴림" w:cs="Times New Roman"/>
          <w:b/>
          <w:szCs w:val="18"/>
        </w:rPr>
        <w:t xml:space="preserve"> protein-coding genes; numbers </w:t>
      </w:r>
      <w:r w:rsidR="001418D5" w:rsidRPr="001418D5">
        <w:rPr>
          <w:rFonts w:eastAsia="굴림" w:cs="Times New Roman"/>
          <w:b/>
          <w:szCs w:val="18"/>
          <w:shd w:val="pct15" w:color="auto" w:fill="FFFFFF"/>
        </w:rPr>
        <w:t>at nodes are maximum likelihood bootstrap values (BS)</w:t>
      </w:r>
      <w:r w:rsidR="00A31351" w:rsidRPr="001418D5">
        <w:rPr>
          <w:rFonts w:eastAsia="굴림"/>
          <w:b/>
          <w:szCs w:val="18"/>
        </w:rPr>
        <w:t>; branches without support values have maximum support (BS 100)</w:t>
      </w:r>
      <w:r w:rsidR="00595324" w:rsidRPr="001418D5">
        <w:rPr>
          <w:rFonts w:eastAsia="굴림" w:cs="Times New Roman"/>
          <w:b/>
          <w:szCs w:val="18"/>
        </w:rPr>
        <w:t>.</w:t>
      </w:r>
      <w:bookmarkEnd w:id="3"/>
      <w:r w:rsidR="000F6411" w:rsidRPr="001418D5">
        <w:rPr>
          <w:rFonts w:eastAsiaTheme="majorEastAsia"/>
          <w:b/>
          <w:szCs w:val="20"/>
        </w:rPr>
        <w:t xml:space="preserve"> </w:t>
      </w:r>
    </w:p>
    <w:p w14:paraId="7E251ACA" w14:textId="49BC4A38" w:rsidR="00B2729A" w:rsidRPr="0007387B" w:rsidRDefault="00B2729A">
      <w:pPr>
        <w:spacing w:before="0" w:after="200" w:line="276" w:lineRule="auto"/>
        <w:rPr>
          <w:b/>
        </w:rPr>
      </w:pPr>
    </w:p>
    <w:p w14:paraId="57782667" w14:textId="77777777" w:rsidR="00B2729A" w:rsidRPr="0007387B" w:rsidRDefault="00B2729A">
      <w:pPr>
        <w:spacing w:before="0" w:after="200" w:line="276" w:lineRule="auto"/>
        <w:rPr>
          <w:b/>
        </w:rPr>
      </w:pPr>
    </w:p>
    <w:p w14:paraId="2A88C0A5" w14:textId="2DB2E1DD" w:rsidR="00846CB8" w:rsidRPr="0007387B" w:rsidRDefault="006C0FA0" w:rsidP="00846CB8">
      <w:pPr>
        <w:spacing w:before="0" w:after="200" w:line="276" w:lineRule="auto"/>
        <w:rPr>
          <w:b/>
        </w:rPr>
      </w:pPr>
      <w:r w:rsidRPr="0007387B">
        <w:rPr>
          <w:b/>
        </w:rPr>
        <w:br w:type="page"/>
      </w:r>
      <w:r w:rsidR="00916ACF" w:rsidRPr="0007387B">
        <w:rPr>
          <w:b/>
        </w:rPr>
        <w:lastRenderedPageBreak/>
        <w:t>Table S</w:t>
      </w:r>
      <w:r w:rsidR="00916ACF" w:rsidRPr="0007387B">
        <w:rPr>
          <w:b/>
        </w:rPr>
        <w:fldChar w:fldCharType="begin"/>
      </w:r>
      <w:r w:rsidR="00916ACF" w:rsidRPr="0007387B">
        <w:rPr>
          <w:b/>
        </w:rPr>
        <w:instrText xml:space="preserve"> SEQ Table \* ARABIC </w:instrText>
      </w:r>
      <w:r w:rsidR="00916ACF" w:rsidRPr="0007387B">
        <w:rPr>
          <w:b/>
        </w:rPr>
        <w:fldChar w:fldCharType="separate"/>
      </w:r>
      <w:r w:rsidR="00664D58">
        <w:rPr>
          <w:b/>
          <w:noProof/>
        </w:rPr>
        <w:t>1</w:t>
      </w:r>
      <w:r w:rsidR="00916ACF" w:rsidRPr="0007387B">
        <w:rPr>
          <w:b/>
        </w:rPr>
        <w:fldChar w:fldCharType="end"/>
      </w:r>
      <w:r w:rsidR="00916ACF" w:rsidRPr="0007387B">
        <w:rPr>
          <w:b/>
        </w:rPr>
        <w:t xml:space="preserve"> </w:t>
      </w:r>
      <w:r w:rsidR="00916ACF" w:rsidRPr="0007387B">
        <w:rPr>
          <w:b/>
          <w:color w:val="000000" w:themeColor="text1"/>
        </w:rPr>
        <w:t xml:space="preserve">Voucher specimen </w:t>
      </w:r>
      <w:r w:rsidR="00916ACF" w:rsidRPr="0007387B">
        <w:rPr>
          <w:b/>
        </w:rPr>
        <w:t>information for morphology and chloroplast genomes used in this study</w:t>
      </w:r>
    </w:p>
    <w:tbl>
      <w:tblPr>
        <w:tblW w:w="0" w:type="auto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567"/>
        <w:gridCol w:w="1560"/>
        <w:gridCol w:w="2835"/>
        <w:gridCol w:w="1559"/>
        <w:gridCol w:w="2973"/>
      </w:tblGrid>
      <w:tr w:rsidR="00846CB8" w:rsidRPr="00655C61" w14:paraId="51DB7CF4" w14:textId="77777777" w:rsidTr="00024268">
        <w:trPr>
          <w:trHeight w:val="286"/>
        </w:trPr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B534731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sz w:val="22"/>
                <w:szCs w:val="18"/>
                <w:lang w:eastAsia="ko-KR"/>
              </w:rPr>
              <w:t>No.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DF070F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sz w:val="22"/>
                <w:szCs w:val="18"/>
                <w:lang w:eastAsia="ko-KR"/>
              </w:rPr>
              <w:t>Species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1E7F47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sz w:val="22"/>
                <w:szCs w:val="18"/>
                <w:lang w:eastAsia="ko-KR"/>
              </w:rPr>
              <w:t>Collection information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C057C70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b/>
                <w:sz w:val="20"/>
              </w:rPr>
              <w:t>Coordinates</w:t>
            </w:r>
          </w:p>
        </w:tc>
        <w:tc>
          <w:tcPr>
            <w:tcW w:w="297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983D6FC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 xml:space="preserve">Collector </w:t>
            </w:r>
            <w:r w:rsidRPr="00655C61">
              <w:rPr>
                <w:rFonts w:eastAsia="맑은 고딕" w:cs="Times New Roman"/>
                <w:i/>
                <w:color w:val="000000"/>
                <w:sz w:val="22"/>
                <w:szCs w:val="18"/>
                <w:lang w:eastAsia="ko-KR"/>
              </w:rPr>
              <w:t>collection no.</w:t>
            </w:r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 xml:space="preserve"> (Herbarium acronym)</w:t>
            </w:r>
          </w:p>
        </w:tc>
      </w:tr>
      <w:tr w:rsidR="00846CB8" w:rsidRPr="00655C61" w14:paraId="0EF419C1" w14:textId="77777777" w:rsidTr="00024268">
        <w:trPr>
          <w:trHeight w:val="80"/>
        </w:trPr>
        <w:tc>
          <w:tcPr>
            <w:tcW w:w="567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557CC5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1</w:t>
            </w:r>
          </w:p>
        </w:tc>
        <w:tc>
          <w:tcPr>
            <w:tcW w:w="1560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A0937E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  <w:t xml:space="preserve">Trichosanthes kirilowii </w:t>
            </w:r>
            <w:r w:rsidRPr="00655C61">
              <w:rPr>
                <w:rFonts w:eastAsia="맑은 고딕" w:cs="Times New Roman"/>
                <w:iCs/>
                <w:color w:val="000000"/>
                <w:sz w:val="22"/>
                <w:szCs w:val="18"/>
                <w:lang w:eastAsia="ko-KR"/>
              </w:rPr>
              <w:t>var.</w:t>
            </w:r>
            <w:r w:rsidRPr="00655C61"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  <w:t xml:space="preserve"> kirilowii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472169" w14:textId="77777777" w:rsidR="00846CB8" w:rsidRPr="00655C61" w:rsidRDefault="00846CB8" w:rsidP="00024268">
            <w:pPr>
              <w:spacing w:before="0" w:after="0"/>
              <w:jc w:val="center"/>
              <w:rPr>
                <w:rFonts w:cs="Times New Roman"/>
                <w:sz w:val="22"/>
              </w:rPr>
            </w:pPr>
            <w:r w:rsidRPr="00655C61">
              <w:rPr>
                <w:rFonts w:cs="Times New Roman"/>
                <w:sz w:val="22"/>
              </w:rPr>
              <w:t>Cheongju-</w:t>
            </w:r>
            <w:proofErr w:type="spellStart"/>
            <w:r w:rsidRPr="00655C61">
              <w:rPr>
                <w:rFonts w:cs="Times New Roman"/>
                <w:sz w:val="22"/>
              </w:rPr>
              <w:t>si</w:t>
            </w:r>
            <w:proofErr w:type="spellEnd"/>
            <w:r w:rsidRPr="00655C61">
              <w:rPr>
                <w:rFonts w:cs="Times New Roman"/>
                <w:sz w:val="22"/>
              </w:rPr>
              <w:t>,</w:t>
            </w:r>
          </w:p>
          <w:p w14:paraId="38D9B4C7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  <w:proofErr w:type="spellStart"/>
            <w:r w:rsidRPr="00655C61">
              <w:rPr>
                <w:rFonts w:cs="Times New Roman"/>
                <w:sz w:val="22"/>
              </w:rPr>
              <w:t>Chungcheongbuk</w:t>
            </w:r>
            <w:proofErr w:type="spellEnd"/>
            <w:r w:rsidRPr="00655C61">
              <w:rPr>
                <w:rFonts w:cs="Times New Roman"/>
                <w:sz w:val="22"/>
              </w:rPr>
              <w:t xml:space="preserve">-do, </w:t>
            </w:r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Korea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12F9050C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sz w:val="22"/>
                <w:szCs w:val="18"/>
                <w:lang w:eastAsia="ko-KR"/>
              </w:rPr>
              <w:t>36°32'32.3"N 127°28'50.3"E</w:t>
            </w:r>
          </w:p>
        </w:tc>
        <w:tc>
          <w:tcPr>
            <w:tcW w:w="2973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434D29" w14:textId="77777777" w:rsidR="00846CB8" w:rsidRPr="00655C61" w:rsidRDefault="00846CB8" w:rsidP="00024268">
            <w:pPr>
              <w:spacing w:before="0" w:after="0"/>
              <w:jc w:val="center"/>
              <w:rPr>
                <w:rFonts w:cs="Times New Roman"/>
                <w:color w:val="000000" w:themeColor="text1"/>
                <w:sz w:val="18"/>
                <w:vertAlign w:val="superscript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B.C. Moon </w:t>
            </w:r>
            <w:r w:rsidRPr="00655C61">
              <w:rPr>
                <w:rFonts w:cs="Times New Roman"/>
                <w:i/>
                <w:color w:val="000000" w:themeColor="text1"/>
                <w:sz w:val="18"/>
                <w:lang w:eastAsia="ko-KR"/>
              </w:rPr>
              <w:t>2017-69-1</w:t>
            </w: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vertAlign w:val="superscript"/>
                <w:lang w:eastAsia="ko-KR"/>
              </w:rPr>
              <w:t>C, M, B</w:t>
            </w:r>
          </w:p>
        </w:tc>
      </w:tr>
      <w:tr w:rsidR="00846CB8" w:rsidRPr="00655C61" w14:paraId="6ECE19A3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458CBE54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436E85B7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020C9839" w14:textId="77777777" w:rsidR="00846CB8" w:rsidRPr="00655C61" w:rsidRDefault="00846CB8" w:rsidP="00024268">
            <w:pPr>
              <w:spacing w:before="0" w:after="0"/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383874E9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68E9DCF2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22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B.C. Moon </w:t>
            </w:r>
            <w:r w:rsidRPr="00655C61">
              <w:rPr>
                <w:rFonts w:cs="Times New Roman"/>
                <w:i/>
                <w:color w:val="000000" w:themeColor="text1"/>
                <w:sz w:val="18"/>
                <w:lang w:eastAsia="ko-KR"/>
              </w:rPr>
              <w:t>2017-69-2</w:t>
            </w: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40E0EBC7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73BA675D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511C6361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491D5F2C" w14:textId="77777777" w:rsidR="00846CB8" w:rsidRPr="00655C61" w:rsidRDefault="00846CB8" w:rsidP="00024268">
            <w:pPr>
              <w:spacing w:before="0" w:after="0"/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06D8FA26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4D012B24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22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B.C. Moon </w:t>
            </w:r>
            <w:r w:rsidRPr="00655C61">
              <w:rPr>
                <w:rFonts w:cs="Times New Roman"/>
                <w:i/>
                <w:color w:val="000000" w:themeColor="text1"/>
                <w:sz w:val="18"/>
                <w:lang w:eastAsia="ko-KR"/>
              </w:rPr>
              <w:t>2017-69-3</w:t>
            </w: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372D80C5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0FC21A1F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2470CF29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16C81EB4" w14:textId="77777777" w:rsidR="00846CB8" w:rsidRPr="00655C61" w:rsidRDefault="00846CB8" w:rsidP="00024268">
            <w:pPr>
              <w:spacing w:before="0" w:after="0"/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164EABD2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63225541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22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B.C. Moon </w:t>
            </w:r>
            <w:r w:rsidRPr="00655C61">
              <w:rPr>
                <w:rFonts w:cs="Times New Roman"/>
                <w:i/>
                <w:color w:val="000000" w:themeColor="text1"/>
                <w:sz w:val="18"/>
                <w:lang w:eastAsia="ko-KR"/>
              </w:rPr>
              <w:t>2017-69-4</w:t>
            </w: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63655CB8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B1DD75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2D89ADD1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5DDFC60" w14:textId="77777777" w:rsidR="00846CB8" w:rsidRPr="00655C61" w:rsidRDefault="00846CB8" w:rsidP="00024268">
            <w:pPr>
              <w:spacing w:before="0" w:after="0"/>
              <w:jc w:val="center"/>
              <w:rPr>
                <w:rFonts w:cs="Times New Roman"/>
                <w:sz w:val="22"/>
              </w:rPr>
            </w:pPr>
          </w:p>
        </w:tc>
        <w:tc>
          <w:tcPr>
            <w:tcW w:w="1559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027B35D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E18AB03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22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B.C. Moon </w:t>
            </w:r>
            <w:r w:rsidRPr="00655C61">
              <w:rPr>
                <w:rFonts w:cs="Times New Roman"/>
                <w:i/>
                <w:color w:val="000000" w:themeColor="text1"/>
                <w:sz w:val="18"/>
                <w:lang w:eastAsia="ko-KR"/>
              </w:rPr>
              <w:t>2017-69-5</w:t>
            </w: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026B3A12" w14:textId="77777777" w:rsidTr="00024268">
        <w:trPr>
          <w:trHeight w:val="80"/>
        </w:trPr>
        <w:tc>
          <w:tcPr>
            <w:tcW w:w="567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A2E3C1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2</w:t>
            </w: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7E083827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1C5F3698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val="fr-FR"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Naju-si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 xml:space="preserve">, </w:t>
            </w: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Jeollanam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-do, Korea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0BBE139A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sz w:val="22"/>
                <w:szCs w:val="18"/>
                <w:lang w:eastAsia="ko-KR"/>
              </w:rPr>
              <w:t>35°02'12.6"N 126°42'03.4"E</w:t>
            </w:r>
          </w:p>
        </w:tc>
        <w:tc>
          <w:tcPr>
            <w:tcW w:w="2973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1602BF22" w14:textId="77777777" w:rsidR="00846CB8" w:rsidRPr="00655C61" w:rsidRDefault="00846CB8" w:rsidP="00024268">
            <w:pPr>
              <w:spacing w:before="0" w:after="0"/>
              <w:jc w:val="center"/>
              <w:rPr>
                <w:rFonts w:cs="Times New Roman"/>
                <w:color w:val="000000" w:themeColor="text1"/>
                <w:sz w:val="18"/>
                <w:vertAlign w:val="superscript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S. Yang </w:t>
            </w:r>
            <w:r w:rsidRPr="00655C61">
              <w:rPr>
                <w:rFonts w:cs="Times New Roman"/>
                <w:i/>
                <w:color w:val="000000" w:themeColor="text1"/>
                <w:sz w:val="18"/>
                <w:lang w:eastAsia="ko-KR"/>
              </w:rPr>
              <w:t>2019-66-1</w:t>
            </w: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vertAlign w:val="superscript"/>
                <w:lang w:eastAsia="ko-KR"/>
              </w:rPr>
              <w:t>C, M, B</w:t>
            </w:r>
          </w:p>
        </w:tc>
      </w:tr>
      <w:tr w:rsidR="00846CB8" w:rsidRPr="00655C61" w14:paraId="5527A05E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669F7949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EFCE0EF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164DDB29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43DD7F6C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236E2FAC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S. Yang </w:t>
            </w:r>
            <w:r w:rsidRPr="00655C61">
              <w:rPr>
                <w:rFonts w:cs="Times New Roman"/>
                <w:i/>
                <w:color w:val="000000" w:themeColor="text1"/>
                <w:sz w:val="18"/>
                <w:lang w:eastAsia="ko-KR"/>
              </w:rPr>
              <w:t>2019-66-2</w:t>
            </w: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574D5E1C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6C40098B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FBAF9B4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730A50EB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6DCF422D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432AAD76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S. Yang </w:t>
            </w:r>
            <w:r w:rsidRPr="00655C61">
              <w:rPr>
                <w:rFonts w:cs="Times New Roman"/>
                <w:i/>
                <w:color w:val="000000" w:themeColor="text1"/>
                <w:sz w:val="18"/>
                <w:lang w:eastAsia="ko-KR"/>
              </w:rPr>
              <w:t>2019-66-3</w:t>
            </w: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7CE99B81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4E2034A2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4900A3C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64E58267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53C884C1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4E99CA10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S. Yang </w:t>
            </w:r>
            <w:r w:rsidRPr="00655C61">
              <w:rPr>
                <w:rFonts w:cs="Times New Roman"/>
                <w:i/>
                <w:color w:val="000000" w:themeColor="text1"/>
                <w:sz w:val="18"/>
                <w:lang w:eastAsia="ko-KR"/>
              </w:rPr>
              <w:t>2019-66-4</w:t>
            </w: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31A5C8AC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8FF9FF2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1A7D8F5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F3B2B3C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BF67CEE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A239206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S. Yang </w:t>
            </w:r>
            <w:r w:rsidRPr="00655C61">
              <w:rPr>
                <w:rFonts w:cs="Times New Roman"/>
                <w:i/>
                <w:color w:val="000000" w:themeColor="text1"/>
                <w:sz w:val="18"/>
                <w:lang w:eastAsia="ko-KR"/>
              </w:rPr>
              <w:t>2019-66-5</w:t>
            </w: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024B4FF5" w14:textId="77777777" w:rsidTr="00024268">
        <w:trPr>
          <w:trHeight w:val="80"/>
        </w:trPr>
        <w:tc>
          <w:tcPr>
            <w:tcW w:w="567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01035D1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3</w:t>
            </w: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8ED69C4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56FF720C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Cheongju-</w:t>
            </w: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si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 xml:space="preserve">, </w:t>
            </w: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Chungcheongbuk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-do, Korea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20C71B24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sz w:val="22"/>
                <w:szCs w:val="18"/>
                <w:lang w:eastAsia="ko-KR"/>
              </w:rPr>
              <w:t>36°43'35.4"N 127°27'37.5"E</w:t>
            </w:r>
          </w:p>
        </w:tc>
        <w:tc>
          <w:tcPr>
            <w:tcW w:w="2973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1168F352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S. Yang </w:t>
            </w:r>
            <w:r w:rsidRPr="00655C61">
              <w:rPr>
                <w:rFonts w:cs="Times New Roman"/>
                <w:i/>
                <w:color w:val="000000" w:themeColor="text1"/>
                <w:sz w:val="18"/>
                <w:lang w:eastAsia="ko-KR"/>
              </w:rPr>
              <w:t>2016-26-1</w:t>
            </w: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vertAlign w:val="superscript"/>
                <w:lang w:eastAsia="ko-KR"/>
              </w:rPr>
              <w:t>M, B</w:t>
            </w:r>
          </w:p>
        </w:tc>
      </w:tr>
      <w:tr w:rsidR="00846CB8" w:rsidRPr="00655C61" w14:paraId="2921393C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1E472234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9F7E136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2587A791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60341C12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4A25D9CC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S. Yang </w:t>
            </w:r>
            <w:r w:rsidRPr="00655C61">
              <w:rPr>
                <w:rFonts w:cs="Times New Roman"/>
                <w:i/>
                <w:color w:val="000000" w:themeColor="text1"/>
                <w:sz w:val="18"/>
                <w:lang w:eastAsia="ko-KR"/>
              </w:rPr>
              <w:t>2016-26-2</w:t>
            </w: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1856207A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7A9D6944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3DC57EF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3726139D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4ACB32D2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70697263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S. Yang </w:t>
            </w:r>
            <w:r w:rsidRPr="00655C61">
              <w:rPr>
                <w:rFonts w:cs="Times New Roman"/>
                <w:i/>
                <w:color w:val="000000" w:themeColor="text1"/>
                <w:sz w:val="18"/>
                <w:lang w:eastAsia="ko-KR"/>
              </w:rPr>
              <w:t>2016-26-3</w:t>
            </w: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5B6FBB1C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3B289A00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FA8B5E3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26568EAC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61AC21B7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23966364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S. Yang </w:t>
            </w:r>
            <w:r w:rsidRPr="00655C61">
              <w:rPr>
                <w:rFonts w:cs="Times New Roman"/>
                <w:i/>
                <w:color w:val="000000" w:themeColor="text1"/>
                <w:sz w:val="18"/>
                <w:lang w:eastAsia="ko-KR"/>
              </w:rPr>
              <w:t>2016-26-4</w:t>
            </w: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6D44DBF6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869FB75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4E0B2FC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B3F5492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79C5BE0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47D7D83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S. Yang </w:t>
            </w:r>
            <w:r w:rsidRPr="00655C61">
              <w:rPr>
                <w:rFonts w:cs="Times New Roman"/>
                <w:i/>
                <w:color w:val="000000" w:themeColor="text1"/>
                <w:sz w:val="18"/>
                <w:lang w:eastAsia="ko-KR"/>
              </w:rPr>
              <w:t>2016-26-5</w:t>
            </w:r>
            <w:r w:rsidRPr="00655C61">
              <w:rPr>
                <w:rFonts w:cs="Times New Roman"/>
                <w:color w:val="000000" w:themeColor="text1"/>
                <w:sz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58C4BCE7" w14:textId="77777777" w:rsidTr="00024268">
        <w:trPr>
          <w:trHeight w:val="80"/>
        </w:trPr>
        <w:tc>
          <w:tcPr>
            <w:tcW w:w="567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5B75040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4</w:t>
            </w: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48E5FAB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44F91AB5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Sangju-si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 xml:space="preserve">, </w:t>
            </w: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Gyeongsangbuk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-do, Korea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238267B3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sz w:val="22"/>
                <w:szCs w:val="18"/>
                <w:lang w:eastAsia="ko-KR"/>
              </w:rPr>
              <w:t>36°32'19.6"N 128°01'06.9"E</w:t>
            </w:r>
          </w:p>
        </w:tc>
        <w:tc>
          <w:tcPr>
            <w:tcW w:w="2973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5CD0FE9D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B.C. Moon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2017-76-1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M, B</w:t>
            </w:r>
          </w:p>
        </w:tc>
      </w:tr>
      <w:tr w:rsidR="00846CB8" w:rsidRPr="00655C61" w14:paraId="2AD20188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0E8FCB07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D6C8E9B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08A79998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20BC020F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67A7C8DF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B.C. Moon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2017-76-2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6265742A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5591952C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D149FDC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2B45A3D3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29AA9485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10107501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B.C. Moon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2017-76-3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052D1F62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69265010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DDA69B9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3F16DE56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6B5C5418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5013082A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B.C. Moon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2017-76-4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51A1C560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F19AA33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6A337D4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EA17690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34E5524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F253651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B.C. Moon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2017-76-5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3750F57D" w14:textId="77777777" w:rsidTr="00024268">
        <w:trPr>
          <w:trHeight w:val="80"/>
        </w:trPr>
        <w:tc>
          <w:tcPr>
            <w:tcW w:w="567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61DC8C5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5</w:t>
            </w: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FABFFAF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047CDFC7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Seongju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 xml:space="preserve">-gun, </w:t>
            </w: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Gyeongsangbuk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-do, Korea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45A18ADE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sz w:val="22"/>
                <w:szCs w:val="18"/>
                <w:lang w:eastAsia="ko-KR"/>
              </w:rPr>
              <w:t>36°29'23.3"N 128°22'09.4"E</w:t>
            </w:r>
          </w:p>
        </w:tc>
        <w:tc>
          <w:tcPr>
            <w:tcW w:w="2973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61593B9E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B.C. Moon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2017-74-1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M, B</w:t>
            </w:r>
          </w:p>
        </w:tc>
      </w:tr>
      <w:tr w:rsidR="00846CB8" w:rsidRPr="00655C61" w14:paraId="15AE22A9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37E69520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3F3C8DD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5A6D90C3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385777CF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0E9C1A6B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B.C. Moon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2017-74-2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4F15C6D7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5474722E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24D1ED0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33A3CBB5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2DCAB6CC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54D373FE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B.C. Moon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2017-74-3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126B90E0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117A11B5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305F9F0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675233F7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57A08B62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451003B8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B.C. Moon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2017-74-4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4F802F85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3A18B7C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770F109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2DBA9B5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00A4A83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5D9618E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B.C. Moon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2017-74-5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3E6EE046" w14:textId="77777777" w:rsidTr="00024268">
        <w:trPr>
          <w:trHeight w:val="80"/>
        </w:trPr>
        <w:tc>
          <w:tcPr>
            <w:tcW w:w="567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03ABDE3B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6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737939E6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  <w:t>Trichosanthes kirilowii</w:t>
            </w:r>
          </w:p>
          <w:p w14:paraId="0CAF1CCD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iCs/>
                <w:color w:val="000000"/>
                <w:sz w:val="22"/>
                <w:szCs w:val="18"/>
                <w:lang w:eastAsia="ko-KR"/>
              </w:rPr>
              <w:t>var.</w:t>
            </w:r>
            <w:r w:rsidRPr="00655C61"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  <w:t xml:space="preserve"> japonica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34F09BD8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Sacheon-si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,</w:t>
            </w:r>
          </w:p>
          <w:p w14:paraId="0D97903A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Gyeongsangnam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-do, Korea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0A84C3FC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sz w:val="22"/>
                <w:szCs w:val="18"/>
                <w:lang w:eastAsia="ko-KR"/>
              </w:rPr>
              <w:t>34°57'20.7"N 128°02'03.4"E</w:t>
            </w:r>
          </w:p>
        </w:tc>
        <w:tc>
          <w:tcPr>
            <w:tcW w:w="2973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225F55E4" w14:textId="77777777" w:rsidR="00846CB8" w:rsidRPr="00655C61" w:rsidRDefault="00846CB8" w:rsidP="00024268">
            <w:pPr>
              <w:spacing w:before="0" w:after="0"/>
              <w:jc w:val="center"/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S. Yang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2017-18-1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C, M, B</w:t>
            </w:r>
          </w:p>
        </w:tc>
      </w:tr>
      <w:tr w:rsidR="00846CB8" w:rsidRPr="00655C61" w14:paraId="57435AF9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3E9EAC1B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83D5701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143FC158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6CE909BC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4327570D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S. Yang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2017-18-2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3DBF0B5C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4E05E6B6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370AF4E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25021F5A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5D797544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1794AD0A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S. Yang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2017-18-3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3911554F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6523A123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2E997F4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7677361E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56640BDE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57281DF0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S. Yang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2017-18-4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67323945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02785C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ED05843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9D6B8F7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7D829F2A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720FA62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S. Yang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2017-18-5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7ACB5FB7" w14:textId="77777777" w:rsidTr="00024268">
        <w:trPr>
          <w:trHeight w:val="80"/>
        </w:trPr>
        <w:tc>
          <w:tcPr>
            <w:tcW w:w="567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CCC0AB3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7</w:t>
            </w: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AC32775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7BCD7058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Seogwipo-si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 xml:space="preserve">, </w:t>
            </w: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Jeju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-do, Korea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135BCCB1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sz w:val="22"/>
                <w:szCs w:val="18"/>
                <w:lang w:eastAsia="ko-KR"/>
              </w:rPr>
              <w:t>33°18'50.5"N 126°49'43.5"E</w:t>
            </w:r>
          </w:p>
        </w:tc>
        <w:tc>
          <w:tcPr>
            <w:tcW w:w="2973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43C86B5B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S. Yang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2017-166-1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C, M, B</w:t>
            </w:r>
          </w:p>
        </w:tc>
      </w:tr>
      <w:tr w:rsidR="00846CB8" w:rsidRPr="00655C61" w14:paraId="769B011A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6723F1A1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8F99AF5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4ABA914E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7265312E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2F1C955E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S. Yang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2017-166-2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4E4BAED1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33862700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C92FBD9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6DD48D4B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0E3D71CE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6643B38A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S. Yang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2017-166-3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3E2E5035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487E612A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3626EE9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6245B4A3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272FC2CF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6E5140C2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S. Yang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2017-166-4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310C3BF4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1C7D34E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A0206D7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ACD4616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006ADFC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B4D56EB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S. Yang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2017-166-5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15A17C91" w14:textId="77777777" w:rsidTr="00024268">
        <w:trPr>
          <w:trHeight w:val="80"/>
        </w:trPr>
        <w:tc>
          <w:tcPr>
            <w:tcW w:w="567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3D64DD87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8</w:t>
            </w: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1934E5F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6B32738B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Namhae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 xml:space="preserve">-gun, </w:t>
            </w: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Gyeongsangnam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-do, Korea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09877DF5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sz w:val="22"/>
                <w:szCs w:val="18"/>
                <w:lang w:eastAsia="ko-KR"/>
              </w:rPr>
              <w:t>34°55'05.0"N 128°01'54.9"E</w:t>
            </w:r>
          </w:p>
        </w:tc>
        <w:tc>
          <w:tcPr>
            <w:tcW w:w="2973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2DF7C731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B.C. Moon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2016-253-1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M, B</w:t>
            </w:r>
          </w:p>
        </w:tc>
      </w:tr>
      <w:tr w:rsidR="00846CB8" w:rsidRPr="00655C61" w14:paraId="73FCB41B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6F349160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EBA13C0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53947A9A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02303539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0E7685EE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B.C. Moon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2016-253-2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7CCED35A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40966CF0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5DE1A36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14A08075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6C6CBF20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22ED186D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B.C. Moon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2016-253-3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055ADB2F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258F2805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FFF1943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78790A2F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5688AE2D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548ECCFD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B.C. Moon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2016-253-4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724D1892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9974250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AD7BF4C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1D27DFC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337E8F0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2F02877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B.C. Moon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2016-253-5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5F196182" w14:textId="77777777" w:rsidTr="00024268">
        <w:trPr>
          <w:trHeight w:val="80"/>
        </w:trPr>
        <w:tc>
          <w:tcPr>
            <w:tcW w:w="567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B493DA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9</w:t>
            </w: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98BA95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3ABC4B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Sacheon-si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 xml:space="preserve">, </w:t>
            </w: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Gyeongsangnam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-do, Korea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0256851B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sz w:val="22"/>
                <w:szCs w:val="18"/>
                <w:lang w:eastAsia="ko-KR"/>
              </w:rPr>
              <w:t>34°57'20.7"N 128°02'03.4"E</w:t>
            </w:r>
          </w:p>
        </w:tc>
        <w:tc>
          <w:tcPr>
            <w:tcW w:w="2973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3D19F3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B.C. Moon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2016-245-1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M, B</w:t>
            </w:r>
          </w:p>
        </w:tc>
      </w:tr>
      <w:tr w:rsidR="00846CB8" w:rsidRPr="00655C61" w14:paraId="6E0169C0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6BBEAE16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0D29777C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0AD97C55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548389C4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55490995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B.C. Moon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2016-245-2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55E426B4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4742D5AC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6A0C091D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6AC6915F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5EC3E2AB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1BDBAF63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B.C. Moon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2016-245-3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17057485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2CADBB02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1FEBF99F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3AD3FD96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71B43F80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2AF513CD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B.C. Moon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2016-245-4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5F4FB70B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753CC03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74C663AE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9EB0D2F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965B165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D534A21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B.C. Moon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2016-245-5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19F394F3" w14:textId="77777777" w:rsidTr="00024268">
        <w:trPr>
          <w:trHeight w:val="80"/>
        </w:trPr>
        <w:tc>
          <w:tcPr>
            <w:tcW w:w="567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2DFFC9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10</w:t>
            </w: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4FBA6CE1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3DEFC9AE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Seogwipo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 xml:space="preserve">, </w:t>
            </w: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Jeju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-do, Korea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3318FF2A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sz w:val="22"/>
                <w:szCs w:val="18"/>
                <w:lang w:eastAsia="ko-KR"/>
              </w:rPr>
              <w:t>33°27'47.9"N 126°54'49.0"E</w:t>
            </w:r>
          </w:p>
        </w:tc>
        <w:tc>
          <w:tcPr>
            <w:tcW w:w="2973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6101B7C3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J.H. Song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2020-135-1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M, B</w:t>
            </w:r>
          </w:p>
        </w:tc>
      </w:tr>
      <w:tr w:rsidR="00846CB8" w:rsidRPr="00655C61" w14:paraId="7DFC0D37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30A5F157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9285FE2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4CF353AB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2DDD968C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28E54104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J.H. Song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 xml:space="preserve">2020-135-2 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>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51F2A0C1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49940438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E72C151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236F2CA0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7B0FB4B0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2493B77B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J.H. Song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2020-135-3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3266B8D0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640DF95B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72411D2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0DCC5F23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right w:val="nil"/>
            </w:tcBorders>
            <w:vAlign w:val="center"/>
          </w:tcPr>
          <w:p w14:paraId="746A7DE1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346C1B79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J.H. Song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2020-135-4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252A711A" w14:textId="77777777" w:rsidTr="00024268">
        <w:trPr>
          <w:trHeight w:val="78"/>
        </w:trPr>
        <w:tc>
          <w:tcPr>
            <w:tcW w:w="567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9CCE4D2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60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4731D4A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2835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F3760EC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</w:p>
        </w:tc>
        <w:tc>
          <w:tcPr>
            <w:tcW w:w="1559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A8E0AAF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</w:p>
        </w:tc>
        <w:tc>
          <w:tcPr>
            <w:tcW w:w="2973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63CCA51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 w:themeColor="text1"/>
                <w:sz w:val="18"/>
                <w:szCs w:val="18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J.H. Song </w:t>
            </w:r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2020-135-5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M</w:t>
            </w:r>
          </w:p>
        </w:tc>
      </w:tr>
      <w:tr w:rsidR="00846CB8" w:rsidRPr="00655C61" w14:paraId="36A92793" w14:textId="77777777" w:rsidTr="00024268">
        <w:trPr>
          <w:trHeight w:val="264"/>
        </w:trPr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841A698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11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9A0FF3E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i/>
                <w:iCs/>
                <w:color w:val="000000"/>
                <w:sz w:val="22"/>
                <w:szCs w:val="18"/>
                <w:lang w:eastAsia="ko-KR"/>
              </w:rPr>
              <w:t>Trichosanthes rosthornii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06CC82F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Qiubei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 xml:space="preserve">, </w:t>
            </w: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Wenshan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,</w:t>
            </w:r>
          </w:p>
          <w:p w14:paraId="1848AB0A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szCs w:val="18"/>
                <w:lang w:eastAsia="ko-KR"/>
              </w:rPr>
              <w:t>Yunnan, China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6D64AC4" w14:textId="77777777" w:rsidR="00846CB8" w:rsidRPr="00655C61" w:rsidRDefault="00846CB8" w:rsidP="00024268">
            <w:pPr>
              <w:spacing w:before="0" w:after="0"/>
              <w:jc w:val="center"/>
              <w:rPr>
                <w:rFonts w:eastAsia="맑은 고딕" w:cs="Times New Roman"/>
                <w:sz w:val="22"/>
                <w:szCs w:val="18"/>
                <w:lang w:eastAsia="ko-KR"/>
              </w:rPr>
            </w:pPr>
            <w:r w:rsidRPr="00655C61">
              <w:rPr>
                <w:rFonts w:eastAsia="맑은 고딕" w:cs="Times New Roman"/>
                <w:sz w:val="22"/>
                <w:szCs w:val="18"/>
                <w:lang w:eastAsia="ko-KR"/>
              </w:rPr>
              <w:t>24°06'32.6"N 104°08'02.1"E</w:t>
            </w:r>
          </w:p>
        </w:tc>
        <w:tc>
          <w:tcPr>
            <w:tcW w:w="297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5FF1A84" w14:textId="77777777" w:rsidR="00846CB8" w:rsidRPr="00655C61" w:rsidRDefault="00846CB8" w:rsidP="00024268">
            <w:pPr>
              <w:spacing w:before="0" w:after="0"/>
              <w:jc w:val="center"/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</w:pP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X. Zhou </w:t>
            </w:r>
            <w:proofErr w:type="spellStart"/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n.s</w:t>
            </w:r>
            <w:proofErr w:type="spellEnd"/>
            <w:r w:rsidRPr="00655C61">
              <w:rPr>
                <w:rFonts w:cs="Times New Roman"/>
                <w:i/>
                <w:color w:val="000000" w:themeColor="text1"/>
                <w:sz w:val="18"/>
                <w:szCs w:val="18"/>
                <w:lang w:eastAsia="ko-KR"/>
              </w:rPr>
              <w:t>.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lang w:eastAsia="ko-KR"/>
              </w:rPr>
              <w:t xml:space="preserve"> (KIOM)</w:t>
            </w:r>
            <w:r w:rsidRPr="00655C61">
              <w:rPr>
                <w:rFonts w:cs="Times New Roman"/>
                <w:color w:val="000000" w:themeColor="text1"/>
                <w:sz w:val="18"/>
                <w:szCs w:val="18"/>
                <w:vertAlign w:val="superscript"/>
                <w:lang w:eastAsia="ko-KR"/>
              </w:rPr>
              <w:t>C, M, B</w:t>
            </w:r>
          </w:p>
        </w:tc>
      </w:tr>
    </w:tbl>
    <w:p w14:paraId="6263523A" w14:textId="7845955F" w:rsidR="00846CB8" w:rsidRPr="0007387B" w:rsidRDefault="00846CB8" w:rsidP="00916ACF">
      <w:pPr>
        <w:spacing w:before="0" w:after="200" w:line="276" w:lineRule="auto"/>
        <w:rPr>
          <w:i/>
          <w:sz w:val="20"/>
          <w:lang w:eastAsia="ko-KR"/>
        </w:rPr>
      </w:pPr>
      <w:r w:rsidRPr="0007387B">
        <w:rPr>
          <w:sz w:val="20"/>
          <w:vertAlign w:val="superscript"/>
          <w:lang w:eastAsia="ko-KR"/>
        </w:rPr>
        <w:t>C</w:t>
      </w:r>
      <w:r w:rsidRPr="0007387B">
        <w:rPr>
          <w:sz w:val="20"/>
          <w:lang w:eastAsia="ko-KR"/>
        </w:rPr>
        <w:t xml:space="preserve">, </w:t>
      </w:r>
      <w:r w:rsidR="00AE45A6" w:rsidRPr="0007387B">
        <w:rPr>
          <w:rFonts w:hint="eastAsia"/>
          <w:sz w:val="20"/>
          <w:lang w:eastAsia="ko-KR"/>
        </w:rPr>
        <w:t>p</w:t>
      </w:r>
      <w:r w:rsidR="00AE45A6" w:rsidRPr="0007387B">
        <w:rPr>
          <w:sz w:val="20"/>
          <w:lang w:eastAsia="ko-KR"/>
        </w:rPr>
        <w:t xml:space="preserve">lastid </w:t>
      </w:r>
      <w:r w:rsidRPr="0007387B">
        <w:rPr>
          <w:sz w:val="20"/>
          <w:lang w:eastAsia="ko-KR"/>
        </w:rPr>
        <w:t xml:space="preserve">genomic study; </w:t>
      </w:r>
      <w:r w:rsidRPr="0007387B">
        <w:rPr>
          <w:sz w:val="20"/>
          <w:vertAlign w:val="superscript"/>
          <w:lang w:eastAsia="ko-KR"/>
        </w:rPr>
        <w:t>M</w:t>
      </w:r>
      <w:r w:rsidRPr="0007387B">
        <w:rPr>
          <w:sz w:val="20"/>
          <w:lang w:eastAsia="ko-KR"/>
        </w:rPr>
        <w:t>, morphology.</w:t>
      </w:r>
      <w:r w:rsidRPr="0007387B">
        <w:rPr>
          <w:sz w:val="20"/>
          <w:vertAlign w:val="superscript"/>
          <w:lang w:eastAsia="ko-KR"/>
        </w:rPr>
        <w:t xml:space="preserve"> B, </w:t>
      </w:r>
      <w:r w:rsidRPr="0007387B">
        <w:rPr>
          <w:rFonts w:hint="eastAsia"/>
          <w:sz w:val="20"/>
          <w:lang w:eastAsia="ko-KR"/>
        </w:rPr>
        <w:t>I</w:t>
      </w:r>
      <w:r w:rsidRPr="0007387B">
        <w:rPr>
          <w:sz w:val="20"/>
          <w:lang w:eastAsia="ko-KR"/>
        </w:rPr>
        <w:t>TS</w:t>
      </w:r>
      <w:r w:rsidRPr="0007387B">
        <w:rPr>
          <w:sz w:val="20"/>
          <w:vertAlign w:val="superscript"/>
          <w:lang w:eastAsia="ko-KR"/>
        </w:rPr>
        <w:t xml:space="preserve"> </w:t>
      </w:r>
      <w:r w:rsidRPr="0007387B">
        <w:rPr>
          <w:sz w:val="20"/>
          <w:lang w:eastAsia="ko-KR"/>
        </w:rPr>
        <w:t>phylogenic tree analysis</w:t>
      </w:r>
    </w:p>
    <w:p w14:paraId="4AC9EC73" w14:textId="77777777" w:rsidR="00846CB8" w:rsidRPr="0007387B" w:rsidRDefault="00846CB8">
      <w:pPr>
        <w:spacing w:before="0" w:after="200" w:line="276" w:lineRule="auto"/>
        <w:rPr>
          <w:i/>
          <w:sz w:val="20"/>
          <w:lang w:eastAsia="ko-KR"/>
        </w:rPr>
      </w:pPr>
      <w:r w:rsidRPr="0007387B">
        <w:rPr>
          <w:i/>
          <w:sz w:val="20"/>
          <w:lang w:eastAsia="ko-KR"/>
        </w:rPr>
        <w:br w:type="page"/>
      </w:r>
    </w:p>
    <w:p w14:paraId="67A50D90" w14:textId="6F04E4EA" w:rsidR="007123DB" w:rsidRPr="00021112" w:rsidRDefault="007123DB" w:rsidP="007123DB">
      <w:pPr>
        <w:spacing w:before="0" w:after="200" w:line="276" w:lineRule="auto"/>
        <w:rPr>
          <w:b/>
        </w:rPr>
      </w:pPr>
      <w:r w:rsidRPr="00021112">
        <w:rPr>
          <w:b/>
        </w:rPr>
        <w:lastRenderedPageBreak/>
        <w:t>Table S</w:t>
      </w:r>
      <w:r w:rsidR="00FC70BD" w:rsidRPr="00021112">
        <w:rPr>
          <w:b/>
        </w:rPr>
        <w:t>2</w:t>
      </w:r>
      <w:r w:rsidRPr="00021112">
        <w:rPr>
          <w:b/>
        </w:rPr>
        <w:t xml:space="preserve"> </w:t>
      </w:r>
      <w:r w:rsidR="007C3B5A" w:rsidRPr="00021112">
        <w:rPr>
          <w:rFonts w:eastAsia="굴림" w:cs="Times New Roman"/>
          <w:b/>
          <w:szCs w:val="18"/>
        </w:rPr>
        <w:t>Primers used for validation of junctions among single copy regions (SCs) and Inverted Repeat regions (IR)</w:t>
      </w:r>
    </w:p>
    <w:tbl>
      <w:tblPr>
        <w:tblW w:w="6262" w:type="dxa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300"/>
        <w:gridCol w:w="3920"/>
        <w:gridCol w:w="1042"/>
      </w:tblGrid>
      <w:tr w:rsidR="00DC1ED3" w:rsidRPr="00655C61" w14:paraId="7F514C5F" w14:textId="77777777" w:rsidTr="001D17A8">
        <w:trPr>
          <w:trHeight w:val="348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F36DCB" w14:textId="77777777" w:rsidR="00DC1ED3" w:rsidRPr="00655C61" w:rsidRDefault="00DC1ED3" w:rsidP="00B52E74">
            <w:pPr>
              <w:spacing w:before="0" w:after="0"/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  <w:t>Primer name</w:t>
            </w:r>
          </w:p>
        </w:tc>
        <w:tc>
          <w:tcPr>
            <w:tcW w:w="39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C7CE53" w14:textId="77777777" w:rsidR="00DC1ED3" w:rsidRPr="00655C61" w:rsidRDefault="00DC1ED3" w:rsidP="00B52E74">
            <w:pPr>
              <w:spacing w:before="0" w:after="0"/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  <w:t>Primer sequence (5`&gt;3`)</w:t>
            </w:r>
          </w:p>
        </w:tc>
        <w:tc>
          <w:tcPr>
            <w:tcW w:w="104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F432E3A" w14:textId="77777777" w:rsidR="00DC1ED3" w:rsidRPr="00655C61" w:rsidRDefault="00DC1ED3" w:rsidP="00B52E74">
            <w:pPr>
              <w:spacing w:before="0" w:after="0"/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  <w:t>Position</w:t>
            </w:r>
          </w:p>
        </w:tc>
      </w:tr>
      <w:tr w:rsidR="00DC1ED3" w:rsidRPr="00655C61" w14:paraId="10D20D24" w14:textId="77777777" w:rsidTr="001D17A8">
        <w:trPr>
          <w:trHeight w:val="348"/>
        </w:trPr>
        <w:tc>
          <w:tcPr>
            <w:tcW w:w="13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EBC887" w14:textId="2429C52B" w:rsidR="00DC1ED3" w:rsidRPr="00655C61" w:rsidRDefault="001D17A8" w:rsidP="00B52E74">
            <w:pPr>
              <w:spacing w:before="0" w:after="0"/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  <w:t>TriLSC</w:t>
            </w:r>
            <w:r w:rsidR="00DC1ED3" w:rsidRPr="00655C61"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  <w:t>F</w:t>
            </w:r>
            <w:proofErr w:type="spellEnd"/>
          </w:p>
        </w:tc>
        <w:tc>
          <w:tcPr>
            <w:tcW w:w="39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78D22A" w14:textId="5D9A6711" w:rsidR="00DC1ED3" w:rsidRPr="00655C61" w:rsidRDefault="00DD1931" w:rsidP="00B52E74">
            <w:pPr>
              <w:spacing w:before="0" w:after="0"/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  <w:t>GCGCTTTGTGAGGGGACATA</w:t>
            </w:r>
          </w:p>
        </w:tc>
        <w:tc>
          <w:tcPr>
            <w:tcW w:w="1042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3223571F" w14:textId="77777777" w:rsidR="00DC1ED3" w:rsidRPr="00655C61" w:rsidRDefault="00DC1ED3" w:rsidP="00B52E74">
            <w:pPr>
              <w:spacing w:before="0" w:after="0"/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  <w:t>LSC_IRa</w:t>
            </w:r>
            <w:proofErr w:type="spellEnd"/>
          </w:p>
        </w:tc>
      </w:tr>
      <w:tr w:rsidR="001D17A8" w:rsidRPr="00655C61" w14:paraId="29EA8917" w14:textId="77777777" w:rsidTr="001D17A8">
        <w:trPr>
          <w:trHeight w:val="348"/>
        </w:trPr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4EDF7D" w14:textId="614EE277" w:rsidR="001D17A8" w:rsidRPr="00655C61" w:rsidRDefault="001D17A8" w:rsidP="00B52E74">
            <w:pPr>
              <w:spacing w:before="0" w:after="0"/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  <w:t>TriLSCR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DE0AE35" w14:textId="1538E493" w:rsidR="001D17A8" w:rsidRPr="00655C61" w:rsidRDefault="001D17A8" w:rsidP="00B52E74">
            <w:pPr>
              <w:spacing w:before="0" w:after="0"/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  <w:t>GCGCTTTGTGAGGGGACATA</w:t>
            </w:r>
          </w:p>
        </w:tc>
        <w:tc>
          <w:tcPr>
            <w:tcW w:w="1042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F87DB07" w14:textId="77777777" w:rsidR="001D17A8" w:rsidRPr="00655C61" w:rsidRDefault="001D17A8" w:rsidP="00B52E74">
            <w:pPr>
              <w:spacing w:before="0" w:after="0"/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</w:pPr>
          </w:p>
        </w:tc>
      </w:tr>
      <w:tr w:rsidR="001D17A8" w:rsidRPr="00655C61" w14:paraId="0A75D3C1" w14:textId="77777777" w:rsidTr="001D17A8">
        <w:trPr>
          <w:trHeight w:val="348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9A0043" w14:textId="6C425881" w:rsidR="001D17A8" w:rsidRPr="00655C61" w:rsidRDefault="001D17A8" w:rsidP="00B52E74">
            <w:pPr>
              <w:spacing w:before="0" w:after="0"/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  <w:t>TriISF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08DA11" w14:textId="61947F70" w:rsidR="001D17A8" w:rsidRPr="00655C61" w:rsidRDefault="001D17A8" w:rsidP="00B52E74">
            <w:pPr>
              <w:spacing w:before="0" w:after="0"/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  <w:t>CACTTCCGAAACGAAGGGGA</w:t>
            </w:r>
          </w:p>
        </w:tc>
        <w:tc>
          <w:tcPr>
            <w:tcW w:w="1042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0EA27BD8" w14:textId="77777777" w:rsidR="001D17A8" w:rsidRPr="00655C61" w:rsidRDefault="001D17A8" w:rsidP="00B52E74">
            <w:pPr>
              <w:spacing w:before="0" w:after="0"/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  <w:t>IRa_SSC</w:t>
            </w:r>
            <w:proofErr w:type="spellEnd"/>
          </w:p>
        </w:tc>
      </w:tr>
      <w:tr w:rsidR="001D17A8" w:rsidRPr="00655C61" w14:paraId="520B5BE3" w14:textId="77777777" w:rsidTr="001D17A8">
        <w:trPr>
          <w:trHeight w:val="348"/>
        </w:trPr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495520" w14:textId="43546AB2" w:rsidR="001D17A8" w:rsidRPr="00655C61" w:rsidRDefault="001D17A8" w:rsidP="00B52E74">
            <w:pPr>
              <w:spacing w:before="0" w:after="0"/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  <w:t>TriISR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9538770" w14:textId="59FAF3D6" w:rsidR="001D17A8" w:rsidRPr="00655C61" w:rsidRDefault="001D17A8" w:rsidP="00B52E74">
            <w:pPr>
              <w:spacing w:before="0" w:after="0"/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  <w:t>AGCCGGCTTATTCATCTTTACA</w:t>
            </w:r>
          </w:p>
        </w:tc>
        <w:tc>
          <w:tcPr>
            <w:tcW w:w="104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47FB339" w14:textId="77777777" w:rsidR="001D17A8" w:rsidRPr="00655C61" w:rsidRDefault="001D17A8" w:rsidP="00B52E74">
            <w:pPr>
              <w:spacing w:before="0" w:after="0"/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</w:pPr>
          </w:p>
        </w:tc>
      </w:tr>
      <w:tr w:rsidR="001D17A8" w:rsidRPr="00655C61" w14:paraId="221C9BE0" w14:textId="77777777" w:rsidTr="001D17A8">
        <w:trPr>
          <w:trHeight w:val="348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D0E690" w14:textId="1D8926D4" w:rsidR="001D17A8" w:rsidRPr="00655C61" w:rsidRDefault="001D17A8" w:rsidP="00B52E74">
            <w:pPr>
              <w:spacing w:before="0" w:after="0"/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  <w:t>TriSIF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29E6A6" w14:textId="7E8BD45D" w:rsidR="001D17A8" w:rsidRPr="00655C61" w:rsidRDefault="001D17A8" w:rsidP="00B52E74">
            <w:pPr>
              <w:spacing w:before="0" w:after="0"/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  <w:t>CATCCCGAGCTAGAGTAAGCG</w:t>
            </w:r>
          </w:p>
        </w:tc>
        <w:tc>
          <w:tcPr>
            <w:tcW w:w="1042" w:type="dxa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F823AF4" w14:textId="77777777" w:rsidR="001D17A8" w:rsidRPr="00655C61" w:rsidRDefault="001D17A8" w:rsidP="00B52E74">
            <w:pPr>
              <w:spacing w:before="0" w:after="0"/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  <w:t>SSC_IRb</w:t>
            </w:r>
            <w:proofErr w:type="spellEnd"/>
          </w:p>
        </w:tc>
      </w:tr>
      <w:tr w:rsidR="001D17A8" w:rsidRPr="00655C61" w14:paraId="1DCBEBBA" w14:textId="77777777" w:rsidTr="001D17A8">
        <w:trPr>
          <w:trHeight w:val="348"/>
        </w:trPr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E94B62B" w14:textId="3833EA3B" w:rsidR="001D17A8" w:rsidRPr="00655C61" w:rsidRDefault="001D17A8" w:rsidP="00B52E74">
            <w:pPr>
              <w:spacing w:before="0" w:after="0"/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  <w:t>TriSIR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1D68A2" w14:textId="7BD5F4CF" w:rsidR="001D17A8" w:rsidRPr="00655C61" w:rsidRDefault="001D17A8" w:rsidP="00B52E74">
            <w:pPr>
              <w:spacing w:before="0" w:after="0"/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  <w:t>GGCAGAATACCGTCACCCAT</w:t>
            </w:r>
          </w:p>
        </w:tc>
        <w:tc>
          <w:tcPr>
            <w:tcW w:w="1042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54406F7" w14:textId="77777777" w:rsidR="001D17A8" w:rsidRPr="00655C61" w:rsidRDefault="001D17A8" w:rsidP="00B52E74">
            <w:pPr>
              <w:spacing w:before="0" w:after="0"/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</w:pPr>
          </w:p>
        </w:tc>
      </w:tr>
      <w:tr w:rsidR="001D17A8" w:rsidRPr="00655C61" w14:paraId="76CBF311" w14:textId="77777777" w:rsidTr="001D17A8">
        <w:trPr>
          <w:trHeight w:val="348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1F08AD" w14:textId="68FC6010" w:rsidR="001D17A8" w:rsidRPr="00655C61" w:rsidRDefault="001D17A8" w:rsidP="00B52E74">
            <w:pPr>
              <w:spacing w:before="0" w:after="0"/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  <w:t>TriILF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9CA0F9" w14:textId="43B28E43" w:rsidR="001D17A8" w:rsidRPr="00655C61" w:rsidRDefault="001D17A8" w:rsidP="00B52E74">
            <w:pPr>
              <w:spacing w:before="0" w:after="0"/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  <w:t>AATCACACTTGGGAAGGGGG</w:t>
            </w:r>
          </w:p>
        </w:tc>
        <w:tc>
          <w:tcPr>
            <w:tcW w:w="1042" w:type="dxa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BD85F47" w14:textId="77777777" w:rsidR="001D17A8" w:rsidRPr="00655C61" w:rsidRDefault="001D17A8" w:rsidP="00B52E74">
            <w:pPr>
              <w:spacing w:before="0" w:after="0"/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  <w:t>IRb_LSC</w:t>
            </w:r>
            <w:proofErr w:type="spellEnd"/>
          </w:p>
        </w:tc>
      </w:tr>
      <w:tr w:rsidR="001D17A8" w:rsidRPr="00655C61" w14:paraId="04F02510" w14:textId="77777777" w:rsidTr="001D17A8">
        <w:trPr>
          <w:trHeight w:val="348"/>
        </w:trPr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938CFEF" w14:textId="1B34AFA4" w:rsidR="001D17A8" w:rsidRPr="00655C61" w:rsidRDefault="001D17A8" w:rsidP="00B52E74">
            <w:pPr>
              <w:spacing w:before="0" w:after="0"/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  <w:t>TriILR</w:t>
            </w:r>
            <w:proofErr w:type="spellEnd"/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8DC7EF" w14:textId="5A31F5A7" w:rsidR="001D17A8" w:rsidRPr="00655C61" w:rsidRDefault="001D17A8" w:rsidP="00B52E74">
            <w:pPr>
              <w:spacing w:before="0" w:after="0"/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  <w:t>AGCTGCTGTTGAAGTTCCATCT</w:t>
            </w:r>
          </w:p>
        </w:tc>
        <w:tc>
          <w:tcPr>
            <w:tcW w:w="1042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13BF9EF" w14:textId="77777777" w:rsidR="001D17A8" w:rsidRPr="00655C61" w:rsidRDefault="001D17A8" w:rsidP="00B52E74">
            <w:pPr>
              <w:spacing w:before="0" w:after="0"/>
              <w:rPr>
                <w:rFonts w:eastAsia="맑은 고딕" w:cs="Times New Roman"/>
                <w:color w:val="000000"/>
                <w:sz w:val="22"/>
                <w:szCs w:val="20"/>
                <w:lang w:eastAsia="ko-KR"/>
              </w:rPr>
            </w:pPr>
          </w:p>
        </w:tc>
      </w:tr>
    </w:tbl>
    <w:p w14:paraId="65F09AE0" w14:textId="52C15458" w:rsidR="00F770D6" w:rsidRDefault="00F770D6" w:rsidP="00B52E74">
      <w:pPr>
        <w:pStyle w:val="a8"/>
      </w:pPr>
    </w:p>
    <w:p w14:paraId="5DCD8A36" w14:textId="77777777" w:rsidR="00F770D6" w:rsidRDefault="00F770D6">
      <w:pPr>
        <w:spacing w:before="0" w:after="200" w:line="276" w:lineRule="auto"/>
      </w:pPr>
      <w:r>
        <w:br w:type="page"/>
      </w:r>
    </w:p>
    <w:p w14:paraId="5A727CAF" w14:textId="0A694DEF" w:rsidR="007123DB" w:rsidRPr="001D7783" w:rsidRDefault="007123DB" w:rsidP="007123DB">
      <w:pPr>
        <w:spacing w:before="0" w:after="200" w:line="276" w:lineRule="auto"/>
        <w:rPr>
          <w:b/>
        </w:rPr>
      </w:pPr>
      <w:r w:rsidRPr="001D7783">
        <w:rPr>
          <w:b/>
        </w:rPr>
        <w:lastRenderedPageBreak/>
        <w:t>Table S</w:t>
      </w:r>
      <w:r w:rsidR="00FC70BD" w:rsidRPr="001D7783">
        <w:rPr>
          <w:b/>
        </w:rPr>
        <w:t>3</w:t>
      </w:r>
      <w:r w:rsidRPr="001D7783">
        <w:rPr>
          <w:b/>
        </w:rPr>
        <w:t xml:space="preserve"> </w:t>
      </w:r>
      <w:r w:rsidR="00F1289D" w:rsidRPr="001D7783">
        <w:rPr>
          <w:rFonts w:eastAsia="굴림" w:cs="Times New Roman"/>
          <w:b/>
          <w:szCs w:val="18"/>
        </w:rPr>
        <w:t>PCR-based sequence validation of junctions among single copy regions (SCs) and Inverted Repeat regions (IR)</w:t>
      </w:r>
    </w:p>
    <w:tbl>
      <w:tblPr>
        <w:tblW w:w="0" w:type="auto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969"/>
        <w:gridCol w:w="1042"/>
        <w:gridCol w:w="1888"/>
        <w:gridCol w:w="1653"/>
        <w:gridCol w:w="913"/>
        <w:gridCol w:w="913"/>
        <w:gridCol w:w="1017"/>
        <w:gridCol w:w="382"/>
      </w:tblGrid>
      <w:tr w:rsidR="004A0E55" w:rsidRPr="00655C61" w14:paraId="3695E55B" w14:textId="77777777" w:rsidTr="007C2E64">
        <w:trPr>
          <w:trHeight w:val="792"/>
        </w:trPr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8D9B8EA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Species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397AC4C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location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CB9976E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PCR-based sequence (bp)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6F33D2A" w14:textId="55C61D0D" w:rsidR="004A0E55" w:rsidRPr="00655C61" w:rsidRDefault="000A2D1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Plastid sequence</w:t>
            </w:r>
            <w:r w:rsidR="004A0E55" w:rsidRPr="00655C61">
              <w:rPr>
                <w:rFonts w:eastAsia="맑은 고딕" w:cs="Times New Roman"/>
                <w:color w:val="000000"/>
                <w:sz w:val="22"/>
              </w:rPr>
              <w:t xml:space="preserve"> (bp)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C7E44CF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start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32276CB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end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C34090F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Identities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34C70F2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%</w:t>
            </w:r>
          </w:p>
        </w:tc>
      </w:tr>
      <w:tr w:rsidR="004A0E55" w:rsidRPr="00655C61" w14:paraId="07EDFDAC" w14:textId="77777777" w:rsidTr="007C2E64">
        <w:trPr>
          <w:trHeight w:val="348"/>
        </w:trPr>
        <w:tc>
          <w:tcPr>
            <w:tcW w:w="0" w:type="auto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2F8CAE0C" w14:textId="06D5E25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i/>
                <w:iCs/>
                <w:color w:val="000000"/>
                <w:sz w:val="22"/>
              </w:rPr>
              <w:t>T. kirilowii</w:t>
            </w:r>
            <w:r w:rsidR="00B073E7" w:rsidRPr="00655C61">
              <w:rPr>
                <w:rFonts w:eastAsia="맑은 고딕" w:cs="Times New Roman"/>
                <w:i/>
                <w:iCs/>
                <w:color w:val="000000"/>
                <w:sz w:val="22"/>
              </w:rPr>
              <w:t xml:space="preserve"> </w:t>
            </w:r>
            <w:r w:rsidR="00B073E7" w:rsidRPr="00655C61">
              <w:rPr>
                <w:rFonts w:eastAsia="맑은 고딕" w:cs="Times New Roman"/>
                <w:iCs/>
                <w:color w:val="000000"/>
                <w:sz w:val="22"/>
              </w:rPr>
              <w:t xml:space="preserve">var. </w:t>
            </w:r>
            <w:r w:rsidR="00B073E7" w:rsidRPr="00655C61">
              <w:rPr>
                <w:rFonts w:eastAsia="맑은 고딕" w:cs="Times New Roman"/>
                <w:i/>
                <w:iCs/>
                <w:color w:val="000000"/>
                <w:sz w:val="22"/>
              </w:rPr>
              <w:t>kirilowii</w:t>
            </w:r>
            <w:r w:rsidRPr="00655C61">
              <w:rPr>
                <w:rFonts w:eastAsia="맑은 고딕" w:cs="Times New Roman"/>
                <w:i/>
                <w:iCs/>
                <w:color w:val="000000"/>
                <w:sz w:val="22"/>
              </w:rPr>
              <w:t xml:space="preserve"> </w:t>
            </w:r>
            <w:r w:rsidRPr="00655C61">
              <w:rPr>
                <w:rFonts w:eastAsia="맑은 고딕" w:cs="Times New Roman"/>
                <w:iCs/>
                <w:color w:val="000000"/>
                <w:sz w:val="22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2FDE1F8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</w:rPr>
              <w:t>LSC_IRa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D2B83E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699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EF2F17F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156,797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278035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8</w:t>
            </w:r>
            <w:r w:rsidRPr="00655C61">
              <w:rPr>
                <w:rFonts w:eastAsia="맑은 고딕" w:cs="Times New Roman"/>
                <w:color w:val="000000"/>
                <w:sz w:val="22"/>
              </w:rPr>
              <w:t>5,624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6E60BF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8</w:t>
            </w:r>
            <w:r w:rsidRPr="00655C61">
              <w:rPr>
                <w:rFonts w:eastAsia="맑은 고딕" w:cs="Times New Roman"/>
                <w:color w:val="000000"/>
                <w:sz w:val="22"/>
              </w:rPr>
              <w:t>6,</w:t>
            </w:r>
            <w:r w:rsidRPr="00655C61">
              <w:rPr>
                <w:rFonts w:eastAsia="맑은 고딕" w:cs="Times New Roman" w:hint="eastAsia"/>
                <w:color w:val="000000"/>
                <w:sz w:val="22"/>
              </w:rPr>
              <w:t>3</w:t>
            </w:r>
            <w:r w:rsidRPr="00655C61">
              <w:rPr>
                <w:rFonts w:eastAsia="맑은 고딕" w:cs="Times New Roman"/>
                <w:color w:val="000000"/>
                <w:sz w:val="22"/>
              </w:rPr>
              <w:t>2</w:t>
            </w:r>
            <w:r w:rsidRPr="00655C61">
              <w:rPr>
                <w:rFonts w:eastAsia="맑은 고딕" w:cs="Times New Roman" w:hint="eastAsia"/>
                <w:color w:val="000000"/>
                <w:sz w:val="22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826404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100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43C51F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</w:tr>
      <w:tr w:rsidR="004A0E55" w:rsidRPr="00655C61" w14:paraId="03C59CB9" w14:textId="77777777" w:rsidTr="007C2E64">
        <w:trPr>
          <w:trHeight w:val="348"/>
        </w:trPr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02966EE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F5EA22F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</w:rPr>
              <w:t>IRa_SSC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80CA3A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736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3DAF528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FBAA18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111,934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B914CA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112,669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5F5A76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100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1E1984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</w:tr>
      <w:tr w:rsidR="004A0E55" w:rsidRPr="00655C61" w14:paraId="3FA6923F" w14:textId="77777777" w:rsidTr="007C2E64">
        <w:trPr>
          <w:trHeight w:val="348"/>
        </w:trPr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F1A086C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4C1FF50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</w:rPr>
              <w:t>SSC_IRb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6C5F01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739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5857306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9A4F7F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130,276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E89C52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131,014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C1BFE6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100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EB8052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</w:tr>
      <w:tr w:rsidR="004A0E55" w:rsidRPr="00655C61" w14:paraId="4C7E945A" w14:textId="77777777" w:rsidTr="007C2E64">
        <w:trPr>
          <w:trHeight w:val="348"/>
        </w:trPr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4454729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0C7ECA7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</w:rPr>
              <w:t>IRb_LSC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0CE86C7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774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E155E66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4D374A8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156</w:t>
            </w:r>
            <w:r w:rsidRPr="00655C61">
              <w:rPr>
                <w:rFonts w:eastAsia="맑은 고딕" w:cs="Times New Roman"/>
                <w:color w:val="000000"/>
                <w:sz w:val="22"/>
              </w:rPr>
              <w:t>,</w:t>
            </w:r>
            <w:r w:rsidRPr="00655C61">
              <w:rPr>
                <w:rFonts w:eastAsia="맑은 고딕" w:cs="Times New Roman" w:hint="eastAsia"/>
                <w:color w:val="000000"/>
                <w:sz w:val="22"/>
              </w:rPr>
              <w:t>338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F2EFF6A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313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90949B2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100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45CF062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</w:tr>
      <w:tr w:rsidR="004A0E55" w:rsidRPr="00655C61" w14:paraId="024178C6" w14:textId="77777777" w:rsidTr="007C2E64">
        <w:trPr>
          <w:trHeight w:val="348"/>
        </w:trPr>
        <w:tc>
          <w:tcPr>
            <w:tcW w:w="0" w:type="auto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2F0E15BE" w14:textId="114B7F95" w:rsidR="004A0E55" w:rsidRPr="00655C61" w:rsidRDefault="00B073E7" w:rsidP="007C2E64">
            <w:pPr>
              <w:spacing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i/>
                <w:iCs/>
                <w:color w:val="000000"/>
                <w:sz w:val="22"/>
              </w:rPr>
              <w:t xml:space="preserve">T. kirilowii </w:t>
            </w:r>
            <w:r w:rsidRPr="00655C61">
              <w:rPr>
                <w:rFonts w:eastAsia="맑은 고딕" w:cs="Times New Roman"/>
                <w:iCs/>
                <w:color w:val="000000"/>
                <w:sz w:val="22"/>
              </w:rPr>
              <w:t xml:space="preserve">var. </w:t>
            </w:r>
            <w:r w:rsidRPr="00655C61">
              <w:rPr>
                <w:rFonts w:eastAsia="맑은 고딕" w:cs="Times New Roman"/>
                <w:i/>
                <w:iCs/>
                <w:color w:val="000000"/>
                <w:sz w:val="22"/>
              </w:rPr>
              <w:t>kirilowii 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A64D3B8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</w:rPr>
              <w:t>LSC_IRa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91B0E71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699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E05BB4D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156,790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EF3FED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85,624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7467D4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86,322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BFE5E3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100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E32650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</w:tr>
      <w:tr w:rsidR="004A0E55" w:rsidRPr="00655C61" w14:paraId="43940E15" w14:textId="77777777" w:rsidTr="007C2E64">
        <w:trPr>
          <w:trHeight w:val="348"/>
        </w:trPr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4C2EFC4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7506A4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</w:rPr>
              <w:t>IRa_SSC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8CAEF9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736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12167CB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978859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111,934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56A19C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112,663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82D15C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100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A6A1A4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</w:tr>
      <w:tr w:rsidR="004A0E55" w:rsidRPr="00655C61" w14:paraId="35AF822E" w14:textId="77777777" w:rsidTr="007C2E64">
        <w:trPr>
          <w:trHeight w:val="348"/>
        </w:trPr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1ED1F10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CD5DB7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</w:rPr>
              <w:t>SSC_IRb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90F21A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739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0A480E6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F1CCE6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130,269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4E74A0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131,007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DCF0E1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100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11EC9F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</w:tr>
      <w:tr w:rsidR="004A0E55" w:rsidRPr="00655C61" w14:paraId="0ACCF137" w14:textId="77777777" w:rsidTr="007C2E64">
        <w:trPr>
          <w:trHeight w:val="348"/>
        </w:trPr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921E033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3A2D4EE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</w:rPr>
              <w:t>IRb_LSC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8CF5E1D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774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65A6C74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5FF89E4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156</w:t>
            </w:r>
            <w:r w:rsidRPr="00655C61">
              <w:rPr>
                <w:rFonts w:eastAsia="맑은 고딕" w:cs="Times New Roman"/>
                <w:color w:val="000000"/>
                <w:sz w:val="22"/>
              </w:rPr>
              <w:t>,</w:t>
            </w:r>
            <w:r w:rsidRPr="00655C61">
              <w:rPr>
                <w:rFonts w:eastAsia="맑은 고딕" w:cs="Times New Roman" w:hint="eastAsia"/>
                <w:color w:val="000000"/>
                <w:sz w:val="22"/>
              </w:rPr>
              <w:t>331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759AB19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313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605AB90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100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2935FBF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</w:tr>
      <w:tr w:rsidR="004A0E55" w:rsidRPr="00655C61" w14:paraId="74E9036B" w14:textId="77777777" w:rsidTr="007C2E64">
        <w:trPr>
          <w:trHeight w:val="348"/>
        </w:trPr>
        <w:tc>
          <w:tcPr>
            <w:tcW w:w="0" w:type="auto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734E81C0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iCs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i/>
                <w:iCs/>
                <w:color w:val="000000"/>
                <w:sz w:val="22"/>
              </w:rPr>
              <w:t xml:space="preserve">T. kirilowii </w:t>
            </w:r>
            <w:r w:rsidRPr="00655C61">
              <w:rPr>
                <w:rFonts w:eastAsia="맑은 고딕" w:cs="Times New Roman"/>
                <w:iCs/>
                <w:color w:val="000000"/>
                <w:sz w:val="22"/>
              </w:rPr>
              <w:t xml:space="preserve">var. </w:t>
            </w:r>
            <w:r w:rsidRPr="00655C61">
              <w:rPr>
                <w:rFonts w:eastAsia="맑은 고딕" w:cs="Times New Roman"/>
                <w:i/>
                <w:iCs/>
                <w:color w:val="000000"/>
                <w:sz w:val="22"/>
              </w:rPr>
              <w:t>japonica</w:t>
            </w:r>
            <w:r w:rsidRPr="00655C61">
              <w:rPr>
                <w:rFonts w:eastAsia="맑은 고딕" w:cs="Times New Roman"/>
                <w:iCs/>
                <w:color w:val="000000"/>
                <w:sz w:val="22"/>
              </w:rPr>
              <w:t xml:space="preserve"> 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5D49A7D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</w:rPr>
              <w:t>LSC_IRa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376B13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701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113A48D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157,155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9C773C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85,814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97139C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86,514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D82734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100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64E66E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</w:tr>
      <w:tr w:rsidR="004A0E55" w:rsidRPr="00655C61" w14:paraId="5365EB1E" w14:textId="77777777" w:rsidTr="007C2E64">
        <w:trPr>
          <w:trHeight w:val="348"/>
        </w:trPr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A350AA5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FE62FA3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</w:rPr>
              <w:t>IRa_SSC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BE55EF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736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CF383DF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16D7E1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112,161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64B2B9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112,896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2930D6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100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433C1C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</w:tr>
      <w:tr w:rsidR="004A0E55" w:rsidRPr="00655C61" w14:paraId="19ADF21C" w14:textId="77777777" w:rsidTr="007C2E64">
        <w:trPr>
          <w:trHeight w:val="348"/>
        </w:trPr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7F9BBCA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A5D85A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</w:rPr>
              <w:t>SSC_IRb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69AF5C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745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479653E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2DC914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130,592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87B7AB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131,336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9DE5D3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100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86AD2B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</w:tr>
      <w:tr w:rsidR="004A0E55" w:rsidRPr="00655C61" w14:paraId="2C6572D2" w14:textId="77777777" w:rsidTr="007C2E64">
        <w:trPr>
          <w:trHeight w:val="348"/>
        </w:trPr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12DEB72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9AE5500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</w:rPr>
              <w:t>IRb_LSC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FFF99A5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773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BB63512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81EBD1F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156</w:t>
            </w:r>
            <w:r w:rsidRPr="00655C61">
              <w:rPr>
                <w:rFonts w:eastAsia="맑은 고딕" w:cs="Times New Roman"/>
                <w:color w:val="000000"/>
                <w:sz w:val="22"/>
              </w:rPr>
              <w:t>,</w:t>
            </w:r>
            <w:r w:rsidRPr="00655C61">
              <w:rPr>
                <w:rFonts w:eastAsia="맑은 고딕" w:cs="Times New Roman" w:hint="eastAsia"/>
                <w:color w:val="000000"/>
                <w:sz w:val="22"/>
              </w:rPr>
              <w:t>695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E4A0FFA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312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A53A8C3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100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67E0A80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</w:tr>
      <w:tr w:rsidR="004A0E55" w:rsidRPr="00655C61" w14:paraId="5FAC4CE0" w14:textId="77777777" w:rsidTr="007C2E64">
        <w:trPr>
          <w:trHeight w:val="348"/>
        </w:trPr>
        <w:tc>
          <w:tcPr>
            <w:tcW w:w="0" w:type="auto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4AF29D1C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i/>
                <w:iCs/>
                <w:color w:val="000000"/>
                <w:sz w:val="22"/>
              </w:rPr>
              <w:t xml:space="preserve">T. kirilowii </w:t>
            </w:r>
            <w:r w:rsidRPr="00655C61">
              <w:rPr>
                <w:rFonts w:eastAsia="맑은 고딕" w:cs="Times New Roman"/>
                <w:iCs/>
                <w:color w:val="000000"/>
                <w:sz w:val="22"/>
              </w:rPr>
              <w:t xml:space="preserve">var. </w:t>
            </w:r>
            <w:r w:rsidRPr="00655C61">
              <w:rPr>
                <w:rFonts w:eastAsia="맑은 고딕" w:cs="Times New Roman"/>
                <w:i/>
                <w:iCs/>
                <w:color w:val="000000"/>
                <w:sz w:val="22"/>
              </w:rPr>
              <w:t>japonica</w:t>
            </w:r>
            <w:r w:rsidRPr="00655C61">
              <w:rPr>
                <w:rFonts w:eastAsia="맑은 고딕" w:cs="Times New Roman"/>
                <w:iCs/>
                <w:color w:val="000000"/>
                <w:sz w:val="22"/>
              </w:rPr>
              <w:t xml:space="preserve"> 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8820533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</w:rPr>
              <w:t>LSC_IRa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0E610E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701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5ADFC4D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157,066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B4E1DF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85,761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4A284A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86,461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F87786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100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0E24F2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</w:tr>
      <w:tr w:rsidR="004A0E55" w:rsidRPr="00655C61" w14:paraId="4CEDCAE8" w14:textId="77777777" w:rsidTr="007C2E64">
        <w:trPr>
          <w:trHeight w:val="348"/>
        </w:trPr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00E1BF7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853D6D4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</w:rPr>
              <w:t>IRa_SSC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6565D8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736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400FFB7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5EC6DB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112,090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FF7BF4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112,825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43028E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100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C5BCEE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</w:tr>
      <w:tr w:rsidR="004A0E55" w:rsidRPr="00655C61" w14:paraId="1155EB33" w14:textId="77777777" w:rsidTr="007C2E64">
        <w:trPr>
          <w:trHeight w:val="348"/>
        </w:trPr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98DF4F4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5FB2A34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</w:rPr>
              <w:t>SSC_IRb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8EE680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745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82DC5FF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118719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130,521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78C483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131,265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17CE4C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100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522B59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</w:tr>
      <w:tr w:rsidR="004A0E55" w:rsidRPr="00655C61" w14:paraId="0F0756F8" w14:textId="77777777" w:rsidTr="007C2E64">
        <w:trPr>
          <w:trHeight w:val="348"/>
        </w:trPr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82CAC4A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4DA6587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</w:rPr>
              <w:t>IRb_LSC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975D34B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773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837C9A0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F3ECFC0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156,606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7B4BD50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312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BCF6142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100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DD2E77C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</w:tr>
      <w:tr w:rsidR="004A0E55" w:rsidRPr="00655C61" w14:paraId="3D9BB9D9" w14:textId="77777777" w:rsidTr="007C2E64">
        <w:trPr>
          <w:trHeight w:val="348"/>
        </w:trPr>
        <w:tc>
          <w:tcPr>
            <w:tcW w:w="0" w:type="auto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27A0102F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i/>
                <w:iCs/>
                <w:color w:val="000000"/>
                <w:sz w:val="22"/>
              </w:rPr>
              <w:t>T. rosthornii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299955E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</w:rPr>
              <w:t>LSC_IRa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041D21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699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DDE36A1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157,097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E2AECE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85,818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58F963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86,516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644207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100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45D226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</w:tr>
      <w:tr w:rsidR="004A0E55" w:rsidRPr="00655C61" w14:paraId="795D49DD" w14:textId="77777777" w:rsidTr="007C2E64">
        <w:trPr>
          <w:trHeight w:val="348"/>
        </w:trPr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A357C99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0F9A6FE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</w:rPr>
              <w:t>IRa_SSC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881498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730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38AFF83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78F479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112,123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477C0E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112,852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6F0477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100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0B5234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</w:tr>
      <w:tr w:rsidR="004A0E55" w:rsidRPr="00655C61" w14:paraId="068ABDA3" w14:textId="77777777" w:rsidTr="007C2E64">
        <w:trPr>
          <w:trHeight w:val="348"/>
        </w:trPr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AE78D3D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0220AA4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</w:rPr>
              <w:t>SSC_IRb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FF193B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739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977DCC1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5C964D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130,580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FEFF08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131,318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8AC7DF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100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229A6A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</w:tr>
      <w:tr w:rsidR="004A0E55" w:rsidRPr="00655C61" w14:paraId="747124E9" w14:textId="77777777" w:rsidTr="007C2E64">
        <w:trPr>
          <w:trHeight w:val="348"/>
        </w:trPr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399C3B3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CF56752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</w:rPr>
              <w:t>IRb_LSC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D897E98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768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ECA63D6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564E1AF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156,637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A32C15A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307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8307E2C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 w:hint="eastAsia"/>
                <w:color w:val="000000"/>
                <w:sz w:val="22"/>
              </w:rPr>
              <w:t>100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7654E14" w14:textId="77777777" w:rsidR="004A0E55" w:rsidRPr="00655C61" w:rsidRDefault="004A0E55" w:rsidP="007C2E64">
            <w:pPr>
              <w:spacing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</w:tr>
    </w:tbl>
    <w:p w14:paraId="4732B9F7" w14:textId="5C7DFF18" w:rsidR="0026651E" w:rsidRPr="0007387B" w:rsidRDefault="0026651E">
      <w:pPr>
        <w:spacing w:before="0" w:after="200" w:line="276" w:lineRule="auto"/>
        <w:rPr>
          <w:b/>
        </w:rPr>
      </w:pPr>
    </w:p>
    <w:p w14:paraId="68B01495" w14:textId="77777777" w:rsidR="0026651E" w:rsidRPr="0007387B" w:rsidRDefault="0026651E">
      <w:pPr>
        <w:spacing w:before="0" w:after="200" w:line="276" w:lineRule="auto"/>
        <w:rPr>
          <w:b/>
        </w:rPr>
      </w:pPr>
      <w:r w:rsidRPr="0007387B">
        <w:rPr>
          <w:b/>
        </w:rPr>
        <w:br w:type="page"/>
      </w:r>
    </w:p>
    <w:p w14:paraId="20F9882D" w14:textId="1CC3B17D" w:rsidR="00FD221F" w:rsidRPr="001D7783" w:rsidRDefault="00FD221F" w:rsidP="00FD221F">
      <w:pPr>
        <w:spacing w:before="0" w:after="200" w:line="276" w:lineRule="auto"/>
        <w:rPr>
          <w:b/>
        </w:rPr>
      </w:pPr>
      <w:r w:rsidRPr="001D7783">
        <w:rPr>
          <w:b/>
        </w:rPr>
        <w:lastRenderedPageBreak/>
        <w:t>Table S4</w:t>
      </w:r>
      <w:r w:rsidR="00234B3F" w:rsidRPr="001D7783">
        <w:rPr>
          <w:b/>
          <w:lang w:eastAsia="ko-KR"/>
        </w:rPr>
        <w:t xml:space="preserve"> </w:t>
      </w:r>
      <w:r w:rsidR="00F1289D" w:rsidRPr="001D7783">
        <w:rPr>
          <w:rFonts w:eastAsia="굴림" w:cs="Times New Roman"/>
          <w:b/>
          <w:szCs w:val="18"/>
        </w:rPr>
        <w:t>Plant samples used for validation of the new indel markers.</w:t>
      </w:r>
    </w:p>
    <w:tbl>
      <w:tblPr>
        <w:tblW w:w="5000" w:type="pct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567"/>
        <w:gridCol w:w="1877"/>
        <w:gridCol w:w="3248"/>
        <w:gridCol w:w="2266"/>
        <w:gridCol w:w="1819"/>
      </w:tblGrid>
      <w:tr w:rsidR="00F1289D" w:rsidRPr="00655C61" w14:paraId="0A2D3EDE" w14:textId="77777777" w:rsidTr="002A4D70">
        <w:trPr>
          <w:trHeight w:val="600"/>
        </w:trPr>
        <w:tc>
          <w:tcPr>
            <w:tcW w:w="29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FE9F181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No.</w:t>
            </w:r>
          </w:p>
        </w:tc>
        <w:tc>
          <w:tcPr>
            <w:tcW w:w="96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990FFE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Species</w:t>
            </w:r>
          </w:p>
        </w:tc>
        <w:tc>
          <w:tcPr>
            <w:tcW w:w="166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70754DF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Collection information</w:t>
            </w:r>
          </w:p>
        </w:tc>
        <w:tc>
          <w:tcPr>
            <w:tcW w:w="115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F4FC16E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bCs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bCs/>
                <w:color w:val="000000"/>
                <w:sz w:val="22"/>
                <w:lang w:eastAsia="ko-KR"/>
              </w:rPr>
              <w:t>Coordinates</w:t>
            </w:r>
          </w:p>
        </w:tc>
        <w:tc>
          <w:tcPr>
            <w:tcW w:w="93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1BC91AC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Voucher number</w:t>
            </w:r>
          </w:p>
        </w:tc>
      </w:tr>
      <w:tr w:rsidR="00F1289D" w:rsidRPr="00655C61" w14:paraId="0B7F1443" w14:textId="77777777" w:rsidTr="002A4D70">
        <w:trPr>
          <w:trHeight w:val="330"/>
        </w:trPr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D173CA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1</w:t>
            </w:r>
          </w:p>
        </w:tc>
        <w:tc>
          <w:tcPr>
            <w:tcW w:w="960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10591F17" w14:textId="7573E38A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iCs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 xml:space="preserve">T. kirilowii </w:t>
            </w:r>
            <w:r w:rsidRPr="00655C61">
              <w:rPr>
                <w:rFonts w:eastAsia="맑은 고딕" w:cs="Times New Roman"/>
                <w:iCs/>
                <w:color w:val="000000"/>
                <w:sz w:val="22"/>
                <w:lang w:eastAsia="ko-KR"/>
              </w:rPr>
              <w:t xml:space="preserve">var. </w:t>
            </w:r>
            <w:r w:rsidRPr="00655C61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>kirilowii</w:t>
            </w:r>
            <w:r w:rsidRPr="00655C61">
              <w:rPr>
                <w:rFonts w:eastAsia="맑은 고딕" w:cs="Times New Roman"/>
                <w:iCs/>
                <w:color w:val="000000"/>
                <w:sz w:val="22"/>
                <w:lang w:eastAsia="ko-KR"/>
              </w:rPr>
              <w:t xml:space="preserve"> </w:t>
            </w:r>
          </w:p>
        </w:tc>
        <w:tc>
          <w:tcPr>
            <w:tcW w:w="16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0A7651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Cheongju-</w:t>
            </w: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si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 xml:space="preserve">, </w:t>
            </w: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Chungcheongbuk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-do, Korea</w:t>
            </w:r>
          </w:p>
        </w:tc>
        <w:tc>
          <w:tcPr>
            <w:tcW w:w="11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69EDC6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36°32'32.3"N 127°28'50.3"E</w:t>
            </w:r>
          </w:p>
        </w:tc>
        <w:tc>
          <w:tcPr>
            <w:tcW w:w="9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D3916E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MBC_KIOM-2017-69</w:t>
            </w:r>
          </w:p>
        </w:tc>
      </w:tr>
      <w:tr w:rsidR="00F1289D" w:rsidRPr="00655C61" w14:paraId="09FD0E4F" w14:textId="77777777" w:rsidTr="002A4D70">
        <w:trPr>
          <w:trHeight w:val="330"/>
        </w:trPr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390603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2</w:t>
            </w:r>
          </w:p>
        </w:tc>
        <w:tc>
          <w:tcPr>
            <w:tcW w:w="960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54470D9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</w:pPr>
          </w:p>
        </w:tc>
        <w:tc>
          <w:tcPr>
            <w:tcW w:w="16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AA180A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Naju-si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 xml:space="preserve">, </w:t>
            </w: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Jeollanam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-do, Korea</w:t>
            </w:r>
          </w:p>
        </w:tc>
        <w:tc>
          <w:tcPr>
            <w:tcW w:w="11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68FDFE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35°02'12.6"N 126°42'03.4"E</w:t>
            </w:r>
          </w:p>
        </w:tc>
        <w:tc>
          <w:tcPr>
            <w:tcW w:w="9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E4C241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FF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 w:themeColor="text1"/>
                <w:sz w:val="22"/>
                <w:lang w:eastAsia="ko-KR"/>
              </w:rPr>
              <w:t>YSG_KIOM-2019-66</w:t>
            </w:r>
          </w:p>
        </w:tc>
      </w:tr>
      <w:tr w:rsidR="00F1289D" w:rsidRPr="00655C61" w14:paraId="41830927" w14:textId="77777777" w:rsidTr="002A4D70">
        <w:trPr>
          <w:trHeight w:val="330"/>
        </w:trPr>
        <w:tc>
          <w:tcPr>
            <w:tcW w:w="29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1AA63E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3</w:t>
            </w:r>
          </w:p>
        </w:tc>
        <w:tc>
          <w:tcPr>
            <w:tcW w:w="960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5D80A5A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</w:pPr>
          </w:p>
        </w:tc>
        <w:tc>
          <w:tcPr>
            <w:tcW w:w="166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11E4E7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Hadong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 xml:space="preserve">-gun, </w:t>
            </w: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Gyeongsangnam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-do, Korea</w:t>
            </w:r>
          </w:p>
        </w:tc>
        <w:tc>
          <w:tcPr>
            <w:tcW w:w="115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875353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35°01'55.0"N 127°51'05.0"E</w:t>
            </w:r>
          </w:p>
        </w:tc>
        <w:tc>
          <w:tcPr>
            <w:tcW w:w="93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947617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KIOM201701018843</w:t>
            </w:r>
          </w:p>
        </w:tc>
      </w:tr>
      <w:tr w:rsidR="00F1289D" w:rsidRPr="00655C61" w14:paraId="00B72E6C" w14:textId="77777777" w:rsidTr="002A4D70">
        <w:trPr>
          <w:trHeight w:val="330"/>
        </w:trPr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02EADE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4</w:t>
            </w:r>
          </w:p>
        </w:tc>
        <w:tc>
          <w:tcPr>
            <w:tcW w:w="960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773F529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 xml:space="preserve">T. kirilowii </w:t>
            </w: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var</w:t>
            </w:r>
            <w:r w:rsidRPr="00655C61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>. japonica</w:t>
            </w:r>
          </w:p>
        </w:tc>
        <w:tc>
          <w:tcPr>
            <w:tcW w:w="16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90DDCB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Sacheon-si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 xml:space="preserve">, </w:t>
            </w: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Gyeongsangnam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-do, Korea</w:t>
            </w:r>
          </w:p>
        </w:tc>
        <w:tc>
          <w:tcPr>
            <w:tcW w:w="11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E997B8D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35°02'12.6"N 126°42'03.4"E</w:t>
            </w:r>
          </w:p>
        </w:tc>
        <w:tc>
          <w:tcPr>
            <w:tcW w:w="9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25C303" w14:textId="5A9FBEAE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sz w:val="22"/>
                <w:lang w:eastAsia="ko-KR"/>
              </w:rPr>
              <w:t>MBC_KIOM-2017-55</w:t>
            </w:r>
          </w:p>
        </w:tc>
      </w:tr>
      <w:tr w:rsidR="00F1289D" w:rsidRPr="00655C61" w14:paraId="4821EA6B" w14:textId="77777777" w:rsidTr="002A4D70">
        <w:trPr>
          <w:trHeight w:val="330"/>
        </w:trPr>
        <w:tc>
          <w:tcPr>
            <w:tcW w:w="2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7CA108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5</w:t>
            </w:r>
          </w:p>
        </w:tc>
        <w:tc>
          <w:tcPr>
            <w:tcW w:w="960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0B8C724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</w:pPr>
          </w:p>
        </w:tc>
        <w:tc>
          <w:tcPr>
            <w:tcW w:w="16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BC69C6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Tongyeong-si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 xml:space="preserve">, </w:t>
            </w: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Gyeongsangnam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-do, Korea</w:t>
            </w:r>
          </w:p>
        </w:tc>
        <w:tc>
          <w:tcPr>
            <w:tcW w:w="11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32A587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34°45'57.2"N 128°24'22.3"E</w:t>
            </w:r>
          </w:p>
        </w:tc>
        <w:tc>
          <w:tcPr>
            <w:tcW w:w="9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04EDC2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sz w:val="22"/>
                <w:lang w:eastAsia="ko-KR"/>
              </w:rPr>
              <w:t>MBC_KIOM-2017-58</w:t>
            </w:r>
          </w:p>
        </w:tc>
      </w:tr>
      <w:tr w:rsidR="00F1289D" w:rsidRPr="00655C61" w14:paraId="262F6CDC" w14:textId="77777777" w:rsidTr="002A4D70">
        <w:trPr>
          <w:trHeight w:val="330"/>
        </w:trPr>
        <w:tc>
          <w:tcPr>
            <w:tcW w:w="29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82AD486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6</w:t>
            </w:r>
          </w:p>
        </w:tc>
        <w:tc>
          <w:tcPr>
            <w:tcW w:w="960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0BD2563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</w:pPr>
          </w:p>
        </w:tc>
        <w:tc>
          <w:tcPr>
            <w:tcW w:w="166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50376E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Geoje-si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 xml:space="preserve">, </w:t>
            </w: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Gyeongsangnam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-do, Korea</w:t>
            </w:r>
          </w:p>
        </w:tc>
        <w:tc>
          <w:tcPr>
            <w:tcW w:w="115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6B6974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34°46'20.6"N 128°38'16.6"E</w:t>
            </w:r>
          </w:p>
        </w:tc>
        <w:tc>
          <w:tcPr>
            <w:tcW w:w="93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B94F98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sz w:val="22"/>
                <w:lang w:eastAsia="ko-KR"/>
              </w:rPr>
              <w:t>MBC_KIOM-2017-63</w:t>
            </w:r>
          </w:p>
        </w:tc>
      </w:tr>
      <w:tr w:rsidR="00F1289D" w:rsidRPr="00655C61" w14:paraId="08B0C97F" w14:textId="77777777" w:rsidTr="002A4D70">
        <w:trPr>
          <w:trHeight w:val="330"/>
        </w:trPr>
        <w:tc>
          <w:tcPr>
            <w:tcW w:w="29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700A78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7</w:t>
            </w:r>
          </w:p>
        </w:tc>
        <w:tc>
          <w:tcPr>
            <w:tcW w:w="9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5B1ECB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>T. rosthornii</w:t>
            </w:r>
          </w:p>
        </w:tc>
        <w:tc>
          <w:tcPr>
            <w:tcW w:w="166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B90F7C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 xml:space="preserve"> </w:t>
            </w: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Wenshan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, Yunnan, China</w:t>
            </w:r>
          </w:p>
        </w:tc>
        <w:tc>
          <w:tcPr>
            <w:tcW w:w="115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393FBAA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34°57'20.7"N 128°02'03.4"E</w:t>
            </w:r>
          </w:p>
        </w:tc>
        <w:tc>
          <w:tcPr>
            <w:tcW w:w="93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F2A66A6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KIOM201701018518</w:t>
            </w:r>
          </w:p>
        </w:tc>
      </w:tr>
      <w:tr w:rsidR="00F1289D" w:rsidRPr="00655C61" w14:paraId="60B66B48" w14:textId="77777777" w:rsidTr="002A4D70">
        <w:trPr>
          <w:trHeight w:val="330"/>
        </w:trPr>
        <w:tc>
          <w:tcPr>
            <w:tcW w:w="29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12EC2CA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8</w:t>
            </w:r>
          </w:p>
        </w:tc>
        <w:tc>
          <w:tcPr>
            <w:tcW w:w="9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DAAFFA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>T. rubriflos</w:t>
            </w:r>
          </w:p>
        </w:tc>
        <w:tc>
          <w:tcPr>
            <w:tcW w:w="166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9DC816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Wenshan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, Yunnan, China</w:t>
            </w:r>
          </w:p>
        </w:tc>
        <w:tc>
          <w:tcPr>
            <w:tcW w:w="115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311CBA9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34°57'20.7"N 128°02'03.4"E</w:t>
            </w:r>
          </w:p>
        </w:tc>
        <w:tc>
          <w:tcPr>
            <w:tcW w:w="93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BED9CE" w14:textId="77777777" w:rsidR="00F1289D" w:rsidRPr="00655C61" w:rsidRDefault="00F1289D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KIOM201701018768</w:t>
            </w:r>
          </w:p>
        </w:tc>
      </w:tr>
    </w:tbl>
    <w:p w14:paraId="513E92E1" w14:textId="77777777" w:rsidR="00FD221F" w:rsidRPr="0007387B" w:rsidRDefault="00FD221F" w:rsidP="00FD221F">
      <w:pPr>
        <w:spacing w:before="0" w:after="200" w:line="276" w:lineRule="auto"/>
        <w:rPr>
          <w:b/>
        </w:rPr>
      </w:pPr>
    </w:p>
    <w:p w14:paraId="3E7FA729" w14:textId="77777777" w:rsidR="008063F8" w:rsidRPr="0007387B" w:rsidRDefault="008063F8">
      <w:pPr>
        <w:spacing w:before="0" w:after="200" w:line="276" w:lineRule="auto"/>
        <w:rPr>
          <w:b/>
        </w:rPr>
      </w:pPr>
      <w:r w:rsidRPr="0007387B">
        <w:rPr>
          <w:b/>
        </w:rPr>
        <w:br w:type="page"/>
      </w:r>
    </w:p>
    <w:p w14:paraId="6895A6E4" w14:textId="45894743" w:rsidR="00FD221F" w:rsidRPr="0007387B" w:rsidRDefault="00FD221F" w:rsidP="00FD221F">
      <w:pPr>
        <w:spacing w:before="0" w:after="200" w:line="276" w:lineRule="auto"/>
        <w:rPr>
          <w:b/>
        </w:rPr>
      </w:pPr>
      <w:r w:rsidRPr="0007387B">
        <w:rPr>
          <w:b/>
        </w:rPr>
        <w:lastRenderedPageBreak/>
        <w:t xml:space="preserve">Table S5 </w:t>
      </w:r>
      <w:r w:rsidR="00B2585F" w:rsidRPr="0007387B">
        <w:rPr>
          <w:b/>
        </w:rPr>
        <w:t xml:space="preserve">Information regarding the </w:t>
      </w:r>
      <w:r w:rsidR="00B2585F" w:rsidRPr="00912559">
        <w:rPr>
          <w:b/>
          <w:i/>
        </w:rPr>
        <w:t>Trichosanthes</w:t>
      </w:r>
      <w:r w:rsidR="00B2585F" w:rsidRPr="0007387B">
        <w:rPr>
          <w:b/>
        </w:rPr>
        <w:t xml:space="preserve"> commercial products</w:t>
      </w:r>
      <w:r w:rsidRPr="0007387B">
        <w:rPr>
          <w:b/>
        </w:rPr>
        <w:t xml:space="preserve"> </w:t>
      </w:r>
    </w:p>
    <w:tbl>
      <w:tblPr>
        <w:tblW w:w="5000" w:type="pct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675"/>
        <w:gridCol w:w="2724"/>
        <w:gridCol w:w="997"/>
        <w:gridCol w:w="2599"/>
        <w:gridCol w:w="997"/>
        <w:gridCol w:w="1785"/>
      </w:tblGrid>
      <w:tr w:rsidR="00FD221F" w:rsidRPr="00655C61" w14:paraId="5D779BEF" w14:textId="77777777" w:rsidTr="00BC16DA">
        <w:trPr>
          <w:trHeight w:val="330"/>
          <w:jc w:val="center"/>
        </w:trPr>
        <w:tc>
          <w:tcPr>
            <w:tcW w:w="34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305AE9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No.</w:t>
            </w:r>
          </w:p>
        </w:tc>
        <w:tc>
          <w:tcPr>
            <w:tcW w:w="139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1C6D91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Crude drugs name</w:t>
            </w:r>
          </w:p>
        </w:tc>
        <w:tc>
          <w:tcPr>
            <w:tcW w:w="51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A4341B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Tissue</w:t>
            </w:r>
          </w:p>
        </w:tc>
        <w:tc>
          <w:tcPr>
            <w:tcW w:w="132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6FE73F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Commercial product</w:t>
            </w:r>
          </w:p>
        </w:tc>
        <w:tc>
          <w:tcPr>
            <w:tcW w:w="51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0723E5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Origin</w:t>
            </w:r>
          </w:p>
        </w:tc>
        <w:tc>
          <w:tcPr>
            <w:tcW w:w="91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F8D105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Voucher NO.</w:t>
            </w:r>
          </w:p>
        </w:tc>
      </w:tr>
      <w:tr w:rsidR="00EF17EE" w:rsidRPr="00655C61" w14:paraId="68AFE759" w14:textId="77777777" w:rsidTr="00BC16DA">
        <w:trPr>
          <w:trHeight w:val="330"/>
          <w:jc w:val="center"/>
        </w:trPr>
        <w:tc>
          <w:tcPr>
            <w:tcW w:w="345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A607F9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1</w:t>
            </w:r>
          </w:p>
        </w:tc>
        <w:tc>
          <w:tcPr>
            <w:tcW w:w="1393" w:type="pct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8CC7BB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Trichosanthis Fructus</w:t>
            </w:r>
          </w:p>
        </w:tc>
        <w:tc>
          <w:tcPr>
            <w:tcW w:w="510" w:type="pct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D71678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Fruit</w:t>
            </w:r>
          </w:p>
        </w:tc>
        <w:tc>
          <w:tcPr>
            <w:tcW w:w="132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85C2A6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A company</w:t>
            </w:r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8937F7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Korea</w:t>
            </w:r>
          </w:p>
        </w:tc>
        <w:tc>
          <w:tcPr>
            <w:tcW w:w="9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34DA84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2-15-0508</w:t>
            </w:r>
          </w:p>
        </w:tc>
      </w:tr>
      <w:tr w:rsidR="00EF17EE" w:rsidRPr="00655C61" w14:paraId="22365EDC" w14:textId="77777777" w:rsidTr="00EF17EE">
        <w:trPr>
          <w:trHeight w:val="330"/>
          <w:jc w:val="center"/>
        </w:trPr>
        <w:tc>
          <w:tcPr>
            <w:tcW w:w="34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4B22AA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2</w:t>
            </w:r>
          </w:p>
        </w:tc>
        <w:tc>
          <w:tcPr>
            <w:tcW w:w="1393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407DABB9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510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3031BB7D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132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F277BC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D company</w:t>
            </w:r>
          </w:p>
        </w:tc>
        <w:tc>
          <w:tcPr>
            <w:tcW w:w="51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E85285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Korea</w:t>
            </w:r>
          </w:p>
        </w:tc>
        <w:tc>
          <w:tcPr>
            <w:tcW w:w="913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B28F76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2-12-0154</w:t>
            </w:r>
          </w:p>
        </w:tc>
      </w:tr>
      <w:tr w:rsidR="00EF17EE" w:rsidRPr="00655C61" w14:paraId="6D821EDB" w14:textId="77777777" w:rsidTr="00EF17EE">
        <w:trPr>
          <w:trHeight w:val="330"/>
          <w:jc w:val="center"/>
        </w:trPr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E1F238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3</w:t>
            </w:r>
          </w:p>
        </w:tc>
        <w:tc>
          <w:tcPr>
            <w:tcW w:w="1393" w:type="pct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9160F14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510" w:type="pct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E4D7013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13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D13B67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C company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4E0C898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Korea</w:t>
            </w:r>
          </w:p>
        </w:tc>
        <w:tc>
          <w:tcPr>
            <w:tcW w:w="91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E7C3175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2-19-0362</w:t>
            </w:r>
          </w:p>
        </w:tc>
      </w:tr>
      <w:tr w:rsidR="00EF17EE" w:rsidRPr="00655C61" w14:paraId="43D48C3F" w14:textId="77777777" w:rsidTr="00EF17EE">
        <w:trPr>
          <w:trHeight w:val="330"/>
          <w:jc w:val="center"/>
        </w:trPr>
        <w:tc>
          <w:tcPr>
            <w:tcW w:w="345" w:type="pc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E6B118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4</w:t>
            </w:r>
          </w:p>
        </w:tc>
        <w:tc>
          <w:tcPr>
            <w:tcW w:w="1393" w:type="pct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24B12C" w14:textId="01C8CB3A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Trichosanthis Radix</w:t>
            </w:r>
          </w:p>
        </w:tc>
        <w:tc>
          <w:tcPr>
            <w:tcW w:w="510" w:type="pct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ADBB73" w14:textId="61F2A53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Root</w:t>
            </w:r>
          </w:p>
        </w:tc>
        <w:tc>
          <w:tcPr>
            <w:tcW w:w="1329" w:type="pc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FD1C24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E company</w:t>
            </w:r>
          </w:p>
        </w:tc>
        <w:tc>
          <w:tcPr>
            <w:tcW w:w="510" w:type="pc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2D8A8A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Korea</w:t>
            </w:r>
          </w:p>
        </w:tc>
        <w:tc>
          <w:tcPr>
            <w:tcW w:w="913" w:type="pc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289478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2-11-0140</w:t>
            </w:r>
          </w:p>
        </w:tc>
      </w:tr>
      <w:tr w:rsidR="00EF17EE" w:rsidRPr="00655C61" w14:paraId="6973221E" w14:textId="77777777" w:rsidTr="00EF17EE">
        <w:trPr>
          <w:trHeight w:val="330"/>
          <w:jc w:val="center"/>
        </w:trPr>
        <w:tc>
          <w:tcPr>
            <w:tcW w:w="345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151FC2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5</w:t>
            </w:r>
          </w:p>
        </w:tc>
        <w:tc>
          <w:tcPr>
            <w:tcW w:w="1393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61702B45" w14:textId="6BD9135D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510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2738CF15" w14:textId="19516093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1329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6D2A60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F company</w:t>
            </w:r>
          </w:p>
        </w:tc>
        <w:tc>
          <w:tcPr>
            <w:tcW w:w="510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FF853B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Korea</w:t>
            </w:r>
          </w:p>
        </w:tc>
        <w:tc>
          <w:tcPr>
            <w:tcW w:w="913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A718E7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2-09-0030</w:t>
            </w:r>
          </w:p>
        </w:tc>
      </w:tr>
      <w:tr w:rsidR="00EF17EE" w:rsidRPr="00655C61" w14:paraId="01A6BC48" w14:textId="77777777" w:rsidTr="00BC16DA">
        <w:trPr>
          <w:trHeight w:val="330"/>
          <w:jc w:val="center"/>
        </w:trPr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F0CEB1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6</w:t>
            </w:r>
          </w:p>
        </w:tc>
        <w:tc>
          <w:tcPr>
            <w:tcW w:w="1393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3135FE18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510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7F61B57C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1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7C486C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C company</w:t>
            </w:r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F34EE5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Korea</w:t>
            </w:r>
          </w:p>
        </w:tc>
        <w:tc>
          <w:tcPr>
            <w:tcW w:w="9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26841B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2-19-0364</w:t>
            </w:r>
          </w:p>
        </w:tc>
      </w:tr>
      <w:tr w:rsidR="00EF17EE" w:rsidRPr="00655C61" w14:paraId="762BDE5C" w14:textId="77777777" w:rsidTr="00BC16DA">
        <w:trPr>
          <w:trHeight w:val="330"/>
          <w:jc w:val="center"/>
        </w:trPr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91B9AB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7</w:t>
            </w:r>
          </w:p>
        </w:tc>
        <w:tc>
          <w:tcPr>
            <w:tcW w:w="1393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158CD913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510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577067F8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1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518C88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A company</w:t>
            </w:r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890569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China</w:t>
            </w:r>
          </w:p>
        </w:tc>
        <w:tc>
          <w:tcPr>
            <w:tcW w:w="9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A17C57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2-11-0152</w:t>
            </w:r>
          </w:p>
        </w:tc>
      </w:tr>
      <w:tr w:rsidR="00EF17EE" w:rsidRPr="00655C61" w14:paraId="4C45831A" w14:textId="77777777" w:rsidTr="00BC16DA">
        <w:trPr>
          <w:trHeight w:val="330"/>
          <w:jc w:val="center"/>
        </w:trPr>
        <w:tc>
          <w:tcPr>
            <w:tcW w:w="34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FE5793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8</w:t>
            </w:r>
          </w:p>
        </w:tc>
        <w:tc>
          <w:tcPr>
            <w:tcW w:w="1393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37726876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510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3B1E4A57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132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16AC6C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B company</w:t>
            </w:r>
          </w:p>
        </w:tc>
        <w:tc>
          <w:tcPr>
            <w:tcW w:w="51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E16348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China</w:t>
            </w:r>
          </w:p>
        </w:tc>
        <w:tc>
          <w:tcPr>
            <w:tcW w:w="913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AA95E7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2-15-0175</w:t>
            </w:r>
          </w:p>
        </w:tc>
      </w:tr>
      <w:tr w:rsidR="00EF17EE" w:rsidRPr="00655C61" w14:paraId="28A4307A" w14:textId="77777777" w:rsidTr="00BC16DA">
        <w:trPr>
          <w:trHeight w:val="330"/>
          <w:jc w:val="center"/>
        </w:trPr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C36187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9</w:t>
            </w:r>
          </w:p>
        </w:tc>
        <w:tc>
          <w:tcPr>
            <w:tcW w:w="1393" w:type="pct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F812CCA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510" w:type="pct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9A03CC9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13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48F172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D company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6350CB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Korea</w:t>
            </w:r>
          </w:p>
        </w:tc>
        <w:tc>
          <w:tcPr>
            <w:tcW w:w="91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1F664C" w14:textId="77777777" w:rsidR="00EF17EE" w:rsidRPr="00655C61" w:rsidRDefault="00EF17EE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2-18-0061</w:t>
            </w:r>
          </w:p>
        </w:tc>
      </w:tr>
      <w:tr w:rsidR="00FD221F" w:rsidRPr="00655C61" w14:paraId="3DC9CB93" w14:textId="77777777" w:rsidTr="00BC16DA">
        <w:trPr>
          <w:trHeight w:val="330"/>
          <w:jc w:val="center"/>
        </w:trPr>
        <w:tc>
          <w:tcPr>
            <w:tcW w:w="345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E47B02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10</w:t>
            </w:r>
          </w:p>
        </w:tc>
        <w:tc>
          <w:tcPr>
            <w:tcW w:w="1393" w:type="pct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014FC888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Trichosanthis Semen</w:t>
            </w:r>
          </w:p>
        </w:tc>
        <w:tc>
          <w:tcPr>
            <w:tcW w:w="510" w:type="pct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</w:tcPr>
          <w:p w14:paraId="6CCCC3D9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Seed</w:t>
            </w:r>
          </w:p>
        </w:tc>
        <w:tc>
          <w:tcPr>
            <w:tcW w:w="1329" w:type="pc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824FC0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D company</w:t>
            </w:r>
          </w:p>
        </w:tc>
        <w:tc>
          <w:tcPr>
            <w:tcW w:w="51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3A37C4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Korea</w:t>
            </w:r>
          </w:p>
        </w:tc>
        <w:tc>
          <w:tcPr>
            <w:tcW w:w="91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7A2AD3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2-17-0166</w:t>
            </w:r>
          </w:p>
        </w:tc>
      </w:tr>
      <w:tr w:rsidR="00FD221F" w:rsidRPr="00655C61" w14:paraId="2D418C60" w14:textId="77777777" w:rsidTr="00BC16DA">
        <w:trPr>
          <w:trHeight w:val="330"/>
          <w:jc w:val="center"/>
        </w:trPr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93A7F7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11</w:t>
            </w:r>
          </w:p>
        </w:tc>
        <w:tc>
          <w:tcPr>
            <w:tcW w:w="1393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89F4EE1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510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2A1BE4B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132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0E1D34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A company</w:t>
            </w:r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82F678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Korea</w:t>
            </w:r>
          </w:p>
        </w:tc>
        <w:tc>
          <w:tcPr>
            <w:tcW w:w="9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363FFD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2-09-0026</w:t>
            </w:r>
          </w:p>
        </w:tc>
      </w:tr>
      <w:tr w:rsidR="00FD221F" w:rsidRPr="00655C61" w14:paraId="3D3A5639" w14:textId="77777777" w:rsidTr="00BC16DA">
        <w:trPr>
          <w:trHeight w:val="330"/>
          <w:jc w:val="center"/>
        </w:trPr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B312F2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12</w:t>
            </w:r>
          </w:p>
        </w:tc>
        <w:tc>
          <w:tcPr>
            <w:tcW w:w="1393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5EEAA01C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510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6A0D35F9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132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DC8F90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A company</w:t>
            </w:r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7C55B1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China</w:t>
            </w:r>
          </w:p>
        </w:tc>
        <w:tc>
          <w:tcPr>
            <w:tcW w:w="9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F01AA0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2-10-0075</w:t>
            </w:r>
          </w:p>
        </w:tc>
      </w:tr>
      <w:tr w:rsidR="00FD221F" w:rsidRPr="00655C61" w14:paraId="7A9CE64D" w14:textId="77777777" w:rsidTr="00BC16DA">
        <w:trPr>
          <w:trHeight w:val="330"/>
          <w:jc w:val="center"/>
        </w:trPr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0AAA58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13</w:t>
            </w:r>
          </w:p>
        </w:tc>
        <w:tc>
          <w:tcPr>
            <w:tcW w:w="1393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6E359914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510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193E8D6E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132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C4746E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B company</w:t>
            </w:r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B34DAA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China</w:t>
            </w:r>
          </w:p>
        </w:tc>
        <w:tc>
          <w:tcPr>
            <w:tcW w:w="9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B76B51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2-15-0044</w:t>
            </w:r>
          </w:p>
        </w:tc>
      </w:tr>
      <w:tr w:rsidR="00FD221F" w:rsidRPr="00655C61" w14:paraId="279C960D" w14:textId="77777777" w:rsidTr="00BC16DA">
        <w:trPr>
          <w:trHeight w:val="330"/>
          <w:jc w:val="center"/>
        </w:trPr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3C1D0B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14</w:t>
            </w:r>
          </w:p>
        </w:tc>
        <w:tc>
          <w:tcPr>
            <w:tcW w:w="1393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4D331F9D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510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  <w:hideMark/>
          </w:tcPr>
          <w:p w14:paraId="3D50A42D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1329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B71987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G company</w:t>
            </w:r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5B3F4F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Korea</w:t>
            </w:r>
          </w:p>
        </w:tc>
        <w:tc>
          <w:tcPr>
            <w:tcW w:w="9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98AFCA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2-16-0040</w:t>
            </w:r>
          </w:p>
        </w:tc>
      </w:tr>
      <w:tr w:rsidR="00FD221F" w:rsidRPr="00655C61" w14:paraId="73447EFF" w14:textId="77777777" w:rsidTr="00BC16DA">
        <w:trPr>
          <w:trHeight w:val="330"/>
          <w:jc w:val="center"/>
        </w:trPr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353702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15</w:t>
            </w:r>
          </w:p>
        </w:tc>
        <w:tc>
          <w:tcPr>
            <w:tcW w:w="1393" w:type="pct"/>
            <w:vMerge/>
            <w:tcBorders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3D8C09BD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510" w:type="pct"/>
            <w:vMerge/>
            <w:tcBorders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405E7279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1329" w:type="pc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5A6B7F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H company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DA8AF3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China</w:t>
            </w:r>
          </w:p>
        </w:tc>
        <w:tc>
          <w:tcPr>
            <w:tcW w:w="91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1185BE" w14:textId="77777777" w:rsidR="00FD221F" w:rsidRPr="00655C61" w:rsidRDefault="00FD221F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2-16-0110</w:t>
            </w:r>
          </w:p>
        </w:tc>
      </w:tr>
    </w:tbl>
    <w:p w14:paraId="2FE421F8" w14:textId="77777777" w:rsidR="008063F8" w:rsidRPr="0007387B" w:rsidRDefault="008063F8" w:rsidP="003B765A">
      <w:pPr>
        <w:pStyle w:val="a7"/>
      </w:pPr>
    </w:p>
    <w:p w14:paraId="09CAD63B" w14:textId="77777777" w:rsidR="008063F8" w:rsidRPr="0007387B" w:rsidRDefault="008063F8">
      <w:pPr>
        <w:spacing w:before="0" w:after="200" w:line="276" w:lineRule="auto"/>
        <w:rPr>
          <w:rFonts w:cs="Times New Roman"/>
          <w:b/>
          <w:bCs/>
          <w:szCs w:val="24"/>
        </w:rPr>
      </w:pPr>
      <w:r w:rsidRPr="0007387B">
        <w:br w:type="page"/>
      </w:r>
    </w:p>
    <w:p w14:paraId="5C289125" w14:textId="5DF7E2F6" w:rsidR="003B765A" w:rsidRPr="0007387B" w:rsidRDefault="003B765A" w:rsidP="003B765A">
      <w:pPr>
        <w:pStyle w:val="a7"/>
      </w:pPr>
      <w:r w:rsidRPr="0007387B">
        <w:lastRenderedPageBreak/>
        <w:t>Table S6</w:t>
      </w:r>
      <w:r w:rsidRPr="0007387B">
        <w:rPr>
          <w:rFonts w:eastAsiaTheme="majorHAnsi"/>
        </w:rPr>
        <w:t xml:space="preserve"> </w:t>
      </w:r>
      <w:r w:rsidRPr="0007387B">
        <w:t xml:space="preserve">Primer information for indel markers Tri, </w:t>
      </w:r>
      <w:proofErr w:type="spellStart"/>
      <w:r w:rsidRPr="0007387B">
        <w:t>TRr</w:t>
      </w:r>
      <w:proofErr w:type="spellEnd"/>
      <w:r w:rsidRPr="0007387B">
        <w:t xml:space="preserve"> and </w:t>
      </w:r>
      <w:proofErr w:type="spellStart"/>
      <w:r w:rsidRPr="0007387B">
        <w:t>TRtt</w:t>
      </w:r>
      <w:proofErr w:type="spellEnd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36"/>
        <w:gridCol w:w="5108"/>
        <w:gridCol w:w="2933"/>
      </w:tblGrid>
      <w:tr w:rsidR="003B765A" w:rsidRPr="00655C61" w14:paraId="4F90570B" w14:textId="77777777" w:rsidTr="0070098A">
        <w:trPr>
          <w:trHeight w:val="613"/>
        </w:trPr>
        <w:tc>
          <w:tcPr>
            <w:tcW w:w="8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B551E1F" w14:textId="77777777" w:rsidR="003B765A" w:rsidRPr="00655C61" w:rsidRDefault="003B765A" w:rsidP="00BC16DA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Primer name</w:t>
            </w:r>
          </w:p>
        </w:tc>
        <w:tc>
          <w:tcPr>
            <w:tcW w:w="261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B715165" w14:textId="77777777" w:rsidR="003B765A" w:rsidRPr="00655C61" w:rsidRDefault="003B765A" w:rsidP="00BC16DA">
            <w:pPr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Primer sequence (5`&gt;3`)</w:t>
            </w:r>
          </w:p>
        </w:tc>
        <w:tc>
          <w:tcPr>
            <w:tcW w:w="150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54C6A21" w14:textId="77777777" w:rsidR="003B765A" w:rsidRPr="00655C61" w:rsidRDefault="003B765A" w:rsidP="00BC16DA">
            <w:pPr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Position</w:t>
            </w:r>
          </w:p>
        </w:tc>
      </w:tr>
      <w:tr w:rsidR="003B765A" w:rsidRPr="00655C61" w14:paraId="583B9F29" w14:textId="77777777" w:rsidTr="0070098A">
        <w:trPr>
          <w:trHeight w:val="613"/>
        </w:trPr>
        <w:tc>
          <w:tcPr>
            <w:tcW w:w="8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F681FC7" w14:textId="77777777" w:rsidR="003B765A" w:rsidRPr="00655C61" w:rsidRDefault="003B765A" w:rsidP="00BC16DA">
            <w:pPr>
              <w:jc w:val="center"/>
              <w:rPr>
                <w:rFonts w:eastAsia="맑은 고딕" w:cs="Times New Roman"/>
                <w:color w:val="000000"/>
                <w:sz w:val="22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</w:rPr>
              <w:t>Tri_F</w:t>
            </w:r>
            <w:proofErr w:type="spellEnd"/>
          </w:p>
        </w:tc>
        <w:tc>
          <w:tcPr>
            <w:tcW w:w="26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980CE2" w14:textId="77777777" w:rsidR="003B765A" w:rsidRPr="00655C61" w:rsidRDefault="003B765A" w:rsidP="00BC16DA">
            <w:pPr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GAGAAAAGCCGGCTATCGGA</w:t>
            </w:r>
          </w:p>
        </w:tc>
        <w:tc>
          <w:tcPr>
            <w:tcW w:w="1500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C32E9AE" w14:textId="402BCD0D" w:rsidR="003B765A" w:rsidRPr="00655C61" w:rsidRDefault="003B765A" w:rsidP="00F829DE">
            <w:pPr>
              <w:jc w:val="center"/>
              <w:rPr>
                <w:rFonts w:eastAsia="맑은 고딕" w:cs="Times New Roman"/>
                <w:i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i/>
                <w:color w:val="000000"/>
                <w:sz w:val="22"/>
              </w:rPr>
              <w:t>trnT-UGU-</w:t>
            </w:r>
            <w:proofErr w:type="spellStart"/>
            <w:r w:rsidRPr="00655C61">
              <w:rPr>
                <w:rFonts w:eastAsia="맑은 고딕" w:cs="Times New Roman"/>
                <w:i/>
                <w:color w:val="000000"/>
                <w:sz w:val="22"/>
              </w:rPr>
              <w:t>trn</w:t>
            </w:r>
            <w:r w:rsidR="00F829DE" w:rsidRPr="00655C61">
              <w:rPr>
                <w:rFonts w:eastAsia="맑은 고딕" w:cs="Times New Roman"/>
                <w:i/>
                <w:color w:val="000000"/>
                <w:sz w:val="22"/>
              </w:rPr>
              <w:t>L</w:t>
            </w:r>
            <w:proofErr w:type="spellEnd"/>
            <w:r w:rsidRPr="00655C61">
              <w:rPr>
                <w:rFonts w:eastAsia="맑은 고딕" w:cs="Times New Roman"/>
                <w:i/>
                <w:color w:val="000000"/>
                <w:sz w:val="22"/>
              </w:rPr>
              <w:t>-</w:t>
            </w:r>
            <w:r w:rsidR="00F829DE" w:rsidRPr="00655C61">
              <w:rPr>
                <w:rFonts w:eastAsia="맑은 고딕" w:cs="Times New Roman"/>
                <w:i/>
                <w:color w:val="000000"/>
                <w:sz w:val="22"/>
              </w:rPr>
              <w:t>U</w:t>
            </w:r>
            <w:r w:rsidRPr="00655C61">
              <w:rPr>
                <w:rFonts w:eastAsia="맑은 고딕" w:cs="Times New Roman"/>
                <w:i/>
                <w:color w:val="000000"/>
                <w:sz w:val="22"/>
              </w:rPr>
              <w:t>AA</w:t>
            </w:r>
          </w:p>
        </w:tc>
      </w:tr>
      <w:tr w:rsidR="003B765A" w:rsidRPr="00655C61" w14:paraId="28CD16E4" w14:textId="77777777" w:rsidTr="0070098A">
        <w:trPr>
          <w:trHeight w:val="613"/>
        </w:trPr>
        <w:tc>
          <w:tcPr>
            <w:tcW w:w="8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255D7C4" w14:textId="77777777" w:rsidR="003B765A" w:rsidRPr="00655C61" w:rsidRDefault="003B765A" w:rsidP="00BC16DA">
            <w:pPr>
              <w:jc w:val="center"/>
              <w:rPr>
                <w:rFonts w:eastAsia="맑은 고딕" w:cs="Times New Roman"/>
                <w:color w:val="000000"/>
                <w:sz w:val="22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</w:rPr>
              <w:t>Tri_R</w:t>
            </w:r>
            <w:proofErr w:type="spellEnd"/>
          </w:p>
        </w:tc>
        <w:tc>
          <w:tcPr>
            <w:tcW w:w="26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24334F3" w14:textId="77777777" w:rsidR="003B765A" w:rsidRPr="00655C61" w:rsidRDefault="003B765A" w:rsidP="00BC16DA">
            <w:pPr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TACCCTTAGGGCAGATCCTCT</w:t>
            </w:r>
          </w:p>
        </w:tc>
        <w:tc>
          <w:tcPr>
            <w:tcW w:w="1500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7531157" w14:textId="77777777" w:rsidR="003B765A" w:rsidRPr="00655C61" w:rsidRDefault="003B765A" w:rsidP="00BC16DA">
            <w:pPr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</w:tr>
      <w:tr w:rsidR="003B765A" w:rsidRPr="00655C61" w14:paraId="22A4F381" w14:textId="77777777" w:rsidTr="0070098A">
        <w:trPr>
          <w:trHeight w:val="613"/>
        </w:trPr>
        <w:tc>
          <w:tcPr>
            <w:tcW w:w="8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EF3EBF6" w14:textId="77777777" w:rsidR="003B765A" w:rsidRPr="00655C61" w:rsidRDefault="003B765A" w:rsidP="00BC16DA">
            <w:pPr>
              <w:jc w:val="center"/>
              <w:rPr>
                <w:rFonts w:eastAsia="맑은 고딕" w:cs="Times New Roman"/>
                <w:color w:val="000000"/>
                <w:sz w:val="22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</w:rPr>
              <w:t>TRr_F</w:t>
            </w:r>
            <w:proofErr w:type="spellEnd"/>
          </w:p>
        </w:tc>
        <w:tc>
          <w:tcPr>
            <w:tcW w:w="26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EB032FA" w14:textId="77777777" w:rsidR="003B765A" w:rsidRPr="00655C61" w:rsidRDefault="003B765A" w:rsidP="00BC16DA">
            <w:pPr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TGAGGCATCCTAACAGACCG</w:t>
            </w:r>
          </w:p>
        </w:tc>
        <w:tc>
          <w:tcPr>
            <w:tcW w:w="1500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8A08F43" w14:textId="77777777" w:rsidR="003B765A" w:rsidRPr="00655C61" w:rsidRDefault="003B765A" w:rsidP="00BC16DA">
            <w:pPr>
              <w:jc w:val="center"/>
              <w:rPr>
                <w:rFonts w:eastAsia="맑은 고딕" w:cs="Times New Roman"/>
                <w:i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i/>
                <w:color w:val="000000"/>
                <w:sz w:val="22"/>
              </w:rPr>
              <w:t>rrn4.5-rrn5</w:t>
            </w:r>
          </w:p>
        </w:tc>
      </w:tr>
      <w:tr w:rsidR="003B765A" w:rsidRPr="00655C61" w14:paraId="51B97EBC" w14:textId="77777777" w:rsidTr="0070098A">
        <w:trPr>
          <w:trHeight w:val="613"/>
        </w:trPr>
        <w:tc>
          <w:tcPr>
            <w:tcW w:w="8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D1E6080" w14:textId="77777777" w:rsidR="003B765A" w:rsidRPr="00655C61" w:rsidRDefault="003B765A" w:rsidP="00BC16DA">
            <w:pPr>
              <w:jc w:val="center"/>
              <w:rPr>
                <w:rFonts w:eastAsia="맑은 고딕" w:cs="Times New Roman"/>
                <w:color w:val="000000"/>
                <w:sz w:val="22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</w:rPr>
              <w:t>TRr_R</w:t>
            </w:r>
            <w:proofErr w:type="spellEnd"/>
          </w:p>
        </w:tc>
        <w:tc>
          <w:tcPr>
            <w:tcW w:w="26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168D0AA" w14:textId="77777777" w:rsidR="003B765A" w:rsidRPr="00655C61" w:rsidRDefault="003B765A" w:rsidP="00BC16DA">
            <w:pPr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GGCCCCAATTCTTGACTGGA</w:t>
            </w:r>
          </w:p>
        </w:tc>
        <w:tc>
          <w:tcPr>
            <w:tcW w:w="1500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D19CC25" w14:textId="77777777" w:rsidR="003B765A" w:rsidRPr="00655C61" w:rsidRDefault="003B765A" w:rsidP="00BC16DA">
            <w:pPr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</w:tr>
      <w:tr w:rsidR="003B765A" w:rsidRPr="00655C61" w14:paraId="2A8D1A1D" w14:textId="77777777" w:rsidTr="0070098A">
        <w:trPr>
          <w:trHeight w:val="613"/>
        </w:trPr>
        <w:tc>
          <w:tcPr>
            <w:tcW w:w="8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43FC8BA" w14:textId="77777777" w:rsidR="003B765A" w:rsidRPr="00655C61" w:rsidRDefault="003B765A" w:rsidP="00BC16DA">
            <w:pPr>
              <w:jc w:val="center"/>
              <w:rPr>
                <w:rFonts w:eastAsia="맑은 고딕" w:cs="Times New Roman"/>
                <w:color w:val="000000"/>
                <w:sz w:val="22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</w:rPr>
              <w:t>TRtt_F</w:t>
            </w:r>
            <w:proofErr w:type="spellEnd"/>
          </w:p>
        </w:tc>
        <w:tc>
          <w:tcPr>
            <w:tcW w:w="26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E04623C" w14:textId="77777777" w:rsidR="003B765A" w:rsidRPr="00655C61" w:rsidRDefault="003B765A" w:rsidP="00BC16DA">
            <w:pPr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AGATGTCCTGAACCACTAGA</w:t>
            </w:r>
          </w:p>
        </w:tc>
        <w:tc>
          <w:tcPr>
            <w:tcW w:w="1500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9396964" w14:textId="77777777" w:rsidR="003B765A" w:rsidRPr="00655C61" w:rsidRDefault="003B765A" w:rsidP="00BC16DA">
            <w:pPr>
              <w:jc w:val="center"/>
              <w:rPr>
                <w:rFonts w:eastAsia="맑은 고딕" w:cs="Times New Roman"/>
                <w:i/>
                <w:color w:val="000000"/>
                <w:sz w:val="22"/>
              </w:rPr>
            </w:pPr>
            <w:proofErr w:type="spellStart"/>
            <w:r w:rsidRPr="00655C61">
              <w:rPr>
                <w:rFonts w:eastAsia="맑은 고딕" w:cs="Times New Roman"/>
                <w:i/>
                <w:color w:val="000000"/>
                <w:sz w:val="22"/>
              </w:rPr>
              <w:t>trnE</w:t>
            </w:r>
            <w:proofErr w:type="spellEnd"/>
            <w:r w:rsidRPr="00655C61">
              <w:rPr>
                <w:rFonts w:eastAsia="맑은 고딕" w:cs="Times New Roman"/>
                <w:i/>
                <w:color w:val="000000"/>
                <w:sz w:val="22"/>
              </w:rPr>
              <w:t>-UUC-trnT-GGU</w:t>
            </w:r>
          </w:p>
        </w:tc>
      </w:tr>
      <w:tr w:rsidR="003B765A" w:rsidRPr="00655C61" w14:paraId="4AD73433" w14:textId="77777777" w:rsidTr="0070098A">
        <w:trPr>
          <w:trHeight w:val="613"/>
        </w:trPr>
        <w:tc>
          <w:tcPr>
            <w:tcW w:w="8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22F9CE3" w14:textId="77777777" w:rsidR="003B765A" w:rsidRPr="00655C61" w:rsidRDefault="003B765A" w:rsidP="00BC16DA">
            <w:pPr>
              <w:jc w:val="center"/>
              <w:rPr>
                <w:rFonts w:eastAsia="맑은 고딕" w:cs="Times New Roman"/>
                <w:color w:val="000000"/>
                <w:sz w:val="22"/>
              </w:rPr>
            </w:pPr>
            <w:proofErr w:type="spellStart"/>
            <w:r w:rsidRPr="00655C61">
              <w:rPr>
                <w:rFonts w:eastAsia="맑은 고딕" w:cs="Times New Roman"/>
                <w:color w:val="000000"/>
                <w:sz w:val="22"/>
              </w:rPr>
              <w:t>TRtt_R</w:t>
            </w:r>
            <w:proofErr w:type="spellEnd"/>
          </w:p>
        </w:tc>
        <w:tc>
          <w:tcPr>
            <w:tcW w:w="26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7A2557A" w14:textId="77777777" w:rsidR="003B765A" w:rsidRPr="00655C61" w:rsidRDefault="003B765A" w:rsidP="00BC16DA">
            <w:pPr>
              <w:jc w:val="center"/>
              <w:rPr>
                <w:rFonts w:eastAsia="맑은 고딕" w:cs="Times New Roman"/>
                <w:color w:val="000000"/>
                <w:sz w:val="22"/>
              </w:rPr>
            </w:pPr>
            <w:r w:rsidRPr="00655C61">
              <w:rPr>
                <w:rFonts w:eastAsia="맑은 고딕" w:cs="Times New Roman"/>
                <w:color w:val="000000"/>
                <w:sz w:val="22"/>
              </w:rPr>
              <w:t>TTGTTTCATCATAAGACCGATCC</w:t>
            </w:r>
          </w:p>
        </w:tc>
        <w:tc>
          <w:tcPr>
            <w:tcW w:w="1500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9B61F30" w14:textId="77777777" w:rsidR="003B765A" w:rsidRPr="00655C61" w:rsidRDefault="003B765A" w:rsidP="00BC16DA">
            <w:pPr>
              <w:jc w:val="center"/>
              <w:rPr>
                <w:rFonts w:eastAsia="맑은 고딕" w:cs="Times New Roman"/>
                <w:color w:val="000000"/>
                <w:sz w:val="22"/>
              </w:rPr>
            </w:pPr>
          </w:p>
        </w:tc>
      </w:tr>
    </w:tbl>
    <w:p w14:paraId="3CFA7879" w14:textId="1C62F2B6" w:rsidR="003B765A" w:rsidRPr="0007387B" w:rsidRDefault="003B765A" w:rsidP="003B765A">
      <w:pPr>
        <w:pStyle w:val="a8"/>
        <w:rPr>
          <w:lang w:eastAsia="ko-KR"/>
        </w:rPr>
      </w:pPr>
    </w:p>
    <w:p w14:paraId="79EC6468" w14:textId="48FD94BD" w:rsidR="006E03A9" w:rsidRPr="0007387B" w:rsidRDefault="004A0E55" w:rsidP="006E03A9">
      <w:pPr>
        <w:spacing w:before="0" w:after="200" w:line="276" w:lineRule="auto"/>
        <w:rPr>
          <w:b/>
          <w:color w:val="000000" w:themeColor="text1"/>
        </w:rPr>
      </w:pPr>
      <w:r w:rsidRPr="0007387B">
        <w:rPr>
          <w:b/>
        </w:rPr>
        <w:br w:type="page"/>
      </w:r>
      <w:r w:rsidRPr="0007387B">
        <w:rPr>
          <w:rFonts w:cs="Times New Roman"/>
          <w:szCs w:val="24"/>
        </w:rPr>
        <w:lastRenderedPageBreak/>
        <w:t xml:space="preserve"> </w:t>
      </w:r>
      <w:r w:rsidR="006E03A9" w:rsidRPr="0007387B">
        <w:rPr>
          <w:b/>
          <w:color w:val="000000" w:themeColor="text1"/>
        </w:rPr>
        <w:t xml:space="preserve">Table S7 </w:t>
      </w:r>
      <w:r w:rsidR="008063F8" w:rsidRPr="0007387B">
        <w:rPr>
          <w:b/>
          <w:color w:val="000000" w:themeColor="text1"/>
        </w:rPr>
        <w:t>Plastid</w:t>
      </w:r>
      <w:r w:rsidR="006E03A9" w:rsidRPr="0007387B">
        <w:rPr>
          <w:b/>
          <w:color w:val="000000" w:themeColor="text1"/>
        </w:rPr>
        <w:t xml:space="preserve"> genomes from NCBI used for phylogenetic analysis</w:t>
      </w:r>
    </w:p>
    <w:tbl>
      <w:tblPr>
        <w:tblW w:w="5000" w:type="pct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840"/>
        <w:gridCol w:w="4666"/>
        <w:gridCol w:w="4271"/>
      </w:tblGrid>
      <w:tr w:rsidR="00024268" w:rsidRPr="00655C61" w14:paraId="3736B1EE" w14:textId="77777777" w:rsidTr="004343EB">
        <w:trPr>
          <w:trHeight w:val="330"/>
        </w:trPr>
        <w:tc>
          <w:tcPr>
            <w:tcW w:w="43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6FA011" w14:textId="77777777" w:rsidR="00024268" w:rsidRPr="00655C61" w:rsidRDefault="00024268" w:rsidP="009A5DC5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No.</w:t>
            </w: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5C7442" w14:textId="77777777" w:rsidR="00024268" w:rsidRPr="00655C61" w:rsidRDefault="00024268" w:rsidP="009A5DC5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Taxon</w:t>
            </w:r>
          </w:p>
        </w:tc>
        <w:tc>
          <w:tcPr>
            <w:tcW w:w="218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E4D7C7" w14:textId="77777777" w:rsidR="00024268" w:rsidRPr="00655C61" w:rsidRDefault="00024268" w:rsidP="009A5DC5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GenBank accession number</w:t>
            </w:r>
          </w:p>
        </w:tc>
      </w:tr>
      <w:tr w:rsidR="00024268" w:rsidRPr="00655C61" w14:paraId="0F9D7A1C" w14:textId="77777777" w:rsidTr="004343EB">
        <w:trPr>
          <w:trHeight w:val="330"/>
        </w:trPr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54B99F" w14:textId="77777777" w:rsidR="00024268" w:rsidRPr="00655C61" w:rsidRDefault="0002426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1</w:t>
            </w:r>
          </w:p>
        </w:tc>
        <w:tc>
          <w:tcPr>
            <w:tcW w:w="23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61F182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Trichosanthes kirilowii</w:t>
            </w:r>
          </w:p>
        </w:tc>
        <w:tc>
          <w:tcPr>
            <w:tcW w:w="21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7B05E2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MN542395</w:t>
            </w:r>
          </w:p>
        </w:tc>
      </w:tr>
      <w:tr w:rsidR="00024268" w:rsidRPr="00655C61" w14:paraId="50437F8A" w14:textId="77777777" w:rsidTr="004343EB">
        <w:trPr>
          <w:trHeight w:val="330"/>
        </w:trPr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6230D5" w14:textId="77777777" w:rsidR="00024268" w:rsidRPr="00655C61" w:rsidRDefault="0002426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2</w:t>
            </w:r>
          </w:p>
        </w:tc>
        <w:tc>
          <w:tcPr>
            <w:tcW w:w="23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F818BE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Trichosanthes kirilowii</w:t>
            </w:r>
          </w:p>
        </w:tc>
        <w:tc>
          <w:tcPr>
            <w:tcW w:w="21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DA2829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MT211646</w:t>
            </w:r>
          </w:p>
        </w:tc>
      </w:tr>
      <w:tr w:rsidR="00024268" w:rsidRPr="00655C61" w14:paraId="2BDA2EC3" w14:textId="77777777" w:rsidTr="004343EB">
        <w:trPr>
          <w:trHeight w:val="330"/>
        </w:trPr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80B862" w14:textId="77777777" w:rsidR="00024268" w:rsidRPr="00655C61" w:rsidRDefault="0002426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3</w:t>
            </w:r>
          </w:p>
        </w:tc>
        <w:tc>
          <w:tcPr>
            <w:tcW w:w="23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2E6CFC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Trichosanthes kirilowii</w:t>
            </w:r>
          </w:p>
        </w:tc>
        <w:tc>
          <w:tcPr>
            <w:tcW w:w="21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17A9CE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MT211647</w:t>
            </w:r>
          </w:p>
        </w:tc>
      </w:tr>
      <w:tr w:rsidR="00024268" w:rsidRPr="00655C61" w14:paraId="5AB9D3F0" w14:textId="77777777" w:rsidTr="004343EB">
        <w:trPr>
          <w:trHeight w:val="330"/>
        </w:trPr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40AA08" w14:textId="77777777" w:rsidR="00024268" w:rsidRPr="00655C61" w:rsidRDefault="0002426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4</w:t>
            </w:r>
          </w:p>
        </w:tc>
        <w:tc>
          <w:tcPr>
            <w:tcW w:w="23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C7E1C8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 xml:space="preserve">Trichosanthes </w:t>
            </w:r>
            <w:proofErr w:type="spellStart"/>
            <w:r w:rsidRPr="00655C61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baviensis</w:t>
            </w:r>
            <w:proofErr w:type="spellEnd"/>
          </w:p>
        </w:tc>
        <w:tc>
          <w:tcPr>
            <w:tcW w:w="21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2D664A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NC_046864</w:t>
            </w:r>
          </w:p>
        </w:tc>
      </w:tr>
      <w:tr w:rsidR="00024268" w:rsidRPr="00655C61" w14:paraId="4A895309" w14:textId="77777777" w:rsidTr="004343EB">
        <w:trPr>
          <w:trHeight w:val="330"/>
        </w:trPr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047ABA" w14:textId="77777777" w:rsidR="00024268" w:rsidRPr="00655C61" w:rsidRDefault="0002426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5</w:t>
            </w:r>
          </w:p>
        </w:tc>
        <w:tc>
          <w:tcPr>
            <w:tcW w:w="23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E4F190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 xml:space="preserve">Trichosanthes </w:t>
            </w:r>
            <w:proofErr w:type="spellStart"/>
            <w:r w:rsidRPr="00655C61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tricuspidata</w:t>
            </w:r>
            <w:proofErr w:type="spellEnd"/>
          </w:p>
        </w:tc>
        <w:tc>
          <w:tcPr>
            <w:tcW w:w="21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13D96F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NC_046866</w:t>
            </w:r>
          </w:p>
        </w:tc>
      </w:tr>
      <w:tr w:rsidR="00024268" w:rsidRPr="00655C61" w14:paraId="0A0C8037" w14:textId="77777777" w:rsidTr="004343EB">
        <w:trPr>
          <w:trHeight w:val="330"/>
        </w:trPr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4366B3" w14:textId="77777777" w:rsidR="00024268" w:rsidRPr="00655C61" w:rsidRDefault="0002426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6</w:t>
            </w:r>
          </w:p>
        </w:tc>
        <w:tc>
          <w:tcPr>
            <w:tcW w:w="23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C7A01D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 xml:space="preserve">Trichosanthes </w:t>
            </w:r>
            <w:proofErr w:type="spellStart"/>
            <w:r w:rsidRPr="00655C61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tubiflora</w:t>
            </w:r>
            <w:proofErr w:type="spellEnd"/>
          </w:p>
        </w:tc>
        <w:tc>
          <w:tcPr>
            <w:tcW w:w="21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56767D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NC_046867</w:t>
            </w:r>
          </w:p>
        </w:tc>
      </w:tr>
      <w:tr w:rsidR="00024268" w:rsidRPr="00655C61" w14:paraId="598EB0C8" w14:textId="77777777" w:rsidTr="004343EB">
        <w:trPr>
          <w:trHeight w:val="330"/>
        </w:trPr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9F798D" w14:textId="77777777" w:rsidR="00024268" w:rsidRPr="00655C61" w:rsidRDefault="0002426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7</w:t>
            </w:r>
          </w:p>
        </w:tc>
        <w:tc>
          <w:tcPr>
            <w:tcW w:w="23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06D936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 xml:space="preserve">Trichosanthes </w:t>
            </w:r>
            <w:proofErr w:type="spellStart"/>
            <w:r w:rsidRPr="00655C61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homophylla</w:t>
            </w:r>
            <w:proofErr w:type="spellEnd"/>
          </w:p>
        </w:tc>
        <w:tc>
          <w:tcPr>
            <w:tcW w:w="21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C7AEED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NC_046868</w:t>
            </w:r>
          </w:p>
        </w:tc>
      </w:tr>
      <w:tr w:rsidR="00024268" w:rsidRPr="00655C61" w14:paraId="09248AB4" w14:textId="77777777" w:rsidTr="004343EB">
        <w:trPr>
          <w:trHeight w:val="330"/>
        </w:trPr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20DE11" w14:textId="77777777" w:rsidR="00024268" w:rsidRPr="00655C61" w:rsidRDefault="0002426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8</w:t>
            </w:r>
          </w:p>
        </w:tc>
        <w:tc>
          <w:tcPr>
            <w:tcW w:w="23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F42437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 xml:space="preserve">Trichosanthes </w:t>
            </w:r>
            <w:proofErr w:type="spellStart"/>
            <w:r w:rsidRPr="00655C61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truncata</w:t>
            </w:r>
            <w:proofErr w:type="spellEnd"/>
          </w:p>
        </w:tc>
        <w:tc>
          <w:tcPr>
            <w:tcW w:w="21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1E3D5B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NC_046875</w:t>
            </w:r>
          </w:p>
        </w:tc>
      </w:tr>
      <w:tr w:rsidR="00024268" w:rsidRPr="00655C61" w14:paraId="2FADE69A" w14:textId="77777777" w:rsidTr="004343EB">
        <w:trPr>
          <w:trHeight w:val="330"/>
        </w:trPr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E9C92C" w14:textId="77777777" w:rsidR="00024268" w:rsidRPr="00655C61" w:rsidRDefault="0002426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9</w:t>
            </w:r>
          </w:p>
        </w:tc>
        <w:tc>
          <w:tcPr>
            <w:tcW w:w="23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D77625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 xml:space="preserve">Trichosanthes </w:t>
            </w:r>
            <w:proofErr w:type="spellStart"/>
            <w:r w:rsidRPr="00655C61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wallichiana</w:t>
            </w:r>
            <w:proofErr w:type="spellEnd"/>
          </w:p>
        </w:tc>
        <w:tc>
          <w:tcPr>
            <w:tcW w:w="21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DC6F7C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NC_046882</w:t>
            </w:r>
          </w:p>
        </w:tc>
      </w:tr>
      <w:tr w:rsidR="00024268" w:rsidRPr="00655C61" w14:paraId="1F3A7909" w14:textId="77777777" w:rsidTr="004343EB">
        <w:trPr>
          <w:trHeight w:val="330"/>
        </w:trPr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7473D8" w14:textId="77777777" w:rsidR="00024268" w:rsidRPr="00655C61" w:rsidRDefault="0002426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10</w:t>
            </w:r>
          </w:p>
        </w:tc>
        <w:tc>
          <w:tcPr>
            <w:tcW w:w="23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8CED67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Trichosanthes nervifolia</w:t>
            </w:r>
          </w:p>
        </w:tc>
        <w:tc>
          <w:tcPr>
            <w:tcW w:w="21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7C4A48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NC_046883</w:t>
            </w:r>
          </w:p>
        </w:tc>
      </w:tr>
      <w:tr w:rsidR="00024268" w:rsidRPr="00655C61" w14:paraId="57B3C21E" w14:textId="77777777" w:rsidTr="004343EB">
        <w:trPr>
          <w:trHeight w:val="330"/>
        </w:trPr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420FAF" w14:textId="77777777" w:rsidR="00024268" w:rsidRPr="00655C61" w:rsidRDefault="0002426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11</w:t>
            </w:r>
          </w:p>
        </w:tc>
        <w:tc>
          <w:tcPr>
            <w:tcW w:w="23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607600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 xml:space="preserve">Trichosanthes </w:t>
            </w:r>
            <w:proofErr w:type="spellStart"/>
            <w:r w:rsidRPr="00655C61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pilosa</w:t>
            </w:r>
            <w:proofErr w:type="spellEnd"/>
          </w:p>
        </w:tc>
        <w:tc>
          <w:tcPr>
            <w:tcW w:w="21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9BDE80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NC_046884</w:t>
            </w:r>
          </w:p>
        </w:tc>
      </w:tr>
      <w:tr w:rsidR="00024268" w:rsidRPr="00655C61" w14:paraId="7968BE23" w14:textId="77777777" w:rsidTr="004343EB">
        <w:trPr>
          <w:trHeight w:val="330"/>
        </w:trPr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2AEF23" w14:textId="77777777" w:rsidR="00024268" w:rsidRPr="00655C61" w:rsidRDefault="0002426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12</w:t>
            </w:r>
          </w:p>
        </w:tc>
        <w:tc>
          <w:tcPr>
            <w:tcW w:w="23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24DD51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 xml:space="preserve">Trichosanthes </w:t>
            </w:r>
            <w:proofErr w:type="spellStart"/>
            <w:r w:rsidRPr="00655C61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lobata</w:t>
            </w:r>
            <w:proofErr w:type="spellEnd"/>
          </w:p>
        </w:tc>
        <w:tc>
          <w:tcPr>
            <w:tcW w:w="21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4B50D5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NC_046885</w:t>
            </w:r>
          </w:p>
        </w:tc>
      </w:tr>
      <w:tr w:rsidR="00024268" w:rsidRPr="00655C61" w14:paraId="52BD9F8C" w14:textId="77777777" w:rsidTr="004343EB">
        <w:trPr>
          <w:trHeight w:val="330"/>
        </w:trPr>
        <w:tc>
          <w:tcPr>
            <w:tcW w:w="4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533ED9" w14:textId="77777777" w:rsidR="00024268" w:rsidRPr="00655C61" w:rsidRDefault="0002426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13</w:t>
            </w:r>
          </w:p>
        </w:tc>
        <w:tc>
          <w:tcPr>
            <w:tcW w:w="23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9EE7AC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 xml:space="preserve">Cucumis </w:t>
            </w:r>
            <w:proofErr w:type="spellStart"/>
            <w:r w:rsidRPr="00655C61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melo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 xml:space="preserve"> var. </w:t>
            </w:r>
            <w:proofErr w:type="spellStart"/>
            <w:r w:rsidRPr="00655C61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makuwa</w:t>
            </w:r>
            <w:proofErr w:type="spellEnd"/>
          </w:p>
        </w:tc>
        <w:tc>
          <w:tcPr>
            <w:tcW w:w="21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2A66FD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MF536700</w:t>
            </w:r>
          </w:p>
        </w:tc>
      </w:tr>
      <w:tr w:rsidR="00024268" w:rsidRPr="00655C61" w14:paraId="33D26C7E" w14:textId="77777777" w:rsidTr="004343EB">
        <w:trPr>
          <w:trHeight w:val="330"/>
        </w:trPr>
        <w:tc>
          <w:tcPr>
            <w:tcW w:w="43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9E9B12" w14:textId="77777777" w:rsidR="00024268" w:rsidRPr="00655C61" w:rsidRDefault="00024268" w:rsidP="00024268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14</w:t>
            </w:r>
          </w:p>
        </w:tc>
        <w:tc>
          <w:tcPr>
            <w:tcW w:w="238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AFE559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 xml:space="preserve">Cucumis </w:t>
            </w:r>
            <w:proofErr w:type="spellStart"/>
            <w:r w:rsidRPr="00655C61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melo</w:t>
            </w:r>
            <w:proofErr w:type="spellEnd"/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 xml:space="preserve"> var. </w:t>
            </w:r>
            <w:proofErr w:type="spellStart"/>
            <w:r w:rsidRPr="00655C61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momordica</w:t>
            </w:r>
            <w:proofErr w:type="spellEnd"/>
          </w:p>
        </w:tc>
        <w:tc>
          <w:tcPr>
            <w:tcW w:w="218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FE38B7" w14:textId="77777777" w:rsidR="00024268" w:rsidRPr="00655C61" w:rsidRDefault="00024268" w:rsidP="00024268">
            <w:pPr>
              <w:spacing w:before="0" w:after="0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655C61">
              <w:rPr>
                <w:rFonts w:eastAsia="맑은 고딕" w:cs="Times New Roman"/>
                <w:color w:val="000000"/>
                <w:sz w:val="22"/>
                <w:lang w:eastAsia="ko-KR"/>
              </w:rPr>
              <w:t>MF536701</w:t>
            </w:r>
          </w:p>
        </w:tc>
      </w:tr>
    </w:tbl>
    <w:p w14:paraId="643158EB" w14:textId="04D6038B" w:rsidR="006E03A9" w:rsidRPr="0007387B" w:rsidRDefault="006E03A9">
      <w:pPr>
        <w:spacing w:before="0" w:after="200" w:line="276" w:lineRule="auto"/>
        <w:rPr>
          <w:rFonts w:cs="Times New Roman"/>
          <w:b/>
          <w:bCs/>
          <w:szCs w:val="24"/>
        </w:rPr>
      </w:pPr>
    </w:p>
    <w:p w14:paraId="21528F3D" w14:textId="77777777" w:rsidR="006E03A9" w:rsidRPr="0007387B" w:rsidRDefault="006E03A9">
      <w:pPr>
        <w:spacing w:before="0" w:after="200" w:line="276" w:lineRule="auto"/>
        <w:rPr>
          <w:rFonts w:cs="Times New Roman"/>
          <w:b/>
          <w:bCs/>
          <w:szCs w:val="24"/>
        </w:rPr>
      </w:pPr>
      <w:r w:rsidRPr="0007387B">
        <w:rPr>
          <w:rFonts w:cs="Times New Roman"/>
          <w:b/>
          <w:bCs/>
          <w:szCs w:val="24"/>
        </w:rPr>
        <w:br w:type="page"/>
      </w:r>
    </w:p>
    <w:p w14:paraId="5C42E3FD" w14:textId="7FF07878" w:rsidR="002A56DE" w:rsidRPr="0007387B" w:rsidRDefault="00ED0AE4" w:rsidP="00612BD8">
      <w:pPr>
        <w:spacing w:before="0" w:after="200" w:line="276" w:lineRule="auto"/>
        <w:rPr>
          <w:b/>
        </w:rPr>
      </w:pPr>
      <w:r w:rsidRPr="0007387B">
        <w:rPr>
          <w:b/>
        </w:rPr>
        <w:lastRenderedPageBreak/>
        <w:t>Table</w:t>
      </w:r>
      <w:r w:rsidR="002A56DE" w:rsidRPr="0007387B">
        <w:rPr>
          <w:b/>
        </w:rPr>
        <w:t xml:space="preserve"> S</w:t>
      </w:r>
      <w:r w:rsidR="00265FE7">
        <w:rPr>
          <w:b/>
        </w:rPr>
        <w:t>8</w:t>
      </w:r>
      <w:r w:rsidR="002A56DE" w:rsidRPr="0007387B">
        <w:rPr>
          <w:b/>
        </w:rPr>
        <w:t xml:space="preserve"> Raw read</w:t>
      </w:r>
      <w:r w:rsidR="00E73FA8" w:rsidRPr="0007387B">
        <w:rPr>
          <w:b/>
        </w:rPr>
        <w:t>s</w:t>
      </w:r>
      <w:r w:rsidR="002A56DE" w:rsidRPr="0007387B">
        <w:rPr>
          <w:b/>
        </w:rPr>
        <w:t xml:space="preserve"> and trimmed read</w:t>
      </w:r>
      <w:r w:rsidR="00E73FA8" w:rsidRPr="0007387B">
        <w:rPr>
          <w:b/>
        </w:rPr>
        <w:t>s</w:t>
      </w:r>
      <w:r w:rsidR="002A56DE" w:rsidRPr="0007387B">
        <w:rPr>
          <w:b/>
        </w:rPr>
        <w:t xml:space="preserve"> data</w:t>
      </w:r>
    </w:p>
    <w:tbl>
      <w:tblPr>
        <w:tblW w:w="0" w:type="auto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701"/>
        <w:gridCol w:w="1389"/>
        <w:gridCol w:w="1651"/>
        <w:gridCol w:w="817"/>
        <w:gridCol w:w="1701"/>
        <w:gridCol w:w="1701"/>
        <w:gridCol w:w="817"/>
      </w:tblGrid>
      <w:tr w:rsidR="002F5A3C" w:rsidRPr="001D7783" w14:paraId="391A900C" w14:textId="77777777" w:rsidTr="00175D51">
        <w:trPr>
          <w:trHeight w:val="330"/>
        </w:trPr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7BEC17C" w14:textId="77777777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b/>
                <w:bCs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b/>
                <w:bCs/>
                <w:color w:val="000000"/>
                <w:sz w:val="22"/>
                <w:lang w:eastAsia="ko-KR"/>
              </w:rPr>
              <w:t>Scientific name</w:t>
            </w:r>
          </w:p>
        </w:tc>
        <w:tc>
          <w:tcPr>
            <w:tcW w:w="138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4C11A0CA" w14:textId="3EEFC692" w:rsidR="002F5A3C" w:rsidRPr="001D7783" w:rsidRDefault="003F0CD4" w:rsidP="00175D51">
            <w:pPr>
              <w:spacing w:before="0" w:after="0"/>
              <w:jc w:val="center"/>
              <w:rPr>
                <w:rFonts w:eastAsia="맑은 고딕" w:cs="Times New Roman"/>
                <w:b/>
                <w:bCs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b/>
                <w:bCs/>
                <w:color w:val="000000"/>
                <w:sz w:val="22"/>
                <w:lang w:eastAsia="ko-KR"/>
              </w:rPr>
              <w:t>raw</w:t>
            </w:r>
            <w:r w:rsidR="002F5A3C" w:rsidRPr="001D7783">
              <w:rPr>
                <w:rFonts w:eastAsia="맑은 고딕" w:cs="Times New Roman"/>
                <w:b/>
                <w:bCs/>
                <w:color w:val="000000"/>
                <w:sz w:val="22"/>
                <w:lang w:eastAsia="ko-KR"/>
              </w:rPr>
              <w:t xml:space="preserve"> reads</w:t>
            </w:r>
          </w:p>
        </w:tc>
        <w:tc>
          <w:tcPr>
            <w:tcW w:w="2468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B52510E" w14:textId="77777777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b/>
                <w:bCs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b/>
                <w:bCs/>
                <w:color w:val="000000"/>
                <w:sz w:val="22"/>
                <w:lang w:eastAsia="ko-KR"/>
              </w:rPr>
              <w:t>Trimmed reads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7FFC6099" w14:textId="77777777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b/>
                <w:bCs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b/>
                <w:bCs/>
                <w:color w:val="000000"/>
                <w:sz w:val="22"/>
                <w:lang w:eastAsia="ko-KR"/>
              </w:rPr>
              <w:t>Total raw bases</w:t>
            </w:r>
          </w:p>
        </w:tc>
        <w:tc>
          <w:tcPr>
            <w:tcW w:w="2518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012B79C" w14:textId="77777777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b/>
                <w:bCs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b/>
                <w:bCs/>
                <w:color w:val="000000"/>
                <w:sz w:val="22"/>
                <w:lang w:eastAsia="ko-KR"/>
              </w:rPr>
              <w:t>Trimmed bases</w:t>
            </w:r>
          </w:p>
        </w:tc>
      </w:tr>
      <w:tr w:rsidR="002F5A3C" w:rsidRPr="001D7783" w14:paraId="4317A0E6" w14:textId="77777777" w:rsidTr="00175D51">
        <w:trPr>
          <w:trHeight w:val="330"/>
        </w:trPr>
        <w:tc>
          <w:tcPr>
            <w:tcW w:w="1701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4B14F4ED" w14:textId="369B6842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T. kirilowii</w:t>
            </w:r>
            <w:r w:rsidR="002A4D70" w:rsidRPr="001D7783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 xml:space="preserve"> </w:t>
            </w:r>
            <w:r w:rsidR="002A4D70"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 xml:space="preserve">var. </w:t>
            </w:r>
            <w:r w:rsidR="002A4D70" w:rsidRPr="001D7783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kirilowii</w:t>
            </w: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 xml:space="preserve"> 1</w:t>
            </w:r>
          </w:p>
        </w:tc>
        <w:tc>
          <w:tcPr>
            <w:tcW w:w="138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04F665" w14:textId="77777777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5,107,006</w:t>
            </w:r>
          </w:p>
        </w:tc>
        <w:tc>
          <w:tcPr>
            <w:tcW w:w="1651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D79C7" w14:textId="77777777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4,381,209</w:t>
            </w:r>
          </w:p>
        </w:tc>
        <w:tc>
          <w:tcPr>
            <w:tcW w:w="817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E58F26" w14:textId="77777777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85.79%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18611" w14:textId="77777777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1,537,208,806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0E4CF" w14:textId="77777777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1,157,756,715</w:t>
            </w:r>
          </w:p>
        </w:tc>
        <w:tc>
          <w:tcPr>
            <w:tcW w:w="817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6C099" w14:textId="77777777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75.32%</w:t>
            </w:r>
          </w:p>
        </w:tc>
      </w:tr>
      <w:tr w:rsidR="002F5A3C" w:rsidRPr="001D7783" w14:paraId="4D0E5CE2" w14:textId="77777777" w:rsidTr="00175D51">
        <w:trPr>
          <w:trHeight w:val="330"/>
        </w:trPr>
        <w:tc>
          <w:tcPr>
            <w:tcW w:w="1701" w:type="dxa"/>
            <w:shd w:val="clear" w:color="auto" w:fill="auto"/>
            <w:vAlign w:val="center"/>
            <w:hideMark/>
          </w:tcPr>
          <w:p w14:paraId="7C845FEF" w14:textId="0649B0D1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T. kirilowii</w:t>
            </w: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 xml:space="preserve"> </w:t>
            </w:r>
            <w:r w:rsidR="002A4D70"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 xml:space="preserve">var. </w:t>
            </w:r>
            <w:r w:rsidR="002A4D70" w:rsidRPr="001D7783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kirilowii</w:t>
            </w:r>
            <w:r w:rsidR="002A4D70"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 xml:space="preserve"> </w:t>
            </w: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2</w:t>
            </w:r>
          </w:p>
        </w:tc>
        <w:tc>
          <w:tcPr>
            <w:tcW w:w="1389" w:type="dxa"/>
            <w:shd w:val="clear" w:color="auto" w:fill="auto"/>
            <w:noWrap/>
            <w:vAlign w:val="center"/>
            <w:hideMark/>
          </w:tcPr>
          <w:p w14:paraId="7D613F7E" w14:textId="77777777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6,230,038</w:t>
            </w:r>
          </w:p>
        </w:tc>
        <w:tc>
          <w:tcPr>
            <w:tcW w:w="1651" w:type="dxa"/>
            <w:shd w:val="clear" w:color="auto" w:fill="auto"/>
            <w:noWrap/>
            <w:vAlign w:val="center"/>
            <w:hideMark/>
          </w:tcPr>
          <w:p w14:paraId="16CDC5BA" w14:textId="77777777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5,388,318</w:t>
            </w:r>
          </w:p>
        </w:tc>
        <w:tc>
          <w:tcPr>
            <w:tcW w:w="817" w:type="dxa"/>
            <w:shd w:val="clear" w:color="auto" w:fill="auto"/>
            <w:noWrap/>
            <w:vAlign w:val="center"/>
            <w:hideMark/>
          </w:tcPr>
          <w:p w14:paraId="6F273B45" w14:textId="77777777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86.49%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14:paraId="4F19C9F1" w14:textId="77777777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1,875,241,438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14:paraId="2B64F067" w14:textId="77777777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1,502,308,792</w:t>
            </w:r>
          </w:p>
        </w:tc>
        <w:tc>
          <w:tcPr>
            <w:tcW w:w="817" w:type="dxa"/>
            <w:shd w:val="clear" w:color="auto" w:fill="auto"/>
            <w:noWrap/>
            <w:vAlign w:val="center"/>
            <w:hideMark/>
          </w:tcPr>
          <w:p w14:paraId="5A676EB1" w14:textId="77777777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80.11%</w:t>
            </w:r>
          </w:p>
        </w:tc>
      </w:tr>
      <w:tr w:rsidR="002F5A3C" w:rsidRPr="001D7783" w14:paraId="5BEA1ADE" w14:textId="77777777" w:rsidTr="00175D51">
        <w:trPr>
          <w:trHeight w:val="330"/>
        </w:trPr>
        <w:tc>
          <w:tcPr>
            <w:tcW w:w="1701" w:type="dxa"/>
            <w:shd w:val="clear" w:color="auto" w:fill="auto"/>
            <w:vAlign w:val="center"/>
            <w:hideMark/>
          </w:tcPr>
          <w:p w14:paraId="3B0E291C" w14:textId="2979E17B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T. kirilowii</w:t>
            </w: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 xml:space="preserve"> var. </w:t>
            </w:r>
            <w:r w:rsidRPr="001D7783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japonica</w:t>
            </w: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 xml:space="preserve"> 1</w:t>
            </w:r>
          </w:p>
        </w:tc>
        <w:tc>
          <w:tcPr>
            <w:tcW w:w="1389" w:type="dxa"/>
            <w:shd w:val="clear" w:color="auto" w:fill="auto"/>
            <w:noWrap/>
            <w:vAlign w:val="center"/>
            <w:hideMark/>
          </w:tcPr>
          <w:p w14:paraId="294BFD4D" w14:textId="43973920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5,760,168</w:t>
            </w:r>
          </w:p>
        </w:tc>
        <w:tc>
          <w:tcPr>
            <w:tcW w:w="1651" w:type="dxa"/>
            <w:shd w:val="clear" w:color="auto" w:fill="auto"/>
            <w:noWrap/>
            <w:vAlign w:val="center"/>
            <w:hideMark/>
          </w:tcPr>
          <w:p w14:paraId="63413C8D" w14:textId="4A5DF55B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4,959,166</w:t>
            </w:r>
          </w:p>
        </w:tc>
        <w:tc>
          <w:tcPr>
            <w:tcW w:w="817" w:type="dxa"/>
            <w:shd w:val="clear" w:color="auto" w:fill="auto"/>
            <w:noWrap/>
            <w:vAlign w:val="center"/>
            <w:hideMark/>
          </w:tcPr>
          <w:p w14:paraId="58BCD54C" w14:textId="77777777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86.09%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14:paraId="5F4FA9E9" w14:textId="6CAF0B50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1,727,549,308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14:paraId="0E363FAA" w14:textId="6D4A99D4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1,201,963,309</w:t>
            </w:r>
          </w:p>
        </w:tc>
        <w:tc>
          <w:tcPr>
            <w:tcW w:w="817" w:type="dxa"/>
            <w:shd w:val="clear" w:color="auto" w:fill="auto"/>
            <w:noWrap/>
            <w:vAlign w:val="center"/>
            <w:hideMark/>
          </w:tcPr>
          <w:p w14:paraId="52352570" w14:textId="77777777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69.58%</w:t>
            </w:r>
          </w:p>
        </w:tc>
      </w:tr>
      <w:tr w:rsidR="002F5A3C" w:rsidRPr="001D7783" w14:paraId="3339EC84" w14:textId="77777777" w:rsidTr="00175D51">
        <w:trPr>
          <w:trHeight w:val="330"/>
        </w:trPr>
        <w:tc>
          <w:tcPr>
            <w:tcW w:w="1701" w:type="dxa"/>
            <w:shd w:val="clear" w:color="auto" w:fill="auto"/>
            <w:vAlign w:val="center"/>
            <w:hideMark/>
          </w:tcPr>
          <w:p w14:paraId="3F15A70B" w14:textId="61FC4BC1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T. kirilowii</w:t>
            </w: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 xml:space="preserve"> var. </w:t>
            </w:r>
            <w:r w:rsidRPr="001D7783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japonica</w:t>
            </w: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 xml:space="preserve"> 2</w:t>
            </w:r>
          </w:p>
        </w:tc>
        <w:tc>
          <w:tcPr>
            <w:tcW w:w="1389" w:type="dxa"/>
            <w:shd w:val="clear" w:color="auto" w:fill="auto"/>
            <w:noWrap/>
            <w:vAlign w:val="center"/>
            <w:hideMark/>
          </w:tcPr>
          <w:p w14:paraId="3CB61628" w14:textId="584AA5AF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5,343,386</w:t>
            </w:r>
          </w:p>
        </w:tc>
        <w:tc>
          <w:tcPr>
            <w:tcW w:w="1651" w:type="dxa"/>
            <w:shd w:val="clear" w:color="auto" w:fill="auto"/>
            <w:noWrap/>
            <w:vAlign w:val="center"/>
            <w:hideMark/>
          </w:tcPr>
          <w:p w14:paraId="307CC91C" w14:textId="51FCC09B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4,618,215</w:t>
            </w:r>
          </w:p>
        </w:tc>
        <w:tc>
          <w:tcPr>
            <w:tcW w:w="817" w:type="dxa"/>
            <w:shd w:val="clear" w:color="auto" w:fill="auto"/>
            <w:noWrap/>
            <w:vAlign w:val="center"/>
            <w:hideMark/>
          </w:tcPr>
          <w:p w14:paraId="3E3C0313" w14:textId="77777777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86.43%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14:paraId="1F4EC9D2" w14:textId="0C04FFB8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1,602,100,858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14:paraId="2CA12F91" w14:textId="576CDC82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1,122,618,478</w:t>
            </w:r>
          </w:p>
        </w:tc>
        <w:tc>
          <w:tcPr>
            <w:tcW w:w="817" w:type="dxa"/>
            <w:shd w:val="clear" w:color="auto" w:fill="auto"/>
            <w:noWrap/>
            <w:vAlign w:val="center"/>
            <w:hideMark/>
          </w:tcPr>
          <w:p w14:paraId="3EAAA2F2" w14:textId="77777777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70.07%</w:t>
            </w:r>
          </w:p>
        </w:tc>
      </w:tr>
      <w:tr w:rsidR="002F5A3C" w:rsidRPr="001D7783" w14:paraId="4C811755" w14:textId="77777777" w:rsidTr="00175D51">
        <w:trPr>
          <w:trHeight w:val="330"/>
        </w:trPr>
        <w:tc>
          <w:tcPr>
            <w:tcW w:w="1701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50334C2F" w14:textId="065445DD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T. rosthornii</w:t>
            </w:r>
          </w:p>
        </w:tc>
        <w:tc>
          <w:tcPr>
            <w:tcW w:w="138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E84CF" w14:textId="744EA939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6,190,270</w:t>
            </w:r>
          </w:p>
        </w:tc>
        <w:tc>
          <w:tcPr>
            <w:tcW w:w="1651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9DBF4" w14:textId="1C211C32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5,383,287</w:t>
            </w:r>
          </w:p>
        </w:tc>
        <w:tc>
          <w:tcPr>
            <w:tcW w:w="817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B808EA" w14:textId="77777777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86.96%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ADACA" w14:textId="5DF03CCA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1,855,651,181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E852CC" w14:textId="45107B2D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1,316,515,437</w:t>
            </w:r>
          </w:p>
        </w:tc>
        <w:tc>
          <w:tcPr>
            <w:tcW w:w="817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BD26AA" w14:textId="77777777" w:rsidR="002F5A3C" w:rsidRPr="001D7783" w:rsidRDefault="002F5A3C" w:rsidP="00175D51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1D7783">
              <w:rPr>
                <w:rFonts w:eastAsia="맑은 고딕" w:cs="Times New Roman"/>
                <w:color w:val="000000"/>
                <w:sz w:val="22"/>
                <w:lang w:eastAsia="ko-KR"/>
              </w:rPr>
              <w:t>70.95%</w:t>
            </w:r>
          </w:p>
        </w:tc>
      </w:tr>
    </w:tbl>
    <w:p w14:paraId="51B3A83F" w14:textId="77777777" w:rsidR="002A56DE" w:rsidRPr="0007387B" w:rsidRDefault="002A56DE" w:rsidP="002A56DE">
      <w:pPr>
        <w:rPr>
          <w:rFonts w:cs="Times New Roman"/>
        </w:rPr>
      </w:pPr>
    </w:p>
    <w:p w14:paraId="4A9AB6BD" w14:textId="77777777" w:rsidR="002F18C0" w:rsidRDefault="002F18C0">
      <w:pPr>
        <w:spacing w:before="0" w:after="200" w:line="276" w:lineRule="auto"/>
        <w:rPr>
          <w:rFonts w:cs="Times New Roman"/>
          <w:b/>
          <w:bCs/>
          <w:szCs w:val="24"/>
        </w:rPr>
      </w:pPr>
      <w:r>
        <w:br w:type="page"/>
      </w:r>
    </w:p>
    <w:p w14:paraId="744A6A8D" w14:textId="10D024FC" w:rsidR="008926FD" w:rsidRPr="0007387B" w:rsidRDefault="008926FD" w:rsidP="008926FD">
      <w:pPr>
        <w:pStyle w:val="a7"/>
      </w:pPr>
      <w:r w:rsidRPr="0007387B">
        <w:lastRenderedPageBreak/>
        <w:t>Table S</w:t>
      </w:r>
      <w:r w:rsidR="00265FE7">
        <w:t>9</w:t>
      </w:r>
      <w:r w:rsidRPr="0007387B">
        <w:t xml:space="preserve"> </w:t>
      </w:r>
      <w:r w:rsidR="00AD0870" w:rsidRPr="0007387B">
        <w:t xml:space="preserve">Genome assembly </w:t>
      </w:r>
      <w:r w:rsidRPr="0007387B">
        <w:t xml:space="preserve">information </w:t>
      </w:r>
      <w:r w:rsidR="00E73FA8" w:rsidRPr="0007387B">
        <w:t xml:space="preserve">for </w:t>
      </w:r>
      <w:r w:rsidR="005C704D" w:rsidRPr="0007387B">
        <w:t>five</w:t>
      </w:r>
      <w:r w:rsidRPr="0007387B">
        <w:t xml:space="preserve"> </w:t>
      </w:r>
      <w:r w:rsidR="005C704D" w:rsidRPr="0007387B">
        <w:rPr>
          <w:rFonts w:eastAsia="맑은 고딕"/>
          <w:i/>
          <w:iCs/>
          <w:color w:val="000000"/>
          <w:lang w:eastAsia="ko-KR"/>
        </w:rPr>
        <w:t>Trichosanthes</w:t>
      </w:r>
      <w:r w:rsidR="005C704D" w:rsidRPr="0007387B">
        <w:t xml:space="preserve"> </w:t>
      </w:r>
      <w:r w:rsidR="0007387B" w:rsidRPr="0007387B">
        <w:t>plastid</w:t>
      </w:r>
      <w:r w:rsidRPr="0007387B">
        <w:t xml:space="preserve"> genomes</w:t>
      </w:r>
    </w:p>
    <w:tbl>
      <w:tblPr>
        <w:tblW w:w="5000" w:type="pct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3543"/>
        <w:gridCol w:w="2327"/>
        <w:gridCol w:w="1435"/>
        <w:gridCol w:w="2472"/>
      </w:tblGrid>
      <w:tr w:rsidR="008A0259" w:rsidRPr="002E6D23" w14:paraId="7E5E3F72" w14:textId="77777777" w:rsidTr="00B40610">
        <w:trPr>
          <w:trHeight w:val="552"/>
        </w:trPr>
        <w:tc>
          <w:tcPr>
            <w:tcW w:w="181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5E6921D" w14:textId="77777777" w:rsidR="008A0259" w:rsidRPr="002E6D23" w:rsidRDefault="008A0259" w:rsidP="008A025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2E6D23">
              <w:rPr>
                <w:rFonts w:eastAsia="맑은 고딕" w:cs="Times New Roman"/>
                <w:color w:val="000000"/>
                <w:sz w:val="22"/>
                <w:lang w:eastAsia="ko-KR"/>
              </w:rPr>
              <w:t>Scientific name</w:t>
            </w:r>
          </w:p>
        </w:tc>
        <w:tc>
          <w:tcPr>
            <w:tcW w:w="119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805C24" w14:textId="77777777" w:rsidR="008A0259" w:rsidRPr="002E6D23" w:rsidRDefault="008A0259" w:rsidP="008A025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2E6D23">
              <w:rPr>
                <w:rFonts w:eastAsia="맑은 고딕" w:cs="Times New Roman"/>
                <w:color w:val="000000"/>
                <w:sz w:val="22"/>
                <w:lang w:eastAsia="ko-KR"/>
              </w:rPr>
              <w:t>Aligned reads (#)</w:t>
            </w:r>
          </w:p>
        </w:tc>
        <w:tc>
          <w:tcPr>
            <w:tcW w:w="73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C5BC9B7" w14:textId="77777777" w:rsidR="008A0259" w:rsidRPr="002E6D23" w:rsidRDefault="008A0259" w:rsidP="008A025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2E6D23">
              <w:rPr>
                <w:rFonts w:eastAsia="맑은 고딕" w:cs="Times New Roman"/>
                <w:color w:val="000000"/>
                <w:sz w:val="22"/>
                <w:lang w:eastAsia="ko-KR"/>
              </w:rPr>
              <w:t>Coverage (x)</w:t>
            </w:r>
          </w:p>
        </w:tc>
        <w:tc>
          <w:tcPr>
            <w:tcW w:w="126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E59FB3" w14:textId="77777777" w:rsidR="00A16C4E" w:rsidRPr="002E6D23" w:rsidRDefault="00A16C4E" w:rsidP="008A025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2E6D23">
              <w:rPr>
                <w:rFonts w:eastAsia="맑은 고딕" w:cs="Times New Roman"/>
                <w:color w:val="000000"/>
                <w:sz w:val="22"/>
                <w:lang w:eastAsia="ko-KR"/>
              </w:rPr>
              <w:t>Plastid</w:t>
            </w:r>
          </w:p>
          <w:p w14:paraId="585635E4" w14:textId="315646C4" w:rsidR="008A0259" w:rsidRPr="002E6D23" w:rsidRDefault="008A0259" w:rsidP="008A025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2E6D23">
              <w:rPr>
                <w:rFonts w:eastAsia="맑은 고딕" w:cs="Times New Roman"/>
                <w:color w:val="000000"/>
                <w:sz w:val="22"/>
                <w:lang w:eastAsia="ko-KR"/>
              </w:rPr>
              <w:t xml:space="preserve"> genome length (bp)</w:t>
            </w:r>
          </w:p>
        </w:tc>
      </w:tr>
      <w:tr w:rsidR="005C704D" w:rsidRPr="002E6D23" w14:paraId="66E2737E" w14:textId="77777777" w:rsidTr="00B40610">
        <w:trPr>
          <w:trHeight w:val="348"/>
        </w:trPr>
        <w:tc>
          <w:tcPr>
            <w:tcW w:w="181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0B4ED88" w14:textId="71085E05" w:rsidR="005C704D" w:rsidRPr="002E6D23" w:rsidRDefault="005C704D" w:rsidP="00A6686E">
            <w:pPr>
              <w:spacing w:before="0" w:after="0"/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</w:pPr>
            <w:r w:rsidRPr="002E6D23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>T</w:t>
            </w:r>
            <w:r w:rsidR="00A6686E" w:rsidRPr="002E6D23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>.</w:t>
            </w:r>
            <w:r w:rsidRPr="002E6D23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 xml:space="preserve"> kirilowii</w:t>
            </w:r>
            <w:r w:rsidR="001A55C4" w:rsidRPr="002E6D23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 xml:space="preserve"> </w:t>
            </w:r>
            <w:r w:rsidR="001A55C4" w:rsidRPr="002E6D23">
              <w:rPr>
                <w:rFonts w:eastAsia="맑은 고딕" w:cs="Times New Roman"/>
                <w:iCs/>
                <w:color w:val="000000"/>
                <w:sz w:val="22"/>
                <w:lang w:eastAsia="ko-KR"/>
              </w:rPr>
              <w:t xml:space="preserve">var. </w:t>
            </w:r>
            <w:r w:rsidR="001A55C4" w:rsidRPr="002E6D23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>kirilowii</w:t>
            </w:r>
            <w:r w:rsidR="00B40610" w:rsidRPr="002E6D23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 xml:space="preserve"> </w:t>
            </w:r>
            <w:r w:rsidRPr="002E6D23">
              <w:rPr>
                <w:rFonts w:eastAsia="맑은 고딕" w:cs="Times New Roman"/>
                <w:iCs/>
                <w:color w:val="000000"/>
                <w:sz w:val="22"/>
                <w:lang w:eastAsia="ko-KR"/>
              </w:rPr>
              <w:t>1</w:t>
            </w:r>
          </w:p>
        </w:tc>
        <w:tc>
          <w:tcPr>
            <w:tcW w:w="119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092A49" w14:textId="53A6E9A3" w:rsidR="005C704D" w:rsidRPr="002E6D23" w:rsidRDefault="005C704D" w:rsidP="005C704D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2E6D23">
              <w:rPr>
                <w:rFonts w:eastAsia="맑은 고딕" w:cs="Times New Roman"/>
                <w:color w:val="000000"/>
                <w:sz w:val="22"/>
              </w:rPr>
              <w:t>347,582</w:t>
            </w:r>
          </w:p>
        </w:tc>
        <w:tc>
          <w:tcPr>
            <w:tcW w:w="73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A80EFB" w14:textId="0FFB0A93" w:rsidR="005C704D" w:rsidRPr="002E6D23" w:rsidRDefault="005C704D" w:rsidP="005C704D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2E6D23">
              <w:rPr>
                <w:rFonts w:eastAsia="맑은 고딕" w:cs="Times New Roman"/>
                <w:color w:val="000000"/>
                <w:sz w:val="22"/>
              </w:rPr>
              <w:t>570.44</w:t>
            </w:r>
          </w:p>
        </w:tc>
        <w:tc>
          <w:tcPr>
            <w:tcW w:w="126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539E09" w14:textId="101CFF1A" w:rsidR="005C704D" w:rsidRPr="002E6D23" w:rsidRDefault="005C704D" w:rsidP="005C704D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2E6D23">
              <w:rPr>
                <w:rFonts w:eastAsia="맑은 고딕" w:cs="Times New Roman"/>
                <w:color w:val="000000"/>
                <w:sz w:val="22"/>
              </w:rPr>
              <w:t>156,797</w:t>
            </w:r>
          </w:p>
        </w:tc>
      </w:tr>
      <w:tr w:rsidR="005C704D" w:rsidRPr="002E6D23" w14:paraId="3A1AD0A3" w14:textId="77777777" w:rsidTr="00B40610">
        <w:trPr>
          <w:trHeight w:val="348"/>
        </w:trPr>
        <w:tc>
          <w:tcPr>
            <w:tcW w:w="1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87599C5" w14:textId="1D477514" w:rsidR="005C704D" w:rsidRPr="002E6D23" w:rsidRDefault="005C704D" w:rsidP="00A6686E">
            <w:pPr>
              <w:spacing w:before="0" w:after="0"/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</w:pPr>
            <w:r w:rsidRPr="002E6D23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>T</w:t>
            </w:r>
            <w:r w:rsidR="00A6686E" w:rsidRPr="002E6D23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>.</w:t>
            </w:r>
            <w:r w:rsidRPr="002E6D23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 xml:space="preserve"> kirilowii</w:t>
            </w:r>
            <w:r w:rsidR="00B40610" w:rsidRPr="002E6D23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 xml:space="preserve"> </w:t>
            </w:r>
            <w:r w:rsidR="001A55C4" w:rsidRPr="002E6D23">
              <w:rPr>
                <w:rFonts w:eastAsia="맑은 고딕" w:cs="Times New Roman"/>
                <w:iCs/>
                <w:color w:val="000000"/>
                <w:sz w:val="22"/>
                <w:lang w:eastAsia="ko-KR"/>
              </w:rPr>
              <w:t xml:space="preserve">var. </w:t>
            </w:r>
            <w:r w:rsidR="001A55C4" w:rsidRPr="002E6D23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 xml:space="preserve">kirilowii </w:t>
            </w:r>
            <w:r w:rsidRPr="002E6D23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>2</w:t>
            </w:r>
          </w:p>
        </w:tc>
        <w:tc>
          <w:tcPr>
            <w:tcW w:w="11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98CABE" w14:textId="4071D888" w:rsidR="005C704D" w:rsidRPr="002E6D23" w:rsidRDefault="005C704D" w:rsidP="005C704D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2E6D23">
              <w:rPr>
                <w:rFonts w:eastAsia="맑은 고딕" w:cs="Times New Roman"/>
                <w:color w:val="000000"/>
                <w:sz w:val="22"/>
              </w:rPr>
              <w:t>307,368</w:t>
            </w:r>
          </w:p>
        </w:tc>
        <w:tc>
          <w:tcPr>
            <w:tcW w:w="7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A6D35B" w14:textId="766C3AD7" w:rsidR="005C704D" w:rsidRPr="002E6D23" w:rsidRDefault="005C704D" w:rsidP="005C704D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2E6D23">
              <w:rPr>
                <w:rFonts w:eastAsia="맑은 고딕" w:cs="Times New Roman"/>
                <w:color w:val="000000"/>
                <w:sz w:val="22"/>
              </w:rPr>
              <w:t>546.97</w:t>
            </w:r>
          </w:p>
        </w:tc>
        <w:tc>
          <w:tcPr>
            <w:tcW w:w="12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073F79" w14:textId="38BD082A" w:rsidR="005C704D" w:rsidRPr="002E6D23" w:rsidRDefault="005C704D" w:rsidP="005C704D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2E6D23">
              <w:rPr>
                <w:rFonts w:eastAsia="맑은 고딕" w:cs="Times New Roman"/>
                <w:color w:val="000000"/>
                <w:sz w:val="22"/>
              </w:rPr>
              <w:t>156,790</w:t>
            </w:r>
          </w:p>
        </w:tc>
      </w:tr>
      <w:tr w:rsidR="005C704D" w:rsidRPr="002E6D23" w14:paraId="2B02A28C" w14:textId="77777777" w:rsidTr="00B40610">
        <w:trPr>
          <w:trHeight w:val="348"/>
        </w:trPr>
        <w:tc>
          <w:tcPr>
            <w:tcW w:w="1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1C2C23A" w14:textId="5FA98858" w:rsidR="005C704D" w:rsidRPr="002E6D23" w:rsidRDefault="005C704D" w:rsidP="003614B4">
            <w:pPr>
              <w:spacing w:before="0" w:after="0"/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</w:pPr>
            <w:r w:rsidRPr="002E6D23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>T</w:t>
            </w:r>
            <w:r w:rsidR="00A6686E" w:rsidRPr="002E6D23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>.</w:t>
            </w:r>
            <w:r w:rsidRPr="002E6D23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 xml:space="preserve"> kirilowii </w:t>
            </w:r>
            <w:r w:rsidRPr="002E6D23">
              <w:rPr>
                <w:rFonts w:eastAsia="맑은 고딕" w:cs="Times New Roman"/>
                <w:iCs/>
                <w:color w:val="000000"/>
                <w:sz w:val="22"/>
                <w:lang w:eastAsia="ko-KR"/>
              </w:rPr>
              <w:t>var.</w:t>
            </w:r>
            <w:r w:rsidRPr="002E6D23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 xml:space="preserve"> japonic</w:t>
            </w:r>
            <w:r w:rsidR="003614B4" w:rsidRPr="002E6D23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>a</w:t>
            </w:r>
            <w:r w:rsidRPr="002E6D23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 xml:space="preserve"> </w:t>
            </w:r>
            <w:r w:rsidRPr="002E6D23">
              <w:rPr>
                <w:rFonts w:eastAsia="맑은 고딕" w:cs="Times New Roman"/>
                <w:iCs/>
                <w:color w:val="000000"/>
                <w:sz w:val="22"/>
                <w:lang w:eastAsia="ko-KR"/>
              </w:rPr>
              <w:t>1</w:t>
            </w:r>
          </w:p>
        </w:tc>
        <w:tc>
          <w:tcPr>
            <w:tcW w:w="11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A1E9B7" w14:textId="33C23E2E" w:rsidR="005C704D" w:rsidRPr="002E6D23" w:rsidRDefault="005C704D" w:rsidP="005C704D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2E6D23">
              <w:rPr>
                <w:rFonts w:eastAsia="맑은 고딕" w:cs="Times New Roman"/>
                <w:color w:val="000000"/>
                <w:sz w:val="22"/>
              </w:rPr>
              <w:t xml:space="preserve">559,386 </w:t>
            </w:r>
          </w:p>
        </w:tc>
        <w:tc>
          <w:tcPr>
            <w:tcW w:w="7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8FBF43" w14:textId="55C1AB8D" w:rsidR="005C704D" w:rsidRPr="002E6D23" w:rsidRDefault="005C704D" w:rsidP="005C704D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2E6D23">
              <w:rPr>
                <w:rFonts w:eastAsia="맑은 고딕" w:cs="Times New Roman"/>
                <w:color w:val="000000"/>
                <w:sz w:val="22"/>
              </w:rPr>
              <w:t xml:space="preserve">851.56 </w:t>
            </w:r>
          </w:p>
        </w:tc>
        <w:tc>
          <w:tcPr>
            <w:tcW w:w="12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A94681" w14:textId="5907AA16" w:rsidR="005C704D" w:rsidRPr="002E6D23" w:rsidRDefault="005C704D" w:rsidP="005C704D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2E6D23">
              <w:rPr>
                <w:rFonts w:eastAsia="맑은 고딕" w:cs="Times New Roman"/>
                <w:color w:val="000000"/>
                <w:sz w:val="22"/>
              </w:rPr>
              <w:t xml:space="preserve">157,155 </w:t>
            </w:r>
          </w:p>
        </w:tc>
      </w:tr>
      <w:tr w:rsidR="005C704D" w:rsidRPr="002E6D23" w14:paraId="5F5B9A59" w14:textId="77777777" w:rsidTr="00B40610">
        <w:trPr>
          <w:trHeight w:val="348"/>
        </w:trPr>
        <w:tc>
          <w:tcPr>
            <w:tcW w:w="18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F22ACFA" w14:textId="138702FC" w:rsidR="005C704D" w:rsidRPr="002E6D23" w:rsidRDefault="005C704D" w:rsidP="003614B4">
            <w:pPr>
              <w:spacing w:before="0" w:after="0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2E6D23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>T</w:t>
            </w:r>
            <w:r w:rsidR="00A6686E" w:rsidRPr="002E6D23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>.</w:t>
            </w:r>
            <w:r w:rsidR="00B40610" w:rsidRPr="002E6D23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 xml:space="preserve"> kirilowii </w:t>
            </w:r>
            <w:r w:rsidR="00B40610" w:rsidRPr="002E6D23">
              <w:rPr>
                <w:rFonts w:eastAsia="맑은 고딕" w:cs="Times New Roman"/>
                <w:iCs/>
                <w:color w:val="000000"/>
                <w:sz w:val="22"/>
                <w:lang w:eastAsia="ko-KR"/>
              </w:rPr>
              <w:t>var.</w:t>
            </w:r>
            <w:r w:rsidR="00B40610" w:rsidRPr="002E6D23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 xml:space="preserve"> japonic</w:t>
            </w:r>
            <w:r w:rsidR="003614B4" w:rsidRPr="002E6D23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>a</w:t>
            </w:r>
            <w:r w:rsidR="00B40610" w:rsidRPr="002E6D23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 xml:space="preserve"> </w:t>
            </w:r>
            <w:r w:rsidR="00B40610" w:rsidRPr="002E6D23">
              <w:rPr>
                <w:rFonts w:eastAsia="맑은 고딕" w:cs="Times New Roman"/>
                <w:iCs/>
                <w:color w:val="000000"/>
                <w:sz w:val="22"/>
                <w:lang w:eastAsia="ko-KR"/>
              </w:rPr>
              <w:t>2</w:t>
            </w:r>
          </w:p>
        </w:tc>
        <w:tc>
          <w:tcPr>
            <w:tcW w:w="11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52BDAD" w14:textId="2A1E85AD" w:rsidR="005C704D" w:rsidRPr="002E6D23" w:rsidRDefault="005C704D" w:rsidP="005C704D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2E6D23">
              <w:rPr>
                <w:rFonts w:eastAsia="맑은 고딕" w:cs="Times New Roman"/>
                <w:color w:val="000000"/>
                <w:sz w:val="22"/>
              </w:rPr>
              <w:t xml:space="preserve">199,436 </w:t>
            </w:r>
          </w:p>
        </w:tc>
        <w:tc>
          <w:tcPr>
            <w:tcW w:w="7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435AEE" w14:textId="6AD19D20" w:rsidR="005C704D" w:rsidRPr="002E6D23" w:rsidRDefault="005C704D" w:rsidP="005C704D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2E6D23">
              <w:rPr>
                <w:rFonts w:eastAsia="맑은 고딕" w:cs="Times New Roman"/>
                <w:color w:val="000000"/>
                <w:sz w:val="22"/>
              </w:rPr>
              <w:t xml:space="preserve">303.12 </w:t>
            </w:r>
          </w:p>
        </w:tc>
        <w:tc>
          <w:tcPr>
            <w:tcW w:w="12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04486F" w14:textId="3A28B266" w:rsidR="005C704D" w:rsidRPr="002E6D23" w:rsidRDefault="005C704D" w:rsidP="005C704D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2E6D23">
              <w:rPr>
                <w:rFonts w:eastAsia="맑은 고딕" w:cs="Times New Roman"/>
                <w:color w:val="000000"/>
                <w:sz w:val="22"/>
              </w:rPr>
              <w:t xml:space="preserve">157,066 </w:t>
            </w:r>
          </w:p>
        </w:tc>
      </w:tr>
      <w:tr w:rsidR="005C704D" w:rsidRPr="002E6D23" w14:paraId="23F98B25" w14:textId="77777777" w:rsidTr="00B40610">
        <w:trPr>
          <w:trHeight w:val="348"/>
        </w:trPr>
        <w:tc>
          <w:tcPr>
            <w:tcW w:w="18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83D21DF" w14:textId="41B8A6A9" w:rsidR="005C704D" w:rsidRPr="002E6D23" w:rsidRDefault="005C704D" w:rsidP="00A6686E">
            <w:pPr>
              <w:spacing w:before="0" w:after="0"/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</w:pPr>
            <w:r w:rsidRPr="002E6D23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>T</w:t>
            </w:r>
            <w:r w:rsidR="00A6686E" w:rsidRPr="002E6D23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>.</w:t>
            </w:r>
            <w:r w:rsidRPr="002E6D23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 xml:space="preserve"> rosthornii</w:t>
            </w:r>
          </w:p>
        </w:tc>
        <w:tc>
          <w:tcPr>
            <w:tcW w:w="119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49442D" w14:textId="0C392A19" w:rsidR="005C704D" w:rsidRPr="002E6D23" w:rsidRDefault="005C704D" w:rsidP="005C704D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2E6D23">
              <w:rPr>
                <w:rFonts w:eastAsia="맑은 고딕" w:cs="Times New Roman"/>
                <w:color w:val="000000"/>
                <w:sz w:val="22"/>
              </w:rPr>
              <w:t xml:space="preserve">55,359 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C935DB" w14:textId="5254CA8A" w:rsidR="005C704D" w:rsidRPr="002E6D23" w:rsidRDefault="005C704D" w:rsidP="005C704D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2E6D23">
              <w:rPr>
                <w:rFonts w:eastAsia="맑은 고딕" w:cs="Times New Roman"/>
                <w:color w:val="000000"/>
                <w:sz w:val="22"/>
              </w:rPr>
              <w:t xml:space="preserve">83.73 </w:t>
            </w:r>
          </w:p>
        </w:tc>
        <w:tc>
          <w:tcPr>
            <w:tcW w:w="126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F2405A5" w14:textId="226A1A8B" w:rsidR="005C704D" w:rsidRPr="002E6D23" w:rsidRDefault="005C704D" w:rsidP="005C704D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2E6D23">
              <w:rPr>
                <w:rFonts w:eastAsia="맑은 고딕" w:cs="Times New Roman"/>
                <w:color w:val="000000"/>
                <w:sz w:val="22"/>
              </w:rPr>
              <w:t xml:space="preserve">157,097 </w:t>
            </w:r>
          </w:p>
        </w:tc>
      </w:tr>
    </w:tbl>
    <w:p w14:paraId="2D178F4B" w14:textId="77777777" w:rsidR="002F18C0" w:rsidRDefault="002F18C0" w:rsidP="00BF62D9">
      <w:pPr>
        <w:pStyle w:val="a7"/>
      </w:pPr>
    </w:p>
    <w:p w14:paraId="7F4D6DB3" w14:textId="77777777" w:rsidR="002F18C0" w:rsidRDefault="002F18C0">
      <w:pPr>
        <w:spacing w:before="0" w:after="200" w:line="276" w:lineRule="auto"/>
        <w:rPr>
          <w:rFonts w:cs="Times New Roman"/>
          <w:b/>
          <w:bCs/>
          <w:szCs w:val="24"/>
        </w:rPr>
      </w:pPr>
      <w:r>
        <w:br w:type="page"/>
      </w:r>
    </w:p>
    <w:p w14:paraId="737ADEB1" w14:textId="09608ED5" w:rsidR="00BF62D9" w:rsidRPr="0007387B" w:rsidRDefault="008926FD" w:rsidP="00BF62D9">
      <w:pPr>
        <w:pStyle w:val="a7"/>
      </w:pPr>
      <w:r w:rsidRPr="0007387B">
        <w:lastRenderedPageBreak/>
        <w:t>Table S</w:t>
      </w:r>
      <w:r w:rsidR="006E03A9" w:rsidRPr="0007387B">
        <w:t>1</w:t>
      </w:r>
      <w:r w:rsidR="00904888">
        <w:t>0</w:t>
      </w:r>
      <w:r w:rsidRPr="0007387B">
        <w:t xml:space="preserve"> Gen</w:t>
      </w:r>
      <w:r w:rsidR="00AD0870" w:rsidRPr="0007387B">
        <w:t>ic</w:t>
      </w:r>
      <w:r w:rsidRPr="0007387B">
        <w:t xml:space="preserve"> intron</w:t>
      </w:r>
      <w:r w:rsidR="00AD0870" w:rsidRPr="0007387B">
        <w:t>s</w:t>
      </w:r>
      <w:r w:rsidRPr="0007387B">
        <w:t xml:space="preserve"> in </w:t>
      </w:r>
      <w:r w:rsidR="00BF62D9" w:rsidRPr="0007387B">
        <w:t>five</w:t>
      </w:r>
      <w:r w:rsidRPr="0007387B">
        <w:t xml:space="preserve"> </w:t>
      </w:r>
      <w:r w:rsidR="00BF62D9" w:rsidRPr="0007387B">
        <w:rPr>
          <w:i/>
        </w:rPr>
        <w:t xml:space="preserve">Trichosanthes </w:t>
      </w:r>
      <w:r w:rsidR="0007387B" w:rsidRPr="0007387B">
        <w:t xml:space="preserve">plastid </w:t>
      </w:r>
      <w:r w:rsidRPr="0007387B">
        <w:t>genomes</w:t>
      </w:r>
    </w:p>
    <w:tbl>
      <w:tblPr>
        <w:tblW w:w="5000" w:type="pct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368"/>
        <w:gridCol w:w="1152"/>
        <w:gridCol w:w="942"/>
        <w:gridCol w:w="942"/>
        <w:gridCol w:w="1445"/>
        <w:gridCol w:w="944"/>
        <w:gridCol w:w="1060"/>
        <w:gridCol w:w="924"/>
      </w:tblGrid>
      <w:tr w:rsidR="00BF62D9" w:rsidRPr="008B6629" w14:paraId="066C97FB" w14:textId="77777777" w:rsidTr="008B6629">
        <w:trPr>
          <w:trHeight w:val="109"/>
          <w:jc w:val="center"/>
        </w:trPr>
        <w:tc>
          <w:tcPr>
            <w:tcW w:w="120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916216C" w14:textId="1423C881" w:rsidR="00BF62D9" w:rsidRPr="008B6629" w:rsidRDefault="00BF62D9" w:rsidP="00B40610">
            <w:pPr>
              <w:spacing w:before="0" w:after="0"/>
              <w:jc w:val="center"/>
              <w:rPr>
                <w:rFonts w:eastAsia="맑은 고딕" w:cs="Times New Roman"/>
                <w:iCs/>
                <w:color w:val="000000"/>
                <w:sz w:val="22"/>
                <w:lang w:eastAsia="ko-KR"/>
              </w:rPr>
            </w:pPr>
            <w:r w:rsidRPr="00C83431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>T. kirilowii</w:t>
            </w:r>
            <w:r w:rsidR="002A4D70" w:rsidRPr="00C83431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 xml:space="preserve"> </w:t>
            </w:r>
            <w:r w:rsidR="002A4D70" w:rsidRPr="00C83431">
              <w:rPr>
                <w:rFonts w:eastAsia="맑은 고딕" w:cs="Times New Roman"/>
                <w:iCs/>
                <w:color w:val="000000"/>
                <w:sz w:val="22"/>
                <w:lang w:eastAsia="ko-KR"/>
              </w:rPr>
              <w:t xml:space="preserve">var. </w:t>
            </w:r>
            <w:r w:rsidR="002A4D70" w:rsidRPr="00C83431">
              <w:rPr>
                <w:rFonts w:eastAsia="맑은 고딕" w:cs="Times New Roman"/>
                <w:i/>
                <w:iCs/>
                <w:color w:val="000000"/>
                <w:sz w:val="22"/>
                <w:lang w:eastAsia="ko-KR"/>
              </w:rPr>
              <w:t>kirilowii</w:t>
            </w:r>
          </w:p>
        </w:tc>
        <w:tc>
          <w:tcPr>
            <w:tcW w:w="56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0CF30B" w14:textId="77777777" w:rsidR="00BF62D9" w:rsidRPr="008B6629" w:rsidRDefault="00BF62D9" w:rsidP="00B40610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Gene</w:t>
            </w:r>
          </w:p>
        </w:tc>
        <w:tc>
          <w:tcPr>
            <w:tcW w:w="50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8D4B96C" w14:textId="77777777" w:rsidR="00BF62D9" w:rsidRPr="008B6629" w:rsidRDefault="00BF62D9" w:rsidP="00B40610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region</w:t>
            </w:r>
          </w:p>
        </w:tc>
        <w:tc>
          <w:tcPr>
            <w:tcW w:w="50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DA488F" w14:textId="77777777" w:rsidR="00BF62D9" w:rsidRPr="008B6629" w:rsidRDefault="00BF62D9" w:rsidP="00B40610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exon I</w:t>
            </w:r>
          </w:p>
        </w:tc>
        <w:tc>
          <w:tcPr>
            <w:tcW w:w="71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1E9E79" w14:textId="77777777" w:rsidR="00BF62D9" w:rsidRPr="008B6629" w:rsidRDefault="00BF62D9" w:rsidP="00B40610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intron I</w:t>
            </w:r>
          </w:p>
        </w:tc>
        <w:tc>
          <w:tcPr>
            <w:tcW w:w="50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B239A2" w14:textId="77777777" w:rsidR="00BF62D9" w:rsidRPr="008B6629" w:rsidRDefault="00BF62D9" w:rsidP="00B40610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exon II</w:t>
            </w:r>
          </w:p>
        </w:tc>
        <w:tc>
          <w:tcPr>
            <w:tcW w:w="51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59E619" w14:textId="77777777" w:rsidR="00BF62D9" w:rsidRPr="008B6629" w:rsidRDefault="00BF62D9" w:rsidP="00B40610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intron II</w:t>
            </w:r>
          </w:p>
        </w:tc>
        <w:tc>
          <w:tcPr>
            <w:tcW w:w="49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4DD3CA7" w14:textId="77777777" w:rsidR="00BF62D9" w:rsidRPr="008B6629" w:rsidRDefault="00BF62D9" w:rsidP="00B40610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exon III</w:t>
            </w:r>
          </w:p>
        </w:tc>
      </w:tr>
      <w:tr w:rsidR="00BF62D9" w:rsidRPr="008B6629" w14:paraId="1B862F2A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0F2C56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24A2E7" w14:textId="2E65DA7C" w:rsidR="00BF62D9" w:rsidRPr="008B6629" w:rsidRDefault="00BF62D9" w:rsidP="007B33F6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proofErr w:type="spellStart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trn</w:t>
            </w:r>
            <w:r w:rsidR="007B33F6"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K</w:t>
            </w:r>
            <w:proofErr w:type="spellEnd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-UUU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8A5295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8EEFBB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37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8F84FD" w14:textId="17C3E051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2501 (</w:t>
            </w:r>
            <w:r w:rsidR="008B6629"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2507) *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EDD6A0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29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4F689B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6CC9CA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148FC034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CC1D80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2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9476AB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rps16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993652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C5A41C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40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35991E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855 (839)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3FF0A9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215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00584A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47E101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3A1DB03C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CD4063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3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22C0A55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proofErr w:type="spellStart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trnG</w:t>
            </w:r>
            <w:proofErr w:type="spellEnd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-UCC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9515B9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6F58E9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21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B2D969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688 (675)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4B40CC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50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01C007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30B85D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7193CC19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FECFBB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4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73FBEC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proofErr w:type="spellStart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atpF</w:t>
            </w:r>
            <w:proofErr w:type="spellEnd"/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944F0C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A94FAF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144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62BBA0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761 (757)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C4B4CE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411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5907D8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8ECE79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272B1B1C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09DA9C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5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147281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rpoC1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79A4EB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B88E21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435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31821E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755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59BC19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1611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91E705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587FC9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1A347818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BBD9E3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6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A2B5B4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ycf3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2184DE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F3279E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126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43B2B0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729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2ADF0F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228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BC031E" w14:textId="2FA90C91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740</w:t>
            </w:r>
            <w:r w:rsidR="00D23EC6"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 xml:space="preserve"> </w:t>
            </w: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(739)</w:t>
            </w: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D04002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156</w:t>
            </w:r>
          </w:p>
        </w:tc>
      </w:tr>
      <w:tr w:rsidR="00BF62D9" w:rsidRPr="008B6629" w14:paraId="1DE018FE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EFE012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7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740AF3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proofErr w:type="spellStart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trnL</w:t>
            </w:r>
            <w:proofErr w:type="spellEnd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-UAA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D4E226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F4856E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37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AF743A" w14:textId="1315B37A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562</w:t>
            </w:r>
            <w:r w:rsidR="00D23EC6"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 xml:space="preserve"> </w:t>
            </w: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(564)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0A8F70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50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2DA8A2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AB2CBD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7B63C4C3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2B82F1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8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54B3A01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proofErr w:type="spellStart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trnV</w:t>
            </w:r>
            <w:proofErr w:type="spellEnd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-UAC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FD2C21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92B9D1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38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EF59E0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605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579CC6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37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262CD4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926CC6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53BDCD37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806F11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9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31AD54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rps12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D3344D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8A3E12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232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7C300C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4C31C6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26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1E449C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3AD9AF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114</w:t>
            </w:r>
          </w:p>
        </w:tc>
      </w:tr>
      <w:tr w:rsidR="00BF62D9" w:rsidRPr="008B6629" w14:paraId="613ACFDC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768B20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10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C423CA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proofErr w:type="spellStart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clpP</w:t>
            </w:r>
            <w:proofErr w:type="spellEnd"/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9DDC11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10504B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69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E5181A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818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DA6287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294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02C105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617</w:t>
            </w: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B38679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228</w:t>
            </w:r>
          </w:p>
        </w:tc>
      </w:tr>
      <w:tr w:rsidR="00BF62D9" w:rsidRPr="008B6629" w14:paraId="16454793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450729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11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307A5F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proofErr w:type="spellStart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petB</w:t>
            </w:r>
            <w:proofErr w:type="spellEnd"/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D37D7C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81B1FA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6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957293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755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59586F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648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A2446E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28334F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7D6C3697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D79F33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12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036EB3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proofErr w:type="spellStart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petD</w:t>
            </w:r>
            <w:proofErr w:type="spellEnd"/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BA9694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2F8587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9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227D1D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728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2678AF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474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F09F6D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20E7E0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3F7F04E9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77443A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13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814B32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rpl16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2EAD1C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B3CCE2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9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C7DF68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1101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D26270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399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172B5E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E79655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7B372A34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EC23CF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14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26626A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rpl2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9A4869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D8BE0F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393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001E18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662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8F2DA1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435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D621BA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D8A4CC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745364FE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5B1616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15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6B13F2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proofErr w:type="spellStart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ndhB</w:t>
            </w:r>
            <w:proofErr w:type="spellEnd"/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E90F78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IR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033F4B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777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9FEBC7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686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24E85D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756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F32507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E07774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3D9D1CFC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566BE5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16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4760157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proofErr w:type="spellStart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trnI</w:t>
            </w:r>
            <w:proofErr w:type="spellEnd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-GAU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1E3595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IR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FA59D7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56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55563D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937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DA206D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37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1ACD44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41711C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7ADBF889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6DB2E8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17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75536F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proofErr w:type="spellStart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trnA</w:t>
            </w:r>
            <w:proofErr w:type="spellEnd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-UGC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0EAB68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IR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D285B4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35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602AD4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802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57B1CD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38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4CD472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7F047D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756567D4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DAAAC2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18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6D5D294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proofErr w:type="spellStart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ndhA</w:t>
            </w:r>
            <w:proofErr w:type="spellEnd"/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FC6C81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SSC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DB6A8D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552</w:t>
            </w:r>
          </w:p>
        </w:tc>
        <w:tc>
          <w:tcPr>
            <w:tcW w:w="7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938D53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1152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A1646D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540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9650B6" w14:textId="707515B3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A328EA" w14:textId="56CE714E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</w:tr>
      <w:tr w:rsidR="00BF62D9" w:rsidRPr="008B6629" w14:paraId="46A6C9F4" w14:textId="77777777" w:rsidTr="008B6629">
        <w:trPr>
          <w:trHeight w:val="56"/>
          <w:jc w:val="center"/>
        </w:trPr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4D3384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T. rosthornii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BE2067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Gene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EDD3E7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region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E71F83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exon I</w:t>
            </w:r>
          </w:p>
        </w:tc>
        <w:tc>
          <w:tcPr>
            <w:tcW w:w="7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5B09FDC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intron I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3F18867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exon II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0A83D9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intron II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711106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exon III</w:t>
            </w:r>
          </w:p>
        </w:tc>
      </w:tr>
      <w:tr w:rsidR="00BF62D9" w:rsidRPr="008B6629" w14:paraId="504C9904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9E6705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E2D8F8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proofErr w:type="spellStart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trnk</w:t>
            </w:r>
            <w:proofErr w:type="spellEnd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-UUU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AA9E1A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801686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37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ECECAB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2507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403BBB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29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404616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CD629A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7F9C6667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971DF3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2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64B18B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rps16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FBF929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9287AB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40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6B62A5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839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B41E44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215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FA1E1A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61879C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2952D900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118291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3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0CAC5F8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proofErr w:type="spellStart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trnG</w:t>
            </w:r>
            <w:proofErr w:type="spellEnd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-UCC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19BE5F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A8FEFB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21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4AAD10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688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DE1C66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50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F449DF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C2E188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5564DDA0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5BB07C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4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8E7CEE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proofErr w:type="spellStart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atpF</w:t>
            </w:r>
            <w:proofErr w:type="spellEnd"/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5BA847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538244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144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B90F58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758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8E75FE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411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5165A4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B532A6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3E7C3562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971C5E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5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280270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rpoC1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F256AE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F442CD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435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B39A66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764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37126C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1611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CA8B21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485F48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6E3C6C4D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18BD7A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6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29D918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ycf3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7A5D84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6244BA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126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F3811D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722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AD24CD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228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69C2A2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740</w:t>
            </w: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5CABED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156</w:t>
            </w:r>
          </w:p>
        </w:tc>
      </w:tr>
      <w:tr w:rsidR="00BF62D9" w:rsidRPr="008B6629" w14:paraId="558A9B53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13B192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7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1900195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proofErr w:type="spellStart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trnL</w:t>
            </w:r>
            <w:proofErr w:type="spellEnd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-UAA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999F47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801AB8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37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8DD9F6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514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EF9966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50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DC882A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60903F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674D1F30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75A235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8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8DCAA09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proofErr w:type="spellStart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trnV</w:t>
            </w:r>
            <w:proofErr w:type="spellEnd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-UAC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7412DB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043181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38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EBE273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605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5B45A6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37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8BAC20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5711A8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15799D5A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B26761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9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34C025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rps12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BBFEFE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322EEA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232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3E9C48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FE1E64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26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E0D0EC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BBCB78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114</w:t>
            </w:r>
          </w:p>
        </w:tc>
      </w:tr>
      <w:tr w:rsidR="00BF62D9" w:rsidRPr="008B6629" w14:paraId="70CEC372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96489A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10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6C4404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proofErr w:type="spellStart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clpP</w:t>
            </w:r>
            <w:proofErr w:type="spellEnd"/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7A21E6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73433A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69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E6FDA2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820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9D0977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294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80FD5D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630</w:t>
            </w: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84982C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228</w:t>
            </w:r>
          </w:p>
        </w:tc>
      </w:tr>
      <w:tr w:rsidR="00BF62D9" w:rsidRPr="008B6629" w14:paraId="04D0B34C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2CE918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11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F72127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proofErr w:type="spellStart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petB</w:t>
            </w:r>
            <w:proofErr w:type="spellEnd"/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BF8A11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209128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6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6D8359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754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54C2AC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648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BD3C6A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C398FB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5408249C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7B237B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12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0CFA5A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proofErr w:type="spellStart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petD</w:t>
            </w:r>
            <w:proofErr w:type="spellEnd"/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ED3247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AE90B3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9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F22B19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728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6C3287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474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DB33B7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5BE90C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7C15FBBD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7157CD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13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42393A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rpl16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9A332C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A9F54E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9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346E67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1105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7C40AE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399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CA3632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8DCD9F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475C2824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677D97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14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49F47B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rpl2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34D871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LSC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604502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393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445564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662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8C93F4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435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14BB14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59B405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29F570A5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7CBE87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15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DA60588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proofErr w:type="spellStart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ndhB</w:t>
            </w:r>
            <w:proofErr w:type="spellEnd"/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2EE6A2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IR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529F7A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777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BD0839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686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F16B0B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756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A4540D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391C0B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1544FDE8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EF2895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16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CF4BEA9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proofErr w:type="spellStart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trnI</w:t>
            </w:r>
            <w:proofErr w:type="spellEnd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-GAU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432DC4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IR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3F7FE8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56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1AE0F7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941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353CF8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37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70DCBE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D15F61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7B0F116E" w14:textId="77777777" w:rsidTr="00B17A63">
        <w:trPr>
          <w:trHeight w:val="330"/>
          <w:jc w:val="center"/>
        </w:trPr>
        <w:tc>
          <w:tcPr>
            <w:tcW w:w="12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CD75D1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17</w:t>
            </w:r>
          </w:p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F2D7FCE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proofErr w:type="spellStart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trnA</w:t>
            </w:r>
            <w:proofErr w:type="spellEnd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-UGC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8CFA79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IR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71B885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35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C08183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802</w:t>
            </w:r>
          </w:p>
        </w:tc>
        <w:tc>
          <w:tcPr>
            <w:tcW w:w="5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354518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38</w:t>
            </w:r>
          </w:p>
        </w:tc>
        <w:tc>
          <w:tcPr>
            <w:tcW w:w="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A8A6FF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1B7974" w14:textId="77777777" w:rsidR="00BF62D9" w:rsidRPr="008B6629" w:rsidRDefault="00BF62D9" w:rsidP="00BF62D9">
            <w:pPr>
              <w:spacing w:before="0" w:after="0"/>
              <w:jc w:val="center"/>
              <w:rPr>
                <w:rFonts w:eastAsia="Times New Roman" w:cs="Times New Roman"/>
                <w:sz w:val="22"/>
                <w:lang w:eastAsia="ko-KR"/>
              </w:rPr>
            </w:pPr>
          </w:p>
        </w:tc>
      </w:tr>
      <w:tr w:rsidR="00BF62D9" w:rsidRPr="008B6629" w14:paraId="448619E7" w14:textId="77777777" w:rsidTr="008B6629">
        <w:trPr>
          <w:trHeight w:val="66"/>
          <w:jc w:val="center"/>
        </w:trPr>
        <w:tc>
          <w:tcPr>
            <w:tcW w:w="12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1CB54E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18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4642D0E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</w:pPr>
            <w:proofErr w:type="spellStart"/>
            <w:r w:rsidRPr="008B6629">
              <w:rPr>
                <w:rFonts w:eastAsia="맑은 고딕" w:cs="Times New Roman"/>
                <w:i/>
                <w:color w:val="000000"/>
                <w:sz w:val="22"/>
                <w:lang w:eastAsia="ko-KR"/>
              </w:rPr>
              <w:t>ndhA</w:t>
            </w:r>
            <w:proofErr w:type="spellEnd"/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214302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IR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148428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546</w:t>
            </w:r>
          </w:p>
        </w:tc>
        <w:tc>
          <w:tcPr>
            <w:tcW w:w="71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B1EE9F7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1153</w:t>
            </w:r>
          </w:p>
        </w:tc>
        <w:tc>
          <w:tcPr>
            <w:tcW w:w="50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02971A" w14:textId="77777777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  <w:r w:rsidRPr="008B6629">
              <w:rPr>
                <w:rFonts w:eastAsia="맑은 고딕" w:cs="Times New Roman"/>
                <w:color w:val="000000"/>
                <w:sz w:val="22"/>
                <w:lang w:eastAsia="ko-KR"/>
              </w:rPr>
              <w:t>540</w:t>
            </w:r>
          </w:p>
        </w:tc>
        <w:tc>
          <w:tcPr>
            <w:tcW w:w="51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A6B895A" w14:textId="48DDB226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81116A" w14:textId="7C083C75" w:rsidR="00BF62D9" w:rsidRPr="008B6629" w:rsidRDefault="00BF62D9" w:rsidP="00BF62D9">
            <w:pPr>
              <w:spacing w:before="0" w:after="0"/>
              <w:jc w:val="center"/>
              <w:rPr>
                <w:rFonts w:eastAsia="맑은 고딕" w:cs="Times New Roman"/>
                <w:color w:val="000000"/>
                <w:sz w:val="22"/>
                <w:lang w:eastAsia="ko-KR"/>
              </w:rPr>
            </w:pPr>
          </w:p>
        </w:tc>
      </w:tr>
    </w:tbl>
    <w:p w14:paraId="11F12BA1" w14:textId="4FEAB23B" w:rsidR="00FD221F" w:rsidRPr="0007387B" w:rsidRDefault="00B17A63" w:rsidP="00F607B1">
      <w:pPr>
        <w:spacing w:before="0" w:after="0"/>
        <w:rPr>
          <w:rFonts w:eastAsia="맑은 고딕" w:cs="Times New Roman"/>
          <w:iCs/>
          <w:color w:val="000000"/>
          <w:sz w:val="20"/>
          <w:szCs w:val="20"/>
          <w:lang w:eastAsia="ko-KR"/>
        </w:rPr>
      </w:pPr>
      <w:r w:rsidRPr="0007387B">
        <w:rPr>
          <w:sz w:val="20"/>
          <w:szCs w:val="20"/>
          <w:lang w:eastAsia="ko-KR"/>
        </w:rPr>
        <w:t>*</w:t>
      </w:r>
      <w:r w:rsidR="00B91B24" w:rsidRPr="0007387B">
        <w:rPr>
          <w:sz w:val="20"/>
          <w:szCs w:val="20"/>
          <w:lang w:eastAsia="ko-KR"/>
        </w:rPr>
        <w:t>Parentheses</w:t>
      </w:r>
      <w:r w:rsidR="00A6686E" w:rsidRPr="0007387B">
        <w:rPr>
          <w:rFonts w:hint="eastAsia"/>
          <w:sz w:val="20"/>
          <w:szCs w:val="20"/>
          <w:lang w:eastAsia="ko-KR"/>
        </w:rPr>
        <w:t xml:space="preserve"> indicate </w:t>
      </w:r>
      <w:r w:rsidR="00A6686E" w:rsidRPr="0007387B">
        <w:rPr>
          <w:rFonts w:eastAsia="맑은 고딕" w:cs="Times New Roman"/>
          <w:i/>
          <w:iCs/>
          <w:color w:val="000000"/>
          <w:sz w:val="20"/>
          <w:szCs w:val="20"/>
          <w:lang w:eastAsia="ko-KR"/>
        </w:rPr>
        <w:t xml:space="preserve">Trichosanthes kirilowii </w:t>
      </w:r>
      <w:r w:rsidR="00A6686E" w:rsidRPr="0007387B">
        <w:rPr>
          <w:rFonts w:eastAsia="맑은 고딕" w:cs="Times New Roman"/>
          <w:iCs/>
          <w:color w:val="000000"/>
          <w:sz w:val="20"/>
          <w:szCs w:val="20"/>
          <w:lang w:eastAsia="ko-KR"/>
        </w:rPr>
        <w:t>var</w:t>
      </w:r>
      <w:r w:rsidR="00A6686E" w:rsidRPr="0007387B">
        <w:rPr>
          <w:rFonts w:eastAsia="맑은 고딕" w:cs="Times New Roman"/>
          <w:i/>
          <w:iCs/>
          <w:color w:val="000000"/>
          <w:sz w:val="20"/>
          <w:szCs w:val="20"/>
          <w:lang w:eastAsia="ko-KR"/>
        </w:rPr>
        <w:t>. japoni</w:t>
      </w:r>
      <w:r w:rsidR="00B91B24" w:rsidRPr="0007387B">
        <w:rPr>
          <w:rFonts w:eastAsia="맑은 고딕" w:cs="Times New Roman"/>
          <w:i/>
          <w:iCs/>
          <w:color w:val="000000"/>
          <w:sz w:val="20"/>
          <w:szCs w:val="20"/>
          <w:lang w:eastAsia="ko-KR"/>
        </w:rPr>
        <w:t>ca</w:t>
      </w:r>
      <w:r w:rsidR="0096489E" w:rsidRPr="0007387B">
        <w:rPr>
          <w:rFonts w:eastAsia="맑은 고딕" w:cs="Times New Roman"/>
          <w:i/>
          <w:iCs/>
          <w:color w:val="000000"/>
          <w:sz w:val="20"/>
          <w:szCs w:val="20"/>
          <w:lang w:eastAsia="ko-KR"/>
        </w:rPr>
        <w:t>,</w:t>
      </w:r>
      <w:r w:rsidR="007B33F6" w:rsidRPr="0007387B">
        <w:rPr>
          <w:rFonts w:eastAsia="맑은 고딕" w:cs="Times New Roman"/>
          <w:i/>
          <w:iCs/>
          <w:color w:val="000000"/>
          <w:sz w:val="20"/>
          <w:szCs w:val="20"/>
          <w:lang w:eastAsia="ko-KR"/>
        </w:rPr>
        <w:t xml:space="preserve"> </w:t>
      </w:r>
      <w:r w:rsidR="007B33F6" w:rsidRPr="0007387B">
        <w:rPr>
          <w:rFonts w:eastAsia="맑은 고딕" w:cs="Times New Roman"/>
          <w:iCs/>
          <w:color w:val="000000"/>
          <w:sz w:val="20"/>
          <w:szCs w:val="20"/>
          <w:lang w:eastAsia="ko-KR"/>
        </w:rPr>
        <w:t>when different</w:t>
      </w:r>
    </w:p>
    <w:sectPr w:rsidR="00FD221F" w:rsidRPr="0007387B" w:rsidSect="0093429D">
      <w:headerReference w:type="even" r:id="rId17"/>
      <w:footerReference w:type="even" r:id="rId18"/>
      <w:footerReference w:type="default" r:id="rId19"/>
      <w:headerReference w:type="first" r:id="rId20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440267C" w14:textId="77777777" w:rsidR="00C021EC" w:rsidRDefault="00C021EC" w:rsidP="00117666">
      <w:pPr>
        <w:spacing w:after="0"/>
      </w:pPr>
      <w:r>
        <w:separator/>
      </w:r>
    </w:p>
  </w:endnote>
  <w:endnote w:type="continuationSeparator" w:id="0">
    <w:p w14:paraId="22869B16" w14:textId="77777777" w:rsidR="00C021EC" w:rsidRDefault="00C021EC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71D6EF" w14:textId="248411EC" w:rsidR="00265FE7" w:rsidRPr="00577C4C" w:rsidRDefault="00265FE7">
    <w:pPr>
      <w:rPr>
        <w:color w:val="C00000"/>
        <w:szCs w:val="24"/>
      </w:rPr>
    </w:pPr>
    <w:r>
      <w:rPr>
        <w:noProof/>
        <w:lang w:eastAsia="ko-KR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490D15C" wp14:editId="16DC826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50165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508760" cy="5016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03F67575" w14:textId="5C04727F" w:rsidR="00265FE7" w:rsidRPr="00577C4C" w:rsidRDefault="00265FE7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color w:val="000000" w:themeColor="text1"/>
                              <w:szCs w:val="40"/>
                            </w:rPr>
                            <w:t>4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490D15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1" type="#_x0000_t202" style="position:absolute;margin-left:67.6pt;margin-top:0;width:118.8pt;height:39.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" filled="f" stroked="f" strokeweight=".5pt">
              <v:textbox style="mso-fit-shape-to-text:t">
                <w:txbxContent>
                  <w:p w14:paraId="03F67575" w14:textId="5C04727F" w:rsidR="00265FE7" w:rsidRPr="00577C4C" w:rsidRDefault="00265FE7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>
                      <w:rPr>
                        <w:noProof/>
                        <w:color w:val="000000" w:themeColor="text1"/>
                        <w:szCs w:val="40"/>
                      </w:rPr>
                      <w:t>4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585BB61" w14:textId="0FAB6090" w:rsidR="00265FE7" w:rsidRPr="00577C4C" w:rsidRDefault="00265FE7">
    <w:pPr>
      <w:rPr>
        <w:b/>
        <w:sz w:val="20"/>
        <w:szCs w:val="24"/>
      </w:rPr>
    </w:pPr>
    <w:r>
      <w:rPr>
        <w:noProof/>
        <w:lang w:eastAsia="ko-KR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32BC7D75" wp14:editId="4332D1E7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501650"/>
              <wp:effectExtent l="0" t="0" r="0" b="0"/>
              <wp:wrapNone/>
              <wp:docPr id="56" name="Text Box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508760" cy="5016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4FCCA418" w14:textId="0E7697DA" w:rsidR="00265FE7" w:rsidRPr="00577C4C" w:rsidRDefault="00265FE7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2BC7D75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32" type="#_x0000_t202" style="position:absolute;margin-left:67.6pt;margin-top:0;width:118.8pt;height:39.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" filled="f" stroked="f" strokeweight=".5pt">
              <v:textbox style="mso-fit-shape-to-text:t">
                <w:txbxContent>
                  <w:p w14:paraId="4FCCA418" w14:textId="0E7697DA" w:rsidR="00265FE7" w:rsidRPr="00577C4C" w:rsidRDefault="00265FE7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52D3227" w14:textId="77777777" w:rsidR="00C021EC" w:rsidRDefault="00C021EC" w:rsidP="00117666">
      <w:pPr>
        <w:spacing w:after="0"/>
      </w:pPr>
      <w:r>
        <w:separator/>
      </w:r>
    </w:p>
  </w:footnote>
  <w:footnote w:type="continuationSeparator" w:id="0">
    <w:p w14:paraId="0170E402" w14:textId="77777777" w:rsidR="00C021EC" w:rsidRDefault="00C021EC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BF4396" w14:textId="77777777" w:rsidR="00265FE7" w:rsidRPr="009151AA" w:rsidRDefault="00265FE7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0F5CA3" w14:textId="77777777" w:rsidR="00265FE7" w:rsidRDefault="00265FE7" w:rsidP="0093429D">
    <w:r w:rsidRPr="005A1D84">
      <w:rPr>
        <w:b/>
        <w:noProof/>
        <w:color w:val="A6A6A6" w:themeColor="background1" w:themeShade="A6"/>
        <w:lang w:eastAsia="ko-KR"/>
      </w:rPr>
      <w:drawing>
        <wp:inline distT="0" distB="0" distL="0" distR="0" wp14:anchorId="0425B7FA" wp14:editId="360FB212">
          <wp:extent cx="1382534" cy="497091"/>
          <wp:effectExtent l="0" t="0" r="0" b="0"/>
          <wp:docPr id="8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7E3148">
      <w:rPr>
        <w:b/>
      </w:rPr>
      <w:ptab w:relativeTo="margin" w:alignment="center" w:leader="none"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5221214"/>
    <w:multiLevelType w:val="hybridMultilevel"/>
    <w:tmpl w:val="768EC0F8"/>
    <w:lvl w:ilvl="0" w:tplc="A1EE98D4">
      <w:start w:val="62"/>
      <w:numFmt w:val="bullet"/>
      <w:lvlText w:val="-"/>
      <w:lvlJc w:val="left"/>
      <w:pPr>
        <w:ind w:left="760" w:hanging="360"/>
      </w:pPr>
      <w:rPr>
        <w:rFonts w:ascii="맑은 고딕" w:eastAsia="맑은 고딕" w:hAnsi="맑은 고딕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4" w15:restartNumberingAfterBreak="0">
    <w:nsid w:val="225305B5"/>
    <w:multiLevelType w:val="hybridMultilevel"/>
    <w:tmpl w:val="4F8C24FA"/>
    <w:lvl w:ilvl="0" w:tplc="A9DCD718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343C0FFD"/>
    <w:multiLevelType w:val="hybridMultilevel"/>
    <w:tmpl w:val="CC3EE8D6"/>
    <w:lvl w:ilvl="0" w:tplc="4226397C">
      <w:start w:val="62"/>
      <w:numFmt w:val="bullet"/>
      <w:lvlText w:val="-"/>
      <w:lvlJc w:val="left"/>
      <w:pPr>
        <w:ind w:left="760" w:hanging="360"/>
      </w:pPr>
      <w:rPr>
        <w:rFonts w:ascii="맑은 고딕" w:eastAsia="맑은 고딕" w:hAnsi="맑은 고딕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 w15:restartNumberingAfterBreak="0">
    <w:nsid w:val="3A174245"/>
    <w:multiLevelType w:val="hybridMultilevel"/>
    <w:tmpl w:val="3F5AAD66"/>
    <w:lvl w:ilvl="0" w:tplc="AAF28D9C">
      <w:start w:val="1"/>
      <w:numFmt w:val="bullet"/>
      <w:lvlText w:val="-"/>
      <w:lvlJc w:val="left"/>
      <w:pPr>
        <w:ind w:left="760" w:hanging="360"/>
      </w:pPr>
      <w:rPr>
        <w:rFonts w:ascii="맑은 고딕" w:eastAsia="맑은 고딕" w:hAnsi="맑은 고딕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F1027B9"/>
    <w:multiLevelType w:val="hybridMultilevel"/>
    <w:tmpl w:val="F492250C"/>
    <w:lvl w:ilvl="0" w:tplc="EE827CC4">
      <w:start w:val="1"/>
      <w:numFmt w:val="upperRoman"/>
      <w:lvlText w:val="%1."/>
      <w:lvlJc w:val="left"/>
      <w:pPr>
        <w:ind w:left="1120" w:hanging="72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9" w15:restartNumberingAfterBreak="0">
    <w:nsid w:val="66966395"/>
    <w:multiLevelType w:val="hybridMultilevel"/>
    <w:tmpl w:val="54F00024"/>
    <w:lvl w:ilvl="0" w:tplc="65063400">
      <w:start w:val="1"/>
      <w:numFmt w:val="bullet"/>
      <w:lvlText w:val="-"/>
      <w:lvlJc w:val="left"/>
      <w:pPr>
        <w:ind w:left="760" w:hanging="360"/>
      </w:pPr>
      <w:rPr>
        <w:rFonts w:ascii="맑은 고딕" w:eastAsia="맑은 고딕" w:hAnsi="맑은 고딕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0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12" w15:restartNumberingAfterBreak="0">
    <w:nsid w:val="6F9F76B7"/>
    <w:multiLevelType w:val="hybridMultilevel"/>
    <w:tmpl w:val="2B6EA574"/>
    <w:lvl w:ilvl="0" w:tplc="00EE1202">
      <w:start w:val="37"/>
      <w:numFmt w:val="bullet"/>
      <w:lvlText w:val="-"/>
      <w:lvlJc w:val="left"/>
      <w:pPr>
        <w:ind w:left="76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0"/>
  </w:num>
  <w:num w:numId="2">
    <w:abstractNumId w:val="7"/>
  </w:num>
  <w:num w:numId="3">
    <w:abstractNumId w:val="2"/>
  </w:num>
  <w:num w:numId="4">
    <w:abstractNumId w:val="10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4"/>
  </w:num>
  <w:num w:numId="7">
    <w:abstractNumId w:val="11"/>
  </w:num>
  <w:num w:numId="8">
    <w:abstractNumId w:val="11"/>
  </w:num>
  <w:num w:numId="9">
    <w:abstractNumId w:val="11"/>
  </w:num>
  <w:num w:numId="10">
    <w:abstractNumId w:val="11"/>
  </w:num>
  <w:num w:numId="11">
    <w:abstractNumId w:val="11"/>
  </w:num>
  <w:num w:numId="12">
    <w:abstractNumId w:val="11"/>
  </w:num>
  <w:num w:numId="13">
    <w:abstractNumId w:val="4"/>
  </w:num>
  <w:num w:numId="14">
    <w:abstractNumId w:val="3"/>
  </w:num>
  <w:num w:numId="15">
    <w:abstractNumId w:val="3"/>
  </w:num>
  <w:num w:numId="16">
    <w:abstractNumId w:val="3"/>
  </w:num>
  <w:num w:numId="17">
    <w:abstractNumId w:val="3"/>
  </w:num>
  <w:num w:numId="18">
    <w:abstractNumId w:val="3"/>
  </w:num>
  <w:num w:numId="19">
    <w:abstractNumId w:val="3"/>
  </w:num>
  <w:num w:numId="20">
    <w:abstractNumId w:val="12"/>
  </w:num>
  <w:num w:numId="21">
    <w:abstractNumId w:val="9"/>
  </w:num>
  <w:num w:numId="22">
    <w:abstractNumId w:val="6"/>
  </w:num>
  <w:num w:numId="23">
    <w:abstractNumId w:val="1"/>
  </w:num>
  <w:num w:numId="24">
    <w:abstractNumId w:val="5"/>
  </w:num>
  <w:num w:numId="2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removePersonalInformation/>
  <w:removeDateAndTime/>
  <w:bordersDoNotSurroundHeader/>
  <w:bordersDoNotSurroundFooter/>
  <w:activeWritingStyle w:appName="MSWord" w:lang="en-US" w:vendorID="64" w:dllVersion="6" w:nlCheck="1" w:checkStyle="0"/>
  <w:activeWritingStyle w:appName="MSWord" w:lang="ko-KR" w:vendorID="64" w:dllVersion="5" w:nlCheck="1" w:checkStyle="1"/>
  <w:activeWritingStyle w:appName="MSWord" w:lang="en-US" w:vendorID="64" w:dllVersion="4096" w:nlCheck="1" w:checkStyle="0"/>
  <w:activeWritingStyle w:appName="MSWord" w:lang="en-US" w:vendorID="64" w:dllVersion="0" w:nlCheck="1" w:checkStyle="0"/>
  <w:proofState w:spelling="clean" w:grammar="clean"/>
  <w:attachedTemplate r:id="rId1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sjA2N7cwsTAxNQeyTZV0lIJTi4sz8/NACkyMagFsy2JXLQAAAA=="/>
  </w:docVars>
  <w:rsids>
    <w:rsidRoot w:val="00C21DA5"/>
    <w:rsid w:val="0001436A"/>
    <w:rsid w:val="00017F19"/>
    <w:rsid w:val="00021112"/>
    <w:rsid w:val="0002199F"/>
    <w:rsid w:val="00024268"/>
    <w:rsid w:val="00027B57"/>
    <w:rsid w:val="00034304"/>
    <w:rsid w:val="00035434"/>
    <w:rsid w:val="00036EF0"/>
    <w:rsid w:val="00040ABD"/>
    <w:rsid w:val="00043AD8"/>
    <w:rsid w:val="00046481"/>
    <w:rsid w:val="000522F5"/>
    <w:rsid w:val="000525B8"/>
    <w:rsid w:val="00052A14"/>
    <w:rsid w:val="00060298"/>
    <w:rsid w:val="00065744"/>
    <w:rsid w:val="00071593"/>
    <w:rsid w:val="0007387B"/>
    <w:rsid w:val="0007599F"/>
    <w:rsid w:val="00077A6B"/>
    <w:rsid w:val="00077D53"/>
    <w:rsid w:val="000846A1"/>
    <w:rsid w:val="00086CB4"/>
    <w:rsid w:val="000A0EBE"/>
    <w:rsid w:val="000A2D15"/>
    <w:rsid w:val="000A3ECF"/>
    <w:rsid w:val="000A7C52"/>
    <w:rsid w:val="000C183C"/>
    <w:rsid w:val="000C673B"/>
    <w:rsid w:val="000E264D"/>
    <w:rsid w:val="000E4901"/>
    <w:rsid w:val="000E757F"/>
    <w:rsid w:val="000F28EC"/>
    <w:rsid w:val="000F6411"/>
    <w:rsid w:val="00105FD9"/>
    <w:rsid w:val="00117666"/>
    <w:rsid w:val="00122A9B"/>
    <w:rsid w:val="001243DD"/>
    <w:rsid w:val="001418D5"/>
    <w:rsid w:val="00147DE3"/>
    <w:rsid w:val="001549D3"/>
    <w:rsid w:val="00155AD1"/>
    <w:rsid w:val="001561F4"/>
    <w:rsid w:val="00160065"/>
    <w:rsid w:val="00164DDD"/>
    <w:rsid w:val="00166D43"/>
    <w:rsid w:val="00175D51"/>
    <w:rsid w:val="00177D84"/>
    <w:rsid w:val="001903C4"/>
    <w:rsid w:val="00190A75"/>
    <w:rsid w:val="00195B88"/>
    <w:rsid w:val="0019639C"/>
    <w:rsid w:val="00197380"/>
    <w:rsid w:val="001A4CC8"/>
    <w:rsid w:val="001A55C4"/>
    <w:rsid w:val="001C153A"/>
    <w:rsid w:val="001C5620"/>
    <w:rsid w:val="001D17A8"/>
    <w:rsid w:val="001D2719"/>
    <w:rsid w:val="001D4FEA"/>
    <w:rsid w:val="001D7783"/>
    <w:rsid w:val="001E7A6D"/>
    <w:rsid w:val="001F14EE"/>
    <w:rsid w:val="001F65E1"/>
    <w:rsid w:val="001F6B1A"/>
    <w:rsid w:val="00200E84"/>
    <w:rsid w:val="00201CFE"/>
    <w:rsid w:val="00202E30"/>
    <w:rsid w:val="0020715C"/>
    <w:rsid w:val="0021533A"/>
    <w:rsid w:val="0021679C"/>
    <w:rsid w:val="00234B3F"/>
    <w:rsid w:val="002407AB"/>
    <w:rsid w:val="00241019"/>
    <w:rsid w:val="00244ADF"/>
    <w:rsid w:val="00247B19"/>
    <w:rsid w:val="002507B5"/>
    <w:rsid w:val="00265FE7"/>
    <w:rsid w:val="0026651E"/>
    <w:rsid w:val="002665A0"/>
    <w:rsid w:val="00267293"/>
    <w:rsid w:val="00267D18"/>
    <w:rsid w:val="0027738B"/>
    <w:rsid w:val="002851EA"/>
    <w:rsid w:val="00285CEC"/>
    <w:rsid w:val="002868E2"/>
    <w:rsid w:val="002869C3"/>
    <w:rsid w:val="00287883"/>
    <w:rsid w:val="00290C68"/>
    <w:rsid w:val="002936E4"/>
    <w:rsid w:val="002A4D70"/>
    <w:rsid w:val="002A56DE"/>
    <w:rsid w:val="002A6581"/>
    <w:rsid w:val="002A6AAD"/>
    <w:rsid w:val="002A74AD"/>
    <w:rsid w:val="002A7D18"/>
    <w:rsid w:val="002B3063"/>
    <w:rsid w:val="002B4A57"/>
    <w:rsid w:val="002B5D2C"/>
    <w:rsid w:val="002C104C"/>
    <w:rsid w:val="002C3642"/>
    <w:rsid w:val="002C74CA"/>
    <w:rsid w:val="002D1B1B"/>
    <w:rsid w:val="002E0BAB"/>
    <w:rsid w:val="002E6D23"/>
    <w:rsid w:val="002E79C1"/>
    <w:rsid w:val="002F18C0"/>
    <w:rsid w:val="002F5A3C"/>
    <w:rsid w:val="003051D2"/>
    <w:rsid w:val="00307F65"/>
    <w:rsid w:val="003109C7"/>
    <w:rsid w:val="003161CB"/>
    <w:rsid w:val="0031771B"/>
    <w:rsid w:val="00320E87"/>
    <w:rsid w:val="00324BB2"/>
    <w:rsid w:val="00330F21"/>
    <w:rsid w:val="0034752B"/>
    <w:rsid w:val="0035050E"/>
    <w:rsid w:val="00353802"/>
    <w:rsid w:val="003540BF"/>
    <w:rsid w:val="003544FB"/>
    <w:rsid w:val="00355C8F"/>
    <w:rsid w:val="003614B4"/>
    <w:rsid w:val="00375C91"/>
    <w:rsid w:val="00386048"/>
    <w:rsid w:val="003A06D7"/>
    <w:rsid w:val="003A7429"/>
    <w:rsid w:val="003B23D1"/>
    <w:rsid w:val="003B765A"/>
    <w:rsid w:val="003C704D"/>
    <w:rsid w:val="003D2F2D"/>
    <w:rsid w:val="003D4025"/>
    <w:rsid w:val="003D47D8"/>
    <w:rsid w:val="003F0CD4"/>
    <w:rsid w:val="003F5355"/>
    <w:rsid w:val="00401590"/>
    <w:rsid w:val="00412657"/>
    <w:rsid w:val="00412D03"/>
    <w:rsid w:val="00414320"/>
    <w:rsid w:val="00420FF6"/>
    <w:rsid w:val="0042185B"/>
    <w:rsid w:val="004332EC"/>
    <w:rsid w:val="004343EB"/>
    <w:rsid w:val="0044022A"/>
    <w:rsid w:val="00445832"/>
    <w:rsid w:val="00446A48"/>
    <w:rsid w:val="00447801"/>
    <w:rsid w:val="00452E9C"/>
    <w:rsid w:val="00456839"/>
    <w:rsid w:val="00456D6C"/>
    <w:rsid w:val="004735C8"/>
    <w:rsid w:val="00483BA7"/>
    <w:rsid w:val="004961FF"/>
    <w:rsid w:val="004A0E55"/>
    <w:rsid w:val="004A2CA5"/>
    <w:rsid w:val="004B4D8B"/>
    <w:rsid w:val="004B5D3D"/>
    <w:rsid w:val="004C3950"/>
    <w:rsid w:val="004C4FB2"/>
    <w:rsid w:val="004D3819"/>
    <w:rsid w:val="004D3C85"/>
    <w:rsid w:val="004D4A59"/>
    <w:rsid w:val="004F74EE"/>
    <w:rsid w:val="005061EC"/>
    <w:rsid w:val="00506270"/>
    <w:rsid w:val="0050669C"/>
    <w:rsid w:val="00517A89"/>
    <w:rsid w:val="005225AC"/>
    <w:rsid w:val="005250F2"/>
    <w:rsid w:val="005260BA"/>
    <w:rsid w:val="005277DC"/>
    <w:rsid w:val="005338E4"/>
    <w:rsid w:val="00534CC3"/>
    <w:rsid w:val="00536FC1"/>
    <w:rsid w:val="0054718F"/>
    <w:rsid w:val="005568AD"/>
    <w:rsid w:val="00573247"/>
    <w:rsid w:val="00592F75"/>
    <w:rsid w:val="00593EEA"/>
    <w:rsid w:val="00595324"/>
    <w:rsid w:val="005A5EEE"/>
    <w:rsid w:val="005A7445"/>
    <w:rsid w:val="005A764D"/>
    <w:rsid w:val="005B2FE4"/>
    <w:rsid w:val="005C033A"/>
    <w:rsid w:val="005C0C6E"/>
    <w:rsid w:val="005C318F"/>
    <w:rsid w:val="005C3967"/>
    <w:rsid w:val="005C5577"/>
    <w:rsid w:val="005C704D"/>
    <w:rsid w:val="005E4BEF"/>
    <w:rsid w:val="005F562E"/>
    <w:rsid w:val="00606019"/>
    <w:rsid w:val="0060613B"/>
    <w:rsid w:val="006101E7"/>
    <w:rsid w:val="006116D9"/>
    <w:rsid w:val="00612BD8"/>
    <w:rsid w:val="00616BFA"/>
    <w:rsid w:val="00621AF2"/>
    <w:rsid w:val="00625718"/>
    <w:rsid w:val="00632128"/>
    <w:rsid w:val="0063651B"/>
    <w:rsid w:val="006375C7"/>
    <w:rsid w:val="006539D9"/>
    <w:rsid w:val="00654E8F"/>
    <w:rsid w:val="00655C61"/>
    <w:rsid w:val="00660D05"/>
    <w:rsid w:val="00662F38"/>
    <w:rsid w:val="00664D58"/>
    <w:rsid w:val="006675FA"/>
    <w:rsid w:val="00673279"/>
    <w:rsid w:val="006760A1"/>
    <w:rsid w:val="006820B1"/>
    <w:rsid w:val="0068407D"/>
    <w:rsid w:val="0069611A"/>
    <w:rsid w:val="006A4EC8"/>
    <w:rsid w:val="006B0033"/>
    <w:rsid w:val="006B5A85"/>
    <w:rsid w:val="006B6FFA"/>
    <w:rsid w:val="006B7D14"/>
    <w:rsid w:val="006C0FA0"/>
    <w:rsid w:val="006C2FA5"/>
    <w:rsid w:val="006D2B94"/>
    <w:rsid w:val="006D482E"/>
    <w:rsid w:val="006D75CE"/>
    <w:rsid w:val="006E03A9"/>
    <w:rsid w:val="006E556A"/>
    <w:rsid w:val="0070098A"/>
    <w:rsid w:val="00701727"/>
    <w:rsid w:val="00701DCA"/>
    <w:rsid w:val="0070566C"/>
    <w:rsid w:val="0071176A"/>
    <w:rsid w:val="007123DB"/>
    <w:rsid w:val="0071397B"/>
    <w:rsid w:val="00714C50"/>
    <w:rsid w:val="00717BF6"/>
    <w:rsid w:val="007233A3"/>
    <w:rsid w:val="00725A7D"/>
    <w:rsid w:val="007336EF"/>
    <w:rsid w:val="00734AC3"/>
    <w:rsid w:val="007455F0"/>
    <w:rsid w:val="007501BE"/>
    <w:rsid w:val="00756DF7"/>
    <w:rsid w:val="007658B6"/>
    <w:rsid w:val="00765A8D"/>
    <w:rsid w:val="00766B83"/>
    <w:rsid w:val="0077497B"/>
    <w:rsid w:val="00786075"/>
    <w:rsid w:val="00786572"/>
    <w:rsid w:val="00787AEF"/>
    <w:rsid w:val="00790BB3"/>
    <w:rsid w:val="0079501A"/>
    <w:rsid w:val="00795FED"/>
    <w:rsid w:val="007B33EB"/>
    <w:rsid w:val="007B33F6"/>
    <w:rsid w:val="007B5535"/>
    <w:rsid w:val="007C206C"/>
    <w:rsid w:val="007C284F"/>
    <w:rsid w:val="007C2E64"/>
    <w:rsid w:val="007C3B5A"/>
    <w:rsid w:val="007C5BA8"/>
    <w:rsid w:val="007D5548"/>
    <w:rsid w:val="007F0C5F"/>
    <w:rsid w:val="007F1215"/>
    <w:rsid w:val="007F4C72"/>
    <w:rsid w:val="007F6603"/>
    <w:rsid w:val="00803BE1"/>
    <w:rsid w:val="00805878"/>
    <w:rsid w:val="008063F8"/>
    <w:rsid w:val="00817DD6"/>
    <w:rsid w:val="00833D46"/>
    <w:rsid w:val="00846CB8"/>
    <w:rsid w:val="00860D03"/>
    <w:rsid w:val="008623CF"/>
    <w:rsid w:val="00864E2F"/>
    <w:rsid w:val="00865877"/>
    <w:rsid w:val="0087094B"/>
    <w:rsid w:val="0087788F"/>
    <w:rsid w:val="0088378D"/>
    <w:rsid w:val="00885156"/>
    <w:rsid w:val="00891626"/>
    <w:rsid w:val="008926FD"/>
    <w:rsid w:val="008A0259"/>
    <w:rsid w:val="008B5017"/>
    <w:rsid w:val="008B6629"/>
    <w:rsid w:val="008D5090"/>
    <w:rsid w:val="008D5917"/>
    <w:rsid w:val="008E05C2"/>
    <w:rsid w:val="008E1598"/>
    <w:rsid w:val="008E63B7"/>
    <w:rsid w:val="008F3B89"/>
    <w:rsid w:val="00902130"/>
    <w:rsid w:val="009026F3"/>
    <w:rsid w:val="00902D98"/>
    <w:rsid w:val="009030DB"/>
    <w:rsid w:val="00904888"/>
    <w:rsid w:val="00911201"/>
    <w:rsid w:val="00912559"/>
    <w:rsid w:val="009129C2"/>
    <w:rsid w:val="00914E85"/>
    <w:rsid w:val="009151AA"/>
    <w:rsid w:val="0091682E"/>
    <w:rsid w:val="00916ACF"/>
    <w:rsid w:val="009229CC"/>
    <w:rsid w:val="0093429D"/>
    <w:rsid w:val="00940CA5"/>
    <w:rsid w:val="00941A62"/>
    <w:rsid w:val="00943573"/>
    <w:rsid w:val="00943671"/>
    <w:rsid w:val="00947738"/>
    <w:rsid w:val="0095135B"/>
    <w:rsid w:val="00956A5B"/>
    <w:rsid w:val="00962A78"/>
    <w:rsid w:val="0096489E"/>
    <w:rsid w:val="00967F41"/>
    <w:rsid w:val="00970F7D"/>
    <w:rsid w:val="00972465"/>
    <w:rsid w:val="00984E9E"/>
    <w:rsid w:val="00994A3D"/>
    <w:rsid w:val="0099724C"/>
    <w:rsid w:val="009A5DC5"/>
    <w:rsid w:val="009A7619"/>
    <w:rsid w:val="009C2B12"/>
    <w:rsid w:val="009C2F9B"/>
    <w:rsid w:val="009C52F2"/>
    <w:rsid w:val="009D27DC"/>
    <w:rsid w:val="009D4CAA"/>
    <w:rsid w:val="009D5A01"/>
    <w:rsid w:val="009E1D12"/>
    <w:rsid w:val="009E2D41"/>
    <w:rsid w:val="00A03FA4"/>
    <w:rsid w:val="00A141FE"/>
    <w:rsid w:val="00A14B06"/>
    <w:rsid w:val="00A16C4E"/>
    <w:rsid w:val="00A174D9"/>
    <w:rsid w:val="00A222C6"/>
    <w:rsid w:val="00A2328E"/>
    <w:rsid w:val="00A24ACF"/>
    <w:rsid w:val="00A27DB4"/>
    <w:rsid w:val="00A31351"/>
    <w:rsid w:val="00A33AA2"/>
    <w:rsid w:val="00A362E1"/>
    <w:rsid w:val="00A4230B"/>
    <w:rsid w:val="00A43289"/>
    <w:rsid w:val="00A457C7"/>
    <w:rsid w:val="00A572B6"/>
    <w:rsid w:val="00A60B6B"/>
    <w:rsid w:val="00A65D8A"/>
    <w:rsid w:val="00A6686E"/>
    <w:rsid w:val="00A7013C"/>
    <w:rsid w:val="00A74B63"/>
    <w:rsid w:val="00A801D3"/>
    <w:rsid w:val="00AA4ED0"/>
    <w:rsid w:val="00AB0596"/>
    <w:rsid w:val="00AB1581"/>
    <w:rsid w:val="00AB6715"/>
    <w:rsid w:val="00AC31EA"/>
    <w:rsid w:val="00AC3B09"/>
    <w:rsid w:val="00AC7F64"/>
    <w:rsid w:val="00AD04D7"/>
    <w:rsid w:val="00AD0870"/>
    <w:rsid w:val="00AD0DBC"/>
    <w:rsid w:val="00AD2C67"/>
    <w:rsid w:val="00AD37AB"/>
    <w:rsid w:val="00AD4DF2"/>
    <w:rsid w:val="00AD69A3"/>
    <w:rsid w:val="00AE051D"/>
    <w:rsid w:val="00AE174E"/>
    <w:rsid w:val="00AE45A6"/>
    <w:rsid w:val="00AE46AD"/>
    <w:rsid w:val="00AE52DF"/>
    <w:rsid w:val="00AF70C8"/>
    <w:rsid w:val="00B00A6D"/>
    <w:rsid w:val="00B00FDF"/>
    <w:rsid w:val="00B073E7"/>
    <w:rsid w:val="00B10EC1"/>
    <w:rsid w:val="00B13CA6"/>
    <w:rsid w:val="00B1478D"/>
    <w:rsid w:val="00B1671E"/>
    <w:rsid w:val="00B17A63"/>
    <w:rsid w:val="00B2585F"/>
    <w:rsid w:val="00B25EB8"/>
    <w:rsid w:val="00B2729A"/>
    <w:rsid w:val="00B37F4D"/>
    <w:rsid w:val="00B40610"/>
    <w:rsid w:val="00B44A0C"/>
    <w:rsid w:val="00B51920"/>
    <w:rsid w:val="00B52E74"/>
    <w:rsid w:val="00B57F8F"/>
    <w:rsid w:val="00B67505"/>
    <w:rsid w:val="00B70396"/>
    <w:rsid w:val="00B741E6"/>
    <w:rsid w:val="00B745E4"/>
    <w:rsid w:val="00B82082"/>
    <w:rsid w:val="00B8286E"/>
    <w:rsid w:val="00B84934"/>
    <w:rsid w:val="00B91B24"/>
    <w:rsid w:val="00B96073"/>
    <w:rsid w:val="00B96208"/>
    <w:rsid w:val="00B96D07"/>
    <w:rsid w:val="00BA1BDA"/>
    <w:rsid w:val="00BA398A"/>
    <w:rsid w:val="00BA44F8"/>
    <w:rsid w:val="00BA657B"/>
    <w:rsid w:val="00BA6909"/>
    <w:rsid w:val="00BA6A1E"/>
    <w:rsid w:val="00BB0F0A"/>
    <w:rsid w:val="00BB6382"/>
    <w:rsid w:val="00BB7628"/>
    <w:rsid w:val="00BC16DA"/>
    <w:rsid w:val="00BC1EBA"/>
    <w:rsid w:val="00BC6113"/>
    <w:rsid w:val="00BC7D95"/>
    <w:rsid w:val="00BE002E"/>
    <w:rsid w:val="00BE075F"/>
    <w:rsid w:val="00BE1D1F"/>
    <w:rsid w:val="00BF62D9"/>
    <w:rsid w:val="00BF73D1"/>
    <w:rsid w:val="00C0141B"/>
    <w:rsid w:val="00C021EC"/>
    <w:rsid w:val="00C028A2"/>
    <w:rsid w:val="00C21DA5"/>
    <w:rsid w:val="00C23110"/>
    <w:rsid w:val="00C3738E"/>
    <w:rsid w:val="00C52A7B"/>
    <w:rsid w:val="00C56BAF"/>
    <w:rsid w:val="00C6121E"/>
    <w:rsid w:val="00C64714"/>
    <w:rsid w:val="00C65EA7"/>
    <w:rsid w:val="00C679AA"/>
    <w:rsid w:val="00C75972"/>
    <w:rsid w:val="00C778B6"/>
    <w:rsid w:val="00C81DDA"/>
    <w:rsid w:val="00C83431"/>
    <w:rsid w:val="00C849DF"/>
    <w:rsid w:val="00C96B2F"/>
    <w:rsid w:val="00CA707C"/>
    <w:rsid w:val="00CB410C"/>
    <w:rsid w:val="00CD066B"/>
    <w:rsid w:val="00CD0871"/>
    <w:rsid w:val="00CD7C76"/>
    <w:rsid w:val="00CE0647"/>
    <w:rsid w:val="00CE4FEE"/>
    <w:rsid w:val="00CE7CB2"/>
    <w:rsid w:val="00D003C7"/>
    <w:rsid w:val="00D04C81"/>
    <w:rsid w:val="00D103BA"/>
    <w:rsid w:val="00D23EC6"/>
    <w:rsid w:val="00D30AAE"/>
    <w:rsid w:val="00D35443"/>
    <w:rsid w:val="00D52B32"/>
    <w:rsid w:val="00D54D67"/>
    <w:rsid w:val="00D5583E"/>
    <w:rsid w:val="00D62C36"/>
    <w:rsid w:val="00D752C4"/>
    <w:rsid w:val="00D831BA"/>
    <w:rsid w:val="00DB0082"/>
    <w:rsid w:val="00DB08C3"/>
    <w:rsid w:val="00DB0C4A"/>
    <w:rsid w:val="00DB59C3"/>
    <w:rsid w:val="00DB65DF"/>
    <w:rsid w:val="00DB6732"/>
    <w:rsid w:val="00DB78B2"/>
    <w:rsid w:val="00DC1C3C"/>
    <w:rsid w:val="00DC1ED3"/>
    <w:rsid w:val="00DC259A"/>
    <w:rsid w:val="00DC46F4"/>
    <w:rsid w:val="00DD1931"/>
    <w:rsid w:val="00DE0DF0"/>
    <w:rsid w:val="00DE23E8"/>
    <w:rsid w:val="00DE694E"/>
    <w:rsid w:val="00DF33FA"/>
    <w:rsid w:val="00DF4C1C"/>
    <w:rsid w:val="00DF6717"/>
    <w:rsid w:val="00E10BCE"/>
    <w:rsid w:val="00E119EB"/>
    <w:rsid w:val="00E11D62"/>
    <w:rsid w:val="00E33962"/>
    <w:rsid w:val="00E33E9A"/>
    <w:rsid w:val="00E406A3"/>
    <w:rsid w:val="00E43E22"/>
    <w:rsid w:val="00E46BB0"/>
    <w:rsid w:val="00E47F96"/>
    <w:rsid w:val="00E52377"/>
    <w:rsid w:val="00E56DD8"/>
    <w:rsid w:val="00E64E17"/>
    <w:rsid w:val="00E67FD3"/>
    <w:rsid w:val="00E73FA8"/>
    <w:rsid w:val="00E76745"/>
    <w:rsid w:val="00E866C9"/>
    <w:rsid w:val="00EA3D3C"/>
    <w:rsid w:val="00EB3126"/>
    <w:rsid w:val="00EB37A3"/>
    <w:rsid w:val="00EC23BC"/>
    <w:rsid w:val="00EC3925"/>
    <w:rsid w:val="00ED0AE4"/>
    <w:rsid w:val="00ED0F1B"/>
    <w:rsid w:val="00ED302D"/>
    <w:rsid w:val="00ED417C"/>
    <w:rsid w:val="00ED7C25"/>
    <w:rsid w:val="00EE18E6"/>
    <w:rsid w:val="00EF17EE"/>
    <w:rsid w:val="00EF1AFC"/>
    <w:rsid w:val="00EF2ACE"/>
    <w:rsid w:val="00F071B5"/>
    <w:rsid w:val="00F07582"/>
    <w:rsid w:val="00F102D1"/>
    <w:rsid w:val="00F1289D"/>
    <w:rsid w:val="00F16912"/>
    <w:rsid w:val="00F173BE"/>
    <w:rsid w:val="00F17A98"/>
    <w:rsid w:val="00F2293C"/>
    <w:rsid w:val="00F23663"/>
    <w:rsid w:val="00F23EA7"/>
    <w:rsid w:val="00F24C42"/>
    <w:rsid w:val="00F26609"/>
    <w:rsid w:val="00F267AB"/>
    <w:rsid w:val="00F267CC"/>
    <w:rsid w:val="00F275E2"/>
    <w:rsid w:val="00F32048"/>
    <w:rsid w:val="00F4439F"/>
    <w:rsid w:val="00F46900"/>
    <w:rsid w:val="00F46DD7"/>
    <w:rsid w:val="00F500E3"/>
    <w:rsid w:val="00F52A11"/>
    <w:rsid w:val="00F55B12"/>
    <w:rsid w:val="00F60243"/>
    <w:rsid w:val="00F607B1"/>
    <w:rsid w:val="00F61D89"/>
    <w:rsid w:val="00F72EFC"/>
    <w:rsid w:val="00F770D6"/>
    <w:rsid w:val="00F829DE"/>
    <w:rsid w:val="00F87DDE"/>
    <w:rsid w:val="00F95EF0"/>
    <w:rsid w:val="00F9728E"/>
    <w:rsid w:val="00FA6D3F"/>
    <w:rsid w:val="00FB280D"/>
    <w:rsid w:val="00FB4EE9"/>
    <w:rsid w:val="00FC419D"/>
    <w:rsid w:val="00FC70BD"/>
    <w:rsid w:val="00FD221F"/>
    <w:rsid w:val="00FD7AE8"/>
    <w:rsid w:val="00FE13C4"/>
    <w:rsid w:val="00FF2E9C"/>
    <w:rsid w:val="00FF56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0D9DBD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0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0"/>
    <w:link w:val="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Char"/>
    <w:uiPriority w:val="2"/>
    <w:qFormat/>
    <w:rsid w:val="00AB6715"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Char">
    <w:name w:val="제목 1 Char"/>
    <w:basedOn w:val="a1"/>
    <w:link w:val="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Char">
    <w:name w:val="제목 2 Char"/>
    <w:basedOn w:val="a1"/>
    <w:link w:val="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a4">
    <w:name w:val="Subtitle"/>
    <w:basedOn w:val="a0"/>
    <w:next w:val="a0"/>
    <w:link w:val="Char"/>
    <w:uiPriority w:val="11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Char">
    <w:name w:val="부제 Char"/>
    <w:basedOn w:val="a1"/>
    <w:link w:val="a4"/>
    <w:uiPriority w:val="11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a4"/>
    <w:next w:val="a0"/>
    <w:uiPriority w:val="1"/>
    <w:qFormat/>
    <w:rsid w:val="00AB6715"/>
  </w:style>
  <w:style w:type="paragraph" w:styleId="a5">
    <w:name w:val="Balloon Text"/>
    <w:basedOn w:val="a0"/>
    <w:link w:val="Char0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Char0">
    <w:name w:val="풍선 도움말 텍스트 Char"/>
    <w:basedOn w:val="a1"/>
    <w:link w:val="a5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a6">
    <w:name w:val="Book Title"/>
    <w:basedOn w:val="a1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a7">
    <w:name w:val="caption"/>
    <w:basedOn w:val="a0"/>
    <w:next w:val="a8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a8">
    <w:name w:val="No Spacing"/>
    <w:uiPriority w:val="1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a9">
    <w:name w:val="annotation reference"/>
    <w:basedOn w:val="a1"/>
    <w:uiPriority w:val="99"/>
    <w:semiHidden/>
    <w:unhideWhenUsed/>
    <w:rsid w:val="00AB6715"/>
    <w:rPr>
      <w:sz w:val="16"/>
      <w:szCs w:val="16"/>
    </w:rPr>
  </w:style>
  <w:style w:type="paragraph" w:styleId="aa">
    <w:name w:val="annotation text"/>
    <w:basedOn w:val="a0"/>
    <w:link w:val="Char1"/>
    <w:uiPriority w:val="99"/>
    <w:unhideWhenUsed/>
    <w:rsid w:val="00AB6715"/>
    <w:rPr>
      <w:sz w:val="20"/>
      <w:szCs w:val="20"/>
    </w:rPr>
  </w:style>
  <w:style w:type="character" w:customStyle="1" w:styleId="Char1">
    <w:name w:val="메모 텍스트 Char"/>
    <w:basedOn w:val="a1"/>
    <w:link w:val="aa"/>
    <w:uiPriority w:val="99"/>
    <w:rsid w:val="00AB6715"/>
    <w:rPr>
      <w:rFonts w:ascii="Times New Roman" w:hAnsi="Times New Roman"/>
      <w:sz w:val="20"/>
      <w:szCs w:val="20"/>
    </w:rPr>
  </w:style>
  <w:style w:type="paragraph" w:styleId="ab">
    <w:name w:val="annotation subject"/>
    <w:basedOn w:val="aa"/>
    <w:next w:val="aa"/>
    <w:link w:val="Char2"/>
    <w:uiPriority w:val="99"/>
    <w:semiHidden/>
    <w:unhideWhenUsed/>
    <w:rsid w:val="00AB6715"/>
    <w:rPr>
      <w:b/>
      <w:bCs/>
    </w:rPr>
  </w:style>
  <w:style w:type="character" w:customStyle="1" w:styleId="Char2">
    <w:name w:val="메모 주제 Char"/>
    <w:basedOn w:val="Char1"/>
    <w:link w:val="ab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c">
    <w:name w:val="Emphasis"/>
    <w:basedOn w:val="a1"/>
    <w:uiPriority w:val="20"/>
    <w:qFormat/>
    <w:rsid w:val="00AB6715"/>
    <w:rPr>
      <w:rFonts w:ascii="Times New Roman" w:hAnsi="Times New Roman"/>
      <w:i/>
      <w:iCs/>
    </w:rPr>
  </w:style>
  <w:style w:type="character" w:styleId="ad">
    <w:name w:val="endnote reference"/>
    <w:basedOn w:val="a1"/>
    <w:uiPriority w:val="99"/>
    <w:semiHidden/>
    <w:unhideWhenUsed/>
    <w:rsid w:val="00AB6715"/>
    <w:rPr>
      <w:vertAlign w:val="superscript"/>
    </w:rPr>
  </w:style>
  <w:style w:type="paragraph" w:styleId="ae">
    <w:name w:val="endnote text"/>
    <w:basedOn w:val="a0"/>
    <w:link w:val="Char3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Char3">
    <w:name w:val="미주 텍스트 Char"/>
    <w:basedOn w:val="a1"/>
    <w:link w:val="ae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af">
    <w:name w:val="FollowedHyperlink"/>
    <w:basedOn w:val="a1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af0">
    <w:name w:val="footer"/>
    <w:basedOn w:val="a0"/>
    <w:link w:val="Char4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Char4">
    <w:name w:val="바닥글 Char"/>
    <w:basedOn w:val="a1"/>
    <w:link w:val="af0"/>
    <w:uiPriority w:val="99"/>
    <w:rsid w:val="00AB6715"/>
    <w:rPr>
      <w:rFonts w:ascii="Times New Roman" w:hAnsi="Times New Roman"/>
      <w:sz w:val="24"/>
    </w:rPr>
  </w:style>
  <w:style w:type="character" w:styleId="af1">
    <w:name w:val="footnote reference"/>
    <w:basedOn w:val="a1"/>
    <w:uiPriority w:val="99"/>
    <w:semiHidden/>
    <w:unhideWhenUsed/>
    <w:rsid w:val="00AB6715"/>
    <w:rPr>
      <w:vertAlign w:val="superscript"/>
    </w:rPr>
  </w:style>
  <w:style w:type="paragraph" w:styleId="af2">
    <w:name w:val="footnote text"/>
    <w:basedOn w:val="a0"/>
    <w:link w:val="Char5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Char5">
    <w:name w:val="각주 텍스트 Char"/>
    <w:basedOn w:val="a1"/>
    <w:link w:val="af2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f3">
    <w:name w:val="header"/>
    <w:basedOn w:val="a0"/>
    <w:link w:val="Char6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Char6">
    <w:name w:val="머리글 Char"/>
    <w:basedOn w:val="a1"/>
    <w:link w:val="af3"/>
    <w:uiPriority w:val="99"/>
    <w:rsid w:val="00AB6715"/>
    <w:rPr>
      <w:rFonts w:ascii="Times New Roman" w:hAnsi="Times New Roman"/>
      <w:b/>
      <w:sz w:val="24"/>
    </w:rPr>
  </w:style>
  <w:style w:type="paragraph" w:styleId="a">
    <w:name w:val="List Paragraph"/>
    <w:basedOn w:val="a0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af4">
    <w:name w:val="Hyperlink"/>
    <w:basedOn w:val="a1"/>
    <w:uiPriority w:val="99"/>
    <w:unhideWhenUsed/>
    <w:rsid w:val="00AB6715"/>
    <w:rPr>
      <w:color w:val="0000FF"/>
      <w:u w:val="single"/>
    </w:rPr>
  </w:style>
  <w:style w:type="character" w:styleId="af5">
    <w:name w:val="Intense Emphasis"/>
    <w:basedOn w:val="a1"/>
    <w:uiPriority w:val="21"/>
    <w:unhideWhenUsed/>
    <w:qFormat/>
    <w:rsid w:val="00AB6715"/>
    <w:rPr>
      <w:rFonts w:ascii="Times New Roman" w:hAnsi="Times New Roman"/>
      <w:i/>
      <w:iCs/>
      <w:color w:val="auto"/>
    </w:rPr>
  </w:style>
  <w:style w:type="character" w:styleId="af6">
    <w:name w:val="Intense Reference"/>
    <w:basedOn w:val="a1"/>
    <w:uiPriority w:val="32"/>
    <w:qFormat/>
    <w:rsid w:val="00AB6715"/>
    <w:rPr>
      <w:b/>
      <w:bCs/>
      <w:smallCaps/>
      <w:color w:val="auto"/>
      <w:spacing w:val="5"/>
    </w:rPr>
  </w:style>
  <w:style w:type="character" w:styleId="af7">
    <w:name w:val="line number"/>
    <w:basedOn w:val="a1"/>
    <w:uiPriority w:val="99"/>
    <w:semiHidden/>
    <w:unhideWhenUsed/>
    <w:rsid w:val="00AB6715"/>
  </w:style>
  <w:style w:type="character" w:customStyle="1" w:styleId="3Char">
    <w:name w:val="제목 3 Char"/>
    <w:basedOn w:val="a1"/>
    <w:link w:val="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Char">
    <w:name w:val="제목 4 Char"/>
    <w:basedOn w:val="a1"/>
    <w:link w:val="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Char">
    <w:name w:val="제목 5 Char"/>
    <w:basedOn w:val="a1"/>
    <w:link w:val="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af8">
    <w:name w:val="Normal (Web)"/>
    <w:basedOn w:val="a0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f9">
    <w:name w:val="Quote"/>
    <w:basedOn w:val="a0"/>
    <w:next w:val="a0"/>
    <w:link w:val="Char7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har7">
    <w:name w:val="인용 Char"/>
    <w:basedOn w:val="a1"/>
    <w:link w:val="af9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afa">
    <w:name w:val="Strong"/>
    <w:basedOn w:val="a1"/>
    <w:uiPriority w:val="22"/>
    <w:qFormat/>
    <w:rsid w:val="00AB6715"/>
    <w:rPr>
      <w:rFonts w:ascii="Times New Roman" w:hAnsi="Times New Roman"/>
      <w:b/>
      <w:bCs/>
    </w:rPr>
  </w:style>
  <w:style w:type="character" w:styleId="afb">
    <w:name w:val="Subtle Emphasis"/>
    <w:basedOn w:val="a1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afc">
    <w:name w:val="Table Grid"/>
    <w:basedOn w:val="a2"/>
    <w:uiPriority w:val="3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d">
    <w:name w:val="Title"/>
    <w:basedOn w:val="a0"/>
    <w:next w:val="a0"/>
    <w:link w:val="Char8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Char8">
    <w:name w:val="제목 Char"/>
    <w:basedOn w:val="a1"/>
    <w:link w:val="afd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fd"/>
    <w:next w:val="afd"/>
    <w:qFormat/>
    <w:rsid w:val="0001436A"/>
    <w:pPr>
      <w:spacing w:after="120"/>
    </w:pPr>
    <w:rPr>
      <w:i/>
    </w:rPr>
  </w:style>
  <w:style w:type="paragraph" w:customStyle="1" w:styleId="EndNoteBibliographyTitle">
    <w:name w:val="EndNote Bibliography Title"/>
    <w:basedOn w:val="a0"/>
    <w:link w:val="EndNoteBibliographyTitleChar"/>
    <w:rsid w:val="002A56DE"/>
    <w:pPr>
      <w:widowControl w:val="0"/>
      <w:wordWrap w:val="0"/>
      <w:autoSpaceDE w:val="0"/>
      <w:autoSpaceDN w:val="0"/>
      <w:spacing w:before="0" w:after="0" w:line="259" w:lineRule="auto"/>
      <w:jc w:val="center"/>
    </w:pPr>
    <w:rPr>
      <w:rFonts w:ascii="맑은 고딕" w:eastAsia="맑은 고딕" w:hAnsi="맑은 고딕"/>
      <w:noProof/>
      <w:kern w:val="2"/>
      <w:sz w:val="20"/>
      <w:lang w:eastAsia="ko-KR"/>
    </w:rPr>
  </w:style>
  <w:style w:type="character" w:customStyle="1" w:styleId="EndNoteBibliographyTitleChar">
    <w:name w:val="EndNote Bibliography Title Char"/>
    <w:basedOn w:val="a1"/>
    <w:link w:val="EndNoteBibliographyTitle"/>
    <w:rsid w:val="002A56DE"/>
    <w:rPr>
      <w:rFonts w:ascii="맑은 고딕" w:eastAsia="맑은 고딕" w:hAnsi="맑은 고딕"/>
      <w:noProof/>
      <w:kern w:val="2"/>
      <w:sz w:val="20"/>
      <w:lang w:eastAsia="ko-KR"/>
    </w:rPr>
  </w:style>
  <w:style w:type="paragraph" w:customStyle="1" w:styleId="EndNoteBibliography">
    <w:name w:val="EndNote Bibliography"/>
    <w:basedOn w:val="a0"/>
    <w:link w:val="EndNoteBibliographyChar"/>
    <w:rsid w:val="002A56DE"/>
    <w:pPr>
      <w:widowControl w:val="0"/>
      <w:wordWrap w:val="0"/>
      <w:autoSpaceDE w:val="0"/>
      <w:autoSpaceDN w:val="0"/>
      <w:spacing w:before="0" w:after="160"/>
      <w:jc w:val="both"/>
    </w:pPr>
    <w:rPr>
      <w:rFonts w:ascii="맑은 고딕" w:eastAsia="맑은 고딕" w:hAnsi="맑은 고딕"/>
      <w:noProof/>
      <w:kern w:val="2"/>
      <w:sz w:val="20"/>
      <w:lang w:eastAsia="ko-KR"/>
    </w:rPr>
  </w:style>
  <w:style w:type="character" w:customStyle="1" w:styleId="EndNoteBibliographyChar">
    <w:name w:val="EndNote Bibliography Char"/>
    <w:basedOn w:val="a1"/>
    <w:link w:val="EndNoteBibliography"/>
    <w:rsid w:val="002A56DE"/>
    <w:rPr>
      <w:rFonts w:ascii="맑은 고딕" w:eastAsia="맑은 고딕" w:hAnsi="맑은 고딕"/>
      <w:noProof/>
      <w:kern w:val="2"/>
      <w:sz w:val="20"/>
      <w:lang w:eastAsia="ko-KR"/>
    </w:rPr>
  </w:style>
  <w:style w:type="paragraph" w:styleId="afe">
    <w:name w:val="Revision"/>
    <w:hidden/>
    <w:uiPriority w:val="99"/>
    <w:semiHidden/>
    <w:rsid w:val="00984E9E"/>
    <w:pPr>
      <w:spacing w:after="0" w:line="240" w:lineRule="auto"/>
    </w:pPr>
    <w:rPr>
      <w:rFonts w:ascii="Times New Roman" w:hAnsi="Times New Roman"/>
      <w:sz w:val="24"/>
    </w:rPr>
  </w:style>
  <w:style w:type="paragraph" w:customStyle="1" w:styleId="font5">
    <w:name w:val="font5"/>
    <w:basedOn w:val="a0"/>
    <w:rsid w:val="00984E9E"/>
    <w:pPr>
      <w:spacing w:before="100" w:beforeAutospacing="1" w:after="100" w:afterAutospacing="1"/>
    </w:pPr>
    <w:rPr>
      <w:rFonts w:ascii="맑은 고딕" w:eastAsia="맑은 고딕" w:hAnsi="맑은 고딕" w:cs="굴림"/>
      <w:sz w:val="16"/>
      <w:szCs w:val="16"/>
      <w:lang w:eastAsia="ko-KR"/>
    </w:rPr>
  </w:style>
  <w:style w:type="paragraph" w:customStyle="1" w:styleId="font6">
    <w:name w:val="font6"/>
    <w:basedOn w:val="a0"/>
    <w:rsid w:val="00984E9E"/>
    <w:pPr>
      <w:spacing w:before="100" w:beforeAutospacing="1" w:after="100" w:afterAutospacing="1"/>
    </w:pPr>
    <w:rPr>
      <w:rFonts w:eastAsia="굴림" w:cs="Times New Roman"/>
      <w:color w:val="000000"/>
      <w:sz w:val="22"/>
      <w:lang w:eastAsia="ko-KR"/>
    </w:rPr>
  </w:style>
  <w:style w:type="paragraph" w:customStyle="1" w:styleId="font7">
    <w:name w:val="font7"/>
    <w:basedOn w:val="a0"/>
    <w:rsid w:val="00984E9E"/>
    <w:pPr>
      <w:spacing w:before="100" w:beforeAutospacing="1" w:after="100" w:afterAutospacing="1"/>
    </w:pPr>
    <w:rPr>
      <w:rFonts w:eastAsia="굴림" w:cs="Times New Roman"/>
      <w:i/>
      <w:iCs/>
      <w:color w:val="000000"/>
      <w:sz w:val="22"/>
      <w:lang w:eastAsia="ko-KR"/>
    </w:rPr>
  </w:style>
  <w:style w:type="paragraph" w:customStyle="1" w:styleId="font8">
    <w:name w:val="font8"/>
    <w:basedOn w:val="a0"/>
    <w:rsid w:val="00984E9E"/>
    <w:pPr>
      <w:spacing w:before="100" w:beforeAutospacing="1" w:after="100" w:afterAutospacing="1"/>
    </w:pPr>
    <w:rPr>
      <w:rFonts w:eastAsia="굴림" w:cs="Times New Roman"/>
      <w:i/>
      <w:iCs/>
      <w:color w:val="000000"/>
      <w:sz w:val="18"/>
      <w:szCs w:val="18"/>
      <w:lang w:eastAsia="ko-KR"/>
    </w:rPr>
  </w:style>
  <w:style w:type="paragraph" w:customStyle="1" w:styleId="xl63">
    <w:name w:val="xl63"/>
    <w:basedOn w:val="a0"/>
    <w:rsid w:val="00984E9E"/>
    <w:pPr>
      <w:spacing w:before="100" w:beforeAutospacing="1" w:after="100" w:afterAutospacing="1"/>
    </w:pPr>
    <w:rPr>
      <w:rFonts w:eastAsia="굴림" w:cs="Times New Roman"/>
      <w:szCs w:val="24"/>
      <w:lang w:eastAsia="ko-KR"/>
    </w:rPr>
  </w:style>
  <w:style w:type="paragraph" w:customStyle="1" w:styleId="xl64">
    <w:name w:val="xl64"/>
    <w:basedOn w:val="a0"/>
    <w:rsid w:val="00984E9E"/>
    <w:pPr>
      <w:pBdr>
        <w:bottom w:val="single" w:sz="4" w:space="0" w:color="auto"/>
      </w:pBdr>
      <w:spacing w:before="100" w:beforeAutospacing="1" w:after="100" w:afterAutospacing="1"/>
    </w:pPr>
    <w:rPr>
      <w:rFonts w:eastAsia="굴림" w:cs="Times New Roman"/>
      <w:szCs w:val="24"/>
      <w:lang w:eastAsia="ko-KR"/>
    </w:rPr>
  </w:style>
  <w:style w:type="paragraph" w:customStyle="1" w:styleId="xl65">
    <w:name w:val="xl65"/>
    <w:basedOn w:val="a0"/>
    <w:rsid w:val="00984E9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rFonts w:eastAsia="굴림" w:cs="Times New Roman"/>
      <w:i/>
      <w:iCs/>
      <w:szCs w:val="24"/>
      <w:lang w:eastAsia="ko-KR"/>
    </w:rPr>
  </w:style>
  <w:style w:type="paragraph" w:customStyle="1" w:styleId="xl66">
    <w:name w:val="xl66"/>
    <w:basedOn w:val="a0"/>
    <w:rsid w:val="00984E9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rFonts w:eastAsia="굴림" w:cs="Times New Roman"/>
      <w:szCs w:val="24"/>
      <w:lang w:eastAsia="ko-KR"/>
    </w:rPr>
  </w:style>
  <w:style w:type="paragraph" w:customStyle="1" w:styleId="xl67">
    <w:name w:val="xl67"/>
    <w:basedOn w:val="a0"/>
    <w:rsid w:val="00984E9E"/>
    <w:pPr>
      <w:spacing w:before="100" w:beforeAutospacing="1" w:after="100" w:afterAutospacing="1"/>
      <w:jc w:val="center"/>
    </w:pPr>
    <w:rPr>
      <w:rFonts w:eastAsia="굴림" w:cs="Times New Roman"/>
      <w:szCs w:val="24"/>
      <w:lang w:eastAsia="ko-KR"/>
    </w:rPr>
  </w:style>
  <w:style w:type="paragraph" w:customStyle="1" w:styleId="xl68">
    <w:name w:val="xl68"/>
    <w:basedOn w:val="a0"/>
    <w:rsid w:val="00984E9E"/>
    <w:pPr>
      <w:spacing w:before="100" w:beforeAutospacing="1" w:after="100" w:afterAutospacing="1"/>
    </w:pPr>
    <w:rPr>
      <w:rFonts w:eastAsia="굴림" w:cs="Times New Roman"/>
      <w:szCs w:val="24"/>
      <w:lang w:eastAsia="ko-KR"/>
    </w:rPr>
  </w:style>
  <w:style w:type="paragraph" w:customStyle="1" w:styleId="xl69">
    <w:name w:val="xl69"/>
    <w:basedOn w:val="a0"/>
    <w:rsid w:val="00984E9E"/>
    <w:pPr>
      <w:pBdr>
        <w:bottom w:val="single" w:sz="4" w:space="0" w:color="auto"/>
      </w:pBdr>
      <w:spacing w:before="100" w:beforeAutospacing="1" w:after="100" w:afterAutospacing="1"/>
    </w:pPr>
    <w:rPr>
      <w:rFonts w:eastAsia="굴림" w:cs="Times New Roman"/>
      <w:szCs w:val="24"/>
      <w:lang w:eastAsia="ko-KR"/>
    </w:rPr>
  </w:style>
  <w:style w:type="paragraph" w:customStyle="1" w:styleId="xl70">
    <w:name w:val="xl70"/>
    <w:basedOn w:val="a0"/>
    <w:rsid w:val="00984E9E"/>
    <w:pPr>
      <w:pBdr>
        <w:bottom w:val="single" w:sz="4" w:space="0" w:color="auto"/>
      </w:pBdr>
      <w:spacing w:before="100" w:beforeAutospacing="1" w:after="100" w:afterAutospacing="1"/>
    </w:pPr>
    <w:rPr>
      <w:rFonts w:eastAsia="굴림" w:cs="Times New Roman"/>
      <w:i/>
      <w:iCs/>
      <w:szCs w:val="24"/>
      <w:lang w:eastAsia="ko-KR"/>
    </w:rPr>
  </w:style>
  <w:style w:type="paragraph" w:customStyle="1" w:styleId="xl71">
    <w:name w:val="xl71"/>
    <w:basedOn w:val="a0"/>
    <w:rsid w:val="00984E9E"/>
    <w:pPr>
      <w:pBdr>
        <w:bottom w:val="single" w:sz="4" w:space="0" w:color="auto"/>
      </w:pBdr>
      <w:spacing w:before="100" w:beforeAutospacing="1" w:after="100" w:afterAutospacing="1"/>
    </w:pPr>
    <w:rPr>
      <w:rFonts w:eastAsia="굴림" w:cs="Times New Roman"/>
      <w:i/>
      <w:iCs/>
      <w:szCs w:val="24"/>
      <w:lang w:eastAsia="ko-KR"/>
    </w:rPr>
  </w:style>
  <w:style w:type="paragraph" w:customStyle="1" w:styleId="xl72">
    <w:name w:val="xl72"/>
    <w:basedOn w:val="a0"/>
    <w:rsid w:val="00984E9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굴림" w:eastAsia="굴림" w:hAnsi="굴림" w:cs="굴림"/>
      <w:color w:val="000000"/>
      <w:sz w:val="18"/>
      <w:szCs w:val="18"/>
      <w:lang w:eastAsia="ko-K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24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8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2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49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88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1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52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91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4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80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4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1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4458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9376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14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64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9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27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64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13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94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46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50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83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6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03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0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19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4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55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7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7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12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37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image" Target="media/image6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48149;&#51064;&#44508;\Desktop\&#54056;&#47784;&#45436;&#47928;&#51089;&#49457;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41D1454C-047E-4719-BAC1-FC07A2859C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0</TotalTime>
  <Pages>1</Pages>
  <Words>1569</Words>
  <Characters>8948</Characters>
  <Application>Microsoft Office Word</Application>
  <DocSecurity>0</DocSecurity>
  <Lines>74</Lines>
  <Paragraphs>20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LinksUpToDate>false</LinksUpToDate>
  <CharactersWithSpaces>10497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cp:lastPrinted>2013-10-03T12:51:00Z</cp:lastPrinted>
  <dcterms:created xsi:type="dcterms:W3CDTF">2021-07-08T00:48:00Z</dcterms:created>
  <dcterms:modified xsi:type="dcterms:W3CDTF">2021-07-08T11:16:00Z</dcterms:modified>
</cp:coreProperties>
</file>