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8BF8CE" w14:textId="286831BA" w:rsidR="00BB3E4B" w:rsidRPr="00CE3FD8" w:rsidRDefault="00654E8F" w:rsidP="00BB3E4B">
      <w:pPr>
        <w:pStyle w:val="SupplementaryMaterial"/>
        <w:rPr>
          <w:b w:val="0"/>
        </w:rPr>
      </w:pPr>
      <w:r w:rsidRPr="00AB2D74">
        <w:t>Supplementary Material</w:t>
      </w:r>
      <w:r w:rsidR="00BB3E4B">
        <w:t xml:space="preserve"> - </w:t>
      </w:r>
      <w:r w:rsidR="00BB3E4B" w:rsidRPr="00CE3FD8">
        <w:t>Sampl</w:t>
      </w:r>
      <w:bookmarkStart w:id="0" w:name="_GoBack"/>
      <w:bookmarkEnd w:id="0"/>
      <w:r w:rsidR="00BB3E4B" w:rsidRPr="00CE3FD8">
        <w:t>e of CBT Intervention Emails</w:t>
      </w:r>
    </w:p>
    <w:p w14:paraId="757A07D9" w14:textId="799E1997" w:rsidR="00BB3E4B" w:rsidRPr="00BB3E4B" w:rsidRDefault="00BB3E4B" w:rsidP="00BB3E4B">
      <w:pPr>
        <w:jc w:val="center"/>
        <w:rPr>
          <w:b/>
        </w:rPr>
      </w:pPr>
      <w:r>
        <w:rPr>
          <w:noProof/>
        </w:rPr>
        <w:drawing>
          <wp:inline distT="0" distB="0" distL="0" distR="0" wp14:anchorId="51B8DECF" wp14:editId="021A7F01">
            <wp:extent cx="3674691" cy="75255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6-15 at 2.23.42 PM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"/>
                    <a:stretch/>
                  </pic:blipFill>
                  <pic:spPr bwMode="auto">
                    <a:xfrm>
                      <a:off x="0" y="0"/>
                      <a:ext cx="3722182" cy="7622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3E4B" w:rsidRPr="00BB3E4B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7759F8" w14:textId="77777777" w:rsidR="00553B74" w:rsidRDefault="00553B74" w:rsidP="00117666">
      <w:pPr>
        <w:spacing w:after="0"/>
      </w:pPr>
      <w:r>
        <w:separator/>
      </w:r>
    </w:p>
  </w:endnote>
  <w:endnote w:type="continuationSeparator" w:id="0">
    <w:p w14:paraId="2EE20C6B" w14:textId="77777777" w:rsidR="00553B74" w:rsidRDefault="00553B7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2F2FD6" w14:textId="77777777" w:rsidR="00553B74" w:rsidRDefault="00553B74" w:rsidP="00117666">
      <w:pPr>
        <w:spacing w:after="0"/>
      </w:pPr>
      <w:r>
        <w:separator/>
      </w:r>
    </w:p>
  </w:footnote>
  <w:footnote w:type="continuationSeparator" w:id="0">
    <w:p w14:paraId="4FA06AA7" w14:textId="77777777" w:rsidR="00553B74" w:rsidRDefault="00553B7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384276D"/>
    <w:multiLevelType w:val="hybridMultilevel"/>
    <w:tmpl w:val="7E6EC0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5F24C4"/>
    <w:multiLevelType w:val="hybridMultilevel"/>
    <w:tmpl w:val="46743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B04294"/>
    <w:multiLevelType w:val="multilevel"/>
    <w:tmpl w:val="B094A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173EF1"/>
    <w:multiLevelType w:val="hybridMultilevel"/>
    <w:tmpl w:val="D416E83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1" w15:restartNumberingAfterBreak="0">
    <w:nsid w:val="6DBE6F85"/>
    <w:multiLevelType w:val="hybridMultilevel"/>
    <w:tmpl w:val="469C5C8E"/>
    <w:lvl w:ilvl="0" w:tplc="C734C1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0231F1"/>
    <w:multiLevelType w:val="hybridMultilevel"/>
    <w:tmpl w:val="545A7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9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8"/>
  </w:num>
  <w:num w:numId="21">
    <w:abstractNumId w:val="11"/>
  </w:num>
  <w:num w:numId="22">
    <w:abstractNumId w:val="4"/>
  </w:num>
  <w:num w:numId="23">
    <w:abstractNumId w:val="7"/>
  </w:num>
  <w:num w:numId="24">
    <w:abstractNumId w:val="12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A407F"/>
    <w:rsid w:val="00105FD9"/>
    <w:rsid w:val="00117666"/>
    <w:rsid w:val="001469F2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86B4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53B74"/>
    <w:rsid w:val="00593EEA"/>
    <w:rsid w:val="005A5EEE"/>
    <w:rsid w:val="006375C7"/>
    <w:rsid w:val="00654E8F"/>
    <w:rsid w:val="00660D05"/>
    <w:rsid w:val="006820B1"/>
    <w:rsid w:val="006B7D14"/>
    <w:rsid w:val="006C542A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8D3653"/>
    <w:rsid w:val="009151AA"/>
    <w:rsid w:val="0093429D"/>
    <w:rsid w:val="00943573"/>
    <w:rsid w:val="00964134"/>
    <w:rsid w:val="00970F7D"/>
    <w:rsid w:val="00994A3D"/>
    <w:rsid w:val="009C2B12"/>
    <w:rsid w:val="00A11244"/>
    <w:rsid w:val="00A174D9"/>
    <w:rsid w:val="00AA39C1"/>
    <w:rsid w:val="00AA4D24"/>
    <w:rsid w:val="00AB23C0"/>
    <w:rsid w:val="00AB2D74"/>
    <w:rsid w:val="00AB6715"/>
    <w:rsid w:val="00B1671E"/>
    <w:rsid w:val="00B25EB8"/>
    <w:rsid w:val="00B37F4D"/>
    <w:rsid w:val="00BB3E4B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363C7"/>
    <w:rsid w:val="00F46900"/>
    <w:rsid w:val="00F61D89"/>
    <w:rsid w:val="00FB4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Noindent">
    <w:name w:val="No. indent"/>
    <w:basedOn w:val="Normal"/>
    <w:rsid w:val="00386B4B"/>
    <w:pPr>
      <w:widowControl w:val="0"/>
      <w:overflowPunct w:val="0"/>
      <w:autoSpaceDE w:val="0"/>
      <w:autoSpaceDN w:val="0"/>
      <w:adjustRightInd w:val="0"/>
      <w:spacing w:before="0" w:after="0"/>
      <w:ind w:left="1440" w:hanging="720"/>
      <w:textAlignment w:val="baseline"/>
    </w:pPr>
    <w:rPr>
      <w:rFonts w:ascii="Palatino" w:eastAsia="Times New Roman" w:hAnsi="Palatino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03F01C3-DD2B-454E-B7AF-812FD3440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6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Sumedha Verma</cp:lastModifiedBy>
  <cp:revision>13</cp:revision>
  <cp:lastPrinted>2013-10-03T12:51:00Z</cp:lastPrinted>
  <dcterms:created xsi:type="dcterms:W3CDTF">2018-11-23T08:58:00Z</dcterms:created>
  <dcterms:modified xsi:type="dcterms:W3CDTF">2020-08-03T08:51:00Z</dcterms:modified>
</cp:coreProperties>
</file>